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5" w:type="dxa"/>
        <w:tblInd w:w="-72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5419"/>
        <w:gridCol w:w="2702"/>
      </w:tblGrid>
      <w:tr w:rsidR="00681CA0" w:rsidRPr="004D77A6" w14:paraId="4F2377BE" w14:textId="77777777" w:rsidTr="00C97D4C">
        <w:tc>
          <w:tcPr>
            <w:tcW w:w="10395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1897404" w14:textId="77777777" w:rsidR="00681CA0" w:rsidRPr="004D77A6" w:rsidRDefault="00681CA0" w:rsidP="0026659B">
            <w:pPr>
              <w:jc w:val="center"/>
              <w:rPr>
                <w:rFonts w:ascii="Arial" w:hAnsi="Arial" w:cs="Arial"/>
                <w:b/>
              </w:rPr>
            </w:pPr>
            <w:r w:rsidRPr="004D77A6">
              <w:rPr>
                <w:rFonts w:ascii="Arial" w:hAnsi="Arial" w:cs="Arial"/>
                <w:b/>
              </w:rPr>
              <w:t>ЕВРАЗИЙСКИЙ СОВЕТ ПО СТАНДАРТИЗАЦИИ, МЕТРОЛОГИИ И СЕРТИФИКАЦИИ</w:t>
            </w:r>
          </w:p>
          <w:p w14:paraId="4134BCE8" w14:textId="77777777" w:rsidR="00681CA0" w:rsidRPr="004D77A6" w:rsidRDefault="00681CA0" w:rsidP="0026659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D77A6">
              <w:rPr>
                <w:rFonts w:ascii="Arial" w:hAnsi="Arial" w:cs="Arial"/>
                <w:b/>
                <w:lang w:val="en-US"/>
              </w:rPr>
              <w:t>(</w:t>
            </w:r>
            <w:r w:rsidRPr="004D77A6">
              <w:rPr>
                <w:rFonts w:ascii="Arial" w:hAnsi="Arial" w:cs="Arial"/>
                <w:b/>
              </w:rPr>
              <w:t>ЕАСС</w:t>
            </w:r>
            <w:r w:rsidRPr="004D77A6">
              <w:rPr>
                <w:rFonts w:ascii="Arial" w:hAnsi="Arial" w:cs="Arial"/>
                <w:b/>
                <w:lang w:val="en-US"/>
              </w:rPr>
              <w:t>)</w:t>
            </w:r>
          </w:p>
          <w:p w14:paraId="1F3FE913" w14:textId="77777777" w:rsidR="00681CA0" w:rsidRPr="004D77A6" w:rsidRDefault="00681CA0" w:rsidP="0026659B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D77A6">
              <w:rPr>
                <w:rFonts w:ascii="Arial" w:hAnsi="Arial" w:cs="Arial"/>
                <w:b/>
                <w:lang w:val="en-US"/>
              </w:rPr>
              <w:t>EURO-ASIAN COUNCIL FOR STANDARDIZATION, METROLOGY AND CERTIFICATION</w:t>
            </w:r>
          </w:p>
          <w:p w14:paraId="71DD3ABE" w14:textId="77777777" w:rsidR="00681CA0" w:rsidRPr="004D77A6" w:rsidRDefault="00681CA0" w:rsidP="0026659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4D77A6">
              <w:rPr>
                <w:rFonts w:ascii="Arial" w:hAnsi="Arial" w:cs="Arial"/>
                <w:b/>
                <w:lang w:val="en-US"/>
              </w:rPr>
              <w:t>(EASC)</w:t>
            </w:r>
          </w:p>
        </w:tc>
      </w:tr>
      <w:tr w:rsidR="00681CA0" w:rsidRPr="004D77A6" w14:paraId="6B42FA2F" w14:textId="77777777" w:rsidTr="00C97D4C">
        <w:tc>
          <w:tcPr>
            <w:tcW w:w="2274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EB5A372" w14:textId="77777777" w:rsidR="00681CA0" w:rsidRPr="004D77A6" w:rsidRDefault="007F0CAD" w:rsidP="0026659B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4671BAD" wp14:editId="529D6BA7">
                  <wp:extent cx="1024255" cy="1024255"/>
                  <wp:effectExtent l="0" t="0" r="444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394C03B6" w14:textId="77777777" w:rsidR="00681CA0" w:rsidRPr="004D77A6" w:rsidRDefault="00681CA0" w:rsidP="0026659B">
            <w:pPr>
              <w:spacing w:line="36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4D77A6">
              <w:rPr>
                <w:rFonts w:ascii="Arial" w:hAnsi="Arial" w:cs="Arial"/>
                <w:b/>
                <w:spacing w:val="60"/>
                <w:sz w:val="28"/>
                <w:szCs w:val="28"/>
              </w:rPr>
              <w:t>МЕЖГОСУДАРСТВЕННЫЙ</w:t>
            </w:r>
          </w:p>
          <w:p w14:paraId="343738E8" w14:textId="77777777" w:rsidR="00681CA0" w:rsidRPr="004D77A6" w:rsidRDefault="00681CA0" w:rsidP="00C97D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77A6">
              <w:rPr>
                <w:rFonts w:ascii="Arial" w:hAnsi="Arial" w:cs="Arial"/>
                <w:b/>
                <w:spacing w:val="60"/>
                <w:sz w:val="28"/>
                <w:szCs w:val="28"/>
              </w:rPr>
              <w:t>СТАНДАРТ</w:t>
            </w:r>
          </w:p>
        </w:tc>
        <w:tc>
          <w:tcPr>
            <w:tcW w:w="2702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14:paraId="458EE350" w14:textId="77777777" w:rsidR="00C97D4C" w:rsidRPr="007E633F" w:rsidRDefault="00C97D4C" w:rsidP="00C97D4C">
            <w:pPr>
              <w:tabs>
                <w:tab w:val="left" w:pos="5264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B35566" w14:textId="77777777" w:rsidR="00AA6928" w:rsidRPr="007E633F" w:rsidRDefault="00681CA0" w:rsidP="00B0366D">
            <w:pPr>
              <w:tabs>
                <w:tab w:val="left" w:pos="5264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7E633F">
              <w:rPr>
                <w:rFonts w:ascii="Arial" w:hAnsi="Arial" w:cs="Arial"/>
                <w:b/>
                <w:sz w:val="28"/>
                <w:szCs w:val="28"/>
              </w:rPr>
              <w:t xml:space="preserve">ГОСТ </w:t>
            </w:r>
            <w:r w:rsidR="00102F21" w:rsidRPr="007E633F">
              <w:rPr>
                <w:rFonts w:ascii="Arial" w:hAnsi="Arial" w:cs="Arial"/>
                <w:b/>
                <w:sz w:val="28"/>
                <w:szCs w:val="28"/>
              </w:rPr>
              <w:t>6825</w:t>
            </w:r>
            <w:r w:rsidR="00B0366D" w:rsidRPr="007E633F">
              <w:rPr>
                <w:rFonts w:ascii="Sitka Subheading" w:hAnsi="Sitka Subheading" w:cs="Arial"/>
                <w:b/>
                <w:sz w:val="28"/>
                <w:szCs w:val="28"/>
              </w:rPr>
              <w:t>—</w:t>
            </w:r>
            <w:r w:rsidR="00B0366D" w:rsidRPr="007E633F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102F21" w:rsidRPr="007E633F">
              <w:rPr>
                <w:rFonts w:ascii="Arial" w:hAnsi="Arial" w:cs="Arial"/>
                <w:b/>
                <w:sz w:val="28"/>
                <w:szCs w:val="28"/>
              </w:rPr>
              <w:t>020</w:t>
            </w:r>
          </w:p>
          <w:p w14:paraId="1BDFDBA9" w14:textId="77777777" w:rsidR="00696E00" w:rsidRPr="007E633F" w:rsidRDefault="00696E00" w:rsidP="00C97D4C">
            <w:pPr>
              <w:tabs>
                <w:tab w:val="left" w:pos="5264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7E633F">
              <w:rPr>
                <w:rFonts w:ascii="Arial" w:hAnsi="Arial" w:cs="Arial"/>
                <w:b/>
                <w:sz w:val="28"/>
                <w:szCs w:val="28"/>
              </w:rPr>
              <w:t>(</w:t>
            </w:r>
            <w:r w:rsidRPr="007E633F">
              <w:rPr>
                <w:rFonts w:ascii="Arial" w:hAnsi="Arial" w:cs="Arial"/>
                <w:b/>
                <w:sz w:val="28"/>
                <w:szCs w:val="28"/>
                <w:lang w:val="en-US"/>
              </w:rPr>
              <w:t>IEC</w:t>
            </w:r>
            <w:r w:rsidRPr="007E633F">
              <w:rPr>
                <w:rFonts w:ascii="Arial" w:hAnsi="Arial" w:cs="Arial"/>
                <w:b/>
                <w:sz w:val="28"/>
                <w:szCs w:val="28"/>
              </w:rPr>
              <w:t xml:space="preserve"> 60081:2002)</w:t>
            </w:r>
          </w:p>
          <w:p w14:paraId="75FA9F4F" w14:textId="77777777" w:rsidR="00AA6928" w:rsidRPr="00B80BD2" w:rsidRDefault="00AA6928" w:rsidP="00AA6928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80BD2">
              <w:rPr>
                <w:rFonts w:ascii="Arial" w:hAnsi="Arial" w:cs="Arial"/>
                <w:sz w:val="24"/>
                <w:szCs w:val="24"/>
              </w:rPr>
              <w:t xml:space="preserve">(проект, </w:t>
            </w:r>
            <w:r w:rsidRPr="00B80BD2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r w:rsidRPr="00B80BD2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2ABE8D64" w14:textId="77777777" w:rsidR="00AA6928" w:rsidRPr="007E633F" w:rsidRDefault="00AA6928" w:rsidP="00AA6928">
            <w:pPr>
              <w:tabs>
                <w:tab w:val="left" w:pos="5264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B80BD2">
              <w:rPr>
                <w:rFonts w:ascii="Arial" w:hAnsi="Arial" w:cs="Arial"/>
                <w:sz w:val="24"/>
                <w:szCs w:val="24"/>
              </w:rPr>
              <w:t>окончательная р</w:t>
            </w:r>
            <w:r w:rsidRPr="00B80BD2">
              <w:rPr>
                <w:rFonts w:ascii="Arial" w:hAnsi="Arial" w:cs="Arial"/>
                <w:sz w:val="24"/>
                <w:szCs w:val="24"/>
              </w:rPr>
              <w:t>е</w:t>
            </w:r>
            <w:r w:rsidRPr="00B80BD2">
              <w:rPr>
                <w:rFonts w:ascii="Arial" w:hAnsi="Arial" w:cs="Arial"/>
                <w:sz w:val="24"/>
                <w:szCs w:val="24"/>
              </w:rPr>
              <w:t>дакция)</w:t>
            </w:r>
          </w:p>
        </w:tc>
      </w:tr>
    </w:tbl>
    <w:p w14:paraId="0384DA82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ABF6367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B552668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CAF4244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A8E0669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98F6F0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846145A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879F41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4F5634B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4EF168E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341050D" w14:textId="77777777" w:rsidR="00681CA0" w:rsidRPr="004D77A6" w:rsidRDefault="00681CA0" w:rsidP="004D77A6">
      <w:pPr>
        <w:widowControl w:val="0"/>
        <w:tabs>
          <w:tab w:val="left" w:pos="5264"/>
        </w:tabs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D77A6">
        <w:rPr>
          <w:rFonts w:ascii="Arial" w:hAnsi="Arial" w:cs="Arial"/>
          <w:b/>
          <w:sz w:val="28"/>
          <w:szCs w:val="28"/>
        </w:rPr>
        <w:t>ЛАМПЫ ЛЮМИНЕСЦЕНТНЫЕ ДВУХЦОКОЛЬНЫЕ</w:t>
      </w:r>
    </w:p>
    <w:p w14:paraId="606B97CA" w14:textId="23CE0277" w:rsidR="00681CA0" w:rsidRPr="004D77A6" w:rsidRDefault="00681CA0" w:rsidP="004D77A6">
      <w:pPr>
        <w:ind w:right="467"/>
        <w:jc w:val="center"/>
        <w:rPr>
          <w:rFonts w:ascii="Arial" w:hAnsi="Arial" w:cs="Arial"/>
          <w:b/>
          <w:sz w:val="28"/>
          <w:szCs w:val="28"/>
        </w:rPr>
      </w:pPr>
      <w:r w:rsidRPr="004D77A6">
        <w:rPr>
          <w:rFonts w:ascii="Arial" w:hAnsi="Arial" w:cs="Arial"/>
          <w:b/>
          <w:sz w:val="28"/>
          <w:szCs w:val="28"/>
        </w:rPr>
        <w:t>Э</w:t>
      </w:r>
      <w:r w:rsidR="00BE0CCC">
        <w:rPr>
          <w:rFonts w:ascii="Arial" w:hAnsi="Arial" w:cs="Arial"/>
          <w:b/>
          <w:sz w:val="28"/>
          <w:szCs w:val="28"/>
        </w:rPr>
        <w:t>ксплуатационные требования</w:t>
      </w:r>
      <w:bookmarkStart w:id="0" w:name="_GoBack"/>
      <w:bookmarkEnd w:id="0"/>
    </w:p>
    <w:p w14:paraId="1AAB18F2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0E8B95B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D77A6">
        <w:rPr>
          <w:rFonts w:ascii="Arial" w:hAnsi="Arial" w:cs="Arial"/>
          <w:b/>
          <w:sz w:val="28"/>
          <w:szCs w:val="28"/>
        </w:rPr>
        <w:t>(</w:t>
      </w:r>
      <w:r w:rsidRPr="004D77A6">
        <w:rPr>
          <w:rFonts w:ascii="Arial" w:hAnsi="Arial" w:cs="Arial"/>
          <w:b/>
          <w:sz w:val="28"/>
          <w:szCs w:val="28"/>
          <w:lang w:val="en-US"/>
        </w:rPr>
        <w:t>IEC</w:t>
      </w:r>
      <w:r w:rsidRPr="004D77A6">
        <w:rPr>
          <w:rFonts w:ascii="Arial" w:hAnsi="Arial" w:cs="Arial"/>
          <w:b/>
          <w:sz w:val="28"/>
          <w:szCs w:val="28"/>
        </w:rPr>
        <w:t xml:space="preserve"> 60081:</w:t>
      </w:r>
      <w:r w:rsidR="004B0AD8">
        <w:rPr>
          <w:rFonts w:ascii="Arial" w:hAnsi="Arial" w:cs="Arial"/>
          <w:b/>
          <w:sz w:val="28"/>
          <w:szCs w:val="28"/>
        </w:rPr>
        <w:t>2002</w:t>
      </w:r>
      <w:r w:rsidRPr="004D77A6">
        <w:rPr>
          <w:rFonts w:ascii="Arial" w:hAnsi="Arial" w:cs="Arial"/>
          <w:b/>
          <w:sz w:val="28"/>
          <w:szCs w:val="28"/>
        </w:rPr>
        <w:t xml:space="preserve">, </w:t>
      </w:r>
      <w:r w:rsidRPr="004D77A6">
        <w:rPr>
          <w:rFonts w:ascii="Arial" w:hAnsi="Arial" w:cs="Arial"/>
          <w:b/>
          <w:sz w:val="28"/>
          <w:szCs w:val="28"/>
          <w:lang w:val="en-US"/>
        </w:rPr>
        <w:t>MOD</w:t>
      </w:r>
      <w:r w:rsidRPr="004D77A6">
        <w:rPr>
          <w:rFonts w:ascii="Arial" w:hAnsi="Arial" w:cs="Arial"/>
          <w:b/>
          <w:sz w:val="28"/>
          <w:szCs w:val="28"/>
        </w:rPr>
        <w:t>)</w:t>
      </w:r>
    </w:p>
    <w:p w14:paraId="6B1BAFCC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03419DA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9D073AD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CF25F29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9395AEC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61DDF6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D8CF21E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315B3D" w14:textId="77777777" w:rsidR="00AA6928" w:rsidRPr="00B80BD2" w:rsidRDefault="00AA6928" w:rsidP="00AA6928">
      <w:pPr>
        <w:autoSpaceDE w:val="0"/>
        <w:autoSpaceDN w:val="0"/>
        <w:spacing w:after="20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B80BD2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принятия</w:t>
      </w:r>
    </w:p>
    <w:p w14:paraId="27861432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DC17E41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157760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9919011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50AF1E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5B1505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425C39" w14:textId="77777777" w:rsidR="00681CA0" w:rsidRPr="004D77A6" w:rsidRDefault="00681CA0" w:rsidP="004D77A6">
      <w:pPr>
        <w:tabs>
          <w:tab w:val="left" w:pos="5264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BD8D6C5" w14:textId="77777777" w:rsidR="00681CA0" w:rsidRPr="004D77A6" w:rsidRDefault="00681CA0" w:rsidP="004D77A6">
      <w:pPr>
        <w:tabs>
          <w:tab w:val="left" w:pos="5264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8B3F1CC" w14:textId="77777777" w:rsidR="00681CA0" w:rsidRPr="004D77A6" w:rsidRDefault="00681CA0" w:rsidP="004D77A6">
      <w:pPr>
        <w:tabs>
          <w:tab w:val="left" w:pos="5264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4FFBB8" w14:textId="77777777" w:rsidR="00681CA0" w:rsidRPr="004D77A6" w:rsidRDefault="00681CA0" w:rsidP="004D77A6">
      <w:pPr>
        <w:tabs>
          <w:tab w:val="left" w:pos="5264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978AF2A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D77A6">
        <w:rPr>
          <w:rFonts w:ascii="Arial" w:hAnsi="Arial" w:cs="Arial"/>
          <w:b/>
          <w:sz w:val="24"/>
          <w:szCs w:val="24"/>
        </w:rPr>
        <w:t>Минск</w:t>
      </w:r>
    </w:p>
    <w:p w14:paraId="35E4B89F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D77A6">
        <w:rPr>
          <w:rFonts w:ascii="Arial" w:hAnsi="Arial" w:cs="Arial"/>
          <w:b/>
          <w:sz w:val="24"/>
          <w:szCs w:val="24"/>
        </w:rPr>
        <w:t>Евразийский совет по стандартизации, метрологии и сертификации</w:t>
      </w:r>
    </w:p>
    <w:p w14:paraId="228B87DA" w14:textId="5106C3F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DE772BC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D77A6">
        <w:rPr>
          <w:rFonts w:ascii="Arial" w:hAnsi="Arial" w:cs="Arial"/>
          <w:b/>
          <w:sz w:val="24"/>
          <w:szCs w:val="24"/>
        </w:rPr>
        <w:br w:type="page"/>
      </w:r>
    </w:p>
    <w:p w14:paraId="13298D83" w14:textId="77777777" w:rsidR="00681CA0" w:rsidRPr="004D77A6" w:rsidRDefault="00681CA0" w:rsidP="004D77A6">
      <w:pPr>
        <w:tabs>
          <w:tab w:val="left" w:pos="5264"/>
        </w:tabs>
        <w:autoSpaceDE w:val="0"/>
        <w:autoSpaceDN w:val="0"/>
        <w:spacing w:after="0" w:line="240" w:lineRule="auto"/>
        <w:ind w:firstLine="426"/>
        <w:jc w:val="center"/>
        <w:rPr>
          <w:rFonts w:ascii="Arial" w:hAnsi="Arial" w:cs="Arial"/>
          <w:b/>
          <w:bCs/>
          <w:sz w:val="28"/>
          <w:szCs w:val="24"/>
        </w:rPr>
      </w:pPr>
      <w:r w:rsidRPr="004D77A6">
        <w:rPr>
          <w:rFonts w:ascii="Arial" w:hAnsi="Arial" w:cs="Arial"/>
          <w:b/>
          <w:bCs/>
          <w:sz w:val="28"/>
          <w:szCs w:val="24"/>
        </w:rPr>
        <w:lastRenderedPageBreak/>
        <w:t>Предисловие</w:t>
      </w:r>
    </w:p>
    <w:p w14:paraId="3C268DB1" w14:textId="77777777" w:rsidR="00681CA0" w:rsidRPr="004D77A6" w:rsidRDefault="00681CA0" w:rsidP="004D77A6">
      <w:pPr>
        <w:autoSpaceDE w:val="0"/>
        <w:autoSpaceDN w:val="0"/>
        <w:spacing w:after="0" w:line="240" w:lineRule="auto"/>
        <w:ind w:firstLine="426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135E02" w14:textId="5E340A35" w:rsidR="004068EE" w:rsidRDefault="00681CA0" w:rsidP="00826F4E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color w:val="000000"/>
          <w:sz w:val="24"/>
          <w:szCs w:val="24"/>
        </w:rPr>
        <w:t>Евразийский совет по стандартизации, метрологии и сертификации (ЕАСС) представ</w:t>
      </w:r>
      <w:r w:rsidR="006101EE">
        <w:rPr>
          <w:rFonts w:ascii="Arial" w:hAnsi="Arial" w:cs="Arial"/>
          <w:color w:val="000000"/>
          <w:sz w:val="24"/>
          <w:szCs w:val="24"/>
        </w:rPr>
        <w:t>-</w:t>
      </w:r>
      <w:r w:rsidRPr="004D77A6">
        <w:rPr>
          <w:rFonts w:ascii="Arial" w:hAnsi="Arial" w:cs="Arial"/>
          <w:color w:val="000000"/>
          <w:sz w:val="24"/>
          <w:szCs w:val="24"/>
        </w:rPr>
        <w:t>ляет собой региональное объединение национальных органов по стандартизации гос</w:t>
      </w:r>
      <w:r w:rsidRPr="004D77A6">
        <w:rPr>
          <w:rFonts w:ascii="Arial" w:hAnsi="Arial" w:cs="Arial"/>
          <w:color w:val="000000"/>
          <w:sz w:val="24"/>
          <w:szCs w:val="24"/>
        </w:rPr>
        <w:t>у</w:t>
      </w:r>
      <w:r w:rsidRPr="004D77A6">
        <w:rPr>
          <w:rFonts w:ascii="Arial" w:hAnsi="Arial" w:cs="Arial"/>
          <w:color w:val="000000"/>
          <w:sz w:val="24"/>
          <w:szCs w:val="24"/>
        </w:rPr>
        <w:t>дарств, входящих в Содружество Независимых Государств. В дальнейшем возможно всту</w:t>
      </w:r>
      <w:r w:rsidRPr="004D77A6">
        <w:rPr>
          <w:rFonts w:ascii="Arial" w:hAnsi="Arial" w:cs="Arial"/>
          <w:color w:val="000000"/>
          <w:sz w:val="24"/>
          <w:szCs w:val="24"/>
        </w:rPr>
        <w:t>п</w:t>
      </w:r>
      <w:r w:rsidRPr="004D77A6">
        <w:rPr>
          <w:rFonts w:ascii="Arial" w:hAnsi="Arial" w:cs="Arial"/>
          <w:color w:val="000000"/>
          <w:sz w:val="24"/>
          <w:szCs w:val="24"/>
        </w:rPr>
        <w:t>ление в ЕАСС национальных органов по стандартизации других государств.</w:t>
      </w:r>
      <w:r w:rsidRPr="004D77A6">
        <w:rPr>
          <w:rFonts w:ascii="Arial" w:hAnsi="Arial" w:cs="Arial"/>
          <w:sz w:val="24"/>
          <w:szCs w:val="24"/>
        </w:rPr>
        <w:t xml:space="preserve"> </w:t>
      </w:r>
    </w:p>
    <w:p w14:paraId="334B93C5" w14:textId="07AEF685" w:rsidR="00681CA0" w:rsidRPr="004D77A6" w:rsidRDefault="00681CA0" w:rsidP="00826F4E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 xml:space="preserve">Цели, основные </w:t>
      </w:r>
      <w:r w:rsidRPr="007E633F">
        <w:rPr>
          <w:rFonts w:ascii="Arial" w:hAnsi="Arial" w:cs="Arial"/>
          <w:sz w:val="24"/>
          <w:szCs w:val="24"/>
        </w:rPr>
        <w:t xml:space="preserve">принципы и </w:t>
      </w:r>
      <w:r w:rsidR="00CD5A4C" w:rsidRPr="00B80BD2">
        <w:rPr>
          <w:rFonts w:ascii="Arial" w:hAnsi="Arial" w:cs="Arial"/>
          <w:sz w:val="24"/>
          <w:szCs w:val="24"/>
        </w:rPr>
        <w:t>общие правила</w:t>
      </w:r>
      <w:r w:rsidRPr="007E633F">
        <w:rPr>
          <w:rFonts w:ascii="Arial" w:hAnsi="Arial" w:cs="Arial"/>
          <w:sz w:val="24"/>
          <w:szCs w:val="24"/>
        </w:rPr>
        <w:t xml:space="preserve"> проведения работ по межгосудар</w:t>
      </w:r>
      <w:r w:rsidR="006101EE">
        <w:rPr>
          <w:rFonts w:ascii="Arial" w:hAnsi="Arial" w:cs="Arial"/>
          <w:sz w:val="24"/>
          <w:szCs w:val="24"/>
        </w:rPr>
        <w:t>-</w:t>
      </w:r>
      <w:r w:rsidRPr="007E633F">
        <w:rPr>
          <w:rFonts w:ascii="Arial" w:hAnsi="Arial" w:cs="Arial"/>
          <w:sz w:val="24"/>
          <w:szCs w:val="24"/>
        </w:rPr>
        <w:t>ст</w:t>
      </w:r>
      <w:r w:rsidR="006101EE">
        <w:rPr>
          <w:rFonts w:ascii="Arial" w:hAnsi="Arial" w:cs="Arial"/>
          <w:sz w:val="24"/>
          <w:szCs w:val="24"/>
        </w:rPr>
        <w:t>-</w:t>
      </w:r>
      <w:r w:rsidRPr="007E633F">
        <w:rPr>
          <w:rFonts w:ascii="Arial" w:hAnsi="Arial" w:cs="Arial"/>
          <w:sz w:val="24"/>
          <w:szCs w:val="24"/>
        </w:rPr>
        <w:t>вен</w:t>
      </w:r>
      <w:r w:rsidR="006101EE">
        <w:rPr>
          <w:rFonts w:ascii="Arial" w:hAnsi="Arial" w:cs="Arial"/>
          <w:sz w:val="24"/>
          <w:szCs w:val="24"/>
        </w:rPr>
        <w:t>-</w:t>
      </w:r>
      <w:r w:rsidRPr="007E633F">
        <w:rPr>
          <w:rFonts w:ascii="Arial" w:hAnsi="Arial" w:cs="Arial"/>
          <w:sz w:val="24"/>
          <w:szCs w:val="24"/>
        </w:rPr>
        <w:t>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</w:t>
      </w:r>
      <w:r w:rsidRPr="007E633F">
        <w:rPr>
          <w:rFonts w:ascii="Arial" w:hAnsi="Arial" w:cs="Arial"/>
          <w:sz w:val="24"/>
          <w:szCs w:val="24"/>
        </w:rPr>
        <w:t>н</w:t>
      </w:r>
      <w:r w:rsidRPr="007E633F">
        <w:rPr>
          <w:rFonts w:ascii="Arial" w:hAnsi="Arial" w:cs="Arial"/>
          <w:sz w:val="24"/>
          <w:szCs w:val="24"/>
        </w:rPr>
        <w:t xml:space="preserve">дарты межгосударственные, правила и рекомендации </w:t>
      </w:r>
      <w:r w:rsidRPr="004D77A6">
        <w:rPr>
          <w:rFonts w:ascii="Arial" w:hAnsi="Arial" w:cs="Arial"/>
          <w:sz w:val="24"/>
          <w:szCs w:val="24"/>
        </w:rPr>
        <w:t>по межгосударственной стандартиз</w:t>
      </w:r>
      <w:r w:rsidRPr="004D77A6">
        <w:rPr>
          <w:rFonts w:ascii="Arial" w:hAnsi="Arial" w:cs="Arial"/>
          <w:sz w:val="24"/>
          <w:szCs w:val="24"/>
        </w:rPr>
        <w:t>а</w:t>
      </w:r>
      <w:r w:rsidRPr="004D77A6">
        <w:rPr>
          <w:rFonts w:ascii="Arial" w:hAnsi="Arial" w:cs="Arial"/>
          <w:sz w:val="24"/>
          <w:szCs w:val="24"/>
        </w:rPr>
        <w:t>ции. Правила разработки, принятия, обновления и отмены».</w:t>
      </w:r>
    </w:p>
    <w:p w14:paraId="7570B8EA" w14:textId="77777777" w:rsidR="00681CA0" w:rsidRPr="004D77A6" w:rsidRDefault="00681CA0" w:rsidP="00826F4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hAnsi="Arial" w:cs="Arial"/>
          <w:b/>
          <w:spacing w:val="-1"/>
          <w:sz w:val="28"/>
          <w:szCs w:val="28"/>
        </w:rPr>
      </w:pPr>
      <w:r w:rsidRPr="004D77A6">
        <w:rPr>
          <w:rFonts w:ascii="Arial" w:hAnsi="Arial" w:cs="Arial"/>
          <w:b/>
          <w:spacing w:val="-1"/>
          <w:sz w:val="28"/>
          <w:szCs w:val="28"/>
        </w:rPr>
        <w:t xml:space="preserve">Сведения о стандарте </w:t>
      </w:r>
    </w:p>
    <w:p w14:paraId="0072ECBC" w14:textId="77777777" w:rsidR="00AA6928" w:rsidRPr="00B80BD2" w:rsidRDefault="00681CA0" w:rsidP="00AA6928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spacing w:val="-1"/>
          <w:sz w:val="24"/>
          <w:szCs w:val="24"/>
        </w:rPr>
        <w:t>1 ПОДГОТОВЛЕН</w:t>
      </w:r>
      <w:r w:rsidRPr="004D77A6">
        <w:rPr>
          <w:rFonts w:ascii="Arial" w:hAnsi="Arial" w:cs="Arial"/>
          <w:sz w:val="24"/>
          <w:szCs w:val="24"/>
        </w:rPr>
        <w:t xml:space="preserve"> Обществом с ограниченной ответственностью «Научно-исследовательский институт источников света имени А.Н. Лодыгина» (ООО «НИИИС имени А.Н. </w:t>
      </w:r>
      <w:r w:rsidRPr="007E633F">
        <w:rPr>
          <w:rFonts w:ascii="Arial" w:hAnsi="Arial" w:cs="Arial"/>
          <w:sz w:val="24"/>
          <w:szCs w:val="24"/>
        </w:rPr>
        <w:t>Лодыгина»)</w:t>
      </w:r>
      <w:r w:rsidR="00AA6928" w:rsidRPr="007E633F">
        <w:rPr>
          <w:rFonts w:ascii="Arial" w:hAnsi="Arial" w:cs="Arial"/>
          <w:sz w:val="24"/>
          <w:szCs w:val="24"/>
        </w:rPr>
        <w:t xml:space="preserve"> на основе собственного перевода на русский язык англоязычной версии международного стандарта, указанного в пункте 4</w:t>
      </w:r>
      <w:r w:rsidR="007E633F">
        <w:rPr>
          <w:rFonts w:ascii="Arial" w:hAnsi="Arial" w:cs="Arial"/>
          <w:sz w:val="24"/>
          <w:szCs w:val="24"/>
        </w:rPr>
        <w:t>.</w:t>
      </w:r>
    </w:p>
    <w:p w14:paraId="53F0A85C" w14:textId="6ACAC8A2" w:rsidR="00681CA0" w:rsidRPr="004D77A6" w:rsidRDefault="00681CA0" w:rsidP="00826F4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hAnsi="Arial" w:cs="Arial"/>
          <w:strike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>2 ВНЕСЕН Межгосударственным техническим комитетом по стандартизации МТК 332 «Светотехнические изделия»</w:t>
      </w:r>
    </w:p>
    <w:p w14:paraId="5277B6E0" w14:textId="77777777" w:rsidR="00681CA0" w:rsidRPr="004D77A6" w:rsidRDefault="00681CA0" w:rsidP="00826F4E">
      <w:pPr>
        <w:autoSpaceDE w:val="0"/>
        <w:autoSpaceDN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>3 ПРИНЯТ Евразийским советом по стандартизации, метрологии и сертификации (протокол от                                  №           )</w:t>
      </w:r>
    </w:p>
    <w:p w14:paraId="55AF926E" w14:textId="77777777" w:rsidR="00681CA0" w:rsidRPr="004D77A6" w:rsidRDefault="00681CA0" w:rsidP="004D77A6">
      <w:pPr>
        <w:autoSpaceDE w:val="0"/>
        <w:autoSpaceDN w:val="0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>За принятие проголосовали: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49"/>
        <w:gridCol w:w="2625"/>
        <w:gridCol w:w="4724"/>
      </w:tblGrid>
      <w:tr w:rsidR="00681CA0" w:rsidRPr="004D77A6" w14:paraId="4E7FEFFC" w14:textId="77777777" w:rsidTr="0026659B">
        <w:trPr>
          <w:cantSplit/>
        </w:trPr>
        <w:tc>
          <w:tcPr>
            <w:tcW w:w="1500" w:type="pct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B9164BF" w14:textId="77777777" w:rsidR="00681CA0" w:rsidRPr="004D77A6" w:rsidRDefault="00681CA0" w:rsidP="0026659B">
            <w:pPr>
              <w:keepNext/>
              <w:autoSpaceDE w:val="0"/>
              <w:autoSpaceDN w:val="0"/>
              <w:spacing w:before="40" w:after="0" w:line="240" w:lineRule="auto"/>
              <w:ind w:left="57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7A6">
              <w:rPr>
                <w:rFonts w:ascii="Arial" w:hAnsi="Arial" w:cs="Arial"/>
                <w:sz w:val="24"/>
                <w:szCs w:val="24"/>
              </w:rPr>
              <w:t>Краткое наименование страны по МК (ИСО 3166) 004-97</w:t>
            </w:r>
          </w:p>
        </w:tc>
        <w:tc>
          <w:tcPr>
            <w:tcW w:w="1250" w:type="pct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23D2C49C" w14:textId="77777777" w:rsidR="00681CA0" w:rsidRPr="004D77A6" w:rsidRDefault="00681CA0" w:rsidP="0026659B">
            <w:pPr>
              <w:keepNext/>
              <w:autoSpaceDE w:val="0"/>
              <w:autoSpaceDN w:val="0"/>
              <w:spacing w:before="40" w:after="0" w:line="240" w:lineRule="auto"/>
              <w:ind w:left="57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7A6">
              <w:rPr>
                <w:rFonts w:ascii="Arial" w:hAnsi="Arial" w:cs="Arial"/>
                <w:sz w:val="24"/>
                <w:szCs w:val="24"/>
              </w:rPr>
              <w:t>Код страны по МК (ИСО 3166) 004-97</w:t>
            </w:r>
          </w:p>
        </w:tc>
        <w:tc>
          <w:tcPr>
            <w:tcW w:w="2250" w:type="pct"/>
            <w:tcBorders>
              <w:bottom w:val="double" w:sz="4" w:space="0" w:color="auto"/>
            </w:tcBorders>
            <w:vAlign w:val="center"/>
          </w:tcPr>
          <w:p w14:paraId="67CD6A9D" w14:textId="77777777" w:rsidR="00681CA0" w:rsidRPr="004D77A6" w:rsidRDefault="00681CA0" w:rsidP="0026659B">
            <w:pPr>
              <w:keepNext/>
              <w:autoSpaceDE w:val="0"/>
              <w:autoSpaceDN w:val="0"/>
              <w:spacing w:before="40" w:after="0" w:line="240" w:lineRule="auto"/>
              <w:ind w:left="57" w:right="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7A6">
              <w:rPr>
                <w:rFonts w:ascii="Arial" w:hAnsi="Arial" w:cs="Arial"/>
                <w:sz w:val="24"/>
                <w:szCs w:val="24"/>
              </w:rPr>
              <w:t>Сокращенное наименование наци</w:t>
            </w:r>
            <w:r w:rsidRPr="004D77A6">
              <w:rPr>
                <w:rFonts w:ascii="Arial" w:hAnsi="Arial" w:cs="Arial"/>
                <w:sz w:val="24"/>
                <w:szCs w:val="24"/>
              </w:rPr>
              <w:t>о</w:t>
            </w:r>
            <w:r w:rsidRPr="004D77A6">
              <w:rPr>
                <w:rFonts w:ascii="Arial" w:hAnsi="Arial" w:cs="Arial"/>
                <w:sz w:val="24"/>
                <w:szCs w:val="24"/>
              </w:rPr>
              <w:t>нального органа по стандартизации</w:t>
            </w:r>
          </w:p>
        </w:tc>
      </w:tr>
      <w:tr w:rsidR="00681CA0" w:rsidRPr="004D77A6" w14:paraId="7EF7E125" w14:textId="77777777" w:rsidTr="0026659B">
        <w:trPr>
          <w:cantSplit/>
        </w:trPr>
        <w:tc>
          <w:tcPr>
            <w:tcW w:w="150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26866B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FF719D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14:paraId="07B67D77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4D77A6" w14:paraId="498CF3CF" w14:textId="77777777" w:rsidTr="0026659B">
        <w:trPr>
          <w:cantSplit/>
        </w:trPr>
        <w:tc>
          <w:tcPr>
            <w:tcW w:w="150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853B03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58B3A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14:paraId="612AFF31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4D77A6" w14:paraId="61B9DE17" w14:textId="77777777" w:rsidTr="0026659B">
        <w:trPr>
          <w:cantSplit/>
        </w:trPr>
        <w:tc>
          <w:tcPr>
            <w:tcW w:w="150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23373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2CA828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14:paraId="1B3BD728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4D77A6" w14:paraId="63004B76" w14:textId="77777777" w:rsidTr="0026659B">
        <w:trPr>
          <w:cantSplit/>
          <w:trHeight w:val="77"/>
        </w:trPr>
        <w:tc>
          <w:tcPr>
            <w:tcW w:w="150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9F9EA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454C83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14:paraId="67953ADE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4D77A6" w14:paraId="5F4D0C96" w14:textId="77777777" w:rsidTr="0026659B">
        <w:trPr>
          <w:cantSplit/>
          <w:trHeight w:val="77"/>
        </w:trPr>
        <w:tc>
          <w:tcPr>
            <w:tcW w:w="150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5BCE87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0ED0A8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14:paraId="61679F09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4D77A6" w14:paraId="1B2AE242" w14:textId="77777777" w:rsidTr="0026659B">
        <w:trPr>
          <w:cantSplit/>
          <w:trHeight w:val="77"/>
        </w:trPr>
        <w:tc>
          <w:tcPr>
            <w:tcW w:w="150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E8BB0C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5C8C0E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nil"/>
            </w:tcBorders>
          </w:tcPr>
          <w:p w14:paraId="5975E6FA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4D77A6" w14:paraId="4DB27762" w14:textId="77777777" w:rsidTr="0026659B">
        <w:trPr>
          <w:cantSplit/>
          <w:trHeight w:val="77"/>
        </w:trPr>
        <w:tc>
          <w:tcPr>
            <w:tcW w:w="1500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5736C4DC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6B2AFF51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pct"/>
            <w:tcBorders>
              <w:top w:val="nil"/>
              <w:bottom w:val="single" w:sz="4" w:space="0" w:color="auto"/>
            </w:tcBorders>
          </w:tcPr>
          <w:p w14:paraId="6B91A6A2" w14:textId="77777777" w:rsidR="00681CA0" w:rsidRPr="004D77A6" w:rsidRDefault="00681CA0" w:rsidP="0026659B">
            <w:pPr>
              <w:tabs>
                <w:tab w:val="left" w:pos="1418"/>
                <w:tab w:val="left" w:pos="1985"/>
              </w:tabs>
              <w:autoSpaceDE w:val="0"/>
              <w:autoSpaceDN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9ABF0C" w14:textId="77777777" w:rsidR="00681CA0" w:rsidRPr="004D77A6" w:rsidRDefault="00681CA0" w:rsidP="004D77A6">
      <w:pPr>
        <w:autoSpaceDE w:val="0"/>
        <w:autoSpaceDN w:val="0"/>
        <w:spacing w:after="0" w:line="240" w:lineRule="auto"/>
        <w:ind w:firstLine="426"/>
        <w:rPr>
          <w:rFonts w:ascii="Arial" w:hAnsi="Arial" w:cs="Arial"/>
          <w:sz w:val="24"/>
          <w:szCs w:val="24"/>
        </w:rPr>
      </w:pPr>
    </w:p>
    <w:p w14:paraId="159FFE09" w14:textId="1FE89D7A" w:rsidR="00681CA0" w:rsidRDefault="00681CA0" w:rsidP="004D77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 xml:space="preserve">4 </w:t>
      </w:r>
      <w:r w:rsidRPr="004D77A6">
        <w:rPr>
          <w:rFonts w:ascii="Arial" w:hAnsi="Arial" w:cs="Arial"/>
          <w:color w:val="000000"/>
          <w:sz w:val="24"/>
          <w:szCs w:val="24"/>
        </w:rPr>
        <w:t>Настоящий стандарт является модифицированным по отношению к</w:t>
      </w:r>
      <w:r w:rsidR="004068EE">
        <w:rPr>
          <w:rFonts w:ascii="Arial" w:hAnsi="Arial" w:cs="Arial"/>
          <w:color w:val="000000"/>
          <w:sz w:val="24"/>
          <w:szCs w:val="24"/>
        </w:rPr>
        <w:t xml:space="preserve"> </w:t>
      </w:r>
      <w:r w:rsidRPr="004D77A6">
        <w:rPr>
          <w:rFonts w:ascii="Arial" w:hAnsi="Arial" w:cs="Arial"/>
          <w:color w:val="000000"/>
          <w:sz w:val="24"/>
          <w:szCs w:val="24"/>
        </w:rPr>
        <w:t>международн</w:t>
      </w:r>
      <w:r w:rsidRPr="004D77A6">
        <w:rPr>
          <w:rFonts w:ascii="Arial" w:hAnsi="Arial" w:cs="Arial"/>
          <w:color w:val="000000"/>
          <w:sz w:val="24"/>
          <w:szCs w:val="24"/>
        </w:rPr>
        <w:t>о</w:t>
      </w:r>
      <w:r w:rsidRPr="004D77A6">
        <w:rPr>
          <w:rFonts w:ascii="Arial" w:hAnsi="Arial" w:cs="Arial"/>
          <w:color w:val="000000"/>
          <w:sz w:val="24"/>
          <w:szCs w:val="24"/>
        </w:rPr>
        <w:t>му стандарту</w:t>
      </w:r>
      <w:r w:rsidRPr="004D77A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D77A6">
        <w:rPr>
          <w:rFonts w:ascii="Arial" w:hAnsi="Arial" w:cs="Arial"/>
          <w:sz w:val="24"/>
          <w:szCs w:val="24"/>
        </w:rPr>
        <w:t>IEC 60081:</w:t>
      </w:r>
      <w:r w:rsidR="004B0AD8" w:rsidRPr="009610EF">
        <w:rPr>
          <w:rFonts w:ascii="Arial" w:hAnsi="Arial" w:cs="Arial"/>
          <w:sz w:val="24"/>
          <w:szCs w:val="24"/>
        </w:rPr>
        <w:t>2002</w:t>
      </w:r>
      <w:r w:rsidRPr="004D77A6">
        <w:rPr>
          <w:rFonts w:ascii="Arial" w:hAnsi="Arial" w:cs="Arial"/>
          <w:sz w:val="24"/>
          <w:szCs w:val="24"/>
        </w:rPr>
        <w:t xml:space="preserve"> «Лампы люминесцентные </w:t>
      </w:r>
      <w:r w:rsidRPr="007E633F">
        <w:rPr>
          <w:rFonts w:ascii="Arial" w:hAnsi="Arial" w:cs="Arial"/>
          <w:sz w:val="24"/>
          <w:szCs w:val="24"/>
        </w:rPr>
        <w:t>двухцокольные</w:t>
      </w:r>
      <w:r w:rsidR="00AA6928" w:rsidRPr="00B80BD2">
        <w:rPr>
          <w:rFonts w:ascii="Arial" w:hAnsi="Arial" w:cs="Arial"/>
          <w:sz w:val="24"/>
          <w:szCs w:val="24"/>
        </w:rPr>
        <w:t>.</w:t>
      </w:r>
      <w:r w:rsidRPr="00B80BD2">
        <w:rPr>
          <w:rFonts w:ascii="Arial" w:hAnsi="Arial" w:cs="Arial"/>
          <w:sz w:val="24"/>
          <w:szCs w:val="24"/>
        </w:rPr>
        <w:t xml:space="preserve"> Эксплуатац</w:t>
      </w:r>
      <w:r w:rsidRPr="004D77A6">
        <w:rPr>
          <w:rFonts w:ascii="Arial" w:hAnsi="Arial" w:cs="Arial"/>
          <w:sz w:val="24"/>
          <w:szCs w:val="24"/>
        </w:rPr>
        <w:t>ионные требования» с изменениями № 2 (2003), № 3 (2005), № 4 (2010), № 5 (2013), № 6 (2017) [«</w:t>
      </w:r>
      <w:r w:rsidRPr="004D77A6">
        <w:rPr>
          <w:rFonts w:ascii="Arial" w:hAnsi="Arial" w:cs="Arial"/>
          <w:sz w:val="24"/>
          <w:szCs w:val="24"/>
          <w:lang w:val="en-US"/>
        </w:rPr>
        <w:t>Double</w:t>
      </w:r>
      <w:r w:rsidRPr="004D77A6">
        <w:rPr>
          <w:rFonts w:ascii="Arial" w:hAnsi="Arial" w:cs="Arial"/>
          <w:sz w:val="24"/>
          <w:szCs w:val="24"/>
        </w:rPr>
        <w:t>-</w:t>
      </w:r>
      <w:r w:rsidRPr="004D77A6">
        <w:rPr>
          <w:rFonts w:ascii="Arial" w:hAnsi="Arial" w:cs="Arial"/>
          <w:sz w:val="24"/>
          <w:szCs w:val="24"/>
          <w:lang w:val="en-US"/>
        </w:rPr>
        <w:t>capped</w:t>
      </w:r>
      <w:r w:rsidRPr="004D77A6">
        <w:rPr>
          <w:rFonts w:ascii="Arial" w:hAnsi="Arial" w:cs="Arial"/>
          <w:sz w:val="24"/>
          <w:szCs w:val="24"/>
        </w:rPr>
        <w:t xml:space="preserve"> </w:t>
      </w:r>
      <w:r w:rsidRPr="004D77A6">
        <w:rPr>
          <w:rFonts w:ascii="Arial" w:hAnsi="Arial" w:cs="Arial"/>
          <w:sz w:val="24"/>
          <w:szCs w:val="24"/>
          <w:lang w:val="en-US"/>
        </w:rPr>
        <w:t>fluorescent</w:t>
      </w:r>
      <w:r w:rsidRPr="004D77A6">
        <w:rPr>
          <w:rFonts w:ascii="Arial" w:hAnsi="Arial" w:cs="Arial"/>
          <w:sz w:val="24"/>
          <w:szCs w:val="24"/>
        </w:rPr>
        <w:t xml:space="preserve"> </w:t>
      </w:r>
      <w:r w:rsidRPr="004D77A6">
        <w:rPr>
          <w:rFonts w:ascii="Arial" w:hAnsi="Arial" w:cs="Arial"/>
          <w:sz w:val="24"/>
          <w:szCs w:val="24"/>
          <w:lang w:val="en-US"/>
        </w:rPr>
        <w:t>lamps</w:t>
      </w:r>
      <w:r w:rsidRPr="004D77A6">
        <w:rPr>
          <w:rFonts w:ascii="Arial" w:hAnsi="Arial" w:cs="Arial"/>
          <w:sz w:val="24"/>
          <w:szCs w:val="24"/>
        </w:rPr>
        <w:t xml:space="preserve"> – </w:t>
      </w:r>
      <w:r w:rsidRPr="004D77A6">
        <w:rPr>
          <w:rFonts w:ascii="Arial" w:hAnsi="Arial" w:cs="Arial"/>
          <w:sz w:val="24"/>
          <w:szCs w:val="24"/>
          <w:lang w:val="en-US"/>
        </w:rPr>
        <w:t>Performance</w:t>
      </w:r>
      <w:r w:rsidRPr="004D77A6">
        <w:rPr>
          <w:rFonts w:ascii="Arial" w:hAnsi="Arial" w:cs="Arial"/>
          <w:sz w:val="24"/>
          <w:szCs w:val="24"/>
        </w:rPr>
        <w:t xml:space="preserve"> </w:t>
      </w:r>
      <w:r w:rsidRPr="004D77A6">
        <w:rPr>
          <w:rFonts w:ascii="Arial" w:hAnsi="Arial" w:cs="Arial"/>
          <w:sz w:val="24"/>
          <w:szCs w:val="24"/>
          <w:lang w:val="en-US"/>
        </w:rPr>
        <w:t>specifications</w:t>
      </w:r>
      <w:r w:rsidRPr="004D77A6">
        <w:rPr>
          <w:rFonts w:ascii="Arial" w:hAnsi="Arial" w:cs="Arial"/>
          <w:sz w:val="24"/>
          <w:szCs w:val="24"/>
        </w:rPr>
        <w:t xml:space="preserve">», </w:t>
      </w:r>
      <w:r w:rsidRPr="004D77A6">
        <w:rPr>
          <w:rFonts w:ascii="Arial" w:hAnsi="Arial" w:cs="Arial"/>
          <w:sz w:val="24"/>
          <w:szCs w:val="24"/>
          <w:lang w:val="en-US"/>
        </w:rPr>
        <w:t>Amd</w:t>
      </w:r>
      <w:r w:rsidRPr="004D77A6">
        <w:rPr>
          <w:rFonts w:ascii="Arial" w:hAnsi="Arial" w:cs="Arial"/>
          <w:sz w:val="24"/>
          <w:szCs w:val="24"/>
        </w:rPr>
        <w:t xml:space="preserve">. 2 (2003), </w:t>
      </w:r>
      <w:r w:rsidRPr="004D77A6">
        <w:rPr>
          <w:rFonts w:ascii="Arial" w:hAnsi="Arial" w:cs="Arial"/>
          <w:sz w:val="24"/>
          <w:szCs w:val="24"/>
          <w:lang w:val="en-US"/>
        </w:rPr>
        <w:t>Amd</w:t>
      </w:r>
      <w:r w:rsidRPr="004D77A6">
        <w:rPr>
          <w:rFonts w:ascii="Arial" w:hAnsi="Arial" w:cs="Arial"/>
          <w:sz w:val="24"/>
          <w:szCs w:val="24"/>
        </w:rPr>
        <w:t xml:space="preserve">. 3 (2005), </w:t>
      </w:r>
      <w:r w:rsidRPr="004D77A6">
        <w:rPr>
          <w:rFonts w:ascii="Arial" w:hAnsi="Arial" w:cs="Arial"/>
          <w:sz w:val="24"/>
          <w:szCs w:val="24"/>
          <w:lang w:val="en-US"/>
        </w:rPr>
        <w:t>Amd</w:t>
      </w:r>
      <w:r w:rsidRPr="004D77A6">
        <w:rPr>
          <w:rFonts w:ascii="Arial" w:hAnsi="Arial" w:cs="Arial"/>
          <w:sz w:val="24"/>
          <w:szCs w:val="24"/>
        </w:rPr>
        <w:t xml:space="preserve">. 4 (2010), </w:t>
      </w:r>
      <w:r w:rsidRPr="004D77A6">
        <w:rPr>
          <w:rFonts w:ascii="Arial" w:hAnsi="Arial" w:cs="Arial"/>
          <w:sz w:val="24"/>
          <w:szCs w:val="24"/>
          <w:lang w:val="en-US"/>
        </w:rPr>
        <w:t>Amd</w:t>
      </w:r>
      <w:r w:rsidRPr="004D77A6">
        <w:rPr>
          <w:rFonts w:ascii="Arial" w:hAnsi="Arial" w:cs="Arial"/>
          <w:sz w:val="24"/>
          <w:szCs w:val="24"/>
        </w:rPr>
        <w:t xml:space="preserve">. 5 (2013), </w:t>
      </w:r>
      <w:r w:rsidRPr="004D77A6">
        <w:rPr>
          <w:rFonts w:ascii="Arial" w:hAnsi="Arial" w:cs="Arial"/>
          <w:sz w:val="24"/>
          <w:szCs w:val="24"/>
          <w:lang w:val="en-US"/>
        </w:rPr>
        <w:t>Amd</w:t>
      </w:r>
      <w:r w:rsidRPr="004D77A6">
        <w:rPr>
          <w:rFonts w:ascii="Arial" w:hAnsi="Arial" w:cs="Arial"/>
          <w:sz w:val="24"/>
          <w:szCs w:val="24"/>
        </w:rPr>
        <w:t xml:space="preserve">. 6 (2017), </w:t>
      </w:r>
      <w:r w:rsidRPr="004D77A6">
        <w:rPr>
          <w:rFonts w:ascii="Arial" w:hAnsi="Arial" w:cs="Arial"/>
          <w:sz w:val="24"/>
          <w:szCs w:val="24"/>
          <w:lang w:val="en-US"/>
        </w:rPr>
        <w:t>MOD</w:t>
      </w:r>
      <w:r w:rsidRPr="004D77A6">
        <w:rPr>
          <w:rFonts w:ascii="Arial" w:hAnsi="Arial" w:cs="Arial"/>
          <w:sz w:val="24"/>
          <w:szCs w:val="24"/>
        </w:rPr>
        <w:t>] путем дополнения и изменения его с</w:t>
      </w:r>
      <w:r w:rsidRPr="004D77A6">
        <w:rPr>
          <w:rFonts w:ascii="Arial" w:hAnsi="Arial" w:cs="Arial"/>
          <w:sz w:val="24"/>
          <w:szCs w:val="24"/>
        </w:rPr>
        <w:t>о</w:t>
      </w:r>
      <w:r w:rsidRPr="004D77A6">
        <w:rPr>
          <w:rFonts w:ascii="Arial" w:hAnsi="Arial" w:cs="Arial"/>
          <w:sz w:val="24"/>
          <w:szCs w:val="24"/>
        </w:rPr>
        <w:t xml:space="preserve">держания, которые в тексте стандарта выделены курсивом. </w:t>
      </w:r>
    </w:p>
    <w:p w14:paraId="35E16E78" w14:textId="77777777" w:rsidR="00AA6928" w:rsidRPr="004068EE" w:rsidRDefault="003E04E6" w:rsidP="004D77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lastRenderedPageBreak/>
        <w:t xml:space="preserve">В элементе настоящего стандарта «Библиография», позиция [5], </w:t>
      </w:r>
      <w:r w:rsidRPr="004068EE">
        <w:rPr>
          <w:rFonts w:ascii="Arial" w:hAnsi="Arial" w:cs="Arial"/>
          <w:sz w:val="24"/>
          <w:szCs w:val="24"/>
          <w:lang w:val="en-US"/>
        </w:rPr>
        <w:t>IEC</w:t>
      </w:r>
      <w:r w:rsidRPr="004068EE">
        <w:rPr>
          <w:rFonts w:ascii="Arial" w:hAnsi="Arial" w:cs="Arial"/>
          <w:sz w:val="24"/>
          <w:szCs w:val="24"/>
        </w:rPr>
        <w:t xml:space="preserve"> 60410 и его наименование заменены на ISO 2859-1:1999 Процедуры выборочного контроля по кач</w:t>
      </w:r>
      <w:r w:rsidRPr="004068EE">
        <w:rPr>
          <w:rFonts w:ascii="Arial" w:hAnsi="Arial" w:cs="Arial"/>
          <w:sz w:val="24"/>
          <w:szCs w:val="24"/>
        </w:rPr>
        <w:t>е</w:t>
      </w:r>
      <w:r w:rsidRPr="004068EE">
        <w:rPr>
          <w:rFonts w:ascii="Arial" w:hAnsi="Arial" w:cs="Arial"/>
          <w:sz w:val="24"/>
          <w:szCs w:val="24"/>
        </w:rPr>
        <w:t xml:space="preserve">ственным признакам. Часть 1. Планы выборочного контроля с указанием приемлемого уровня качества (AQL) для последовательного контроля партий, в связи с отменой </w:t>
      </w:r>
      <w:r w:rsidRPr="004068EE">
        <w:rPr>
          <w:rFonts w:ascii="Arial" w:hAnsi="Arial" w:cs="Arial"/>
          <w:sz w:val="24"/>
          <w:szCs w:val="24"/>
          <w:lang w:val="en-US"/>
        </w:rPr>
        <w:t>IEC</w:t>
      </w:r>
      <w:r w:rsidRPr="004068EE">
        <w:rPr>
          <w:rFonts w:ascii="Arial" w:hAnsi="Arial" w:cs="Arial"/>
          <w:sz w:val="24"/>
          <w:szCs w:val="24"/>
        </w:rPr>
        <w:t xml:space="preserve">  60410.</w:t>
      </w:r>
    </w:p>
    <w:p w14:paraId="2457CB36" w14:textId="3985ED8B" w:rsidR="000311B3" w:rsidRPr="004068EE" w:rsidRDefault="000311B3" w:rsidP="004D77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4068EE">
        <w:rPr>
          <w:rFonts w:ascii="Arial" w:hAnsi="Arial" w:cs="Arial"/>
          <w:sz w:val="24"/>
          <w:szCs w:val="24"/>
          <w:lang w:eastAsia="en-US"/>
        </w:rPr>
        <w:t xml:space="preserve">В </w:t>
      </w:r>
      <w:r w:rsidR="003E2868">
        <w:rPr>
          <w:rFonts w:ascii="Arial" w:hAnsi="Arial" w:cs="Arial"/>
          <w:sz w:val="24"/>
          <w:szCs w:val="24"/>
          <w:lang w:eastAsia="en-US"/>
        </w:rPr>
        <w:t>8</w:t>
      </w:r>
      <w:r w:rsidR="00B30F81" w:rsidRPr="004068EE">
        <w:rPr>
          <w:rFonts w:ascii="Arial" w:hAnsi="Arial" w:cs="Arial"/>
          <w:sz w:val="24"/>
          <w:szCs w:val="24"/>
          <w:lang w:eastAsia="en-US"/>
        </w:rPr>
        <w:t>.3 настоящего</w:t>
      </w:r>
      <w:r w:rsidRPr="004068EE">
        <w:rPr>
          <w:rFonts w:ascii="Arial" w:hAnsi="Arial" w:cs="Arial"/>
          <w:sz w:val="24"/>
          <w:szCs w:val="24"/>
          <w:lang w:eastAsia="en-US"/>
        </w:rPr>
        <w:t xml:space="preserve"> стандарт</w:t>
      </w:r>
      <w:r w:rsidR="00B30F81" w:rsidRPr="004068EE">
        <w:rPr>
          <w:rFonts w:ascii="Arial" w:hAnsi="Arial" w:cs="Arial"/>
          <w:sz w:val="24"/>
          <w:szCs w:val="24"/>
          <w:lang w:eastAsia="en-US"/>
        </w:rPr>
        <w:t>а для листа с параметрами</w:t>
      </w:r>
      <w:r w:rsidRPr="004068E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B30F81" w:rsidRPr="004068EE">
        <w:rPr>
          <w:rFonts w:ascii="Arial" w:hAnsi="Arial" w:cs="Arial"/>
          <w:sz w:val="24"/>
          <w:szCs w:val="24"/>
          <w:lang w:eastAsia="en-US"/>
        </w:rPr>
        <w:t xml:space="preserve">с обозначением </w:t>
      </w:r>
      <w:r w:rsidR="00B30F81" w:rsidRPr="004068EE">
        <w:rPr>
          <w:rFonts w:ascii="Arial" w:hAnsi="Arial" w:cs="Arial"/>
          <w:sz w:val="24"/>
          <w:szCs w:val="24"/>
        </w:rPr>
        <w:t>60081-</w:t>
      </w:r>
      <w:r w:rsidR="00B30F81" w:rsidRPr="004068EE">
        <w:rPr>
          <w:rFonts w:ascii="Arial" w:hAnsi="Arial" w:cs="Arial"/>
          <w:sz w:val="24"/>
          <w:szCs w:val="24"/>
          <w:lang w:val="en-US"/>
        </w:rPr>
        <w:t>IEC</w:t>
      </w:r>
      <w:r w:rsidR="00B30F81" w:rsidRPr="004068EE">
        <w:rPr>
          <w:rFonts w:ascii="Arial" w:hAnsi="Arial" w:cs="Arial"/>
          <w:sz w:val="24"/>
          <w:szCs w:val="24"/>
        </w:rPr>
        <w:t xml:space="preserve">-01-1 </w:t>
      </w:r>
      <w:r w:rsidR="003E2868">
        <w:rPr>
          <w:rFonts w:ascii="Arial" w:hAnsi="Arial" w:cs="Arial"/>
          <w:sz w:val="24"/>
          <w:szCs w:val="24"/>
        </w:rPr>
        <w:t xml:space="preserve">в отличие от </w:t>
      </w:r>
      <w:r w:rsidR="003E2868">
        <w:rPr>
          <w:rFonts w:ascii="Arial" w:hAnsi="Arial" w:cs="Arial"/>
          <w:sz w:val="24"/>
          <w:szCs w:val="24"/>
          <w:lang w:val="en-US"/>
        </w:rPr>
        <w:t>IEC</w:t>
      </w:r>
      <w:r w:rsidR="003E2868">
        <w:rPr>
          <w:rFonts w:ascii="Arial" w:hAnsi="Arial" w:cs="Arial"/>
          <w:sz w:val="24"/>
          <w:szCs w:val="24"/>
        </w:rPr>
        <w:t xml:space="preserve"> 60081:22002 </w:t>
      </w:r>
      <w:r w:rsidR="00B30F81" w:rsidRPr="004068EE">
        <w:rPr>
          <w:rFonts w:ascii="Arial" w:hAnsi="Arial" w:cs="Arial"/>
          <w:sz w:val="24"/>
          <w:szCs w:val="24"/>
          <w:lang w:eastAsia="en-US"/>
        </w:rPr>
        <w:t xml:space="preserve">не приведено примечание 3, </w:t>
      </w:r>
      <w:r w:rsidR="00B30F81" w:rsidRPr="004068EE">
        <w:rPr>
          <w:rFonts w:ascii="Arial" w:hAnsi="Arial" w:cs="Arial"/>
          <w:sz w:val="24"/>
          <w:szCs w:val="24"/>
          <w:shd w:val="clear" w:color="auto" w:fill="FFFFFF"/>
        </w:rPr>
        <w:t>касающееся практики США и Японии.</w:t>
      </w:r>
    </w:p>
    <w:p w14:paraId="571B9362" w14:textId="0F1AF48C" w:rsidR="00681CA0" w:rsidRDefault="00681CA0" w:rsidP="004D77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B30F81">
        <w:rPr>
          <w:rFonts w:ascii="Arial" w:hAnsi="Arial" w:cs="Arial"/>
          <w:sz w:val="24"/>
          <w:szCs w:val="24"/>
          <w:lang w:eastAsia="en-US"/>
        </w:rPr>
        <w:t>Международный стандарт разработан подкомитетом 34А «Лампы» технического</w:t>
      </w:r>
      <w:r w:rsidR="004068E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B30F81">
        <w:rPr>
          <w:rFonts w:ascii="Arial" w:hAnsi="Arial" w:cs="Arial"/>
          <w:sz w:val="24"/>
          <w:szCs w:val="24"/>
          <w:lang w:eastAsia="en-US"/>
        </w:rPr>
        <w:t>к</w:t>
      </w:r>
      <w:r w:rsidRPr="00B30F81">
        <w:rPr>
          <w:rFonts w:ascii="Arial" w:hAnsi="Arial" w:cs="Arial"/>
          <w:sz w:val="24"/>
          <w:szCs w:val="24"/>
          <w:lang w:eastAsia="en-US"/>
        </w:rPr>
        <w:t>о</w:t>
      </w:r>
      <w:r w:rsidRPr="00B30F81">
        <w:rPr>
          <w:rFonts w:ascii="Arial" w:hAnsi="Arial" w:cs="Arial"/>
          <w:sz w:val="24"/>
          <w:szCs w:val="24"/>
          <w:lang w:eastAsia="en-US"/>
        </w:rPr>
        <w:t xml:space="preserve">митета по стандартизации </w:t>
      </w:r>
      <w:r w:rsidRPr="00B30F81">
        <w:rPr>
          <w:rFonts w:ascii="Arial" w:hAnsi="Arial" w:cs="Arial"/>
          <w:sz w:val="24"/>
          <w:szCs w:val="24"/>
          <w:lang w:val="en-US" w:eastAsia="en-US"/>
        </w:rPr>
        <w:t>IEC</w:t>
      </w:r>
      <w:r w:rsidRPr="00B30F81">
        <w:rPr>
          <w:rFonts w:ascii="Arial" w:hAnsi="Arial" w:cs="Arial"/>
          <w:sz w:val="24"/>
          <w:szCs w:val="24"/>
          <w:lang w:eastAsia="en-US"/>
        </w:rPr>
        <w:t xml:space="preserve">/ТС 34 «Лампы и связанное с ними оборудование» </w:t>
      </w:r>
      <w:r w:rsidR="004068EE">
        <w:rPr>
          <w:rFonts w:ascii="Arial" w:hAnsi="Arial" w:cs="Arial"/>
          <w:sz w:val="24"/>
          <w:szCs w:val="24"/>
          <w:lang w:eastAsia="en-US"/>
        </w:rPr>
        <w:t>М</w:t>
      </w:r>
      <w:r w:rsidRPr="00B30F81">
        <w:rPr>
          <w:rFonts w:ascii="Arial" w:hAnsi="Arial" w:cs="Arial"/>
          <w:sz w:val="24"/>
          <w:szCs w:val="24"/>
          <w:lang w:eastAsia="en-US"/>
        </w:rPr>
        <w:t>еждун</w:t>
      </w:r>
      <w:r w:rsidRPr="00B30F81">
        <w:rPr>
          <w:rFonts w:ascii="Arial" w:hAnsi="Arial" w:cs="Arial"/>
          <w:sz w:val="24"/>
          <w:szCs w:val="24"/>
          <w:lang w:eastAsia="en-US"/>
        </w:rPr>
        <w:t>а</w:t>
      </w:r>
      <w:r w:rsidRPr="00B30F81">
        <w:rPr>
          <w:rFonts w:ascii="Arial" w:hAnsi="Arial" w:cs="Arial"/>
          <w:sz w:val="24"/>
          <w:szCs w:val="24"/>
          <w:lang w:eastAsia="en-US"/>
        </w:rPr>
        <w:t>родной электротехнической комиссии (</w:t>
      </w:r>
      <w:r w:rsidRPr="00B30F81">
        <w:rPr>
          <w:rFonts w:ascii="Arial" w:hAnsi="Arial" w:cs="Arial"/>
          <w:sz w:val="24"/>
          <w:szCs w:val="24"/>
          <w:lang w:val="en-US" w:eastAsia="en-US"/>
        </w:rPr>
        <w:t>IEC</w:t>
      </w:r>
      <w:r w:rsidRPr="00B30F81">
        <w:rPr>
          <w:rFonts w:ascii="Arial" w:hAnsi="Arial" w:cs="Arial"/>
          <w:sz w:val="24"/>
          <w:szCs w:val="24"/>
          <w:lang w:eastAsia="en-US"/>
        </w:rPr>
        <w:t>).</w:t>
      </w:r>
    </w:p>
    <w:p w14:paraId="57F1FC5A" w14:textId="7D76D51A" w:rsidR="00681CA0" w:rsidRDefault="00681CA0" w:rsidP="004D77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30F81">
        <w:rPr>
          <w:rFonts w:ascii="Arial" w:hAnsi="Arial" w:cs="Arial"/>
          <w:sz w:val="24"/>
          <w:szCs w:val="24"/>
        </w:rPr>
        <w:t>Сведения о соответствии ссылочных межгосударственных</w:t>
      </w:r>
      <w:r w:rsidRPr="004D77A6">
        <w:rPr>
          <w:rFonts w:ascii="Arial" w:hAnsi="Arial" w:cs="Arial"/>
          <w:sz w:val="24"/>
          <w:szCs w:val="24"/>
        </w:rPr>
        <w:t xml:space="preserve"> стандартов </w:t>
      </w:r>
      <w:r w:rsidR="004068EE">
        <w:rPr>
          <w:rFonts w:ascii="Arial" w:hAnsi="Arial" w:cs="Arial"/>
          <w:sz w:val="24"/>
          <w:szCs w:val="24"/>
        </w:rPr>
        <w:t>м</w:t>
      </w:r>
      <w:r w:rsidRPr="004D77A6">
        <w:rPr>
          <w:rFonts w:ascii="Arial" w:hAnsi="Arial" w:cs="Arial"/>
          <w:sz w:val="24"/>
          <w:szCs w:val="24"/>
        </w:rPr>
        <w:t>еждунаро</w:t>
      </w:r>
      <w:r w:rsidRPr="004D77A6">
        <w:rPr>
          <w:rFonts w:ascii="Arial" w:hAnsi="Arial" w:cs="Arial"/>
          <w:sz w:val="24"/>
          <w:szCs w:val="24"/>
        </w:rPr>
        <w:t>д</w:t>
      </w:r>
      <w:r w:rsidRPr="004D77A6">
        <w:rPr>
          <w:rFonts w:ascii="Arial" w:hAnsi="Arial" w:cs="Arial"/>
          <w:sz w:val="24"/>
          <w:szCs w:val="24"/>
        </w:rPr>
        <w:t>ным стандартам, использованным в качестве ссылочных в примененном международном стандарте, приведены в приложении ДА.</w:t>
      </w:r>
    </w:p>
    <w:p w14:paraId="796AFC28" w14:textId="0147756D" w:rsidR="003E04E6" w:rsidRPr="004068EE" w:rsidRDefault="003E04E6" w:rsidP="004D77A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Сопоставление структуры настоящего стандарта со структурой примененного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Pr="004068EE">
        <w:rPr>
          <w:rFonts w:ascii="Arial" w:hAnsi="Arial" w:cs="Arial"/>
          <w:sz w:val="24"/>
          <w:szCs w:val="24"/>
        </w:rPr>
        <w:t>межд</w:t>
      </w:r>
      <w:r w:rsidRPr="004068EE">
        <w:rPr>
          <w:rFonts w:ascii="Arial" w:hAnsi="Arial" w:cs="Arial"/>
          <w:sz w:val="24"/>
          <w:szCs w:val="24"/>
        </w:rPr>
        <w:t>у</w:t>
      </w:r>
      <w:r w:rsidRPr="004068EE">
        <w:rPr>
          <w:rFonts w:ascii="Arial" w:hAnsi="Arial" w:cs="Arial"/>
          <w:sz w:val="24"/>
          <w:szCs w:val="24"/>
        </w:rPr>
        <w:t>народного стандарта приведено в приложении ДБ.</w:t>
      </w:r>
    </w:p>
    <w:p w14:paraId="18588737" w14:textId="77777777" w:rsidR="00681CA0" w:rsidRPr="004D77A6" w:rsidRDefault="00681CA0" w:rsidP="004D77A6">
      <w:pPr>
        <w:autoSpaceDE w:val="0"/>
        <w:autoSpaceDN w:val="0"/>
        <w:spacing w:after="0" w:line="360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>5 ВЗАМЕН ГОСТ 6825–91 (МЭК 81–84)</w:t>
      </w:r>
    </w:p>
    <w:p w14:paraId="1748060D" w14:textId="77777777" w:rsidR="00681CA0" w:rsidRPr="004D77A6" w:rsidRDefault="00681CA0" w:rsidP="004D77A6">
      <w:pPr>
        <w:autoSpaceDN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1CD59F" w14:textId="77777777" w:rsidR="00681CA0" w:rsidRPr="004D77A6" w:rsidRDefault="00681CA0" w:rsidP="004D77A6">
      <w:pPr>
        <w:autoSpaceDN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A3C17BF" w14:textId="51904B06" w:rsidR="000F073A" w:rsidRPr="00B30F81" w:rsidRDefault="000F073A" w:rsidP="000F073A">
      <w:pPr>
        <w:shd w:val="clear" w:color="auto" w:fill="FFFFFF"/>
        <w:spacing w:after="0" w:line="312" w:lineRule="auto"/>
        <w:ind w:firstLine="482"/>
        <w:jc w:val="both"/>
        <w:rPr>
          <w:rFonts w:ascii="Arial" w:hAnsi="Arial" w:cs="Arial"/>
          <w:i/>
          <w:sz w:val="24"/>
          <w:szCs w:val="24"/>
        </w:rPr>
      </w:pPr>
      <w:r w:rsidRPr="00B80BD2">
        <w:rPr>
          <w:rFonts w:ascii="Arial" w:hAnsi="Arial" w:cs="Arial"/>
          <w:i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</w:t>
      </w:r>
      <w:r w:rsidR="004068EE">
        <w:rPr>
          <w:rFonts w:ascii="Arial" w:hAnsi="Arial" w:cs="Arial"/>
          <w:i/>
          <w:sz w:val="24"/>
          <w:szCs w:val="24"/>
        </w:rPr>
        <w:t xml:space="preserve"> </w:t>
      </w:r>
      <w:r w:rsidRPr="00B80BD2">
        <w:rPr>
          <w:rFonts w:ascii="Arial" w:hAnsi="Arial" w:cs="Arial"/>
          <w:i/>
          <w:sz w:val="24"/>
          <w:szCs w:val="24"/>
        </w:rPr>
        <w:t>указат</w:t>
      </w:r>
      <w:r w:rsidRPr="00B80BD2">
        <w:rPr>
          <w:rFonts w:ascii="Arial" w:hAnsi="Arial" w:cs="Arial"/>
          <w:i/>
          <w:sz w:val="24"/>
          <w:szCs w:val="24"/>
        </w:rPr>
        <w:t>е</w:t>
      </w:r>
      <w:r w:rsidRPr="00B80BD2">
        <w:rPr>
          <w:rFonts w:ascii="Arial" w:hAnsi="Arial" w:cs="Arial"/>
          <w:i/>
          <w:sz w:val="24"/>
          <w:szCs w:val="24"/>
        </w:rPr>
        <w:t>лях национальных стандартов, издаваемых в этих государствах, а также в сети Инте</w:t>
      </w:r>
      <w:r w:rsidRPr="00B80BD2">
        <w:rPr>
          <w:rFonts w:ascii="Arial" w:hAnsi="Arial" w:cs="Arial"/>
          <w:i/>
          <w:sz w:val="24"/>
          <w:szCs w:val="24"/>
        </w:rPr>
        <w:t>р</w:t>
      </w:r>
      <w:r w:rsidRPr="00B30F81">
        <w:rPr>
          <w:rFonts w:ascii="Arial" w:hAnsi="Arial" w:cs="Arial"/>
          <w:i/>
          <w:sz w:val="24"/>
          <w:szCs w:val="24"/>
        </w:rPr>
        <w:t>нет на сайтах соответствующих национальных органов по стандартизации.</w:t>
      </w:r>
    </w:p>
    <w:p w14:paraId="3E67ABD7" w14:textId="160C2B8C" w:rsidR="000F073A" w:rsidRPr="00B80BD2" w:rsidRDefault="000F073A" w:rsidP="000F073A">
      <w:pPr>
        <w:shd w:val="clear" w:color="auto" w:fill="FFFFFF"/>
        <w:spacing w:after="0" w:line="312" w:lineRule="auto"/>
        <w:ind w:firstLine="482"/>
        <w:jc w:val="both"/>
        <w:rPr>
          <w:rFonts w:ascii="Arial" w:hAnsi="Arial" w:cs="Arial"/>
          <w:i/>
          <w:sz w:val="24"/>
          <w:szCs w:val="24"/>
        </w:rPr>
      </w:pPr>
      <w:r w:rsidRPr="00B30F81">
        <w:rPr>
          <w:rFonts w:ascii="Arial" w:hAnsi="Arial" w:cs="Arial"/>
          <w:i/>
          <w:sz w:val="24"/>
          <w:szCs w:val="24"/>
        </w:rPr>
        <w:t>В случае пересмотра, изменения или отмены настоящего стандарта</w:t>
      </w:r>
      <w:r w:rsidR="004068EE">
        <w:rPr>
          <w:rFonts w:ascii="Arial" w:hAnsi="Arial" w:cs="Arial"/>
          <w:i/>
          <w:sz w:val="24"/>
          <w:szCs w:val="24"/>
        </w:rPr>
        <w:t xml:space="preserve"> </w:t>
      </w:r>
      <w:r w:rsidRPr="00B30F81">
        <w:rPr>
          <w:rFonts w:ascii="Arial" w:hAnsi="Arial" w:cs="Arial"/>
          <w:i/>
          <w:sz w:val="24"/>
          <w:szCs w:val="24"/>
        </w:rPr>
        <w:t>соотве</w:t>
      </w:r>
      <w:r w:rsidRPr="00B30F81">
        <w:rPr>
          <w:rFonts w:ascii="Arial" w:hAnsi="Arial" w:cs="Arial"/>
          <w:i/>
          <w:sz w:val="24"/>
          <w:szCs w:val="24"/>
        </w:rPr>
        <w:t>т</w:t>
      </w:r>
      <w:r w:rsidRPr="00B30F81">
        <w:rPr>
          <w:rFonts w:ascii="Arial" w:hAnsi="Arial" w:cs="Arial"/>
          <w:i/>
          <w:sz w:val="24"/>
          <w:szCs w:val="24"/>
        </w:rPr>
        <w:t>ствующая информация будет опубликована на официальном интернет-сайте Межгос</w:t>
      </w:r>
      <w:r w:rsidRPr="00B30F81">
        <w:rPr>
          <w:rFonts w:ascii="Arial" w:hAnsi="Arial" w:cs="Arial"/>
          <w:i/>
          <w:sz w:val="24"/>
          <w:szCs w:val="24"/>
        </w:rPr>
        <w:t>у</w:t>
      </w:r>
      <w:r w:rsidRPr="00B30F81">
        <w:rPr>
          <w:rFonts w:ascii="Arial" w:hAnsi="Arial" w:cs="Arial"/>
          <w:i/>
          <w:sz w:val="24"/>
          <w:szCs w:val="24"/>
        </w:rPr>
        <w:t>дарственного совета по стандартизации, метрологии и сертификации в каталоге</w:t>
      </w:r>
      <w:r w:rsidR="004068EE">
        <w:rPr>
          <w:rFonts w:ascii="Arial" w:hAnsi="Arial" w:cs="Arial"/>
          <w:i/>
          <w:sz w:val="24"/>
          <w:szCs w:val="24"/>
        </w:rPr>
        <w:t xml:space="preserve"> </w:t>
      </w:r>
      <w:r w:rsidRPr="00B30F81">
        <w:rPr>
          <w:rFonts w:ascii="Arial" w:hAnsi="Arial" w:cs="Arial"/>
          <w:i/>
          <w:sz w:val="24"/>
          <w:szCs w:val="24"/>
        </w:rPr>
        <w:t>«Межгосударственные стандарты»</w:t>
      </w:r>
      <w:r w:rsidR="007E633F">
        <w:rPr>
          <w:rFonts w:ascii="Arial" w:hAnsi="Arial" w:cs="Arial"/>
          <w:i/>
          <w:sz w:val="24"/>
          <w:szCs w:val="24"/>
        </w:rPr>
        <w:t>.</w:t>
      </w:r>
    </w:p>
    <w:p w14:paraId="2A382C73" w14:textId="77777777" w:rsidR="00681CA0" w:rsidRPr="004D77A6" w:rsidRDefault="00681CA0" w:rsidP="004D77A6">
      <w:pPr>
        <w:tabs>
          <w:tab w:val="left" w:pos="3120"/>
        </w:tabs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  <w:lang w:eastAsia="en-US"/>
        </w:rPr>
      </w:pPr>
    </w:p>
    <w:p w14:paraId="480E0D58" w14:textId="77777777" w:rsidR="00BB3EF7" w:rsidRPr="004D77A6" w:rsidRDefault="00BB3EF7" w:rsidP="004D77A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5E22D371" w14:textId="77777777" w:rsidR="00826F4E" w:rsidRDefault="00826F4E" w:rsidP="004D77A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79167428" w14:textId="4F942EC5" w:rsidR="00681CA0" w:rsidRDefault="00681CA0" w:rsidP="00B80BD2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4D77A6">
        <w:rPr>
          <w:rFonts w:ascii="Arial" w:hAnsi="Arial" w:cs="Arial"/>
          <w:sz w:val="24"/>
          <w:szCs w:val="24"/>
        </w:rPr>
        <w:t xml:space="preserve">Исключительное право официального опубликования настоящего стандарта на </w:t>
      </w:r>
      <w:r w:rsidR="004068EE">
        <w:rPr>
          <w:rFonts w:ascii="Arial" w:hAnsi="Arial" w:cs="Arial"/>
          <w:sz w:val="24"/>
          <w:szCs w:val="24"/>
        </w:rPr>
        <w:t>т</w:t>
      </w:r>
      <w:r w:rsidRPr="004D77A6">
        <w:rPr>
          <w:rFonts w:ascii="Arial" w:hAnsi="Arial" w:cs="Arial"/>
          <w:sz w:val="24"/>
          <w:szCs w:val="24"/>
        </w:rPr>
        <w:t>е</w:t>
      </w:r>
      <w:r w:rsidRPr="004D77A6">
        <w:rPr>
          <w:rFonts w:ascii="Arial" w:hAnsi="Arial" w:cs="Arial"/>
          <w:sz w:val="24"/>
          <w:szCs w:val="24"/>
        </w:rPr>
        <w:t>р</w:t>
      </w:r>
      <w:r w:rsidRPr="004D77A6">
        <w:rPr>
          <w:rFonts w:ascii="Arial" w:hAnsi="Arial" w:cs="Arial"/>
          <w:sz w:val="24"/>
          <w:szCs w:val="24"/>
        </w:rPr>
        <w:t>ритории указанных выше государств принадлежит национальным (государственным) орг</w:t>
      </w:r>
      <w:r w:rsidRPr="004D77A6">
        <w:rPr>
          <w:rFonts w:ascii="Arial" w:hAnsi="Arial" w:cs="Arial"/>
          <w:sz w:val="24"/>
          <w:szCs w:val="24"/>
        </w:rPr>
        <w:t>а</w:t>
      </w:r>
      <w:r w:rsidRPr="004D77A6">
        <w:rPr>
          <w:rFonts w:ascii="Arial" w:hAnsi="Arial" w:cs="Arial"/>
          <w:sz w:val="24"/>
          <w:szCs w:val="24"/>
        </w:rPr>
        <w:t>нам по стандартизации этих государств.</w:t>
      </w:r>
      <w:r w:rsidRPr="00CC2572">
        <w:rPr>
          <w:rFonts w:ascii="Arial" w:hAnsi="Arial" w:cs="Arial"/>
          <w:sz w:val="24"/>
          <w:szCs w:val="24"/>
        </w:rPr>
        <w:t xml:space="preserve"> </w:t>
      </w:r>
    </w:p>
    <w:p w14:paraId="75D74EBB" w14:textId="77777777" w:rsidR="00681CA0" w:rsidRPr="006F7758" w:rsidRDefault="00681CA0" w:rsidP="00805B23">
      <w:pPr>
        <w:jc w:val="center"/>
        <w:rPr>
          <w:rFonts w:ascii="Arial" w:hAnsi="Arial" w:cs="Arial"/>
          <w:b/>
          <w:bCs/>
          <w:sz w:val="28"/>
          <w:szCs w:val="24"/>
        </w:rPr>
      </w:pPr>
      <w:r w:rsidRPr="006F7758">
        <w:rPr>
          <w:rFonts w:ascii="Arial" w:hAnsi="Arial" w:cs="Arial"/>
          <w:b/>
          <w:bCs/>
          <w:sz w:val="28"/>
          <w:szCs w:val="24"/>
        </w:rPr>
        <w:lastRenderedPageBreak/>
        <w:t>Содержание</w:t>
      </w:r>
    </w:p>
    <w:tbl>
      <w:tblPr>
        <w:tblW w:w="10200" w:type="dxa"/>
        <w:tblInd w:w="540" w:type="dxa"/>
        <w:tblLayout w:type="fixed"/>
        <w:tblLook w:val="0000" w:firstRow="0" w:lastRow="0" w:firstColumn="0" w:lastColumn="0" w:noHBand="0" w:noVBand="0"/>
      </w:tblPr>
      <w:tblGrid>
        <w:gridCol w:w="10200"/>
      </w:tblGrid>
      <w:tr w:rsidR="00826F4E" w:rsidRPr="006F7758" w14:paraId="3943A1B5" w14:textId="77777777" w:rsidTr="009610EF">
        <w:tc>
          <w:tcPr>
            <w:tcW w:w="10200" w:type="dxa"/>
          </w:tcPr>
          <w:p w14:paraId="5FF4468E" w14:textId="77777777" w:rsidR="00826F4E" w:rsidRPr="001A49DB" w:rsidRDefault="00826F4E" w:rsidP="00D01D84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 xml:space="preserve">1 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 xml:space="preserve">Область применения 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………………………………………………...................................…….</w:t>
            </w:r>
          </w:p>
        </w:tc>
      </w:tr>
      <w:tr w:rsidR="00826F4E" w:rsidRPr="006F7758" w14:paraId="6B338FC6" w14:textId="77777777" w:rsidTr="009610EF">
        <w:tc>
          <w:tcPr>
            <w:tcW w:w="10200" w:type="dxa"/>
          </w:tcPr>
          <w:p w14:paraId="729F7AB6" w14:textId="77777777" w:rsidR="00826F4E" w:rsidRPr="001A49DB" w:rsidRDefault="00826F4E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 xml:space="preserve">2 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 xml:space="preserve">Нормативные ссылки 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…………………………………………….................................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>..............</w:t>
            </w:r>
          </w:p>
        </w:tc>
      </w:tr>
      <w:tr w:rsidR="00826F4E" w:rsidRPr="006F7758" w14:paraId="3CA167AB" w14:textId="77777777" w:rsidTr="009610EF">
        <w:tc>
          <w:tcPr>
            <w:tcW w:w="10200" w:type="dxa"/>
          </w:tcPr>
          <w:p w14:paraId="341FA248" w14:textId="77777777" w:rsidR="00826F4E" w:rsidRPr="001A49DB" w:rsidRDefault="00826F4E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 xml:space="preserve">3 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 xml:space="preserve">Термины и определения 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………………………………….................................…………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>…….</w:t>
            </w:r>
          </w:p>
        </w:tc>
      </w:tr>
      <w:tr w:rsidR="00826F4E" w:rsidRPr="006F7758" w14:paraId="48EF79AC" w14:textId="77777777" w:rsidTr="009610EF">
        <w:tc>
          <w:tcPr>
            <w:tcW w:w="10200" w:type="dxa"/>
          </w:tcPr>
          <w:p w14:paraId="1712D7DA" w14:textId="77777777" w:rsidR="00826F4E" w:rsidRPr="001A49DB" w:rsidRDefault="00826F4E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 xml:space="preserve">4 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 xml:space="preserve">Требования к лампе 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………………………………………….................................…………...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>..</w:t>
            </w:r>
          </w:p>
        </w:tc>
      </w:tr>
      <w:tr w:rsidR="00826F4E" w:rsidRPr="006F7758" w14:paraId="0A0310ED" w14:textId="77777777" w:rsidTr="009610EF">
        <w:tc>
          <w:tcPr>
            <w:tcW w:w="10200" w:type="dxa"/>
          </w:tcPr>
          <w:p w14:paraId="261B8D28" w14:textId="77777777" w:rsidR="00826F4E" w:rsidRPr="001A49DB" w:rsidRDefault="00826F4E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 xml:space="preserve">5 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 xml:space="preserve">Информация для расчета пускорегулирующего аппарата и стартера </w:t>
            </w:r>
            <w:r w:rsidRPr="001A49DB">
              <w:rPr>
                <w:rFonts w:ascii="Arial" w:hAnsi="Arial" w:cs="Arial"/>
                <w:sz w:val="24"/>
                <w:szCs w:val="28"/>
              </w:rPr>
              <w:t>......................……</w:t>
            </w:r>
          </w:p>
        </w:tc>
      </w:tr>
      <w:tr w:rsidR="00826F4E" w:rsidRPr="006F7758" w14:paraId="314AD81F" w14:textId="77777777" w:rsidTr="009610EF">
        <w:tc>
          <w:tcPr>
            <w:tcW w:w="10200" w:type="dxa"/>
          </w:tcPr>
          <w:p w14:paraId="32ACFBF6" w14:textId="77777777" w:rsidR="00826F4E" w:rsidRPr="001A49DB" w:rsidRDefault="003E04E6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>6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 xml:space="preserve"> Информация для расчета светильника ………………….................................……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………..</w:t>
            </w:r>
          </w:p>
        </w:tc>
      </w:tr>
      <w:tr w:rsidR="00826F4E" w:rsidRPr="006F7758" w14:paraId="246DAA0B" w14:textId="77777777" w:rsidTr="009610EF">
        <w:tc>
          <w:tcPr>
            <w:tcW w:w="10200" w:type="dxa"/>
          </w:tcPr>
          <w:p w14:paraId="1F51E93E" w14:textId="77777777" w:rsidR="00826F4E" w:rsidRPr="001A49DB" w:rsidRDefault="003E04E6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i/>
                <w:sz w:val="24"/>
                <w:szCs w:val="28"/>
              </w:rPr>
            </w:pPr>
            <w:r w:rsidRPr="004068EE">
              <w:rPr>
                <w:rFonts w:ascii="Arial" w:hAnsi="Arial" w:cs="Arial"/>
                <w:i/>
                <w:sz w:val="24"/>
                <w:szCs w:val="28"/>
              </w:rPr>
              <w:t xml:space="preserve">7 </w:t>
            </w:r>
            <w:r w:rsidR="00826F4E" w:rsidRPr="001A49DB">
              <w:rPr>
                <w:rFonts w:ascii="Arial" w:hAnsi="Arial" w:cs="Arial"/>
                <w:i/>
                <w:sz w:val="24"/>
                <w:szCs w:val="28"/>
              </w:rPr>
              <w:t>Упаковка, транспортирование и хранение……………………...................………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……..</w:t>
            </w:r>
            <w:r w:rsidRPr="001A49DB">
              <w:rPr>
                <w:rFonts w:ascii="Arial" w:hAnsi="Arial" w:cs="Arial"/>
                <w:i/>
                <w:sz w:val="24"/>
                <w:szCs w:val="28"/>
              </w:rPr>
              <w:t>…</w:t>
            </w:r>
          </w:p>
        </w:tc>
      </w:tr>
      <w:tr w:rsidR="00826F4E" w:rsidRPr="006F7758" w14:paraId="7C1B6998" w14:textId="77777777" w:rsidTr="009610EF">
        <w:tc>
          <w:tcPr>
            <w:tcW w:w="10200" w:type="dxa"/>
          </w:tcPr>
          <w:p w14:paraId="1E213C85" w14:textId="77777777" w:rsidR="00826F4E" w:rsidRPr="001A49DB" w:rsidRDefault="003E04E6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>8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>Листы с параметрами</w:t>
            </w:r>
            <w:r w:rsidR="00B30F81" w:rsidRPr="001A49DB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>……………………………………………….......................…………</w:t>
            </w:r>
            <w:r w:rsidRPr="001A49DB">
              <w:rPr>
                <w:rFonts w:ascii="Arial" w:hAnsi="Arial" w:cs="Arial"/>
                <w:sz w:val="24"/>
                <w:szCs w:val="28"/>
              </w:rPr>
              <w:t>…..</w:t>
            </w:r>
          </w:p>
        </w:tc>
      </w:tr>
      <w:tr w:rsidR="00826F4E" w:rsidRPr="006F7758" w14:paraId="497A7688" w14:textId="77777777" w:rsidTr="009610EF">
        <w:tc>
          <w:tcPr>
            <w:tcW w:w="10200" w:type="dxa"/>
          </w:tcPr>
          <w:p w14:paraId="42AEDDA9" w14:textId="77777777" w:rsidR="00826F4E" w:rsidRPr="006F7758" w:rsidRDefault="00826F4E" w:rsidP="00FB6903">
            <w:pPr>
              <w:tabs>
                <w:tab w:val="left" w:pos="7938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Приложение А (обязательное)</w:t>
            </w:r>
            <w:r w:rsidRPr="006F7758">
              <w:rPr>
                <w:rFonts w:ascii="Arial" w:hAnsi="Arial" w:cs="Arial"/>
                <w:sz w:val="24"/>
                <w:szCs w:val="28"/>
              </w:rPr>
              <w:t xml:space="preserve"> Метод проверки характеристик зажигания</w:t>
            </w:r>
            <w:r>
              <w:rPr>
                <w:rFonts w:ascii="Arial" w:hAnsi="Arial" w:cs="Arial"/>
                <w:sz w:val="24"/>
                <w:szCs w:val="28"/>
              </w:rPr>
              <w:t>....................</w:t>
            </w:r>
            <w:r w:rsidR="003E04E6">
              <w:rPr>
                <w:rFonts w:ascii="Arial" w:hAnsi="Arial" w:cs="Arial"/>
                <w:sz w:val="24"/>
                <w:szCs w:val="28"/>
              </w:rPr>
              <w:t>.....</w:t>
            </w:r>
          </w:p>
        </w:tc>
      </w:tr>
      <w:tr w:rsidR="00826F4E" w:rsidRPr="006F7758" w14:paraId="19ED085B" w14:textId="77777777" w:rsidTr="009610EF">
        <w:tc>
          <w:tcPr>
            <w:tcW w:w="10200" w:type="dxa"/>
          </w:tcPr>
          <w:p w14:paraId="7A222CF3" w14:textId="77777777" w:rsidR="00B30F81" w:rsidRPr="001A49DB" w:rsidRDefault="00826F4E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Приложение </w:t>
            </w:r>
            <w:r w:rsidR="00193978" w:rsidRPr="001A49DB">
              <w:rPr>
                <w:rFonts w:ascii="Arial" w:hAnsi="Arial" w:cs="Arial"/>
                <w:sz w:val="24"/>
                <w:szCs w:val="28"/>
                <w:lang w:val="en-US"/>
              </w:rPr>
              <w:t>B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(обязательное) Метод проверки электрических и световых </w:t>
            </w:r>
          </w:p>
          <w:p w14:paraId="0C23558D" w14:textId="77777777" w:rsidR="00826F4E" w:rsidRPr="001A49DB" w:rsidRDefault="00B30F81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                          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>параметров и характеристик электродов ………….............................……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>..</w:t>
            </w:r>
          </w:p>
          <w:p w14:paraId="4295ABA8" w14:textId="77777777" w:rsidR="00B30F81" w:rsidRPr="001A49DB" w:rsidRDefault="00826F4E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Приложение </w:t>
            </w:r>
            <w:r w:rsidR="00193978" w:rsidRPr="001A49DB">
              <w:rPr>
                <w:rFonts w:ascii="Arial" w:hAnsi="Arial" w:cs="Arial"/>
                <w:sz w:val="24"/>
                <w:szCs w:val="28"/>
                <w:lang w:val="en-US"/>
              </w:rPr>
              <w:t>C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(обязательное) Метод проверки стабильности светового потока </w:t>
            </w:r>
          </w:p>
          <w:p w14:paraId="02E73708" w14:textId="77777777" w:rsidR="00826F4E" w:rsidRPr="001A49DB" w:rsidRDefault="00B30F81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                           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>и срока служ</w:t>
            </w:r>
            <w:r w:rsidRPr="001A49DB">
              <w:rPr>
                <w:rFonts w:ascii="Arial" w:hAnsi="Arial" w:cs="Arial"/>
                <w:sz w:val="24"/>
                <w:szCs w:val="28"/>
              </w:rPr>
              <w:t>б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>ы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 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>…………..……………………...........................……</w:t>
            </w:r>
            <w:r w:rsidRPr="001A49DB">
              <w:rPr>
                <w:rFonts w:ascii="Arial" w:hAnsi="Arial" w:cs="Arial"/>
                <w:sz w:val="24"/>
                <w:szCs w:val="28"/>
              </w:rPr>
              <w:t>………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>…</w:t>
            </w:r>
          </w:p>
          <w:p w14:paraId="7B36F011" w14:textId="77777777" w:rsidR="00826F4E" w:rsidRPr="001A49DB" w:rsidRDefault="00826F4E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Приложение </w:t>
            </w:r>
            <w:r w:rsidR="00193978" w:rsidRPr="001A49DB">
              <w:rPr>
                <w:rFonts w:ascii="Arial" w:hAnsi="Arial" w:cs="Arial"/>
                <w:sz w:val="24"/>
                <w:szCs w:val="28"/>
                <w:lang w:val="en-US"/>
              </w:rPr>
              <w:t>D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(обязательное) Координаты цветности …………………..................……</w:t>
            </w:r>
            <w:r w:rsidR="00B30F81" w:rsidRPr="001A49DB">
              <w:rPr>
                <w:rFonts w:ascii="Arial" w:hAnsi="Arial" w:cs="Arial"/>
                <w:sz w:val="24"/>
                <w:szCs w:val="28"/>
              </w:rPr>
              <w:t>…</w:t>
            </w:r>
            <w:r w:rsidR="003E04E6" w:rsidRPr="001A49DB">
              <w:rPr>
                <w:rFonts w:ascii="Arial" w:hAnsi="Arial" w:cs="Arial"/>
                <w:sz w:val="24"/>
                <w:szCs w:val="28"/>
              </w:rPr>
              <w:t>…</w:t>
            </w:r>
          </w:p>
          <w:p w14:paraId="05A4A4EF" w14:textId="77777777" w:rsidR="00511D84" w:rsidRPr="004068EE" w:rsidRDefault="00826F4E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Приложение </w:t>
            </w:r>
            <w:r w:rsidR="00193978" w:rsidRPr="001A49DB">
              <w:rPr>
                <w:rFonts w:ascii="Arial" w:hAnsi="Arial" w:cs="Arial"/>
                <w:sz w:val="24"/>
                <w:szCs w:val="28"/>
                <w:lang w:val="en-US"/>
              </w:rPr>
              <w:t>E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(справочное) Информация для расчета </w:t>
            </w:r>
            <w:r w:rsidR="00511D84" w:rsidRPr="004068EE">
              <w:rPr>
                <w:rFonts w:ascii="Arial" w:hAnsi="Arial" w:cs="Arial"/>
                <w:sz w:val="24"/>
                <w:szCs w:val="28"/>
              </w:rPr>
              <w:t>пускорегулирующего</w:t>
            </w:r>
          </w:p>
          <w:p w14:paraId="18580678" w14:textId="77777777" w:rsidR="00826F4E" w:rsidRPr="001A49DB" w:rsidRDefault="00511D84" w:rsidP="00FB6903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  <w:szCs w:val="28"/>
              </w:rPr>
              <w:t xml:space="preserve">                          аппарата</w:t>
            </w:r>
            <w:r w:rsidR="00826F4E" w:rsidRPr="001A49DB">
              <w:rPr>
                <w:rFonts w:ascii="Arial" w:hAnsi="Arial" w:cs="Arial"/>
                <w:sz w:val="24"/>
                <w:szCs w:val="28"/>
              </w:rPr>
              <w:t xml:space="preserve"> и стартера</w:t>
            </w:r>
            <w:r w:rsidR="00B30F81" w:rsidRPr="001A49DB">
              <w:rPr>
                <w:rFonts w:ascii="Arial" w:hAnsi="Arial" w:cs="Arial"/>
                <w:sz w:val="24"/>
                <w:szCs w:val="28"/>
              </w:rPr>
              <w:t xml:space="preserve">  </w:t>
            </w:r>
            <w:r w:rsidR="00364318" w:rsidRPr="001A49DB">
              <w:rPr>
                <w:rFonts w:ascii="Arial" w:hAnsi="Arial" w:cs="Arial"/>
                <w:sz w:val="24"/>
                <w:szCs w:val="28"/>
              </w:rPr>
              <w:t>.....................</w:t>
            </w:r>
            <w:r w:rsidR="00B30F81" w:rsidRPr="001A49DB">
              <w:rPr>
                <w:rFonts w:ascii="Arial" w:hAnsi="Arial" w:cs="Arial"/>
                <w:sz w:val="24"/>
                <w:szCs w:val="28"/>
              </w:rPr>
              <w:t>...</w:t>
            </w:r>
            <w:r w:rsidRPr="001A49DB">
              <w:rPr>
                <w:rFonts w:ascii="Arial" w:hAnsi="Arial" w:cs="Arial"/>
                <w:sz w:val="24"/>
                <w:szCs w:val="28"/>
              </w:rPr>
              <w:t>...........................................................</w:t>
            </w:r>
            <w:r w:rsidR="00FE4EF2" w:rsidRPr="001A49DB">
              <w:rPr>
                <w:rFonts w:ascii="Arial" w:hAnsi="Arial" w:cs="Arial"/>
                <w:sz w:val="24"/>
                <w:szCs w:val="28"/>
              </w:rPr>
              <w:t>..</w:t>
            </w:r>
          </w:p>
          <w:p w14:paraId="03FCF26E" w14:textId="77777777" w:rsidR="00826F4E" w:rsidRPr="001A49DB" w:rsidRDefault="00826F4E" w:rsidP="00193978">
            <w:pPr>
              <w:tabs>
                <w:tab w:val="left" w:pos="7938"/>
              </w:tabs>
              <w:spacing w:after="0" w:line="360" w:lineRule="auto"/>
              <w:ind w:left="1762" w:hanging="1762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sz w:val="24"/>
                <w:szCs w:val="28"/>
              </w:rPr>
              <w:t xml:space="preserve">Приложение </w:t>
            </w:r>
            <w:r w:rsidR="00193978" w:rsidRPr="001A49DB">
              <w:rPr>
                <w:rFonts w:ascii="Arial" w:hAnsi="Arial" w:cs="Arial"/>
                <w:sz w:val="24"/>
                <w:szCs w:val="28"/>
                <w:lang w:val="en-US"/>
              </w:rPr>
              <w:t>F</w:t>
            </w:r>
            <w:r w:rsidRPr="001A49DB">
              <w:rPr>
                <w:rFonts w:ascii="Arial" w:hAnsi="Arial" w:cs="Arial"/>
                <w:sz w:val="24"/>
                <w:szCs w:val="28"/>
              </w:rPr>
              <w:t xml:space="preserve"> (справочное) Информация для расчета светильника</w:t>
            </w:r>
            <w:r w:rsidR="00B30F81" w:rsidRPr="001A49DB">
              <w:rPr>
                <w:rFonts w:ascii="Arial" w:hAnsi="Arial" w:cs="Arial"/>
                <w:sz w:val="24"/>
                <w:szCs w:val="28"/>
              </w:rPr>
              <w:t xml:space="preserve">  </w:t>
            </w:r>
            <w:r w:rsidR="00364318" w:rsidRPr="001A49DB">
              <w:rPr>
                <w:rFonts w:ascii="Arial" w:hAnsi="Arial" w:cs="Arial"/>
                <w:sz w:val="24"/>
                <w:szCs w:val="28"/>
              </w:rPr>
              <w:t>..........................</w:t>
            </w:r>
            <w:r w:rsidR="00B30F81" w:rsidRPr="001A49DB">
              <w:rPr>
                <w:rFonts w:ascii="Arial" w:hAnsi="Arial" w:cs="Arial"/>
                <w:sz w:val="24"/>
                <w:szCs w:val="28"/>
              </w:rPr>
              <w:t>....</w:t>
            </w:r>
            <w:r w:rsidR="00FE4EF2" w:rsidRPr="001A49DB">
              <w:rPr>
                <w:rFonts w:ascii="Arial" w:hAnsi="Arial" w:cs="Arial"/>
                <w:sz w:val="24"/>
                <w:szCs w:val="28"/>
              </w:rPr>
              <w:t>..</w:t>
            </w:r>
          </w:p>
        </w:tc>
      </w:tr>
      <w:tr w:rsidR="00826F4E" w:rsidRPr="006F7758" w14:paraId="309EE6BE" w14:textId="77777777" w:rsidTr="009610EF">
        <w:tc>
          <w:tcPr>
            <w:tcW w:w="10200" w:type="dxa"/>
          </w:tcPr>
          <w:p w14:paraId="35664CD9" w14:textId="77777777" w:rsidR="003E04E6" w:rsidRPr="001A49DB" w:rsidRDefault="00826F4E" w:rsidP="003E04E6">
            <w:pPr>
              <w:tabs>
                <w:tab w:val="left" w:pos="7938"/>
              </w:tabs>
              <w:spacing w:after="0" w:line="360" w:lineRule="auto"/>
              <w:rPr>
                <w:rFonts w:ascii="Arial" w:hAnsi="Arial" w:cs="Arial"/>
                <w:sz w:val="24"/>
                <w:szCs w:val="28"/>
              </w:rPr>
            </w:pPr>
            <w:r w:rsidRPr="001A49DB">
              <w:rPr>
                <w:rFonts w:ascii="Arial" w:hAnsi="Arial" w:cs="Arial"/>
                <w:i/>
                <w:sz w:val="24"/>
                <w:szCs w:val="28"/>
              </w:rPr>
              <w:t xml:space="preserve">Приложение </w:t>
            </w:r>
            <w:r w:rsidR="00193978" w:rsidRPr="001A49DB">
              <w:rPr>
                <w:rFonts w:ascii="Arial" w:hAnsi="Arial" w:cs="Arial"/>
                <w:i/>
                <w:sz w:val="24"/>
                <w:szCs w:val="28"/>
                <w:lang w:val="en-US"/>
              </w:rPr>
              <w:t>G</w:t>
            </w:r>
            <w:r w:rsidRPr="001A49DB">
              <w:rPr>
                <w:rFonts w:ascii="Arial" w:hAnsi="Arial" w:cs="Arial"/>
                <w:i/>
                <w:sz w:val="24"/>
                <w:szCs w:val="28"/>
              </w:rPr>
              <w:t xml:space="preserve"> (обязательное) Упаковка, транспортирование и хранение</w:t>
            </w:r>
            <w:r w:rsidR="00FE4EF2" w:rsidRPr="001A49DB">
              <w:rPr>
                <w:rFonts w:ascii="Arial" w:hAnsi="Arial" w:cs="Arial"/>
                <w:sz w:val="24"/>
                <w:szCs w:val="28"/>
              </w:rPr>
              <w:t xml:space="preserve">  …………….</w:t>
            </w:r>
          </w:p>
        </w:tc>
      </w:tr>
      <w:tr w:rsidR="00826F4E" w:rsidRPr="006F7758" w14:paraId="4A0C240B" w14:textId="77777777" w:rsidTr="009610EF">
        <w:trPr>
          <w:trHeight w:val="1646"/>
        </w:trPr>
        <w:tc>
          <w:tcPr>
            <w:tcW w:w="10200" w:type="dxa"/>
          </w:tcPr>
          <w:p w14:paraId="5B06CC8E" w14:textId="77777777" w:rsidR="00FE4EF2" w:rsidRPr="001A49DB" w:rsidRDefault="00826F4E" w:rsidP="00FB6903">
            <w:pPr>
              <w:tabs>
                <w:tab w:val="left" w:pos="7938"/>
              </w:tabs>
              <w:spacing w:after="0" w:line="360" w:lineRule="auto"/>
              <w:ind w:left="1620" w:hanging="1620"/>
              <w:rPr>
                <w:rFonts w:ascii="Arial" w:hAnsi="Arial" w:cs="Arial"/>
                <w:sz w:val="24"/>
                <w:szCs w:val="24"/>
              </w:rPr>
            </w:pPr>
            <w:r w:rsidRPr="004068EE">
              <w:rPr>
                <w:rFonts w:ascii="Arial" w:hAnsi="Arial" w:cs="Arial"/>
                <w:sz w:val="24"/>
              </w:rPr>
              <w:t xml:space="preserve">Приложение </w:t>
            </w:r>
            <w:r w:rsidR="003E04E6" w:rsidRPr="004068EE">
              <w:rPr>
                <w:rFonts w:ascii="Arial" w:hAnsi="Arial" w:cs="Arial"/>
                <w:sz w:val="24"/>
              </w:rPr>
              <w:t xml:space="preserve">ДА </w:t>
            </w:r>
            <w:r w:rsidRPr="004068EE">
              <w:rPr>
                <w:rFonts w:ascii="Arial" w:hAnsi="Arial" w:cs="Arial"/>
                <w:sz w:val="24"/>
              </w:rPr>
              <w:t xml:space="preserve">(справочное) </w:t>
            </w:r>
            <w:r w:rsidR="00511D84" w:rsidRPr="001A49DB">
              <w:rPr>
                <w:rFonts w:ascii="Arial" w:hAnsi="Arial" w:cs="Arial"/>
                <w:sz w:val="24"/>
                <w:szCs w:val="24"/>
              </w:rPr>
              <w:t>Сведения о соответствии ссылочных межгосудар-</w:t>
            </w:r>
          </w:p>
          <w:p w14:paraId="2EE25301" w14:textId="77777777" w:rsidR="00511D84" w:rsidRPr="001A49DB" w:rsidRDefault="00FE4EF2" w:rsidP="00FB6903">
            <w:pPr>
              <w:tabs>
                <w:tab w:val="left" w:pos="7938"/>
              </w:tabs>
              <w:spacing w:after="0" w:line="360" w:lineRule="auto"/>
              <w:ind w:left="1620" w:hanging="1620"/>
              <w:rPr>
                <w:rFonts w:ascii="Arial" w:hAnsi="Arial" w:cs="Arial"/>
                <w:sz w:val="24"/>
                <w:szCs w:val="24"/>
              </w:rPr>
            </w:pPr>
            <w:r w:rsidRPr="001A49DB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  <w:r w:rsidR="00511D84" w:rsidRPr="001A49DB">
              <w:rPr>
                <w:rFonts w:ascii="Arial" w:hAnsi="Arial" w:cs="Arial"/>
                <w:sz w:val="24"/>
                <w:szCs w:val="24"/>
              </w:rPr>
              <w:t>ственных стандартов международным стандартам, использованным</w:t>
            </w:r>
          </w:p>
          <w:p w14:paraId="3B972B06" w14:textId="77777777" w:rsidR="00511D84" w:rsidRPr="004068EE" w:rsidRDefault="00511D84" w:rsidP="00FB6903">
            <w:pPr>
              <w:tabs>
                <w:tab w:val="left" w:pos="7938"/>
              </w:tabs>
              <w:spacing w:after="0" w:line="360" w:lineRule="auto"/>
              <w:ind w:left="1620" w:hanging="1620"/>
              <w:rPr>
                <w:rFonts w:ascii="Arial" w:hAnsi="Arial" w:cs="Arial"/>
                <w:sz w:val="24"/>
              </w:rPr>
            </w:pPr>
            <w:r w:rsidRPr="001A49DB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FE4EF2" w:rsidRPr="001A49DB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1A49DB">
              <w:rPr>
                <w:rFonts w:ascii="Arial" w:hAnsi="Arial" w:cs="Arial"/>
                <w:sz w:val="24"/>
                <w:szCs w:val="24"/>
              </w:rPr>
              <w:t xml:space="preserve"> в качестве ссылочных в примененном международном стандарте</w:t>
            </w:r>
            <w:r w:rsidR="00FE4EF2" w:rsidRPr="001A49D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E04E6" w:rsidRPr="001A49DB">
              <w:rPr>
                <w:rFonts w:ascii="Arial" w:hAnsi="Arial" w:cs="Arial"/>
                <w:sz w:val="24"/>
                <w:szCs w:val="24"/>
              </w:rPr>
              <w:t>…..</w:t>
            </w:r>
            <w:r w:rsidR="003E04E6" w:rsidRPr="004068EE">
              <w:rPr>
                <w:rFonts w:ascii="Arial" w:hAnsi="Arial" w:cs="Arial"/>
                <w:sz w:val="24"/>
              </w:rPr>
              <w:t>.</w:t>
            </w:r>
          </w:p>
          <w:p w14:paraId="315A60F8" w14:textId="77777777" w:rsidR="003E04E6" w:rsidRPr="004068EE" w:rsidRDefault="003E04E6" w:rsidP="00FB6903">
            <w:pPr>
              <w:tabs>
                <w:tab w:val="left" w:pos="7938"/>
              </w:tabs>
              <w:spacing w:after="0" w:line="360" w:lineRule="auto"/>
              <w:ind w:left="1620" w:hanging="1620"/>
              <w:rPr>
                <w:rFonts w:ascii="Arial" w:hAnsi="Arial" w:cs="Arial"/>
                <w:sz w:val="24"/>
                <w:szCs w:val="24"/>
              </w:rPr>
            </w:pPr>
            <w:r w:rsidRPr="004068EE">
              <w:rPr>
                <w:rFonts w:ascii="Arial" w:hAnsi="Arial" w:cs="Arial"/>
                <w:sz w:val="24"/>
              </w:rPr>
              <w:t xml:space="preserve">Приложение ДБ (справочное) </w:t>
            </w:r>
            <w:r w:rsidRPr="004068EE">
              <w:rPr>
                <w:rFonts w:ascii="Arial" w:hAnsi="Arial" w:cs="Arial"/>
                <w:sz w:val="24"/>
                <w:szCs w:val="24"/>
              </w:rPr>
              <w:t xml:space="preserve">Сопоставление структуры настоящего стандарта </w:t>
            </w:r>
          </w:p>
          <w:p w14:paraId="7346D11F" w14:textId="77777777" w:rsidR="003E04E6" w:rsidRPr="004068EE" w:rsidRDefault="003E04E6" w:rsidP="00FB6903">
            <w:pPr>
              <w:tabs>
                <w:tab w:val="left" w:pos="7938"/>
              </w:tabs>
              <w:spacing w:after="0" w:line="360" w:lineRule="auto"/>
              <w:ind w:left="1620" w:hanging="1620"/>
              <w:rPr>
                <w:rFonts w:ascii="Arial" w:hAnsi="Arial" w:cs="Arial"/>
                <w:sz w:val="24"/>
              </w:rPr>
            </w:pPr>
            <w:r w:rsidRPr="004068EE">
              <w:rPr>
                <w:rFonts w:ascii="Arial" w:hAnsi="Arial" w:cs="Arial"/>
                <w:sz w:val="24"/>
                <w:szCs w:val="24"/>
              </w:rPr>
              <w:t xml:space="preserve">                             со структурой примененного международного  стандарта  ………………</w:t>
            </w:r>
          </w:p>
          <w:p w14:paraId="7ED199F4" w14:textId="77777777" w:rsidR="00826F4E" w:rsidRPr="001A49DB" w:rsidRDefault="00826F4E" w:rsidP="00FB6903">
            <w:pPr>
              <w:tabs>
                <w:tab w:val="left" w:pos="7938"/>
              </w:tabs>
              <w:spacing w:after="0" w:line="360" w:lineRule="auto"/>
              <w:ind w:left="1620" w:hanging="1620"/>
              <w:rPr>
                <w:rFonts w:ascii="Arial" w:hAnsi="Arial" w:cs="Arial"/>
                <w:sz w:val="24"/>
                <w:szCs w:val="28"/>
              </w:rPr>
            </w:pPr>
            <w:r w:rsidRPr="004068EE">
              <w:rPr>
                <w:rFonts w:ascii="Arial" w:hAnsi="Arial" w:cs="Arial"/>
                <w:sz w:val="24"/>
              </w:rPr>
              <w:t>Библиография</w:t>
            </w:r>
            <w:r w:rsidR="00B30F81" w:rsidRPr="004068EE">
              <w:rPr>
                <w:rFonts w:ascii="Arial" w:hAnsi="Arial" w:cs="Arial"/>
                <w:sz w:val="24"/>
              </w:rPr>
              <w:t xml:space="preserve">  …</w:t>
            </w:r>
            <w:r w:rsidRPr="004068EE">
              <w:rPr>
                <w:rFonts w:ascii="Arial" w:hAnsi="Arial" w:cs="Arial"/>
                <w:sz w:val="24"/>
              </w:rPr>
              <w:t>………………………………………………………</w:t>
            </w:r>
            <w:r w:rsidR="00364318" w:rsidRPr="004068EE">
              <w:rPr>
                <w:rFonts w:ascii="Arial" w:hAnsi="Arial" w:cs="Arial"/>
                <w:sz w:val="24"/>
              </w:rPr>
              <w:t>.................</w:t>
            </w:r>
            <w:r w:rsidRPr="004068EE">
              <w:rPr>
                <w:rFonts w:ascii="Arial" w:hAnsi="Arial" w:cs="Arial"/>
                <w:sz w:val="24"/>
              </w:rPr>
              <w:t>…………………</w:t>
            </w:r>
          </w:p>
        </w:tc>
      </w:tr>
    </w:tbl>
    <w:p w14:paraId="4ECFA452" w14:textId="77777777" w:rsidR="00681CA0" w:rsidRDefault="00681CA0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0EDFADF7" w14:textId="77777777" w:rsidR="007E633F" w:rsidRDefault="007E633F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36219DD8" w14:textId="77777777" w:rsidR="00511D84" w:rsidRDefault="00511D84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42B13B63" w14:textId="77777777" w:rsidR="00511D84" w:rsidRDefault="00511D84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24402F97" w14:textId="77777777" w:rsidR="00511D84" w:rsidRDefault="00511D84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4D6E798A" w14:textId="77777777" w:rsidR="003E04E6" w:rsidRDefault="003E04E6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22397A20" w14:textId="77777777" w:rsidR="001A49DB" w:rsidRDefault="001A49DB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120EF30C" w14:textId="77777777" w:rsidR="001A49DB" w:rsidRDefault="001A49DB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628EC988" w14:textId="77777777" w:rsidR="001A49DB" w:rsidRDefault="001A49DB" w:rsidP="00667339">
      <w:pPr>
        <w:spacing w:after="120"/>
        <w:ind w:right="467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</w:p>
    <w:p w14:paraId="1AD64CC3" w14:textId="77777777" w:rsidR="00BB3EF7" w:rsidRDefault="00BB3EF7" w:rsidP="00667339">
      <w:pPr>
        <w:spacing w:after="120"/>
        <w:ind w:right="467"/>
        <w:jc w:val="center"/>
        <w:rPr>
          <w:rFonts w:ascii="Arial" w:hAnsi="Arial" w:cs="Arial"/>
          <w:sz w:val="28"/>
          <w:szCs w:val="28"/>
        </w:rPr>
        <w:sectPr w:rsidR="00BB3EF7" w:rsidSect="000A62E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6" w:h="16838" w:code="9"/>
          <w:pgMar w:top="794" w:right="567" w:bottom="567" w:left="851" w:header="709" w:footer="709" w:gutter="0"/>
          <w:pgNumType w:fmt="upperRoman" w:start="1"/>
          <w:cols w:space="708"/>
          <w:titlePg/>
          <w:docGrid w:linePitch="360"/>
        </w:sectPr>
      </w:pPr>
    </w:p>
    <w:p w14:paraId="2A4B8CF6" w14:textId="77777777" w:rsidR="00681CA0" w:rsidRPr="006F7758" w:rsidRDefault="00681CA0" w:rsidP="00667339">
      <w:pPr>
        <w:pBdr>
          <w:bottom w:val="single" w:sz="12" w:space="1" w:color="auto"/>
        </w:pBdr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spacing w:val="140"/>
          <w:sz w:val="24"/>
          <w:szCs w:val="24"/>
        </w:rPr>
      </w:pPr>
      <w:r>
        <w:rPr>
          <w:rFonts w:ascii="Arial" w:hAnsi="Arial" w:cs="Arial"/>
          <w:b/>
          <w:bCs/>
          <w:spacing w:val="140"/>
          <w:sz w:val="24"/>
          <w:szCs w:val="24"/>
        </w:rPr>
        <w:lastRenderedPageBreak/>
        <w:t>М</w:t>
      </w:r>
      <w:r w:rsidRPr="006F7758">
        <w:rPr>
          <w:rFonts w:ascii="Arial" w:hAnsi="Arial" w:cs="Arial"/>
          <w:b/>
          <w:bCs/>
          <w:spacing w:val="140"/>
          <w:sz w:val="24"/>
          <w:szCs w:val="24"/>
        </w:rPr>
        <w:t>ЕЖГОСУДАРСТВЕННЫЙ СТАНДАРТ</w:t>
      </w:r>
    </w:p>
    <w:p w14:paraId="2F6B9515" w14:textId="77777777" w:rsidR="00681CA0" w:rsidRPr="003E02C4" w:rsidRDefault="00681CA0" w:rsidP="00015D1F">
      <w:pPr>
        <w:widowControl w:val="0"/>
        <w:autoSpaceDE w:val="0"/>
        <w:autoSpaceDN w:val="0"/>
        <w:spacing w:before="12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3E02C4">
        <w:rPr>
          <w:rFonts w:ascii="Arial" w:hAnsi="Arial" w:cs="Arial"/>
          <w:b/>
          <w:sz w:val="24"/>
          <w:szCs w:val="24"/>
        </w:rPr>
        <w:t>ЛАМПЫ ЛЮМИНЕСЦЕНТНЫЕ ДВУХЦОКОЛЬНЫ</w:t>
      </w:r>
      <w:r w:rsidRPr="00B80BD2">
        <w:rPr>
          <w:rFonts w:ascii="Arial" w:hAnsi="Arial" w:cs="Arial"/>
          <w:b/>
          <w:sz w:val="24"/>
          <w:szCs w:val="24"/>
        </w:rPr>
        <w:t>Е</w:t>
      </w:r>
    </w:p>
    <w:p w14:paraId="4D4306B1" w14:textId="77777777" w:rsidR="00681CA0" w:rsidRPr="00B30F81" w:rsidRDefault="00681CA0" w:rsidP="00015D1F">
      <w:pPr>
        <w:widowControl w:val="0"/>
        <w:autoSpaceDE w:val="0"/>
        <w:autoSpaceDN w:val="0"/>
        <w:spacing w:before="12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3E02C4">
        <w:rPr>
          <w:rFonts w:ascii="Arial" w:hAnsi="Arial" w:cs="Arial"/>
          <w:b/>
          <w:sz w:val="24"/>
          <w:szCs w:val="24"/>
        </w:rPr>
        <w:t>ЭКСПЛУАТАЦИОННЫЕ</w:t>
      </w:r>
      <w:r w:rsidRPr="00B30F81">
        <w:rPr>
          <w:rFonts w:ascii="Arial" w:hAnsi="Arial" w:cs="Arial"/>
          <w:b/>
          <w:sz w:val="24"/>
          <w:szCs w:val="24"/>
        </w:rPr>
        <w:t xml:space="preserve"> </w:t>
      </w:r>
      <w:r w:rsidRPr="003E02C4">
        <w:rPr>
          <w:rFonts w:ascii="Arial" w:hAnsi="Arial" w:cs="Arial"/>
          <w:b/>
          <w:sz w:val="24"/>
          <w:szCs w:val="24"/>
        </w:rPr>
        <w:t>ТРЕБОВАНИЯ</w:t>
      </w:r>
      <w:r w:rsidRPr="00B30F81">
        <w:rPr>
          <w:rFonts w:ascii="Arial" w:hAnsi="Arial" w:cs="Arial"/>
          <w:b/>
          <w:sz w:val="24"/>
          <w:szCs w:val="24"/>
        </w:rPr>
        <w:t xml:space="preserve"> </w:t>
      </w:r>
    </w:p>
    <w:p w14:paraId="1F6499C2" w14:textId="77777777" w:rsidR="00681CA0" w:rsidRPr="003E02C4" w:rsidRDefault="00681CA0" w:rsidP="00015D1F">
      <w:pPr>
        <w:pBdr>
          <w:bottom w:val="single" w:sz="12" w:space="1" w:color="auto"/>
        </w:pBdr>
        <w:autoSpaceDE w:val="0"/>
        <w:autoSpaceDN w:val="0"/>
        <w:spacing w:before="120" w:after="0" w:line="276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E02C4">
        <w:rPr>
          <w:rFonts w:ascii="Arial" w:hAnsi="Arial" w:cs="Arial"/>
          <w:sz w:val="24"/>
          <w:szCs w:val="24"/>
          <w:lang w:val="en-US"/>
        </w:rPr>
        <w:t xml:space="preserve">Double-capped fluorescent lamps – Performance specifications </w:t>
      </w:r>
    </w:p>
    <w:p w14:paraId="716B58B4" w14:textId="3D831F12" w:rsidR="00681CA0" w:rsidRPr="006F7758" w:rsidRDefault="00020BCD" w:rsidP="00020BCD">
      <w:pPr>
        <w:autoSpaceDE w:val="0"/>
        <w:autoSpaceDN w:val="0"/>
        <w:spacing w:before="120" w:after="0" w:line="360" w:lineRule="auto"/>
        <w:ind w:left="2261" w:firstLine="4111"/>
        <w:rPr>
          <w:rFonts w:ascii="Arial" w:hAnsi="Arial" w:cs="Arial"/>
          <w:b/>
          <w:sz w:val="24"/>
          <w:szCs w:val="24"/>
        </w:rPr>
      </w:pPr>
      <w:r w:rsidRPr="00B30F81">
        <w:rPr>
          <w:rFonts w:ascii="Arial" w:hAnsi="Arial" w:cs="Arial"/>
          <w:b/>
          <w:sz w:val="24"/>
          <w:szCs w:val="24"/>
          <w:lang w:val="en-US"/>
        </w:rPr>
        <w:t xml:space="preserve">    </w:t>
      </w:r>
      <w:r w:rsidR="00681CA0">
        <w:rPr>
          <w:rFonts w:ascii="Arial" w:hAnsi="Arial" w:cs="Arial"/>
          <w:b/>
          <w:sz w:val="24"/>
          <w:szCs w:val="24"/>
        </w:rPr>
        <w:t>Дата введения</w:t>
      </w:r>
      <w:r w:rsidR="000F073A">
        <w:rPr>
          <w:rFonts w:ascii="Arial" w:hAnsi="Arial" w:cs="Arial"/>
          <w:b/>
          <w:sz w:val="24"/>
          <w:szCs w:val="24"/>
        </w:rPr>
        <w:t xml:space="preserve"> ─</w:t>
      </w:r>
      <w:r w:rsidR="004068EE">
        <w:rPr>
          <w:rFonts w:ascii="Arial" w:hAnsi="Arial" w:cs="Arial"/>
          <w:b/>
          <w:sz w:val="24"/>
          <w:szCs w:val="24"/>
        </w:rPr>
        <w:t xml:space="preserve">      </w:t>
      </w:r>
      <w:r w:rsidR="00681CA0" w:rsidRPr="004D77A6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B30F81">
        <w:rPr>
          <w:rFonts w:ascii="Arial" w:hAnsi="Arial" w:cs="Arial"/>
          <w:b/>
          <w:sz w:val="24"/>
          <w:szCs w:val="24"/>
        </w:rPr>
        <w:t xml:space="preserve"> </w:t>
      </w:r>
      <w:r w:rsidR="00681CA0" w:rsidRPr="004D77A6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3E36D831" w14:textId="77777777" w:rsidR="00681CA0" w:rsidRPr="006F7758" w:rsidRDefault="00681CA0" w:rsidP="00091164">
      <w:pPr>
        <w:spacing w:after="0" w:line="336" w:lineRule="auto"/>
        <w:rPr>
          <w:rFonts w:ascii="Arial" w:hAnsi="Arial" w:cs="Arial"/>
        </w:rPr>
      </w:pPr>
    </w:p>
    <w:p w14:paraId="5910B1BB" w14:textId="77777777" w:rsidR="003E04E6" w:rsidRPr="002219FA" w:rsidRDefault="00681CA0" w:rsidP="003E04E6">
      <w:pPr>
        <w:pStyle w:val="6"/>
        <w:spacing w:after="0" w:line="336" w:lineRule="auto"/>
        <w:ind w:right="112" w:firstLine="709"/>
        <w:rPr>
          <w:rFonts w:ascii="Arial" w:hAnsi="Arial" w:cs="Arial"/>
          <w:b w:val="0"/>
          <w:sz w:val="24"/>
          <w:szCs w:val="24"/>
        </w:rPr>
      </w:pPr>
      <w:r w:rsidRPr="004068EE">
        <w:rPr>
          <w:rFonts w:ascii="Arial" w:hAnsi="Arial" w:cs="Arial"/>
          <w:szCs w:val="28"/>
        </w:rPr>
        <w:t xml:space="preserve">1 </w:t>
      </w:r>
      <w:r w:rsidR="003E04E6" w:rsidRPr="004068EE">
        <w:rPr>
          <w:rFonts w:ascii="Arial" w:hAnsi="Arial" w:cs="Arial"/>
          <w:szCs w:val="28"/>
        </w:rPr>
        <w:t xml:space="preserve">Область </w:t>
      </w:r>
      <w:r w:rsidR="003E04E6" w:rsidRPr="006B660C">
        <w:rPr>
          <w:rFonts w:ascii="Arial" w:hAnsi="Arial" w:cs="Arial"/>
          <w:szCs w:val="28"/>
        </w:rPr>
        <w:t>применения</w:t>
      </w:r>
    </w:p>
    <w:p w14:paraId="707F3C48" w14:textId="77777777" w:rsidR="003E04E6" w:rsidRPr="00020D9B" w:rsidDel="003E04E6" w:rsidRDefault="003E04E6" w:rsidP="003E04E6">
      <w:pPr>
        <w:pStyle w:val="6"/>
        <w:spacing w:after="0" w:line="336" w:lineRule="auto"/>
        <w:ind w:right="112" w:firstLine="709"/>
        <w:rPr>
          <w:rFonts w:ascii="Arial" w:hAnsi="Arial" w:cs="Arial"/>
          <w:szCs w:val="28"/>
        </w:rPr>
      </w:pPr>
    </w:p>
    <w:p w14:paraId="5C387ED4" w14:textId="7B1FF9BB" w:rsidR="00681CA0" w:rsidRPr="007E633F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7E633F">
        <w:rPr>
          <w:rFonts w:ascii="Arial" w:hAnsi="Arial" w:cs="Arial"/>
          <w:sz w:val="24"/>
          <w:szCs w:val="28"/>
        </w:rPr>
        <w:t>Настоящий стандарт устанавливает эксплуатационные требования для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Pr="007E633F">
        <w:rPr>
          <w:rFonts w:ascii="Arial" w:hAnsi="Arial" w:cs="Arial"/>
          <w:sz w:val="24"/>
          <w:szCs w:val="28"/>
        </w:rPr>
        <w:t>двухц</w:t>
      </w:r>
      <w:r w:rsidRPr="007E633F">
        <w:rPr>
          <w:rFonts w:ascii="Arial" w:hAnsi="Arial" w:cs="Arial"/>
          <w:sz w:val="24"/>
          <w:szCs w:val="28"/>
        </w:rPr>
        <w:t>о</w:t>
      </w:r>
      <w:r w:rsidRPr="007E633F">
        <w:rPr>
          <w:rFonts w:ascii="Arial" w:hAnsi="Arial" w:cs="Arial"/>
          <w:sz w:val="24"/>
          <w:szCs w:val="28"/>
        </w:rPr>
        <w:t>кольных люминесцентных ламп для общего освещения</w:t>
      </w:r>
      <w:r w:rsidR="00020BCD" w:rsidRPr="007E633F">
        <w:rPr>
          <w:rFonts w:ascii="Arial" w:hAnsi="Arial" w:cs="Arial"/>
          <w:sz w:val="24"/>
          <w:szCs w:val="28"/>
        </w:rPr>
        <w:t xml:space="preserve"> (далее – лампы)</w:t>
      </w:r>
      <w:r w:rsidRPr="007E633F">
        <w:rPr>
          <w:rFonts w:ascii="Arial" w:hAnsi="Arial" w:cs="Arial"/>
          <w:sz w:val="24"/>
          <w:szCs w:val="28"/>
        </w:rPr>
        <w:t>.</w:t>
      </w:r>
    </w:p>
    <w:p w14:paraId="7E6681C6" w14:textId="1F1FF034" w:rsidR="00681CA0" w:rsidRPr="006F7758" w:rsidRDefault="00020BCD" w:rsidP="00020B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B30F81">
        <w:rPr>
          <w:rFonts w:ascii="Arial" w:hAnsi="Arial" w:cs="Arial"/>
          <w:sz w:val="24"/>
          <w:szCs w:val="24"/>
        </w:rPr>
        <w:t xml:space="preserve">Требования настоящего стандарта </w:t>
      </w:r>
      <w:r w:rsidR="0084737F" w:rsidRPr="00B30F81">
        <w:rPr>
          <w:rFonts w:ascii="Arial" w:hAnsi="Arial" w:cs="Arial"/>
          <w:sz w:val="24"/>
          <w:szCs w:val="24"/>
        </w:rPr>
        <w:t xml:space="preserve">распространяются </w:t>
      </w:r>
      <w:r w:rsidRPr="00B30F81">
        <w:rPr>
          <w:rFonts w:ascii="Arial" w:hAnsi="Arial" w:cs="Arial"/>
          <w:sz w:val="24"/>
          <w:szCs w:val="24"/>
        </w:rPr>
        <w:t xml:space="preserve">только </w:t>
      </w:r>
      <w:r w:rsidR="0084737F" w:rsidRPr="00B30F81">
        <w:rPr>
          <w:rFonts w:ascii="Arial" w:hAnsi="Arial" w:cs="Arial"/>
          <w:sz w:val="24"/>
          <w:szCs w:val="24"/>
        </w:rPr>
        <w:t xml:space="preserve">на испытания </w:t>
      </w:r>
      <w:r w:rsidRPr="00B30F81">
        <w:rPr>
          <w:rFonts w:ascii="Arial" w:hAnsi="Arial" w:cs="Arial"/>
          <w:sz w:val="24"/>
          <w:szCs w:val="24"/>
        </w:rPr>
        <w:t xml:space="preserve">типа. </w:t>
      </w:r>
      <w:r w:rsidR="00681CA0" w:rsidRPr="006F7758">
        <w:rPr>
          <w:rFonts w:ascii="Arial" w:hAnsi="Arial" w:cs="Arial"/>
          <w:sz w:val="24"/>
          <w:szCs w:val="28"/>
        </w:rPr>
        <w:t>Правила при</w:t>
      </w:r>
      <w:r w:rsidR="00681CA0">
        <w:rPr>
          <w:rFonts w:ascii="Arial" w:hAnsi="Arial" w:cs="Arial"/>
          <w:sz w:val="24"/>
          <w:szCs w:val="28"/>
        </w:rPr>
        <w:t>е</w:t>
      </w:r>
      <w:r w:rsidR="00681CA0" w:rsidRPr="006F7758">
        <w:rPr>
          <w:rFonts w:ascii="Arial" w:hAnsi="Arial" w:cs="Arial"/>
          <w:sz w:val="24"/>
          <w:szCs w:val="28"/>
        </w:rPr>
        <w:t>мки, включая методы статистической оценки, находятся в стадии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="00681CA0" w:rsidRPr="006F7758">
        <w:rPr>
          <w:rFonts w:ascii="Arial" w:hAnsi="Arial" w:cs="Arial"/>
          <w:sz w:val="24"/>
          <w:szCs w:val="28"/>
        </w:rPr>
        <w:t>ра</w:t>
      </w:r>
      <w:r w:rsidR="00681CA0" w:rsidRPr="006F7758">
        <w:rPr>
          <w:rFonts w:ascii="Arial" w:hAnsi="Arial" w:cs="Arial"/>
          <w:sz w:val="24"/>
          <w:szCs w:val="28"/>
        </w:rPr>
        <w:t>с</w:t>
      </w:r>
      <w:r w:rsidR="00681CA0" w:rsidRPr="006F7758">
        <w:rPr>
          <w:rFonts w:ascii="Arial" w:hAnsi="Arial" w:cs="Arial"/>
          <w:sz w:val="24"/>
          <w:szCs w:val="28"/>
        </w:rPr>
        <w:t>смотрения.</w:t>
      </w:r>
    </w:p>
    <w:p w14:paraId="3D8D8550" w14:textId="77777777" w:rsidR="00681CA0" w:rsidRPr="006F7758" w:rsidRDefault="00020BCD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B30F81">
        <w:rPr>
          <w:rFonts w:ascii="Arial" w:hAnsi="Arial" w:cs="Arial"/>
          <w:sz w:val="24"/>
          <w:szCs w:val="28"/>
        </w:rPr>
        <w:t xml:space="preserve">В настоящий </w:t>
      </w:r>
      <w:r w:rsidRPr="00020BCD">
        <w:rPr>
          <w:rFonts w:ascii="Arial" w:hAnsi="Arial" w:cs="Arial"/>
          <w:sz w:val="24"/>
          <w:szCs w:val="28"/>
        </w:rPr>
        <w:t>ст</w:t>
      </w:r>
      <w:r w:rsidRPr="006F7758">
        <w:rPr>
          <w:rFonts w:ascii="Arial" w:hAnsi="Arial" w:cs="Arial"/>
          <w:sz w:val="24"/>
          <w:szCs w:val="28"/>
        </w:rPr>
        <w:t xml:space="preserve">андарт </w:t>
      </w:r>
      <w:r>
        <w:rPr>
          <w:rFonts w:ascii="Arial" w:hAnsi="Arial" w:cs="Arial"/>
          <w:sz w:val="24"/>
          <w:szCs w:val="28"/>
        </w:rPr>
        <w:t>в</w:t>
      </w:r>
      <w:r w:rsidRPr="006F7758">
        <w:rPr>
          <w:rFonts w:ascii="Arial" w:hAnsi="Arial" w:cs="Arial"/>
          <w:sz w:val="24"/>
          <w:szCs w:val="28"/>
        </w:rPr>
        <w:t xml:space="preserve">ключены </w:t>
      </w:r>
      <w:r w:rsidR="00681CA0" w:rsidRPr="006F7758">
        <w:rPr>
          <w:rFonts w:ascii="Arial" w:hAnsi="Arial" w:cs="Arial"/>
          <w:sz w:val="24"/>
          <w:szCs w:val="28"/>
        </w:rPr>
        <w:t>следующие группы ламп и способы их работы:</w:t>
      </w:r>
    </w:p>
    <w:p w14:paraId="7940159E" w14:textId="77777777" w:rsidR="00681CA0" w:rsidRPr="006F7758" w:rsidRDefault="00681CA0" w:rsidP="00870FD4">
      <w:pPr>
        <w:pStyle w:val="21"/>
        <w:tabs>
          <w:tab w:val="left" w:pos="8789"/>
        </w:tabs>
        <w:spacing w:after="0" w:line="360" w:lineRule="auto"/>
        <w:ind w:left="0" w:firstLine="709"/>
        <w:rPr>
          <w:rFonts w:ascii="Arial" w:hAnsi="Arial" w:cs="Arial"/>
          <w:sz w:val="24"/>
          <w:szCs w:val="28"/>
        </w:rPr>
      </w:pPr>
      <w:r w:rsidRPr="006F7758">
        <w:rPr>
          <w:rFonts w:ascii="Arial" w:hAnsi="Arial" w:cs="Arial"/>
          <w:sz w:val="24"/>
          <w:szCs w:val="28"/>
        </w:rPr>
        <w:t>а) лампы с предварительным подогревом катодов, предназначенные для работы на сетевых частотах переменного тока со старт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>ром, а также на высокой частоте (ВЧ);</w:t>
      </w:r>
    </w:p>
    <w:p w14:paraId="2A8A3A26" w14:textId="135B5D1B" w:rsidR="00681CA0" w:rsidRPr="006F7758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F7758">
        <w:rPr>
          <w:rFonts w:ascii="Arial" w:hAnsi="Arial" w:cs="Arial"/>
          <w:sz w:val="24"/>
          <w:szCs w:val="28"/>
          <w:lang w:val="en-US"/>
        </w:rPr>
        <w:t>b</w:t>
      </w:r>
      <w:r w:rsidRPr="006F7758">
        <w:rPr>
          <w:rFonts w:ascii="Arial" w:hAnsi="Arial" w:cs="Arial"/>
          <w:sz w:val="24"/>
          <w:szCs w:val="28"/>
        </w:rPr>
        <w:t>) лампы с предварительным подогревом высокоомных катодов,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Pr="006F7758">
        <w:rPr>
          <w:rFonts w:ascii="Arial" w:hAnsi="Arial" w:cs="Arial"/>
          <w:sz w:val="24"/>
          <w:szCs w:val="28"/>
        </w:rPr>
        <w:t>предназначе</w:t>
      </w:r>
      <w:r w:rsidRPr="006F7758">
        <w:rPr>
          <w:rFonts w:ascii="Arial" w:hAnsi="Arial" w:cs="Arial"/>
          <w:sz w:val="24"/>
          <w:szCs w:val="28"/>
        </w:rPr>
        <w:t>н</w:t>
      </w:r>
      <w:r w:rsidRPr="006F7758">
        <w:rPr>
          <w:rFonts w:ascii="Arial" w:hAnsi="Arial" w:cs="Arial"/>
          <w:sz w:val="24"/>
          <w:szCs w:val="28"/>
        </w:rPr>
        <w:t>ные для работы на сетевых частотах переменного тока без старт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>ра (бесстарт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>рные), а также на ВЧ;</w:t>
      </w:r>
    </w:p>
    <w:p w14:paraId="13E57F13" w14:textId="77777777" w:rsidR="00681CA0" w:rsidRPr="006F7758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F7758">
        <w:rPr>
          <w:rFonts w:ascii="Arial" w:hAnsi="Arial" w:cs="Arial"/>
          <w:sz w:val="24"/>
          <w:szCs w:val="28"/>
        </w:rPr>
        <w:t>с) лампы с предварительным подогревом низкоомных катодов, предназначенные для работы на сетевых частотах переменного тока без старт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>ра (бесстарт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>рные), а также на ВЧ;</w:t>
      </w:r>
    </w:p>
    <w:p w14:paraId="6648C960" w14:textId="77777777" w:rsidR="00681CA0" w:rsidRPr="006F7758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F7758">
        <w:rPr>
          <w:rFonts w:ascii="Arial" w:hAnsi="Arial" w:cs="Arial"/>
          <w:sz w:val="24"/>
          <w:szCs w:val="28"/>
          <w:lang w:val="en-US"/>
        </w:rPr>
        <w:t>d</w:t>
      </w:r>
      <w:r w:rsidRPr="006F7758">
        <w:rPr>
          <w:rFonts w:ascii="Arial" w:hAnsi="Arial" w:cs="Arial"/>
          <w:sz w:val="24"/>
          <w:szCs w:val="28"/>
        </w:rPr>
        <w:t>) лампы с предварительным подогревом катодов, предназначенные для работы на ВЧ;</w:t>
      </w:r>
    </w:p>
    <w:p w14:paraId="1162610A" w14:textId="74D556BC" w:rsidR="00681CA0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F7758">
        <w:rPr>
          <w:rFonts w:ascii="Arial" w:hAnsi="Arial" w:cs="Arial"/>
          <w:sz w:val="24"/>
          <w:szCs w:val="28"/>
        </w:rPr>
        <w:t>е) лампы без предварительного подогрева катод</w:t>
      </w:r>
      <w:r>
        <w:rPr>
          <w:rFonts w:ascii="Arial" w:hAnsi="Arial" w:cs="Arial"/>
          <w:sz w:val="24"/>
          <w:szCs w:val="28"/>
        </w:rPr>
        <w:t>ов, предназначенные для</w:t>
      </w:r>
      <w:r w:rsidR="004068EE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раб</w:t>
      </w:r>
      <w:r>
        <w:rPr>
          <w:rFonts w:ascii="Arial" w:hAnsi="Arial" w:cs="Arial"/>
          <w:sz w:val="24"/>
          <w:szCs w:val="28"/>
        </w:rPr>
        <w:t>о</w:t>
      </w:r>
      <w:r>
        <w:rPr>
          <w:rFonts w:ascii="Arial" w:hAnsi="Arial" w:cs="Arial"/>
          <w:sz w:val="24"/>
          <w:szCs w:val="28"/>
        </w:rPr>
        <w:t xml:space="preserve">ты </w:t>
      </w:r>
      <w:r w:rsidRPr="006F7758">
        <w:rPr>
          <w:rFonts w:ascii="Arial" w:hAnsi="Arial" w:cs="Arial"/>
          <w:sz w:val="24"/>
          <w:szCs w:val="28"/>
        </w:rPr>
        <w:t>на сетевых частотах переменного тока;</w:t>
      </w:r>
    </w:p>
    <w:p w14:paraId="06316519" w14:textId="77777777" w:rsidR="00681CA0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F7758">
        <w:rPr>
          <w:rFonts w:ascii="Arial" w:hAnsi="Arial" w:cs="Arial"/>
          <w:sz w:val="24"/>
          <w:szCs w:val="28"/>
          <w:lang w:val="en-US"/>
        </w:rPr>
        <w:t>f</w:t>
      </w:r>
      <w:r w:rsidRPr="006F7758">
        <w:rPr>
          <w:rFonts w:ascii="Arial" w:hAnsi="Arial" w:cs="Arial"/>
          <w:sz w:val="24"/>
          <w:szCs w:val="28"/>
        </w:rPr>
        <w:t>) лампы без предварительного подогрева катодов, предназначенные для работы на ВЧ.</w:t>
      </w:r>
    </w:p>
    <w:p w14:paraId="300026DB" w14:textId="7834895B" w:rsidR="00B80BD2" w:rsidRDefault="00091164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020D9B">
        <w:rPr>
          <w:rFonts w:ascii="Arial" w:hAnsi="Arial" w:cs="Arial"/>
          <w:sz w:val="24"/>
          <w:szCs w:val="28"/>
        </w:rPr>
        <w:t>Для некоторых требований в настоящем стандарте приведена ссылка на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Pr="00020D9B">
        <w:rPr>
          <w:rFonts w:ascii="Arial" w:hAnsi="Arial" w:cs="Arial"/>
          <w:sz w:val="24"/>
          <w:szCs w:val="28"/>
        </w:rPr>
        <w:t>соо</w:t>
      </w:r>
      <w:r>
        <w:rPr>
          <w:rFonts w:ascii="Arial" w:hAnsi="Arial" w:cs="Arial"/>
          <w:sz w:val="24"/>
          <w:szCs w:val="28"/>
        </w:rPr>
        <w:t>т</w:t>
      </w:r>
      <w:r w:rsidRPr="00020D9B">
        <w:rPr>
          <w:rFonts w:ascii="Arial" w:hAnsi="Arial" w:cs="Arial"/>
          <w:sz w:val="24"/>
          <w:szCs w:val="28"/>
        </w:rPr>
        <w:t>ветствующий лист с параметрами</w:t>
      </w:r>
      <w:r>
        <w:rPr>
          <w:rFonts w:ascii="Arial" w:hAnsi="Arial" w:cs="Arial"/>
          <w:sz w:val="24"/>
          <w:szCs w:val="28"/>
        </w:rPr>
        <w:t xml:space="preserve"> </w:t>
      </w:r>
      <w:r w:rsidRPr="00020D9B">
        <w:rPr>
          <w:rFonts w:ascii="Arial" w:hAnsi="Arial" w:cs="Arial"/>
          <w:sz w:val="24"/>
          <w:szCs w:val="28"/>
        </w:rPr>
        <w:t>(да</w:t>
      </w:r>
      <w:r>
        <w:rPr>
          <w:rFonts w:ascii="Arial" w:hAnsi="Arial" w:cs="Arial"/>
          <w:sz w:val="24"/>
          <w:szCs w:val="28"/>
        </w:rPr>
        <w:t>лее – лист</w:t>
      </w:r>
      <w:r w:rsidRPr="00020D9B">
        <w:rPr>
          <w:rFonts w:ascii="Arial" w:hAnsi="Arial" w:cs="Arial"/>
          <w:sz w:val="24"/>
          <w:szCs w:val="28"/>
        </w:rPr>
        <w:t xml:space="preserve">). Для некоторых ламп эти листы с </w:t>
      </w:r>
      <w:r w:rsidRPr="007E633F">
        <w:rPr>
          <w:rFonts w:ascii="Arial" w:hAnsi="Arial" w:cs="Arial"/>
          <w:sz w:val="24"/>
          <w:szCs w:val="28"/>
        </w:rPr>
        <w:t>па</w:t>
      </w:r>
      <w:r>
        <w:rPr>
          <w:rFonts w:ascii="Arial" w:hAnsi="Arial" w:cs="Arial"/>
          <w:sz w:val="24"/>
          <w:szCs w:val="28"/>
        </w:rPr>
        <w:t>-</w:t>
      </w:r>
    </w:p>
    <w:p w14:paraId="10DF70EF" w14:textId="77777777" w:rsidR="00B30F81" w:rsidRDefault="00B30F81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14:paraId="66FC3E57" w14:textId="77777777" w:rsidR="00681CA0" w:rsidRPr="003E2872" w:rsidRDefault="00681CA0" w:rsidP="002858BF">
      <w:pPr>
        <w:autoSpaceDE w:val="0"/>
        <w:autoSpaceDN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3E2872">
        <w:rPr>
          <w:rFonts w:ascii="Arial" w:hAnsi="Arial" w:cs="Arial"/>
          <w:sz w:val="24"/>
          <w:szCs w:val="24"/>
        </w:rPr>
        <w:t>_____________________________________________________________________</w:t>
      </w:r>
      <w:r>
        <w:rPr>
          <w:rFonts w:ascii="Arial" w:hAnsi="Arial" w:cs="Arial"/>
          <w:sz w:val="24"/>
          <w:szCs w:val="24"/>
        </w:rPr>
        <w:t>___</w:t>
      </w:r>
    </w:p>
    <w:p w14:paraId="75F06E50" w14:textId="77777777" w:rsidR="00681CA0" w:rsidRPr="000311B3" w:rsidRDefault="003323C6" w:rsidP="002858BF">
      <w:pPr>
        <w:pStyle w:val="a9"/>
        <w:ind w:right="57"/>
        <w:rPr>
          <w:rFonts w:ascii="Arial" w:hAnsi="Arial" w:cs="Arial"/>
          <w:sz w:val="24"/>
          <w:szCs w:val="24"/>
        </w:rPr>
      </w:pPr>
      <w:r w:rsidRPr="000311B3">
        <w:rPr>
          <w:rFonts w:ascii="Arial" w:hAnsi="Arial" w:cs="Arial"/>
          <w:b/>
          <w:sz w:val="24"/>
          <w:szCs w:val="24"/>
          <w:lang w:eastAsia="en-US"/>
        </w:rPr>
        <w:t>Издание официальное</w:t>
      </w:r>
    </w:p>
    <w:p w14:paraId="23C4E3AF" w14:textId="39D45CDB" w:rsidR="00681CA0" w:rsidRPr="007E633F" w:rsidRDefault="00681CA0" w:rsidP="00091164">
      <w:pPr>
        <w:pStyle w:val="a9"/>
        <w:tabs>
          <w:tab w:val="left" w:pos="8789"/>
        </w:tabs>
        <w:spacing w:after="0" w:line="360" w:lineRule="auto"/>
        <w:rPr>
          <w:rFonts w:ascii="Arial" w:hAnsi="Arial" w:cs="Arial"/>
          <w:sz w:val="24"/>
          <w:szCs w:val="28"/>
        </w:rPr>
      </w:pPr>
      <w:r w:rsidRPr="007E633F">
        <w:rPr>
          <w:rFonts w:ascii="Arial" w:hAnsi="Arial" w:cs="Arial"/>
          <w:sz w:val="24"/>
          <w:szCs w:val="28"/>
        </w:rPr>
        <w:lastRenderedPageBreak/>
        <w:t xml:space="preserve">раметрами </w:t>
      </w:r>
      <w:r w:rsidR="00AD3083" w:rsidRPr="00B30F81">
        <w:rPr>
          <w:rFonts w:ascii="Arial" w:hAnsi="Arial" w:cs="Arial"/>
          <w:sz w:val="24"/>
          <w:szCs w:val="28"/>
        </w:rPr>
        <w:t xml:space="preserve">приведены </w:t>
      </w:r>
      <w:r w:rsidRPr="007E633F">
        <w:rPr>
          <w:rFonts w:ascii="Arial" w:hAnsi="Arial" w:cs="Arial"/>
          <w:sz w:val="24"/>
          <w:szCs w:val="28"/>
        </w:rPr>
        <w:t xml:space="preserve">в настоящем стандарте. Для других ламп, </w:t>
      </w:r>
      <w:r w:rsidR="00A0559E" w:rsidRPr="00B30F81">
        <w:rPr>
          <w:rFonts w:ascii="Arial" w:hAnsi="Arial" w:cs="Arial"/>
          <w:sz w:val="24"/>
          <w:szCs w:val="28"/>
        </w:rPr>
        <w:t>в</w:t>
      </w:r>
      <w:r w:rsidRPr="00B30F81">
        <w:rPr>
          <w:rFonts w:ascii="Arial" w:hAnsi="Arial" w:cs="Arial"/>
          <w:sz w:val="24"/>
          <w:szCs w:val="28"/>
        </w:rPr>
        <w:t xml:space="preserve">ходящих </w:t>
      </w:r>
      <w:r w:rsidR="00A0559E" w:rsidRPr="00B30F81">
        <w:rPr>
          <w:rFonts w:ascii="Arial" w:hAnsi="Arial" w:cs="Arial"/>
          <w:sz w:val="24"/>
          <w:szCs w:val="28"/>
        </w:rPr>
        <w:t xml:space="preserve">в область </w:t>
      </w:r>
      <w:r w:rsidRPr="007E633F">
        <w:rPr>
          <w:rFonts w:ascii="Arial" w:hAnsi="Arial" w:cs="Arial"/>
          <w:sz w:val="24"/>
          <w:szCs w:val="28"/>
        </w:rPr>
        <w:t xml:space="preserve">применения настоящего стандарта, лист </w:t>
      </w:r>
      <w:r w:rsidR="00091164">
        <w:rPr>
          <w:rFonts w:ascii="Arial" w:hAnsi="Arial" w:cs="Arial"/>
          <w:sz w:val="24"/>
          <w:szCs w:val="28"/>
        </w:rPr>
        <w:t>представляет</w:t>
      </w:r>
      <w:r w:rsidRPr="007E633F">
        <w:rPr>
          <w:rFonts w:ascii="Arial" w:hAnsi="Arial" w:cs="Arial"/>
          <w:sz w:val="24"/>
          <w:szCs w:val="28"/>
        </w:rPr>
        <w:t xml:space="preserve"> изготовител</w:t>
      </w:r>
      <w:r w:rsidR="00091164">
        <w:rPr>
          <w:rFonts w:ascii="Arial" w:hAnsi="Arial" w:cs="Arial"/>
          <w:sz w:val="24"/>
          <w:szCs w:val="28"/>
        </w:rPr>
        <w:t>ь</w:t>
      </w:r>
      <w:r w:rsidRPr="007E633F">
        <w:rPr>
          <w:rFonts w:ascii="Arial" w:hAnsi="Arial" w:cs="Arial"/>
          <w:sz w:val="24"/>
          <w:szCs w:val="28"/>
        </w:rPr>
        <w:t xml:space="preserve"> лампы или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Pr="007E633F">
        <w:rPr>
          <w:rFonts w:ascii="Arial" w:hAnsi="Arial" w:cs="Arial"/>
          <w:sz w:val="24"/>
          <w:szCs w:val="28"/>
        </w:rPr>
        <w:t>отве</w:t>
      </w:r>
      <w:r w:rsidRPr="007E633F">
        <w:rPr>
          <w:rFonts w:ascii="Arial" w:hAnsi="Arial" w:cs="Arial"/>
          <w:sz w:val="24"/>
          <w:szCs w:val="28"/>
        </w:rPr>
        <w:t>т</w:t>
      </w:r>
      <w:r w:rsidR="004068EE">
        <w:rPr>
          <w:rFonts w:ascii="Arial" w:hAnsi="Arial" w:cs="Arial"/>
          <w:sz w:val="24"/>
          <w:szCs w:val="28"/>
        </w:rPr>
        <w:t>ственны</w:t>
      </w:r>
      <w:r w:rsidR="00091164">
        <w:rPr>
          <w:rFonts w:ascii="Arial" w:hAnsi="Arial" w:cs="Arial"/>
          <w:sz w:val="24"/>
          <w:szCs w:val="28"/>
        </w:rPr>
        <w:t>й поставщик</w:t>
      </w:r>
      <w:r w:rsidRPr="007E633F">
        <w:rPr>
          <w:rFonts w:ascii="Arial" w:hAnsi="Arial" w:cs="Arial"/>
          <w:sz w:val="24"/>
          <w:szCs w:val="28"/>
        </w:rPr>
        <w:t>.</w:t>
      </w:r>
    </w:p>
    <w:p w14:paraId="535F6459" w14:textId="77777777" w:rsidR="00681CA0" w:rsidRPr="007E633F" w:rsidRDefault="00681CA0" w:rsidP="00870FD4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Cs w:val="28"/>
        </w:rPr>
      </w:pPr>
      <w:r w:rsidRPr="007E633F">
        <w:rPr>
          <w:rFonts w:ascii="Arial" w:hAnsi="Arial" w:cs="Arial"/>
          <w:i/>
          <w:szCs w:val="28"/>
        </w:rPr>
        <w:t xml:space="preserve">Стандарт </w:t>
      </w:r>
      <w:r w:rsidR="00AD3083" w:rsidRPr="007E633F">
        <w:rPr>
          <w:rFonts w:ascii="Arial" w:hAnsi="Arial" w:cs="Arial"/>
          <w:i/>
          <w:szCs w:val="28"/>
        </w:rPr>
        <w:t xml:space="preserve">применяют </w:t>
      </w:r>
      <w:r w:rsidRPr="007E633F">
        <w:rPr>
          <w:rFonts w:ascii="Arial" w:hAnsi="Arial" w:cs="Arial"/>
          <w:i/>
          <w:szCs w:val="28"/>
        </w:rPr>
        <w:t>также для целей сертификации.</w:t>
      </w:r>
    </w:p>
    <w:p w14:paraId="0D9997E1" w14:textId="77777777" w:rsidR="00681CA0" w:rsidRPr="007E633F" w:rsidRDefault="00681CA0" w:rsidP="00870FD4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Cs w:val="28"/>
        </w:rPr>
      </w:pPr>
      <w:r w:rsidRPr="007E633F">
        <w:rPr>
          <w:rFonts w:ascii="Arial" w:hAnsi="Arial" w:cs="Arial"/>
          <w:i/>
          <w:szCs w:val="28"/>
        </w:rPr>
        <w:t xml:space="preserve">Требования </w:t>
      </w:r>
      <w:r w:rsidR="00A0559E" w:rsidRPr="00B30F81">
        <w:rPr>
          <w:rFonts w:ascii="Arial" w:hAnsi="Arial" w:cs="Arial"/>
          <w:i/>
          <w:szCs w:val="28"/>
        </w:rPr>
        <w:t xml:space="preserve">настоящего стандарта </w:t>
      </w:r>
      <w:r w:rsidRPr="007E633F">
        <w:rPr>
          <w:rFonts w:ascii="Arial" w:hAnsi="Arial" w:cs="Arial"/>
          <w:i/>
          <w:szCs w:val="28"/>
        </w:rPr>
        <w:t xml:space="preserve">к световому потоку, стабильности светового потока после 2000 ч срока службы, размерам, маркировке, цоколям, содержанию инструкции по эксплуатации являются обязательными, другие требования </w:t>
      </w:r>
      <w:r w:rsidR="00A0559E" w:rsidRPr="00B30F81">
        <w:rPr>
          <w:rFonts w:ascii="Arial" w:hAnsi="Arial" w:cs="Arial"/>
          <w:i/>
          <w:szCs w:val="28"/>
        </w:rPr>
        <w:t xml:space="preserve">– </w:t>
      </w:r>
      <w:r w:rsidRPr="00B30F81">
        <w:rPr>
          <w:rFonts w:ascii="Arial" w:hAnsi="Arial" w:cs="Arial"/>
          <w:i/>
          <w:szCs w:val="28"/>
        </w:rPr>
        <w:t>рекомендуемыми.</w:t>
      </w:r>
    </w:p>
    <w:p w14:paraId="58645BA4" w14:textId="77777777" w:rsidR="00681CA0" w:rsidRDefault="00681CA0" w:rsidP="00091164">
      <w:pPr>
        <w:tabs>
          <w:tab w:val="left" w:pos="8789"/>
        </w:tabs>
        <w:spacing w:after="0" w:line="336" w:lineRule="auto"/>
        <w:ind w:left="709"/>
        <w:jc w:val="both"/>
        <w:rPr>
          <w:rFonts w:ascii="Arial" w:hAnsi="Arial" w:cs="Arial"/>
          <w:b/>
          <w:szCs w:val="28"/>
        </w:rPr>
      </w:pPr>
    </w:p>
    <w:p w14:paraId="1D1C98AB" w14:textId="77777777" w:rsidR="003E04E6" w:rsidRPr="003E04E6" w:rsidRDefault="00681CA0" w:rsidP="003E04E6">
      <w:pPr>
        <w:tabs>
          <w:tab w:val="left" w:pos="8789"/>
        </w:tabs>
        <w:spacing w:after="0" w:line="336" w:lineRule="auto"/>
        <w:ind w:left="709"/>
        <w:jc w:val="both"/>
        <w:rPr>
          <w:rFonts w:ascii="Arial" w:hAnsi="Arial" w:cs="Arial"/>
          <w:b/>
          <w:sz w:val="28"/>
          <w:szCs w:val="28"/>
        </w:rPr>
      </w:pPr>
      <w:r w:rsidRPr="004068EE">
        <w:rPr>
          <w:rFonts w:ascii="Arial" w:hAnsi="Arial" w:cs="Arial"/>
          <w:b/>
          <w:sz w:val="28"/>
          <w:szCs w:val="28"/>
        </w:rPr>
        <w:t xml:space="preserve">2 </w:t>
      </w:r>
      <w:r w:rsidR="003E04E6" w:rsidRPr="004068EE">
        <w:rPr>
          <w:rFonts w:ascii="Arial" w:hAnsi="Arial" w:cs="Arial"/>
          <w:b/>
          <w:sz w:val="28"/>
          <w:szCs w:val="28"/>
        </w:rPr>
        <w:t xml:space="preserve">Нормативные </w:t>
      </w:r>
      <w:r w:rsidR="003E04E6" w:rsidRPr="003E04E6">
        <w:rPr>
          <w:rFonts w:ascii="Arial" w:hAnsi="Arial" w:cs="Arial"/>
          <w:b/>
          <w:sz w:val="28"/>
          <w:szCs w:val="28"/>
        </w:rPr>
        <w:t>ссылки</w:t>
      </w:r>
    </w:p>
    <w:p w14:paraId="6D1995C9" w14:textId="77777777" w:rsidR="00681CA0" w:rsidRPr="006F7758" w:rsidRDefault="00681CA0" w:rsidP="00091164">
      <w:pPr>
        <w:numPr>
          <w:ilvl w:val="1"/>
          <w:numId w:val="0"/>
        </w:numPr>
        <w:tabs>
          <w:tab w:val="left" w:pos="8789"/>
        </w:tabs>
        <w:spacing w:after="0" w:line="336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14:paraId="09942CAB" w14:textId="22FAFFF2" w:rsidR="00681CA0" w:rsidRPr="007E633F" w:rsidRDefault="00681CA0" w:rsidP="00870FD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В настоящем стандарте использованы нормативные ссылки на следующие ста</w:t>
      </w:r>
      <w:r>
        <w:rPr>
          <w:rFonts w:ascii="Arial" w:hAnsi="Arial" w:cs="Arial"/>
          <w:sz w:val="24"/>
          <w:szCs w:val="28"/>
        </w:rPr>
        <w:t>н</w:t>
      </w:r>
      <w:r>
        <w:rPr>
          <w:rFonts w:ascii="Arial" w:hAnsi="Arial" w:cs="Arial"/>
          <w:sz w:val="24"/>
          <w:szCs w:val="28"/>
        </w:rPr>
        <w:t>дарты</w:t>
      </w:r>
      <w:r w:rsidRPr="007E633F">
        <w:rPr>
          <w:rFonts w:ascii="Arial" w:hAnsi="Arial" w:cs="Arial"/>
          <w:sz w:val="24"/>
          <w:szCs w:val="28"/>
        </w:rPr>
        <w:t>.</w:t>
      </w:r>
      <w:r w:rsidRPr="007E633F">
        <w:rPr>
          <w:rFonts w:ascii="Arial" w:hAnsi="Arial" w:cs="Arial"/>
          <w:sz w:val="24"/>
          <w:szCs w:val="24"/>
        </w:rPr>
        <w:t xml:space="preserve"> </w:t>
      </w:r>
      <w:r w:rsidR="00A0559E" w:rsidRPr="00B30F81">
        <w:rPr>
          <w:rFonts w:ascii="Arial" w:hAnsi="Arial" w:cs="Arial"/>
          <w:sz w:val="24"/>
          <w:szCs w:val="24"/>
        </w:rPr>
        <w:t>Для датированных ссылок применяют только указанное издание сылочного стандарта, для недатированных – последнее издание (включая все изменения).</w:t>
      </w:r>
    </w:p>
    <w:p w14:paraId="14825E49" w14:textId="4C42C22F" w:rsidR="00F56A5A" w:rsidRPr="007E633F" w:rsidRDefault="00F56A5A" w:rsidP="00F56A5A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7E633F">
        <w:rPr>
          <w:rFonts w:ascii="Arial" w:hAnsi="Arial" w:cs="Arial"/>
          <w:i/>
          <w:sz w:val="24"/>
          <w:szCs w:val="28"/>
        </w:rPr>
        <w:t>ГОСТ 2.601</w:t>
      </w:r>
      <w:r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i/>
          <w:sz w:val="24"/>
          <w:szCs w:val="28"/>
        </w:rPr>
        <w:t>2019 Единая система конструкторской документации.</w:t>
      </w:r>
      <w:r w:rsidR="004068EE">
        <w:rPr>
          <w:rFonts w:ascii="Arial" w:hAnsi="Arial" w:cs="Arial"/>
          <w:i/>
          <w:sz w:val="24"/>
          <w:szCs w:val="28"/>
        </w:rPr>
        <w:t xml:space="preserve"> </w:t>
      </w:r>
      <w:r w:rsidRPr="007E633F">
        <w:rPr>
          <w:rFonts w:ascii="Arial" w:hAnsi="Arial" w:cs="Arial"/>
          <w:i/>
          <w:sz w:val="24"/>
          <w:szCs w:val="28"/>
        </w:rPr>
        <w:t>Эксплу</w:t>
      </w:r>
      <w:r w:rsidRPr="007E633F">
        <w:rPr>
          <w:rFonts w:ascii="Arial" w:hAnsi="Arial" w:cs="Arial"/>
          <w:i/>
          <w:sz w:val="24"/>
          <w:szCs w:val="28"/>
        </w:rPr>
        <w:t>а</w:t>
      </w:r>
      <w:r w:rsidRPr="007E633F">
        <w:rPr>
          <w:rFonts w:ascii="Arial" w:hAnsi="Arial" w:cs="Arial"/>
          <w:i/>
          <w:sz w:val="24"/>
          <w:szCs w:val="28"/>
        </w:rPr>
        <w:t>тационные документы</w:t>
      </w:r>
    </w:p>
    <w:p w14:paraId="6867D8E7" w14:textId="77777777" w:rsidR="00AD3083" w:rsidRPr="007E633F" w:rsidRDefault="00AD3083" w:rsidP="00AD3083">
      <w:pPr>
        <w:pStyle w:val="headertext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i/>
          <w:szCs w:val="28"/>
        </w:rPr>
      </w:pPr>
      <w:r w:rsidRPr="007E633F">
        <w:rPr>
          <w:rFonts w:ascii="Arial" w:hAnsi="Arial" w:cs="Arial"/>
          <w:i/>
          <w:szCs w:val="28"/>
        </w:rPr>
        <w:t>ГОСТ 7376</w:t>
      </w:r>
      <w:r w:rsidRPr="00B30F81">
        <w:rPr>
          <w:rFonts w:ascii="Arial" w:hAnsi="Arial" w:cs="Arial"/>
          <w:szCs w:val="28"/>
        </w:rPr>
        <w:t>–</w:t>
      </w:r>
      <w:r w:rsidRPr="007E633F">
        <w:rPr>
          <w:rFonts w:ascii="Arial" w:hAnsi="Arial" w:cs="Arial"/>
          <w:i/>
          <w:szCs w:val="28"/>
        </w:rPr>
        <w:t>89 Картон гофрированный. Общие технические условия</w:t>
      </w:r>
    </w:p>
    <w:p w14:paraId="72F91392" w14:textId="77777777" w:rsidR="00F56A5A" w:rsidRPr="00B30F81" w:rsidRDefault="00F56A5A" w:rsidP="00F56A5A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7E633F">
        <w:rPr>
          <w:rFonts w:ascii="Arial" w:hAnsi="Arial" w:cs="Arial"/>
          <w:i/>
          <w:sz w:val="24"/>
          <w:szCs w:val="28"/>
        </w:rPr>
        <w:t>ГОСТ 14192</w:t>
      </w:r>
      <w:r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i/>
          <w:sz w:val="24"/>
          <w:szCs w:val="28"/>
        </w:rPr>
        <w:t>96 Маркировка грузов</w:t>
      </w:r>
    </w:p>
    <w:p w14:paraId="5870B954" w14:textId="6D4BB8B7" w:rsidR="00F56A5A" w:rsidRPr="007E633F" w:rsidRDefault="00F56A5A" w:rsidP="00F56A5A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7E633F">
        <w:rPr>
          <w:rFonts w:ascii="Arial" w:hAnsi="Arial" w:cs="Arial"/>
          <w:i/>
          <w:sz w:val="24"/>
          <w:szCs w:val="28"/>
        </w:rPr>
        <w:t>ГОСТ 15150</w:t>
      </w:r>
      <w:r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i/>
          <w:sz w:val="24"/>
          <w:szCs w:val="28"/>
        </w:rPr>
        <w:t xml:space="preserve">69 Машины, приборы и другие технические изделия. Исполнения </w:t>
      </w:r>
      <w:r w:rsidR="004068EE">
        <w:rPr>
          <w:rFonts w:ascii="Arial" w:hAnsi="Arial" w:cs="Arial"/>
          <w:i/>
          <w:sz w:val="24"/>
          <w:szCs w:val="28"/>
        </w:rPr>
        <w:t xml:space="preserve"> д</w:t>
      </w:r>
      <w:r w:rsidRPr="007E633F">
        <w:rPr>
          <w:rFonts w:ascii="Arial" w:hAnsi="Arial" w:cs="Arial"/>
          <w:i/>
          <w:sz w:val="24"/>
          <w:szCs w:val="28"/>
        </w:rPr>
        <w:t>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</w:t>
      </w:r>
      <w:r w:rsidRPr="007E633F">
        <w:rPr>
          <w:rFonts w:ascii="Arial" w:hAnsi="Arial" w:cs="Arial"/>
          <w:i/>
          <w:sz w:val="24"/>
          <w:szCs w:val="28"/>
        </w:rPr>
        <w:t>е</w:t>
      </w:r>
      <w:r w:rsidRPr="007E633F">
        <w:rPr>
          <w:rFonts w:ascii="Arial" w:hAnsi="Arial" w:cs="Arial"/>
          <w:i/>
          <w:sz w:val="24"/>
          <w:szCs w:val="28"/>
        </w:rPr>
        <w:t>ды</w:t>
      </w:r>
    </w:p>
    <w:p w14:paraId="7782BDEE" w14:textId="77777777" w:rsidR="00F56A5A" w:rsidRPr="007E633F" w:rsidRDefault="00F56A5A" w:rsidP="00F56A5A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7E633F">
        <w:rPr>
          <w:rFonts w:ascii="Arial" w:hAnsi="Arial" w:cs="Arial"/>
          <w:i/>
          <w:sz w:val="24"/>
          <w:szCs w:val="28"/>
        </w:rPr>
        <w:t>ГОСТ 16809</w:t>
      </w:r>
      <w:r w:rsidRPr="00B30F81">
        <w:rPr>
          <w:rFonts w:ascii="Arial" w:hAnsi="Arial" w:cs="Arial"/>
          <w:i/>
          <w:sz w:val="24"/>
          <w:szCs w:val="28"/>
        </w:rPr>
        <w:t>–88</w:t>
      </w:r>
      <w:r w:rsidRPr="007E633F">
        <w:rPr>
          <w:rFonts w:ascii="Arial" w:hAnsi="Arial" w:cs="Arial"/>
          <w:i/>
          <w:sz w:val="24"/>
          <w:szCs w:val="28"/>
        </w:rPr>
        <w:t xml:space="preserve"> Аппараты пускорегулирующие для разрядных ламп. Общие технические требования</w:t>
      </w:r>
    </w:p>
    <w:p w14:paraId="6DBD3B4F" w14:textId="77777777" w:rsidR="00AD3083" w:rsidRPr="007B4D11" w:rsidRDefault="00AD3083" w:rsidP="00AD3083">
      <w:pPr>
        <w:pStyle w:val="headertext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i/>
          <w:szCs w:val="28"/>
        </w:rPr>
      </w:pPr>
      <w:r w:rsidRPr="007E633F">
        <w:rPr>
          <w:rFonts w:ascii="Arial" w:hAnsi="Arial" w:cs="Arial"/>
          <w:i/>
          <w:szCs w:val="28"/>
        </w:rPr>
        <w:t>ГОСТ 21575</w:t>
      </w:r>
      <w:r w:rsidRPr="00B30F81">
        <w:rPr>
          <w:rFonts w:ascii="Arial" w:hAnsi="Arial" w:cs="Arial"/>
          <w:szCs w:val="28"/>
        </w:rPr>
        <w:t>–</w:t>
      </w:r>
      <w:r w:rsidRPr="007E633F">
        <w:rPr>
          <w:rFonts w:ascii="Arial" w:hAnsi="Arial" w:cs="Arial"/>
          <w:i/>
          <w:szCs w:val="28"/>
        </w:rPr>
        <w:t xml:space="preserve">91 Ящики </w:t>
      </w:r>
      <w:r w:rsidRPr="007B4D11">
        <w:rPr>
          <w:rFonts w:ascii="Arial" w:hAnsi="Arial" w:cs="Arial"/>
          <w:i/>
          <w:szCs w:val="28"/>
        </w:rPr>
        <w:t>из гофрированного картона для люминесцентных ламп. условия</w:t>
      </w:r>
    </w:p>
    <w:p w14:paraId="0F993C9D" w14:textId="779725D7" w:rsidR="00F56A5A" w:rsidRPr="007E633F" w:rsidRDefault="00F56A5A" w:rsidP="00F56A5A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7E633F">
        <w:rPr>
          <w:rFonts w:ascii="Arial" w:hAnsi="Arial" w:cs="Arial"/>
          <w:i/>
          <w:sz w:val="24"/>
          <w:szCs w:val="28"/>
        </w:rPr>
        <w:t>ГОСТ 23216</w:t>
      </w:r>
      <w:r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i/>
          <w:sz w:val="24"/>
          <w:szCs w:val="28"/>
        </w:rPr>
        <w:t>78 Изделия электротехнические. Хранение, транспортирование,</w:t>
      </w:r>
      <w:r w:rsidR="004068EE">
        <w:rPr>
          <w:rFonts w:ascii="Arial" w:hAnsi="Arial" w:cs="Arial"/>
          <w:i/>
          <w:sz w:val="24"/>
          <w:szCs w:val="28"/>
        </w:rPr>
        <w:t xml:space="preserve"> </w:t>
      </w:r>
      <w:r w:rsidRPr="007E633F">
        <w:rPr>
          <w:rFonts w:ascii="Arial" w:hAnsi="Arial" w:cs="Arial"/>
          <w:i/>
          <w:sz w:val="24"/>
          <w:szCs w:val="28"/>
        </w:rPr>
        <w:t>временная противокоррозионная защита, упаковка. Общие требования и методы испытаний</w:t>
      </w:r>
    </w:p>
    <w:p w14:paraId="04B710B5" w14:textId="44C250AD" w:rsidR="00AD3083" w:rsidRPr="003303BF" w:rsidRDefault="00AD3083" w:rsidP="00AD3083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7E633F">
        <w:rPr>
          <w:rFonts w:ascii="Arial" w:hAnsi="Arial" w:cs="Arial"/>
          <w:i/>
          <w:sz w:val="24"/>
          <w:szCs w:val="28"/>
        </w:rPr>
        <w:t>ГОСТ 25834</w:t>
      </w:r>
      <w:r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i/>
          <w:sz w:val="24"/>
          <w:szCs w:val="28"/>
        </w:rPr>
        <w:t>83 Лампы электрические</w:t>
      </w:r>
      <w:r w:rsidRPr="003303BF">
        <w:rPr>
          <w:rFonts w:ascii="Arial" w:hAnsi="Arial" w:cs="Arial"/>
          <w:i/>
          <w:sz w:val="24"/>
          <w:szCs w:val="28"/>
        </w:rPr>
        <w:t xml:space="preserve">. </w:t>
      </w:r>
      <w:r w:rsidRPr="007B4D11">
        <w:rPr>
          <w:rFonts w:ascii="Arial" w:hAnsi="Arial" w:cs="Arial"/>
          <w:i/>
          <w:sz w:val="24"/>
          <w:szCs w:val="28"/>
        </w:rPr>
        <w:t>Маркировка</w:t>
      </w:r>
      <w:r w:rsidRPr="003303BF">
        <w:rPr>
          <w:rFonts w:ascii="Arial" w:hAnsi="Arial" w:cs="Arial"/>
          <w:i/>
          <w:sz w:val="24"/>
          <w:szCs w:val="28"/>
        </w:rPr>
        <w:t xml:space="preserve">, </w:t>
      </w:r>
      <w:r w:rsidRPr="007B4D11">
        <w:rPr>
          <w:rFonts w:ascii="Arial" w:hAnsi="Arial" w:cs="Arial"/>
          <w:i/>
          <w:sz w:val="24"/>
          <w:szCs w:val="28"/>
        </w:rPr>
        <w:t>упаковка</w:t>
      </w:r>
      <w:r w:rsidRPr="003303BF">
        <w:rPr>
          <w:rFonts w:ascii="Arial" w:hAnsi="Arial" w:cs="Arial"/>
          <w:i/>
          <w:sz w:val="24"/>
          <w:szCs w:val="28"/>
        </w:rPr>
        <w:t>,</w:t>
      </w:r>
      <w:r w:rsidR="004068EE">
        <w:rPr>
          <w:rFonts w:ascii="Arial" w:hAnsi="Arial" w:cs="Arial"/>
          <w:i/>
          <w:sz w:val="24"/>
          <w:szCs w:val="28"/>
        </w:rPr>
        <w:t xml:space="preserve"> </w:t>
      </w:r>
      <w:r w:rsidRPr="007B4D11">
        <w:rPr>
          <w:rFonts w:ascii="Arial" w:hAnsi="Arial" w:cs="Arial"/>
          <w:i/>
          <w:sz w:val="24"/>
          <w:szCs w:val="28"/>
        </w:rPr>
        <w:t>транспортир</w:t>
      </w:r>
      <w:r w:rsidRPr="007B4D11">
        <w:rPr>
          <w:rFonts w:ascii="Arial" w:hAnsi="Arial" w:cs="Arial"/>
          <w:i/>
          <w:sz w:val="24"/>
          <w:szCs w:val="28"/>
        </w:rPr>
        <w:t>о</w:t>
      </w:r>
      <w:r w:rsidRPr="007B4D11">
        <w:rPr>
          <w:rFonts w:ascii="Arial" w:hAnsi="Arial" w:cs="Arial"/>
          <w:i/>
          <w:sz w:val="24"/>
          <w:szCs w:val="28"/>
        </w:rPr>
        <w:t>вание</w:t>
      </w:r>
      <w:r w:rsidRPr="003303BF">
        <w:rPr>
          <w:rFonts w:ascii="Arial" w:hAnsi="Arial" w:cs="Arial"/>
          <w:i/>
          <w:sz w:val="24"/>
          <w:szCs w:val="28"/>
        </w:rPr>
        <w:t xml:space="preserve"> </w:t>
      </w:r>
      <w:r w:rsidRPr="007B4D11">
        <w:rPr>
          <w:rFonts w:ascii="Arial" w:hAnsi="Arial" w:cs="Arial"/>
          <w:i/>
          <w:sz w:val="24"/>
          <w:szCs w:val="28"/>
        </w:rPr>
        <w:t>и</w:t>
      </w:r>
      <w:r w:rsidRPr="003303BF">
        <w:rPr>
          <w:rFonts w:ascii="Arial" w:hAnsi="Arial" w:cs="Arial"/>
          <w:i/>
          <w:sz w:val="24"/>
          <w:szCs w:val="28"/>
        </w:rPr>
        <w:t xml:space="preserve"> </w:t>
      </w:r>
      <w:r w:rsidRPr="007B4D11">
        <w:rPr>
          <w:rFonts w:ascii="Arial" w:hAnsi="Arial" w:cs="Arial"/>
          <w:i/>
          <w:sz w:val="24"/>
          <w:szCs w:val="28"/>
        </w:rPr>
        <w:t>хранение</w:t>
      </w:r>
    </w:p>
    <w:p w14:paraId="7E088FAB" w14:textId="5D139AA8" w:rsidR="00F56A5A" w:rsidRPr="00B94D7C" w:rsidRDefault="00F56A5A" w:rsidP="00F56A5A">
      <w:pPr>
        <w:numPr>
          <w:ilvl w:val="1"/>
          <w:numId w:val="0"/>
        </w:num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1A49DB">
        <w:rPr>
          <w:rFonts w:ascii="Arial" w:hAnsi="Arial" w:cs="Arial"/>
          <w:i/>
          <w:sz w:val="24"/>
          <w:szCs w:val="28"/>
        </w:rPr>
        <w:t>ГОСТ</w:t>
      </w:r>
      <w:r w:rsidR="003E04E6" w:rsidRPr="001A49DB">
        <w:rPr>
          <w:rFonts w:ascii="Arial" w:hAnsi="Arial" w:cs="Arial"/>
          <w:i/>
          <w:sz w:val="24"/>
          <w:szCs w:val="28"/>
        </w:rPr>
        <w:t xml:space="preserve"> 17616</w:t>
      </w:r>
      <w:r w:rsidRPr="001A49DB">
        <w:rPr>
          <w:rFonts w:ascii="Arial" w:hAnsi="Arial" w:cs="Arial"/>
          <w:i/>
          <w:sz w:val="24"/>
          <w:szCs w:val="28"/>
        </w:rPr>
        <w:t>–</w:t>
      </w:r>
      <w:r w:rsidR="003E04E6" w:rsidRPr="001A49DB">
        <w:rPr>
          <w:rFonts w:ascii="Arial" w:hAnsi="Arial" w:cs="Arial"/>
          <w:i/>
          <w:sz w:val="24"/>
          <w:szCs w:val="28"/>
        </w:rPr>
        <w:t xml:space="preserve">202.. </w:t>
      </w:r>
      <w:r w:rsidRPr="00B30F81">
        <w:rPr>
          <w:rFonts w:ascii="Arial" w:hAnsi="Arial" w:cs="Arial"/>
          <w:i/>
          <w:sz w:val="24"/>
          <w:szCs w:val="28"/>
        </w:rPr>
        <w:t xml:space="preserve">Источники </w:t>
      </w:r>
      <w:r w:rsidRPr="00B94D7C">
        <w:rPr>
          <w:rFonts w:ascii="Arial" w:hAnsi="Arial" w:cs="Arial"/>
          <w:i/>
          <w:sz w:val="24"/>
          <w:szCs w:val="28"/>
        </w:rPr>
        <w:t>света электрические. Методы измерения</w:t>
      </w:r>
      <w:r w:rsidR="004068EE">
        <w:rPr>
          <w:rFonts w:ascii="Arial" w:hAnsi="Arial" w:cs="Arial"/>
          <w:i/>
          <w:sz w:val="24"/>
          <w:szCs w:val="28"/>
        </w:rPr>
        <w:t xml:space="preserve"> </w:t>
      </w:r>
      <w:r w:rsidRPr="00B94D7C">
        <w:rPr>
          <w:rFonts w:ascii="Arial" w:hAnsi="Arial" w:cs="Arial"/>
          <w:i/>
          <w:sz w:val="24"/>
          <w:szCs w:val="28"/>
        </w:rPr>
        <w:t>эле</w:t>
      </w:r>
      <w:r w:rsidRPr="00B94D7C">
        <w:rPr>
          <w:rFonts w:ascii="Arial" w:hAnsi="Arial" w:cs="Arial"/>
          <w:i/>
          <w:sz w:val="24"/>
          <w:szCs w:val="28"/>
        </w:rPr>
        <w:t>к</w:t>
      </w:r>
      <w:r w:rsidRPr="00B94D7C">
        <w:rPr>
          <w:rFonts w:ascii="Arial" w:hAnsi="Arial" w:cs="Arial"/>
          <w:i/>
          <w:sz w:val="24"/>
          <w:szCs w:val="28"/>
        </w:rPr>
        <w:t>трических и световых параметров</w:t>
      </w:r>
    </w:p>
    <w:p w14:paraId="297CA1DC" w14:textId="77777777" w:rsidR="00681CA0" w:rsidRPr="007E633F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0E596B">
        <w:rPr>
          <w:rFonts w:ascii="Arial" w:hAnsi="Arial" w:cs="Arial"/>
          <w:sz w:val="24"/>
          <w:szCs w:val="24"/>
        </w:rPr>
        <w:t xml:space="preserve">ГОСТ </w:t>
      </w:r>
      <w:r>
        <w:rPr>
          <w:rFonts w:ascii="Arial" w:hAnsi="Arial" w:cs="Arial"/>
          <w:sz w:val="24"/>
          <w:szCs w:val="24"/>
          <w:lang w:val="en-US"/>
        </w:rPr>
        <w:t>IEC</w:t>
      </w:r>
      <w:r w:rsidRPr="000E596B">
        <w:rPr>
          <w:rFonts w:ascii="Arial" w:hAnsi="Arial" w:cs="Arial"/>
          <w:sz w:val="24"/>
          <w:szCs w:val="24"/>
        </w:rPr>
        <w:t xml:space="preserve"> 60061-1</w:t>
      </w:r>
      <w:r w:rsidR="00A0559E" w:rsidRPr="00A1752C">
        <w:rPr>
          <w:rFonts w:ascii="Arial" w:hAnsi="Arial" w:cs="Arial"/>
          <w:sz w:val="24"/>
          <w:szCs w:val="28"/>
        </w:rPr>
        <w:t>–</w:t>
      </w:r>
      <w:r w:rsidRPr="00A1752C">
        <w:rPr>
          <w:rFonts w:ascii="Arial" w:hAnsi="Arial" w:cs="Arial"/>
          <w:sz w:val="24"/>
          <w:szCs w:val="28"/>
        </w:rPr>
        <w:t xml:space="preserve">2014 </w:t>
      </w:r>
      <w:r w:rsidRPr="00E635F5">
        <w:rPr>
          <w:rFonts w:ascii="Arial" w:hAnsi="Arial" w:cs="Arial"/>
          <w:sz w:val="24"/>
          <w:szCs w:val="28"/>
        </w:rPr>
        <w:t>Цоколи</w:t>
      </w:r>
      <w:r w:rsidRPr="00E635F5">
        <w:rPr>
          <w:rFonts w:ascii="Arial" w:hAnsi="Arial" w:cs="Arial"/>
          <w:b/>
          <w:sz w:val="24"/>
          <w:szCs w:val="28"/>
        </w:rPr>
        <w:t xml:space="preserve"> </w:t>
      </w:r>
      <w:r w:rsidRPr="00E635F5">
        <w:rPr>
          <w:rFonts w:ascii="Arial" w:hAnsi="Arial" w:cs="Arial"/>
          <w:sz w:val="24"/>
          <w:szCs w:val="28"/>
        </w:rPr>
        <w:t xml:space="preserve">и патроны ламп, а также калибры для проверки их взаимозаменяемости и </w:t>
      </w:r>
      <w:r w:rsidRPr="007E633F">
        <w:rPr>
          <w:rFonts w:ascii="Arial" w:hAnsi="Arial" w:cs="Arial"/>
          <w:sz w:val="24"/>
          <w:szCs w:val="28"/>
        </w:rPr>
        <w:t>безопасности</w:t>
      </w:r>
      <w:r w:rsidR="00AD3083" w:rsidRPr="00B30F81">
        <w:rPr>
          <w:rFonts w:ascii="Arial" w:hAnsi="Arial" w:cs="Arial"/>
          <w:sz w:val="24"/>
          <w:szCs w:val="28"/>
        </w:rPr>
        <w:t>.</w:t>
      </w:r>
      <w:r w:rsidRPr="00B30F81">
        <w:rPr>
          <w:rFonts w:ascii="Arial" w:hAnsi="Arial" w:cs="Arial"/>
          <w:sz w:val="24"/>
          <w:szCs w:val="28"/>
        </w:rPr>
        <w:t xml:space="preserve"> Часть 1</w:t>
      </w:r>
      <w:r w:rsidR="00A0559E" w:rsidRPr="00B30F81">
        <w:rPr>
          <w:rFonts w:ascii="Arial" w:hAnsi="Arial" w:cs="Arial"/>
          <w:sz w:val="24"/>
          <w:szCs w:val="28"/>
        </w:rPr>
        <w:t>.</w:t>
      </w:r>
      <w:r w:rsidRPr="007E633F">
        <w:rPr>
          <w:rFonts w:ascii="Arial" w:hAnsi="Arial" w:cs="Arial"/>
          <w:sz w:val="24"/>
          <w:szCs w:val="28"/>
        </w:rPr>
        <w:t xml:space="preserve"> Цоколи </w:t>
      </w:r>
    </w:p>
    <w:p w14:paraId="2D5A4FD0" w14:textId="77777777" w:rsidR="00681CA0" w:rsidRPr="007E633F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7E633F">
        <w:rPr>
          <w:rFonts w:ascii="Arial" w:hAnsi="Arial" w:cs="Arial"/>
          <w:sz w:val="24"/>
          <w:szCs w:val="28"/>
        </w:rPr>
        <w:t>ГОСТ IEC 60155</w:t>
      </w:r>
      <w:r w:rsidR="00A0559E"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sz w:val="24"/>
          <w:szCs w:val="28"/>
        </w:rPr>
        <w:t xml:space="preserve">2012 Стартеры тлеющего разряда для люминесцентных ламп </w:t>
      </w:r>
    </w:p>
    <w:p w14:paraId="7CB49EB3" w14:textId="77777777" w:rsidR="00681CA0" w:rsidRPr="007E633F" w:rsidRDefault="00681CA0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7E633F">
        <w:rPr>
          <w:rFonts w:ascii="Arial" w:hAnsi="Arial" w:cs="Arial"/>
          <w:sz w:val="24"/>
          <w:szCs w:val="24"/>
        </w:rPr>
        <w:lastRenderedPageBreak/>
        <w:t xml:space="preserve">ГОСТ </w:t>
      </w:r>
      <w:r w:rsidRPr="007E633F">
        <w:rPr>
          <w:rFonts w:ascii="Arial" w:hAnsi="Arial" w:cs="Arial"/>
          <w:sz w:val="24"/>
          <w:szCs w:val="24"/>
          <w:lang w:val="en-US"/>
        </w:rPr>
        <w:t>IEC</w:t>
      </w:r>
      <w:r w:rsidRPr="007E633F">
        <w:rPr>
          <w:rFonts w:ascii="Arial" w:hAnsi="Arial" w:cs="Arial"/>
          <w:sz w:val="24"/>
          <w:szCs w:val="28"/>
        </w:rPr>
        <w:t xml:space="preserve"> 60598-1</w:t>
      </w:r>
      <w:r w:rsidR="00A0559E" w:rsidRPr="00B30F81">
        <w:rPr>
          <w:rFonts w:ascii="Arial" w:hAnsi="Arial" w:cs="Arial"/>
          <w:sz w:val="24"/>
          <w:szCs w:val="28"/>
        </w:rPr>
        <w:t>–</w:t>
      </w:r>
      <w:r w:rsidRPr="007E633F">
        <w:rPr>
          <w:rFonts w:ascii="Arial" w:hAnsi="Arial" w:cs="Arial"/>
          <w:sz w:val="24"/>
          <w:szCs w:val="28"/>
        </w:rPr>
        <w:t>201</w:t>
      </w:r>
      <w:r w:rsidR="00511D84">
        <w:rPr>
          <w:rFonts w:ascii="Arial" w:hAnsi="Arial" w:cs="Arial"/>
          <w:sz w:val="24"/>
          <w:szCs w:val="28"/>
        </w:rPr>
        <w:t>7</w:t>
      </w:r>
      <w:r w:rsidRPr="007E633F">
        <w:rPr>
          <w:rFonts w:ascii="Arial" w:hAnsi="Arial" w:cs="Arial"/>
          <w:sz w:val="24"/>
          <w:szCs w:val="28"/>
        </w:rPr>
        <w:t xml:space="preserve"> Светильники. Часть1. Общие требования и методы и</w:t>
      </w:r>
      <w:r w:rsidRPr="007E633F">
        <w:rPr>
          <w:rFonts w:ascii="Arial" w:hAnsi="Arial" w:cs="Arial"/>
          <w:sz w:val="24"/>
          <w:szCs w:val="28"/>
        </w:rPr>
        <w:t>с</w:t>
      </w:r>
      <w:r w:rsidRPr="007E633F">
        <w:rPr>
          <w:rFonts w:ascii="Arial" w:hAnsi="Arial" w:cs="Arial"/>
          <w:sz w:val="24"/>
          <w:szCs w:val="28"/>
        </w:rPr>
        <w:t>пытаний</w:t>
      </w:r>
    </w:p>
    <w:p w14:paraId="38392573" w14:textId="1356ADE4" w:rsidR="00681CA0" w:rsidRDefault="00681CA0" w:rsidP="007B074F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7E633F">
        <w:rPr>
          <w:rFonts w:ascii="Arial" w:hAnsi="Arial" w:cs="Arial"/>
          <w:sz w:val="24"/>
          <w:szCs w:val="24"/>
        </w:rPr>
        <w:t xml:space="preserve">ГОСТ </w:t>
      </w:r>
      <w:r w:rsidRPr="007E633F">
        <w:rPr>
          <w:rFonts w:ascii="Arial" w:hAnsi="Arial" w:cs="Arial"/>
          <w:sz w:val="24"/>
          <w:szCs w:val="24"/>
          <w:lang w:val="en-US"/>
        </w:rPr>
        <w:t>IEC</w:t>
      </w:r>
      <w:r w:rsidRPr="007E633F">
        <w:rPr>
          <w:rFonts w:ascii="Arial" w:hAnsi="Arial" w:cs="Arial"/>
          <w:sz w:val="24"/>
          <w:szCs w:val="28"/>
        </w:rPr>
        <w:t xml:space="preserve"> 61195</w:t>
      </w:r>
      <w:r w:rsidR="00A0559E" w:rsidRPr="00B30F81">
        <w:rPr>
          <w:rFonts w:ascii="Arial" w:hAnsi="Arial" w:cs="Arial"/>
          <w:sz w:val="24"/>
          <w:szCs w:val="28"/>
        </w:rPr>
        <w:t xml:space="preserve">–2019 </w:t>
      </w:r>
      <w:r w:rsidRPr="007E633F">
        <w:rPr>
          <w:rFonts w:ascii="Arial" w:hAnsi="Arial" w:cs="Arial"/>
          <w:sz w:val="24"/>
          <w:szCs w:val="28"/>
        </w:rPr>
        <w:t>Лампы люминесцентные двухцокольные</w:t>
      </w:r>
      <w:r w:rsidR="00A0559E" w:rsidRPr="00B30F81">
        <w:rPr>
          <w:rFonts w:ascii="Arial" w:hAnsi="Arial" w:cs="Arial"/>
          <w:sz w:val="24"/>
          <w:szCs w:val="28"/>
        </w:rPr>
        <w:t xml:space="preserve">. </w:t>
      </w:r>
      <w:r w:rsidRPr="00B30F81">
        <w:rPr>
          <w:rFonts w:ascii="Arial" w:hAnsi="Arial" w:cs="Arial"/>
          <w:sz w:val="24"/>
          <w:szCs w:val="28"/>
        </w:rPr>
        <w:t>Требования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Pr="00E635F5">
        <w:rPr>
          <w:rFonts w:ascii="Arial" w:hAnsi="Arial" w:cs="Arial"/>
          <w:sz w:val="24"/>
          <w:szCs w:val="28"/>
        </w:rPr>
        <w:t>бе</w:t>
      </w:r>
      <w:r w:rsidRPr="00E635F5">
        <w:rPr>
          <w:rFonts w:ascii="Arial" w:hAnsi="Arial" w:cs="Arial"/>
          <w:sz w:val="24"/>
          <w:szCs w:val="28"/>
        </w:rPr>
        <w:t>з</w:t>
      </w:r>
      <w:r w:rsidRPr="00E635F5">
        <w:rPr>
          <w:rFonts w:ascii="Arial" w:hAnsi="Arial" w:cs="Arial"/>
          <w:sz w:val="24"/>
          <w:szCs w:val="28"/>
        </w:rPr>
        <w:t>опасности</w:t>
      </w:r>
      <w:r w:rsidRPr="000D329A">
        <w:rPr>
          <w:rFonts w:ascii="Arial" w:hAnsi="Arial" w:cs="Arial"/>
          <w:sz w:val="24"/>
          <w:szCs w:val="28"/>
        </w:rPr>
        <w:t xml:space="preserve"> </w:t>
      </w:r>
    </w:p>
    <w:p w14:paraId="035E8054" w14:textId="77777777" w:rsidR="00681CA0" w:rsidRPr="003C0D55" w:rsidRDefault="00681CA0" w:rsidP="00091164">
      <w:pPr>
        <w:numPr>
          <w:ilvl w:val="1"/>
          <w:numId w:val="0"/>
        </w:numPr>
        <w:tabs>
          <w:tab w:val="left" w:pos="8789"/>
        </w:tabs>
        <w:spacing w:after="0" w:line="336" w:lineRule="auto"/>
        <w:jc w:val="both"/>
        <w:rPr>
          <w:rFonts w:ascii="Arial" w:hAnsi="Arial" w:cs="Arial"/>
          <w:b/>
          <w:sz w:val="28"/>
          <w:szCs w:val="28"/>
        </w:rPr>
      </w:pPr>
    </w:p>
    <w:p w14:paraId="5B6DB7EF" w14:textId="77777777" w:rsidR="00681CA0" w:rsidRPr="001A49DB" w:rsidRDefault="003E04E6" w:rsidP="00091164">
      <w:pPr>
        <w:numPr>
          <w:ilvl w:val="1"/>
          <w:numId w:val="0"/>
        </w:numPr>
        <w:tabs>
          <w:tab w:val="left" w:pos="8789"/>
        </w:tabs>
        <w:spacing w:after="0" w:line="33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4068EE">
        <w:rPr>
          <w:rFonts w:ascii="Arial" w:hAnsi="Arial" w:cs="Arial"/>
          <w:b/>
          <w:sz w:val="28"/>
          <w:szCs w:val="28"/>
        </w:rPr>
        <w:t xml:space="preserve">3 </w:t>
      </w:r>
      <w:r w:rsidR="00681CA0" w:rsidRPr="004068EE">
        <w:rPr>
          <w:rFonts w:ascii="Arial" w:hAnsi="Arial" w:cs="Arial"/>
          <w:b/>
          <w:sz w:val="28"/>
          <w:szCs w:val="28"/>
        </w:rPr>
        <w:t>Термины и определения</w:t>
      </w:r>
    </w:p>
    <w:p w14:paraId="1B36261E" w14:textId="77777777" w:rsidR="00681CA0" w:rsidRPr="001A49DB" w:rsidRDefault="00681CA0" w:rsidP="00091164">
      <w:pPr>
        <w:numPr>
          <w:ilvl w:val="1"/>
          <w:numId w:val="0"/>
        </w:numPr>
        <w:tabs>
          <w:tab w:val="left" w:pos="8789"/>
        </w:tabs>
        <w:spacing w:after="0" w:line="33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760FBA8" w14:textId="77777777" w:rsidR="00681CA0" w:rsidRPr="001A49DB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A49DB">
        <w:rPr>
          <w:rFonts w:ascii="Arial" w:hAnsi="Arial" w:cs="Arial"/>
          <w:sz w:val="24"/>
          <w:szCs w:val="24"/>
        </w:rPr>
        <w:t xml:space="preserve">В настоящем стандарте </w:t>
      </w:r>
      <w:r w:rsidR="001B22F3" w:rsidRPr="001A49DB">
        <w:rPr>
          <w:rFonts w:ascii="Arial" w:hAnsi="Arial" w:cs="Arial"/>
          <w:sz w:val="24"/>
          <w:szCs w:val="24"/>
        </w:rPr>
        <w:t xml:space="preserve">применены </w:t>
      </w:r>
      <w:r w:rsidR="00AD3083" w:rsidRPr="001A49DB">
        <w:rPr>
          <w:rFonts w:ascii="Arial" w:hAnsi="Arial" w:cs="Arial"/>
          <w:sz w:val="24"/>
          <w:szCs w:val="24"/>
        </w:rPr>
        <w:t xml:space="preserve">термины </w:t>
      </w:r>
      <w:r w:rsidRPr="001A49DB">
        <w:rPr>
          <w:rFonts w:ascii="Arial" w:hAnsi="Arial" w:cs="Arial"/>
          <w:sz w:val="24"/>
          <w:szCs w:val="24"/>
        </w:rPr>
        <w:t>по [4] и следующие термины с с</w:t>
      </w:r>
      <w:r w:rsidRPr="001A49DB">
        <w:rPr>
          <w:rFonts w:ascii="Arial" w:hAnsi="Arial" w:cs="Arial"/>
          <w:sz w:val="24"/>
          <w:szCs w:val="24"/>
        </w:rPr>
        <w:t>о</w:t>
      </w:r>
      <w:r w:rsidRPr="001A49DB">
        <w:rPr>
          <w:rFonts w:ascii="Arial" w:hAnsi="Arial" w:cs="Arial"/>
          <w:sz w:val="24"/>
          <w:szCs w:val="24"/>
        </w:rPr>
        <w:t>ответствующими определениями:</w:t>
      </w:r>
    </w:p>
    <w:p w14:paraId="2EA31CB2" w14:textId="2E7B4CC9" w:rsidR="00681CA0" w:rsidRPr="001A49DB" w:rsidRDefault="003E04E6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.1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люминесцентная лампа</w:t>
      </w:r>
      <w:r w:rsidR="00681CA0" w:rsidRPr="001A49DB">
        <w:rPr>
          <w:rFonts w:ascii="Arial" w:hAnsi="Arial" w:cs="Arial"/>
          <w:sz w:val="24"/>
          <w:szCs w:val="24"/>
        </w:rPr>
        <w:t xml:space="preserve"> 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fluorescent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lamp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sz w:val="24"/>
          <w:szCs w:val="24"/>
        </w:rPr>
        <w:t>Р</w:t>
      </w:r>
      <w:r w:rsidR="00681CA0" w:rsidRPr="001A49DB">
        <w:rPr>
          <w:rFonts w:ascii="Arial" w:hAnsi="Arial" w:cs="Arial"/>
          <w:sz w:val="24"/>
          <w:szCs w:val="24"/>
        </w:rPr>
        <w:t>азрядная ртутная лампа низкого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давления, в которой свет излучает один или несколько слоев люминофора, возбужд</w:t>
      </w:r>
      <w:r w:rsidR="00681CA0" w:rsidRPr="001A49DB">
        <w:rPr>
          <w:rFonts w:ascii="Arial" w:hAnsi="Arial" w:cs="Arial"/>
          <w:sz w:val="24"/>
          <w:szCs w:val="24"/>
        </w:rPr>
        <w:t>а</w:t>
      </w:r>
      <w:r w:rsidR="00681CA0" w:rsidRPr="001A49DB">
        <w:rPr>
          <w:rFonts w:ascii="Arial" w:hAnsi="Arial" w:cs="Arial"/>
          <w:sz w:val="24"/>
          <w:szCs w:val="24"/>
        </w:rPr>
        <w:t>емых ультрафиолетовым излучением разряда.</w:t>
      </w:r>
    </w:p>
    <w:p w14:paraId="4290A923" w14:textId="150E8764" w:rsidR="00681CA0" w:rsidRPr="001A49DB" w:rsidRDefault="003E04E6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.2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лампа люминесцентная двухцокольная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double</w:t>
      </w:r>
      <w:r w:rsidR="00681CA0" w:rsidRPr="001A49DB">
        <w:rPr>
          <w:rFonts w:ascii="Arial" w:hAnsi="Arial" w:cs="Arial"/>
          <w:sz w:val="24"/>
          <w:szCs w:val="24"/>
        </w:rPr>
        <w:t>-</w:t>
      </w:r>
      <w:r w:rsidR="00681CA0" w:rsidRPr="001A49DB">
        <w:rPr>
          <w:rFonts w:ascii="Arial" w:hAnsi="Arial" w:cs="Arial"/>
          <w:sz w:val="24"/>
          <w:szCs w:val="24"/>
          <w:lang w:val="en-US"/>
        </w:rPr>
        <w:t>capped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fluorescent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lamp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4068EE">
        <w:rPr>
          <w:rFonts w:ascii="Arial" w:hAnsi="Arial" w:cs="Arial"/>
          <w:sz w:val="24"/>
          <w:szCs w:val="24"/>
        </w:rPr>
        <w:t>Л</w:t>
      </w:r>
      <w:r w:rsidR="00681CA0" w:rsidRPr="001A49DB">
        <w:rPr>
          <w:rFonts w:ascii="Arial" w:hAnsi="Arial" w:cs="Arial"/>
          <w:sz w:val="24"/>
          <w:szCs w:val="24"/>
        </w:rPr>
        <w:t>юминесцентная лампа трубчатой прямолинейной формы с двумя отдельными цок</w:t>
      </w:r>
      <w:r w:rsidR="00681CA0" w:rsidRPr="001A49DB">
        <w:rPr>
          <w:rFonts w:ascii="Arial" w:hAnsi="Arial" w:cs="Arial"/>
          <w:sz w:val="24"/>
          <w:szCs w:val="24"/>
        </w:rPr>
        <w:t>о</w:t>
      </w:r>
      <w:r w:rsidR="00681CA0" w:rsidRPr="001A49DB">
        <w:rPr>
          <w:rFonts w:ascii="Arial" w:hAnsi="Arial" w:cs="Arial"/>
          <w:sz w:val="24"/>
          <w:szCs w:val="24"/>
        </w:rPr>
        <w:t>лями.</w:t>
      </w:r>
    </w:p>
    <w:p w14:paraId="42B580B3" w14:textId="0A500DA2" w:rsidR="00681CA0" w:rsidRPr="001A49DB" w:rsidRDefault="003E04E6" w:rsidP="00870FD4">
      <w:pPr>
        <w:pStyle w:val="24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.3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номинальное значение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nominal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value</w:t>
      </w:r>
      <w:r w:rsidR="00681CA0" w:rsidRPr="001A49DB">
        <w:rPr>
          <w:rFonts w:ascii="Arial" w:hAnsi="Arial" w:cs="Arial"/>
          <w:sz w:val="24"/>
          <w:szCs w:val="24"/>
        </w:rPr>
        <w:t>): Значение характеристики,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использ</w:t>
      </w:r>
      <w:r w:rsidR="00681CA0" w:rsidRPr="001A49DB">
        <w:rPr>
          <w:rFonts w:ascii="Arial" w:hAnsi="Arial" w:cs="Arial"/>
          <w:sz w:val="24"/>
          <w:szCs w:val="24"/>
        </w:rPr>
        <w:t>у</w:t>
      </w:r>
      <w:r w:rsidR="00681CA0" w:rsidRPr="001A49DB">
        <w:rPr>
          <w:rFonts w:ascii="Arial" w:hAnsi="Arial" w:cs="Arial"/>
          <w:sz w:val="24"/>
          <w:szCs w:val="24"/>
        </w:rPr>
        <w:t>емое для обозначения или идентификации лампы.</w:t>
      </w:r>
    </w:p>
    <w:p w14:paraId="48173CD3" w14:textId="5B64E02F" w:rsidR="001B22F3" w:rsidRPr="001A49DB" w:rsidRDefault="003E04E6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.4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расчетное значение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rated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value</w:t>
      </w:r>
      <w:r w:rsidR="00681CA0" w:rsidRPr="001A49DB">
        <w:rPr>
          <w:rFonts w:ascii="Arial" w:hAnsi="Arial" w:cs="Arial"/>
          <w:sz w:val="24"/>
          <w:szCs w:val="24"/>
        </w:rPr>
        <w:t>): Значение характеристики лампы при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з</w:t>
      </w:r>
      <w:r w:rsidR="00681CA0" w:rsidRPr="001A49DB">
        <w:rPr>
          <w:rFonts w:ascii="Arial" w:hAnsi="Arial" w:cs="Arial"/>
          <w:sz w:val="24"/>
          <w:szCs w:val="24"/>
        </w:rPr>
        <w:t>а</w:t>
      </w:r>
      <w:r w:rsidR="00681CA0" w:rsidRPr="001A49DB">
        <w:rPr>
          <w:rFonts w:ascii="Arial" w:hAnsi="Arial" w:cs="Arial"/>
          <w:sz w:val="24"/>
          <w:szCs w:val="24"/>
        </w:rPr>
        <w:t xml:space="preserve">данных рабочих условиях. </w:t>
      </w:r>
    </w:p>
    <w:p w14:paraId="3E8556C6" w14:textId="77777777" w:rsidR="00681CA0" w:rsidRPr="001A49DB" w:rsidRDefault="001B22F3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49DB">
        <w:rPr>
          <w:rFonts w:ascii="Arial" w:hAnsi="Arial" w:cs="Arial"/>
          <w:spacing w:val="20"/>
          <w:sz w:val="24"/>
          <w:szCs w:val="24"/>
        </w:rPr>
        <w:t xml:space="preserve">Примечание – </w:t>
      </w:r>
      <w:r w:rsidR="00681CA0" w:rsidRPr="001A49DB">
        <w:rPr>
          <w:rFonts w:ascii="Arial" w:hAnsi="Arial" w:cs="Arial"/>
          <w:sz w:val="24"/>
          <w:szCs w:val="24"/>
        </w:rPr>
        <w:t xml:space="preserve">Значения и условия </w:t>
      </w:r>
      <w:r w:rsidRPr="001A49DB">
        <w:rPr>
          <w:rFonts w:ascii="Arial" w:hAnsi="Arial" w:cs="Arial"/>
          <w:sz w:val="24"/>
          <w:szCs w:val="24"/>
        </w:rPr>
        <w:t xml:space="preserve">установлены </w:t>
      </w:r>
      <w:r w:rsidR="00681CA0" w:rsidRPr="001A49DB">
        <w:rPr>
          <w:rFonts w:ascii="Arial" w:hAnsi="Arial" w:cs="Arial"/>
          <w:sz w:val="24"/>
          <w:szCs w:val="24"/>
        </w:rPr>
        <w:t>в настоящем стандарте или</w:t>
      </w:r>
      <w:r w:rsidR="00AD3083" w:rsidRPr="001A49DB">
        <w:rPr>
          <w:rFonts w:ascii="Arial" w:hAnsi="Arial" w:cs="Arial"/>
          <w:sz w:val="24"/>
          <w:szCs w:val="24"/>
        </w:rPr>
        <w:t xml:space="preserve"> </w:t>
      </w:r>
      <w:r w:rsidR="00174BC6" w:rsidRPr="001A49DB">
        <w:rPr>
          <w:rFonts w:ascii="Arial" w:hAnsi="Arial" w:cs="Arial"/>
          <w:sz w:val="24"/>
          <w:szCs w:val="24"/>
        </w:rPr>
        <w:t xml:space="preserve">их 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Pr="001A49DB">
        <w:rPr>
          <w:rFonts w:ascii="Arial" w:hAnsi="Arial" w:cs="Arial"/>
          <w:sz w:val="24"/>
          <w:szCs w:val="24"/>
        </w:rPr>
        <w:t xml:space="preserve">устанавливает </w:t>
      </w:r>
      <w:r w:rsidR="00681CA0" w:rsidRPr="001A49DB">
        <w:rPr>
          <w:rFonts w:ascii="Arial" w:hAnsi="Arial" w:cs="Arial"/>
          <w:sz w:val="24"/>
          <w:szCs w:val="24"/>
        </w:rPr>
        <w:t>изготовител</w:t>
      </w:r>
      <w:r w:rsidRPr="001A49DB">
        <w:rPr>
          <w:rFonts w:ascii="Arial" w:hAnsi="Arial" w:cs="Arial"/>
          <w:sz w:val="24"/>
          <w:szCs w:val="24"/>
        </w:rPr>
        <w:t>ь</w:t>
      </w:r>
      <w:r w:rsidR="00681CA0" w:rsidRPr="001A49DB">
        <w:rPr>
          <w:rFonts w:ascii="Arial" w:hAnsi="Arial" w:cs="Arial"/>
          <w:sz w:val="24"/>
          <w:szCs w:val="24"/>
        </w:rPr>
        <w:t xml:space="preserve"> или </w:t>
      </w:r>
      <w:r w:rsidRPr="001A49DB">
        <w:rPr>
          <w:rFonts w:ascii="Arial" w:hAnsi="Arial" w:cs="Arial"/>
          <w:sz w:val="24"/>
          <w:szCs w:val="24"/>
        </w:rPr>
        <w:t xml:space="preserve">ответственный </w:t>
      </w:r>
      <w:r w:rsidR="00681CA0" w:rsidRPr="001A49DB">
        <w:rPr>
          <w:rFonts w:ascii="Arial" w:hAnsi="Arial" w:cs="Arial"/>
          <w:sz w:val="24"/>
          <w:szCs w:val="24"/>
        </w:rPr>
        <w:t>поставщик.</w:t>
      </w:r>
    </w:p>
    <w:p w14:paraId="1C5EC7E4" w14:textId="43DDB3C3" w:rsidR="001B22F3" w:rsidRPr="001A49DB" w:rsidRDefault="003E04E6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.5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</w:t>
      </w:r>
      <w:r w:rsidR="00AF5C63" w:rsidRPr="001A49DB">
        <w:rPr>
          <w:rFonts w:ascii="Arial" w:hAnsi="Arial" w:cs="Arial"/>
          <w:b/>
          <w:sz w:val="24"/>
          <w:szCs w:val="24"/>
        </w:rPr>
        <w:t xml:space="preserve">стабильность 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светового потока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lumen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maintenance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sz w:val="24"/>
          <w:szCs w:val="24"/>
        </w:rPr>
        <w:t>О</w:t>
      </w:r>
      <w:r w:rsidR="00681CA0" w:rsidRPr="001A49DB">
        <w:rPr>
          <w:rFonts w:ascii="Arial" w:hAnsi="Arial" w:cs="Arial"/>
          <w:sz w:val="24"/>
          <w:szCs w:val="24"/>
        </w:rPr>
        <w:t>тношение светового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потока лампы</w:t>
      </w:r>
      <w:r w:rsidR="001B22F3" w:rsidRPr="001A49DB">
        <w:rPr>
          <w:rFonts w:ascii="Arial" w:hAnsi="Arial" w:cs="Arial"/>
          <w:sz w:val="24"/>
          <w:szCs w:val="24"/>
        </w:rPr>
        <w:t>, работающей при заданных условиях,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174BC6" w:rsidRPr="001A49DB">
        <w:rPr>
          <w:rFonts w:ascii="Arial" w:hAnsi="Arial" w:cs="Arial"/>
          <w:sz w:val="24"/>
          <w:szCs w:val="24"/>
        </w:rPr>
        <w:t xml:space="preserve">к ее начальному световому потоку </w:t>
      </w:r>
      <w:r w:rsidR="00681CA0" w:rsidRPr="001A49DB">
        <w:rPr>
          <w:rFonts w:ascii="Arial" w:hAnsi="Arial" w:cs="Arial"/>
          <w:sz w:val="24"/>
          <w:szCs w:val="24"/>
        </w:rPr>
        <w:t xml:space="preserve">после определенного времени срока службы. </w:t>
      </w:r>
    </w:p>
    <w:p w14:paraId="7B27471F" w14:textId="77777777" w:rsidR="00681CA0" w:rsidRPr="001A49DB" w:rsidRDefault="001B22F3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1A49DB">
        <w:rPr>
          <w:rFonts w:ascii="Arial" w:hAnsi="Arial" w:cs="Arial"/>
          <w:spacing w:val="20"/>
        </w:rPr>
        <w:t>П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р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и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м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е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ч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а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н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и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 xml:space="preserve">е – </w:t>
      </w:r>
      <w:r w:rsidR="00681CA0" w:rsidRPr="001A49DB">
        <w:rPr>
          <w:rFonts w:ascii="Arial" w:hAnsi="Arial" w:cs="Arial"/>
        </w:rPr>
        <w:t>Это отношение обычно выража</w:t>
      </w:r>
      <w:r w:rsidRPr="001A49DB">
        <w:rPr>
          <w:rFonts w:ascii="Arial" w:hAnsi="Arial" w:cs="Arial"/>
        </w:rPr>
        <w:t>ют</w:t>
      </w:r>
      <w:r w:rsidR="00681CA0" w:rsidRPr="001A49DB">
        <w:rPr>
          <w:rFonts w:ascii="Arial" w:hAnsi="Arial" w:cs="Arial"/>
        </w:rPr>
        <w:t xml:space="preserve"> в процентах.</w:t>
      </w:r>
    </w:p>
    <w:p w14:paraId="2CE0738A" w14:textId="3B3CFAEB" w:rsidR="00681CA0" w:rsidRPr="001A49DB" w:rsidRDefault="003E04E6" w:rsidP="00870FD4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.6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начальные значения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initial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readings</w:t>
      </w:r>
      <w:r w:rsidR="00681CA0" w:rsidRPr="001A49DB">
        <w:rPr>
          <w:rFonts w:ascii="Arial" w:hAnsi="Arial" w:cs="Arial"/>
          <w:sz w:val="24"/>
          <w:szCs w:val="24"/>
        </w:rPr>
        <w:t>):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</w:t>
      </w:r>
      <w:r w:rsidR="009610EF" w:rsidRPr="001A49DB">
        <w:rPr>
          <w:rFonts w:ascii="Arial" w:hAnsi="Arial" w:cs="Arial"/>
          <w:sz w:val="24"/>
          <w:szCs w:val="24"/>
        </w:rPr>
        <w:t>Х</w:t>
      </w:r>
      <w:r w:rsidR="00681CA0" w:rsidRPr="001A49DB">
        <w:rPr>
          <w:rFonts w:ascii="Arial" w:hAnsi="Arial" w:cs="Arial"/>
          <w:sz w:val="24"/>
          <w:szCs w:val="24"/>
        </w:rPr>
        <w:t>арактеристики зажигания лампы,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и</w:t>
      </w:r>
      <w:r w:rsidR="00681CA0" w:rsidRPr="001A49DB">
        <w:rPr>
          <w:rFonts w:ascii="Arial" w:hAnsi="Arial" w:cs="Arial"/>
          <w:sz w:val="24"/>
          <w:szCs w:val="24"/>
        </w:rPr>
        <w:t>з</w:t>
      </w:r>
      <w:r w:rsidR="00681CA0" w:rsidRPr="001A49DB">
        <w:rPr>
          <w:rFonts w:ascii="Arial" w:hAnsi="Arial" w:cs="Arial"/>
          <w:sz w:val="24"/>
          <w:szCs w:val="24"/>
        </w:rPr>
        <w:t>меренные до отжига, электрические и световые параметры и характеристики электр</w:t>
      </w:r>
      <w:r w:rsidR="00681CA0" w:rsidRPr="001A49DB">
        <w:rPr>
          <w:rFonts w:ascii="Arial" w:hAnsi="Arial" w:cs="Arial"/>
          <w:sz w:val="24"/>
          <w:szCs w:val="24"/>
        </w:rPr>
        <w:t>о</w:t>
      </w:r>
      <w:r w:rsidR="00681CA0" w:rsidRPr="001A49DB">
        <w:rPr>
          <w:rFonts w:ascii="Arial" w:hAnsi="Arial" w:cs="Arial"/>
          <w:sz w:val="24"/>
          <w:szCs w:val="24"/>
        </w:rPr>
        <w:t>да, измеренные после отжига в течение 100 ч.</w:t>
      </w:r>
    </w:p>
    <w:p w14:paraId="39BD319A" w14:textId="472F6BD7" w:rsidR="00F332DA" w:rsidRPr="001A49DB" w:rsidRDefault="003E04E6" w:rsidP="005C6878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.7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вспомогательное зажигающее устройство (ВЗУ)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starting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aid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sz w:val="24"/>
          <w:szCs w:val="24"/>
        </w:rPr>
        <w:t>П</w:t>
      </w:r>
      <w:r w:rsidR="00681CA0" w:rsidRPr="001A49DB">
        <w:rPr>
          <w:rFonts w:ascii="Arial" w:hAnsi="Arial" w:cs="Arial"/>
          <w:sz w:val="24"/>
          <w:szCs w:val="24"/>
        </w:rPr>
        <w:t>роводящая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полоса, закрепленная на внешней поверхности лампы, или проводящая пластинка,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 xml:space="preserve">расположенная на соответствующем расстоянии от лампы. </w:t>
      </w:r>
    </w:p>
    <w:p w14:paraId="2A24AAD4" w14:textId="77777777" w:rsidR="00681CA0" w:rsidRPr="00B30F81" w:rsidRDefault="00F332DA" w:rsidP="005C6878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1A49DB">
        <w:rPr>
          <w:rFonts w:ascii="Arial" w:hAnsi="Arial" w:cs="Arial"/>
          <w:spacing w:val="20"/>
        </w:rPr>
        <w:t>П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р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и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м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е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ч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а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н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>и</w:t>
      </w:r>
      <w:r w:rsidR="002D11FB" w:rsidRPr="001A49DB">
        <w:rPr>
          <w:rFonts w:ascii="Arial" w:hAnsi="Arial" w:cs="Arial"/>
          <w:spacing w:val="20"/>
        </w:rPr>
        <w:t xml:space="preserve"> </w:t>
      </w:r>
      <w:r w:rsidRPr="001A49DB">
        <w:rPr>
          <w:rFonts w:ascii="Arial" w:hAnsi="Arial" w:cs="Arial"/>
          <w:spacing w:val="20"/>
        </w:rPr>
        <w:t xml:space="preserve">е – </w:t>
      </w:r>
      <w:r w:rsidR="00681CA0" w:rsidRPr="001A49DB">
        <w:rPr>
          <w:rFonts w:ascii="Arial" w:hAnsi="Arial" w:cs="Arial"/>
        </w:rPr>
        <w:t xml:space="preserve">ВЗУ обычно </w:t>
      </w:r>
      <w:r w:rsidRPr="001A49DB">
        <w:rPr>
          <w:rFonts w:ascii="Arial" w:hAnsi="Arial" w:cs="Arial"/>
        </w:rPr>
        <w:t>заземляют</w:t>
      </w:r>
      <w:r w:rsidR="00B30F81" w:rsidRPr="004068EE">
        <w:rPr>
          <w:rFonts w:ascii="Arial" w:hAnsi="Arial" w:cs="Arial"/>
        </w:rPr>
        <w:t>,</w:t>
      </w:r>
      <w:r w:rsidRPr="001A49DB">
        <w:rPr>
          <w:rFonts w:ascii="Arial" w:hAnsi="Arial" w:cs="Arial"/>
        </w:rPr>
        <w:t xml:space="preserve"> </w:t>
      </w:r>
      <w:r w:rsidR="00681CA0" w:rsidRPr="001A49DB">
        <w:rPr>
          <w:rFonts w:ascii="Arial" w:hAnsi="Arial" w:cs="Arial"/>
        </w:rPr>
        <w:t xml:space="preserve">и </w:t>
      </w:r>
      <w:r w:rsidRPr="001A49DB">
        <w:rPr>
          <w:rFonts w:ascii="Arial" w:hAnsi="Arial" w:cs="Arial"/>
        </w:rPr>
        <w:t xml:space="preserve">оно </w:t>
      </w:r>
      <w:r w:rsidR="00681CA0" w:rsidRPr="001A49DB">
        <w:rPr>
          <w:rFonts w:ascii="Arial" w:hAnsi="Arial" w:cs="Arial"/>
        </w:rPr>
        <w:t xml:space="preserve">эффективно только </w:t>
      </w:r>
      <w:r w:rsidRPr="001A49DB">
        <w:rPr>
          <w:rFonts w:ascii="Arial" w:hAnsi="Arial" w:cs="Arial"/>
        </w:rPr>
        <w:t>при</w:t>
      </w:r>
      <w:r w:rsidR="00681CA0" w:rsidRPr="001A49DB">
        <w:rPr>
          <w:rFonts w:ascii="Arial" w:hAnsi="Arial" w:cs="Arial"/>
        </w:rPr>
        <w:t xml:space="preserve"> </w:t>
      </w:r>
      <w:r w:rsidRPr="001A49DB">
        <w:rPr>
          <w:rFonts w:ascii="Arial" w:hAnsi="Arial" w:cs="Arial"/>
        </w:rPr>
        <w:t>дост</w:t>
      </w:r>
      <w:r w:rsidRPr="001A49DB">
        <w:rPr>
          <w:rFonts w:ascii="Arial" w:hAnsi="Arial" w:cs="Arial"/>
        </w:rPr>
        <w:t>а</w:t>
      </w:r>
      <w:r w:rsidRPr="001A49DB">
        <w:rPr>
          <w:rFonts w:ascii="Arial" w:hAnsi="Arial" w:cs="Arial"/>
        </w:rPr>
        <w:t>точной разнице</w:t>
      </w:r>
      <w:r w:rsidRPr="00B30F81">
        <w:rPr>
          <w:rFonts w:ascii="Arial" w:hAnsi="Arial" w:cs="Arial"/>
        </w:rPr>
        <w:t xml:space="preserve"> </w:t>
      </w:r>
      <w:r w:rsidR="00681CA0" w:rsidRPr="00B30F81">
        <w:rPr>
          <w:rFonts w:ascii="Arial" w:hAnsi="Arial" w:cs="Arial"/>
        </w:rPr>
        <w:t>потенциалов с одним из концов лампы.</w:t>
      </w:r>
    </w:p>
    <w:p w14:paraId="5BBA3E3D" w14:textId="3A6FB051" w:rsidR="00215F5F" w:rsidRPr="001A49DB" w:rsidRDefault="003E04E6" w:rsidP="00B30F81">
      <w:pPr>
        <w:pStyle w:val="headertext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4068EE">
        <w:rPr>
          <w:rFonts w:ascii="Arial" w:hAnsi="Arial" w:cs="Arial"/>
        </w:rPr>
        <w:lastRenderedPageBreak/>
        <w:t>3</w:t>
      </w:r>
      <w:r w:rsidR="00681CA0" w:rsidRPr="001A49DB">
        <w:rPr>
          <w:rFonts w:ascii="Arial" w:hAnsi="Arial" w:cs="Arial"/>
        </w:rPr>
        <w:t>.8</w:t>
      </w:r>
      <w:r w:rsidR="00681CA0" w:rsidRPr="001A49DB">
        <w:rPr>
          <w:rFonts w:ascii="Arial" w:hAnsi="Arial" w:cs="Arial"/>
          <w:b/>
        </w:rPr>
        <w:t xml:space="preserve"> </w:t>
      </w:r>
      <w:r w:rsidR="00215F5F" w:rsidRPr="001A49DB">
        <w:rPr>
          <w:rFonts w:ascii="Arial" w:hAnsi="Arial" w:cs="Arial"/>
          <w:b/>
        </w:rPr>
        <w:t xml:space="preserve">эталонный балласт </w:t>
      </w:r>
      <w:r w:rsidR="00215F5F" w:rsidRPr="001A49DB">
        <w:rPr>
          <w:rFonts w:ascii="Arial" w:hAnsi="Arial" w:cs="Arial"/>
        </w:rPr>
        <w:t>(</w:t>
      </w:r>
      <w:r w:rsidR="00215F5F" w:rsidRPr="001A49DB">
        <w:rPr>
          <w:rFonts w:ascii="Arial" w:hAnsi="Arial" w:cs="Arial"/>
          <w:lang w:val="en-US"/>
        </w:rPr>
        <w:t>reference</w:t>
      </w:r>
      <w:r w:rsidR="00215F5F" w:rsidRPr="001A49DB">
        <w:rPr>
          <w:rFonts w:ascii="Arial" w:hAnsi="Arial" w:cs="Arial"/>
        </w:rPr>
        <w:t xml:space="preserve"> </w:t>
      </w:r>
      <w:r w:rsidR="00215F5F" w:rsidRPr="001A49DB">
        <w:rPr>
          <w:rFonts w:ascii="Arial" w:hAnsi="Arial" w:cs="Arial"/>
          <w:lang w:val="en-US"/>
        </w:rPr>
        <w:t>ballast</w:t>
      </w:r>
      <w:r w:rsidR="00215F5F" w:rsidRPr="001A49DB">
        <w:rPr>
          <w:rFonts w:ascii="Arial" w:hAnsi="Arial" w:cs="Arial"/>
        </w:rPr>
        <w:t>):</w:t>
      </w:r>
      <w:r w:rsidR="00215F5F" w:rsidRPr="001A49DB">
        <w:rPr>
          <w:rFonts w:ascii="Arial" w:hAnsi="Arial" w:cs="Arial"/>
          <w:b/>
        </w:rPr>
        <w:t xml:space="preserve"> </w:t>
      </w:r>
      <w:r w:rsidR="009610EF" w:rsidRPr="001A49DB">
        <w:rPr>
          <w:rFonts w:ascii="Arial" w:hAnsi="Arial" w:cs="Arial"/>
        </w:rPr>
        <w:t>С</w:t>
      </w:r>
      <w:r w:rsidR="00681CA0" w:rsidRPr="001A49DB">
        <w:rPr>
          <w:rFonts w:ascii="Arial" w:hAnsi="Arial" w:cs="Arial"/>
        </w:rPr>
        <w:t xml:space="preserve">пециальный </w:t>
      </w:r>
      <w:r w:rsidR="00C90DCD" w:rsidRPr="004068EE">
        <w:rPr>
          <w:rFonts w:ascii="Arial" w:hAnsi="Arial" w:cs="Arial"/>
        </w:rPr>
        <w:t>пускорегулирующий</w:t>
      </w:r>
      <w:r w:rsidR="004068EE">
        <w:rPr>
          <w:rFonts w:ascii="Arial" w:hAnsi="Arial" w:cs="Arial"/>
        </w:rPr>
        <w:t xml:space="preserve"> </w:t>
      </w:r>
      <w:r w:rsidR="00C90DCD" w:rsidRPr="004068EE">
        <w:rPr>
          <w:rFonts w:ascii="Arial" w:hAnsi="Arial" w:cs="Arial"/>
        </w:rPr>
        <w:t>аппарат</w:t>
      </w:r>
      <w:r w:rsidR="001C5397" w:rsidRPr="001A49DB">
        <w:rPr>
          <w:rFonts w:ascii="Arial" w:hAnsi="Arial" w:cs="Arial"/>
        </w:rPr>
        <w:t>,</w:t>
      </w:r>
      <w:r w:rsidR="00681CA0" w:rsidRPr="001A49DB">
        <w:rPr>
          <w:rFonts w:ascii="Arial" w:hAnsi="Arial" w:cs="Arial"/>
        </w:rPr>
        <w:t xml:space="preserve"> </w:t>
      </w:r>
      <w:r w:rsidR="001C5397" w:rsidRPr="001A49DB">
        <w:rPr>
          <w:rFonts w:ascii="Arial" w:hAnsi="Arial" w:cs="Arial"/>
        </w:rPr>
        <w:t xml:space="preserve">индуктивный </w:t>
      </w:r>
      <w:r w:rsidR="00681CA0" w:rsidRPr="001A49DB">
        <w:rPr>
          <w:rFonts w:ascii="Arial" w:hAnsi="Arial" w:cs="Arial"/>
        </w:rPr>
        <w:t xml:space="preserve">для ламп, работающих на сетевых частотах переменного тока, или резисторный для ламп, работающих на </w:t>
      </w:r>
      <w:r w:rsidR="00C90DCD" w:rsidRPr="004068EE">
        <w:rPr>
          <w:rFonts w:ascii="Arial" w:hAnsi="Arial" w:cs="Arial"/>
        </w:rPr>
        <w:t>высок</w:t>
      </w:r>
      <w:r w:rsidR="00FE4EF2" w:rsidRPr="004068EE">
        <w:rPr>
          <w:rFonts w:ascii="Arial" w:hAnsi="Arial" w:cs="Arial"/>
        </w:rPr>
        <w:t>ой частоте</w:t>
      </w:r>
      <w:r w:rsidR="00681CA0" w:rsidRPr="001A49DB">
        <w:rPr>
          <w:rFonts w:ascii="Arial" w:hAnsi="Arial" w:cs="Arial"/>
        </w:rPr>
        <w:t>.</w:t>
      </w:r>
    </w:p>
    <w:p w14:paraId="12F27EFB" w14:textId="77777777" w:rsidR="00B30F81" w:rsidRPr="001A49DB" w:rsidRDefault="00B30F81" w:rsidP="00B30F81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1A49DB">
        <w:rPr>
          <w:rFonts w:ascii="Arial" w:hAnsi="Arial" w:cs="Arial"/>
          <w:spacing w:val="20"/>
        </w:rPr>
        <w:t xml:space="preserve">П р и м е ч а н и е – </w:t>
      </w:r>
      <w:r w:rsidRPr="001A49DB">
        <w:rPr>
          <w:rFonts w:ascii="Arial" w:hAnsi="Arial" w:cs="Arial"/>
        </w:rPr>
        <w:t>Специальный ПРА является эталоном для испытания ПРА, применяется при отборе ламп и для испытания в стандартных условиях серийно изготавлив</w:t>
      </w:r>
      <w:r w:rsidRPr="001A49DB">
        <w:rPr>
          <w:rFonts w:ascii="Arial" w:hAnsi="Arial" w:cs="Arial"/>
        </w:rPr>
        <w:t>а</w:t>
      </w:r>
      <w:r w:rsidRPr="001A49DB">
        <w:rPr>
          <w:rFonts w:ascii="Arial" w:hAnsi="Arial" w:cs="Arial"/>
        </w:rPr>
        <w:t>емых ламп. Главная особенность эталонного балласта заключается в том, что при его расче</w:t>
      </w:r>
      <w:r w:rsidRPr="001A49DB">
        <w:rPr>
          <w:rFonts w:ascii="Arial" w:hAnsi="Arial" w:cs="Arial"/>
        </w:rPr>
        <w:t>т</w:t>
      </w:r>
      <w:r w:rsidRPr="001A49DB">
        <w:rPr>
          <w:rFonts w:ascii="Arial" w:hAnsi="Arial" w:cs="Arial"/>
        </w:rPr>
        <w:t>ной частоте он имеет стабильное отношение напряжения к току, мало зависящее от колебаний тока, температуры и внешних магнитных полей, как указано в [IEC 60050-845(1987), часть 845-08-36, измененная].</w:t>
      </w:r>
    </w:p>
    <w:p w14:paraId="7BFE2E55" w14:textId="77777777" w:rsidR="00681CA0" w:rsidRPr="001A49DB" w:rsidRDefault="003E04E6" w:rsidP="002B16CC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</w:t>
      </w:r>
      <w:r w:rsidR="002B16CC" w:rsidRPr="001A49DB">
        <w:rPr>
          <w:rFonts w:ascii="Arial" w:hAnsi="Arial" w:cs="Arial"/>
          <w:sz w:val="24"/>
          <w:szCs w:val="24"/>
        </w:rPr>
        <w:t>9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ток калибровки </w:t>
      </w:r>
      <w:r w:rsidR="001301D2" w:rsidRPr="001A49DB">
        <w:rPr>
          <w:rFonts w:ascii="Arial" w:hAnsi="Arial" w:cs="Arial"/>
          <w:sz w:val="24"/>
          <w:szCs w:val="24"/>
        </w:rPr>
        <w:t>эталонного балласта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calibration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current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of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a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reference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ballast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sz w:val="24"/>
          <w:szCs w:val="24"/>
        </w:rPr>
        <w:t>З</w:t>
      </w:r>
      <w:r w:rsidR="00681CA0" w:rsidRPr="001A49DB">
        <w:rPr>
          <w:rFonts w:ascii="Arial" w:hAnsi="Arial" w:cs="Arial"/>
          <w:sz w:val="24"/>
          <w:szCs w:val="24"/>
        </w:rPr>
        <w:t xml:space="preserve">начение тока, на котором основаны калибровка и проверка </w:t>
      </w:r>
      <w:r w:rsidR="00B0366D" w:rsidRPr="001A49DB">
        <w:rPr>
          <w:rFonts w:ascii="Arial" w:hAnsi="Arial" w:cs="Arial"/>
          <w:sz w:val="24"/>
          <w:szCs w:val="24"/>
        </w:rPr>
        <w:t>эталонного балласта</w:t>
      </w:r>
      <w:r w:rsidR="00681CA0" w:rsidRPr="001A49DB">
        <w:rPr>
          <w:rFonts w:ascii="Arial" w:hAnsi="Arial" w:cs="Arial"/>
          <w:sz w:val="24"/>
          <w:szCs w:val="24"/>
        </w:rPr>
        <w:t>.</w:t>
      </w:r>
    </w:p>
    <w:p w14:paraId="61447A33" w14:textId="6AB3D64C" w:rsidR="00681CA0" w:rsidRPr="008C0A38" w:rsidRDefault="003E04E6" w:rsidP="002B16CC">
      <w:pPr>
        <w:tabs>
          <w:tab w:val="left" w:pos="6946"/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.1</w:t>
      </w:r>
      <w:r w:rsidR="002B16CC" w:rsidRPr="001A49DB">
        <w:rPr>
          <w:rFonts w:ascii="Arial" w:hAnsi="Arial" w:cs="Arial"/>
          <w:sz w:val="24"/>
          <w:szCs w:val="24"/>
        </w:rPr>
        <w:t>0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испытание типа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type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test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sz w:val="24"/>
          <w:szCs w:val="24"/>
        </w:rPr>
        <w:t>И</w:t>
      </w:r>
      <w:r w:rsidR="00681CA0" w:rsidRPr="001A49DB">
        <w:rPr>
          <w:rFonts w:ascii="Arial" w:hAnsi="Arial" w:cs="Arial"/>
          <w:sz w:val="24"/>
          <w:szCs w:val="24"/>
        </w:rPr>
        <w:t>спытание или серия испытаний, проводимые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</w:rPr>
        <w:t xml:space="preserve">на выборке для испытания типа с целью проверки соответствия конструкции </w:t>
      </w:r>
      <w:r w:rsidR="00112E5D" w:rsidRPr="001A49DB">
        <w:rPr>
          <w:rFonts w:ascii="Arial" w:hAnsi="Arial" w:cs="Arial"/>
          <w:sz w:val="24"/>
          <w:szCs w:val="24"/>
        </w:rPr>
        <w:t>конкрет</w:t>
      </w:r>
      <w:r w:rsidR="00681CA0" w:rsidRPr="001A49DB">
        <w:rPr>
          <w:rFonts w:ascii="Arial" w:hAnsi="Arial" w:cs="Arial"/>
          <w:sz w:val="24"/>
          <w:szCs w:val="24"/>
        </w:rPr>
        <w:t>н</w:t>
      </w:r>
      <w:r w:rsidR="00681CA0" w:rsidRPr="001A49DB">
        <w:rPr>
          <w:rFonts w:ascii="Arial" w:hAnsi="Arial" w:cs="Arial"/>
          <w:sz w:val="24"/>
          <w:szCs w:val="24"/>
        </w:rPr>
        <w:t>о</w:t>
      </w:r>
      <w:r w:rsidR="00681CA0" w:rsidRPr="00B30F81">
        <w:rPr>
          <w:rFonts w:ascii="Arial" w:hAnsi="Arial" w:cs="Arial"/>
          <w:sz w:val="24"/>
          <w:szCs w:val="24"/>
        </w:rPr>
        <w:t xml:space="preserve">го изделия требованиям </w:t>
      </w:r>
      <w:r w:rsidR="00112E5D" w:rsidRPr="00B30F81">
        <w:rPr>
          <w:rFonts w:ascii="Arial" w:hAnsi="Arial" w:cs="Arial"/>
          <w:sz w:val="24"/>
          <w:szCs w:val="24"/>
        </w:rPr>
        <w:t xml:space="preserve">настоящего </w:t>
      </w:r>
      <w:r w:rsidR="00681CA0" w:rsidRPr="008C0A38">
        <w:rPr>
          <w:rFonts w:ascii="Arial" w:hAnsi="Arial" w:cs="Arial"/>
          <w:sz w:val="24"/>
          <w:szCs w:val="24"/>
        </w:rPr>
        <w:t>стандарта.</w:t>
      </w:r>
    </w:p>
    <w:p w14:paraId="1B10D22B" w14:textId="13E9BCDE" w:rsidR="00681CA0" w:rsidRPr="001A49DB" w:rsidRDefault="003E04E6" w:rsidP="002B16CC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>3</w:t>
      </w:r>
      <w:r w:rsidR="00681CA0" w:rsidRPr="001A49DB">
        <w:rPr>
          <w:rFonts w:ascii="Arial" w:hAnsi="Arial" w:cs="Arial"/>
          <w:sz w:val="24"/>
          <w:szCs w:val="24"/>
        </w:rPr>
        <w:t>.1</w:t>
      </w:r>
      <w:r w:rsidR="002B16CC" w:rsidRPr="001A49DB">
        <w:rPr>
          <w:rFonts w:ascii="Arial" w:hAnsi="Arial" w:cs="Arial"/>
          <w:sz w:val="24"/>
          <w:szCs w:val="24"/>
        </w:rPr>
        <w:t>1</w:t>
      </w:r>
      <w:r w:rsidR="00681CA0" w:rsidRPr="001A49DB">
        <w:rPr>
          <w:rFonts w:ascii="Arial" w:hAnsi="Arial" w:cs="Arial"/>
          <w:b/>
          <w:sz w:val="24"/>
          <w:szCs w:val="24"/>
        </w:rPr>
        <w:t xml:space="preserve"> выборка для испытания типа </w:t>
      </w:r>
      <w:r w:rsidR="00681CA0" w:rsidRPr="001A49DB">
        <w:rPr>
          <w:rFonts w:ascii="Arial" w:hAnsi="Arial" w:cs="Arial"/>
          <w:sz w:val="24"/>
          <w:szCs w:val="24"/>
        </w:rPr>
        <w:t>(</w:t>
      </w:r>
      <w:r w:rsidR="00681CA0" w:rsidRPr="001A49DB">
        <w:rPr>
          <w:rFonts w:ascii="Arial" w:hAnsi="Arial" w:cs="Arial"/>
          <w:sz w:val="24"/>
          <w:szCs w:val="24"/>
          <w:lang w:val="en-US"/>
        </w:rPr>
        <w:t>type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test</w:t>
      </w:r>
      <w:r w:rsidR="00681CA0" w:rsidRPr="001A49DB">
        <w:rPr>
          <w:rFonts w:ascii="Arial" w:hAnsi="Arial" w:cs="Arial"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sz w:val="24"/>
          <w:szCs w:val="24"/>
          <w:lang w:val="en-US"/>
        </w:rPr>
        <w:t>sample</w:t>
      </w:r>
      <w:r w:rsidR="00681CA0" w:rsidRPr="001A49DB">
        <w:rPr>
          <w:rFonts w:ascii="Arial" w:hAnsi="Arial" w:cs="Arial"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sz w:val="24"/>
          <w:szCs w:val="24"/>
        </w:rPr>
        <w:t>В</w:t>
      </w:r>
      <w:r w:rsidR="00681CA0" w:rsidRPr="001A49DB">
        <w:rPr>
          <w:rFonts w:ascii="Arial" w:hAnsi="Arial" w:cs="Arial"/>
          <w:sz w:val="24"/>
          <w:szCs w:val="24"/>
        </w:rPr>
        <w:t>ыборка, состоящая из</w:t>
      </w:r>
      <w:r w:rsidR="004068EE">
        <w:rPr>
          <w:rFonts w:ascii="Arial" w:hAnsi="Arial" w:cs="Arial"/>
          <w:sz w:val="24"/>
          <w:szCs w:val="24"/>
        </w:rPr>
        <w:t xml:space="preserve"> о</w:t>
      </w:r>
      <w:r w:rsidR="00681CA0" w:rsidRPr="001A49DB">
        <w:rPr>
          <w:rFonts w:ascii="Arial" w:hAnsi="Arial" w:cs="Arial"/>
          <w:sz w:val="24"/>
          <w:szCs w:val="24"/>
        </w:rPr>
        <w:t>дной или нескольких одинаковых ламп, представленная изготовителем или отве</w:t>
      </w:r>
      <w:r w:rsidR="00681CA0" w:rsidRPr="001A49DB">
        <w:rPr>
          <w:rFonts w:ascii="Arial" w:hAnsi="Arial" w:cs="Arial"/>
          <w:sz w:val="24"/>
          <w:szCs w:val="24"/>
        </w:rPr>
        <w:t>т</w:t>
      </w:r>
      <w:r w:rsidR="00681CA0" w:rsidRPr="001A49DB">
        <w:rPr>
          <w:rFonts w:ascii="Arial" w:hAnsi="Arial" w:cs="Arial"/>
          <w:sz w:val="24"/>
          <w:szCs w:val="24"/>
        </w:rPr>
        <w:t>ственным поставщиком для испытания типа.</w:t>
      </w:r>
    </w:p>
    <w:p w14:paraId="6F5B74B7" w14:textId="19E3A7C4" w:rsidR="002B16CC" w:rsidRPr="001A49DB" w:rsidRDefault="003E04E6" w:rsidP="002B16CC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4068EE">
        <w:rPr>
          <w:rFonts w:ascii="Arial" w:hAnsi="Arial" w:cs="Arial"/>
          <w:i/>
          <w:sz w:val="24"/>
          <w:szCs w:val="24"/>
        </w:rPr>
        <w:t>3</w:t>
      </w:r>
      <w:r w:rsidR="00681CA0" w:rsidRPr="001A49DB">
        <w:rPr>
          <w:rFonts w:ascii="Arial" w:hAnsi="Arial" w:cs="Arial"/>
          <w:i/>
          <w:sz w:val="24"/>
          <w:szCs w:val="24"/>
        </w:rPr>
        <w:t>.1</w:t>
      </w:r>
      <w:r w:rsidR="002B16CC" w:rsidRPr="001A49DB">
        <w:rPr>
          <w:rFonts w:ascii="Arial" w:hAnsi="Arial" w:cs="Arial"/>
          <w:i/>
          <w:sz w:val="24"/>
          <w:szCs w:val="24"/>
        </w:rPr>
        <w:t>2</w:t>
      </w:r>
      <w:r w:rsidR="00681CA0" w:rsidRPr="001A49DB">
        <w:rPr>
          <w:rFonts w:ascii="Arial" w:hAnsi="Arial" w:cs="Arial"/>
          <w:b/>
          <w:i/>
          <w:sz w:val="24"/>
          <w:szCs w:val="24"/>
        </w:rPr>
        <w:t xml:space="preserve"> </w:t>
      </w:r>
      <w:r w:rsidR="002B16CC" w:rsidRPr="001A49DB">
        <w:rPr>
          <w:rFonts w:ascii="Arial" w:hAnsi="Arial" w:cs="Arial"/>
          <w:b/>
          <w:bCs/>
          <w:i/>
          <w:sz w:val="24"/>
          <w:szCs w:val="24"/>
        </w:rPr>
        <w:t>пускорегулирующий аппарат (</w:t>
      </w:r>
      <w:r w:rsidR="002B16CC" w:rsidRPr="001A49DB">
        <w:rPr>
          <w:rFonts w:ascii="Arial" w:hAnsi="Arial" w:cs="Arial"/>
          <w:b/>
          <w:i/>
          <w:sz w:val="24"/>
          <w:szCs w:val="24"/>
        </w:rPr>
        <w:t>ПРА)</w:t>
      </w:r>
      <w:r w:rsidR="002B16CC" w:rsidRPr="001A49DB">
        <w:rPr>
          <w:rFonts w:ascii="Arial" w:hAnsi="Arial" w:cs="Arial"/>
          <w:i/>
          <w:sz w:val="24"/>
          <w:szCs w:val="24"/>
        </w:rPr>
        <w:t xml:space="preserve"> (ballast): Устройство, включаемое между сетью и одной или несколькими разрядными лампами и обеспечивающее огр</w:t>
      </w:r>
      <w:r w:rsidR="002B16CC" w:rsidRPr="001A49DB">
        <w:rPr>
          <w:rFonts w:ascii="Arial" w:hAnsi="Arial" w:cs="Arial"/>
          <w:i/>
          <w:sz w:val="24"/>
          <w:szCs w:val="24"/>
        </w:rPr>
        <w:t>а</w:t>
      </w:r>
      <w:r w:rsidR="004068EE">
        <w:rPr>
          <w:rFonts w:ascii="Arial" w:hAnsi="Arial" w:cs="Arial"/>
          <w:i/>
          <w:sz w:val="24"/>
          <w:szCs w:val="24"/>
        </w:rPr>
        <w:t>н</w:t>
      </w:r>
      <w:r w:rsidR="002B16CC" w:rsidRPr="001A49DB">
        <w:rPr>
          <w:rFonts w:ascii="Arial" w:hAnsi="Arial" w:cs="Arial"/>
          <w:i/>
          <w:sz w:val="24"/>
          <w:szCs w:val="24"/>
        </w:rPr>
        <w:t>ичение тока ламп до требуемого значения посредством индуктивности,</w:t>
      </w:r>
      <w:r w:rsidR="004068EE">
        <w:rPr>
          <w:rFonts w:ascii="Arial" w:hAnsi="Arial" w:cs="Arial"/>
          <w:i/>
          <w:sz w:val="24"/>
          <w:szCs w:val="24"/>
        </w:rPr>
        <w:t xml:space="preserve"> </w:t>
      </w:r>
      <w:r w:rsidR="002B16CC" w:rsidRPr="001A49DB">
        <w:rPr>
          <w:rFonts w:ascii="Arial" w:hAnsi="Arial" w:cs="Arial"/>
          <w:i/>
          <w:sz w:val="24"/>
          <w:szCs w:val="24"/>
        </w:rPr>
        <w:t>емкости или их комбинации.</w:t>
      </w:r>
    </w:p>
    <w:p w14:paraId="22997A0E" w14:textId="77777777" w:rsidR="00681CA0" w:rsidRPr="001A49DB" w:rsidRDefault="003E04E6" w:rsidP="002B16CC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4068EE">
        <w:rPr>
          <w:rFonts w:ascii="Arial" w:hAnsi="Arial" w:cs="Arial"/>
          <w:i/>
          <w:sz w:val="24"/>
          <w:szCs w:val="24"/>
        </w:rPr>
        <w:t>3</w:t>
      </w:r>
      <w:r w:rsidR="002B16CC" w:rsidRPr="004068EE">
        <w:rPr>
          <w:rFonts w:ascii="Arial" w:hAnsi="Arial" w:cs="Arial"/>
          <w:i/>
          <w:sz w:val="24"/>
          <w:szCs w:val="24"/>
        </w:rPr>
        <w:t>.13</w:t>
      </w:r>
      <w:r w:rsidR="002B16CC" w:rsidRPr="001A49DB">
        <w:rPr>
          <w:rFonts w:ascii="Arial" w:hAnsi="Arial" w:cs="Arial"/>
          <w:b/>
          <w:i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b/>
          <w:i/>
          <w:sz w:val="24"/>
          <w:szCs w:val="24"/>
        </w:rPr>
        <w:t xml:space="preserve">нормальный режим </w:t>
      </w:r>
      <w:r w:rsidR="00681CA0" w:rsidRPr="001A49DB">
        <w:rPr>
          <w:rFonts w:ascii="Arial" w:hAnsi="Arial" w:cs="Arial"/>
          <w:i/>
          <w:sz w:val="24"/>
          <w:szCs w:val="24"/>
        </w:rPr>
        <w:t>(</w:t>
      </w:r>
      <w:r w:rsidR="00681CA0" w:rsidRPr="001A49DB">
        <w:rPr>
          <w:rFonts w:ascii="Arial" w:hAnsi="Arial" w:cs="Arial"/>
          <w:i/>
          <w:sz w:val="24"/>
          <w:szCs w:val="24"/>
          <w:lang w:val="en-US"/>
        </w:rPr>
        <w:t>normal</w:t>
      </w:r>
      <w:r w:rsidR="00681CA0" w:rsidRPr="001A49DB">
        <w:rPr>
          <w:rFonts w:ascii="Arial" w:hAnsi="Arial" w:cs="Arial"/>
          <w:i/>
          <w:sz w:val="24"/>
          <w:szCs w:val="24"/>
        </w:rPr>
        <w:t xml:space="preserve"> </w:t>
      </w:r>
      <w:r w:rsidR="00681CA0" w:rsidRPr="001A49DB">
        <w:rPr>
          <w:rFonts w:ascii="Arial" w:hAnsi="Arial" w:cs="Arial"/>
          <w:i/>
          <w:sz w:val="24"/>
          <w:szCs w:val="24"/>
          <w:lang w:val="en-US"/>
        </w:rPr>
        <w:t>condition</w:t>
      </w:r>
      <w:r w:rsidR="00681CA0" w:rsidRPr="001A49DB">
        <w:rPr>
          <w:rFonts w:ascii="Arial" w:hAnsi="Arial" w:cs="Arial"/>
          <w:i/>
          <w:sz w:val="24"/>
          <w:szCs w:val="24"/>
        </w:rPr>
        <w:t xml:space="preserve">): </w:t>
      </w:r>
      <w:r w:rsidR="009610EF" w:rsidRPr="001A49DB">
        <w:rPr>
          <w:rFonts w:ascii="Arial" w:hAnsi="Arial" w:cs="Arial"/>
          <w:i/>
          <w:sz w:val="24"/>
          <w:szCs w:val="24"/>
        </w:rPr>
        <w:t>З</w:t>
      </w:r>
      <w:r w:rsidR="00681CA0" w:rsidRPr="001A49DB">
        <w:rPr>
          <w:rFonts w:ascii="Arial" w:hAnsi="Arial" w:cs="Arial"/>
          <w:i/>
          <w:sz w:val="24"/>
          <w:szCs w:val="24"/>
        </w:rPr>
        <w:t>аданные условия эксплуатации ламп.</w:t>
      </w:r>
    </w:p>
    <w:p w14:paraId="3525FA0D" w14:textId="77777777" w:rsidR="00C32448" w:rsidRDefault="00C32448" w:rsidP="00091164">
      <w:pPr>
        <w:pStyle w:val="a9"/>
        <w:numPr>
          <w:ilvl w:val="1"/>
          <w:numId w:val="0"/>
        </w:numPr>
        <w:tabs>
          <w:tab w:val="left" w:pos="8789"/>
        </w:tabs>
        <w:spacing w:after="0"/>
        <w:ind w:firstLine="709"/>
        <w:rPr>
          <w:rFonts w:ascii="Arial" w:hAnsi="Arial" w:cs="Arial"/>
          <w:b/>
          <w:szCs w:val="28"/>
        </w:rPr>
      </w:pPr>
    </w:p>
    <w:p w14:paraId="74EC4260" w14:textId="7D4637D7" w:rsidR="00681CA0" w:rsidRPr="009A2E43" w:rsidRDefault="003E04E6" w:rsidP="00091164">
      <w:pPr>
        <w:pStyle w:val="a9"/>
        <w:numPr>
          <w:ilvl w:val="1"/>
          <w:numId w:val="0"/>
        </w:numPr>
        <w:tabs>
          <w:tab w:val="left" w:pos="8789"/>
        </w:tabs>
        <w:spacing w:after="0"/>
        <w:ind w:firstLine="709"/>
        <w:rPr>
          <w:rFonts w:ascii="Arial" w:hAnsi="Arial" w:cs="Arial"/>
          <w:b/>
          <w:szCs w:val="28"/>
        </w:rPr>
      </w:pPr>
      <w:r w:rsidRPr="004068EE">
        <w:rPr>
          <w:rFonts w:ascii="Arial" w:hAnsi="Arial" w:cs="Arial"/>
          <w:b/>
          <w:szCs w:val="28"/>
        </w:rPr>
        <w:t>4</w:t>
      </w:r>
      <w:r w:rsidRPr="001A49DB">
        <w:rPr>
          <w:rFonts w:ascii="Arial" w:hAnsi="Arial" w:cs="Arial"/>
          <w:b/>
          <w:szCs w:val="28"/>
        </w:rPr>
        <w:t xml:space="preserve"> </w:t>
      </w:r>
      <w:r w:rsidR="00681CA0" w:rsidRPr="001A49DB">
        <w:rPr>
          <w:rFonts w:ascii="Arial" w:hAnsi="Arial" w:cs="Arial"/>
          <w:b/>
          <w:szCs w:val="28"/>
        </w:rPr>
        <w:t xml:space="preserve">Требования к </w:t>
      </w:r>
      <w:r w:rsidR="00681CA0" w:rsidRPr="009A2E43">
        <w:rPr>
          <w:rFonts w:ascii="Arial" w:hAnsi="Arial" w:cs="Arial"/>
          <w:b/>
          <w:szCs w:val="28"/>
        </w:rPr>
        <w:t>ламп</w:t>
      </w:r>
      <w:r w:rsidR="006101EE" w:rsidRPr="009A2E43">
        <w:rPr>
          <w:rFonts w:ascii="Arial" w:hAnsi="Arial" w:cs="Arial"/>
          <w:b/>
          <w:szCs w:val="28"/>
        </w:rPr>
        <w:t>е</w:t>
      </w:r>
    </w:p>
    <w:p w14:paraId="26BB4E2B" w14:textId="77777777" w:rsidR="00681CA0" w:rsidRPr="001A49DB" w:rsidRDefault="00681CA0" w:rsidP="00091164">
      <w:pPr>
        <w:pStyle w:val="a9"/>
        <w:numPr>
          <w:ilvl w:val="2"/>
          <w:numId w:val="0"/>
        </w:numPr>
        <w:tabs>
          <w:tab w:val="left" w:pos="8789"/>
        </w:tabs>
        <w:spacing w:after="0"/>
        <w:ind w:firstLine="709"/>
        <w:rPr>
          <w:rFonts w:ascii="Arial" w:hAnsi="Arial" w:cs="Arial"/>
          <w:b/>
          <w:szCs w:val="28"/>
        </w:rPr>
      </w:pPr>
    </w:p>
    <w:p w14:paraId="7AB293AC" w14:textId="77777777" w:rsidR="00681CA0" w:rsidRPr="006F7758" w:rsidRDefault="003E04E6" w:rsidP="00091164">
      <w:pPr>
        <w:pStyle w:val="a9"/>
        <w:numPr>
          <w:ilvl w:val="2"/>
          <w:numId w:val="0"/>
        </w:numPr>
        <w:tabs>
          <w:tab w:val="left" w:pos="8789"/>
        </w:tabs>
        <w:spacing w:before="120" w:after="0" w:line="26" w:lineRule="atLeast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4</w:t>
      </w:r>
      <w:r w:rsidR="00681CA0" w:rsidRPr="001A49DB">
        <w:rPr>
          <w:rFonts w:ascii="Arial" w:hAnsi="Arial" w:cs="Arial"/>
          <w:b/>
          <w:sz w:val="24"/>
          <w:szCs w:val="28"/>
        </w:rPr>
        <w:t>.1 Общие по</w:t>
      </w:r>
      <w:r w:rsidR="00681CA0" w:rsidRPr="006F7758">
        <w:rPr>
          <w:rFonts w:ascii="Arial" w:hAnsi="Arial" w:cs="Arial"/>
          <w:b/>
          <w:sz w:val="24"/>
          <w:szCs w:val="28"/>
        </w:rPr>
        <w:t>ложения</w:t>
      </w:r>
    </w:p>
    <w:p w14:paraId="2FD81556" w14:textId="77777777" w:rsidR="00681CA0" w:rsidRPr="006F7758" w:rsidRDefault="00681CA0" w:rsidP="00091164">
      <w:pPr>
        <w:pStyle w:val="a9"/>
        <w:tabs>
          <w:tab w:val="left" w:pos="8789"/>
        </w:tabs>
        <w:spacing w:after="0" w:line="26" w:lineRule="atLeast"/>
        <w:ind w:firstLine="709"/>
        <w:rPr>
          <w:rFonts w:ascii="Arial" w:hAnsi="Arial" w:cs="Arial"/>
          <w:szCs w:val="28"/>
        </w:rPr>
      </w:pPr>
    </w:p>
    <w:p w14:paraId="0FB754CB" w14:textId="4DA7D9C7" w:rsidR="00681CA0" w:rsidRPr="004068EE" w:rsidRDefault="00681CA0" w:rsidP="00091164">
      <w:pPr>
        <w:pStyle w:val="a9"/>
        <w:tabs>
          <w:tab w:val="left" w:pos="8789"/>
        </w:tabs>
        <w:spacing w:after="0" w:line="312" w:lineRule="auto"/>
        <w:ind w:firstLine="709"/>
        <w:rPr>
          <w:rFonts w:ascii="Arial" w:hAnsi="Arial" w:cs="Arial"/>
          <w:sz w:val="24"/>
          <w:szCs w:val="28"/>
        </w:rPr>
      </w:pPr>
      <w:r w:rsidRPr="003C0D55">
        <w:rPr>
          <w:rFonts w:ascii="Arial" w:hAnsi="Arial" w:cs="Arial"/>
          <w:sz w:val="24"/>
          <w:szCs w:val="28"/>
        </w:rPr>
        <w:t xml:space="preserve">Лампа, соответствующая требованиям настоящего пункта, должна довлетворять требованиям ГОСТ </w:t>
      </w:r>
      <w:r w:rsidRPr="003C0D55">
        <w:rPr>
          <w:rFonts w:ascii="Arial" w:hAnsi="Arial" w:cs="Arial"/>
          <w:sz w:val="24"/>
          <w:szCs w:val="28"/>
          <w:lang w:val="en-US"/>
        </w:rPr>
        <w:t>IEC</w:t>
      </w:r>
      <w:r w:rsidRPr="003C0D55">
        <w:rPr>
          <w:rFonts w:ascii="Arial" w:hAnsi="Arial" w:cs="Arial"/>
          <w:sz w:val="24"/>
          <w:szCs w:val="28"/>
        </w:rPr>
        <w:t xml:space="preserve"> 61195.</w:t>
      </w:r>
    </w:p>
    <w:p w14:paraId="073CAD57" w14:textId="19890D7E" w:rsidR="003E04E6" w:rsidRPr="004068EE" w:rsidRDefault="003E04E6" w:rsidP="003E04E6">
      <w:pPr>
        <w:tabs>
          <w:tab w:val="left" w:pos="8789"/>
        </w:tabs>
        <w:spacing w:after="0" w:line="360" w:lineRule="auto"/>
        <w:ind w:firstLine="709"/>
        <w:jc w:val="both"/>
        <w:rPr>
          <w:rFonts w:ascii="Arial" w:hAnsi="Arial" w:cs="Arial"/>
          <w:strike/>
          <w:sz w:val="24"/>
          <w:szCs w:val="24"/>
        </w:rPr>
      </w:pPr>
      <w:r w:rsidRPr="004068EE">
        <w:rPr>
          <w:rFonts w:ascii="Arial" w:hAnsi="Arial" w:cs="Arial"/>
          <w:sz w:val="24"/>
          <w:szCs w:val="24"/>
        </w:rPr>
        <w:t xml:space="preserve">Лампы, соответствующие требованиям настоящего стандарта, будут зажигаться </w:t>
      </w:r>
      <w:r w:rsidR="004068EE">
        <w:rPr>
          <w:rFonts w:ascii="Arial" w:hAnsi="Arial" w:cs="Arial"/>
          <w:sz w:val="24"/>
          <w:szCs w:val="24"/>
        </w:rPr>
        <w:t>и</w:t>
      </w:r>
      <w:r w:rsidRPr="004068EE">
        <w:rPr>
          <w:rFonts w:ascii="Arial" w:hAnsi="Arial" w:cs="Arial"/>
          <w:sz w:val="24"/>
          <w:szCs w:val="24"/>
        </w:rPr>
        <w:t xml:space="preserve"> удовлетворительно работать при напряжениях от 92 % до 106 % номинального пит</w:t>
      </w:r>
      <w:r w:rsidRPr="004068EE">
        <w:rPr>
          <w:rFonts w:ascii="Arial" w:hAnsi="Arial" w:cs="Arial"/>
          <w:sz w:val="24"/>
          <w:szCs w:val="24"/>
        </w:rPr>
        <w:t>а</w:t>
      </w:r>
      <w:r w:rsidRPr="004068EE">
        <w:rPr>
          <w:rFonts w:ascii="Arial" w:hAnsi="Arial" w:cs="Arial"/>
          <w:sz w:val="24"/>
          <w:szCs w:val="24"/>
        </w:rPr>
        <w:t>ющего напряжения и температуре окружающей среды от 10 ºС до 50 ºС с пускорегул</w:t>
      </w:r>
      <w:r w:rsidRPr="004068EE">
        <w:rPr>
          <w:rFonts w:ascii="Arial" w:hAnsi="Arial" w:cs="Arial"/>
          <w:sz w:val="24"/>
          <w:szCs w:val="24"/>
        </w:rPr>
        <w:t>и</w:t>
      </w:r>
      <w:r w:rsidRPr="004068EE">
        <w:rPr>
          <w:rFonts w:ascii="Arial" w:hAnsi="Arial" w:cs="Arial"/>
          <w:sz w:val="24"/>
          <w:szCs w:val="24"/>
        </w:rPr>
        <w:t>рующим аппаратом (ПРА) по [1] или [2], стартером по ГОСТ IEC 60155 или [3] в св</w:t>
      </w:r>
      <w:r w:rsidRPr="004068EE">
        <w:rPr>
          <w:rFonts w:ascii="Arial" w:hAnsi="Arial" w:cs="Arial"/>
          <w:sz w:val="24"/>
          <w:szCs w:val="24"/>
        </w:rPr>
        <w:t>е</w:t>
      </w:r>
      <w:r w:rsidRPr="004068EE">
        <w:rPr>
          <w:rFonts w:ascii="Arial" w:hAnsi="Arial" w:cs="Arial"/>
          <w:sz w:val="24"/>
          <w:szCs w:val="24"/>
        </w:rPr>
        <w:t>тильнике по ГОСТ</w:t>
      </w:r>
      <w:r w:rsidRPr="004068EE">
        <w:rPr>
          <w:rFonts w:ascii="Arial" w:hAnsi="Arial" w:cs="Arial"/>
          <w:sz w:val="24"/>
          <w:szCs w:val="24"/>
          <w:lang w:val="en-US"/>
        </w:rPr>
        <w:t> IEC </w:t>
      </w:r>
      <w:r w:rsidRPr="004068EE">
        <w:rPr>
          <w:rFonts w:ascii="Arial" w:hAnsi="Arial" w:cs="Arial"/>
          <w:sz w:val="24"/>
          <w:szCs w:val="24"/>
        </w:rPr>
        <w:t>60598-1.</w:t>
      </w:r>
    </w:p>
    <w:p w14:paraId="3DD2A1EC" w14:textId="15F2A721" w:rsidR="00681CA0" w:rsidRPr="001A49DB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8C0A38">
        <w:rPr>
          <w:rFonts w:ascii="Arial" w:hAnsi="Arial" w:cs="Arial"/>
          <w:sz w:val="24"/>
          <w:szCs w:val="28"/>
        </w:rPr>
        <w:lastRenderedPageBreak/>
        <w:t>Лампу рассчитывают так</w:t>
      </w:r>
      <w:r w:rsidR="00112E5D" w:rsidRPr="00B30F81">
        <w:rPr>
          <w:rFonts w:ascii="Arial" w:hAnsi="Arial" w:cs="Arial"/>
          <w:sz w:val="24"/>
          <w:szCs w:val="28"/>
        </w:rPr>
        <w:t>им образом</w:t>
      </w:r>
      <w:r w:rsidRPr="008C0A38">
        <w:rPr>
          <w:rFonts w:ascii="Arial" w:hAnsi="Arial" w:cs="Arial"/>
          <w:sz w:val="24"/>
          <w:szCs w:val="28"/>
        </w:rPr>
        <w:t xml:space="preserve">, чтобы </w:t>
      </w:r>
      <w:r w:rsidRPr="006F7758">
        <w:rPr>
          <w:rFonts w:ascii="Arial" w:hAnsi="Arial" w:cs="Arial"/>
          <w:sz w:val="24"/>
          <w:szCs w:val="28"/>
        </w:rPr>
        <w:t>е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 xml:space="preserve"> характеристики были при </w:t>
      </w:r>
      <w:r w:rsidRPr="001A49DB">
        <w:rPr>
          <w:rFonts w:ascii="Arial" w:hAnsi="Arial" w:cs="Arial"/>
          <w:sz w:val="24"/>
          <w:szCs w:val="28"/>
        </w:rPr>
        <w:t>но</w:t>
      </w:r>
      <w:r w:rsidRPr="001A49DB">
        <w:rPr>
          <w:rFonts w:ascii="Arial" w:hAnsi="Arial" w:cs="Arial"/>
          <w:sz w:val="24"/>
          <w:szCs w:val="28"/>
        </w:rPr>
        <w:t>р</w:t>
      </w:r>
      <w:r w:rsidR="004068EE">
        <w:rPr>
          <w:rFonts w:ascii="Arial" w:hAnsi="Arial" w:cs="Arial"/>
          <w:sz w:val="24"/>
          <w:szCs w:val="28"/>
        </w:rPr>
        <w:t>м</w:t>
      </w:r>
      <w:r w:rsidRPr="001A49DB">
        <w:rPr>
          <w:rFonts w:ascii="Arial" w:hAnsi="Arial" w:cs="Arial"/>
          <w:sz w:val="24"/>
          <w:szCs w:val="28"/>
        </w:rPr>
        <w:t>альной эксплуатации. В основном это обеспечивается соответствием ламп требов</w:t>
      </w:r>
      <w:r w:rsidRPr="001A49DB">
        <w:rPr>
          <w:rFonts w:ascii="Arial" w:hAnsi="Arial" w:cs="Arial"/>
          <w:sz w:val="24"/>
          <w:szCs w:val="28"/>
        </w:rPr>
        <w:t>а</w:t>
      </w:r>
      <w:r w:rsidRPr="001A49DB">
        <w:rPr>
          <w:rFonts w:ascii="Arial" w:hAnsi="Arial" w:cs="Arial"/>
          <w:sz w:val="24"/>
          <w:szCs w:val="28"/>
        </w:rPr>
        <w:t>ниям пунктов</w:t>
      </w:r>
      <w:r w:rsidR="00112E5D" w:rsidRPr="001A49DB">
        <w:rPr>
          <w:rFonts w:ascii="Arial" w:hAnsi="Arial" w:cs="Arial"/>
          <w:sz w:val="24"/>
          <w:szCs w:val="28"/>
        </w:rPr>
        <w:t xml:space="preserve"> </w:t>
      </w:r>
      <w:r w:rsidR="003E04E6" w:rsidRPr="004068EE">
        <w:rPr>
          <w:rFonts w:ascii="Arial" w:hAnsi="Arial" w:cs="Arial"/>
          <w:sz w:val="24"/>
          <w:szCs w:val="28"/>
        </w:rPr>
        <w:t>4</w:t>
      </w:r>
      <w:r w:rsidR="0001566D" w:rsidRPr="001A49DB">
        <w:rPr>
          <w:rFonts w:ascii="Arial" w:hAnsi="Arial" w:cs="Arial"/>
          <w:sz w:val="24"/>
          <w:szCs w:val="28"/>
        </w:rPr>
        <w:t>.2–</w:t>
      </w:r>
      <w:r w:rsidR="003E04E6" w:rsidRPr="004068EE">
        <w:rPr>
          <w:rFonts w:ascii="Arial" w:hAnsi="Arial" w:cs="Arial"/>
          <w:sz w:val="24"/>
          <w:szCs w:val="28"/>
        </w:rPr>
        <w:t>4</w:t>
      </w:r>
      <w:r w:rsidR="0001566D" w:rsidRPr="001A49DB">
        <w:rPr>
          <w:rFonts w:ascii="Arial" w:hAnsi="Arial" w:cs="Arial"/>
          <w:sz w:val="24"/>
          <w:szCs w:val="28"/>
        </w:rPr>
        <w:t>.10</w:t>
      </w:r>
      <w:r w:rsidRPr="001A49DB">
        <w:rPr>
          <w:rFonts w:ascii="Arial" w:hAnsi="Arial" w:cs="Arial"/>
          <w:sz w:val="24"/>
          <w:szCs w:val="28"/>
        </w:rPr>
        <w:t>.</w:t>
      </w:r>
    </w:p>
    <w:p w14:paraId="549AA0DE" w14:textId="77777777" w:rsidR="00681CA0" w:rsidRPr="006F7758" w:rsidRDefault="00B0366D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>Т</w:t>
      </w:r>
      <w:r w:rsidR="00681CA0" w:rsidRPr="001A49DB">
        <w:rPr>
          <w:rFonts w:ascii="Arial" w:hAnsi="Arial" w:cs="Arial"/>
          <w:sz w:val="24"/>
          <w:szCs w:val="28"/>
        </w:rPr>
        <w:t>ребования и информация</w:t>
      </w:r>
      <w:r>
        <w:rPr>
          <w:rFonts w:ascii="Arial" w:hAnsi="Arial" w:cs="Arial"/>
          <w:sz w:val="24"/>
          <w:szCs w:val="28"/>
        </w:rPr>
        <w:t>,</w:t>
      </w:r>
      <w:r w:rsidR="00681CA0" w:rsidRPr="006F7758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п</w:t>
      </w:r>
      <w:r w:rsidRPr="006F7758">
        <w:rPr>
          <w:rFonts w:ascii="Arial" w:hAnsi="Arial" w:cs="Arial"/>
          <w:sz w:val="24"/>
          <w:szCs w:val="28"/>
        </w:rPr>
        <w:t>ривед</w:t>
      </w:r>
      <w:r>
        <w:rPr>
          <w:rFonts w:ascii="Arial" w:hAnsi="Arial" w:cs="Arial"/>
          <w:sz w:val="24"/>
          <w:szCs w:val="28"/>
        </w:rPr>
        <w:t>е</w:t>
      </w:r>
      <w:r w:rsidRPr="006F7758">
        <w:rPr>
          <w:rFonts w:ascii="Arial" w:hAnsi="Arial" w:cs="Arial"/>
          <w:sz w:val="24"/>
          <w:szCs w:val="28"/>
        </w:rPr>
        <w:t>нные</w:t>
      </w:r>
      <w:r>
        <w:rPr>
          <w:rFonts w:ascii="Arial" w:hAnsi="Arial" w:cs="Arial"/>
          <w:sz w:val="24"/>
          <w:szCs w:val="28"/>
        </w:rPr>
        <w:t xml:space="preserve"> в настоящем пункте,</w:t>
      </w:r>
      <w:r w:rsidRPr="006F7758">
        <w:rPr>
          <w:rFonts w:ascii="Arial" w:hAnsi="Arial" w:cs="Arial"/>
          <w:sz w:val="24"/>
          <w:szCs w:val="28"/>
        </w:rPr>
        <w:t xml:space="preserve"> </w:t>
      </w:r>
      <w:r w:rsidR="00681CA0" w:rsidRPr="006F7758">
        <w:rPr>
          <w:rFonts w:ascii="Arial" w:hAnsi="Arial" w:cs="Arial"/>
          <w:sz w:val="24"/>
          <w:szCs w:val="28"/>
        </w:rPr>
        <w:t>применимы к 95</w:t>
      </w:r>
      <w:r w:rsidR="00681CA0">
        <w:rPr>
          <w:rFonts w:ascii="Arial" w:hAnsi="Arial" w:cs="Arial"/>
          <w:sz w:val="24"/>
          <w:szCs w:val="28"/>
        </w:rPr>
        <w:t xml:space="preserve"> </w:t>
      </w:r>
      <w:r w:rsidR="00681CA0" w:rsidRPr="006F7758">
        <w:rPr>
          <w:rFonts w:ascii="Arial" w:hAnsi="Arial" w:cs="Arial"/>
          <w:sz w:val="24"/>
          <w:szCs w:val="28"/>
        </w:rPr>
        <w:t>% продукции.</w:t>
      </w:r>
    </w:p>
    <w:p w14:paraId="4B1A3F16" w14:textId="0A1D682A" w:rsidR="00681CA0" w:rsidRPr="008C0A38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C0A38">
        <w:rPr>
          <w:rFonts w:ascii="Arial" w:hAnsi="Arial" w:cs="Arial"/>
          <w:sz w:val="22"/>
          <w:szCs w:val="28"/>
        </w:rPr>
        <w:t xml:space="preserve">П р и м е ч а н и е – Требования и допуски, установленные настоящим стандартом, </w:t>
      </w:r>
      <w:r w:rsidR="004068EE">
        <w:rPr>
          <w:rFonts w:ascii="Arial" w:hAnsi="Arial" w:cs="Arial"/>
          <w:sz w:val="22"/>
          <w:szCs w:val="28"/>
        </w:rPr>
        <w:t>о</w:t>
      </w:r>
      <w:r w:rsidRPr="008C0A38">
        <w:rPr>
          <w:rFonts w:ascii="Arial" w:hAnsi="Arial" w:cs="Arial"/>
          <w:sz w:val="22"/>
          <w:szCs w:val="28"/>
        </w:rPr>
        <w:t>с</w:t>
      </w:r>
      <w:r w:rsidRPr="008C0A38">
        <w:rPr>
          <w:rFonts w:ascii="Arial" w:hAnsi="Arial" w:cs="Arial"/>
          <w:sz w:val="22"/>
          <w:szCs w:val="28"/>
        </w:rPr>
        <w:t xml:space="preserve">нованы на </w:t>
      </w:r>
      <w:r w:rsidR="00112E5D" w:rsidRPr="00B30F81">
        <w:rPr>
          <w:rFonts w:ascii="Arial" w:hAnsi="Arial" w:cs="Arial"/>
          <w:sz w:val="22"/>
          <w:szCs w:val="28"/>
        </w:rPr>
        <w:t xml:space="preserve">результатах </w:t>
      </w:r>
      <w:r w:rsidRPr="008C0A38">
        <w:rPr>
          <w:rFonts w:ascii="Arial" w:hAnsi="Arial" w:cs="Arial"/>
          <w:sz w:val="22"/>
          <w:szCs w:val="28"/>
        </w:rPr>
        <w:t>испытани</w:t>
      </w:r>
      <w:r w:rsidR="00112E5D" w:rsidRPr="008C0A38">
        <w:rPr>
          <w:rFonts w:ascii="Arial" w:hAnsi="Arial" w:cs="Arial"/>
          <w:sz w:val="22"/>
          <w:szCs w:val="28"/>
        </w:rPr>
        <w:t>й</w:t>
      </w:r>
      <w:r w:rsidRPr="008C0A38">
        <w:rPr>
          <w:rFonts w:ascii="Arial" w:hAnsi="Arial" w:cs="Arial"/>
          <w:sz w:val="22"/>
          <w:szCs w:val="28"/>
        </w:rPr>
        <w:t xml:space="preserve"> выборки для испытания типа, представленной изготовит</w:t>
      </w:r>
      <w:r w:rsidRPr="008C0A38">
        <w:rPr>
          <w:rFonts w:ascii="Arial" w:hAnsi="Arial" w:cs="Arial"/>
          <w:sz w:val="22"/>
          <w:szCs w:val="28"/>
        </w:rPr>
        <w:t>е</w:t>
      </w:r>
      <w:r w:rsidRPr="008C0A38">
        <w:rPr>
          <w:rFonts w:ascii="Arial" w:hAnsi="Arial" w:cs="Arial"/>
          <w:sz w:val="22"/>
          <w:szCs w:val="28"/>
        </w:rPr>
        <w:t>лем для этой цели. Эта выборка должна состоять из ламп</w:t>
      </w:r>
      <w:r w:rsidR="002201F2" w:rsidRPr="008C0A38">
        <w:rPr>
          <w:rFonts w:ascii="Arial" w:hAnsi="Arial" w:cs="Arial"/>
          <w:sz w:val="22"/>
          <w:szCs w:val="28"/>
        </w:rPr>
        <w:t xml:space="preserve"> с</w:t>
      </w:r>
      <w:r w:rsidRPr="008C0A38">
        <w:rPr>
          <w:rFonts w:ascii="Arial" w:hAnsi="Arial" w:cs="Arial"/>
          <w:sz w:val="22"/>
          <w:szCs w:val="28"/>
        </w:rPr>
        <w:t xml:space="preserve"> </w:t>
      </w:r>
      <w:r w:rsidR="002201F2" w:rsidRPr="008C0A38">
        <w:rPr>
          <w:rFonts w:ascii="Arial" w:hAnsi="Arial" w:cs="Arial"/>
          <w:sz w:val="22"/>
          <w:szCs w:val="28"/>
        </w:rPr>
        <w:t>характеристиками</w:t>
      </w:r>
      <w:r w:rsidRPr="008C0A38">
        <w:rPr>
          <w:rFonts w:ascii="Arial" w:hAnsi="Arial" w:cs="Arial"/>
          <w:sz w:val="22"/>
          <w:szCs w:val="28"/>
        </w:rPr>
        <w:t xml:space="preserve">, </w:t>
      </w:r>
      <w:r w:rsidR="002201F2" w:rsidRPr="008C0A38">
        <w:rPr>
          <w:rFonts w:ascii="Arial" w:hAnsi="Arial" w:cs="Arial"/>
          <w:sz w:val="22"/>
          <w:szCs w:val="28"/>
        </w:rPr>
        <w:t xml:space="preserve">типичными </w:t>
      </w:r>
      <w:r w:rsidRPr="008C0A38">
        <w:rPr>
          <w:rFonts w:ascii="Arial" w:hAnsi="Arial" w:cs="Arial"/>
          <w:sz w:val="22"/>
          <w:szCs w:val="28"/>
        </w:rPr>
        <w:t>для продукции изготовителя, которые по возможности должны быть ближе к их средним значениям.</w:t>
      </w:r>
    </w:p>
    <w:p w14:paraId="48F3120C" w14:textId="00267D0B" w:rsidR="00681CA0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8C0A38">
        <w:rPr>
          <w:rFonts w:ascii="Arial" w:hAnsi="Arial" w:cs="Arial"/>
          <w:sz w:val="22"/>
          <w:szCs w:val="22"/>
        </w:rPr>
        <w:t xml:space="preserve">Большая часть ламп с допусками по настоящему стандарту будет удовлетворять </w:t>
      </w:r>
      <w:r w:rsidR="004068EE">
        <w:rPr>
          <w:rFonts w:ascii="Arial" w:hAnsi="Arial" w:cs="Arial"/>
          <w:sz w:val="22"/>
          <w:szCs w:val="22"/>
        </w:rPr>
        <w:t>т</w:t>
      </w:r>
      <w:r w:rsidR="002201F2" w:rsidRPr="00B30F81">
        <w:rPr>
          <w:rFonts w:ascii="Arial" w:hAnsi="Arial" w:cs="Arial"/>
          <w:sz w:val="22"/>
          <w:szCs w:val="22"/>
        </w:rPr>
        <w:t>реб</w:t>
      </w:r>
      <w:r w:rsidR="002201F2" w:rsidRPr="00B30F81">
        <w:rPr>
          <w:rFonts w:ascii="Arial" w:hAnsi="Arial" w:cs="Arial"/>
          <w:sz w:val="22"/>
          <w:szCs w:val="22"/>
        </w:rPr>
        <w:t>о</w:t>
      </w:r>
      <w:r w:rsidR="002201F2" w:rsidRPr="00B30F81">
        <w:rPr>
          <w:rFonts w:ascii="Arial" w:hAnsi="Arial" w:cs="Arial"/>
          <w:sz w:val="22"/>
          <w:szCs w:val="22"/>
        </w:rPr>
        <w:t>ваниям</w:t>
      </w:r>
      <w:r w:rsidR="00B0366D" w:rsidRPr="00B30F81">
        <w:rPr>
          <w:rFonts w:ascii="Arial" w:hAnsi="Arial" w:cs="Arial"/>
          <w:sz w:val="22"/>
          <w:szCs w:val="22"/>
        </w:rPr>
        <w:t xml:space="preserve"> настоящего</w:t>
      </w:r>
      <w:r w:rsidR="002201F2" w:rsidRPr="00B30F81">
        <w:rPr>
          <w:rFonts w:ascii="Arial" w:hAnsi="Arial" w:cs="Arial"/>
          <w:sz w:val="22"/>
          <w:szCs w:val="22"/>
        </w:rPr>
        <w:t xml:space="preserve"> стандарта</w:t>
      </w:r>
      <w:r w:rsidRPr="008C0A38">
        <w:rPr>
          <w:rFonts w:ascii="Arial" w:hAnsi="Arial" w:cs="Arial"/>
          <w:sz w:val="22"/>
          <w:szCs w:val="22"/>
        </w:rPr>
        <w:t>, если они изготовлены аналогично лампам выборки для испыт</w:t>
      </w:r>
      <w:r w:rsidRPr="008C0A38">
        <w:rPr>
          <w:rFonts w:ascii="Arial" w:hAnsi="Arial" w:cs="Arial"/>
          <w:sz w:val="22"/>
          <w:szCs w:val="22"/>
        </w:rPr>
        <w:t>а</w:t>
      </w:r>
      <w:r w:rsidRPr="008C0A38">
        <w:rPr>
          <w:rFonts w:ascii="Arial" w:hAnsi="Arial" w:cs="Arial"/>
          <w:sz w:val="22"/>
          <w:szCs w:val="22"/>
        </w:rPr>
        <w:t xml:space="preserve">ния типа. Некоторые </w:t>
      </w:r>
      <w:r w:rsidR="002201F2" w:rsidRPr="00B30F81">
        <w:rPr>
          <w:rFonts w:ascii="Arial" w:hAnsi="Arial" w:cs="Arial"/>
          <w:sz w:val="22"/>
          <w:szCs w:val="22"/>
        </w:rPr>
        <w:t xml:space="preserve">характеристики </w:t>
      </w:r>
      <w:r w:rsidRPr="008C0A38">
        <w:rPr>
          <w:rFonts w:ascii="Arial" w:hAnsi="Arial" w:cs="Arial"/>
          <w:sz w:val="22"/>
          <w:szCs w:val="22"/>
        </w:rPr>
        <w:t xml:space="preserve">из-за их разброса </w:t>
      </w:r>
      <w:r w:rsidR="00B0366D" w:rsidRPr="00B30F81">
        <w:rPr>
          <w:rFonts w:ascii="Arial" w:hAnsi="Arial" w:cs="Arial"/>
          <w:sz w:val="22"/>
          <w:szCs w:val="22"/>
        </w:rPr>
        <w:t>могут выйти за пределы</w:t>
      </w:r>
      <w:r w:rsidRPr="008C0A38">
        <w:rPr>
          <w:rFonts w:ascii="Arial" w:hAnsi="Arial" w:cs="Arial"/>
          <w:sz w:val="22"/>
          <w:szCs w:val="22"/>
        </w:rPr>
        <w:t xml:space="preserve"> заданных д</w:t>
      </w:r>
      <w:r w:rsidRPr="008C0A38">
        <w:rPr>
          <w:rFonts w:ascii="Arial" w:hAnsi="Arial" w:cs="Arial"/>
          <w:sz w:val="22"/>
          <w:szCs w:val="22"/>
        </w:rPr>
        <w:t>о</w:t>
      </w:r>
      <w:r w:rsidRPr="008C0A38">
        <w:rPr>
          <w:rFonts w:ascii="Arial" w:hAnsi="Arial" w:cs="Arial"/>
          <w:sz w:val="22"/>
          <w:szCs w:val="22"/>
        </w:rPr>
        <w:t xml:space="preserve">пусков. </w:t>
      </w:r>
      <w:r w:rsidR="002201F2" w:rsidRPr="00B30F81">
        <w:rPr>
          <w:rFonts w:ascii="Arial" w:hAnsi="Arial" w:cs="Arial"/>
          <w:sz w:val="22"/>
          <w:szCs w:val="22"/>
        </w:rPr>
        <w:t xml:space="preserve">Правила </w:t>
      </w:r>
      <w:r w:rsidRPr="008C0A38">
        <w:rPr>
          <w:rFonts w:ascii="Arial" w:hAnsi="Arial" w:cs="Arial"/>
          <w:sz w:val="22"/>
          <w:szCs w:val="22"/>
        </w:rPr>
        <w:t xml:space="preserve">и </w:t>
      </w:r>
      <w:r w:rsidR="002201F2" w:rsidRPr="008C0A38">
        <w:rPr>
          <w:rFonts w:ascii="Arial" w:hAnsi="Arial" w:cs="Arial"/>
          <w:sz w:val="22"/>
          <w:szCs w:val="22"/>
        </w:rPr>
        <w:t xml:space="preserve">планы </w:t>
      </w:r>
      <w:r w:rsidRPr="008C0A38">
        <w:rPr>
          <w:rFonts w:ascii="Arial" w:hAnsi="Arial" w:cs="Arial"/>
          <w:sz w:val="22"/>
          <w:szCs w:val="22"/>
        </w:rPr>
        <w:t>выборочного контроля по качественным признакам см. в [5].</w:t>
      </w:r>
    </w:p>
    <w:p w14:paraId="30083525" w14:textId="77777777" w:rsidR="00681CA0" w:rsidRDefault="00681CA0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45EB9DAA" w14:textId="77777777" w:rsidR="00681CA0" w:rsidRPr="001A49DB" w:rsidRDefault="003E04E6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4</w:t>
      </w:r>
      <w:r w:rsidR="00681CA0" w:rsidRPr="001A49DB">
        <w:rPr>
          <w:rFonts w:ascii="Arial" w:hAnsi="Arial" w:cs="Arial"/>
          <w:b/>
          <w:sz w:val="24"/>
          <w:szCs w:val="28"/>
        </w:rPr>
        <w:t>.2 Цоколи</w:t>
      </w:r>
    </w:p>
    <w:p w14:paraId="7B0C58B3" w14:textId="77777777" w:rsidR="00681CA0" w:rsidRPr="001A49DB" w:rsidRDefault="00681CA0" w:rsidP="00091164">
      <w:pPr>
        <w:pStyle w:val="a9"/>
        <w:tabs>
          <w:tab w:val="left" w:pos="8789"/>
        </w:tabs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23B3B1FB" w14:textId="1259C3A8" w:rsidR="00681CA0" w:rsidRPr="001A49DB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 xml:space="preserve">Размеры цоколей на готовых лампах должны соответствовать </w:t>
      </w:r>
      <w:r w:rsidR="005631F7" w:rsidRPr="001A49DB">
        <w:rPr>
          <w:rFonts w:ascii="Arial" w:hAnsi="Arial" w:cs="Arial"/>
          <w:sz w:val="24"/>
          <w:szCs w:val="28"/>
        </w:rPr>
        <w:t xml:space="preserve">ГОСТ </w:t>
      </w:r>
      <w:r w:rsidRPr="001A49DB">
        <w:rPr>
          <w:rFonts w:ascii="Arial" w:hAnsi="Arial" w:cs="Arial"/>
          <w:sz w:val="24"/>
          <w:szCs w:val="28"/>
          <w:lang w:val="en-US"/>
        </w:rPr>
        <w:t>IEC</w:t>
      </w:r>
      <w:r w:rsidRPr="001A49DB">
        <w:rPr>
          <w:rFonts w:ascii="Arial" w:hAnsi="Arial" w:cs="Arial"/>
          <w:sz w:val="24"/>
          <w:szCs w:val="28"/>
        </w:rPr>
        <w:t xml:space="preserve"> 60061</w:t>
      </w:r>
      <w:r w:rsidR="005631F7" w:rsidRPr="001A49DB">
        <w:rPr>
          <w:rFonts w:ascii="Arial" w:hAnsi="Arial" w:cs="Arial"/>
          <w:sz w:val="24"/>
          <w:szCs w:val="28"/>
        </w:rPr>
        <w:t>-</w:t>
      </w:r>
      <w:r w:rsidRPr="001A49DB">
        <w:rPr>
          <w:rFonts w:ascii="Arial" w:hAnsi="Arial" w:cs="Arial"/>
          <w:sz w:val="24"/>
          <w:szCs w:val="28"/>
        </w:rPr>
        <w:t>1</w:t>
      </w:r>
      <w:r w:rsidR="0063518A" w:rsidRPr="001A49DB">
        <w:rPr>
          <w:rFonts w:ascii="Arial" w:hAnsi="Arial" w:cs="Arial"/>
          <w:sz w:val="24"/>
          <w:szCs w:val="28"/>
        </w:rPr>
        <w:t xml:space="preserve"> и настоящему пункту</w:t>
      </w:r>
      <w:r w:rsidRPr="001A49DB">
        <w:rPr>
          <w:rFonts w:ascii="Arial" w:hAnsi="Arial" w:cs="Arial"/>
          <w:sz w:val="24"/>
          <w:szCs w:val="28"/>
        </w:rPr>
        <w:t>.</w:t>
      </w:r>
    </w:p>
    <w:p w14:paraId="3FBFB3D7" w14:textId="5D03A282" w:rsidR="00681CA0" w:rsidRPr="001A49DB" w:rsidRDefault="00EC07A5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  <w:lang w:val="en-US"/>
        </w:rPr>
        <w:t>a</w:t>
      </w:r>
      <w:r w:rsidRPr="001A49DB">
        <w:rPr>
          <w:rFonts w:ascii="Arial" w:hAnsi="Arial" w:cs="Arial"/>
          <w:sz w:val="24"/>
          <w:szCs w:val="28"/>
        </w:rPr>
        <w:t xml:space="preserve">) </w:t>
      </w:r>
      <w:r w:rsidR="00681CA0" w:rsidRPr="001A49DB">
        <w:rPr>
          <w:rFonts w:ascii="Arial" w:hAnsi="Arial" w:cs="Arial"/>
          <w:sz w:val="24"/>
          <w:szCs w:val="28"/>
        </w:rPr>
        <w:t xml:space="preserve">Для ламп с цоколями </w:t>
      </w:r>
      <w:r w:rsidR="00681CA0" w:rsidRPr="001A49DB">
        <w:rPr>
          <w:rFonts w:ascii="Arial" w:hAnsi="Arial" w:cs="Arial"/>
          <w:sz w:val="24"/>
          <w:szCs w:val="28"/>
          <w:lang w:val="en-US"/>
        </w:rPr>
        <w:t>G</w:t>
      </w:r>
      <w:r w:rsidR="00681CA0" w:rsidRPr="001A49DB">
        <w:rPr>
          <w:rFonts w:ascii="Arial" w:hAnsi="Arial" w:cs="Arial"/>
          <w:sz w:val="24"/>
          <w:szCs w:val="28"/>
        </w:rPr>
        <w:t>5 или G13 оба штырька (включая буртики) обоих цок</w:t>
      </w:r>
      <w:r w:rsidR="00681CA0" w:rsidRPr="001A49DB">
        <w:rPr>
          <w:rFonts w:ascii="Arial" w:hAnsi="Arial" w:cs="Arial"/>
          <w:sz w:val="24"/>
          <w:szCs w:val="28"/>
        </w:rPr>
        <w:t>о</w:t>
      </w:r>
      <w:r w:rsidR="00681CA0" w:rsidRPr="001A49DB">
        <w:rPr>
          <w:rFonts w:ascii="Arial" w:hAnsi="Arial" w:cs="Arial"/>
          <w:sz w:val="24"/>
          <w:szCs w:val="28"/>
        </w:rPr>
        <w:t>лей на готовой лампе должны одновременно и свободно проходить, не изгибаясь,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="00681CA0" w:rsidRPr="001A49DB">
        <w:rPr>
          <w:rFonts w:ascii="Arial" w:hAnsi="Arial" w:cs="Arial"/>
          <w:sz w:val="24"/>
          <w:szCs w:val="28"/>
        </w:rPr>
        <w:t>ч</w:t>
      </w:r>
      <w:r w:rsidR="00681CA0" w:rsidRPr="001A49DB">
        <w:rPr>
          <w:rFonts w:ascii="Arial" w:hAnsi="Arial" w:cs="Arial"/>
          <w:sz w:val="24"/>
          <w:szCs w:val="28"/>
        </w:rPr>
        <w:t>е</w:t>
      </w:r>
      <w:r w:rsidR="00681CA0" w:rsidRPr="001A49DB">
        <w:rPr>
          <w:rFonts w:ascii="Arial" w:hAnsi="Arial" w:cs="Arial"/>
          <w:sz w:val="24"/>
          <w:szCs w:val="28"/>
        </w:rPr>
        <w:t xml:space="preserve">рез параллельные пазы, расположенные продольно для принятия лампы. Каждый из пазов должен иметь ширину 2,87 мм для цоколей </w:t>
      </w:r>
      <w:r w:rsidR="00681CA0" w:rsidRPr="001A49DB">
        <w:rPr>
          <w:rFonts w:ascii="Arial" w:hAnsi="Arial" w:cs="Arial"/>
          <w:sz w:val="24"/>
          <w:szCs w:val="28"/>
          <w:lang w:val="en-US"/>
        </w:rPr>
        <w:t>G</w:t>
      </w:r>
      <w:r w:rsidR="00681CA0" w:rsidRPr="001A49DB">
        <w:rPr>
          <w:rFonts w:ascii="Arial" w:hAnsi="Arial" w:cs="Arial"/>
          <w:sz w:val="24"/>
          <w:szCs w:val="28"/>
        </w:rPr>
        <w:t xml:space="preserve">5 и 3,05 мм </w:t>
      </w:r>
      <w:r w:rsidR="0063518A" w:rsidRPr="001A49DB">
        <w:rPr>
          <w:rFonts w:ascii="Arial" w:hAnsi="Arial" w:cs="Arial"/>
          <w:sz w:val="24"/>
          <w:szCs w:val="28"/>
        </w:rPr>
        <w:t xml:space="preserve">– </w:t>
      </w:r>
      <w:r w:rsidR="00681CA0" w:rsidRPr="001A49DB">
        <w:rPr>
          <w:rFonts w:ascii="Arial" w:hAnsi="Arial" w:cs="Arial"/>
          <w:sz w:val="24"/>
          <w:szCs w:val="28"/>
        </w:rPr>
        <w:t>для цоколей G13</w:t>
      </w:r>
      <w:r w:rsidR="0063518A" w:rsidRPr="004068EE">
        <w:rPr>
          <w:rFonts w:ascii="Arial" w:hAnsi="Arial" w:cs="Arial"/>
          <w:sz w:val="24"/>
          <w:szCs w:val="28"/>
        </w:rPr>
        <w:t>;</w:t>
      </w:r>
    </w:p>
    <w:p w14:paraId="386307C9" w14:textId="57986892" w:rsidR="00681CA0" w:rsidRPr="001A49DB" w:rsidRDefault="00EC07A5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  <w:lang w:val="en-US"/>
        </w:rPr>
        <w:t>b</w:t>
      </w:r>
      <w:r w:rsidRPr="001A49DB">
        <w:rPr>
          <w:rFonts w:ascii="Arial" w:hAnsi="Arial" w:cs="Arial"/>
          <w:sz w:val="24"/>
          <w:szCs w:val="28"/>
        </w:rPr>
        <w:t xml:space="preserve">) </w:t>
      </w:r>
      <w:r w:rsidR="00681CA0" w:rsidRPr="001A49DB">
        <w:rPr>
          <w:rFonts w:ascii="Arial" w:hAnsi="Arial" w:cs="Arial"/>
          <w:sz w:val="24"/>
          <w:szCs w:val="28"/>
        </w:rPr>
        <w:t xml:space="preserve">Для ламп с цоколями </w:t>
      </w:r>
      <w:r w:rsidR="00681CA0" w:rsidRPr="001A49DB">
        <w:rPr>
          <w:rFonts w:ascii="Arial" w:hAnsi="Arial" w:cs="Arial"/>
          <w:sz w:val="24"/>
          <w:szCs w:val="28"/>
          <w:lang w:val="en-US"/>
        </w:rPr>
        <w:t>R</w:t>
      </w:r>
      <w:r w:rsidR="00681CA0" w:rsidRPr="001A49DB">
        <w:rPr>
          <w:rFonts w:ascii="Arial" w:hAnsi="Arial" w:cs="Arial"/>
          <w:sz w:val="24"/>
          <w:szCs w:val="28"/>
        </w:rPr>
        <w:t>17</w:t>
      </w:r>
      <w:r w:rsidR="00681CA0" w:rsidRPr="001A49DB">
        <w:rPr>
          <w:rFonts w:ascii="Arial" w:hAnsi="Arial" w:cs="Arial"/>
          <w:sz w:val="24"/>
          <w:szCs w:val="28"/>
          <w:lang w:val="en-US"/>
        </w:rPr>
        <w:t>d</w:t>
      </w:r>
      <w:r w:rsidR="00681CA0" w:rsidRPr="001A49DB">
        <w:rPr>
          <w:rFonts w:ascii="Arial" w:hAnsi="Arial" w:cs="Arial"/>
          <w:sz w:val="24"/>
          <w:szCs w:val="28"/>
        </w:rPr>
        <w:t xml:space="preserve"> оба выступа цоколей на готовой лампе должны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="00681CA0" w:rsidRPr="001A49DB">
        <w:rPr>
          <w:rFonts w:ascii="Arial" w:hAnsi="Arial" w:cs="Arial"/>
          <w:sz w:val="24"/>
          <w:szCs w:val="28"/>
        </w:rPr>
        <w:t>о</w:t>
      </w:r>
      <w:r w:rsidR="00681CA0" w:rsidRPr="001A49DB">
        <w:rPr>
          <w:rFonts w:ascii="Arial" w:hAnsi="Arial" w:cs="Arial"/>
          <w:sz w:val="24"/>
          <w:szCs w:val="28"/>
        </w:rPr>
        <w:t>д</w:t>
      </w:r>
      <w:r w:rsidR="00681CA0" w:rsidRPr="001A49DB">
        <w:rPr>
          <w:rFonts w:ascii="Arial" w:hAnsi="Arial" w:cs="Arial"/>
          <w:sz w:val="24"/>
          <w:szCs w:val="28"/>
        </w:rPr>
        <w:t>новременно и свободно проходить, не изгибаясь, через параллельные пазы, распол</w:t>
      </w:r>
      <w:r w:rsidR="00681CA0" w:rsidRPr="001A49DB">
        <w:rPr>
          <w:rFonts w:ascii="Arial" w:hAnsi="Arial" w:cs="Arial"/>
          <w:sz w:val="24"/>
          <w:szCs w:val="28"/>
        </w:rPr>
        <w:t>о</w:t>
      </w:r>
      <w:r w:rsidR="00681CA0" w:rsidRPr="001A49DB">
        <w:rPr>
          <w:rFonts w:ascii="Arial" w:hAnsi="Arial" w:cs="Arial"/>
          <w:sz w:val="24"/>
          <w:szCs w:val="28"/>
        </w:rPr>
        <w:t>женные продольно для принятия лампы так</w:t>
      </w:r>
      <w:r w:rsidR="0063518A" w:rsidRPr="001A49DB">
        <w:rPr>
          <w:rFonts w:ascii="Arial" w:hAnsi="Arial" w:cs="Arial"/>
          <w:sz w:val="24"/>
          <w:szCs w:val="28"/>
        </w:rPr>
        <w:t>им образом</w:t>
      </w:r>
      <w:r w:rsidR="00681CA0" w:rsidRPr="001A49DB">
        <w:rPr>
          <w:rFonts w:ascii="Arial" w:hAnsi="Arial" w:cs="Arial"/>
          <w:sz w:val="24"/>
          <w:szCs w:val="28"/>
        </w:rPr>
        <w:t>, чтобы дно пазов было напр</w:t>
      </w:r>
      <w:r w:rsidR="00681CA0" w:rsidRPr="001A49DB">
        <w:rPr>
          <w:rFonts w:ascii="Arial" w:hAnsi="Arial" w:cs="Arial"/>
          <w:sz w:val="24"/>
          <w:szCs w:val="28"/>
        </w:rPr>
        <w:t>о</w:t>
      </w:r>
      <w:r w:rsidR="00681CA0" w:rsidRPr="001A49DB">
        <w:rPr>
          <w:rFonts w:ascii="Arial" w:hAnsi="Arial" w:cs="Arial"/>
          <w:sz w:val="24"/>
          <w:szCs w:val="28"/>
        </w:rPr>
        <w:t>тив концов выступов. Каждый паз должен быть глубиной 6,35 мм и шириной 9,22 мм.</w:t>
      </w:r>
    </w:p>
    <w:p w14:paraId="4A2E8B34" w14:textId="77777777" w:rsidR="00B80BD2" w:rsidRPr="001A49DB" w:rsidRDefault="00B80BD2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769F13EB" w14:textId="77777777" w:rsidR="00681CA0" w:rsidRPr="001A49DB" w:rsidRDefault="003E04E6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4</w:t>
      </w:r>
      <w:r w:rsidR="00681CA0" w:rsidRPr="001A49DB">
        <w:rPr>
          <w:rFonts w:ascii="Arial" w:hAnsi="Arial" w:cs="Arial"/>
          <w:b/>
          <w:sz w:val="24"/>
          <w:szCs w:val="28"/>
        </w:rPr>
        <w:t>.</w:t>
      </w:r>
      <w:r w:rsidR="002B16CC" w:rsidRPr="001A49DB">
        <w:rPr>
          <w:rFonts w:ascii="Arial" w:hAnsi="Arial" w:cs="Arial"/>
          <w:b/>
          <w:sz w:val="24"/>
          <w:szCs w:val="28"/>
        </w:rPr>
        <w:t xml:space="preserve">3 </w:t>
      </w:r>
      <w:r w:rsidR="00681CA0" w:rsidRPr="001A49DB">
        <w:rPr>
          <w:rFonts w:ascii="Arial" w:hAnsi="Arial" w:cs="Arial"/>
          <w:b/>
          <w:sz w:val="24"/>
          <w:szCs w:val="28"/>
        </w:rPr>
        <w:t>Размеры</w:t>
      </w:r>
    </w:p>
    <w:p w14:paraId="4FCC09E4" w14:textId="77777777" w:rsidR="00091164" w:rsidRPr="001A49DB" w:rsidRDefault="00091164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61A462D7" w14:textId="02807BEA" w:rsidR="00681CA0" w:rsidRPr="001A49DB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>Размеры лампы должны соответствовать значениям, указанным в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Pr="001A49DB">
        <w:rPr>
          <w:rFonts w:ascii="Arial" w:hAnsi="Arial" w:cs="Arial"/>
          <w:sz w:val="24"/>
          <w:szCs w:val="28"/>
        </w:rPr>
        <w:t>соответств</w:t>
      </w:r>
      <w:r w:rsidRPr="001A49DB">
        <w:rPr>
          <w:rFonts w:ascii="Arial" w:hAnsi="Arial" w:cs="Arial"/>
          <w:sz w:val="24"/>
          <w:szCs w:val="28"/>
        </w:rPr>
        <w:t>у</w:t>
      </w:r>
      <w:r w:rsidRPr="001A49DB">
        <w:rPr>
          <w:rFonts w:ascii="Arial" w:hAnsi="Arial" w:cs="Arial"/>
          <w:sz w:val="24"/>
          <w:szCs w:val="28"/>
        </w:rPr>
        <w:t>ющем листе с параметрами лампы (далее – листе).</w:t>
      </w:r>
    </w:p>
    <w:p w14:paraId="7A70CB56" w14:textId="27DCBDC2" w:rsidR="00681CA0" w:rsidRPr="001A49DB" w:rsidRDefault="0063518A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i/>
          <w:sz w:val="24"/>
          <w:szCs w:val="28"/>
        </w:rPr>
      </w:pPr>
      <w:r w:rsidRPr="001A49DB">
        <w:rPr>
          <w:rFonts w:ascii="Arial" w:hAnsi="Arial" w:cs="Arial"/>
          <w:i/>
          <w:sz w:val="24"/>
          <w:szCs w:val="28"/>
        </w:rPr>
        <w:t xml:space="preserve">Размеры </w:t>
      </w:r>
      <w:r w:rsidR="00681CA0" w:rsidRPr="001A49DB">
        <w:rPr>
          <w:rFonts w:ascii="Arial" w:hAnsi="Arial" w:cs="Arial"/>
          <w:i/>
          <w:sz w:val="24"/>
          <w:szCs w:val="28"/>
        </w:rPr>
        <w:t xml:space="preserve">ламп </w:t>
      </w:r>
      <w:r w:rsidRPr="001A49DB">
        <w:rPr>
          <w:rFonts w:ascii="Arial" w:hAnsi="Arial" w:cs="Arial"/>
          <w:i/>
          <w:sz w:val="24"/>
          <w:szCs w:val="28"/>
        </w:rPr>
        <w:t xml:space="preserve">проверяют </w:t>
      </w:r>
      <w:r w:rsidR="00681CA0" w:rsidRPr="001A49DB">
        <w:rPr>
          <w:rFonts w:ascii="Arial" w:hAnsi="Arial" w:cs="Arial"/>
          <w:i/>
          <w:sz w:val="24"/>
          <w:szCs w:val="28"/>
        </w:rPr>
        <w:t>мерительным инструментом или предельными к</w:t>
      </w:r>
      <w:r w:rsidR="00681CA0" w:rsidRPr="001A49DB">
        <w:rPr>
          <w:rFonts w:ascii="Arial" w:hAnsi="Arial" w:cs="Arial"/>
          <w:i/>
          <w:sz w:val="24"/>
          <w:szCs w:val="28"/>
        </w:rPr>
        <w:t>а</w:t>
      </w:r>
      <w:r w:rsidR="004068EE">
        <w:rPr>
          <w:rFonts w:ascii="Arial" w:hAnsi="Arial" w:cs="Arial"/>
          <w:i/>
          <w:sz w:val="24"/>
          <w:szCs w:val="28"/>
        </w:rPr>
        <w:t>л</w:t>
      </w:r>
      <w:r w:rsidR="00681CA0" w:rsidRPr="001A49DB">
        <w:rPr>
          <w:rFonts w:ascii="Arial" w:hAnsi="Arial" w:cs="Arial"/>
          <w:i/>
          <w:sz w:val="24"/>
          <w:szCs w:val="28"/>
        </w:rPr>
        <w:t>ибрами, обеспечивающими точность измерения, указанную на чертежах.</w:t>
      </w:r>
    </w:p>
    <w:p w14:paraId="54359E66" w14:textId="77777777" w:rsidR="00681CA0" w:rsidRPr="001A49DB" w:rsidRDefault="00681CA0" w:rsidP="00870FD4">
      <w:pPr>
        <w:pStyle w:val="a9"/>
        <w:numPr>
          <w:ilvl w:val="2"/>
          <w:numId w:val="0"/>
        </w:numPr>
        <w:tabs>
          <w:tab w:val="left" w:pos="8789"/>
        </w:tabs>
        <w:spacing w:after="0" w:line="360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280A8825" w14:textId="77777777" w:rsidR="001A49DB" w:rsidRDefault="001A49DB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3715CC28" w14:textId="77777777" w:rsidR="00681CA0" w:rsidRDefault="003E04E6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lastRenderedPageBreak/>
        <w:t>4</w:t>
      </w:r>
      <w:r w:rsidR="00681CA0" w:rsidRPr="001A49DB">
        <w:rPr>
          <w:rFonts w:ascii="Arial" w:hAnsi="Arial" w:cs="Arial"/>
          <w:b/>
          <w:sz w:val="24"/>
          <w:szCs w:val="28"/>
        </w:rPr>
        <w:t>.</w:t>
      </w:r>
      <w:r w:rsidR="002B16CC" w:rsidRPr="001A49DB">
        <w:rPr>
          <w:rFonts w:ascii="Arial" w:hAnsi="Arial" w:cs="Arial"/>
          <w:b/>
          <w:sz w:val="24"/>
          <w:szCs w:val="28"/>
        </w:rPr>
        <w:t xml:space="preserve">4 </w:t>
      </w:r>
      <w:r w:rsidR="00681CA0" w:rsidRPr="001A49DB">
        <w:rPr>
          <w:rFonts w:ascii="Arial" w:hAnsi="Arial" w:cs="Arial"/>
          <w:b/>
          <w:sz w:val="24"/>
          <w:szCs w:val="28"/>
        </w:rPr>
        <w:t>Характеристики</w:t>
      </w:r>
      <w:r w:rsidR="00681CA0" w:rsidRPr="002B16CC">
        <w:rPr>
          <w:rFonts w:ascii="Arial" w:hAnsi="Arial" w:cs="Arial"/>
          <w:b/>
          <w:sz w:val="24"/>
          <w:szCs w:val="28"/>
        </w:rPr>
        <w:t xml:space="preserve"> зажигания</w:t>
      </w:r>
    </w:p>
    <w:p w14:paraId="467B20E1" w14:textId="77777777" w:rsidR="005E325D" w:rsidRPr="002B16CC" w:rsidRDefault="005E325D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5A45F6C4" w14:textId="78ADFC2C" w:rsidR="00681CA0" w:rsidRPr="002B16CC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</w:rPr>
        <w:t xml:space="preserve">Лампа должна зажигаться полностью в течение времени, указанного в листе, и </w:t>
      </w:r>
      <w:r w:rsidR="004068EE">
        <w:rPr>
          <w:rFonts w:ascii="Arial" w:hAnsi="Arial" w:cs="Arial"/>
          <w:sz w:val="24"/>
          <w:szCs w:val="28"/>
        </w:rPr>
        <w:t>о</w:t>
      </w:r>
      <w:r w:rsidRPr="002B16CC">
        <w:rPr>
          <w:rFonts w:ascii="Arial" w:hAnsi="Arial" w:cs="Arial"/>
          <w:sz w:val="24"/>
          <w:szCs w:val="28"/>
        </w:rPr>
        <w:t>ставаться зажженной.</w:t>
      </w:r>
    </w:p>
    <w:p w14:paraId="4918AE0B" w14:textId="77777777" w:rsidR="00681CA0" w:rsidRPr="002B16CC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</w:rPr>
        <w:t xml:space="preserve">Условия и метод испытания </w:t>
      </w:r>
      <w:r w:rsidR="00C317FD" w:rsidRPr="00B30F81">
        <w:rPr>
          <w:rFonts w:ascii="Arial" w:hAnsi="Arial" w:cs="Arial"/>
          <w:sz w:val="24"/>
          <w:szCs w:val="28"/>
        </w:rPr>
        <w:t xml:space="preserve">– </w:t>
      </w:r>
      <w:r w:rsidR="00F94339" w:rsidRPr="002B16CC">
        <w:rPr>
          <w:rFonts w:ascii="Arial" w:hAnsi="Arial" w:cs="Arial"/>
          <w:sz w:val="24"/>
          <w:szCs w:val="28"/>
        </w:rPr>
        <w:t>в соответствии</w:t>
      </w:r>
      <w:r w:rsidRPr="002B16CC">
        <w:rPr>
          <w:rFonts w:ascii="Arial" w:hAnsi="Arial" w:cs="Arial"/>
          <w:sz w:val="24"/>
          <w:szCs w:val="28"/>
        </w:rPr>
        <w:t xml:space="preserve"> </w:t>
      </w:r>
      <w:r w:rsidR="00F94339" w:rsidRPr="002B16CC">
        <w:rPr>
          <w:rFonts w:ascii="Arial" w:hAnsi="Arial" w:cs="Arial"/>
          <w:sz w:val="24"/>
          <w:szCs w:val="28"/>
        </w:rPr>
        <w:t xml:space="preserve">с </w:t>
      </w:r>
      <w:r w:rsidRPr="002B16CC">
        <w:rPr>
          <w:rFonts w:ascii="Arial" w:hAnsi="Arial" w:cs="Arial"/>
          <w:sz w:val="24"/>
          <w:szCs w:val="28"/>
        </w:rPr>
        <w:t>приложени</w:t>
      </w:r>
      <w:r w:rsidR="00F94339" w:rsidRPr="002B16CC">
        <w:rPr>
          <w:rFonts w:ascii="Arial" w:hAnsi="Arial" w:cs="Arial"/>
          <w:sz w:val="24"/>
          <w:szCs w:val="28"/>
        </w:rPr>
        <w:t>ем</w:t>
      </w:r>
      <w:r w:rsidRPr="002B16CC">
        <w:rPr>
          <w:rFonts w:ascii="Arial" w:hAnsi="Arial" w:cs="Arial"/>
          <w:sz w:val="24"/>
          <w:szCs w:val="28"/>
        </w:rPr>
        <w:t xml:space="preserve"> А.</w:t>
      </w:r>
    </w:p>
    <w:p w14:paraId="52D9CAF7" w14:textId="77777777" w:rsidR="00681CA0" w:rsidRPr="002B16CC" w:rsidRDefault="00681CA0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084C3FF3" w14:textId="77777777" w:rsidR="00681CA0" w:rsidRPr="001A49DB" w:rsidRDefault="003E04E6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4</w:t>
      </w:r>
      <w:r w:rsidR="00681CA0" w:rsidRPr="001A49DB">
        <w:rPr>
          <w:rFonts w:ascii="Arial" w:hAnsi="Arial" w:cs="Arial"/>
          <w:b/>
          <w:sz w:val="24"/>
          <w:szCs w:val="28"/>
        </w:rPr>
        <w:t>.</w:t>
      </w:r>
      <w:r w:rsidR="002B16CC" w:rsidRPr="001A49DB">
        <w:rPr>
          <w:rFonts w:ascii="Arial" w:hAnsi="Arial" w:cs="Arial"/>
          <w:b/>
          <w:sz w:val="24"/>
          <w:szCs w:val="28"/>
        </w:rPr>
        <w:t xml:space="preserve">5 </w:t>
      </w:r>
      <w:r w:rsidR="00681CA0" w:rsidRPr="001A49DB">
        <w:rPr>
          <w:rFonts w:ascii="Arial" w:hAnsi="Arial" w:cs="Arial"/>
          <w:b/>
          <w:sz w:val="24"/>
          <w:szCs w:val="28"/>
        </w:rPr>
        <w:t>Электрические параметры и характеристики катодов</w:t>
      </w:r>
    </w:p>
    <w:p w14:paraId="703DF510" w14:textId="77777777" w:rsidR="002B16CC" w:rsidRPr="001A49DB" w:rsidRDefault="002B16CC" w:rsidP="00091164">
      <w:pPr>
        <w:pStyle w:val="a9"/>
        <w:tabs>
          <w:tab w:val="left" w:pos="8789"/>
        </w:tabs>
        <w:spacing w:after="0" w:line="336" w:lineRule="auto"/>
        <w:ind w:firstLine="709"/>
        <w:rPr>
          <w:rFonts w:ascii="Arial" w:hAnsi="Arial" w:cs="Arial"/>
          <w:sz w:val="18"/>
          <w:szCs w:val="18"/>
        </w:rPr>
      </w:pPr>
    </w:p>
    <w:p w14:paraId="13EF51F7" w14:textId="77777777" w:rsidR="00681CA0" w:rsidRPr="002B16CC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>Лампы должны удовлетворять следующим требованиям</w:t>
      </w:r>
      <w:r w:rsidRPr="002B16CC">
        <w:rPr>
          <w:rFonts w:ascii="Arial" w:hAnsi="Arial" w:cs="Arial"/>
          <w:sz w:val="24"/>
          <w:szCs w:val="28"/>
        </w:rPr>
        <w:t>:</w:t>
      </w:r>
    </w:p>
    <w:p w14:paraId="5F281A9D" w14:textId="119FB4A8" w:rsidR="00681CA0" w:rsidRPr="002B16CC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</w:rPr>
        <w:t xml:space="preserve">а) </w:t>
      </w:r>
      <w:r w:rsidR="00C317FD" w:rsidRPr="00B30F81">
        <w:rPr>
          <w:rFonts w:ascii="Arial" w:hAnsi="Arial" w:cs="Arial"/>
          <w:sz w:val="24"/>
          <w:szCs w:val="28"/>
        </w:rPr>
        <w:t xml:space="preserve">начальное </w:t>
      </w:r>
      <w:r w:rsidRPr="002B16CC">
        <w:rPr>
          <w:rFonts w:ascii="Arial" w:hAnsi="Arial" w:cs="Arial"/>
          <w:sz w:val="24"/>
          <w:szCs w:val="28"/>
        </w:rPr>
        <w:t xml:space="preserve">значение напряжения на лампе должно соответствовать </w:t>
      </w:r>
      <w:r w:rsidR="004068EE">
        <w:rPr>
          <w:rFonts w:ascii="Arial" w:hAnsi="Arial" w:cs="Arial"/>
          <w:sz w:val="24"/>
          <w:szCs w:val="28"/>
        </w:rPr>
        <w:t>з</w:t>
      </w:r>
      <w:r w:rsidRPr="002B16CC">
        <w:rPr>
          <w:rFonts w:ascii="Arial" w:hAnsi="Arial" w:cs="Arial"/>
          <w:sz w:val="24"/>
          <w:szCs w:val="28"/>
        </w:rPr>
        <w:t>начен</w:t>
      </w:r>
      <w:r w:rsidRPr="002B16CC">
        <w:rPr>
          <w:rFonts w:ascii="Arial" w:hAnsi="Arial" w:cs="Arial"/>
          <w:sz w:val="24"/>
          <w:szCs w:val="28"/>
        </w:rPr>
        <w:t>и</w:t>
      </w:r>
      <w:r w:rsidRPr="002B16CC">
        <w:rPr>
          <w:rFonts w:ascii="Arial" w:hAnsi="Arial" w:cs="Arial"/>
          <w:sz w:val="24"/>
          <w:szCs w:val="28"/>
        </w:rPr>
        <w:t>ям, указанным в листе.</w:t>
      </w:r>
    </w:p>
    <w:p w14:paraId="2091E77B" w14:textId="77777777" w:rsidR="00681CA0" w:rsidRPr="002B16CC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2"/>
          <w:szCs w:val="24"/>
        </w:rPr>
      </w:pPr>
      <w:r w:rsidRPr="002B16CC">
        <w:rPr>
          <w:rFonts w:ascii="Arial" w:hAnsi="Arial" w:cs="Arial"/>
          <w:sz w:val="22"/>
          <w:szCs w:val="24"/>
        </w:rPr>
        <w:t xml:space="preserve">П р и м е ч а н и е 1 – В течение заявленного срока службы напряжение на лампе может повышаться на </w:t>
      </w:r>
      <w:r w:rsidR="00C317FD" w:rsidRPr="002B16CC">
        <w:rPr>
          <w:rFonts w:ascii="Arial" w:hAnsi="Arial" w:cs="Arial"/>
          <w:sz w:val="22"/>
          <w:szCs w:val="24"/>
        </w:rPr>
        <w:t>(</w:t>
      </w:r>
      <w:r w:rsidRPr="002B16CC">
        <w:rPr>
          <w:rFonts w:ascii="Arial" w:hAnsi="Arial" w:cs="Arial"/>
          <w:sz w:val="22"/>
          <w:szCs w:val="24"/>
        </w:rPr>
        <w:t>5–10</w:t>
      </w:r>
      <w:r w:rsidR="00C317FD" w:rsidRPr="00B30F81">
        <w:rPr>
          <w:rFonts w:ascii="Arial" w:hAnsi="Arial" w:cs="Arial"/>
          <w:sz w:val="22"/>
          <w:szCs w:val="24"/>
        </w:rPr>
        <w:t>)</w:t>
      </w:r>
      <w:r w:rsidRPr="002B16CC">
        <w:rPr>
          <w:rFonts w:ascii="Arial" w:hAnsi="Arial" w:cs="Arial"/>
          <w:sz w:val="22"/>
          <w:szCs w:val="24"/>
        </w:rPr>
        <w:t xml:space="preserve"> В</w:t>
      </w:r>
      <w:r w:rsidR="00C317FD" w:rsidRPr="00B30F81">
        <w:rPr>
          <w:rFonts w:ascii="Arial" w:hAnsi="Arial" w:cs="Arial"/>
          <w:sz w:val="22"/>
          <w:szCs w:val="24"/>
        </w:rPr>
        <w:t>;</w:t>
      </w:r>
    </w:p>
    <w:p w14:paraId="186A297C" w14:textId="211D6464" w:rsidR="00681CA0" w:rsidRPr="002B16CC" w:rsidRDefault="00EC07A5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B16CC">
        <w:rPr>
          <w:rFonts w:ascii="Arial" w:hAnsi="Arial" w:cs="Arial"/>
          <w:sz w:val="24"/>
          <w:szCs w:val="24"/>
          <w:lang w:val="en-US"/>
        </w:rPr>
        <w:t>b</w:t>
      </w:r>
      <w:r w:rsidR="00681CA0" w:rsidRPr="002B16CC">
        <w:rPr>
          <w:rFonts w:ascii="Arial" w:hAnsi="Arial" w:cs="Arial"/>
          <w:sz w:val="24"/>
          <w:szCs w:val="24"/>
        </w:rPr>
        <w:t xml:space="preserve">) </w:t>
      </w:r>
      <w:r w:rsidR="00C317FD" w:rsidRPr="00B30F81">
        <w:rPr>
          <w:rFonts w:ascii="Arial" w:hAnsi="Arial" w:cs="Arial"/>
          <w:sz w:val="24"/>
          <w:szCs w:val="24"/>
        </w:rPr>
        <w:t>начальное</w:t>
      </w:r>
      <w:r w:rsidR="00C317FD" w:rsidRPr="002B16CC">
        <w:rPr>
          <w:rFonts w:ascii="Arial" w:hAnsi="Arial" w:cs="Arial"/>
          <w:sz w:val="24"/>
          <w:szCs w:val="24"/>
        </w:rPr>
        <w:t xml:space="preserve"> </w:t>
      </w:r>
      <w:r w:rsidR="00681CA0" w:rsidRPr="002B16CC">
        <w:rPr>
          <w:rFonts w:ascii="Arial" w:hAnsi="Arial" w:cs="Arial"/>
          <w:sz w:val="24"/>
          <w:szCs w:val="24"/>
        </w:rPr>
        <w:t xml:space="preserve">значение мощности, потребляемой лампой, не должно превышать </w:t>
      </w:r>
      <w:r w:rsidR="004068EE">
        <w:rPr>
          <w:rFonts w:ascii="Arial" w:hAnsi="Arial" w:cs="Arial"/>
          <w:sz w:val="24"/>
          <w:szCs w:val="24"/>
        </w:rPr>
        <w:t>р</w:t>
      </w:r>
      <w:r w:rsidR="00B0366D" w:rsidRPr="002B16CC">
        <w:rPr>
          <w:rFonts w:ascii="Arial" w:hAnsi="Arial" w:cs="Arial"/>
          <w:sz w:val="24"/>
          <w:szCs w:val="24"/>
        </w:rPr>
        <w:t xml:space="preserve">асчетного значения </w:t>
      </w:r>
      <w:r w:rsidR="00681CA0" w:rsidRPr="002B16CC">
        <w:rPr>
          <w:rFonts w:ascii="Arial" w:hAnsi="Arial" w:cs="Arial"/>
          <w:sz w:val="24"/>
          <w:szCs w:val="24"/>
        </w:rPr>
        <w:t xml:space="preserve">мощности, </w:t>
      </w:r>
      <w:r w:rsidR="00B0366D" w:rsidRPr="002B16CC">
        <w:rPr>
          <w:rFonts w:ascii="Arial" w:hAnsi="Arial" w:cs="Arial"/>
          <w:sz w:val="24"/>
          <w:szCs w:val="24"/>
        </w:rPr>
        <w:t xml:space="preserve">указанного </w:t>
      </w:r>
      <w:r w:rsidR="00681CA0" w:rsidRPr="002B16CC">
        <w:rPr>
          <w:rFonts w:ascii="Arial" w:hAnsi="Arial" w:cs="Arial"/>
          <w:sz w:val="24"/>
          <w:szCs w:val="24"/>
        </w:rPr>
        <w:t>в листе, более чем на 5 % + 0,5 Вт.</w:t>
      </w:r>
    </w:p>
    <w:p w14:paraId="3BC63EAF" w14:textId="77777777" w:rsidR="00681CA0" w:rsidRPr="009610EF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2"/>
          <w:szCs w:val="24"/>
        </w:rPr>
      </w:pPr>
      <w:r w:rsidRPr="002B16CC">
        <w:rPr>
          <w:rFonts w:ascii="Arial" w:hAnsi="Arial" w:cs="Arial"/>
          <w:sz w:val="22"/>
          <w:szCs w:val="24"/>
        </w:rPr>
        <w:t xml:space="preserve">П р и м е ч а н и е 2 – Мощность катодов из-за их дополнительного </w:t>
      </w:r>
      <w:r w:rsidRPr="009610EF">
        <w:rPr>
          <w:rFonts w:ascii="Arial" w:hAnsi="Arial" w:cs="Arial"/>
          <w:sz w:val="22"/>
          <w:szCs w:val="24"/>
        </w:rPr>
        <w:t>подогрева не вкл</w:t>
      </w:r>
      <w:r w:rsidRPr="009610EF">
        <w:rPr>
          <w:rFonts w:ascii="Arial" w:hAnsi="Arial" w:cs="Arial"/>
          <w:sz w:val="22"/>
          <w:szCs w:val="24"/>
        </w:rPr>
        <w:t>ю</w:t>
      </w:r>
      <w:r w:rsidRPr="009610EF">
        <w:rPr>
          <w:rFonts w:ascii="Arial" w:hAnsi="Arial" w:cs="Arial"/>
          <w:sz w:val="22"/>
          <w:szCs w:val="24"/>
        </w:rPr>
        <w:t>чают в расчетную мощность лампы, если иное не указано в листе</w:t>
      </w:r>
      <w:r w:rsidR="00C317FD">
        <w:rPr>
          <w:rFonts w:ascii="Arial" w:hAnsi="Arial" w:cs="Arial"/>
          <w:color w:val="FF0000"/>
          <w:sz w:val="22"/>
          <w:szCs w:val="24"/>
        </w:rPr>
        <w:t>;</w:t>
      </w:r>
    </w:p>
    <w:p w14:paraId="3F5F81BC" w14:textId="77777777" w:rsidR="00681CA0" w:rsidRPr="002B16CC" w:rsidRDefault="00EC07A5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B16CC">
        <w:rPr>
          <w:rFonts w:ascii="Arial" w:hAnsi="Arial" w:cs="Arial"/>
          <w:sz w:val="24"/>
          <w:szCs w:val="24"/>
          <w:lang w:val="en-US"/>
        </w:rPr>
        <w:t>c</w:t>
      </w:r>
      <w:r w:rsidR="00681CA0" w:rsidRPr="002B16CC">
        <w:rPr>
          <w:rFonts w:ascii="Arial" w:hAnsi="Arial" w:cs="Arial"/>
          <w:sz w:val="24"/>
          <w:szCs w:val="24"/>
        </w:rPr>
        <w:t xml:space="preserve">) </w:t>
      </w:r>
      <w:r w:rsidR="00C317FD" w:rsidRPr="00B30F81">
        <w:rPr>
          <w:rFonts w:ascii="Arial" w:hAnsi="Arial" w:cs="Arial"/>
          <w:sz w:val="24"/>
          <w:szCs w:val="24"/>
        </w:rPr>
        <w:t>общее</w:t>
      </w:r>
      <w:r w:rsidR="00C317FD" w:rsidRPr="002B16CC">
        <w:rPr>
          <w:rFonts w:ascii="Arial" w:hAnsi="Arial" w:cs="Arial"/>
          <w:sz w:val="24"/>
          <w:szCs w:val="24"/>
        </w:rPr>
        <w:t xml:space="preserve"> </w:t>
      </w:r>
      <w:r w:rsidR="00681CA0" w:rsidRPr="002B16CC">
        <w:rPr>
          <w:rFonts w:ascii="Arial" w:hAnsi="Arial" w:cs="Arial"/>
          <w:sz w:val="24"/>
          <w:szCs w:val="24"/>
        </w:rPr>
        <w:t>сопротивление выводов к каждому катоду лампы без внутреннего ста</w:t>
      </w:r>
      <w:r w:rsidR="00681CA0" w:rsidRPr="002B16CC">
        <w:rPr>
          <w:rFonts w:ascii="Arial" w:hAnsi="Arial" w:cs="Arial"/>
          <w:sz w:val="24"/>
          <w:szCs w:val="24"/>
        </w:rPr>
        <w:t>р</w:t>
      </w:r>
      <w:r w:rsidR="00681CA0" w:rsidRPr="002B16CC">
        <w:rPr>
          <w:rFonts w:ascii="Arial" w:hAnsi="Arial" w:cs="Arial"/>
          <w:sz w:val="24"/>
          <w:szCs w:val="24"/>
        </w:rPr>
        <w:t>тера должно быть не более 0,3 Ом</w:t>
      </w:r>
      <w:r w:rsidR="00C317FD" w:rsidRPr="00B30F81">
        <w:rPr>
          <w:rFonts w:ascii="Arial" w:hAnsi="Arial" w:cs="Arial"/>
          <w:sz w:val="24"/>
          <w:szCs w:val="24"/>
        </w:rPr>
        <w:t>;</w:t>
      </w:r>
    </w:p>
    <w:p w14:paraId="4E00F20C" w14:textId="6437ACAA" w:rsidR="00681CA0" w:rsidRPr="002B16CC" w:rsidRDefault="00E17ACB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B16CC">
        <w:rPr>
          <w:rFonts w:ascii="Arial" w:hAnsi="Arial" w:cs="Arial"/>
          <w:sz w:val="24"/>
          <w:szCs w:val="24"/>
          <w:lang w:val="en-US"/>
        </w:rPr>
        <w:t>d</w:t>
      </w:r>
      <w:r w:rsidR="00681CA0" w:rsidRPr="002B16CC">
        <w:rPr>
          <w:rFonts w:ascii="Arial" w:hAnsi="Arial" w:cs="Arial"/>
          <w:sz w:val="24"/>
          <w:szCs w:val="24"/>
        </w:rPr>
        <w:t xml:space="preserve">) </w:t>
      </w:r>
      <w:r w:rsidR="00C317FD" w:rsidRPr="00B30F81">
        <w:rPr>
          <w:rFonts w:ascii="Arial" w:hAnsi="Arial" w:cs="Arial"/>
          <w:sz w:val="24"/>
          <w:szCs w:val="24"/>
        </w:rPr>
        <w:t>для</w:t>
      </w:r>
      <w:r w:rsidR="00C317FD" w:rsidRPr="002B16CC">
        <w:rPr>
          <w:rFonts w:ascii="Arial" w:hAnsi="Arial" w:cs="Arial"/>
          <w:sz w:val="24"/>
          <w:szCs w:val="24"/>
        </w:rPr>
        <w:t xml:space="preserve"> </w:t>
      </w:r>
      <w:r w:rsidR="00681CA0" w:rsidRPr="002B16CC">
        <w:rPr>
          <w:rFonts w:ascii="Arial" w:hAnsi="Arial" w:cs="Arial"/>
          <w:sz w:val="24"/>
          <w:szCs w:val="24"/>
        </w:rPr>
        <w:t xml:space="preserve">лампы с предварительным подогревом катодов для работы на сетевых </w:t>
      </w:r>
      <w:r w:rsidR="004068EE">
        <w:rPr>
          <w:rFonts w:ascii="Arial" w:hAnsi="Arial" w:cs="Arial"/>
          <w:sz w:val="24"/>
          <w:szCs w:val="24"/>
        </w:rPr>
        <w:t>ч</w:t>
      </w:r>
      <w:r w:rsidR="00681CA0" w:rsidRPr="002B16CC">
        <w:rPr>
          <w:rFonts w:ascii="Arial" w:hAnsi="Arial" w:cs="Arial"/>
          <w:sz w:val="24"/>
          <w:szCs w:val="24"/>
        </w:rPr>
        <w:t>астотах переменного тока в бесстартерных схемах начальное значение сопротивл</w:t>
      </w:r>
      <w:r w:rsidR="00681CA0" w:rsidRPr="002B16CC">
        <w:rPr>
          <w:rFonts w:ascii="Arial" w:hAnsi="Arial" w:cs="Arial"/>
          <w:sz w:val="24"/>
          <w:szCs w:val="24"/>
        </w:rPr>
        <w:t>е</w:t>
      </w:r>
      <w:r w:rsidR="00681CA0" w:rsidRPr="002B16CC">
        <w:rPr>
          <w:rFonts w:ascii="Arial" w:hAnsi="Arial" w:cs="Arial"/>
          <w:sz w:val="24"/>
          <w:szCs w:val="24"/>
        </w:rPr>
        <w:t xml:space="preserve">ния каждого катода должно быть не менее минимального значения, указанного в листе. </w:t>
      </w:r>
      <w:r w:rsidR="00DC38F5" w:rsidRPr="00B30F81">
        <w:rPr>
          <w:rFonts w:ascii="Arial" w:hAnsi="Arial" w:cs="Arial"/>
          <w:sz w:val="24"/>
          <w:szCs w:val="24"/>
        </w:rPr>
        <w:t xml:space="preserve">В эти </w:t>
      </w:r>
      <w:r w:rsidR="00681CA0" w:rsidRPr="002B16CC">
        <w:rPr>
          <w:rFonts w:ascii="Arial" w:hAnsi="Arial" w:cs="Arial"/>
          <w:sz w:val="24"/>
          <w:szCs w:val="24"/>
        </w:rPr>
        <w:t xml:space="preserve">значения сопротивлений </w:t>
      </w:r>
      <w:r w:rsidR="00DC38F5" w:rsidRPr="00B30F81">
        <w:rPr>
          <w:rFonts w:ascii="Arial" w:hAnsi="Arial" w:cs="Arial"/>
          <w:sz w:val="24"/>
          <w:szCs w:val="24"/>
        </w:rPr>
        <w:t>входят значения</w:t>
      </w:r>
      <w:r w:rsidR="00C317FD" w:rsidRPr="00B30F81">
        <w:rPr>
          <w:rFonts w:ascii="Arial" w:hAnsi="Arial" w:cs="Arial"/>
          <w:sz w:val="24"/>
          <w:szCs w:val="24"/>
        </w:rPr>
        <w:t xml:space="preserve"> </w:t>
      </w:r>
      <w:r w:rsidR="00681CA0" w:rsidRPr="002B16CC">
        <w:rPr>
          <w:rFonts w:ascii="Arial" w:hAnsi="Arial" w:cs="Arial"/>
          <w:sz w:val="24"/>
          <w:szCs w:val="24"/>
        </w:rPr>
        <w:t>сопротивления выводов</w:t>
      </w:r>
      <w:r w:rsidR="00C317FD" w:rsidRPr="00B30F81">
        <w:rPr>
          <w:rFonts w:ascii="Arial" w:hAnsi="Arial" w:cs="Arial"/>
          <w:sz w:val="24"/>
          <w:szCs w:val="24"/>
        </w:rPr>
        <w:t>;</w:t>
      </w:r>
    </w:p>
    <w:p w14:paraId="15528DA7" w14:textId="46BAAAC1" w:rsidR="00681CA0" w:rsidRPr="002B16CC" w:rsidRDefault="00E17ACB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B16CC">
        <w:rPr>
          <w:rFonts w:ascii="Arial" w:hAnsi="Arial" w:cs="Arial"/>
          <w:sz w:val="24"/>
          <w:szCs w:val="24"/>
          <w:lang w:val="en-US"/>
        </w:rPr>
        <w:t>e</w:t>
      </w:r>
      <w:r w:rsidR="00681CA0" w:rsidRPr="002B16CC">
        <w:rPr>
          <w:rFonts w:ascii="Arial" w:hAnsi="Arial" w:cs="Arial"/>
          <w:sz w:val="24"/>
          <w:szCs w:val="24"/>
        </w:rPr>
        <w:t xml:space="preserve">) </w:t>
      </w:r>
      <w:r w:rsidR="00C317FD" w:rsidRPr="00B30F81">
        <w:rPr>
          <w:rFonts w:ascii="Arial" w:hAnsi="Arial" w:cs="Arial"/>
          <w:sz w:val="24"/>
          <w:szCs w:val="24"/>
        </w:rPr>
        <w:t>для</w:t>
      </w:r>
      <w:r w:rsidR="00C317FD" w:rsidRPr="002B16CC">
        <w:rPr>
          <w:rFonts w:ascii="Arial" w:hAnsi="Arial" w:cs="Arial"/>
          <w:sz w:val="24"/>
          <w:szCs w:val="24"/>
        </w:rPr>
        <w:t xml:space="preserve"> </w:t>
      </w:r>
      <w:r w:rsidR="00681CA0" w:rsidRPr="002B16CC">
        <w:rPr>
          <w:rFonts w:ascii="Arial" w:hAnsi="Arial" w:cs="Arial"/>
          <w:sz w:val="24"/>
          <w:szCs w:val="24"/>
        </w:rPr>
        <w:t>лампы с предварительным подогревом катодов для работы на ВЧ</w:t>
      </w:r>
      <w:r w:rsidR="004068EE">
        <w:rPr>
          <w:rFonts w:ascii="Arial" w:hAnsi="Arial" w:cs="Arial"/>
          <w:sz w:val="24"/>
          <w:szCs w:val="24"/>
        </w:rPr>
        <w:t xml:space="preserve"> </w:t>
      </w:r>
      <w:r w:rsidR="00681CA0" w:rsidRPr="002B16CC">
        <w:rPr>
          <w:rFonts w:ascii="Arial" w:hAnsi="Arial" w:cs="Arial"/>
          <w:sz w:val="24"/>
          <w:szCs w:val="24"/>
        </w:rPr>
        <w:t>начал</w:t>
      </w:r>
      <w:r w:rsidR="00681CA0" w:rsidRPr="002B16CC">
        <w:rPr>
          <w:rFonts w:ascii="Arial" w:hAnsi="Arial" w:cs="Arial"/>
          <w:sz w:val="24"/>
          <w:szCs w:val="24"/>
        </w:rPr>
        <w:t>ь</w:t>
      </w:r>
      <w:r w:rsidR="00681CA0" w:rsidRPr="002B16CC">
        <w:rPr>
          <w:rFonts w:ascii="Arial" w:hAnsi="Arial" w:cs="Arial"/>
          <w:sz w:val="24"/>
          <w:szCs w:val="24"/>
        </w:rPr>
        <w:t>ное значение сопротивления каждого катода должно соответствовать значениям, ук</w:t>
      </w:r>
      <w:r w:rsidR="00681CA0" w:rsidRPr="002B16CC">
        <w:rPr>
          <w:rFonts w:ascii="Arial" w:hAnsi="Arial" w:cs="Arial"/>
          <w:sz w:val="24"/>
          <w:szCs w:val="24"/>
        </w:rPr>
        <w:t>а</w:t>
      </w:r>
      <w:r w:rsidR="00681CA0" w:rsidRPr="002B16CC">
        <w:rPr>
          <w:rFonts w:ascii="Arial" w:hAnsi="Arial" w:cs="Arial"/>
          <w:sz w:val="24"/>
          <w:szCs w:val="24"/>
        </w:rPr>
        <w:t xml:space="preserve">занным в листе. </w:t>
      </w:r>
      <w:r w:rsidR="00DC38F5" w:rsidRPr="00B30F81">
        <w:rPr>
          <w:rFonts w:ascii="Arial" w:hAnsi="Arial" w:cs="Arial"/>
          <w:sz w:val="24"/>
          <w:szCs w:val="24"/>
        </w:rPr>
        <w:t>В э</w:t>
      </w:r>
      <w:r w:rsidR="00681CA0" w:rsidRPr="002B16CC">
        <w:rPr>
          <w:rFonts w:ascii="Arial" w:hAnsi="Arial" w:cs="Arial"/>
          <w:sz w:val="24"/>
          <w:szCs w:val="24"/>
        </w:rPr>
        <w:t xml:space="preserve">ти значения сопротивлений </w:t>
      </w:r>
      <w:r w:rsidR="00DC38F5" w:rsidRPr="00B30F81">
        <w:rPr>
          <w:rFonts w:ascii="Arial" w:hAnsi="Arial" w:cs="Arial"/>
          <w:sz w:val="24"/>
          <w:szCs w:val="24"/>
        </w:rPr>
        <w:t>входят значения</w:t>
      </w:r>
      <w:r w:rsidR="00681CA0" w:rsidRPr="002B16CC">
        <w:rPr>
          <w:rFonts w:ascii="Arial" w:hAnsi="Arial" w:cs="Arial"/>
          <w:sz w:val="24"/>
          <w:szCs w:val="24"/>
        </w:rPr>
        <w:t xml:space="preserve"> сопротивления выв</w:t>
      </w:r>
      <w:r w:rsidR="00681CA0" w:rsidRPr="002B16CC">
        <w:rPr>
          <w:rFonts w:ascii="Arial" w:hAnsi="Arial" w:cs="Arial"/>
          <w:sz w:val="24"/>
          <w:szCs w:val="24"/>
        </w:rPr>
        <w:t>о</w:t>
      </w:r>
      <w:r w:rsidR="00681CA0" w:rsidRPr="002B16CC">
        <w:rPr>
          <w:rFonts w:ascii="Arial" w:hAnsi="Arial" w:cs="Arial"/>
          <w:sz w:val="24"/>
          <w:szCs w:val="24"/>
        </w:rPr>
        <w:t>дов.</w:t>
      </w:r>
    </w:p>
    <w:p w14:paraId="1B110A99" w14:textId="77777777" w:rsidR="00681CA0" w:rsidRPr="004068EE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E17ACB">
        <w:rPr>
          <w:rFonts w:ascii="Arial" w:hAnsi="Arial" w:cs="Arial"/>
          <w:sz w:val="24"/>
          <w:szCs w:val="24"/>
        </w:rPr>
        <w:t xml:space="preserve">Кроме </w:t>
      </w:r>
      <w:r w:rsidRPr="009610EF">
        <w:rPr>
          <w:rFonts w:ascii="Arial" w:hAnsi="Arial" w:cs="Arial"/>
          <w:sz w:val="24"/>
          <w:szCs w:val="24"/>
        </w:rPr>
        <w:t xml:space="preserve">того, среднее значение отношения сопротивлений </w:t>
      </w:r>
      <w:r w:rsidRPr="009610EF">
        <w:rPr>
          <w:rFonts w:ascii="Arial" w:hAnsi="Arial" w:cs="Arial"/>
          <w:sz w:val="24"/>
          <w:szCs w:val="24"/>
          <w:lang w:val="en-US"/>
        </w:rPr>
        <w:t>R</w:t>
      </w:r>
      <w:r w:rsidRPr="009610EF">
        <w:rPr>
          <w:rFonts w:ascii="Arial" w:hAnsi="Arial" w:cs="Arial"/>
          <w:sz w:val="24"/>
          <w:szCs w:val="24"/>
          <w:vertAlign w:val="subscript"/>
          <w:lang w:val="en-US"/>
        </w:rPr>
        <w:t>h</w:t>
      </w:r>
      <w:r w:rsidRPr="009610EF">
        <w:rPr>
          <w:rFonts w:ascii="Arial" w:hAnsi="Arial" w:cs="Arial"/>
          <w:sz w:val="24"/>
          <w:szCs w:val="24"/>
        </w:rPr>
        <w:t>/</w:t>
      </w:r>
      <w:r w:rsidRPr="009610EF">
        <w:rPr>
          <w:rFonts w:ascii="Arial" w:hAnsi="Arial" w:cs="Arial"/>
          <w:sz w:val="24"/>
          <w:szCs w:val="24"/>
          <w:lang w:val="en-US"/>
        </w:rPr>
        <w:t>R</w:t>
      </w:r>
      <w:r w:rsidRPr="009610EF">
        <w:rPr>
          <w:rFonts w:ascii="Arial" w:hAnsi="Arial" w:cs="Arial"/>
          <w:sz w:val="24"/>
          <w:szCs w:val="24"/>
          <w:vertAlign w:val="subscript"/>
          <w:lang w:val="en-US"/>
        </w:rPr>
        <w:t>c</w:t>
      </w:r>
      <w:r w:rsidRPr="009610EF">
        <w:rPr>
          <w:rFonts w:ascii="Arial" w:hAnsi="Arial" w:cs="Arial"/>
          <w:sz w:val="24"/>
          <w:szCs w:val="24"/>
        </w:rPr>
        <w:t xml:space="preserve"> катушек </w:t>
      </w:r>
      <w:r w:rsidR="00F1381B" w:rsidRPr="009610EF">
        <w:rPr>
          <w:rFonts w:ascii="Arial" w:hAnsi="Arial" w:cs="Arial"/>
          <w:sz w:val="24"/>
          <w:szCs w:val="24"/>
        </w:rPr>
        <w:t xml:space="preserve">десяти </w:t>
      </w:r>
      <w:r w:rsidRPr="009610EF">
        <w:rPr>
          <w:rFonts w:ascii="Arial" w:hAnsi="Arial" w:cs="Arial"/>
          <w:sz w:val="24"/>
          <w:szCs w:val="24"/>
        </w:rPr>
        <w:t>катодов должн</w:t>
      </w:r>
      <w:r w:rsidR="00D24CE2" w:rsidRPr="009610EF">
        <w:rPr>
          <w:rFonts w:ascii="Arial" w:hAnsi="Arial" w:cs="Arial"/>
          <w:sz w:val="24"/>
          <w:szCs w:val="24"/>
        </w:rPr>
        <w:t>о</w:t>
      </w:r>
      <w:r w:rsidRPr="009610EF">
        <w:rPr>
          <w:rFonts w:ascii="Arial" w:hAnsi="Arial" w:cs="Arial"/>
          <w:sz w:val="24"/>
          <w:szCs w:val="24"/>
        </w:rPr>
        <w:t xml:space="preserve"> быть в диапазоне 4,75 ± 0,5. </w:t>
      </w:r>
      <w:r w:rsidRPr="009610EF">
        <w:rPr>
          <w:rFonts w:ascii="Arial" w:hAnsi="Arial" w:cs="Arial"/>
          <w:sz w:val="24"/>
          <w:szCs w:val="24"/>
          <w:lang w:val="en-US"/>
        </w:rPr>
        <w:t>R</w:t>
      </w:r>
      <w:r w:rsidRPr="009610EF">
        <w:rPr>
          <w:rFonts w:ascii="Arial" w:hAnsi="Arial" w:cs="Arial"/>
          <w:sz w:val="24"/>
          <w:szCs w:val="24"/>
          <w:vertAlign w:val="subscript"/>
          <w:lang w:val="en-US"/>
        </w:rPr>
        <w:t>h</w:t>
      </w:r>
      <w:r w:rsidRPr="009610EF">
        <w:rPr>
          <w:rFonts w:ascii="Arial" w:hAnsi="Arial" w:cs="Arial"/>
          <w:sz w:val="24"/>
          <w:szCs w:val="24"/>
        </w:rPr>
        <w:t xml:space="preserve"> </w:t>
      </w:r>
      <w:r w:rsidR="00F1381B" w:rsidRPr="009610EF">
        <w:rPr>
          <w:rFonts w:ascii="Arial" w:hAnsi="Arial" w:cs="Arial"/>
          <w:sz w:val="24"/>
          <w:szCs w:val="24"/>
        </w:rPr>
        <w:t xml:space="preserve">– </w:t>
      </w:r>
      <w:r w:rsidRPr="009610EF">
        <w:rPr>
          <w:rFonts w:ascii="Arial" w:hAnsi="Arial" w:cs="Arial"/>
          <w:sz w:val="24"/>
          <w:szCs w:val="24"/>
        </w:rPr>
        <w:t xml:space="preserve">это сопротивление катода, нагретого </w:t>
      </w:r>
      <w:r w:rsidRPr="002B16CC">
        <w:rPr>
          <w:rFonts w:ascii="Arial" w:hAnsi="Arial" w:cs="Arial"/>
          <w:sz w:val="24"/>
          <w:szCs w:val="24"/>
        </w:rPr>
        <w:t xml:space="preserve">заданным испытательным током. </w:t>
      </w:r>
      <w:r w:rsidRPr="002B16CC">
        <w:rPr>
          <w:rFonts w:ascii="Arial" w:hAnsi="Arial" w:cs="Arial"/>
          <w:sz w:val="24"/>
          <w:szCs w:val="24"/>
          <w:lang w:val="en-US"/>
        </w:rPr>
        <w:t>R</w:t>
      </w:r>
      <w:r w:rsidRPr="002B16CC">
        <w:rPr>
          <w:rFonts w:ascii="Arial" w:hAnsi="Arial" w:cs="Arial"/>
          <w:sz w:val="24"/>
          <w:szCs w:val="24"/>
          <w:vertAlign w:val="subscript"/>
          <w:lang w:val="en-US"/>
        </w:rPr>
        <w:t>c</w:t>
      </w:r>
      <w:r w:rsidRPr="002B16CC">
        <w:rPr>
          <w:rFonts w:ascii="Arial" w:hAnsi="Arial" w:cs="Arial"/>
          <w:sz w:val="24"/>
          <w:szCs w:val="24"/>
        </w:rPr>
        <w:t xml:space="preserve"> </w:t>
      </w:r>
      <w:r w:rsidR="00F1381B" w:rsidRPr="002B16CC">
        <w:rPr>
          <w:rFonts w:ascii="Arial" w:hAnsi="Arial" w:cs="Arial"/>
          <w:sz w:val="24"/>
          <w:szCs w:val="24"/>
        </w:rPr>
        <w:t xml:space="preserve">– </w:t>
      </w:r>
      <w:r w:rsidRPr="002B16CC">
        <w:rPr>
          <w:rFonts w:ascii="Arial" w:hAnsi="Arial" w:cs="Arial"/>
          <w:sz w:val="24"/>
          <w:szCs w:val="24"/>
        </w:rPr>
        <w:t>это сопротивление катода при температуре 25 ºС ± 1 ºС. Оба значени</w:t>
      </w:r>
      <w:r w:rsidR="00F1381B" w:rsidRPr="002B16CC">
        <w:rPr>
          <w:rFonts w:ascii="Arial" w:hAnsi="Arial" w:cs="Arial"/>
          <w:sz w:val="24"/>
          <w:szCs w:val="24"/>
        </w:rPr>
        <w:t>я</w:t>
      </w:r>
      <w:r w:rsidRPr="002B16CC">
        <w:rPr>
          <w:rFonts w:ascii="Arial" w:hAnsi="Arial" w:cs="Arial"/>
          <w:sz w:val="24"/>
          <w:szCs w:val="24"/>
        </w:rPr>
        <w:t xml:space="preserve"> </w:t>
      </w:r>
      <w:r w:rsidRPr="001A49DB">
        <w:rPr>
          <w:rFonts w:ascii="Arial" w:hAnsi="Arial" w:cs="Arial"/>
          <w:sz w:val="24"/>
          <w:szCs w:val="24"/>
        </w:rPr>
        <w:t xml:space="preserve">сопротивлений не </w:t>
      </w:r>
      <w:r w:rsidR="00DC38F5" w:rsidRPr="001A49DB">
        <w:rPr>
          <w:rFonts w:ascii="Arial" w:hAnsi="Arial" w:cs="Arial"/>
          <w:sz w:val="24"/>
          <w:szCs w:val="24"/>
        </w:rPr>
        <w:t xml:space="preserve">входят в значение сопротивления </w:t>
      </w:r>
      <w:r w:rsidRPr="001A49DB">
        <w:rPr>
          <w:rFonts w:ascii="Arial" w:hAnsi="Arial" w:cs="Arial"/>
          <w:sz w:val="24"/>
          <w:szCs w:val="24"/>
        </w:rPr>
        <w:t>выводов.</w:t>
      </w:r>
      <w:r w:rsidR="00B0366D" w:rsidRPr="001A49DB">
        <w:rPr>
          <w:rFonts w:ascii="Arial" w:hAnsi="Arial" w:cs="Arial"/>
          <w:sz w:val="24"/>
          <w:szCs w:val="24"/>
        </w:rPr>
        <w:t xml:space="preserve"> </w:t>
      </w:r>
    </w:p>
    <w:p w14:paraId="77D05BA2" w14:textId="77777777" w:rsidR="00681CA0" w:rsidRPr="006F7758" w:rsidRDefault="00681CA0" w:rsidP="00870FD4">
      <w:pPr>
        <w:pStyle w:val="a9"/>
        <w:tabs>
          <w:tab w:val="left" w:pos="8789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A49DB">
        <w:rPr>
          <w:rFonts w:ascii="Arial" w:hAnsi="Arial" w:cs="Arial"/>
          <w:sz w:val="24"/>
          <w:szCs w:val="24"/>
        </w:rPr>
        <w:t xml:space="preserve">Условия и методы испытания </w:t>
      </w:r>
      <w:r w:rsidR="00DC38F5" w:rsidRPr="004068EE">
        <w:rPr>
          <w:rFonts w:ascii="Arial" w:hAnsi="Arial" w:cs="Arial"/>
          <w:sz w:val="24"/>
          <w:szCs w:val="24"/>
        </w:rPr>
        <w:t xml:space="preserve">– </w:t>
      </w:r>
      <w:r w:rsidR="00F94339" w:rsidRPr="001A49DB">
        <w:rPr>
          <w:rFonts w:ascii="Arial" w:hAnsi="Arial" w:cs="Arial"/>
          <w:sz w:val="24"/>
          <w:szCs w:val="28"/>
        </w:rPr>
        <w:t xml:space="preserve">в соответствии </w:t>
      </w:r>
      <w:r w:rsidR="00F94339">
        <w:rPr>
          <w:rFonts w:ascii="Arial" w:hAnsi="Arial" w:cs="Arial"/>
          <w:sz w:val="24"/>
          <w:szCs w:val="28"/>
        </w:rPr>
        <w:t xml:space="preserve">с </w:t>
      </w:r>
      <w:r w:rsidR="00F94339" w:rsidRPr="006F7758">
        <w:rPr>
          <w:rFonts w:ascii="Arial" w:hAnsi="Arial" w:cs="Arial"/>
          <w:sz w:val="24"/>
          <w:szCs w:val="28"/>
        </w:rPr>
        <w:t>приложени</w:t>
      </w:r>
      <w:r w:rsidR="00F94339">
        <w:rPr>
          <w:rFonts w:ascii="Arial" w:hAnsi="Arial" w:cs="Arial"/>
          <w:sz w:val="24"/>
          <w:szCs w:val="28"/>
        </w:rPr>
        <w:t>ем</w:t>
      </w:r>
      <w:r w:rsidR="00F94339" w:rsidRPr="006F7758">
        <w:rPr>
          <w:rFonts w:ascii="Arial" w:hAnsi="Arial" w:cs="Arial"/>
          <w:sz w:val="24"/>
          <w:szCs w:val="28"/>
        </w:rPr>
        <w:t xml:space="preserve"> </w:t>
      </w:r>
      <w:r w:rsidR="003A0153">
        <w:rPr>
          <w:rFonts w:ascii="Arial" w:hAnsi="Arial" w:cs="Arial"/>
          <w:sz w:val="24"/>
          <w:szCs w:val="24"/>
          <w:lang w:val="en-US"/>
        </w:rPr>
        <w:t>B</w:t>
      </w:r>
      <w:r w:rsidRPr="006F7758">
        <w:rPr>
          <w:rFonts w:ascii="Arial" w:hAnsi="Arial" w:cs="Arial"/>
          <w:sz w:val="24"/>
          <w:szCs w:val="24"/>
        </w:rPr>
        <w:t>.</w:t>
      </w:r>
    </w:p>
    <w:p w14:paraId="0F583DB5" w14:textId="77777777" w:rsidR="00091164" w:rsidRDefault="00091164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4743F2F0" w14:textId="77777777" w:rsidR="00681CA0" w:rsidRPr="006F7758" w:rsidRDefault="003E04E6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4</w:t>
      </w:r>
      <w:r w:rsidR="00681CA0" w:rsidRPr="001A49DB">
        <w:rPr>
          <w:rFonts w:ascii="Arial" w:hAnsi="Arial" w:cs="Arial"/>
          <w:b/>
          <w:sz w:val="24"/>
          <w:szCs w:val="28"/>
        </w:rPr>
        <w:t>.</w:t>
      </w:r>
      <w:r w:rsidR="002B16CC" w:rsidRPr="001A49DB">
        <w:rPr>
          <w:rFonts w:ascii="Arial" w:hAnsi="Arial" w:cs="Arial"/>
          <w:b/>
          <w:sz w:val="24"/>
          <w:szCs w:val="28"/>
        </w:rPr>
        <w:t xml:space="preserve">6 </w:t>
      </w:r>
      <w:r w:rsidR="00681CA0" w:rsidRPr="001A49DB">
        <w:rPr>
          <w:rFonts w:ascii="Arial" w:hAnsi="Arial" w:cs="Arial"/>
          <w:b/>
          <w:sz w:val="24"/>
          <w:szCs w:val="28"/>
        </w:rPr>
        <w:t xml:space="preserve">Световые </w:t>
      </w:r>
      <w:r w:rsidR="00681CA0" w:rsidRPr="006F7758">
        <w:rPr>
          <w:rFonts w:ascii="Arial" w:hAnsi="Arial" w:cs="Arial"/>
          <w:b/>
          <w:sz w:val="24"/>
          <w:szCs w:val="28"/>
        </w:rPr>
        <w:t>параметры</w:t>
      </w:r>
    </w:p>
    <w:p w14:paraId="14CBC525" w14:textId="77777777" w:rsidR="00681CA0" w:rsidRPr="006F7758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6856DBC1" w14:textId="77777777" w:rsidR="00681CA0" w:rsidRPr="002B16CC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</w:rPr>
        <w:t>Лампы должны удовлетворять следующим требованиям:</w:t>
      </w:r>
    </w:p>
    <w:p w14:paraId="6739679B" w14:textId="77777777" w:rsidR="00681CA0" w:rsidRPr="00B30F81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</w:rPr>
        <w:lastRenderedPageBreak/>
        <w:t xml:space="preserve">а) </w:t>
      </w:r>
      <w:r w:rsidR="00DC38F5" w:rsidRPr="00B30F81">
        <w:rPr>
          <w:rFonts w:ascii="Arial" w:hAnsi="Arial" w:cs="Arial"/>
          <w:sz w:val="24"/>
          <w:szCs w:val="28"/>
        </w:rPr>
        <w:t xml:space="preserve">начальное </w:t>
      </w:r>
      <w:r w:rsidRPr="002B16CC">
        <w:rPr>
          <w:rFonts w:ascii="Arial" w:hAnsi="Arial" w:cs="Arial"/>
          <w:sz w:val="24"/>
          <w:szCs w:val="28"/>
        </w:rPr>
        <w:t>значение светового потока лампы должно быть не менее 92 % ра</w:t>
      </w:r>
      <w:r w:rsidRPr="002B16CC">
        <w:rPr>
          <w:rFonts w:ascii="Arial" w:hAnsi="Arial" w:cs="Arial"/>
          <w:sz w:val="24"/>
          <w:szCs w:val="28"/>
        </w:rPr>
        <w:t>с</w:t>
      </w:r>
      <w:r w:rsidRPr="002B16CC">
        <w:rPr>
          <w:rFonts w:ascii="Arial" w:hAnsi="Arial" w:cs="Arial"/>
          <w:sz w:val="24"/>
          <w:szCs w:val="28"/>
        </w:rPr>
        <w:t>четного значения</w:t>
      </w:r>
      <w:r w:rsidR="00B0366D" w:rsidRPr="00B30F81">
        <w:rPr>
          <w:rFonts w:ascii="Arial" w:hAnsi="Arial" w:cs="Arial"/>
          <w:sz w:val="24"/>
          <w:szCs w:val="28"/>
        </w:rPr>
        <w:t>;</w:t>
      </w:r>
    </w:p>
    <w:p w14:paraId="2048A61D" w14:textId="77777777" w:rsidR="00681CA0" w:rsidRPr="002B16CC" w:rsidRDefault="004E28FC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  <w:lang w:val="en-US"/>
        </w:rPr>
        <w:t>b</w:t>
      </w:r>
      <w:r w:rsidR="00681CA0" w:rsidRPr="002B16CC">
        <w:rPr>
          <w:rFonts w:ascii="Arial" w:hAnsi="Arial" w:cs="Arial"/>
          <w:sz w:val="24"/>
          <w:szCs w:val="28"/>
        </w:rPr>
        <w:t xml:space="preserve">) </w:t>
      </w:r>
      <w:r w:rsidR="00DC38F5" w:rsidRPr="00B30F81">
        <w:rPr>
          <w:rFonts w:ascii="Arial" w:hAnsi="Arial" w:cs="Arial"/>
          <w:sz w:val="24"/>
          <w:szCs w:val="28"/>
        </w:rPr>
        <w:t>начальное</w:t>
      </w:r>
      <w:r w:rsidR="00DC38F5" w:rsidRPr="002B16CC">
        <w:rPr>
          <w:rFonts w:ascii="Arial" w:hAnsi="Arial" w:cs="Arial"/>
          <w:sz w:val="24"/>
          <w:szCs w:val="28"/>
        </w:rPr>
        <w:t xml:space="preserve"> </w:t>
      </w:r>
      <w:r w:rsidR="00681CA0" w:rsidRPr="002B16CC">
        <w:rPr>
          <w:rFonts w:ascii="Arial" w:hAnsi="Arial" w:cs="Arial"/>
          <w:sz w:val="24"/>
          <w:szCs w:val="28"/>
        </w:rPr>
        <w:t xml:space="preserve">значение координат цветности </w:t>
      </w:r>
      <w:r w:rsidR="00681CA0" w:rsidRPr="002B16CC">
        <w:rPr>
          <w:rFonts w:ascii="Arial" w:hAnsi="Arial" w:cs="Arial"/>
          <w:i/>
          <w:sz w:val="24"/>
          <w:szCs w:val="28"/>
        </w:rPr>
        <w:t>х</w:t>
      </w:r>
      <w:r w:rsidR="00681CA0" w:rsidRPr="002B16CC">
        <w:rPr>
          <w:rFonts w:ascii="Arial" w:hAnsi="Arial" w:cs="Arial"/>
          <w:sz w:val="24"/>
          <w:szCs w:val="28"/>
        </w:rPr>
        <w:t xml:space="preserve"> и </w:t>
      </w:r>
      <w:r w:rsidR="00681CA0" w:rsidRPr="002B16CC">
        <w:rPr>
          <w:rFonts w:ascii="Arial" w:hAnsi="Arial" w:cs="Arial"/>
          <w:i/>
          <w:sz w:val="24"/>
          <w:szCs w:val="28"/>
        </w:rPr>
        <w:t>у</w:t>
      </w:r>
      <w:r w:rsidR="00681CA0" w:rsidRPr="002B16CC">
        <w:rPr>
          <w:rFonts w:ascii="Arial" w:hAnsi="Arial" w:cs="Arial"/>
          <w:sz w:val="24"/>
          <w:szCs w:val="28"/>
        </w:rPr>
        <w:t xml:space="preserve"> лампы должно быть в пред</w:t>
      </w:r>
      <w:r w:rsidR="00681CA0" w:rsidRPr="002B16CC">
        <w:rPr>
          <w:rFonts w:ascii="Arial" w:hAnsi="Arial" w:cs="Arial"/>
          <w:sz w:val="24"/>
          <w:szCs w:val="28"/>
        </w:rPr>
        <w:t>е</w:t>
      </w:r>
      <w:r w:rsidR="00681CA0" w:rsidRPr="002B16CC">
        <w:rPr>
          <w:rFonts w:ascii="Arial" w:hAnsi="Arial" w:cs="Arial"/>
          <w:sz w:val="24"/>
          <w:szCs w:val="28"/>
        </w:rPr>
        <w:t xml:space="preserve">лах </w:t>
      </w:r>
      <w:r w:rsidR="009610EF" w:rsidRPr="002B16CC">
        <w:rPr>
          <w:rFonts w:ascii="Arial" w:hAnsi="Arial" w:cs="Arial"/>
          <w:sz w:val="24"/>
          <w:szCs w:val="28"/>
        </w:rPr>
        <w:t>пяти</w:t>
      </w:r>
      <w:r w:rsidR="00681CA0" w:rsidRPr="002B16CC">
        <w:rPr>
          <w:rFonts w:ascii="Arial" w:hAnsi="Arial" w:cs="Arial"/>
          <w:sz w:val="24"/>
          <w:szCs w:val="28"/>
        </w:rPr>
        <w:t xml:space="preserve"> СОЦС (стандартное отклонение цвета сравнения) от расчетных значений.</w:t>
      </w:r>
    </w:p>
    <w:p w14:paraId="1E19633B" w14:textId="77777777" w:rsidR="00681CA0" w:rsidRPr="002B16CC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2B16CC">
        <w:rPr>
          <w:rFonts w:ascii="Arial" w:hAnsi="Arial" w:cs="Arial"/>
          <w:sz w:val="22"/>
          <w:szCs w:val="28"/>
        </w:rPr>
        <w:t xml:space="preserve">П р и м е ч а н и е – См. также приложение </w:t>
      </w:r>
      <w:r w:rsidR="003A0153" w:rsidRPr="002B16CC">
        <w:rPr>
          <w:rFonts w:ascii="Arial" w:hAnsi="Arial" w:cs="Arial"/>
          <w:sz w:val="22"/>
          <w:szCs w:val="28"/>
          <w:lang w:val="en-US"/>
        </w:rPr>
        <w:t>D</w:t>
      </w:r>
      <w:r w:rsidRPr="002B16CC">
        <w:rPr>
          <w:rFonts w:ascii="Arial" w:hAnsi="Arial" w:cs="Arial"/>
          <w:sz w:val="22"/>
          <w:szCs w:val="28"/>
        </w:rPr>
        <w:t xml:space="preserve"> по координатам цветности</w:t>
      </w:r>
      <w:r w:rsidR="00B0366D" w:rsidRPr="00B30F81">
        <w:rPr>
          <w:rFonts w:ascii="Arial" w:hAnsi="Arial" w:cs="Arial"/>
          <w:sz w:val="22"/>
          <w:szCs w:val="28"/>
        </w:rPr>
        <w:t>;</w:t>
      </w:r>
    </w:p>
    <w:p w14:paraId="4F0086DB" w14:textId="77777777" w:rsidR="00681CA0" w:rsidRPr="002B16CC" w:rsidRDefault="004E28FC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  <w:lang w:val="en-US"/>
        </w:rPr>
        <w:t>c</w:t>
      </w:r>
      <w:r w:rsidR="00681CA0" w:rsidRPr="002B16CC">
        <w:rPr>
          <w:rFonts w:ascii="Arial" w:hAnsi="Arial" w:cs="Arial"/>
          <w:sz w:val="24"/>
          <w:szCs w:val="28"/>
        </w:rPr>
        <w:t xml:space="preserve">) </w:t>
      </w:r>
      <w:r w:rsidR="00B30F81">
        <w:rPr>
          <w:rFonts w:ascii="Arial" w:hAnsi="Arial" w:cs="Arial"/>
          <w:sz w:val="24"/>
          <w:szCs w:val="28"/>
        </w:rPr>
        <w:t>н</w:t>
      </w:r>
      <w:r w:rsidR="00681CA0" w:rsidRPr="002B16CC">
        <w:rPr>
          <w:rFonts w:ascii="Arial" w:hAnsi="Arial" w:cs="Arial"/>
          <w:sz w:val="24"/>
          <w:szCs w:val="28"/>
        </w:rPr>
        <w:t>ачальное значение общего индекса цветопередачи R</w:t>
      </w:r>
      <w:r w:rsidR="00681CA0" w:rsidRPr="002B16CC">
        <w:rPr>
          <w:rFonts w:ascii="Arial" w:hAnsi="Arial" w:cs="Arial"/>
          <w:sz w:val="24"/>
          <w:szCs w:val="28"/>
          <w:vertAlign w:val="subscript"/>
        </w:rPr>
        <w:t>a</w:t>
      </w:r>
      <w:r w:rsidR="00681CA0" w:rsidRPr="002B16CC">
        <w:rPr>
          <w:rFonts w:ascii="Arial" w:hAnsi="Arial" w:cs="Arial"/>
          <w:sz w:val="24"/>
          <w:szCs w:val="28"/>
        </w:rPr>
        <w:t xml:space="preserve"> должно быть не менее расчетного значения, уменьшенного на три единицы.</w:t>
      </w:r>
    </w:p>
    <w:p w14:paraId="624250C7" w14:textId="77777777" w:rsidR="00681CA0" w:rsidRPr="002B16CC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2B16CC">
        <w:rPr>
          <w:rFonts w:ascii="Arial" w:hAnsi="Arial" w:cs="Arial"/>
          <w:sz w:val="24"/>
          <w:szCs w:val="28"/>
        </w:rPr>
        <w:t xml:space="preserve">Условия и методы испытания </w:t>
      </w:r>
      <w:r w:rsidR="00F94339" w:rsidRPr="002B16CC">
        <w:rPr>
          <w:rFonts w:ascii="Arial" w:hAnsi="Arial" w:cs="Arial"/>
          <w:sz w:val="24"/>
          <w:szCs w:val="28"/>
        </w:rPr>
        <w:t xml:space="preserve">в соответствии с приложением </w:t>
      </w:r>
      <w:r w:rsidR="003A0153" w:rsidRPr="002B16CC">
        <w:rPr>
          <w:rFonts w:ascii="Arial" w:hAnsi="Arial" w:cs="Arial"/>
          <w:sz w:val="24"/>
          <w:szCs w:val="28"/>
          <w:lang w:val="en-US"/>
        </w:rPr>
        <w:t>B</w:t>
      </w:r>
      <w:r w:rsidRPr="002B16CC">
        <w:rPr>
          <w:rFonts w:ascii="Arial" w:hAnsi="Arial" w:cs="Arial"/>
          <w:sz w:val="24"/>
          <w:szCs w:val="28"/>
        </w:rPr>
        <w:t>.</w:t>
      </w:r>
    </w:p>
    <w:p w14:paraId="2521DE9A" w14:textId="77777777" w:rsidR="00681CA0" w:rsidRPr="002B16CC" w:rsidRDefault="00681CA0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1F657A89" w14:textId="77777777" w:rsidR="00681CA0" w:rsidRPr="001A49DB" w:rsidRDefault="003E04E6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4</w:t>
      </w:r>
      <w:r w:rsidR="00681CA0" w:rsidRPr="001A49DB">
        <w:rPr>
          <w:rFonts w:ascii="Arial" w:hAnsi="Arial" w:cs="Arial"/>
          <w:b/>
          <w:sz w:val="24"/>
          <w:szCs w:val="28"/>
        </w:rPr>
        <w:t>.</w:t>
      </w:r>
      <w:r w:rsidR="002B16CC" w:rsidRPr="001A49DB">
        <w:rPr>
          <w:rFonts w:ascii="Arial" w:hAnsi="Arial" w:cs="Arial"/>
          <w:b/>
          <w:sz w:val="24"/>
          <w:szCs w:val="28"/>
        </w:rPr>
        <w:t>7</w:t>
      </w:r>
      <w:r w:rsidR="00681CA0" w:rsidRPr="001A49DB">
        <w:rPr>
          <w:rFonts w:ascii="Arial" w:hAnsi="Arial" w:cs="Arial"/>
          <w:b/>
          <w:sz w:val="24"/>
          <w:szCs w:val="28"/>
        </w:rPr>
        <w:t xml:space="preserve"> </w:t>
      </w:r>
      <w:r w:rsidR="00D074CC" w:rsidRPr="001A49DB">
        <w:rPr>
          <w:rFonts w:ascii="Arial" w:hAnsi="Arial" w:cs="Arial"/>
          <w:b/>
          <w:sz w:val="24"/>
          <w:szCs w:val="28"/>
        </w:rPr>
        <w:t>Стабильность</w:t>
      </w:r>
      <w:r w:rsidR="00D074CC" w:rsidRPr="001A49DB">
        <w:rPr>
          <w:rFonts w:ascii="Arial" w:hAnsi="Arial" w:cs="Arial"/>
          <w:sz w:val="24"/>
          <w:szCs w:val="28"/>
        </w:rPr>
        <w:t xml:space="preserve"> </w:t>
      </w:r>
      <w:r w:rsidR="00681CA0" w:rsidRPr="001A49DB">
        <w:rPr>
          <w:rFonts w:ascii="Arial" w:hAnsi="Arial" w:cs="Arial"/>
          <w:b/>
          <w:sz w:val="24"/>
          <w:szCs w:val="28"/>
        </w:rPr>
        <w:t>светового потока</w:t>
      </w:r>
    </w:p>
    <w:p w14:paraId="131AA347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7FF69588" w14:textId="77777777" w:rsidR="00681CA0" w:rsidRPr="001A49DB" w:rsidRDefault="004E28FC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 xml:space="preserve">Стабильность </w:t>
      </w:r>
      <w:r w:rsidR="00681CA0" w:rsidRPr="001A49DB">
        <w:rPr>
          <w:rFonts w:ascii="Arial" w:hAnsi="Arial" w:cs="Arial"/>
          <w:sz w:val="24"/>
          <w:szCs w:val="28"/>
        </w:rPr>
        <w:t>светового потока лампы должн</w:t>
      </w:r>
      <w:r w:rsidRPr="001A49DB">
        <w:rPr>
          <w:rFonts w:ascii="Arial" w:hAnsi="Arial" w:cs="Arial"/>
          <w:sz w:val="24"/>
          <w:szCs w:val="28"/>
        </w:rPr>
        <w:t>а</w:t>
      </w:r>
      <w:r w:rsidR="00681CA0" w:rsidRPr="001A49DB">
        <w:rPr>
          <w:rFonts w:ascii="Arial" w:hAnsi="Arial" w:cs="Arial"/>
          <w:sz w:val="24"/>
          <w:szCs w:val="28"/>
        </w:rPr>
        <w:t xml:space="preserve"> быть не менее 92 % (в стадии рассмотрения) значения расчетно</w:t>
      </w:r>
      <w:r w:rsidRPr="001A49DB">
        <w:rPr>
          <w:rFonts w:ascii="Arial" w:hAnsi="Arial" w:cs="Arial"/>
          <w:sz w:val="24"/>
          <w:szCs w:val="28"/>
        </w:rPr>
        <w:t>й</w:t>
      </w:r>
      <w:r w:rsidR="00681CA0" w:rsidRPr="001A49DB">
        <w:rPr>
          <w:rFonts w:ascii="Arial" w:hAnsi="Arial" w:cs="Arial"/>
          <w:sz w:val="24"/>
          <w:szCs w:val="28"/>
        </w:rPr>
        <w:t xml:space="preserve"> </w:t>
      </w:r>
      <w:r w:rsidRPr="001A49DB">
        <w:rPr>
          <w:rFonts w:ascii="Arial" w:hAnsi="Arial" w:cs="Arial"/>
          <w:sz w:val="24"/>
          <w:szCs w:val="28"/>
        </w:rPr>
        <w:t xml:space="preserve">стабильности </w:t>
      </w:r>
      <w:r w:rsidR="00681CA0" w:rsidRPr="001A49DB">
        <w:rPr>
          <w:rFonts w:ascii="Arial" w:hAnsi="Arial" w:cs="Arial"/>
          <w:sz w:val="24"/>
          <w:szCs w:val="28"/>
        </w:rPr>
        <w:t>светового потока в любое время ее срока службы.</w:t>
      </w:r>
    </w:p>
    <w:p w14:paraId="31D39232" w14:textId="77777777" w:rsidR="00681CA0" w:rsidRPr="002B16CC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>Условия и метод испытания</w:t>
      </w:r>
      <w:r w:rsidR="000A62EA" w:rsidRPr="001A49DB">
        <w:rPr>
          <w:rFonts w:ascii="Arial" w:hAnsi="Arial" w:cs="Arial"/>
          <w:sz w:val="24"/>
          <w:szCs w:val="28"/>
        </w:rPr>
        <w:t xml:space="preserve"> –</w:t>
      </w:r>
      <w:r w:rsidR="00B0366D" w:rsidRPr="001A49DB">
        <w:rPr>
          <w:rFonts w:ascii="Arial" w:hAnsi="Arial" w:cs="Arial"/>
          <w:sz w:val="24"/>
          <w:szCs w:val="28"/>
        </w:rPr>
        <w:t xml:space="preserve"> </w:t>
      </w:r>
      <w:r w:rsidRPr="001A49DB">
        <w:rPr>
          <w:rFonts w:ascii="Arial" w:hAnsi="Arial" w:cs="Arial"/>
          <w:sz w:val="24"/>
          <w:szCs w:val="28"/>
        </w:rPr>
        <w:t xml:space="preserve"> </w:t>
      </w:r>
      <w:r w:rsidR="00F94339" w:rsidRPr="001A49DB">
        <w:rPr>
          <w:rFonts w:ascii="Arial" w:hAnsi="Arial" w:cs="Arial"/>
          <w:sz w:val="24"/>
          <w:szCs w:val="28"/>
        </w:rPr>
        <w:t xml:space="preserve">в соответствии с приложением </w:t>
      </w:r>
      <w:r w:rsidR="003A0153" w:rsidRPr="002B16CC">
        <w:rPr>
          <w:rFonts w:ascii="Arial" w:hAnsi="Arial" w:cs="Arial"/>
          <w:sz w:val="24"/>
          <w:szCs w:val="28"/>
          <w:lang w:val="en-US"/>
        </w:rPr>
        <w:t>C</w:t>
      </w:r>
      <w:r w:rsidRPr="002B16CC">
        <w:rPr>
          <w:rFonts w:ascii="Arial" w:hAnsi="Arial" w:cs="Arial"/>
          <w:sz w:val="24"/>
          <w:szCs w:val="28"/>
        </w:rPr>
        <w:t>.</w:t>
      </w:r>
    </w:p>
    <w:p w14:paraId="1C9C5185" w14:textId="77777777" w:rsidR="00681CA0" w:rsidRPr="002B16CC" w:rsidRDefault="00681CA0" w:rsidP="00091164">
      <w:pPr>
        <w:pStyle w:val="a9"/>
        <w:numPr>
          <w:ilvl w:val="2"/>
          <w:numId w:val="0"/>
        </w:numPr>
        <w:spacing w:after="0" w:line="336" w:lineRule="auto"/>
        <w:ind w:right="112" w:firstLine="709"/>
        <w:rPr>
          <w:rFonts w:ascii="Arial" w:hAnsi="Arial" w:cs="Arial"/>
          <w:b/>
          <w:sz w:val="24"/>
          <w:szCs w:val="28"/>
        </w:rPr>
      </w:pPr>
    </w:p>
    <w:p w14:paraId="33F02E7D" w14:textId="77777777" w:rsidR="00681CA0" w:rsidRPr="001A49DB" w:rsidRDefault="003E04E6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  <w:r w:rsidRPr="001A49DB">
        <w:rPr>
          <w:rFonts w:ascii="Arial" w:hAnsi="Arial" w:cs="Arial"/>
          <w:b/>
          <w:sz w:val="24"/>
          <w:szCs w:val="28"/>
        </w:rPr>
        <w:t>4</w:t>
      </w:r>
      <w:r w:rsidR="00AF5C63" w:rsidRPr="001A49DB">
        <w:rPr>
          <w:rFonts w:ascii="Arial" w:hAnsi="Arial" w:cs="Arial"/>
          <w:b/>
          <w:sz w:val="24"/>
          <w:szCs w:val="28"/>
        </w:rPr>
        <w:t>.</w:t>
      </w:r>
      <w:r w:rsidR="002B16CC" w:rsidRPr="001A49DB">
        <w:rPr>
          <w:rFonts w:ascii="Arial" w:hAnsi="Arial" w:cs="Arial"/>
          <w:b/>
          <w:sz w:val="24"/>
          <w:szCs w:val="28"/>
        </w:rPr>
        <w:t>8</w:t>
      </w:r>
      <w:r w:rsidR="00AF5C63" w:rsidRPr="001A49DB">
        <w:rPr>
          <w:rFonts w:ascii="Arial" w:hAnsi="Arial" w:cs="Arial"/>
          <w:b/>
          <w:sz w:val="24"/>
          <w:szCs w:val="28"/>
        </w:rPr>
        <w:t xml:space="preserve"> </w:t>
      </w:r>
      <w:r w:rsidR="00681CA0" w:rsidRPr="001A49DB">
        <w:rPr>
          <w:rFonts w:ascii="Arial" w:hAnsi="Arial" w:cs="Arial"/>
          <w:b/>
          <w:sz w:val="24"/>
          <w:szCs w:val="28"/>
        </w:rPr>
        <w:t>Маркировка</w:t>
      </w:r>
    </w:p>
    <w:p w14:paraId="20343CB7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0F0A0104" w14:textId="5948FD59" w:rsidR="00681CA0" w:rsidRPr="001A49DB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 xml:space="preserve">Лампу маркируют обозначением, по которому </w:t>
      </w:r>
      <w:r w:rsidR="00B30F81" w:rsidRPr="004068EE">
        <w:rPr>
          <w:rFonts w:ascii="Arial" w:hAnsi="Arial" w:cs="Arial"/>
          <w:sz w:val="24"/>
          <w:szCs w:val="28"/>
        </w:rPr>
        <w:t>определяют электрические и</w:t>
      </w:r>
      <w:r w:rsidR="004068EE">
        <w:rPr>
          <w:rFonts w:ascii="Arial" w:hAnsi="Arial" w:cs="Arial"/>
          <w:sz w:val="24"/>
          <w:szCs w:val="28"/>
        </w:rPr>
        <w:t xml:space="preserve"> </w:t>
      </w:r>
      <w:r w:rsidR="00B30F81" w:rsidRPr="004068EE">
        <w:rPr>
          <w:rFonts w:ascii="Arial" w:hAnsi="Arial" w:cs="Arial"/>
          <w:sz w:val="24"/>
          <w:szCs w:val="28"/>
        </w:rPr>
        <w:t>св</w:t>
      </w:r>
      <w:r w:rsidR="00B30F81" w:rsidRPr="004068EE">
        <w:rPr>
          <w:rFonts w:ascii="Arial" w:hAnsi="Arial" w:cs="Arial"/>
          <w:sz w:val="24"/>
          <w:szCs w:val="28"/>
        </w:rPr>
        <w:t>е</w:t>
      </w:r>
      <w:r w:rsidR="00B30F81" w:rsidRPr="004068EE">
        <w:rPr>
          <w:rFonts w:ascii="Arial" w:hAnsi="Arial" w:cs="Arial"/>
          <w:sz w:val="24"/>
          <w:szCs w:val="28"/>
        </w:rPr>
        <w:t xml:space="preserve">товые параметры </w:t>
      </w:r>
      <w:r w:rsidR="00B0366D" w:rsidRPr="001A49DB">
        <w:rPr>
          <w:rFonts w:ascii="Arial" w:hAnsi="Arial" w:cs="Arial"/>
          <w:sz w:val="24"/>
          <w:szCs w:val="28"/>
        </w:rPr>
        <w:t xml:space="preserve">в соответствии с информацией </w:t>
      </w:r>
      <w:r w:rsidRPr="001A49DB">
        <w:rPr>
          <w:rFonts w:ascii="Arial" w:hAnsi="Arial" w:cs="Arial"/>
          <w:sz w:val="24"/>
          <w:szCs w:val="28"/>
        </w:rPr>
        <w:t>изготовителя или ответственного п</w:t>
      </w:r>
      <w:r w:rsidRPr="001A49DB">
        <w:rPr>
          <w:rFonts w:ascii="Arial" w:hAnsi="Arial" w:cs="Arial"/>
          <w:sz w:val="24"/>
          <w:szCs w:val="28"/>
        </w:rPr>
        <w:t>о</w:t>
      </w:r>
      <w:r w:rsidRPr="001A49DB">
        <w:rPr>
          <w:rFonts w:ascii="Arial" w:hAnsi="Arial" w:cs="Arial"/>
          <w:sz w:val="24"/>
          <w:szCs w:val="28"/>
        </w:rPr>
        <w:t>ставщика.</w:t>
      </w:r>
    </w:p>
    <w:p w14:paraId="0DD5A357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57E7EC83" w14:textId="77777777" w:rsidR="002B16CC" w:rsidRPr="001A49DB" w:rsidRDefault="003E04E6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b/>
          <w:i/>
          <w:sz w:val="24"/>
          <w:szCs w:val="28"/>
        </w:rPr>
      </w:pPr>
      <w:r w:rsidRPr="004068EE">
        <w:rPr>
          <w:rFonts w:ascii="Arial" w:hAnsi="Arial" w:cs="Arial"/>
          <w:b/>
          <w:i/>
          <w:sz w:val="24"/>
          <w:szCs w:val="28"/>
        </w:rPr>
        <w:t>4</w:t>
      </w:r>
      <w:r w:rsidR="002B16CC" w:rsidRPr="001A49DB">
        <w:rPr>
          <w:rFonts w:ascii="Arial" w:hAnsi="Arial" w:cs="Arial"/>
          <w:b/>
          <w:i/>
          <w:sz w:val="24"/>
          <w:szCs w:val="28"/>
        </w:rPr>
        <w:t>.9 Стеклянные трубки</w:t>
      </w:r>
    </w:p>
    <w:p w14:paraId="7769485C" w14:textId="77777777" w:rsidR="002B16CC" w:rsidRPr="001A49DB" w:rsidRDefault="002B16CC" w:rsidP="00091164">
      <w:pPr>
        <w:pStyle w:val="a9"/>
        <w:numPr>
          <w:ilvl w:val="2"/>
          <w:numId w:val="0"/>
        </w:numPr>
        <w:tabs>
          <w:tab w:val="left" w:pos="8789"/>
        </w:tabs>
        <w:spacing w:after="0" w:line="336" w:lineRule="auto"/>
        <w:ind w:firstLine="709"/>
        <w:rPr>
          <w:rFonts w:ascii="Arial" w:hAnsi="Arial" w:cs="Arial"/>
          <w:i/>
          <w:sz w:val="24"/>
          <w:szCs w:val="28"/>
        </w:rPr>
      </w:pPr>
    </w:p>
    <w:p w14:paraId="1D09EB68" w14:textId="1894C13A" w:rsidR="002B16CC" w:rsidRPr="002B16CC" w:rsidRDefault="002B16CC" w:rsidP="002B16CC">
      <w:pPr>
        <w:pStyle w:val="a9"/>
        <w:numPr>
          <w:ilvl w:val="2"/>
          <w:numId w:val="0"/>
        </w:numPr>
        <w:tabs>
          <w:tab w:val="left" w:pos="8789"/>
        </w:tabs>
        <w:spacing w:after="0" w:line="360" w:lineRule="auto"/>
        <w:ind w:firstLine="709"/>
        <w:rPr>
          <w:rFonts w:ascii="Arial" w:hAnsi="Arial" w:cs="Arial"/>
          <w:i/>
          <w:sz w:val="24"/>
          <w:szCs w:val="28"/>
        </w:rPr>
      </w:pPr>
      <w:r w:rsidRPr="001A49DB">
        <w:rPr>
          <w:rFonts w:ascii="Arial" w:hAnsi="Arial" w:cs="Arial"/>
          <w:i/>
          <w:sz w:val="24"/>
          <w:szCs w:val="28"/>
        </w:rPr>
        <w:t>На стекле л</w:t>
      </w:r>
      <w:r w:rsidRPr="00B30F81">
        <w:rPr>
          <w:rFonts w:ascii="Arial" w:hAnsi="Arial" w:cs="Arial"/>
          <w:i/>
          <w:sz w:val="24"/>
          <w:szCs w:val="28"/>
        </w:rPr>
        <w:t>ампы не должны быть дефекты, нарушающие ее</w:t>
      </w:r>
      <w:r w:rsidR="004068EE">
        <w:rPr>
          <w:rFonts w:ascii="Arial" w:hAnsi="Arial" w:cs="Arial"/>
          <w:i/>
          <w:sz w:val="24"/>
          <w:szCs w:val="28"/>
        </w:rPr>
        <w:t xml:space="preserve"> </w:t>
      </w:r>
      <w:r w:rsidRPr="00B30F81">
        <w:rPr>
          <w:rFonts w:ascii="Arial" w:hAnsi="Arial" w:cs="Arial"/>
          <w:i/>
          <w:sz w:val="24"/>
          <w:szCs w:val="28"/>
        </w:rPr>
        <w:t>эксплуатацио</w:t>
      </w:r>
      <w:r w:rsidRPr="00B30F81">
        <w:rPr>
          <w:rFonts w:ascii="Arial" w:hAnsi="Arial" w:cs="Arial"/>
          <w:i/>
          <w:sz w:val="24"/>
          <w:szCs w:val="28"/>
        </w:rPr>
        <w:t>н</w:t>
      </w:r>
      <w:r w:rsidRPr="00B30F81">
        <w:rPr>
          <w:rFonts w:ascii="Arial" w:hAnsi="Arial" w:cs="Arial"/>
          <w:i/>
          <w:sz w:val="24"/>
          <w:szCs w:val="28"/>
        </w:rPr>
        <w:t>ные свойства.</w:t>
      </w:r>
    </w:p>
    <w:p w14:paraId="2098C388" w14:textId="77777777" w:rsidR="002B16CC" w:rsidRPr="002B16CC" w:rsidRDefault="002B16CC" w:rsidP="002B16CC">
      <w:pPr>
        <w:pStyle w:val="a9"/>
        <w:numPr>
          <w:ilvl w:val="2"/>
          <w:numId w:val="0"/>
        </w:numPr>
        <w:tabs>
          <w:tab w:val="left" w:pos="8789"/>
        </w:tabs>
        <w:spacing w:after="0" w:line="360" w:lineRule="auto"/>
        <w:ind w:firstLine="709"/>
        <w:rPr>
          <w:rFonts w:ascii="Arial" w:hAnsi="Arial" w:cs="Arial"/>
          <w:i/>
          <w:sz w:val="24"/>
          <w:szCs w:val="28"/>
        </w:rPr>
      </w:pPr>
      <w:r w:rsidRPr="002B16CC">
        <w:rPr>
          <w:rFonts w:ascii="Arial" w:hAnsi="Arial" w:cs="Arial"/>
          <w:i/>
          <w:sz w:val="24"/>
          <w:szCs w:val="28"/>
        </w:rPr>
        <w:t>Проверку качества стекла проводят внешним осмотром и сравнением с ко</w:t>
      </w:r>
      <w:r w:rsidRPr="002B16CC">
        <w:rPr>
          <w:rFonts w:ascii="Arial" w:hAnsi="Arial" w:cs="Arial"/>
          <w:i/>
          <w:sz w:val="24"/>
          <w:szCs w:val="28"/>
        </w:rPr>
        <w:t>н</w:t>
      </w:r>
      <w:r w:rsidRPr="002B16CC">
        <w:rPr>
          <w:rFonts w:ascii="Arial" w:hAnsi="Arial" w:cs="Arial"/>
          <w:i/>
          <w:sz w:val="24"/>
          <w:szCs w:val="28"/>
        </w:rPr>
        <w:t>трольными образцами.</w:t>
      </w:r>
    </w:p>
    <w:p w14:paraId="1F920E93" w14:textId="77777777" w:rsidR="00511D84" w:rsidRPr="00091164" w:rsidRDefault="00511D84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4145F2E5" w14:textId="77777777" w:rsidR="002B16CC" w:rsidRDefault="003E04E6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i/>
          <w:sz w:val="24"/>
          <w:szCs w:val="28"/>
        </w:rPr>
      </w:pPr>
      <w:r w:rsidRPr="004068EE">
        <w:rPr>
          <w:rFonts w:ascii="Arial" w:hAnsi="Arial" w:cs="Arial"/>
          <w:b/>
          <w:i/>
          <w:sz w:val="24"/>
          <w:szCs w:val="28"/>
        </w:rPr>
        <w:t>4</w:t>
      </w:r>
      <w:r w:rsidR="002B16CC" w:rsidRPr="001A49DB">
        <w:rPr>
          <w:rFonts w:ascii="Arial" w:hAnsi="Arial" w:cs="Arial"/>
          <w:b/>
          <w:i/>
          <w:sz w:val="24"/>
          <w:szCs w:val="28"/>
        </w:rPr>
        <w:t xml:space="preserve">.10 Номинальный </w:t>
      </w:r>
      <w:r w:rsidR="002B16CC" w:rsidRPr="009610EF">
        <w:rPr>
          <w:rFonts w:ascii="Arial" w:hAnsi="Arial" w:cs="Arial"/>
          <w:b/>
          <w:i/>
          <w:sz w:val="24"/>
          <w:szCs w:val="28"/>
        </w:rPr>
        <w:t>срок службы</w:t>
      </w:r>
    </w:p>
    <w:p w14:paraId="33841EB2" w14:textId="77777777" w:rsidR="00091164" w:rsidRPr="009610EF" w:rsidRDefault="00091164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i/>
          <w:sz w:val="24"/>
          <w:szCs w:val="28"/>
        </w:rPr>
      </w:pPr>
    </w:p>
    <w:p w14:paraId="6E9A74E4" w14:textId="3293243D" w:rsidR="002B16CC" w:rsidRPr="00B80BD2" w:rsidRDefault="002B16CC" w:rsidP="002B16CC">
      <w:pPr>
        <w:pStyle w:val="a9"/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B80BD2">
        <w:rPr>
          <w:rFonts w:ascii="Arial" w:hAnsi="Arial" w:cs="Arial"/>
          <w:i/>
          <w:sz w:val="24"/>
          <w:szCs w:val="24"/>
        </w:rPr>
        <w:t>Номинальный срок службы, ч, ламп стартерного зажигания с предваритель</w:t>
      </w:r>
      <w:r w:rsidR="004068EE">
        <w:rPr>
          <w:rFonts w:ascii="Arial" w:hAnsi="Arial" w:cs="Arial"/>
          <w:i/>
          <w:sz w:val="24"/>
          <w:szCs w:val="24"/>
        </w:rPr>
        <w:t>- н</w:t>
      </w:r>
      <w:r w:rsidRPr="00B80BD2">
        <w:rPr>
          <w:rFonts w:ascii="Arial" w:hAnsi="Arial" w:cs="Arial"/>
          <w:i/>
          <w:sz w:val="24"/>
          <w:szCs w:val="24"/>
        </w:rPr>
        <w:t>ым подогревом должен быть не менее:</w:t>
      </w:r>
    </w:p>
    <w:p w14:paraId="3683540D" w14:textId="77777777" w:rsidR="002B16CC" w:rsidRPr="00B80BD2" w:rsidRDefault="002B16CC" w:rsidP="002B16CC">
      <w:pPr>
        <w:pStyle w:val="a9"/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B80BD2">
        <w:rPr>
          <w:rFonts w:ascii="Arial" w:hAnsi="Arial" w:cs="Arial"/>
          <w:i/>
          <w:sz w:val="24"/>
          <w:szCs w:val="24"/>
        </w:rPr>
        <w:t>- 6000 – для ламп мощностью 4 Вт;</w:t>
      </w:r>
    </w:p>
    <w:p w14:paraId="673C4F10" w14:textId="77777777" w:rsidR="002B16CC" w:rsidRPr="00B80BD2" w:rsidRDefault="002B16CC" w:rsidP="002B16CC">
      <w:pPr>
        <w:pStyle w:val="a9"/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B80BD2">
        <w:rPr>
          <w:rFonts w:ascii="Arial" w:hAnsi="Arial" w:cs="Arial"/>
          <w:i/>
          <w:sz w:val="24"/>
          <w:szCs w:val="24"/>
        </w:rPr>
        <w:t>- 7500 – для ламп мощностью 6, 8, 13 Вт и кольцевых ламп;</w:t>
      </w:r>
    </w:p>
    <w:p w14:paraId="0FB1F893" w14:textId="77777777" w:rsidR="002B16CC" w:rsidRPr="00B80BD2" w:rsidRDefault="002B16CC" w:rsidP="002B16CC">
      <w:pPr>
        <w:pStyle w:val="a9"/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B80BD2">
        <w:rPr>
          <w:rFonts w:ascii="Arial" w:hAnsi="Arial" w:cs="Arial"/>
          <w:i/>
          <w:sz w:val="24"/>
          <w:szCs w:val="24"/>
        </w:rPr>
        <w:lastRenderedPageBreak/>
        <w:t>- 12000 – для остальных ламп.</w:t>
      </w:r>
    </w:p>
    <w:p w14:paraId="141A48FD" w14:textId="77777777" w:rsidR="0028287C" w:rsidRDefault="0028287C" w:rsidP="00091164">
      <w:pPr>
        <w:numPr>
          <w:ilvl w:val="1"/>
          <w:numId w:val="0"/>
        </w:numPr>
        <w:spacing w:after="0" w:line="33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14:paraId="5E050A5B" w14:textId="77777777" w:rsidR="00511D84" w:rsidRPr="001A49DB" w:rsidRDefault="003E04E6" w:rsidP="00091164">
      <w:pPr>
        <w:numPr>
          <w:ilvl w:val="1"/>
          <w:numId w:val="0"/>
        </w:numPr>
        <w:spacing w:after="0" w:line="33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4068EE">
        <w:rPr>
          <w:rFonts w:ascii="Arial" w:hAnsi="Arial" w:cs="Arial"/>
          <w:b/>
          <w:sz w:val="28"/>
          <w:szCs w:val="28"/>
        </w:rPr>
        <w:t>5</w:t>
      </w:r>
      <w:r w:rsidR="00511D84" w:rsidRPr="001A49DB">
        <w:rPr>
          <w:rFonts w:ascii="Arial" w:hAnsi="Arial" w:cs="Arial"/>
          <w:b/>
          <w:sz w:val="28"/>
          <w:szCs w:val="28"/>
        </w:rPr>
        <w:t xml:space="preserve"> Информация для расчета пускорегулирующего аппарата и стартера</w:t>
      </w:r>
    </w:p>
    <w:p w14:paraId="026B30E2" w14:textId="77777777" w:rsidR="00681CA0" w:rsidRPr="001A49DB" w:rsidRDefault="00681CA0" w:rsidP="00091164">
      <w:pPr>
        <w:pStyle w:val="a9"/>
        <w:numPr>
          <w:ilvl w:val="1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653F1030" w14:textId="77777777" w:rsidR="00681CA0" w:rsidRPr="001A49DB" w:rsidRDefault="00681CA0" w:rsidP="00870FD4">
      <w:pPr>
        <w:pStyle w:val="a9"/>
        <w:numPr>
          <w:ilvl w:val="1"/>
          <w:numId w:val="0"/>
        </w:numPr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 xml:space="preserve">Информация по расчету ПРА и стартера приведена в листе и приложении </w:t>
      </w:r>
      <w:r w:rsidR="003A0153" w:rsidRPr="001A49DB">
        <w:rPr>
          <w:rFonts w:ascii="Arial" w:hAnsi="Arial" w:cs="Arial"/>
          <w:sz w:val="24"/>
          <w:szCs w:val="28"/>
          <w:lang w:val="en-US"/>
        </w:rPr>
        <w:t>E</w:t>
      </w:r>
      <w:r w:rsidRPr="001A49DB">
        <w:rPr>
          <w:rFonts w:ascii="Arial" w:hAnsi="Arial" w:cs="Arial"/>
          <w:sz w:val="24"/>
          <w:szCs w:val="28"/>
        </w:rPr>
        <w:t>.</w:t>
      </w:r>
    </w:p>
    <w:p w14:paraId="3F5CE339" w14:textId="77777777" w:rsidR="00681CA0" w:rsidRPr="001A49DB" w:rsidRDefault="00681CA0" w:rsidP="00091164">
      <w:pPr>
        <w:pStyle w:val="a9"/>
        <w:numPr>
          <w:ilvl w:val="1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6985CDC2" w14:textId="77777777" w:rsidR="00681CA0" w:rsidRPr="001A49DB" w:rsidRDefault="003E04E6" w:rsidP="00091164">
      <w:pPr>
        <w:pStyle w:val="a9"/>
        <w:numPr>
          <w:ilvl w:val="1"/>
          <w:numId w:val="0"/>
        </w:numPr>
        <w:spacing w:after="0" w:line="336" w:lineRule="auto"/>
        <w:ind w:firstLine="709"/>
        <w:rPr>
          <w:rFonts w:ascii="Arial" w:hAnsi="Arial" w:cs="Arial"/>
          <w:b/>
          <w:szCs w:val="28"/>
        </w:rPr>
      </w:pPr>
      <w:r w:rsidRPr="004068EE">
        <w:rPr>
          <w:rFonts w:ascii="Arial" w:hAnsi="Arial" w:cs="Arial"/>
          <w:b/>
          <w:szCs w:val="28"/>
        </w:rPr>
        <w:t>6</w:t>
      </w:r>
      <w:r w:rsidR="00681CA0" w:rsidRPr="001A49DB">
        <w:rPr>
          <w:rFonts w:ascii="Arial" w:hAnsi="Arial" w:cs="Arial"/>
          <w:b/>
          <w:szCs w:val="28"/>
        </w:rPr>
        <w:t xml:space="preserve"> Информация для расчета светильника</w:t>
      </w:r>
    </w:p>
    <w:p w14:paraId="4D337354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sz w:val="24"/>
          <w:szCs w:val="28"/>
        </w:rPr>
      </w:pPr>
    </w:p>
    <w:p w14:paraId="49DC2DEA" w14:textId="77777777" w:rsidR="00681CA0" w:rsidRPr="001A49DB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8"/>
        </w:rPr>
      </w:pPr>
      <w:r w:rsidRPr="001A49DB">
        <w:rPr>
          <w:rFonts w:ascii="Arial" w:hAnsi="Arial" w:cs="Arial"/>
          <w:sz w:val="24"/>
          <w:szCs w:val="28"/>
        </w:rPr>
        <w:t xml:space="preserve">Информация для расчета светильника приведена в приложении </w:t>
      </w:r>
      <w:r w:rsidR="003A0153" w:rsidRPr="001A49DB">
        <w:rPr>
          <w:rFonts w:ascii="Arial" w:hAnsi="Arial" w:cs="Arial"/>
          <w:sz w:val="24"/>
          <w:szCs w:val="28"/>
          <w:lang w:val="en-US"/>
        </w:rPr>
        <w:t>F</w:t>
      </w:r>
      <w:r w:rsidRPr="001A49DB">
        <w:rPr>
          <w:rFonts w:ascii="Arial" w:hAnsi="Arial" w:cs="Arial"/>
          <w:sz w:val="24"/>
          <w:szCs w:val="28"/>
        </w:rPr>
        <w:t>.</w:t>
      </w:r>
    </w:p>
    <w:p w14:paraId="1EDA4007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b/>
          <w:i/>
          <w:sz w:val="24"/>
          <w:szCs w:val="28"/>
        </w:rPr>
      </w:pPr>
    </w:p>
    <w:p w14:paraId="35D7141A" w14:textId="77777777" w:rsidR="00681CA0" w:rsidRPr="001A49DB" w:rsidRDefault="003E04E6" w:rsidP="00091164">
      <w:pPr>
        <w:pStyle w:val="a9"/>
        <w:spacing w:after="0" w:line="336" w:lineRule="auto"/>
        <w:ind w:firstLine="709"/>
        <w:rPr>
          <w:rFonts w:ascii="Arial" w:hAnsi="Arial" w:cs="Arial"/>
          <w:b/>
          <w:i/>
          <w:szCs w:val="28"/>
        </w:rPr>
      </w:pPr>
      <w:r w:rsidRPr="004068EE">
        <w:rPr>
          <w:rFonts w:ascii="Arial" w:hAnsi="Arial" w:cs="Arial"/>
          <w:b/>
          <w:i/>
          <w:szCs w:val="28"/>
        </w:rPr>
        <w:t>7</w:t>
      </w:r>
      <w:r w:rsidR="00681CA0" w:rsidRPr="001A49DB">
        <w:rPr>
          <w:rFonts w:ascii="Arial" w:hAnsi="Arial" w:cs="Arial"/>
          <w:b/>
          <w:i/>
          <w:szCs w:val="28"/>
        </w:rPr>
        <w:t xml:space="preserve"> Упаковка, транспортирование и хранение</w:t>
      </w:r>
    </w:p>
    <w:p w14:paraId="172AEED5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i/>
          <w:sz w:val="24"/>
          <w:szCs w:val="28"/>
        </w:rPr>
      </w:pPr>
    </w:p>
    <w:p w14:paraId="65191C7F" w14:textId="68E1FB48" w:rsidR="00681CA0" w:rsidRPr="001A49DB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i/>
          <w:sz w:val="24"/>
          <w:szCs w:val="28"/>
        </w:rPr>
      </w:pPr>
      <w:r w:rsidRPr="001A49DB">
        <w:rPr>
          <w:rFonts w:ascii="Arial" w:hAnsi="Arial" w:cs="Arial"/>
          <w:i/>
          <w:sz w:val="24"/>
          <w:szCs w:val="28"/>
        </w:rPr>
        <w:t xml:space="preserve">Требования </w:t>
      </w:r>
      <w:r w:rsidR="009E3510" w:rsidRPr="001A49DB">
        <w:rPr>
          <w:rFonts w:ascii="Arial" w:hAnsi="Arial" w:cs="Arial"/>
          <w:i/>
          <w:sz w:val="24"/>
          <w:szCs w:val="28"/>
        </w:rPr>
        <w:t xml:space="preserve">к </w:t>
      </w:r>
      <w:r w:rsidRPr="001A49DB">
        <w:rPr>
          <w:rFonts w:ascii="Arial" w:hAnsi="Arial" w:cs="Arial"/>
          <w:i/>
          <w:sz w:val="24"/>
          <w:szCs w:val="28"/>
        </w:rPr>
        <w:t xml:space="preserve">упаковке, транспортированию и хранению приведены в </w:t>
      </w:r>
      <w:r w:rsidR="004068EE">
        <w:rPr>
          <w:rFonts w:ascii="Arial" w:hAnsi="Arial" w:cs="Arial"/>
          <w:i/>
          <w:sz w:val="24"/>
          <w:szCs w:val="28"/>
        </w:rPr>
        <w:t>п</w:t>
      </w:r>
      <w:r w:rsidRPr="001A49DB">
        <w:rPr>
          <w:rFonts w:ascii="Arial" w:hAnsi="Arial" w:cs="Arial"/>
          <w:i/>
          <w:sz w:val="24"/>
          <w:szCs w:val="28"/>
        </w:rPr>
        <w:t>рилож</w:t>
      </w:r>
      <w:r w:rsidRPr="001A49DB">
        <w:rPr>
          <w:rFonts w:ascii="Arial" w:hAnsi="Arial" w:cs="Arial"/>
          <w:i/>
          <w:sz w:val="24"/>
          <w:szCs w:val="28"/>
        </w:rPr>
        <w:t>е</w:t>
      </w:r>
      <w:r w:rsidRPr="001A49DB">
        <w:rPr>
          <w:rFonts w:ascii="Arial" w:hAnsi="Arial" w:cs="Arial"/>
          <w:i/>
          <w:sz w:val="24"/>
          <w:szCs w:val="28"/>
        </w:rPr>
        <w:t xml:space="preserve">нии </w:t>
      </w:r>
      <w:r w:rsidR="003A0153" w:rsidRPr="001A49DB">
        <w:rPr>
          <w:rFonts w:ascii="Arial" w:hAnsi="Arial" w:cs="Arial"/>
          <w:i/>
          <w:sz w:val="24"/>
          <w:szCs w:val="28"/>
          <w:lang w:val="en-US"/>
        </w:rPr>
        <w:t>G</w:t>
      </w:r>
      <w:r w:rsidRPr="001A49DB">
        <w:rPr>
          <w:rFonts w:ascii="Arial" w:hAnsi="Arial" w:cs="Arial"/>
          <w:i/>
          <w:sz w:val="24"/>
          <w:szCs w:val="28"/>
        </w:rPr>
        <w:t>.</w:t>
      </w:r>
    </w:p>
    <w:p w14:paraId="0F671A0B" w14:textId="77777777" w:rsidR="00681CA0" w:rsidRPr="001A49DB" w:rsidRDefault="00681CA0" w:rsidP="00870FD4">
      <w:pPr>
        <w:pStyle w:val="a9"/>
        <w:spacing w:after="0" w:line="360" w:lineRule="auto"/>
        <w:ind w:firstLine="709"/>
        <w:rPr>
          <w:rFonts w:ascii="Arial" w:hAnsi="Arial" w:cs="Arial"/>
          <w:i/>
          <w:sz w:val="24"/>
          <w:szCs w:val="28"/>
        </w:rPr>
      </w:pPr>
      <w:r w:rsidRPr="001A49DB">
        <w:rPr>
          <w:rFonts w:ascii="Arial" w:hAnsi="Arial" w:cs="Arial"/>
          <w:i/>
          <w:sz w:val="24"/>
          <w:szCs w:val="28"/>
        </w:rPr>
        <w:t xml:space="preserve">Гарантии изготовителя – </w:t>
      </w:r>
      <w:r w:rsidR="009E3510" w:rsidRPr="001A49DB">
        <w:rPr>
          <w:rFonts w:ascii="Arial" w:hAnsi="Arial" w:cs="Arial"/>
          <w:i/>
          <w:sz w:val="24"/>
          <w:szCs w:val="28"/>
        </w:rPr>
        <w:t xml:space="preserve">по </w:t>
      </w:r>
      <w:r w:rsidRPr="001A49DB">
        <w:rPr>
          <w:rFonts w:ascii="Arial" w:hAnsi="Arial" w:cs="Arial"/>
          <w:i/>
          <w:sz w:val="24"/>
          <w:szCs w:val="28"/>
        </w:rPr>
        <w:t>приложени</w:t>
      </w:r>
      <w:r w:rsidR="00FE4EF2" w:rsidRPr="004068EE">
        <w:rPr>
          <w:rFonts w:ascii="Arial" w:hAnsi="Arial" w:cs="Arial"/>
          <w:i/>
          <w:sz w:val="24"/>
          <w:szCs w:val="28"/>
        </w:rPr>
        <w:t>ю</w:t>
      </w:r>
      <w:r w:rsidRPr="001A49DB">
        <w:rPr>
          <w:rFonts w:ascii="Arial" w:hAnsi="Arial" w:cs="Arial"/>
          <w:i/>
          <w:sz w:val="24"/>
          <w:szCs w:val="28"/>
        </w:rPr>
        <w:t xml:space="preserve"> </w:t>
      </w:r>
      <w:r w:rsidR="003A0153" w:rsidRPr="001A49DB">
        <w:rPr>
          <w:rFonts w:ascii="Arial" w:hAnsi="Arial" w:cs="Arial"/>
          <w:i/>
          <w:sz w:val="24"/>
          <w:szCs w:val="28"/>
          <w:lang w:val="en-US"/>
        </w:rPr>
        <w:t>G</w:t>
      </w:r>
      <w:r w:rsidRPr="001A49DB">
        <w:rPr>
          <w:rFonts w:ascii="Arial" w:hAnsi="Arial" w:cs="Arial"/>
          <w:i/>
          <w:sz w:val="24"/>
          <w:szCs w:val="28"/>
        </w:rPr>
        <w:t>.</w:t>
      </w:r>
    </w:p>
    <w:p w14:paraId="015ECCAD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2CDEB090" w14:textId="77777777" w:rsidR="00681CA0" w:rsidRPr="003E2868" w:rsidRDefault="003E04E6" w:rsidP="00091164">
      <w:pPr>
        <w:pStyle w:val="a9"/>
        <w:spacing w:after="0" w:line="336" w:lineRule="auto"/>
        <w:ind w:firstLine="709"/>
        <w:rPr>
          <w:rFonts w:ascii="Arial" w:hAnsi="Arial" w:cs="Arial"/>
          <w:b/>
          <w:szCs w:val="28"/>
        </w:rPr>
      </w:pPr>
      <w:r w:rsidRPr="0028287C">
        <w:rPr>
          <w:rFonts w:ascii="Arial" w:hAnsi="Arial" w:cs="Arial"/>
          <w:b/>
          <w:szCs w:val="28"/>
        </w:rPr>
        <w:t xml:space="preserve">8 </w:t>
      </w:r>
      <w:r w:rsidR="00681CA0" w:rsidRPr="003E2868">
        <w:rPr>
          <w:rFonts w:ascii="Arial" w:hAnsi="Arial" w:cs="Arial"/>
          <w:b/>
          <w:szCs w:val="28"/>
        </w:rPr>
        <w:t>Листы с параметрами</w:t>
      </w:r>
    </w:p>
    <w:p w14:paraId="76284220" w14:textId="77777777" w:rsidR="00091164" w:rsidRPr="001A49DB" w:rsidRDefault="00091164" w:rsidP="00091164">
      <w:pPr>
        <w:pStyle w:val="a9"/>
        <w:spacing w:after="0"/>
        <w:ind w:firstLine="709"/>
        <w:rPr>
          <w:rFonts w:ascii="Arial" w:hAnsi="Arial" w:cs="Arial"/>
          <w:b/>
          <w:szCs w:val="28"/>
        </w:rPr>
      </w:pPr>
    </w:p>
    <w:p w14:paraId="017DCBB7" w14:textId="77777777" w:rsidR="00681CA0" w:rsidRPr="001A49DB" w:rsidRDefault="003E04E6" w:rsidP="00091164">
      <w:pPr>
        <w:pStyle w:val="a9"/>
        <w:numPr>
          <w:ilvl w:val="1"/>
          <w:numId w:val="0"/>
        </w:numPr>
        <w:spacing w:after="0" w:line="28" w:lineRule="atLeast"/>
        <w:ind w:firstLine="709"/>
        <w:rPr>
          <w:rFonts w:ascii="Arial" w:hAnsi="Arial" w:cs="Arial"/>
          <w:b/>
          <w:sz w:val="24"/>
          <w:szCs w:val="24"/>
        </w:rPr>
      </w:pPr>
      <w:r w:rsidRPr="004068EE">
        <w:rPr>
          <w:rFonts w:ascii="Arial" w:hAnsi="Arial" w:cs="Arial"/>
          <w:b/>
          <w:sz w:val="24"/>
          <w:szCs w:val="24"/>
        </w:rPr>
        <w:t>8</w:t>
      </w:r>
      <w:r w:rsidR="00681CA0" w:rsidRPr="001A49DB">
        <w:rPr>
          <w:rFonts w:ascii="Arial" w:hAnsi="Arial" w:cs="Arial"/>
          <w:b/>
          <w:sz w:val="24"/>
          <w:szCs w:val="24"/>
        </w:rPr>
        <w:t>.1 Общие принципы нумерации листов с параметрами</w:t>
      </w:r>
    </w:p>
    <w:p w14:paraId="51FCCD92" w14:textId="77777777" w:rsidR="00681CA0" w:rsidRPr="001A49DB" w:rsidRDefault="00681CA0" w:rsidP="00091164">
      <w:pPr>
        <w:pStyle w:val="a9"/>
        <w:spacing w:after="0" w:line="28" w:lineRule="atLeast"/>
        <w:ind w:firstLine="709"/>
        <w:rPr>
          <w:rFonts w:ascii="Arial" w:hAnsi="Arial" w:cs="Arial"/>
          <w:sz w:val="24"/>
          <w:szCs w:val="24"/>
        </w:rPr>
      </w:pPr>
    </w:p>
    <w:p w14:paraId="6A674CAE" w14:textId="77777777" w:rsidR="00681CA0" w:rsidRPr="00A1752C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A1752C">
        <w:rPr>
          <w:rFonts w:ascii="Arial" w:hAnsi="Arial" w:cs="Arial"/>
          <w:sz w:val="24"/>
          <w:szCs w:val="24"/>
        </w:rPr>
        <w:t xml:space="preserve">Первое число означает номер настоящего стандарта «60081» с последующими буквами </w:t>
      </w:r>
      <w:r w:rsidR="007A1BDB" w:rsidRPr="00A1752C">
        <w:rPr>
          <w:rFonts w:ascii="Arial" w:hAnsi="Arial" w:cs="Arial"/>
          <w:sz w:val="24"/>
          <w:szCs w:val="24"/>
        </w:rPr>
        <w:t>«</w:t>
      </w:r>
      <w:r w:rsidR="007A1BDB" w:rsidRPr="00A1752C">
        <w:rPr>
          <w:rFonts w:ascii="Arial" w:hAnsi="Arial" w:cs="Arial"/>
          <w:sz w:val="24"/>
          <w:szCs w:val="24"/>
          <w:lang w:val="en-US"/>
        </w:rPr>
        <w:t>IEC</w:t>
      </w:r>
      <w:r w:rsidR="007A1BDB" w:rsidRPr="00A1752C">
        <w:rPr>
          <w:rFonts w:ascii="Arial" w:hAnsi="Arial" w:cs="Arial"/>
          <w:sz w:val="24"/>
          <w:szCs w:val="24"/>
        </w:rPr>
        <w:t>»</w:t>
      </w:r>
      <w:r w:rsidRPr="00A1752C">
        <w:rPr>
          <w:rFonts w:ascii="Arial" w:hAnsi="Arial" w:cs="Arial"/>
          <w:sz w:val="24"/>
          <w:szCs w:val="24"/>
        </w:rPr>
        <w:t>.</w:t>
      </w:r>
    </w:p>
    <w:p w14:paraId="17F59112" w14:textId="77777777" w:rsidR="00681CA0" w:rsidRPr="00A1752C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A1752C">
        <w:rPr>
          <w:rFonts w:ascii="Arial" w:hAnsi="Arial" w:cs="Arial"/>
          <w:sz w:val="24"/>
          <w:szCs w:val="24"/>
        </w:rPr>
        <w:t>Второе число означает номер листа с параметрами.</w:t>
      </w:r>
    </w:p>
    <w:p w14:paraId="42CB1B8F" w14:textId="6D8C8635" w:rsidR="00681CA0" w:rsidRPr="00A1752C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A1752C">
        <w:rPr>
          <w:rFonts w:ascii="Arial" w:hAnsi="Arial" w:cs="Arial"/>
          <w:sz w:val="24"/>
          <w:szCs w:val="24"/>
        </w:rPr>
        <w:t xml:space="preserve">Третье число означает издание страницы листа с параметрами. Если лист с </w:t>
      </w:r>
      <w:r w:rsidR="004068EE">
        <w:rPr>
          <w:rFonts w:ascii="Arial" w:hAnsi="Arial" w:cs="Arial"/>
          <w:sz w:val="24"/>
          <w:szCs w:val="24"/>
        </w:rPr>
        <w:t>п</w:t>
      </w:r>
      <w:r w:rsidRPr="00A1752C">
        <w:rPr>
          <w:rFonts w:ascii="Arial" w:hAnsi="Arial" w:cs="Arial"/>
          <w:sz w:val="24"/>
          <w:szCs w:val="24"/>
        </w:rPr>
        <w:t>а</w:t>
      </w:r>
      <w:r w:rsidRPr="00A1752C">
        <w:rPr>
          <w:rFonts w:ascii="Arial" w:hAnsi="Arial" w:cs="Arial"/>
          <w:sz w:val="24"/>
          <w:szCs w:val="24"/>
        </w:rPr>
        <w:t>раметрами состоит из более одной страницы, то возможно, что страницы будут иметь различные номера изданий, а номер листа с параметрами останется прежним.</w:t>
      </w:r>
    </w:p>
    <w:p w14:paraId="04ED0363" w14:textId="77777777" w:rsidR="00681CA0" w:rsidRDefault="00681CA0" w:rsidP="00091164">
      <w:pPr>
        <w:pStyle w:val="a9"/>
        <w:numPr>
          <w:ilvl w:val="1"/>
          <w:numId w:val="0"/>
        </w:numPr>
        <w:spacing w:after="0" w:line="336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13A7968E" w14:textId="77777777" w:rsidR="00681CA0" w:rsidRPr="001A49DB" w:rsidRDefault="003E04E6" w:rsidP="00091164">
      <w:pPr>
        <w:pStyle w:val="a9"/>
        <w:numPr>
          <w:ilvl w:val="1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4"/>
        </w:rPr>
      </w:pPr>
      <w:r w:rsidRPr="004068EE">
        <w:rPr>
          <w:rFonts w:ascii="Arial" w:hAnsi="Arial" w:cs="Arial"/>
          <w:b/>
          <w:sz w:val="24"/>
          <w:szCs w:val="24"/>
        </w:rPr>
        <w:t>8</w:t>
      </w:r>
      <w:r w:rsidR="00681CA0" w:rsidRPr="001A49DB">
        <w:rPr>
          <w:rFonts w:ascii="Arial" w:hAnsi="Arial" w:cs="Arial"/>
          <w:b/>
          <w:sz w:val="24"/>
          <w:szCs w:val="24"/>
        </w:rPr>
        <w:t>.2 Листы с параметрами нанесения размеров ламп</w:t>
      </w:r>
    </w:p>
    <w:p w14:paraId="1F4771CC" w14:textId="77777777" w:rsidR="00681CA0" w:rsidRPr="001A49DB" w:rsidRDefault="00681CA0" w:rsidP="00091164">
      <w:pPr>
        <w:pStyle w:val="a9"/>
        <w:numPr>
          <w:ilvl w:val="2"/>
          <w:numId w:val="0"/>
        </w:numPr>
        <w:spacing w:after="0" w:line="312" w:lineRule="auto"/>
        <w:ind w:firstLine="709"/>
        <w:rPr>
          <w:rFonts w:ascii="Arial" w:hAnsi="Arial" w:cs="Arial"/>
          <w:b/>
          <w:sz w:val="24"/>
          <w:szCs w:val="24"/>
        </w:rPr>
      </w:pPr>
    </w:p>
    <w:p w14:paraId="12E55908" w14:textId="77777777" w:rsidR="00681CA0" w:rsidRPr="001A49DB" w:rsidRDefault="003E04E6" w:rsidP="00091164">
      <w:pPr>
        <w:pStyle w:val="a9"/>
        <w:numPr>
          <w:ilvl w:val="2"/>
          <w:numId w:val="0"/>
        </w:numPr>
        <w:spacing w:after="0" w:line="336" w:lineRule="auto"/>
        <w:ind w:firstLine="709"/>
        <w:rPr>
          <w:rFonts w:ascii="Arial" w:hAnsi="Arial" w:cs="Arial"/>
          <w:b/>
          <w:sz w:val="24"/>
          <w:szCs w:val="24"/>
        </w:rPr>
      </w:pPr>
      <w:r w:rsidRPr="004068EE">
        <w:rPr>
          <w:rFonts w:ascii="Arial" w:hAnsi="Arial" w:cs="Arial"/>
          <w:b/>
          <w:sz w:val="24"/>
          <w:szCs w:val="24"/>
        </w:rPr>
        <w:t>8</w:t>
      </w:r>
      <w:r w:rsidR="00681CA0" w:rsidRPr="001A49DB">
        <w:rPr>
          <w:rFonts w:ascii="Arial" w:hAnsi="Arial" w:cs="Arial"/>
          <w:b/>
          <w:sz w:val="24"/>
          <w:szCs w:val="24"/>
        </w:rPr>
        <w:t>.2.1 Перечень листов с параметрами</w:t>
      </w:r>
    </w:p>
    <w:p w14:paraId="03954B0C" w14:textId="77777777" w:rsidR="00681CA0" w:rsidRPr="001A49DB" w:rsidRDefault="00681CA0" w:rsidP="00091164">
      <w:pPr>
        <w:pStyle w:val="a9"/>
        <w:spacing w:after="0" w:line="336" w:lineRule="auto"/>
        <w:ind w:firstLine="709"/>
        <w:rPr>
          <w:rFonts w:ascii="Arial" w:hAnsi="Arial" w:cs="Arial"/>
          <w:sz w:val="24"/>
          <w:szCs w:val="24"/>
        </w:rPr>
      </w:pPr>
    </w:p>
    <w:p w14:paraId="116CB53F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A49DB">
        <w:rPr>
          <w:rFonts w:ascii="Arial" w:hAnsi="Arial" w:cs="Arial"/>
          <w:sz w:val="24"/>
          <w:szCs w:val="24"/>
        </w:rPr>
        <w:t>60081-</w:t>
      </w:r>
      <w:r w:rsidR="007A1BDB" w:rsidRPr="001A49DB">
        <w:rPr>
          <w:rFonts w:ascii="Arial" w:hAnsi="Arial" w:cs="Arial"/>
          <w:sz w:val="24"/>
          <w:szCs w:val="24"/>
          <w:lang w:val="en-US"/>
        </w:rPr>
        <w:t>IEC</w:t>
      </w:r>
      <w:r w:rsidRPr="001A49DB">
        <w:rPr>
          <w:rFonts w:ascii="Arial" w:hAnsi="Arial" w:cs="Arial"/>
          <w:sz w:val="24"/>
          <w:szCs w:val="24"/>
        </w:rPr>
        <w:t xml:space="preserve">-01 </w:t>
      </w:r>
      <w:r w:rsidR="00B0366D" w:rsidRPr="001A49DB">
        <w:rPr>
          <w:rFonts w:ascii="Arial" w:hAnsi="Arial" w:cs="Arial"/>
          <w:sz w:val="24"/>
          <w:szCs w:val="24"/>
        </w:rPr>
        <w:t>–</w:t>
      </w:r>
      <w:r w:rsidRPr="001A49DB">
        <w:rPr>
          <w:rFonts w:ascii="Arial" w:hAnsi="Arial" w:cs="Arial"/>
          <w:sz w:val="24"/>
          <w:szCs w:val="24"/>
        </w:rPr>
        <w:t xml:space="preserve"> Лампы линейной формы с цоколями </w:t>
      </w:r>
      <w:r w:rsidRPr="001A49DB">
        <w:rPr>
          <w:rFonts w:ascii="Arial" w:hAnsi="Arial" w:cs="Arial"/>
          <w:sz w:val="24"/>
          <w:szCs w:val="24"/>
          <w:lang w:val="en-US"/>
        </w:rPr>
        <w:t>G</w:t>
      </w:r>
      <w:r w:rsidRPr="001A49DB">
        <w:rPr>
          <w:rFonts w:ascii="Arial" w:hAnsi="Arial" w:cs="Arial"/>
          <w:sz w:val="24"/>
          <w:szCs w:val="24"/>
        </w:rPr>
        <w:t>5 или G13.</w:t>
      </w:r>
    </w:p>
    <w:p w14:paraId="63AED175" w14:textId="77777777" w:rsidR="003E2868" w:rsidRDefault="00681CA0" w:rsidP="004068EE">
      <w:pPr>
        <w:pStyle w:val="a9"/>
        <w:spacing w:after="0" w:line="360" w:lineRule="auto"/>
        <w:ind w:left="709"/>
        <w:rPr>
          <w:rFonts w:ascii="Arial" w:hAnsi="Arial" w:cs="Arial"/>
          <w:sz w:val="24"/>
          <w:szCs w:val="24"/>
        </w:rPr>
      </w:pPr>
      <w:r w:rsidRPr="001A49DB">
        <w:rPr>
          <w:rFonts w:ascii="Arial" w:hAnsi="Arial" w:cs="Arial"/>
          <w:sz w:val="24"/>
          <w:szCs w:val="24"/>
        </w:rPr>
        <w:t>60081-</w:t>
      </w:r>
      <w:r w:rsidR="007A1BDB" w:rsidRPr="001A49DB">
        <w:rPr>
          <w:rFonts w:ascii="Arial" w:hAnsi="Arial" w:cs="Arial"/>
          <w:sz w:val="24"/>
          <w:szCs w:val="24"/>
          <w:lang w:val="en-US"/>
        </w:rPr>
        <w:t>IEC</w:t>
      </w:r>
      <w:r w:rsidRPr="001A49DB">
        <w:rPr>
          <w:rFonts w:ascii="Arial" w:hAnsi="Arial" w:cs="Arial"/>
          <w:sz w:val="24"/>
          <w:szCs w:val="24"/>
        </w:rPr>
        <w:t>-02</w:t>
      </w:r>
      <w:r w:rsidR="00B0366D" w:rsidRPr="001A49DB">
        <w:rPr>
          <w:rFonts w:ascii="Arial" w:hAnsi="Arial" w:cs="Arial"/>
          <w:sz w:val="24"/>
          <w:szCs w:val="24"/>
        </w:rPr>
        <w:t xml:space="preserve"> –</w:t>
      </w:r>
      <w:r w:rsidRPr="001A49DB">
        <w:rPr>
          <w:rFonts w:ascii="Arial" w:hAnsi="Arial" w:cs="Arial"/>
          <w:sz w:val="24"/>
          <w:szCs w:val="24"/>
        </w:rPr>
        <w:t xml:space="preserve"> Лампы линейной формы с цоколями Fa6, Fa8, R17d или W4.3x8.5d.</w:t>
      </w:r>
    </w:p>
    <w:p w14:paraId="398F6EE5" w14:textId="44A655B6" w:rsidR="00681CA0" w:rsidRDefault="003E04E6" w:rsidP="004068EE">
      <w:pPr>
        <w:pStyle w:val="a9"/>
        <w:spacing w:after="0" w:line="360" w:lineRule="auto"/>
        <w:ind w:left="709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8</w:t>
      </w:r>
      <w:r w:rsidR="00681CA0" w:rsidRPr="001A49DB">
        <w:rPr>
          <w:rFonts w:ascii="Arial" w:hAnsi="Arial" w:cs="Arial"/>
          <w:b/>
          <w:sz w:val="24"/>
          <w:szCs w:val="28"/>
        </w:rPr>
        <w:t xml:space="preserve">.3 Листы </w:t>
      </w:r>
      <w:r w:rsidR="00681CA0" w:rsidRPr="006F7758">
        <w:rPr>
          <w:rFonts w:ascii="Arial" w:hAnsi="Arial" w:cs="Arial"/>
          <w:b/>
          <w:sz w:val="24"/>
          <w:szCs w:val="28"/>
        </w:rPr>
        <w:t>с параметрами лампы</w:t>
      </w:r>
    </w:p>
    <w:p w14:paraId="4E9E0BD3" w14:textId="77777777" w:rsidR="00681CA0" w:rsidRDefault="00681CA0" w:rsidP="004A37C4">
      <w:pPr>
        <w:pStyle w:val="a9"/>
        <w:numPr>
          <w:ilvl w:val="1"/>
          <w:numId w:val="0"/>
        </w:numPr>
        <w:spacing w:after="0" w:line="360" w:lineRule="auto"/>
        <w:ind w:firstLine="709"/>
        <w:rPr>
          <w:rFonts w:ascii="Arial" w:hAnsi="Arial" w:cs="Arial"/>
          <w:i/>
          <w:sz w:val="24"/>
          <w:szCs w:val="28"/>
        </w:rPr>
      </w:pPr>
      <w:r w:rsidRPr="00C7577A">
        <w:rPr>
          <w:rFonts w:ascii="Arial" w:hAnsi="Arial" w:cs="Arial"/>
          <w:i/>
          <w:sz w:val="24"/>
          <w:szCs w:val="28"/>
        </w:rPr>
        <w:lastRenderedPageBreak/>
        <w:t>Лампы следует изготавливать в соответствии с требованиями настоящего стандарта по конструкторской и технологической документации, утвержденной в установленном порядке.</w:t>
      </w:r>
    </w:p>
    <w:p w14:paraId="7FE968CD" w14:textId="77777777" w:rsidR="00681CA0" w:rsidRPr="006F7758" w:rsidRDefault="003E04E6" w:rsidP="004A37C4">
      <w:pPr>
        <w:pStyle w:val="a9"/>
        <w:numPr>
          <w:ilvl w:val="2"/>
          <w:numId w:val="0"/>
        </w:numPr>
        <w:spacing w:after="0" w:line="360" w:lineRule="auto"/>
        <w:ind w:firstLine="709"/>
        <w:rPr>
          <w:rFonts w:ascii="Arial" w:hAnsi="Arial" w:cs="Arial"/>
          <w:b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t>8</w:t>
      </w:r>
      <w:r w:rsidR="00681CA0" w:rsidRPr="001A49DB">
        <w:rPr>
          <w:rFonts w:ascii="Arial" w:hAnsi="Arial" w:cs="Arial"/>
          <w:b/>
          <w:sz w:val="24"/>
          <w:szCs w:val="28"/>
        </w:rPr>
        <w:t xml:space="preserve">.3.1 Перечень </w:t>
      </w:r>
      <w:r w:rsidR="00681CA0" w:rsidRPr="006F7758">
        <w:rPr>
          <w:rFonts w:ascii="Arial" w:hAnsi="Arial" w:cs="Arial"/>
          <w:b/>
          <w:sz w:val="24"/>
          <w:szCs w:val="28"/>
        </w:rPr>
        <w:t>листов с параметрами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92"/>
        <w:gridCol w:w="567"/>
        <w:gridCol w:w="567"/>
        <w:gridCol w:w="1417"/>
        <w:gridCol w:w="993"/>
        <w:gridCol w:w="1730"/>
        <w:gridCol w:w="1105"/>
        <w:gridCol w:w="1560"/>
      </w:tblGrid>
      <w:tr w:rsidR="00681CA0" w:rsidRPr="006F7758" w14:paraId="3D8ED21E" w14:textId="77777777" w:rsidTr="004068EE">
        <w:trPr>
          <w:cantSplit/>
          <w:trHeight w:val="386"/>
        </w:trPr>
        <w:tc>
          <w:tcPr>
            <w:tcW w:w="1101" w:type="dxa"/>
            <w:vMerge w:val="restart"/>
            <w:vAlign w:val="center"/>
          </w:tcPr>
          <w:p w14:paraId="386672E4" w14:textId="77777777" w:rsidR="00681CA0" w:rsidRPr="008303AA" w:rsidRDefault="00681CA0" w:rsidP="004068EE">
            <w:pPr>
              <w:pStyle w:val="a9"/>
              <w:spacing w:after="0"/>
              <w:ind w:left="-113"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Номер</w:t>
            </w:r>
            <w:r w:rsidRPr="008303AA">
              <w:rPr>
                <w:rFonts w:ascii="Arial" w:hAnsi="Arial" w:cs="Arial"/>
                <w:sz w:val="20"/>
              </w:rPr>
              <w:t xml:space="preserve"> листа</w:t>
            </w:r>
          </w:p>
        </w:tc>
        <w:tc>
          <w:tcPr>
            <w:tcW w:w="992" w:type="dxa"/>
            <w:vMerge w:val="restart"/>
            <w:vAlign w:val="center"/>
          </w:tcPr>
          <w:p w14:paraId="4D525664" w14:textId="3A92F885" w:rsidR="00681CA0" w:rsidRPr="008303AA" w:rsidRDefault="00681CA0" w:rsidP="008303AA">
            <w:pPr>
              <w:pStyle w:val="a9"/>
              <w:spacing w:after="0"/>
              <w:ind w:left="-108" w:right="-107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Номи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>нальная мощность</w:t>
            </w:r>
            <w:r w:rsidR="00B0366D">
              <w:rPr>
                <w:rFonts w:ascii="Arial" w:hAnsi="Arial" w:cs="Arial"/>
                <w:sz w:val="20"/>
              </w:rPr>
              <w:t>,</w:t>
            </w:r>
          </w:p>
          <w:p w14:paraId="6AC911B1" w14:textId="77777777" w:rsidR="00681CA0" w:rsidRPr="008303AA" w:rsidRDefault="00681CA0" w:rsidP="008303AA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3EB8AB90" w14:textId="77777777" w:rsidR="00681CA0" w:rsidRPr="008303AA" w:rsidRDefault="00681CA0" w:rsidP="008303AA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Частота,</w:t>
            </w:r>
          </w:p>
          <w:p w14:paraId="4D9A7B51" w14:textId="77777777" w:rsidR="00681CA0" w:rsidRPr="008303AA" w:rsidRDefault="00681CA0" w:rsidP="008303AA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417" w:type="dxa"/>
            <w:vMerge w:val="restart"/>
            <w:vAlign w:val="center"/>
          </w:tcPr>
          <w:p w14:paraId="3A79C19F" w14:textId="51F83841" w:rsidR="00681CA0" w:rsidRPr="008303AA" w:rsidRDefault="00681CA0" w:rsidP="00B0366D">
            <w:pPr>
              <w:pStyle w:val="a9"/>
              <w:tabs>
                <w:tab w:val="left" w:pos="884"/>
              </w:tabs>
              <w:spacing w:after="0"/>
              <w:ind w:left="-109"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Номиналь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>ные разм</w:t>
            </w:r>
            <w:r w:rsidRPr="008303AA">
              <w:rPr>
                <w:rFonts w:ascii="Arial" w:hAnsi="Arial" w:cs="Arial"/>
                <w:sz w:val="20"/>
              </w:rPr>
              <w:t>е</w:t>
            </w:r>
            <w:r w:rsidRPr="008303AA">
              <w:rPr>
                <w:rFonts w:ascii="Arial" w:hAnsi="Arial" w:cs="Arial"/>
                <w:sz w:val="20"/>
              </w:rPr>
              <w:t>ры,</w:t>
            </w:r>
            <w:r w:rsidR="00B0366D">
              <w:rPr>
                <w:rFonts w:ascii="Arial" w:hAnsi="Arial" w:cs="Arial"/>
                <w:sz w:val="20"/>
              </w:rPr>
              <w:t xml:space="preserve"> </w:t>
            </w:r>
            <w:r w:rsidRPr="008303AA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993" w:type="dxa"/>
            <w:vMerge w:val="restart"/>
            <w:vAlign w:val="center"/>
          </w:tcPr>
          <w:p w14:paraId="6C05B984" w14:textId="77777777" w:rsidR="00681CA0" w:rsidRPr="008303AA" w:rsidRDefault="00681CA0" w:rsidP="008303AA">
            <w:pPr>
              <w:pStyle w:val="a9"/>
              <w:spacing w:after="0"/>
              <w:ind w:left="-108" w:right="-108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835" w:type="dxa"/>
            <w:gridSpan w:val="2"/>
            <w:vAlign w:val="center"/>
          </w:tcPr>
          <w:p w14:paraId="32AAE51B" w14:textId="77777777" w:rsidR="00681CA0" w:rsidRPr="008303AA" w:rsidRDefault="00681CA0" w:rsidP="008303AA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1560" w:type="dxa"/>
            <w:vMerge w:val="restart"/>
            <w:vAlign w:val="center"/>
          </w:tcPr>
          <w:p w14:paraId="612402DD" w14:textId="77777777" w:rsidR="00681CA0" w:rsidRPr="008303AA" w:rsidRDefault="00681CA0" w:rsidP="008303AA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681CA0" w:rsidRPr="006F7758" w14:paraId="6DF2A034" w14:textId="77777777" w:rsidTr="004068EE">
        <w:trPr>
          <w:cantSplit/>
          <w:trHeight w:val="508"/>
        </w:trPr>
        <w:tc>
          <w:tcPr>
            <w:tcW w:w="1101" w:type="dxa"/>
            <w:vMerge/>
            <w:tcBorders>
              <w:bottom w:val="double" w:sz="4" w:space="0" w:color="auto"/>
            </w:tcBorders>
          </w:tcPr>
          <w:p w14:paraId="2B1FB014" w14:textId="77777777" w:rsidR="00681CA0" w:rsidRPr="008303AA" w:rsidRDefault="00681CA0" w:rsidP="004068EE">
            <w:pPr>
              <w:pStyle w:val="a9"/>
              <w:spacing w:after="0"/>
              <w:ind w:right="467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</w:tcPr>
          <w:p w14:paraId="79B2A74F" w14:textId="77777777" w:rsidR="00681CA0" w:rsidRPr="008303AA" w:rsidRDefault="00681CA0" w:rsidP="00591FF6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vMerge/>
            <w:tcBorders>
              <w:bottom w:val="double" w:sz="4" w:space="0" w:color="auto"/>
            </w:tcBorders>
          </w:tcPr>
          <w:p w14:paraId="55C97CCE" w14:textId="77777777" w:rsidR="00681CA0" w:rsidRPr="008303AA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</w:tcPr>
          <w:p w14:paraId="2DC5D576" w14:textId="77777777" w:rsidR="00681CA0" w:rsidRPr="008303AA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Merge/>
            <w:tcBorders>
              <w:bottom w:val="double" w:sz="4" w:space="0" w:color="auto"/>
            </w:tcBorders>
          </w:tcPr>
          <w:p w14:paraId="199AD58E" w14:textId="77777777" w:rsidR="00681CA0" w:rsidRPr="008303AA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30" w:type="dxa"/>
            <w:tcBorders>
              <w:bottom w:val="double" w:sz="4" w:space="0" w:color="auto"/>
            </w:tcBorders>
          </w:tcPr>
          <w:p w14:paraId="63FF5936" w14:textId="309B5427" w:rsidR="00681CA0" w:rsidRPr="008303AA" w:rsidRDefault="00B0366D" w:rsidP="00591FF6">
            <w:pPr>
              <w:pStyle w:val="a9"/>
              <w:tabs>
                <w:tab w:val="left" w:pos="131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B30F81">
              <w:rPr>
                <w:rFonts w:ascii="Arial" w:hAnsi="Arial" w:cs="Arial"/>
                <w:sz w:val="20"/>
              </w:rPr>
              <w:t>с</w:t>
            </w:r>
            <w:r w:rsidRPr="00B0366D">
              <w:rPr>
                <w:rFonts w:ascii="Arial" w:hAnsi="Arial" w:cs="Arial"/>
                <w:sz w:val="20"/>
              </w:rPr>
              <w:t>етевая</w:t>
            </w:r>
            <w:r w:rsidRPr="008303AA">
              <w:rPr>
                <w:rFonts w:ascii="Arial" w:hAnsi="Arial" w:cs="Arial"/>
                <w:sz w:val="20"/>
              </w:rPr>
              <w:t xml:space="preserve"> </w:t>
            </w:r>
            <w:r w:rsidR="00681CA0" w:rsidRPr="008303AA">
              <w:rPr>
                <w:rFonts w:ascii="Arial" w:hAnsi="Arial" w:cs="Arial"/>
                <w:sz w:val="20"/>
              </w:rPr>
              <w:t>пере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681CA0" w:rsidRPr="008303AA">
              <w:rPr>
                <w:rFonts w:ascii="Arial" w:hAnsi="Arial" w:cs="Arial"/>
                <w:sz w:val="20"/>
              </w:rPr>
              <w:t>менного тока</w:t>
            </w:r>
          </w:p>
        </w:tc>
        <w:tc>
          <w:tcPr>
            <w:tcW w:w="1105" w:type="dxa"/>
            <w:tcBorders>
              <w:bottom w:val="double" w:sz="4" w:space="0" w:color="auto"/>
            </w:tcBorders>
            <w:vAlign w:val="center"/>
          </w:tcPr>
          <w:p w14:paraId="560E6866" w14:textId="77777777" w:rsidR="00681CA0" w:rsidRPr="008303AA" w:rsidRDefault="00681CA0" w:rsidP="008303AA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1560" w:type="dxa"/>
            <w:vMerge/>
            <w:tcBorders>
              <w:bottom w:val="double" w:sz="4" w:space="0" w:color="auto"/>
            </w:tcBorders>
          </w:tcPr>
          <w:p w14:paraId="01C7ED98" w14:textId="77777777" w:rsidR="00681CA0" w:rsidRPr="008303AA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A1BDB" w:rsidRPr="006F7758" w14:paraId="70EA78CD" w14:textId="77777777" w:rsidTr="004068EE">
        <w:tc>
          <w:tcPr>
            <w:tcW w:w="1101" w:type="dxa"/>
            <w:tcBorders>
              <w:top w:val="double" w:sz="4" w:space="0" w:color="auto"/>
              <w:bottom w:val="nil"/>
            </w:tcBorders>
          </w:tcPr>
          <w:p w14:paraId="0FF8EFBE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-1020</w:t>
            </w:r>
          </w:p>
        </w:tc>
        <w:tc>
          <w:tcPr>
            <w:tcW w:w="992" w:type="dxa"/>
            <w:tcBorders>
              <w:top w:val="double" w:sz="4" w:space="0" w:color="auto"/>
              <w:bottom w:val="nil"/>
            </w:tcBorders>
          </w:tcPr>
          <w:p w14:paraId="5C121860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</w:tcPr>
          <w:p w14:paraId="3D3DF83C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</w:tcPr>
          <w:p w14:paraId="0D68FC14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</w:tcPr>
          <w:p w14:paraId="0F9B3C6C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16</w:t>
            </w:r>
            <w:r w:rsidRPr="008303AA">
              <w:rPr>
                <w:rFonts w:ascii="Arial" w:hAnsi="Arial" w:cs="Arial"/>
                <w:sz w:val="20"/>
                <w:lang w:val="en-US"/>
              </w:rPr>
              <w:t>x150</w:t>
            </w:r>
          </w:p>
        </w:tc>
        <w:tc>
          <w:tcPr>
            <w:tcW w:w="993" w:type="dxa"/>
            <w:tcBorders>
              <w:top w:val="double" w:sz="4" w:space="0" w:color="auto"/>
              <w:bottom w:val="nil"/>
            </w:tcBorders>
          </w:tcPr>
          <w:p w14:paraId="5169B4B4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730" w:type="dxa"/>
            <w:tcBorders>
              <w:top w:val="double" w:sz="4" w:space="0" w:color="auto"/>
              <w:bottom w:val="nil"/>
            </w:tcBorders>
          </w:tcPr>
          <w:p w14:paraId="5F464371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double" w:sz="4" w:space="0" w:color="auto"/>
              <w:bottom w:val="nil"/>
            </w:tcBorders>
          </w:tcPr>
          <w:p w14:paraId="25962F07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double" w:sz="4" w:space="0" w:color="auto"/>
              <w:bottom w:val="nil"/>
            </w:tcBorders>
          </w:tcPr>
          <w:p w14:paraId="0D96E561" w14:textId="430586CE" w:rsidR="007A1BDB" w:rsidRPr="008303AA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4E0FED53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6E294402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-1030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0230487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717601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DC8B85E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855A3DF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16</w:t>
            </w:r>
            <w:r w:rsidRPr="008303AA">
              <w:rPr>
                <w:rFonts w:ascii="Arial" w:hAnsi="Arial" w:cs="Arial"/>
                <w:sz w:val="20"/>
                <w:lang w:val="en-US"/>
              </w:rPr>
              <w:t>x225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87C84EB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1C03FC39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5FEFC9CE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D1DDF65" w14:textId="4C353F96" w:rsidR="007A1BDB" w:rsidRPr="008303AA" w:rsidRDefault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52676C5D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5410558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60081-IEC-1040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1AD133A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7C757FC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587360F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F31E3A5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16</w:t>
            </w:r>
            <w:r w:rsidRPr="008303AA">
              <w:rPr>
                <w:rFonts w:ascii="Arial" w:hAnsi="Arial" w:cs="Arial"/>
                <w:sz w:val="20"/>
                <w:lang w:val="en-US"/>
              </w:rPr>
              <w:t>x300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7F71712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7D3CD71E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221581FA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E2812D6" w14:textId="24C50AB6" w:rsidR="007A1BDB" w:rsidRPr="008303AA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49C19A16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64B516B5" w14:textId="77777777" w:rsidR="007A1BDB" w:rsidRPr="008C3D53" w:rsidRDefault="007A1BDB" w:rsidP="004068EE">
            <w:pPr>
              <w:pStyle w:val="a9"/>
              <w:tabs>
                <w:tab w:val="left" w:pos="743"/>
              </w:tabs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-1060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34FF50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6336693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CF2C5F5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8A11675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16</w:t>
            </w:r>
            <w:r w:rsidRPr="008303AA">
              <w:rPr>
                <w:rFonts w:ascii="Arial" w:hAnsi="Arial" w:cs="Arial"/>
                <w:sz w:val="20"/>
                <w:lang w:val="en-US"/>
              </w:rPr>
              <w:t>x525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6E740CC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20ADB817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37C0613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801D7D4" w14:textId="3638AE2D" w:rsidR="007A1BDB" w:rsidRPr="008303AA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795464E3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23410F11" w14:textId="77777777" w:rsidR="007A1BDB" w:rsidRPr="008C3D53" w:rsidRDefault="007A1BDB" w:rsidP="004068EE">
            <w:pPr>
              <w:pStyle w:val="a9"/>
              <w:tabs>
                <w:tab w:val="left" w:pos="743"/>
              </w:tabs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-2120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1EBC72F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D451EE8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BF7308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EAD086B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26</w:t>
            </w:r>
            <w:r w:rsidRPr="008303AA">
              <w:rPr>
                <w:rFonts w:ascii="Arial" w:hAnsi="Arial" w:cs="Arial"/>
                <w:sz w:val="20"/>
                <w:lang w:val="en-US"/>
              </w:rPr>
              <w:t>x450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F28DD4A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5DBE59CA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6A87889A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8303AA">
              <w:rPr>
                <w:rFonts w:ascii="Arial" w:hAnsi="Arial" w:cs="Arial"/>
                <w:sz w:val="20"/>
                <w:lang w:val="fr-BE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C905D33" w14:textId="377EC7D2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464EC949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35AF3FF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-2215</w:t>
            </w:r>
            <w:r w:rsidR="00A277BA" w:rsidRPr="008C3D53">
              <w:rPr>
                <w:rFonts w:ascii="Arial" w:hAnsi="Arial" w:cs="Arial"/>
                <w:sz w:val="20"/>
              </w:rPr>
              <w:t>*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F34D48C" w14:textId="77777777" w:rsidR="007A1BDB" w:rsidRPr="008303AA" w:rsidRDefault="007A1BDB" w:rsidP="007A1BDB">
            <w:pPr>
              <w:pStyle w:val="a9"/>
              <w:tabs>
                <w:tab w:val="left" w:pos="742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8CACA16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B795EB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BFF2FBC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26</w:t>
            </w:r>
            <w:r w:rsidRPr="008303AA">
              <w:rPr>
                <w:rFonts w:ascii="Arial" w:hAnsi="Arial" w:cs="Arial"/>
                <w:sz w:val="20"/>
                <w:lang w:val="en-US"/>
              </w:rPr>
              <w:t>x550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7D7378F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567B30F4" w14:textId="77777777" w:rsidR="007A1BDB" w:rsidRPr="008303AA" w:rsidRDefault="009610EF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С</w:t>
            </w:r>
            <w:r w:rsidR="007A1BDB" w:rsidRPr="008303AA">
              <w:rPr>
                <w:rFonts w:ascii="Arial" w:hAnsi="Arial" w:cs="Arial"/>
                <w:sz w:val="20"/>
              </w:rPr>
              <w:t>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F11EFD5" w14:textId="77777777" w:rsidR="007A1BDB" w:rsidRPr="008303AA" w:rsidRDefault="007A1BDB" w:rsidP="007A1BDB">
            <w:pPr>
              <w:pStyle w:val="a9"/>
              <w:tabs>
                <w:tab w:val="left" w:pos="1026"/>
                <w:tab w:val="left" w:pos="106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8303AA">
              <w:rPr>
                <w:rFonts w:ascii="Arial" w:hAnsi="Arial" w:cs="Arial"/>
                <w:sz w:val="20"/>
                <w:lang w:val="fr-BE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E2AAD7E" w14:textId="15C4841B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368121DF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578CE1F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C4AE05" w14:textId="77777777" w:rsidR="007A1BDB" w:rsidRPr="008303AA" w:rsidRDefault="007A1BDB" w:rsidP="007A1BDB">
            <w:pPr>
              <w:pStyle w:val="a9"/>
              <w:tabs>
                <w:tab w:val="left" w:pos="742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E54DCFE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8AEDAAE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7084051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26</w:t>
            </w:r>
            <w:r w:rsidRPr="008303AA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2984E0D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67F70E67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0BF082C7" w14:textId="77777777" w:rsidR="007A1BDB" w:rsidRPr="008303AA" w:rsidRDefault="007A1BDB" w:rsidP="007A1BDB">
            <w:pPr>
              <w:pStyle w:val="a9"/>
              <w:tabs>
                <w:tab w:val="left" w:pos="1026"/>
                <w:tab w:val="left" w:pos="106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8303AA">
              <w:rPr>
                <w:rFonts w:ascii="Arial" w:hAnsi="Arial" w:cs="Arial"/>
                <w:sz w:val="20"/>
                <w:lang w:val="fr-BE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4D5BB5A" w14:textId="2F0CB7DB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783508E6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12FD280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4F4667D" w14:textId="77777777" w:rsidR="007A1BDB" w:rsidRPr="008303AA" w:rsidRDefault="007A1BDB" w:rsidP="007A1BDB">
            <w:pPr>
              <w:pStyle w:val="a9"/>
              <w:tabs>
                <w:tab w:val="left" w:pos="742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0C7EC1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D67BEE8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138972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32</w:t>
            </w:r>
            <w:r w:rsidRPr="008303AA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88CB8F8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49A10B23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2352019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B1D2585" w14:textId="15F6214E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136CDACB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25A3587E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68693D9" w14:textId="77777777" w:rsidR="007A1BDB" w:rsidRPr="008303AA" w:rsidRDefault="007A1BDB" w:rsidP="007A1BDB">
            <w:pPr>
              <w:pStyle w:val="a9"/>
              <w:tabs>
                <w:tab w:val="left" w:pos="742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E2968A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6B61A80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3238FC5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38</w:t>
            </w:r>
            <w:r w:rsidRPr="008303AA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64F484B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4A9522E9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5669314A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C94CC43" w14:textId="1E687186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4E03F387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521256EA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-2315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49D3F8D" w14:textId="77777777" w:rsidR="007A1BDB" w:rsidRPr="008303AA" w:rsidRDefault="007A1BDB" w:rsidP="007A1BDB">
            <w:pPr>
              <w:pStyle w:val="a9"/>
              <w:tabs>
                <w:tab w:val="left" w:pos="742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9BD752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A0291F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3567D48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38</w:t>
            </w:r>
            <w:r w:rsidRPr="008303AA">
              <w:rPr>
                <w:rFonts w:ascii="Arial" w:hAnsi="Arial" w:cs="Arial"/>
                <w:sz w:val="20"/>
                <w:lang w:val="en-US"/>
              </w:rPr>
              <w:t>x970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810DFA9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3A61528D" w14:textId="77777777" w:rsidR="007A1BDB" w:rsidRPr="008303AA" w:rsidRDefault="007A1BDB" w:rsidP="007A1BDB">
            <w:pPr>
              <w:pStyle w:val="a9"/>
              <w:tabs>
                <w:tab w:val="left" w:pos="102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2A8C450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F8009C7" w14:textId="27D7E065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7ABF97FA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08A272E4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-2320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B1E3712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13387C1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0EBC544" w14:textId="77777777" w:rsidR="007A1BDB" w:rsidRPr="008303AA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FFB867E" w14:textId="77777777" w:rsidR="007A1BDB" w:rsidRPr="008303AA" w:rsidRDefault="007A1BDB" w:rsidP="007A1BDB">
            <w:pPr>
              <w:pStyle w:val="a9"/>
              <w:tabs>
                <w:tab w:val="left" w:pos="885"/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26</w:t>
            </w:r>
            <w:r w:rsidRPr="008303AA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F633982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5CA210BC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5068D456" w14:textId="77777777" w:rsidR="007A1BDB" w:rsidRPr="008303AA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8303AA">
              <w:rPr>
                <w:rFonts w:ascii="Arial" w:hAnsi="Arial" w:cs="Arial"/>
                <w:sz w:val="20"/>
                <w:lang w:val="fr-BE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0A6D17D" w14:textId="1FC85DCE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4125AE7D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23363D6B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-2340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DF056A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0DFA1A6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495E1B" w14:textId="77777777" w:rsidR="007A1BDB" w:rsidRPr="008303AA" w:rsidRDefault="007A1BDB" w:rsidP="007A1BDB">
            <w:pPr>
              <w:pStyle w:val="a9"/>
              <w:tabs>
                <w:tab w:val="left" w:pos="601"/>
              </w:tabs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FAC14F0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38</w:t>
            </w:r>
            <w:r w:rsidRPr="008303AA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7AC20F1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61788ACD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6871BEB9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EAEC0C1" w14:textId="64C37CE1" w:rsidR="007A1BDB" w:rsidRPr="008303AA" w:rsidRDefault="007A1BDB" w:rsidP="007A1BDB">
            <w:pPr>
              <w:pStyle w:val="a9"/>
              <w:tabs>
                <w:tab w:val="left" w:pos="1310"/>
              </w:tabs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6F29DEA3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5DA3CD58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09A44C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F0F710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342F99B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B6E6C27" w14:textId="77777777" w:rsidR="007A1BDB" w:rsidRPr="008303AA" w:rsidRDefault="007A1BDB" w:rsidP="007A1BDB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26</w:t>
            </w:r>
            <w:r w:rsidRPr="008303AA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637DA88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77C74D06" w14:textId="77777777" w:rsidR="007A1BDB" w:rsidRPr="008303AA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33E2D32B" w14:textId="77777777" w:rsidR="007A1BDB" w:rsidRPr="008303AA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8303AA">
              <w:rPr>
                <w:rFonts w:ascii="Arial" w:hAnsi="Arial" w:cs="Arial"/>
                <w:sz w:val="20"/>
                <w:lang w:val="fr-BE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CBF95B" w14:textId="3A9AA3CC" w:rsidR="007A1BDB" w:rsidRPr="008303AA" w:rsidRDefault="007A1BDB" w:rsidP="007A1BDB">
            <w:pPr>
              <w:pStyle w:val="a9"/>
              <w:tabs>
                <w:tab w:val="left" w:pos="1352"/>
              </w:tabs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0DD55F65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344F1777" w14:textId="77777777" w:rsidR="007A1BDB" w:rsidRPr="008C3D53" w:rsidRDefault="007A1BDB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943FAA2" w14:textId="77777777" w:rsidR="007A1BDB" w:rsidRPr="008303AA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FF300DB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8748988" w14:textId="77777777" w:rsidR="007A1BDB" w:rsidRPr="008303AA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9CCF42F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26</w:t>
            </w:r>
            <w:r w:rsidRPr="008303AA">
              <w:rPr>
                <w:rFonts w:ascii="Arial" w:hAnsi="Arial" w:cs="Arial"/>
                <w:sz w:val="20"/>
                <w:lang w:val="en-US"/>
              </w:rPr>
              <w:t>x1050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6C07762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20B0A8F2" w14:textId="77777777" w:rsidR="007A1BDB" w:rsidRPr="008303AA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344E0430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8303AA">
              <w:rPr>
                <w:rFonts w:ascii="Arial" w:hAnsi="Arial" w:cs="Arial"/>
                <w:sz w:val="20"/>
                <w:lang w:val="fr-BE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8303AA">
              <w:rPr>
                <w:rFonts w:ascii="Arial" w:hAnsi="Arial" w:cs="Arial"/>
                <w:sz w:val="20"/>
                <w:lang w:val="fr-BE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00368B9" w14:textId="598A9DB4" w:rsidR="007A1BDB" w:rsidRPr="008303AA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7A1BDB" w:rsidRPr="006F7758" w14:paraId="1354311E" w14:textId="77777777" w:rsidTr="004068EE">
        <w:tc>
          <w:tcPr>
            <w:tcW w:w="1101" w:type="dxa"/>
            <w:tcBorders>
              <w:top w:val="nil"/>
              <w:bottom w:val="nil"/>
            </w:tcBorders>
          </w:tcPr>
          <w:p w14:paraId="4DB96588" w14:textId="77777777" w:rsidR="007A1BDB" w:rsidRPr="008C3D53" w:rsidRDefault="007A1BDB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C78E2F4" w14:textId="77777777" w:rsidR="007A1BDB" w:rsidRPr="008303AA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A78E99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B1642E5" w14:textId="77777777" w:rsidR="007A1BDB" w:rsidRPr="008303AA" w:rsidRDefault="007A1BDB" w:rsidP="007A1BDB">
            <w:pPr>
              <w:pStyle w:val="a9"/>
              <w:tabs>
                <w:tab w:val="left" w:pos="60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1137B0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32</w:t>
            </w:r>
            <w:r w:rsidRPr="008303AA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F923561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14:paraId="471686EE" w14:textId="77777777" w:rsidR="007A1BDB" w:rsidRPr="008303AA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643373F" w14:textId="77777777" w:rsidR="007A1BDB" w:rsidRPr="008303AA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8303AA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BAB3D1D" w14:textId="35D0DF01" w:rsidR="007A1BDB" w:rsidRPr="008303AA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9610EF" w:rsidRPr="006F7758" w14:paraId="60D8CDE5" w14:textId="77777777" w:rsidTr="004068EE">
        <w:tc>
          <w:tcPr>
            <w:tcW w:w="1101" w:type="dxa"/>
            <w:tcBorders>
              <w:top w:val="nil"/>
            </w:tcBorders>
          </w:tcPr>
          <w:p w14:paraId="1FED0C7D" w14:textId="77777777" w:rsidR="009610EF" w:rsidRPr="008C3D53" w:rsidRDefault="009610EF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-2440</w:t>
            </w:r>
          </w:p>
        </w:tc>
        <w:tc>
          <w:tcPr>
            <w:tcW w:w="992" w:type="dxa"/>
            <w:tcBorders>
              <w:top w:val="nil"/>
            </w:tcBorders>
          </w:tcPr>
          <w:p w14:paraId="6404E0EA" w14:textId="77777777" w:rsidR="009610EF" w:rsidRPr="008303AA" w:rsidRDefault="009610EF" w:rsidP="009610EF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</w:tcBorders>
          </w:tcPr>
          <w:p w14:paraId="2A35521E" w14:textId="77777777" w:rsidR="009610EF" w:rsidRPr="008303AA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</w:tcBorders>
          </w:tcPr>
          <w:p w14:paraId="5A9C0BF5" w14:textId="77777777" w:rsidR="009610EF" w:rsidRPr="008303AA" w:rsidRDefault="009610EF" w:rsidP="009610EF">
            <w:pPr>
              <w:pStyle w:val="a9"/>
              <w:tabs>
                <w:tab w:val="left" w:pos="60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7" w:type="dxa"/>
            <w:tcBorders>
              <w:top w:val="nil"/>
            </w:tcBorders>
          </w:tcPr>
          <w:p w14:paraId="2F83A5A6" w14:textId="77777777" w:rsidR="009610EF" w:rsidRPr="008303AA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38</w:t>
            </w:r>
            <w:r w:rsidRPr="008303AA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</w:tcBorders>
          </w:tcPr>
          <w:p w14:paraId="68769D81" w14:textId="77777777" w:rsidR="009610EF" w:rsidRPr="008303AA" w:rsidRDefault="009610EF" w:rsidP="009610EF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730" w:type="dxa"/>
            <w:tcBorders>
              <w:top w:val="nil"/>
            </w:tcBorders>
          </w:tcPr>
          <w:p w14:paraId="298553A7" w14:textId="77777777" w:rsidR="009610EF" w:rsidRPr="008303AA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05" w:type="dxa"/>
            <w:tcBorders>
              <w:top w:val="nil"/>
            </w:tcBorders>
          </w:tcPr>
          <w:p w14:paraId="7AE6F5D2" w14:textId="77777777" w:rsidR="009610EF" w:rsidRPr="008303AA" w:rsidRDefault="009610EF" w:rsidP="009610EF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8303AA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560" w:type="dxa"/>
            <w:tcBorders>
              <w:top w:val="nil"/>
            </w:tcBorders>
          </w:tcPr>
          <w:p w14:paraId="0971766C" w14:textId="2907F052" w:rsidR="009610EF" w:rsidRPr="008303AA" w:rsidRDefault="009610EF" w:rsidP="009610EF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8303AA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    </w:t>
            </w:r>
            <w:r w:rsidRPr="008303AA">
              <w:rPr>
                <w:rFonts w:ascii="Arial" w:hAnsi="Arial" w:cs="Arial"/>
                <w:sz w:val="20"/>
              </w:rPr>
              <w:t>подогрева</w:t>
            </w:r>
          </w:p>
        </w:tc>
      </w:tr>
    </w:tbl>
    <w:p w14:paraId="16AFF272" w14:textId="77777777" w:rsidR="003E2868" w:rsidRDefault="003E2868" w:rsidP="008303AA">
      <w:pPr>
        <w:spacing w:after="0" w:line="360" w:lineRule="auto"/>
        <w:rPr>
          <w:rFonts w:ascii="Arial" w:hAnsi="Arial" w:cs="Arial"/>
          <w:i/>
        </w:rPr>
      </w:pPr>
    </w:p>
    <w:p w14:paraId="19D46EEC" w14:textId="77777777" w:rsidR="00681CA0" w:rsidRDefault="00681CA0" w:rsidP="008303AA">
      <w:pPr>
        <w:spacing w:after="0" w:line="360" w:lineRule="auto"/>
        <w:rPr>
          <w:rFonts w:ascii="Arial" w:hAnsi="Arial" w:cs="Arial"/>
          <w:i/>
        </w:rPr>
      </w:pPr>
      <w:r w:rsidRPr="009200ED">
        <w:rPr>
          <w:rFonts w:ascii="Arial" w:hAnsi="Arial" w:cs="Arial"/>
          <w:i/>
        </w:rPr>
        <w:lastRenderedPageBreak/>
        <w:t>Продолжение таблицы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64"/>
        <w:gridCol w:w="595"/>
        <w:gridCol w:w="567"/>
        <w:gridCol w:w="1247"/>
        <w:gridCol w:w="1276"/>
        <w:gridCol w:w="1418"/>
        <w:gridCol w:w="1162"/>
        <w:gridCol w:w="1560"/>
      </w:tblGrid>
      <w:tr w:rsidR="00681CA0" w:rsidRPr="006F7758" w14:paraId="4E0A9A1C" w14:textId="77777777" w:rsidTr="00B0366D">
        <w:trPr>
          <w:cantSplit/>
          <w:trHeight w:val="386"/>
        </w:trPr>
        <w:tc>
          <w:tcPr>
            <w:tcW w:w="1276" w:type="dxa"/>
            <w:vMerge w:val="restart"/>
            <w:vAlign w:val="center"/>
          </w:tcPr>
          <w:p w14:paraId="05B0257C" w14:textId="77777777" w:rsidR="00681CA0" w:rsidRPr="00D24837" w:rsidRDefault="00681CA0" w:rsidP="004068EE">
            <w:pPr>
              <w:pStyle w:val="a9"/>
              <w:tabs>
                <w:tab w:val="left" w:pos="709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Номер</w:t>
            </w:r>
            <w:r w:rsidRPr="00D24837">
              <w:rPr>
                <w:rFonts w:ascii="Arial" w:hAnsi="Arial" w:cs="Arial"/>
                <w:sz w:val="20"/>
              </w:rPr>
              <w:t xml:space="preserve"> </w:t>
            </w:r>
            <w:r w:rsidR="00B0366D">
              <w:rPr>
                <w:rFonts w:ascii="Arial" w:hAnsi="Arial" w:cs="Arial"/>
                <w:sz w:val="20"/>
              </w:rPr>
              <w:t xml:space="preserve">       </w:t>
            </w:r>
            <w:r w:rsidRPr="00D24837">
              <w:rPr>
                <w:rFonts w:ascii="Arial" w:hAnsi="Arial" w:cs="Arial"/>
                <w:sz w:val="20"/>
              </w:rPr>
              <w:t>листа</w:t>
            </w:r>
          </w:p>
        </w:tc>
        <w:tc>
          <w:tcPr>
            <w:tcW w:w="964" w:type="dxa"/>
            <w:vMerge w:val="restart"/>
            <w:vAlign w:val="center"/>
          </w:tcPr>
          <w:p w14:paraId="519AC00A" w14:textId="3B27440D" w:rsidR="00681CA0" w:rsidRPr="00B0366D" w:rsidRDefault="00681CA0" w:rsidP="004068EE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0366D">
              <w:rPr>
                <w:rFonts w:ascii="Arial" w:hAnsi="Arial" w:cs="Arial"/>
                <w:sz w:val="20"/>
              </w:rPr>
              <w:t>Ном</w:t>
            </w:r>
            <w:r w:rsidR="004068EE">
              <w:rPr>
                <w:rFonts w:ascii="Arial" w:hAnsi="Arial" w:cs="Arial"/>
                <w:sz w:val="20"/>
              </w:rPr>
              <w:t>и</w:t>
            </w:r>
            <w:r w:rsidRPr="00B0366D">
              <w:rPr>
                <w:rFonts w:ascii="Arial" w:hAnsi="Arial" w:cs="Arial"/>
                <w:sz w:val="20"/>
              </w:rPr>
              <w:t>нал</w:t>
            </w:r>
            <w:r w:rsidRPr="00B0366D">
              <w:rPr>
                <w:rFonts w:ascii="Arial" w:hAnsi="Arial" w:cs="Arial"/>
                <w:sz w:val="20"/>
              </w:rPr>
              <w:t>ь</w:t>
            </w:r>
            <w:r w:rsidR="00B0366D" w:rsidRPr="00B0366D">
              <w:rPr>
                <w:rFonts w:ascii="Arial" w:hAnsi="Arial" w:cs="Arial"/>
                <w:sz w:val="20"/>
              </w:rPr>
              <w:t>н</w:t>
            </w:r>
            <w:r w:rsidRPr="00B0366D">
              <w:rPr>
                <w:rFonts w:ascii="Arial" w:hAnsi="Arial" w:cs="Arial"/>
                <w:sz w:val="20"/>
              </w:rPr>
              <w:t>ая мо</w:t>
            </w:r>
            <w:r w:rsidRPr="00B0366D">
              <w:rPr>
                <w:rFonts w:ascii="Arial" w:hAnsi="Arial" w:cs="Arial"/>
                <w:sz w:val="20"/>
              </w:rPr>
              <w:t>щ</w:t>
            </w:r>
            <w:r w:rsidRPr="00B0366D">
              <w:rPr>
                <w:rFonts w:ascii="Arial" w:hAnsi="Arial" w:cs="Arial"/>
                <w:sz w:val="20"/>
              </w:rPr>
              <w:t>ность,</w:t>
            </w:r>
          </w:p>
          <w:p w14:paraId="38C6301A" w14:textId="77777777" w:rsidR="00681CA0" w:rsidRPr="00B0366D" w:rsidRDefault="00681CA0" w:rsidP="004068EE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0366D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1162" w:type="dxa"/>
            <w:gridSpan w:val="2"/>
            <w:vMerge w:val="restart"/>
            <w:vAlign w:val="center"/>
          </w:tcPr>
          <w:p w14:paraId="26302193" w14:textId="77777777" w:rsidR="00681CA0" w:rsidRPr="00B0366D" w:rsidRDefault="00681CA0" w:rsidP="00B0366D">
            <w:pPr>
              <w:pStyle w:val="a9"/>
              <w:tabs>
                <w:tab w:val="left" w:pos="918"/>
              </w:tabs>
              <w:spacing w:after="0"/>
              <w:rPr>
                <w:rFonts w:ascii="Arial" w:hAnsi="Arial" w:cs="Arial"/>
                <w:sz w:val="20"/>
              </w:rPr>
            </w:pPr>
            <w:r w:rsidRPr="00B0366D">
              <w:rPr>
                <w:rFonts w:ascii="Arial" w:hAnsi="Arial" w:cs="Arial"/>
                <w:sz w:val="20"/>
              </w:rPr>
              <w:t>Част</w:t>
            </w:r>
            <w:r w:rsidR="00B0366D" w:rsidRPr="00B0366D">
              <w:rPr>
                <w:rFonts w:ascii="Arial" w:hAnsi="Arial" w:cs="Arial"/>
                <w:sz w:val="20"/>
              </w:rPr>
              <w:t>о</w:t>
            </w:r>
            <w:r w:rsidRPr="00B0366D">
              <w:rPr>
                <w:rFonts w:ascii="Arial" w:hAnsi="Arial" w:cs="Arial"/>
                <w:sz w:val="20"/>
              </w:rPr>
              <w:t>та,</w:t>
            </w:r>
          </w:p>
          <w:p w14:paraId="1F84CCDC" w14:textId="77777777" w:rsidR="00681CA0" w:rsidRPr="00B0366D" w:rsidRDefault="00681CA0" w:rsidP="008303AA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0366D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247" w:type="dxa"/>
            <w:vMerge w:val="restart"/>
            <w:vAlign w:val="center"/>
          </w:tcPr>
          <w:p w14:paraId="44B3E033" w14:textId="77777777" w:rsidR="00681CA0" w:rsidRPr="00D24837" w:rsidRDefault="00681CA0" w:rsidP="00B0366D">
            <w:pPr>
              <w:pStyle w:val="a9"/>
              <w:tabs>
                <w:tab w:val="left" w:pos="884"/>
              </w:tabs>
              <w:spacing w:after="0"/>
              <w:ind w:left="-108" w:right="-108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Номиналь</w:t>
            </w:r>
            <w:r w:rsidR="00B0366D">
              <w:rPr>
                <w:rFonts w:ascii="Arial" w:hAnsi="Arial" w:cs="Arial"/>
                <w:sz w:val="20"/>
              </w:rPr>
              <w:t xml:space="preserve">- </w:t>
            </w:r>
            <w:r w:rsidRPr="00D24837">
              <w:rPr>
                <w:rFonts w:ascii="Arial" w:hAnsi="Arial" w:cs="Arial"/>
                <w:sz w:val="20"/>
              </w:rPr>
              <w:t>ные разме</w:t>
            </w:r>
            <w:r w:rsidR="00B0366D">
              <w:rPr>
                <w:rFonts w:ascii="Arial" w:hAnsi="Arial" w:cs="Arial"/>
                <w:sz w:val="20"/>
              </w:rPr>
              <w:t xml:space="preserve">-   </w:t>
            </w:r>
            <w:r w:rsidRPr="00D24837">
              <w:rPr>
                <w:rFonts w:ascii="Arial" w:hAnsi="Arial" w:cs="Arial"/>
                <w:sz w:val="20"/>
              </w:rPr>
              <w:t>ры,</w:t>
            </w:r>
            <w:r w:rsidR="00B0366D">
              <w:rPr>
                <w:rFonts w:ascii="Arial" w:hAnsi="Arial" w:cs="Arial"/>
                <w:sz w:val="20"/>
              </w:rPr>
              <w:t xml:space="preserve"> </w:t>
            </w:r>
            <w:r w:rsidRPr="00D24837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1276" w:type="dxa"/>
            <w:vMerge w:val="restart"/>
            <w:vAlign w:val="center"/>
          </w:tcPr>
          <w:p w14:paraId="43ACDAEB" w14:textId="77777777" w:rsidR="00681CA0" w:rsidRPr="00D24837" w:rsidRDefault="00681CA0" w:rsidP="008303AA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580" w:type="dxa"/>
            <w:gridSpan w:val="2"/>
            <w:vAlign w:val="center"/>
          </w:tcPr>
          <w:p w14:paraId="595753C5" w14:textId="77777777" w:rsidR="00681CA0" w:rsidRPr="00D24837" w:rsidRDefault="00681CA0" w:rsidP="008303AA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1560" w:type="dxa"/>
            <w:vMerge w:val="restart"/>
            <w:vAlign w:val="center"/>
          </w:tcPr>
          <w:p w14:paraId="063583B6" w14:textId="77777777" w:rsidR="00681CA0" w:rsidRPr="00D24837" w:rsidRDefault="00681CA0" w:rsidP="008303AA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B0366D" w:rsidRPr="006F7758" w14:paraId="28B28296" w14:textId="77777777" w:rsidTr="00B0366D">
        <w:trPr>
          <w:cantSplit/>
          <w:trHeight w:val="779"/>
        </w:trPr>
        <w:tc>
          <w:tcPr>
            <w:tcW w:w="1276" w:type="dxa"/>
            <w:vMerge/>
            <w:tcBorders>
              <w:bottom w:val="double" w:sz="4" w:space="0" w:color="auto"/>
            </w:tcBorders>
          </w:tcPr>
          <w:p w14:paraId="07C6F878" w14:textId="77777777" w:rsidR="00681CA0" w:rsidRPr="00D24837" w:rsidRDefault="00681CA0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64" w:type="dxa"/>
            <w:vMerge/>
            <w:tcBorders>
              <w:bottom w:val="double" w:sz="4" w:space="0" w:color="auto"/>
            </w:tcBorders>
          </w:tcPr>
          <w:p w14:paraId="7736D454" w14:textId="77777777" w:rsidR="00681CA0" w:rsidRPr="00D24837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62" w:type="dxa"/>
            <w:gridSpan w:val="2"/>
            <w:vMerge/>
            <w:tcBorders>
              <w:bottom w:val="double" w:sz="4" w:space="0" w:color="auto"/>
            </w:tcBorders>
          </w:tcPr>
          <w:p w14:paraId="0D7C9853" w14:textId="77777777" w:rsidR="00681CA0" w:rsidRPr="00D24837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47" w:type="dxa"/>
            <w:vMerge/>
            <w:tcBorders>
              <w:bottom w:val="double" w:sz="4" w:space="0" w:color="auto"/>
            </w:tcBorders>
          </w:tcPr>
          <w:p w14:paraId="7FEC5ABA" w14:textId="77777777" w:rsidR="00681CA0" w:rsidRPr="00D24837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</w:tcPr>
          <w:p w14:paraId="296182B7" w14:textId="77777777" w:rsidR="00681CA0" w:rsidRPr="00D24837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1CE064C0" w14:textId="2DE9C5D8" w:rsidR="00681CA0" w:rsidRPr="00D24837" w:rsidRDefault="00B0366D" w:rsidP="008303AA">
            <w:pPr>
              <w:pStyle w:val="a9"/>
              <w:tabs>
                <w:tab w:val="left" w:pos="131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30F81">
              <w:rPr>
                <w:rFonts w:ascii="Arial" w:hAnsi="Arial" w:cs="Arial"/>
                <w:sz w:val="20"/>
              </w:rPr>
              <w:t>с</w:t>
            </w:r>
            <w:r w:rsidRPr="00D24837">
              <w:rPr>
                <w:rFonts w:ascii="Arial" w:hAnsi="Arial" w:cs="Arial"/>
                <w:sz w:val="20"/>
              </w:rPr>
              <w:t xml:space="preserve">етевая </w:t>
            </w:r>
            <w:r w:rsidR="00681CA0" w:rsidRPr="00D24837">
              <w:rPr>
                <w:rFonts w:ascii="Arial" w:hAnsi="Arial" w:cs="Arial"/>
                <w:sz w:val="20"/>
              </w:rPr>
              <w:t>п</w:t>
            </w:r>
            <w:r w:rsidR="00681CA0" w:rsidRPr="00D24837">
              <w:rPr>
                <w:rFonts w:ascii="Arial" w:hAnsi="Arial" w:cs="Arial"/>
                <w:sz w:val="20"/>
              </w:rPr>
              <w:t>е</w:t>
            </w:r>
            <w:r w:rsidR="00681CA0" w:rsidRPr="00D24837">
              <w:rPr>
                <w:rFonts w:ascii="Arial" w:hAnsi="Arial" w:cs="Arial"/>
                <w:sz w:val="20"/>
              </w:rPr>
              <w:t>ремен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681CA0" w:rsidRPr="00D24837">
              <w:rPr>
                <w:rFonts w:ascii="Arial" w:hAnsi="Arial" w:cs="Arial"/>
                <w:sz w:val="20"/>
              </w:rPr>
              <w:t>ного тока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vAlign w:val="center"/>
          </w:tcPr>
          <w:p w14:paraId="6785CB0D" w14:textId="77777777" w:rsidR="00681CA0" w:rsidRPr="00D24837" w:rsidRDefault="00681CA0" w:rsidP="008303AA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1560" w:type="dxa"/>
            <w:vMerge/>
            <w:tcBorders>
              <w:bottom w:val="double" w:sz="4" w:space="0" w:color="auto"/>
            </w:tcBorders>
          </w:tcPr>
          <w:p w14:paraId="12CB9F7F" w14:textId="77777777" w:rsidR="00681CA0" w:rsidRPr="00D24837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0366D" w:rsidRPr="006F7758" w14:paraId="33A31A82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634877DA" w14:textId="77777777" w:rsidR="007A1BDB" w:rsidRPr="008C3D53" w:rsidRDefault="007A1BDB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-2520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6E2ACB59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AC7F769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46B6E81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87B3258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26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9470786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4F88A4E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3DDE9818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7DAEAE" w14:textId="7C57AF28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0AAC5F79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133CCA24" w14:textId="77777777" w:rsidR="007A1BDB" w:rsidRPr="008C3D53" w:rsidRDefault="007A1BDB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-2530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E23838C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37A5BBD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81E3F40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B6D28B4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32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BF72E9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CA80F3E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765D72A5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041BD3" w14:textId="4AE77A81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74A51D53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11D75524" w14:textId="77777777" w:rsidR="007A1BDB" w:rsidRPr="008C3D53" w:rsidRDefault="007A1BDB" w:rsidP="004068EE">
            <w:pPr>
              <w:pStyle w:val="a9"/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-2540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CE9F1B1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E9BBD7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2D7E4D8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F732615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F88D7F5" w14:textId="77777777" w:rsidR="007A1BDB" w:rsidRPr="00D24837" w:rsidRDefault="007A1BDB" w:rsidP="007A1BDB">
            <w:pPr>
              <w:pStyle w:val="a9"/>
              <w:tabs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FD1B42A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4AF960C9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C02DB54" w14:textId="2D539323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39C5B2E1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7D62E3FF" w14:textId="77777777" w:rsidR="007A1BDB" w:rsidRPr="008C3D53" w:rsidRDefault="007A1BDB" w:rsidP="004068EE">
            <w:pPr>
              <w:pStyle w:val="a9"/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-2620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5D1AEBD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829614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6869C3E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524C520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26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EAB24DB" w14:textId="77777777" w:rsidR="007A1BDB" w:rsidRPr="00D24837" w:rsidRDefault="007A1BDB" w:rsidP="007A1BDB">
            <w:pPr>
              <w:pStyle w:val="a9"/>
              <w:tabs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B1C34A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1C9DF70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терная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319A46C" w14:textId="7A406B3F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2D64DCE7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706C2E16" w14:textId="77777777" w:rsidR="007A1BDB" w:rsidRPr="008C3D53" w:rsidRDefault="007A1BDB" w:rsidP="004068EE">
            <w:pPr>
              <w:pStyle w:val="a9"/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-2640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13105B8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0B523E8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2F60B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49EEF5A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0512E7B" w14:textId="77777777" w:rsidR="007A1BDB" w:rsidRPr="00D24837" w:rsidRDefault="007A1BDB" w:rsidP="007A1BDB">
            <w:pPr>
              <w:pStyle w:val="a9"/>
              <w:tabs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570F5E7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39969B3A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1CDC0A8" w14:textId="145F3F4F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261EC11C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117B44AA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-2660*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105F0D2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BF47192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BB5BA3F" w14:textId="77777777" w:rsidR="007A1BDB" w:rsidRPr="00D24837" w:rsidRDefault="007A1BDB" w:rsidP="007A1BDB">
            <w:pPr>
              <w:pStyle w:val="a9"/>
              <w:tabs>
                <w:tab w:val="left" w:pos="63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5B6ABF2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BEF516F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713E618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216EE73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6A9AB56" w14:textId="250C7113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16BBA172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04E311DD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-2670*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1630F1BA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EB62703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039201" w14:textId="77777777" w:rsidR="007A1BDB" w:rsidRPr="00D24837" w:rsidRDefault="007A1BDB" w:rsidP="007A1BDB">
            <w:pPr>
              <w:pStyle w:val="a9"/>
              <w:tabs>
                <w:tab w:val="left" w:pos="63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D050A33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653E8F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81DF3DA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4020CE6F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59C42CE" w14:textId="695AA24B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65879F98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372D4644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-2840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EED6CDA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575D257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134A12" w14:textId="77777777" w:rsidR="007A1BDB" w:rsidRPr="00D24837" w:rsidRDefault="007A1BDB" w:rsidP="007A1BDB">
            <w:pPr>
              <w:pStyle w:val="a9"/>
              <w:tabs>
                <w:tab w:val="left" w:pos="63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30D4EB0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90679F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EE3DC49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4686A5BA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690A145" w14:textId="55110085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25CD6ED2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1F0267A8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-2880*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3A4F5EEA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1F90A68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10F1A1" w14:textId="77777777" w:rsidR="007A1BDB" w:rsidRPr="00D24837" w:rsidRDefault="007A1BDB" w:rsidP="007A1BDB">
            <w:pPr>
              <w:pStyle w:val="a9"/>
              <w:tabs>
                <w:tab w:val="left" w:pos="63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71269A9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86C2667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80A0520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Стартерная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23736FF3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E9A7028" w14:textId="084DD007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 xml:space="preserve">тельного </w:t>
            </w:r>
            <w:r w:rsidR="00B0366D">
              <w:rPr>
                <w:rFonts w:ascii="Arial" w:hAnsi="Arial" w:cs="Arial"/>
                <w:sz w:val="20"/>
              </w:rPr>
              <w:t xml:space="preserve">             </w:t>
            </w:r>
            <w:r w:rsidRPr="00D24837">
              <w:rPr>
                <w:rFonts w:ascii="Arial" w:hAnsi="Arial" w:cs="Arial"/>
                <w:sz w:val="20"/>
              </w:rPr>
              <w:t>подогрева</w:t>
            </w:r>
          </w:p>
        </w:tc>
      </w:tr>
      <w:tr w:rsidR="00B0366D" w:rsidRPr="006F7758" w14:paraId="28BB469A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55214248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-3020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77F8B5BF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B614851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E1FFC80" w14:textId="77777777" w:rsidR="007A1BDB" w:rsidRPr="00D24837" w:rsidRDefault="007A1BDB" w:rsidP="007A1BDB">
            <w:pPr>
              <w:pStyle w:val="a9"/>
              <w:tabs>
                <w:tab w:val="left" w:pos="63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C26B9B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16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4AFFEE4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ED2675D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 w:eastAsia="ja-JP"/>
              </w:rPr>
            </w:pPr>
            <w:r w:rsidRPr="00D24837">
              <w:rPr>
                <w:rFonts w:ascii="Arial" w:hAnsi="Arial" w:cs="Arial"/>
                <w:sz w:val="20"/>
                <w:lang w:val="fr-LU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LU" w:eastAsia="ja-JP"/>
              </w:rPr>
              <w:t>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78D44242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  <w:lang w:val="fr-LU" w:eastAsia="ja-JP"/>
              </w:rPr>
            </w:pPr>
            <w:r w:rsidRPr="00D24837">
              <w:rPr>
                <w:rFonts w:ascii="Arial" w:hAnsi="Arial" w:cs="Arial"/>
                <w:sz w:val="20"/>
                <w:lang w:val="fr-LU"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1FED843" w14:textId="77777777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Предвари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тельного подогрева, высокоомный</w:t>
            </w:r>
          </w:p>
        </w:tc>
      </w:tr>
      <w:tr w:rsidR="00B0366D" w:rsidRPr="006F7758" w14:paraId="2471DC53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339047A2" w14:textId="77777777" w:rsidR="007A1BDB" w:rsidRPr="008C3D53" w:rsidRDefault="007A1BDB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-3030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118D97C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15C3665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99FC46A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13EFCF0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16</w:t>
            </w:r>
            <w:r w:rsidRPr="00D24837">
              <w:rPr>
                <w:rFonts w:ascii="Arial" w:hAnsi="Arial" w:cs="Arial"/>
                <w:sz w:val="20"/>
                <w:lang w:val="en-US"/>
              </w:rPr>
              <w:t>x225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87A425A" w14:textId="77777777" w:rsidR="007A1BDB" w:rsidRPr="00D24837" w:rsidRDefault="007A1BDB" w:rsidP="007A1BDB">
            <w:pPr>
              <w:pStyle w:val="a9"/>
              <w:tabs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5505542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 w:eastAsia="ja-JP"/>
              </w:rPr>
            </w:pPr>
            <w:r w:rsidRPr="00D24837">
              <w:rPr>
                <w:rFonts w:ascii="Arial" w:hAnsi="Arial" w:cs="Arial"/>
                <w:sz w:val="20"/>
                <w:lang w:val="fr-LU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LU" w:eastAsia="ja-JP"/>
              </w:rPr>
              <w:t>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65E38CC2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  <w:lang w:val="fr-LU" w:eastAsia="ja-JP"/>
              </w:rPr>
            </w:pPr>
            <w:r w:rsidRPr="00D24837">
              <w:rPr>
                <w:rFonts w:ascii="Arial" w:hAnsi="Arial" w:cs="Arial"/>
                <w:sz w:val="20"/>
                <w:lang w:val="fr-LU"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59BC8C3" w14:textId="77777777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Предвари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тельного подогрева, высокоомный</w:t>
            </w:r>
          </w:p>
        </w:tc>
      </w:tr>
      <w:tr w:rsidR="00B0366D" w:rsidRPr="006F7758" w14:paraId="2A7CABDC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3F1E1CD1" w14:textId="77777777" w:rsidR="007A1BDB" w:rsidRPr="008C3D53" w:rsidRDefault="007A1BDB" w:rsidP="004068EE">
            <w:pPr>
              <w:pStyle w:val="a9"/>
              <w:tabs>
                <w:tab w:val="left" w:pos="709"/>
                <w:tab w:val="left" w:pos="743"/>
              </w:tabs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-3040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01444E67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4807C0B" w14:textId="77777777" w:rsidR="007A1BDB" w:rsidRPr="00D24837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023756F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B5CF496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16</w:t>
            </w:r>
            <w:r w:rsidRPr="00D24837">
              <w:rPr>
                <w:rFonts w:ascii="Arial" w:hAnsi="Arial" w:cs="Arial"/>
                <w:sz w:val="20"/>
                <w:lang w:val="en-US"/>
              </w:rPr>
              <w:t>x300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81FE4C7" w14:textId="77777777" w:rsidR="007A1BDB" w:rsidRPr="00D24837" w:rsidRDefault="007A1BDB" w:rsidP="007A1BDB">
            <w:pPr>
              <w:pStyle w:val="a9"/>
              <w:tabs>
                <w:tab w:val="left" w:pos="776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A98684D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 w:eastAsia="ja-JP"/>
              </w:rPr>
            </w:pPr>
            <w:r w:rsidRPr="00D24837">
              <w:rPr>
                <w:rFonts w:ascii="Arial" w:hAnsi="Arial" w:cs="Arial"/>
                <w:sz w:val="20"/>
                <w:lang w:val="fr-LU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LU" w:eastAsia="ja-JP"/>
              </w:rPr>
              <w:t>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73E65325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  <w:lang w:val="fr-LU" w:eastAsia="ja-JP"/>
              </w:rPr>
            </w:pPr>
            <w:r w:rsidRPr="00D24837">
              <w:rPr>
                <w:rFonts w:ascii="Arial" w:hAnsi="Arial" w:cs="Arial"/>
                <w:sz w:val="20"/>
                <w:lang w:val="fr-LU"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610B856" w14:textId="77777777" w:rsidR="007A1BDB" w:rsidRPr="00D24837" w:rsidRDefault="007A1BDB" w:rsidP="007A1BDB">
            <w:pPr>
              <w:pStyle w:val="a9"/>
              <w:spacing w:after="0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Предвари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тельного подогрева, высокоомный</w:t>
            </w:r>
          </w:p>
        </w:tc>
      </w:tr>
      <w:tr w:rsidR="00B0366D" w:rsidRPr="006F7758" w14:paraId="77BEB4A5" w14:textId="77777777" w:rsidTr="00B0366D">
        <w:tc>
          <w:tcPr>
            <w:tcW w:w="1276" w:type="dxa"/>
            <w:tcBorders>
              <w:top w:val="nil"/>
              <w:bottom w:val="nil"/>
            </w:tcBorders>
          </w:tcPr>
          <w:p w14:paraId="0BD9F0FD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-4240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42FEDA20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02CAA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425380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52E2D90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3ABD666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24CFB7E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6E58F4F3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5BA08DC" w14:textId="2C324AA0" w:rsidR="00B0366D" w:rsidRDefault="007A1BDB" w:rsidP="007A1BDB">
            <w:pPr>
              <w:pStyle w:val="a9"/>
              <w:tabs>
                <w:tab w:val="left" w:pos="1281"/>
                <w:tab w:val="left" w:pos="1352"/>
              </w:tabs>
              <w:spacing w:after="0"/>
              <w:ind w:right="42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 xml:space="preserve">тельного </w:t>
            </w:r>
          </w:p>
          <w:p w14:paraId="2CF2C00E" w14:textId="77777777" w:rsidR="007A1BDB" w:rsidRPr="00D24837" w:rsidRDefault="007A1BDB" w:rsidP="007A1BDB">
            <w:pPr>
              <w:pStyle w:val="a9"/>
              <w:tabs>
                <w:tab w:val="left" w:pos="1281"/>
                <w:tab w:val="left" w:pos="1352"/>
              </w:tabs>
              <w:spacing w:after="0"/>
              <w:ind w:right="42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подогрева, высокоомный</w:t>
            </w:r>
          </w:p>
        </w:tc>
      </w:tr>
      <w:tr w:rsidR="00B0366D" w:rsidRPr="006F7758" w14:paraId="4AF7BB44" w14:textId="77777777" w:rsidTr="00C90DCD">
        <w:tc>
          <w:tcPr>
            <w:tcW w:w="1276" w:type="dxa"/>
            <w:tcBorders>
              <w:top w:val="nil"/>
              <w:bottom w:val="nil"/>
            </w:tcBorders>
          </w:tcPr>
          <w:p w14:paraId="6A251CCB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-4340</w:t>
            </w: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CCE8584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9E4F6C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DB809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2DFF97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38x900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5722C50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81AC9FB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36C3A8FB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B367656" w14:textId="2065AACD" w:rsidR="00B0366D" w:rsidRDefault="007A1BDB" w:rsidP="007A1BDB">
            <w:pPr>
              <w:pStyle w:val="a9"/>
              <w:tabs>
                <w:tab w:val="left" w:pos="1281"/>
                <w:tab w:val="left" w:pos="1352"/>
              </w:tabs>
              <w:spacing w:after="0"/>
              <w:ind w:right="42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 xml:space="preserve">тельного </w:t>
            </w:r>
          </w:p>
          <w:p w14:paraId="436669DA" w14:textId="77777777" w:rsidR="007A1BDB" w:rsidRPr="00D24837" w:rsidRDefault="007A1BDB" w:rsidP="007A1BDB">
            <w:pPr>
              <w:pStyle w:val="a9"/>
              <w:tabs>
                <w:tab w:val="left" w:pos="1281"/>
                <w:tab w:val="left" w:pos="1352"/>
              </w:tabs>
              <w:spacing w:after="0"/>
              <w:ind w:right="42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подогрева, высокоомный</w:t>
            </w:r>
          </w:p>
        </w:tc>
      </w:tr>
      <w:tr w:rsidR="00B0366D" w:rsidRPr="006F7758" w14:paraId="7B97109F" w14:textId="77777777" w:rsidTr="00C90DCD"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CD80F33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-4440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</w:tcPr>
          <w:p w14:paraId="27CBD5CB" w14:textId="77777777" w:rsidR="007A1BDB" w:rsidRPr="00D24837" w:rsidRDefault="007A1BDB" w:rsidP="007A1BDB">
            <w:pPr>
              <w:pStyle w:val="a9"/>
              <w:tabs>
                <w:tab w:val="left" w:pos="742"/>
                <w:tab w:val="left" w:pos="77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95" w:type="dxa"/>
            <w:tcBorders>
              <w:top w:val="nil"/>
              <w:bottom w:val="single" w:sz="4" w:space="0" w:color="auto"/>
            </w:tcBorders>
          </w:tcPr>
          <w:p w14:paraId="51D5A469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0C113DE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</w:tcPr>
          <w:p w14:paraId="0C8117D2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38x1200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F7B96A6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534F4375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162" w:type="dxa"/>
            <w:tcBorders>
              <w:top w:val="nil"/>
              <w:bottom w:val="single" w:sz="4" w:space="0" w:color="auto"/>
            </w:tcBorders>
          </w:tcPr>
          <w:p w14:paraId="22DBC196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639E686A" w14:textId="775649AB" w:rsidR="00B0366D" w:rsidRDefault="007A1BDB" w:rsidP="007A1BDB">
            <w:pPr>
              <w:pStyle w:val="a9"/>
              <w:tabs>
                <w:tab w:val="left" w:pos="1281"/>
                <w:tab w:val="left" w:pos="1352"/>
              </w:tabs>
              <w:spacing w:after="0"/>
              <w:ind w:right="42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 xml:space="preserve">тельного </w:t>
            </w:r>
          </w:p>
          <w:p w14:paraId="4F188AF1" w14:textId="77777777" w:rsidR="007A1BDB" w:rsidRPr="00D24837" w:rsidRDefault="007A1BDB" w:rsidP="007A1BDB">
            <w:pPr>
              <w:pStyle w:val="a9"/>
              <w:tabs>
                <w:tab w:val="left" w:pos="1281"/>
                <w:tab w:val="left" w:pos="1352"/>
              </w:tabs>
              <w:spacing w:after="0"/>
              <w:ind w:right="42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подогрева, высокоомный</w:t>
            </w:r>
          </w:p>
        </w:tc>
      </w:tr>
    </w:tbl>
    <w:p w14:paraId="6D659221" w14:textId="77777777" w:rsidR="00C90DCD" w:rsidRDefault="00C90DCD" w:rsidP="004A37C4">
      <w:pPr>
        <w:spacing w:after="0" w:line="360" w:lineRule="auto"/>
        <w:rPr>
          <w:rFonts w:ascii="Arial" w:hAnsi="Arial" w:cs="Arial"/>
          <w:i/>
          <w:lang w:val="en-US"/>
        </w:rPr>
      </w:pPr>
    </w:p>
    <w:p w14:paraId="6CA3EB41" w14:textId="77777777" w:rsidR="00C90DCD" w:rsidRDefault="00C90DCD" w:rsidP="004A37C4">
      <w:pPr>
        <w:spacing w:after="0" w:line="360" w:lineRule="auto"/>
        <w:rPr>
          <w:rFonts w:ascii="Arial" w:hAnsi="Arial" w:cs="Arial"/>
          <w:i/>
        </w:rPr>
      </w:pPr>
    </w:p>
    <w:p w14:paraId="678512C6" w14:textId="77777777" w:rsidR="00681CA0" w:rsidRDefault="00681CA0" w:rsidP="004A37C4">
      <w:pPr>
        <w:spacing w:after="0" w:line="360" w:lineRule="auto"/>
        <w:rPr>
          <w:rFonts w:ascii="Arial" w:hAnsi="Arial" w:cs="Arial"/>
          <w:i/>
        </w:rPr>
      </w:pPr>
      <w:r w:rsidRPr="009200ED">
        <w:rPr>
          <w:rFonts w:ascii="Arial" w:hAnsi="Arial" w:cs="Arial"/>
          <w:i/>
        </w:rPr>
        <w:lastRenderedPageBreak/>
        <w:t>Продолжение таблицы</w:t>
      </w: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822"/>
        <w:gridCol w:w="709"/>
        <w:gridCol w:w="567"/>
        <w:gridCol w:w="1134"/>
        <w:gridCol w:w="992"/>
        <w:gridCol w:w="1417"/>
        <w:gridCol w:w="1277"/>
        <w:gridCol w:w="1871"/>
      </w:tblGrid>
      <w:tr w:rsidR="00681CA0" w:rsidRPr="006F7758" w14:paraId="3C268CFB" w14:textId="77777777" w:rsidTr="00C90DCD">
        <w:trPr>
          <w:cantSplit/>
          <w:trHeight w:val="386"/>
        </w:trPr>
        <w:tc>
          <w:tcPr>
            <w:tcW w:w="1305" w:type="dxa"/>
            <w:vMerge w:val="restart"/>
            <w:vAlign w:val="center"/>
          </w:tcPr>
          <w:p w14:paraId="772E2100" w14:textId="77777777" w:rsidR="00681CA0" w:rsidRPr="00D24837" w:rsidRDefault="00681CA0" w:rsidP="004068EE">
            <w:pPr>
              <w:pStyle w:val="a9"/>
              <w:tabs>
                <w:tab w:val="left" w:pos="709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Номер</w:t>
            </w:r>
            <w:r w:rsidRPr="00D24837">
              <w:rPr>
                <w:rFonts w:ascii="Arial" w:hAnsi="Arial" w:cs="Arial"/>
                <w:sz w:val="20"/>
              </w:rPr>
              <w:t xml:space="preserve"> </w:t>
            </w:r>
            <w:r w:rsidR="00B0366D">
              <w:rPr>
                <w:rFonts w:ascii="Arial" w:hAnsi="Arial" w:cs="Arial"/>
                <w:sz w:val="20"/>
              </w:rPr>
              <w:t xml:space="preserve">  </w:t>
            </w:r>
            <w:r w:rsidRPr="00D24837">
              <w:rPr>
                <w:rFonts w:ascii="Arial" w:hAnsi="Arial" w:cs="Arial"/>
                <w:sz w:val="20"/>
              </w:rPr>
              <w:t>листа</w:t>
            </w:r>
          </w:p>
        </w:tc>
        <w:tc>
          <w:tcPr>
            <w:tcW w:w="822" w:type="dxa"/>
            <w:vMerge w:val="restart"/>
            <w:vAlign w:val="center"/>
          </w:tcPr>
          <w:p w14:paraId="3FB4EC7E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Н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м</w:t>
            </w:r>
            <w:r w:rsidRPr="00D24837">
              <w:rPr>
                <w:rFonts w:ascii="Arial" w:hAnsi="Arial" w:cs="Arial"/>
                <w:sz w:val="20"/>
              </w:rPr>
              <w:t>и</w:t>
            </w:r>
            <w:r w:rsidRPr="00D24837">
              <w:rPr>
                <w:rFonts w:ascii="Arial" w:hAnsi="Arial" w:cs="Arial"/>
                <w:sz w:val="20"/>
              </w:rPr>
              <w:t>нал</w:t>
            </w:r>
            <w:r w:rsidRPr="00D24837">
              <w:rPr>
                <w:rFonts w:ascii="Arial" w:hAnsi="Arial" w:cs="Arial"/>
                <w:sz w:val="20"/>
              </w:rPr>
              <w:t>ь</w:t>
            </w:r>
            <w:r w:rsidRPr="00D24837">
              <w:rPr>
                <w:rFonts w:ascii="Arial" w:hAnsi="Arial" w:cs="Arial"/>
                <w:sz w:val="20"/>
              </w:rPr>
              <w:t>ная мо</w:t>
            </w:r>
            <w:r w:rsidRPr="00D24837">
              <w:rPr>
                <w:rFonts w:ascii="Arial" w:hAnsi="Arial" w:cs="Arial"/>
                <w:sz w:val="20"/>
              </w:rPr>
              <w:t>щ</w:t>
            </w:r>
            <w:r w:rsidRPr="00D24837">
              <w:rPr>
                <w:rFonts w:ascii="Arial" w:hAnsi="Arial" w:cs="Arial"/>
                <w:sz w:val="20"/>
              </w:rPr>
              <w:t>ность,</w:t>
            </w:r>
          </w:p>
          <w:p w14:paraId="1AE18268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58548115" w14:textId="77777777" w:rsidR="00681CA0" w:rsidRPr="00D24837" w:rsidRDefault="00681CA0" w:rsidP="00D24837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Частота,</w:t>
            </w:r>
          </w:p>
          <w:p w14:paraId="3CE8F066" w14:textId="77777777" w:rsidR="00681CA0" w:rsidRPr="00D24837" w:rsidRDefault="00681CA0" w:rsidP="00D24837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134" w:type="dxa"/>
            <w:vMerge w:val="restart"/>
            <w:vAlign w:val="center"/>
          </w:tcPr>
          <w:p w14:paraId="4F5B56DD" w14:textId="44552519" w:rsidR="00681CA0" w:rsidRPr="00D24837" w:rsidRDefault="00681CA0" w:rsidP="00D24837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Номи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нальные размеры,</w:t>
            </w:r>
          </w:p>
          <w:p w14:paraId="7E204601" w14:textId="77777777" w:rsidR="00681CA0" w:rsidRPr="00D24837" w:rsidRDefault="00681CA0" w:rsidP="00D24837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992" w:type="dxa"/>
            <w:vMerge w:val="restart"/>
            <w:vAlign w:val="center"/>
          </w:tcPr>
          <w:p w14:paraId="372A9FE1" w14:textId="77777777" w:rsidR="00681CA0" w:rsidRPr="00D24837" w:rsidRDefault="00681CA0" w:rsidP="00D24837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694" w:type="dxa"/>
            <w:gridSpan w:val="2"/>
            <w:vAlign w:val="center"/>
          </w:tcPr>
          <w:p w14:paraId="79445CF7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1871" w:type="dxa"/>
            <w:vMerge w:val="restart"/>
            <w:vAlign w:val="center"/>
          </w:tcPr>
          <w:p w14:paraId="4EAF74F4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681CA0" w:rsidRPr="006F7758" w14:paraId="02E7F53B" w14:textId="77777777" w:rsidTr="004068EE">
        <w:trPr>
          <w:cantSplit/>
          <w:trHeight w:val="963"/>
        </w:trPr>
        <w:tc>
          <w:tcPr>
            <w:tcW w:w="1305" w:type="dxa"/>
            <w:vMerge/>
            <w:tcBorders>
              <w:bottom w:val="double" w:sz="4" w:space="0" w:color="auto"/>
            </w:tcBorders>
          </w:tcPr>
          <w:p w14:paraId="2DFB58F2" w14:textId="77777777" w:rsidR="00681CA0" w:rsidRPr="00D24837" w:rsidRDefault="00681CA0" w:rsidP="004068EE">
            <w:pPr>
              <w:pStyle w:val="a9"/>
              <w:spacing w:after="0"/>
              <w:ind w:right="467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22" w:type="dxa"/>
            <w:vMerge/>
            <w:tcBorders>
              <w:bottom w:val="double" w:sz="4" w:space="0" w:color="auto"/>
            </w:tcBorders>
          </w:tcPr>
          <w:p w14:paraId="1E8FF4A3" w14:textId="77777777" w:rsidR="00681CA0" w:rsidRPr="00D24837" w:rsidRDefault="00681CA0" w:rsidP="00591FF6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gridSpan w:val="2"/>
            <w:vMerge/>
            <w:tcBorders>
              <w:bottom w:val="double" w:sz="4" w:space="0" w:color="auto"/>
            </w:tcBorders>
          </w:tcPr>
          <w:p w14:paraId="13A8D7F3" w14:textId="77777777" w:rsidR="00681CA0" w:rsidRPr="00D24837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</w:tcPr>
          <w:p w14:paraId="4F714ABC" w14:textId="77777777" w:rsidR="00681CA0" w:rsidRPr="00D24837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</w:tcPr>
          <w:p w14:paraId="484CF6BF" w14:textId="77777777" w:rsidR="00681CA0" w:rsidRPr="00D24837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4BA2DF2B" w14:textId="117D1337" w:rsidR="00681CA0" w:rsidRPr="00D24837" w:rsidRDefault="00B0366D" w:rsidP="00D24837">
            <w:pPr>
              <w:pStyle w:val="a9"/>
              <w:tabs>
                <w:tab w:val="left" w:pos="131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B30F81">
              <w:rPr>
                <w:rFonts w:ascii="Arial" w:hAnsi="Arial" w:cs="Arial"/>
                <w:sz w:val="20"/>
              </w:rPr>
              <w:t>с</w:t>
            </w:r>
            <w:r w:rsidRPr="00B0366D">
              <w:rPr>
                <w:rFonts w:ascii="Arial" w:hAnsi="Arial" w:cs="Arial"/>
                <w:sz w:val="20"/>
              </w:rPr>
              <w:t>етевая</w:t>
            </w:r>
            <w:r w:rsidRPr="00D24837">
              <w:rPr>
                <w:rFonts w:ascii="Arial" w:hAnsi="Arial" w:cs="Arial"/>
                <w:sz w:val="20"/>
              </w:rPr>
              <w:t xml:space="preserve"> </w:t>
            </w:r>
            <w:r w:rsidR="00681CA0" w:rsidRPr="00D24837">
              <w:rPr>
                <w:rFonts w:ascii="Arial" w:hAnsi="Arial" w:cs="Arial"/>
                <w:sz w:val="20"/>
              </w:rPr>
              <w:t>п</w:t>
            </w:r>
            <w:r w:rsidR="00681CA0" w:rsidRPr="00D24837">
              <w:rPr>
                <w:rFonts w:ascii="Arial" w:hAnsi="Arial" w:cs="Arial"/>
                <w:sz w:val="20"/>
              </w:rPr>
              <w:t>е</w:t>
            </w:r>
            <w:r w:rsidR="00681CA0" w:rsidRPr="00D24837">
              <w:rPr>
                <w:rFonts w:ascii="Arial" w:hAnsi="Arial" w:cs="Arial"/>
                <w:sz w:val="20"/>
              </w:rPr>
              <w:t>ремен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681CA0" w:rsidRPr="00D24837">
              <w:rPr>
                <w:rFonts w:ascii="Arial" w:hAnsi="Arial" w:cs="Arial"/>
                <w:sz w:val="20"/>
              </w:rPr>
              <w:t>ного тока</w:t>
            </w:r>
          </w:p>
        </w:tc>
        <w:tc>
          <w:tcPr>
            <w:tcW w:w="1277" w:type="dxa"/>
            <w:tcBorders>
              <w:bottom w:val="double" w:sz="4" w:space="0" w:color="auto"/>
            </w:tcBorders>
            <w:vAlign w:val="center"/>
          </w:tcPr>
          <w:p w14:paraId="42585009" w14:textId="77777777" w:rsidR="00681CA0" w:rsidRPr="00D24837" w:rsidRDefault="00681CA0" w:rsidP="00D24837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1871" w:type="dxa"/>
            <w:vMerge/>
            <w:tcBorders>
              <w:bottom w:val="double" w:sz="4" w:space="0" w:color="auto"/>
            </w:tcBorders>
          </w:tcPr>
          <w:p w14:paraId="510333D3" w14:textId="77777777" w:rsidR="00681CA0" w:rsidRPr="00D24837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0DCD" w:rsidRPr="00C90DCD" w14:paraId="099AED88" w14:textId="77777777" w:rsidTr="004068EE">
        <w:tc>
          <w:tcPr>
            <w:tcW w:w="1305" w:type="dxa"/>
            <w:tcBorders>
              <w:top w:val="nil"/>
            </w:tcBorders>
          </w:tcPr>
          <w:p w14:paraId="17B7882A" w14:textId="77777777" w:rsidR="00C90DCD" w:rsidRPr="00C90DCD" w:rsidRDefault="00C90DCD" w:rsidP="004068EE">
            <w:pPr>
              <w:spacing w:after="0" w:line="240" w:lineRule="auto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C90DCD">
              <w:rPr>
                <w:rFonts w:ascii="Arial" w:hAnsi="Arial" w:cs="Arial"/>
                <w:sz w:val="20"/>
                <w:szCs w:val="20"/>
              </w:rPr>
              <w:t>60081-</w:t>
            </w:r>
            <w:r w:rsidRPr="00C90DCD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C90DCD">
              <w:rPr>
                <w:rFonts w:ascii="Arial" w:hAnsi="Arial" w:cs="Arial"/>
                <w:sz w:val="20"/>
                <w:szCs w:val="20"/>
              </w:rPr>
              <w:t>-4540</w:t>
            </w:r>
          </w:p>
        </w:tc>
        <w:tc>
          <w:tcPr>
            <w:tcW w:w="822" w:type="dxa"/>
            <w:tcBorders>
              <w:top w:val="nil"/>
            </w:tcBorders>
          </w:tcPr>
          <w:p w14:paraId="76EF81C8" w14:textId="77777777" w:rsidR="00C90DCD" w:rsidRPr="00C90DCD" w:rsidRDefault="00C90DCD" w:rsidP="00C90DCD">
            <w:pPr>
              <w:tabs>
                <w:tab w:val="left" w:pos="742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DC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nil"/>
            </w:tcBorders>
          </w:tcPr>
          <w:p w14:paraId="5D52D449" w14:textId="77777777" w:rsidR="00C90DCD" w:rsidRPr="00C90DCD" w:rsidRDefault="00C90DCD" w:rsidP="00C90D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DC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nil"/>
            </w:tcBorders>
          </w:tcPr>
          <w:p w14:paraId="4DA6CD75" w14:textId="77777777" w:rsidR="00C90DCD" w:rsidRPr="00C90DCD" w:rsidRDefault="00C90DCD" w:rsidP="00C90DCD">
            <w:pPr>
              <w:tabs>
                <w:tab w:val="left" w:pos="459"/>
              </w:tabs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DCD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</w:tcPr>
          <w:p w14:paraId="1324F2A6" w14:textId="77777777" w:rsidR="00C90DCD" w:rsidRPr="00C90DCD" w:rsidRDefault="00C90DCD" w:rsidP="00C90D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DCD">
              <w:rPr>
                <w:rFonts w:ascii="Arial" w:hAnsi="Arial" w:cs="Arial"/>
                <w:sz w:val="20"/>
                <w:szCs w:val="20"/>
              </w:rPr>
              <w:t>38</w:t>
            </w:r>
            <w:r w:rsidRPr="00C90DCD">
              <w:rPr>
                <w:rFonts w:ascii="Arial" w:hAnsi="Arial" w:cs="Arial"/>
                <w:sz w:val="20"/>
                <w:szCs w:val="20"/>
                <w:lang w:val="en-US"/>
              </w:rPr>
              <w:t>x1500</w:t>
            </w:r>
          </w:p>
        </w:tc>
        <w:tc>
          <w:tcPr>
            <w:tcW w:w="992" w:type="dxa"/>
            <w:tcBorders>
              <w:top w:val="nil"/>
            </w:tcBorders>
          </w:tcPr>
          <w:p w14:paraId="0B7D886C" w14:textId="77777777" w:rsidR="00C90DCD" w:rsidRPr="00C90DCD" w:rsidRDefault="00C90DCD" w:rsidP="00C90DCD">
            <w:pPr>
              <w:spacing w:after="0"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DCD">
              <w:rPr>
                <w:rFonts w:ascii="Arial" w:hAnsi="Arial" w:cs="Arial"/>
                <w:sz w:val="20"/>
                <w:szCs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</w:tcBorders>
          </w:tcPr>
          <w:p w14:paraId="69E760F6" w14:textId="77777777" w:rsidR="00C90DCD" w:rsidRPr="00C90DCD" w:rsidRDefault="00C90DCD" w:rsidP="00C90DC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  <w:lang w:val="fr-BE" w:eastAsia="ja-JP"/>
              </w:rPr>
            </w:pPr>
            <w:r w:rsidRPr="00C90DCD">
              <w:rPr>
                <w:rFonts w:ascii="Arial" w:hAnsi="Arial" w:cs="Arial"/>
                <w:sz w:val="20"/>
                <w:szCs w:val="20"/>
                <w:lang w:val="fr-BE" w:eastAsia="ja-JP"/>
              </w:rPr>
              <w:t>Бесстартер</w:t>
            </w:r>
            <w:r w:rsidRPr="00C90DCD">
              <w:rPr>
                <w:rFonts w:ascii="Arial" w:hAnsi="Arial" w:cs="Arial"/>
                <w:sz w:val="20"/>
                <w:szCs w:val="20"/>
                <w:lang w:eastAsia="ja-JP"/>
              </w:rPr>
              <w:t>-</w:t>
            </w:r>
            <w:r w:rsidRPr="00C90DCD">
              <w:rPr>
                <w:rFonts w:ascii="Arial" w:hAnsi="Arial" w:cs="Arial"/>
                <w:sz w:val="20"/>
                <w:szCs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</w:tcBorders>
          </w:tcPr>
          <w:p w14:paraId="6C7FB360" w14:textId="77777777" w:rsidR="00C90DCD" w:rsidRPr="00C90DCD" w:rsidRDefault="00C90DCD" w:rsidP="00C90DCD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  <w:lang w:eastAsia="ja-JP"/>
              </w:rPr>
            </w:pPr>
            <w:r w:rsidRPr="00C90DCD">
              <w:rPr>
                <w:rFonts w:ascii="Arial" w:hAnsi="Arial" w:cs="Arial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</w:tcBorders>
          </w:tcPr>
          <w:p w14:paraId="7A116D4C" w14:textId="0656E460" w:rsidR="00C90DCD" w:rsidRPr="00C90DCD" w:rsidRDefault="00C90DCD" w:rsidP="004068EE">
            <w:pPr>
              <w:tabs>
                <w:tab w:val="left" w:pos="1281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eastAsia="ja-JP"/>
              </w:rPr>
            </w:pPr>
            <w:r w:rsidRPr="00C90DCD">
              <w:rPr>
                <w:rFonts w:ascii="Arial" w:hAnsi="Arial" w:cs="Arial"/>
                <w:sz w:val="20"/>
                <w:szCs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szCs w:val="20"/>
                <w:lang w:eastAsia="ja-JP"/>
              </w:rPr>
              <w:t>-</w:t>
            </w:r>
            <w:r w:rsidRPr="00C90DCD">
              <w:rPr>
                <w:rFonts w:ascii="Arial" w:hAnsi="Arial" w:cs="Arial"/>
                <w:sz w:val="20"/>
                <w:szCs w:val="20"/>
                <w:lang w:eastAsia="ja-JP"/>
              </w:rPr>
              <w:t>но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>го</w:t>
            </w:r>
            <w:r>
              <w:rPr>
                <w:rFonts w:ascii="Arial" w:hAnsi="Arial" w:cs="Arial"/>
                <w:sz w:val="20"/>
                <w:szCs w:val="20"/>
                <w:lang w:val="en-US" w:eastAsia="ja-JP"/>
              </w:rPr>
              <w:t xml:space="preserve"> </w:t>
            </w:r>
            <w:r w:rsidRPr="00C90DCD">
              <w:rPr>
                <w:rFonts w:ascii="Arial" w:hAnsi="Arial" w:cs="Arial"/>
                <w:sz w:val="20"/>
                <w:szCs w:val="20"/>
                <w:lang w:eastAsia="ja-JP"/>
              </w:rPr>
              <w:t>подогрева, высокоомный</w:t>
            </w:r>
          </w:p>
        </w:tc>
      </w:tr>
      <w:tr w:rsidR="007A1BDB" w:rsidRPr="006F7758" w14:paraId="1D9F4B60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179723B2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-4640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1C411A5D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89D2C3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0B51571" w14:textId="77777777" w:rsidR="007A1BDB" w:rsidRPr="00D24837" w:rsidRDefault="007A1BDB" w:rsidP="007A1BDB">
            <w:pPr>
              <w:pStyle w:val="a9"/>
              <w:tabs>
                <w:tab w:val="left" w:pos="459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E044807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54BDBF4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A420E4F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2BD16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330D3B0E" w14:textId="4E83DD9D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высокоомный</w:t>
            </w:r>
          </w:p>
        </w:tc>
      </w:tr>
      <w:tr w:rsidR="007A1BDB" w:rsidRPr="006F7758" w14:paraId="627D84D0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031B59B3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-4660*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4B4CE7DE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0680032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0DC7920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1F76DF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3203655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5D13552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F7477C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4A7E1878" w14:textId="33D9A65B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ьного подогрева, высокоомный</w:t>
            </w:r>
          </w:p>
        </w:tc>
      </w:tr>
      <w:tr w:rsidR="007A1BDB" w:rsidRPr="006F7758" w14:paraId="78DBEB15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045D1BDF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-4670*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0302FA9B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454AF7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DBAFE3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F77188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4CB2E9E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1C856CA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B652BB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0690B77D" w14:textId="3FCFAE20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высокоомный</w:t>
            </w:r>
          </w:p>
        </w:tc>
      </w:tr>
      <w:tr w:rsidR="007A1BDB" w:rsidRPr="006F7758" w14:paraId="75900DA2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27D67912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-4880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69EF6581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15E806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372DFB6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FCFF10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CD2009F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F6EBE9C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934143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1A3B71F9" w14:textId="1D57DCE4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высокоомный</w:t>
            </w:r>
          </w:p>
        </w:tc>
      </w:tr>
      <w:tr w:rsidR="007A1BDB" w:rsidRPr="006F7758" w14:paraId="2F9B9931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3267F830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-5230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59A9187C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71D3F16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80A1A5D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A246C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32</w:t>
            </w:r>
            <w:r w:rsidRPr="00D24837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A828787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C961F35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63813F1" w14:textId="77777777" w:rsidR="007A1BDB" w:rsidRPr="00D24837" w:rsidRDefault="007A1BDB" w:rsidP="007A1BDB">
            <w:pPr>
              <w:pStyle w:val="a9"/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3061B64E" w14:textId="4EC1D372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54C81FFD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7F50B1E2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-5240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55C51712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13040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58D5482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EFD74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2235F3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87C9AD8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4D3C10" w14:textId="77777777" w:rsidR="007A1BDB" w:rsidRPr="00D24837" w:rsidRDefault="007A1BDB" w:rsidP="007A1BDB">
            <w:pPr>
              <w:pStyle w:val="a9"/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31062BB9" w14:textId="7CD9943A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091F2B70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1C800734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-5340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76A104A5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A3C14F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DFD3EA5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58FD8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C033016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1588220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84E011" w14:textId="77777777" w:rsidR="007A1BDB" w:rsidRPr="00D24837" w:rsidRDefault="007A1BDB" w:rsidP="007A1BDB">
            <w:pPr>
              <w:pStyle w:val="a9"/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5394A8DE" w14:textId="421870C7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7C67AD82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0BD2128D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-5430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151E5ACE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88E516D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6D68C1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C9A28D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32</w:t>
            </w:r>
            <w:r w:rsidRPr="00D24837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6DE4A6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3E97D95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83AFB2" w14:textId="77777777" w:rsidR="007A1BDB" w:rsidRPr="00D24837" w:rsidRDefault="007A1BDB" w:rsidP="007A1BDB">
            <w:pPr>
              <w:pStyle w:val="a9"/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39F80F17" w14:textId="3EAB57F0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2EC0EA7E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3078515C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-5440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12D5F717" w14:textId="77777777" w:rsidR="007A1BDB" w:rsidRPr="00D24837" w:rsidRDefault="007A1BDB" w:rsidP="007A1BDB">
            <w:pPr>
              <w:pStyle w:val="a9"/>
              <w:tabs>
                <w:tab w:val="left" w:pos="742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74D77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E7ACD3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1FA0C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067DE6A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CC6679" w14:textId="77777777" w:rsidR="007A1BDB" w:rsidRPr="00D24837" w:rsidRDefault="007A1BDB" w:rsidP="007A1BDB">
            <w:pPr>
              <w:pStyle w:val="a9"/>
              <w:tabs>
                <w:tab w:val="left" w:pos="885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83DAE4" w14:textId="77777777" w:rsidR="007A1BDB" w:rsidRPr="00D24837" w:rsidRDefault="007A1BDB" w:rsidP="007A1BDB">
            <w:pPr>
              <w:pStyle w:val="a9"/>
              <w:spacing w:after="0"/>
              <w:ind w:right="6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4C7139BD" w14:textId="4E595D44" w:rsidR="007A1BDB" w:rsidRPr="00D24837" w:rsidRDefault="007A1BDB" w:rsidP="004068EE">
            <w:pPr>
              <w:pStyle w:val="a9"/>
              <w:tabs>
                <w:tab w:val="left" w:pos="1281"/>
              </w:tabs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5934F915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39F0ADA7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-5540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6142BD40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8633B6E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1EBDC79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761548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D1B206E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4B7FB6C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352CE9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3008B5D8" w14:textId="555BD3B1" w:rsidR="007A1BDB" w:rsidRPr="00D24837" w:rsidRDefault="007A1BDB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349AC7FC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60447DC2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-5840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3E99613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D33E18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A601B16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FBFE6D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55C507E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188FB1D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1685C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0E1772C6" w14:textId="3ED50CE9" w:rsidR="007A1BDB" w:rsidRPr="00D24837" w:rsidRDefault="007A1BDB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456BAE87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30F6CEE9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-5960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076C9B9C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C9A76C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CCB9897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A9D311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312F08A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ind w:right="33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8A2D545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9DC8AB6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7CC24F5D" w14:textId="0E5D17CC" w:rsidR="007A1BDB" w:rsidRPr="00D24837" w:rsidRDefault="007A1BDB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5B76A307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4F1341BD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-5970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30CDE18D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552BBA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1F60947" w14:textId="77777777" w:rsidR="007A1BDB" w:rsidRPr="00D24837" w:rsidRDefault="007A1BDB" w:rsidP="007A1BDB">
            <w:pPr>
              <w:pStyle w:val="a9"/>
              <w:tabs>
                <w:tab w:val="left" w:pos="60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CEBC30" w14:textId="77777777" w:rsidR="007A1BDB" w:rsidRPr="00D24837" w:rsidRDefault="007A1BDB" w:rsidP="007A1BDB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4165DA6" w14:textId="77777777" w:rsidR="007A1BDB" w:rsidRPr="00D24837" w:rsidRDefault="007A1BDB" w:rsidP="007A1BDB">
            <w:pPr>
              <w:pStyle w:val="a9"/>
              <w:tabs>
                <w:tab w:val="left" w:pos="743"/>
              </w:tabs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9136578" w14:textId="77777777" w:rsidR="007A1BDB" w:rsidRPr="00D24837" w:rsidRDefault="007A1BDB" w:rsidP="007A1BDB">
            <w:pPr>
              <w:pStyle w:val="a9"/>
              <w:tabs>
                <w:tab w:val="left" w:pos="1026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28A75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3AA80939" w14:textId="246695B9" w:rsidR="007A1BDB" w:rsidRPr="00D24837" w:rsidRDefault="007A1BDB" w:rsidP="004068EE">
            <w:pPr>
              <w:pStyle w:val="a9"/>
              <w:spacing w:after="0"/>
              <w:ind w:left="-16"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0D23F6B9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71591CC8" w14:textId="77777777" w:rsidR="007A1BDB" w:rsidRPr="009610EF" w:rsidRDefault="007A1BDB" w:rsidP="004068EE">
            <w:pPr>
              <w:pStyle w:val="a9"/>
              <w:tabs>
                <w:tab w:val="left" w:pos="709"/>
              </w:tabs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-5980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02B20B50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68A9D9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1489CA2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ADE988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E4C62B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6934F90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602F63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-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5106CE44" w14:textId="0E8A9EEB" w:rsidR="007A1BDB" w:rsidRPr="00D24837" w:rsidRDefault="007A1BDB" w:rsidP="004068EE">
            <w:pPr>
              <w:pStyle w:val="a9"/>
              <w:spacing w:after="0"/>
              <w:ind w:left="-16"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подогрева, низкоомный</w:t>
            </w:r>
          </w:p>
        </w:tc>
      </w:tr>
      <w:tr w:rsidR="007A1BDB" w:rsidRPr="006F7758" w14:paraId="5F7AD470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37BCDFE3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-6030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63E5E8A5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14:paraId="061AF256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CF9266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</w:t>
            </w:r>
            <w:r w:rsidRPr="00D24837">
              <w:rPr>
                <w:rFonts w:ascii="Arial" w:hAnsi="Arial" w:cs="Arial"/>
                <w:sz w:val="20"/>
                <w:lang w:val="en-US"/>
              </w:rPr>
              <w:t>x220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0304600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6FA138A" w14:textId="77777777" w:rsidR="007A1BDB" w:rsidRPr="00D24837" w:rsidRDefault="007A1BDB" w:rsidP="007A1BDB">
            <w:pPr>
              <w:pStyle w:val="a9"/>
              <w:spacing w:after="0"/>
              <w:ind w:lef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CC6F0C" w14:textId="3768AA7B" w:rsidR="007A1BDB" w:rsidRPr="00D24837" w:rsidRDefault="007A1BDB" w:rsidP="004068EE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терная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07CD0664" w14:textId="76FF6680" w:rsidR="007A1BDB" w:rsidRPr="00D24837" w:rsidRDefault="007A1BDB" w:rsidP="004068EE">
            <w:pPr>
              <w:pStyle w:val="a9"/>
              <w:spacing w:after="0"/>
              <w:ind w:left="-16"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</w:t>
            </w:r>
          </w:p>
        </w:tc>
      </w:tr>
      <w:tr w:rsidR="007A1BDB" w:rsidRPr="006F7758" w14:paraId="7ED61AD5" w14:textId="77777777" w:rsidTr="004068EE">
        <w:tc>
          <w:tcPr>
            <w:tcW w:w="1305" w:type="dxa"/>
            <w:tcBorders>
              <w:top w:val="nil"/>
              <w:bottom w:val="nil"/>
            </w:tcBorders>
          </w:tcPr>
          <w:p w14:paraId="0634A9AD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-6040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2D5E1549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14:paraId="0D63574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181CC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</w:t>
            </w:r>
            <w:r w:rsidRPr="00D24837">
              <w:rPr>
                <w:rFonts w:ascii="Arial" w:hAnsi="Arial" w:cs="Arial"/>
                <w:sz w:val="20"/>
                <w:lang w:val="en-US"/>
              </w:rPr>
              <w:t>x320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313E969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DEE3E0F" w14:textId="77777777" w:rsidR="007A1BDB" w:rsidRPr="00D24837" w:rsidRDefault="007A1BDB" w:rsidP="007A1BDB">
            <w:pPr>
              <w:pStyle w:val="a9"/>
              <w:spacing w:after="0"/>
              <w:ind w:left="34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CF81EA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</w:t>
            </w:r>
            <w:r w:rsidR="001F6780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терная</w:t>
            </w:r>
          </w:p>
        </w:tc>
        <w:tc>
          <w:tcPr>
            <w:tcW w:w="1871" w:type="dxa"/>
            <w:tcBorders>
              <w:top w:val="nil"/>
              <w:bottom w:val="nil"/>
            </w:tcBorders>
          </w:tcPr>
          <w:p w14:paraId="4EB7DE40" w14:textId="3F0C2121" w:rsidR="007A1BDB" w:rsidRPr="00D24837" w:rsidRDefault="007A1BDB" w:rsidP="004068EE">
            <w:pPr>
              <w:pStyle w:val="a9"/>
              <w:spacing w:after="0"/>
              <w:ind w:left="-16" w:right="42"/>
              <w:jc w:val="left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Предваритель</w:t>
            </w:r>
            <w:r w:rsidR="004068EE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ного подогрева</w:t>
            </w:r>
          </w:p>
        </w:tc>
      </w:tr>
      <w:tr w:rsidR="007A1BDB" w:rsidRPr="006F7758" w14:paraId="249CF2D5" w14:textId="77777777" w:rsidTr="004068EE">
        <w:tc>
          <w:tcPr>
            <w:tcW w:w="1305" w:type="dxa"/>
            <w:tcBorders>
              <w:top w:val="nil"/>
              <w:bottom w:val="single" w:sz="4" w:space="0" w:color="auto"/>
            </w:tcBorders>
          </w:tcPr>
          <w:p w14:paraId="76D0588F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-6050</w:t>
            </w:r>
          </w:p>
        </w:tc>
        <w:tc>
          <w:tcPr>
            <w:tcW w:w="822" w:type="dxa"/>
            <w:tcBorders>
              <w:top w:val="nil"/>
              <w:bottom w:val="single" w:sz="4" w:space="0" w:color="auto"/>
            </w:tcBorders>
          </w:tcPr>
          <w:p w14:paraId="31E2577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14:paraId="53425143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323459C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</w:t>
            </w:r>
            <w:r w:rsidRPr="00D24837">
              <w:rPr>
                <w:rFonts w:ascii="Arial" w:hAnsi="Arial" w:cs="Arial"/>
                <w:sz w:val="20"/>
                <w:lang w:val="en-US"/>
              </w:rPr>
              <w:t>x420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1D65B483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61CAD16A" w14:textId="77777777" w:rsidR="007A1BDB" w:rsidRPr="00D24837" w:rsidRDefault="007A1BDB" w:rsidP="007A1BDB">
            <w:pPr>
              <w:pStyle w:val="a9"/>
              <w:spacing w:after="0"/>
              <w:ind w:left="34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D24837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1277" w:type="dxa"/>
            <w:tcBorders>
              <w:top w:val="nil"/>
              <w:bottom w:val="single" w:sz="4" w:space="0" w:color="auto"/>
            </w:tcBorders>
          </w:tcPr>
          <w:p w14:paraId="3CD0C8D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</w:t>
            </w:r>
            <w:r w:rsidR="001F6780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терная</w:t>
            </w:r>
          </w:p>
        </w:tc>
        <w:tc>
          <w:tcPr>
            <w:tcW w:w="1871" w:type="dxa"/>
            <w:tcBorders>
              <w:top w:val="nil"/>
              <w:bottom w:val="single" w:sz="4" w:space="0" w:color="auto"/>
            </w:tcBorders>
          </w:tcPr>
          <w:p w14:paraId="30B4D6B0" w14:textId="4F5FC6BB" w:rsidR="007A1BDB" w:rsidRPr="00D24837" w:rsidRDefault="007A1BDB" w:rsidP="004068EE">
            <w:pPr>
              <w:pStyle w:val="a9"/>
              <w:spacing w:after="0"/>
              <w:ind w:left="-16" w:right="42"/>
              <w:jc w:val="left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</w:tbl>
    <w:p w14:paraId="555E0EA5" w14:textId="77777777" w:rsidR="006101EE" w:rsidRDefault="006101EE" w:rsidP="00CE0BE4">
      <w:pPr>
        <w:spacing w:after="0" w:line="240" w:lineRule="auto"/>
        <w:rPr>
          <w:rFonts w:ascii="Arial" w:hAnsi="Arial" w:cs="Arial"/>
          <w:i/>
        </w:rPr>
      </w:pPr>
    </w:p>
    <w:p w14:paraId="4A52B656" w14:textId="77777777" w:rsidR="00681CA0" w:rsidRPr="002B16CC" w:rsidRDefault="00B0366D" w:rsidP="00CE0BE4">
      <w:pPr>
        <w:spacing w:after="0" w:line="240" w:lineRule="auto"/>
        <w:rPr>
          <w:rFonts w:ascii="Arial" w:hAnsi="Arial" w:cs="Arial"/>
          <w:i/>
        </w:rPr>
      </w:pPr>
      <w:r w:rsidRPr="00B30F81">
        <w:rPr>
          <w:rFonts w:ascii="Arial" w:hAnsi="Arial" w:cs="Arial"/>
          <w:i/>
        </w:rPr>
        <w:lastRenderedPageBreak/>
        <w:t xml:space="preserve">Окончание </w:t>
      </w:r>
      <w:r w:rsidR="00681CA0" w:rsidRPr="002B16CC">
        <w:rPr>
          <w:rFonts w:ascii="Arial" w:hAnsi="Arial" w:cs="Arial"/>
          <w:i/>
        </w:rPr>
        <w:t>таблицы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3"/>
        <w:gridCol w:w="822"/>
        <w:gridCol w:w="509"/>
        <w:gridCol w:w="484"/>
        <w:gridCol w:w="1418"/>
        <w:gridCol w:w="992"/>
        <w:gridCol w:w="1418"/>
        <w:gridCol w:w="1560"/>
        <w:gridCol w:w="1701"/>
      </w:tblGrid>
      <w:tr w:rsidR="00681CA0" w:rsidRPr="006F7758" w14:paraId="257856C5" w14:textId="77777777" w:rsidTr="00091164">
        <w:trPr>
          <w:cantSplit/>
          <w:trHeight w:val="386"/>
        </w:trPr>
        <w:tc>
          <w:tcPr>
            <w:tcW w:w="1303" w:type="dxa"/>
            <w:vMerge w:val="restart"/>
            <w:vAlign w:val="center"/>
          </w:tcPr>
          <w:p w14:paraId="6229DD1A" w14:textId="77777777" w:rsidR="00681CA0" w:rsidRPr="00D24837" w:rsidRDefault="00681CA0" w:rsidP="004068EE">
            <w:pPr>
              <w:pStyle w:val="a9"/>
              <w:tabs>
                <w:tab w:val="left" w:pos="709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Номер</w:t>
            </w:r>
            <w:r w:rsidRPr="00D24837">
              <w:rPr>
                <w:rFonts w:ascii="Arial" w:hAnsi="Arial" w:cs="Arial"/>
                <w:sz w:val="20"/>
              </w:rPr>
              <w:t xml:space="preserve"> </w:t>
            </w:r>
            <w:r w:rsidR="00B0366D">
              <w:rPr>
                <w:rFonts w:ascii="Arial" w:hAnsi="Arial" w:cs="Arial"/>
                <w:sz w:val="20"/>
              </w:rPr>
              <w:t xml:space="preserve">   </w:t>
            </w:r>
            <w:r w:rsidRPr="00D24837">
              <w:rPr>
                <w:rFonts w:ascii="Arial" w:hAnsi="Arial" w:cs="Arial"/>
                <w:sz w:val="20"/>
              </w:rPr>
              <w:t>листа</w:t>
            </w:r>
          </w:p>
        </w:tc>
        <w:tc>
          <w:tcPr>
            <w:tcW w:w="822" w:type="dxa"/>
            <w:vMerge w:val="restart"/>
            <w:vAlign w:val="center"/>
          </w:tcPr>
          <w:p w14:paraId="7B1422CE" w14:textId="196D3FE5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Н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м</w:t>
            </w:r>
            <w:r w:rsidRPr="00D24837">
              <w:rPr>
                <w:rFonts w:ascii="Arial" w:hAnsi="Arial" w:cs="Arial"/>
                <w:sz w:val="20"/>
              </w:rPr>
              <w:t>и</w:t>
            </w:r>
            <w:r w:rsidRPr="00D24837">
              <w:rPr>
                <w:rFonts w:ascii="Arial" w:hAnsi="Arial" w:cs="Arial"/>
                <w:sz w:val="20"/>
              </w:rPr>
              <w:t>наль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ная мощ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ность,</w:t>
            </w:r>
          </w:p>
          <w:p w14:paraId="4E883C69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14:paraId="33BC54CE" w14:textId="52550210" w:rsidR="00681CA0" w:rsidRPr="00D24837" w:rsidRDefault="00681CA0" w:rsidP="004068EE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Часто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та,</w:t>
            </w:r>
            <w:r w:rsidR="004068EE">
              <w:rPr>
                <w:rFonts w:ascii="Arial" w:hAnsi="Arial" w:cs="Arial"/>
                <w:sz w:val="20"/>
              </w:rPr>
              <w:t xml:space="preserve"> </w:t>
            </w:r>
            <w:r w:rsidRPr="00D24837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418" w:type="dxa"/>
            <w:vMerge w:val="restart"/>
            <w:vAlign w:val="center"/>
          </w:tcPr>
          <w:p w14:paraId="5B0E41EB" w14:textId="77777777" w:rsidR="00681CA0" w:rsidRPr="00D24837" w:rsidRDefault="00681CA0" w:rsidP="00B0366D">
            <w:pPr>
              <w:pStyle w:val="a9"/>
              <w:tabs>
                <w:tab w:val="left" w:pos="884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Номинал</w:t>
            </w:r>
            <w:r w:rsidRPr="00D24837">
              <w:rPr>
                <w:rFonts w:ascii="Arial" w:hAnsi="Arial" w:cs="Arial"/>
                <w:sz w:val="20"/>
              </w:rPr>
              <w:t>ь</w:t>
            </w:r>
            <w:r w:rsidRPr="00D24837">
              <w:rPr>
                <w:rFonts w:ascii="Arial" w:hAnsi="Arial" w:cs="Arial"/>
                <w:sz w:val="20"/>
              </w:rPr>
              <w:t>ные разм</w:t>
            </w:r>
            <w:r w:rsidRPr="00D24837">
              <w:rPr>
                <w:rFonts w:ascii="Arial" w:hAnsi="Arial" w:cs="Arial"/>
                <w:sz w:val="20"/>
              </w:rPr>
              <w:t>е</w:t>
            </w:r>
            <w:r w:rsidRPr="00D24837">
              <w:rPr>
                <w:rFonts w:ascii="Arial" w:hAnsi="Arial" w:cs="Arial"/>
                <w:sz w:val="20"/>
              </w:rPr>
              <w:t>ры,</w:t>
            </w:r>
            <w:r w:rsidR="00B0366D">
              <w:rPr>
                <w:rFonts w:ascii="Arial" w:hAnsi="Arial" w:cs="Arial"/>
                <w:sz w:val="20"/>
              </w:rPr>
              <w:t xml:space="preserve"> </w:t>
            </w:r>
            <w:r w:rsidRPr="00D24837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992" w:type="dxa"/>
            <w:vMerge w:val="restart"/>
            <w:vAlign w:val="center"/>
          </w:tcPr>
          <w:p w14:paraId="4D03C177" w14:textId="77777777" w:rsidR="00681CA0" w:rsidRPr="00D24837" w:rsidRDefault="00681CA0" w:rsidP="00D24837">
            <w:pPr>
              <w:pStyle w:val="a9"/>
              <w:tabs>
                <w:tab w:val="left" w:pos="743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978" w:type="dxa"/>
            <w:gridSpan w:val="2"/>
            <w:vAlign w:val="center"/>
          </w:tcPr>
          <w:p w14:paraId="2421DE0E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1701" w:type="dxa"/>
            <w:vMerge w:val="restart"/>
            <w:vAlign w:val="center"/>
          </w:tcPr>
          <w:p w14:paraId="4250812C" w14:textId="77777777" w:rsidR="00681CA0" w:rsidRPr="00D24837" w:rsidRDefault="00681CA0" w:rsidP="00D2483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681CA0" w:rsidRPr="006F7758" w14:paraId="3DFDC419" w14:textId="77777777" w:rsidTr="00091164">
        <w:trPr>
          <w:cantSplit/>
          <w:trHeight w:val="963"/>
        </w:trPr>
        <w:tc>
          <w:tcPr>
            <w:tcW w:w="1303" w:type="dxa"/>
            <w:vMerge/>
            <w:tcBorders>
              <w:bottom w:val="double" w:sz="4" w:space="0" w:color="auto"/>
            </w:tcBorders>
          </w:tcPr>
          <w:p w14:paraId="14A5789E" w14:textId="77777777" w:rsidR="00681CA0" w:rsidRPr="006F7758" w:rsidRDefault="00681CA0" w:rsidP="004068EE">
            <w:pPr>
              <w:pStyle w:val="a9"/>
              <w:spacing w:after="0"/>
              <w:ind w:right="467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dxa"/>
            <w:vMerge/>
            <w:tcBorders>
              <w:bottom w:val="double" w:sz="4" w:space="0" w:color="auto"/>
            </w:tcBorders>
          </w:tcPr>
          <w:p w14:paraId="2B110FF4" w14:textId="77777777" w:rsidR="00681CA0" w:rsidRPr="006F7758" w:rsidRDefault="00681CA0" w:rsidP="00591FF6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Merge/>
            <w:tcBorders>
              <w:bottom w:val="double" w:sz="4" w:space="0" w:color="auto"/>
            </w:tcBorders>
          </w:tcPr>
          <w:p w14:paraId="489DD337" w14:textId="77777777" w:rsidR="00681CA0" w:rsidRPr="006F7758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</w:tcBorders>
          </w:tcPr>
          <w:p w14:paraId="69BCBB12" w14:textId="77777777" w:rsidR="00681CA0" w:rsidRPr="006F7758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</w:tcPr>
          <w:p w14:paraId="0861966E" w14:textId="77777777" w:rsidR="00681CA0" w:rsidRPr="006F7758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22D4BB3A" w14:textId="0F38E0A1" w:rsidR="00681CA0" w:rsidRPr="00D24837" w:rsidRDefault="00B30F81" w:rsidP="00B30F81">
            <w:pPr>
              <w:pStyle w:val="a9"/>
              <w:tabs>
                <w:tab w:val="left" w:pos="1310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</w:t>
            </w:r>
            <w:r w:rsidR="00B0366D" w:rsidRPr="00B0366D">
              <w:rPr>
                <w:rFonts w:ascii="Arial" w:hAnsi="Arial" w:cs="Arial"/>
                <w:sz w:val="20"/>
              </w:rPr>
              <w:t>етевая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B0366D" w:rsidRPr="00D24837">
              <w:rPr>
                <w:rFonts w:ascii="Arial" w:hAnsi="Arial" w:cs="Arial"/>
                <w:sz w:val="20"/>
              </w:rPr>
              <w:t xml:space="preserve"> </w:t>
            </w:r>
            <w:r w:rsidR="00681CA0" w:rsidRPr="00D24837">
              <w:rPr>
                <w:rFonts w:ascii="Arial" w:hAnsi="Arial" w:cs="Arial"/>
                <w:sz w:val="20"/>
              </w:rPr>
              <w:t>перемен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681CA0" w:rsidRPr="00D24837">
              <w:rPr>
                <w:rFonts w:ascii="Arial" w:hAnsi="Arial" w:cs="Arial"/>
                <w:sz w:val="20"/>
              </w:rPr>
              <w:t>ного тока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61F5B90" w14:textId="77777777" w:rsidR="00681CA0" w:rsidRPr="00D24837" w:rsidRDefault="00681CA0" w:rsidP="00D24837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14:paraId="0C0885B2" w14:textId="77777777" w:rsidR="00681CA0" w:rsidRPr="006F7758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164" w:rsidRPr="006F7758" w14:paraId="033C97BD" w14:textId="77777777" w:rsidTr="00091164"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4B58C308" w14:textId="77777777" w:rsidR="00091164" w:rsidRPr="009610EF" w:rsidRDefault="00091164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-6060</w:t>
            </w:r>
          </w:p>
        </w:tc>
        <w:tc>
          <w:tcPr>
            <w:tcW w:w="822" w:type="dxa"/>
            <w:tcBorders>
              <w:top w:val="nil"/>
              <w:bottom w:val="single" w:sz="4" w:space="0" w:color="auto"/>
            </w:tcBorders>
          </w:tcPr>
          <w:p w14:paraId="273EDC7B" w14:textId="77777777" w:rsidR="00091164" w:rsidRPr="00D24837" w:rsidRDefault="00091164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auto"/>
            </w:tcBorders>
          </w:tcPr>
          <w:p w14:paraId="319D149B" w14:textId="77777777" w:rsidR="00091164" w:rsidRPr="00D24837" w:rsidRDefault="00091164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22C4171" w14:textId="77777777" w:rsidR="00091164" w:rsidRPr="00D24837" w:rsidRDefault="00091164" w:rsidP="0095704D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</w:t>
            </w:r>
            <w:r w:rsidRPr="00D24837">
              <w:rPr>
                <w:rFonts w:ascii="Arial" w:hAnsi="Arial" w:cs="Arial"/>
                <w:sz w:val="20"/>
                <w:lang w:val="en-US"/>
              </w:rPr>
              <w:t>x520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26D782AA" w14:textId="77777777" w:rsidR="00091164" w:rsidRPr="00D24837" w:rsidRDefault="00091164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4BC7BEA" w14:textId="77777777" w:rsidR="00091164" w:rsidRPr="00D24837" w:rsidRDefault="00091164" w:rsidP="0095704D">
            <w:pPr>
              <w:pStyle w:val="a9"/>
              <w:spacing w:after="0"/>
              <w:ind w:left="34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D24837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3DEA96C6" w14:textId="4228B2FA" w:rsidR="00091164" w:rsidRPr="00D24837" w:rsidRDefault="00091164" w:rsidP="0095704D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4068EE">
              <w:rPr>
                <w:rFonts w:ascii="Arial" w:hAnsi="Arial" w:cs="Arial"/>
                <w:sz w:val="20"/>
                <w:lang w:eastAsia="ja-JP"/>
              </w:rPr>
              <w:t xml:space="preserve">- 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6BA710CE" w14:textId="140E28F4" w:rsidR="00091164" w:rsidRPr="00D24837" w:rsidRDefault="00091164" w:rsidP="0095704D">
            <w:pPr>
              <w:pStyle w:val="a9"/>
              <w:spacing w:after="0"/>
              <w:ind w:left="-16"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C90DCD" w:rsidRPr="006F7758" w14:paraId="16900F5F" w14:textId="77777777" w:rsidTr="00091164">
        <w:tc>
          <w:tcPr>
            <w:tcW w:w="1303" w:type="dxa"/>
            <w:tcBorders>
              <w:top w:val="nil"/>
            </w:tcBorders>
          </w:tcPr>
          <w:p w14:paraId="4695EC86" w14:textId="77777777" w:rsidR="00C90DCD" w:rsidRPr="009610EF" w:rsidRDefault="00C90DCD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-6520</w:t>
            </w:r>
          </w:p>
        </w:tc>
        <w:tc>
          <w:tcPr>
            <w:tcW w:w="822" w:type="dxa"/>
            <w:tcBorders>
              <w:top w:val="nil"/>
            </w:tcBorders>
          </w:tcPr>
          <w:p w14:paraId="009FB9BC" w14:textId="77777777" w:rsidR="00C90DCD" w:rsidRPr="00D24837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14:paraId="0AA51EBE" w14:textId="77777777" w:rsidR="00C90DCD" w:rsidRPr="00D24837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</w:tcBorders>
          </w:tcPr>
          <w:p w14:paraId="7B991066" w14:textId="77777777" w:rsidR="00C90DCD" w:rsidRPr="00D24837" w:rsidRDefault="00C90DCD" w:rsidP="0095704D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16x550</w:t>
            </w:r>
          </w:p>
        </w:tc>
        <w:tc>
          <w:tcPr>
            <w:tcW w:w="992" w:type="dxa"/>
            <w:tcBorders>
              <w:top w:val="nil"/>
            </w:tcBorders>
          </w:tcPr>
          <w:p w14:paraId="3A17194C" w14:textId="77777777" w:rsidR="00C90DCD" w:rsidRPr="00D24837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</w:tcBorders>
          </w:tcPr>
          <w:p w14:paraId="23323AA0" w14:textId="77777777" w:rsidR="00C90DCD" w:rsidRPr="00D24837" w:rsidRDefault="00C90DCD" w:rsidP="0095704D">
            <w:pPr>
              <w:pStyle w:val="a9"/>
              <w:spacing w:after="0"/>
              <w:ind w:left="34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D24837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1560" w:type="dxa"/>
            <w:tcBorders>
              <w:top w:val="nil"/>
            </w:tcBorders>
          </w:tcPr>
          <w:p w14:paraId="58FFC093" w14:textId="3F7CF923" w:rsidR="00C90DCD" w:rsidRPr="00D24837" w:rsidRDefault="00C90DCD" w:rsidP="0095704D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 w:eastAsia="ja-JP"/>
              </w:rPr>
            </w:pPr>
            <w:r w:rsidRPr="00D24837">
              <w:rPr>
                <w:rFonts w:ascii="Arial" w:hAnsi="Arial" w:cs="Arial"/>
                <w:sz w:val="20"/>
                <w:lang w:val="fr-CA" w:eastAsia="ja-JP"/>
              </w:rPr>
              <w:t>Бесстартер</w:t>
            </w:r>
            <w:r w:rsidR="004068EE">
              <w:rPr>
                <w:rFonts w:ascii="Arial" w:hAnsi="Arial" w:cs="Arial"/>
                <w:sz w:val="20"/>
                <w:lang w:eastAsia="ja-JP"/>
              </w:rPr>
              <w:t xml:space="preserve"> </w:t>
            </w:r>
            <w:r w:rsidRPr="00D24837">
              <w:rPr>
                <w:rFonts w:ascii="Arial" w:hAnsi="Arial" w:cs="Arial"/>
                <w:sz w:val="20"/>
                <w:lang w:val="fr-CA"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</w:tcBorders>
          </w:tcPr>
          <w:p w14:paraId="668BA6EF" w14:textId="7E45CF69" w:rsidR="00C90DCD" w:rsidRPr="00D24837" w:rsidRDefault="00C90DCD" w:rsidP="0095704D">
            <w:pPr>
              <w:pStyle w:val="a9"/>
              <w:spacing w:after="0"/>
              <w:ind w:left="-16"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2804B3BC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2FAA5C3F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-6530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35A1A139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4B2D45D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B89A04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16x850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9D7330A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FCDDFA6" w14:textId="77777777" w:rsidR="007A1BDB" w:rsidRPr="00D24837" w:rsidRDefault="007A1BDB" w:rsidP="007A1BDB">
            <w:pPr>
              <w:pStyle w:val="a9"/>
              <w:spacing w:after="0"/>
              <w:ind w:left="34" w:right="175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809B50E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7739414" w14:textId="5732E6E1" w:rsidR="007A1BDB" w:rsidRPr="00D24837" w:rsidRDefault="007A1BDB" w:rsidP="007A1BDB">
            <w:pPr>
              <w:pStyle w:val="a9"/>
              <w:spacing w:after="0"/>
              <w:ind w:left="-16" w:right="42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3B1E7337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576FFF7F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-6620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7EA9A0E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4C8F6C4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538D075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16x550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A1DFF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01AAB53" w14:textId="77777777" w:rsidR="007A1BDB" w:rsidRPr="00D24837" w:rsidRDefault="007A1BDB" w:rsidP="007A1BDB">
            <w:pPr>
              <w:pStyle w:val="a9"/>
              <w:spacing w:after="0"/>
              <w:ind w:left="34"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2B74C0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02AF5A3" w14:textId="56D0299E" w:rsidR="007A1BDB" w:rsidRPr="00D24837" w:rsidRDefault="007A1BDB" w:rsidP="007A1BDB">
            <w:pPr>
              <w:pStyle w:val="a9"/>
              <w:spacing w:after="0"/>
              <w:ind w:left="-16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0EB2CB26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1A36C858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-6640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42B096C2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B947290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8FBA8DF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16x1150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98A5372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AB00D7C" w14:textId="77777777" w:rsidR="007A1BDB" w:rsidRPr="00D24837" w:rsidRDefault="007A1BDB" w:rsidP="007A1BDB">
            <w:pPr>
              <w:pStyle w:val="a9"/>
              <w:spacing w:after="0"/>
              <w:ind w:left="34"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F023C6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BE" w:eastAsia="ja-JP"/>
              </w:rPr>
            </w:pPr>
            <w:r w:rsidRPr="00D24837">
              <w:rPr>
                <w:rFonts w:ascii="Arial" w:hAnsi="Arial" w:cs="Arial"/>
                <w:sz w:val="20"/>
                <w:lang w:val="fr-BE" w:eastAsia="ja-JP"/>
              </w:rPr>
              <w:t>Бесстартер</w:t>
            </w:r>
            <w:r w:rsidR="00B0366D">
              <w:rPr>
                <w:rFonts w:ascii="Arial" w:hAnsi="Arial" w:cs="Arial"/>
                <w:sz w:val="20"/>
                <w:lang w:eastAsia="ja-JP"/>
              </w:rPr>
              <w:t>-</w:t>
            </w:r>
            <w:r w:rsidRPr="00D24837">
              <w:rPr>
                <w:rFonts w:ascii="Arial" w:hAnsi="Arial" w:cs="Arial"/>
                <w:sz w:val="20"/>
                <w:lang w:val="fr-BE"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3D49DB5" w14:textId="0AD9711D" w:rsidR="007A1BDB" w:rsidRPr="00D24837" w:rsidRDefault="007A1BDB" w:rsidP="007A1BDB">
            <w:pPr>
              <w:pStyle w:val="a9"/>
              <w:spacing w:after="0"/>
              <w:ind w:left="-16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3BDF5D2D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7C283297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-6650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2D29B72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34633299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C98E79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16x1450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0F9FED8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1B2A6FE" w14:textId="77777777" w:rsidR="007A1BDB" w:rsidRPr="00D24837" w:rsidRDefault="007A1BDB" w:rsidP="007A1BDB">
            <w:pPr>
              <w:pStyle w:val="a9"/>
              <w:spacing w:after="0"/>
              <w:ind w:left="34"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DBD484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Бесстарте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р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18B6645" w14:textId="52D5096D" w:rsidR="007A1BDB" w:rsidRPr="00D24837" w:rsidRDefault="007A1BDB" w:rsidP="007A1BDB">
            <w:pPr>
              <w:pStyle w:val="a9"/>
              <w:spacing w:after="0"/>
              <w:ind w:left="-16"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6AF5982B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030667B6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-6730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27C554DC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855480D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AB9FA2E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16x850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BBFA049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174E7BC" w14:textId="77777777" w:rsidR="007A1BDB" w:rsidRPr="00D24837" w:rsidRDefault="007A1BDB" w:rsidP="007A1BDB">
            <w:pPr>
              <w:pStyle w:val="a9"/>
              <w:spacing w:after="0"/>
              <w:ind w:left="34"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EB019F" w14:textId="77777777" w:rsidR="007A1BDB" w:rsidRPr="00D24837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eastAsia="ja-JP"/>
              </w:rPr>
            </w:pPr>
            <w:r w:rsidRPr="00D24837">
              <w:rPr>
                <w:rFonts w:ascii="Arial" w:hAnsi="Arial" w:cs="Arial"/>
                <w:sz w:val="20"/>
                <w:lang w:eastAsia="ja-JP"/>
              </w:rPr>
              <w:t>Бесстарте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р</w:t>
            </w:r>
            <w:r w:rsidRPr="00D24837">
              <w:rPr>
                <w:rFonts w:ascii="Arial" w:hAnsi="Arial" w:cs="Arial"/>
                <w:sz w:val="20"/>
                <w:lang w:eastAsia="ja-JP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EAA0102" w14:textId="51D774A9" w:rsidR="007A1BDB" w:rsidRPr="00D24837" w:rsidRDefault="007A1BDB" w:rsidP="007A1BDB">
            <w:pPr>
              <w:pStyle w:val="a9"/>
              <w:spacing w:after="0"/>
              <w:ind w:left="-16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0ADDEC8B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6ADB9FC8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-6750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068DA6BC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3421D2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A64B35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16x1450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43FD79D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3F5A75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97E0BBA" w14:textId="77777777" w:rsidR="007A1BDB" w:rsidRPr="00D24837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24837">
              <w:rPr>
                <w:rFonts w:ascii="Arial" w:hAnsi="Arial" w:cs="Arial"/>
                <w:sz w:val="20"/>
                <w:lang w:val="fr-BE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394B483" w14:textId="51A35DF8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73DA3352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7EC859FF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-6840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6731931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73E55C3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1103314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16x1150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584529F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06254C2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75A7CC1" w14:textId="77777777" w:rsidR="007A1BDB" w:rsidRPr="00D24837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24837">
              <w:rPr>
                <w:rFonts w:ascii="Arial" w:hAnsi="Arial" w:cs="Arial"/>
                <w:sz w:val="20"/>
                <w:lang w:val="fr-BE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570CFA2" w14:textId="0358E67D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3AFB9692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14EFB6D8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-6850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4B463F3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60F48E3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1003D94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16x1450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14724B1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157708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28560F5" w14:textId="77777777" w:rsidR="007A1BDB" w:rsidRPr="00D24837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24837">
              <w:rPr>
                <w:rFonts w:ascii="Arial" w:hAnsi="Arial" w:cs="Arial"/>
                <w:sz w:val="20"/>
                <w:lang w:val="fr-BE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1E57663" w14:textId="048EF266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7C860FFA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60CC3A60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-7220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15E85ED4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0E8A985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03640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26x600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B2218C4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61D1382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4824942" w14:textId="77777777" w:rsidR="007A1BDB" w:rsidRPr="00D24837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24837">
              <w:rPr>
                <w:rFonts w:ascii="Arial" w:hAnsi="Arial" w:cs="Arial"/>
                <w:sz w:val="20"/>
                <w:lang w:val="fr-BE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411317" w14:textId="7AF5F43D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0F279CA6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3E1FD39F" w14:textId="77777777" w:rsidR="007A1BDB" w:rsidRPr="009610EF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-7420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66064085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18E60C4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71D117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26x1200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56F3C44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767DF8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6F754A6" w14:textId="77777777" w:rsidR="007A1BDB" w:rsidRPr="00D24837" w:rsidRDefault="007A1BDB" w:rsidP="007A1BDB">
            <w:pPr>
              <w:pStyle w:val="a9"/>
              <w:tabs>
                <w:tab w:val="left" w:pos="918"/>
              </w:tabs>
              <w:spacing w:after="0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24837">
              <w:rPr>
                <w:rFonts w:ascii="Arial" w:hAnsi="Arial" w:cs="Arial"/>
                <w:sz w:val="20"/>
                <w:lang w:val="fr-BE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97741E5" w14:textId="48A7C969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02F6583E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7DB15774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-7520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17750477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7F38FE80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8887A52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26x1500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6C98584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C13D7BE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048761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6E7BACF" w14:textId="67E6A7B8" w:rsidR="007A1BDB" w:rsidRPr="00D24837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7A1BDB" w:rsidRPr="006F7758" w14:paraId="195C704D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3FA3E91D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-8240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0E32C5EC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4CDFA4AF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484" w:type="dxa"/>
            <w:tcBorders>
              <w:top w:val="nil"/>
              <w:bottom w:val="nil"/>
            </w:tcBorders>
          </w:tcPr>
          <w:p w14:paraId="3ABD9F06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78A6DA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9DED59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9A739F6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F6768E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D30849F" w14:textId="16BD313C" w:rsidR="007A1BDB" w:rsidRPr="00D24837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7A1BDB" w:rsidRPr="006F7758" w14:paraId="7117E9FB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0A4CF7B8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-8440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45C7F4B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23048E3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484" w:type="dxa"/>
            <w:tcBorders>
              <w:top w:val="nil"/>
              <w:bottom w:val="nil"/>
            </w:tcBorders>
          </w:tcPr>
          <w:p w14:paraId="00CFA2A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89EB023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AD80AA7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D1D891B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1F6780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1217B85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C8C6553" w14:textId="73169A25" w:rsidR="007A1BDB" w:rsidRPr="00D24837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7A1BDB" w:rsidRPr="006F7758" w14:paraId="7160304A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3D78314E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-8540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47083F33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226D5468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484" w:type="dxa"/>
            <w:tcBorders>
              <w:top w:val="nil"/>
              <w:bottom w:val="nil"/>
            </w:tcBorders>
          </w:tcPr>
          <w:p w14:paraId="574BDB31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424D699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4495F5B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DDC139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1F6780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EE8EA37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86E0FC8" w14:textId="452464FE" w:rsidR="007A1BDB" w:rsidRPr="00D24837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7A1BDB" w:rsidRPr="006F7758" w14:paraId="11652A31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12296F69" w14:textId="77777777" w:rsidR="007A1BDB" w:rsidRPr="009610EF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-8640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5AA3D19B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59AD059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484" w:type="dxa"/>
            <w:tcBorders>
              <w:top w:val="nil"/>
              <w:bottom w:val="nil"/>
            </w:tcBorders>
          </w:tcPr>
          <w:p w14:paraId="5DBB78D8" w14:textId="77777777" w:rsidR="007A1BDB" w:rsidRPr="00D24837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C17E941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C5C6D4E" w14:textId="77777777" w:rsidR="007A1BDB" w:rsidRPr="00D24837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DA2B91" w14:textId="77777777" w:rsidR="007A1BDB" w:rsidRPr="00D24837" w:rsidRDefault="001F6780" w:rsidP="001F6780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</w:t>
            </w:r>
            <w:r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CC6388A" w14:textId="77777777" w:rsidR="007A1BDB" w:rsidRPr="00D24837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B73B7F6" w14:textId="20433F2A" w:rsidR="007A1BDB" w:rsidRPr="00D24837" w:rsidRDefault="007A1BDB" w:rsidP="007A1BDB">
            <w:pPr>
              <w:pStyle w:val="a9"/>
              <w:spacing w:after="0"/>
              <w:ind w:right="42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BB3EF7" w:rsidRPr="006F7758" w14:paraId="6234C1A8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71105AC3" w14:textId="77777777" w:rsidR="00BB3EF7" w:rsidRPr="009610EF" w:rsidRDefault="00BB3EF7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="007A1BDB"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-8740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1B76D730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392A1917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484" w:type="dxa"/>
            <w:tcBorders>
              <w:top w:val="nil"/>
              <w:bottom w:val="nil"/>
            </w:tcBorders>
          </w:tcPr>
          <w:p w14:paraId="1F115A3A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7BF38DC" w14:textId="77777777" w:rsidR="00BB3EF7" w:rsidRPr="00D24837" w:rsidRDefault="00BB3EF7" w:rsidP="00BB3EF7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DF54F4C" w14:textId="77777777" w:rsidR="00BB3EF7" w:rsidRPr="00D24837" w:rsidRDefault="00BB3EF7" w:rsidP="00BB3EF7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6F00EB8" w14:textId="77777777" w:rsidR="00BB3EF7" w:rsidRPr="00D24837" w:rsidRDefault="00BB3EF7" w:rsidP="00BB3EF7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1F6780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2718948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8AC39DD" w14:textId="4EDAEE65" w:rsidR="00BB3EF7" w:rsidRPr="00D24837" w:rsidRDefault="00BB3EF7" w:rsidP="00BB3EF7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BB3EF7" w:rsidRPr="006F7758" w14:paraId="451F2698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1CF629DE" w14:textId="77777777" w:rsidR="00BB3EF7" w:rsidRPr="009610EF" w:rsidRDefault="00BB3EF7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="007A1BDB"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-8840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2AB0E957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509" w:type="dxa"/>
            <w:tcBorders>
              <w:top w:val="nil"/>
              <w:bottom w:val="nil"/>
            </w:tcBorders>
          </w:tcPr>
          <w:p w14:paraId="5FF47137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484" w:type="dxa"/>
            <w:tcBorders>
              <w:top w:val="nil"/>
              <w:bottom w:val="nil"/>
            </w:tcBorders>
          </w:tcPr>
          <w:p w14:paraId="3FA8372D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3599E47" w14:textId="77777777" w:rsidR="00BB3EF7" w:rsidRPr="00D24837" w:rsidRDefault="00BB3EF7" w:rsidP="00BB3EF7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38</w:t>
            </w:r>
            <w:r w:rsidRPr="00D24837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019D6F9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A58C561" w14:textId="77777777" w:rsidR="00BB3EF7" w:rsidRPr="00D24837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1F6780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A98F98C" w14:textId="77777777" w:rsidR="00BB3EF7" w:rsidRPr="00D24837" w:rsidRDefault="00BB3EF7" w:rsidP="00BB3EF7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9AA4B7F" w14:textId="3FF8851D" w:rsidR="00BB3EF7" w:rsidRPr="00D24837" w:rsidRDefault="00BB3EF7" w:rsidP="00BB3EF7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9610EF" w:rsidRPr="006F7758" w14:paraId="3B88C667" w14:textId="77777777" w:rsidTr="00091164">
        <w:trPr>
          <w:cantSplit/>
        </w:trPr>
        <w:tc>
          <w:tcPr>
            <w:tcW w:w="1303" w:type="dxa"/>
            <w:tcBorders>
              <w:top w:val="nil"/>
              <w:bottom w:val="nil"/>
            </w:tcBorders>
          </w:tcPr>
          <w:p w14:paraId="57187ECB" w14:textId="77777777" w:rsidR="009610EF" w:rsidRPr="009610EF" w:rsidRDefault="009610EF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-9420</w:t>
            </w:r>
          </w:p>
        </w:tc>
        <w:tc>
          <w:tcPr>
            <w:tcW w:w="822" w:type="dxa"/>
            <w:tcBorders>
              <w:top w:val="nil"/>
              <w:bottom w:val="nil"/>
            </w:tcBorders>
          </w:tcPr>
          <w:p w14:paraId="61C508F6" w14:textId="77777777" w:rsidR="009610EF" w:rsidRPr="00D24837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</w:tcPr>
          <w:p w14:paraId="5EF5AFB0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261E97A" w14:textId="77777777" w:rsidR="009610EF" w:rsidRPr="00D24837" w:rsidRDefault="009610EF" w:rsidP="009610EF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26x1200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146AE6F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F9EAC3F" w14:textId="77777777" w:rsidR="009610EF" w:rsidRPr="00D24837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542B126" w14:textId="77777777" w:rsidR="009610EF" w:rsidRPr="00D24837" w:rsidRDefault="009610EF" w:rsidP="000A62EA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A92C47E" w14:textId="3C177D01" w:rsidR="009610EF" w:rsidRPr="00D24837" w:rsidRDefault="009610EF" w:rsidP="009610EF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9610EF" w:rsidRPr="006F7758" w14:paraId="7A863EDB" w14:textId="77777777" w:rsidTr="00091164">
        <w:trPr>
          <w:cantSplit/>
        </w:trPr>
        <w:tc>
          <w:tcPr>
            <w:tcW w:w="1303" w:type="dxa"/>
            <w:tcBorders>
              <w:top w:val="nil"/>
              <w:bottom w:val="single" w:sz="4" w:space="0" w:color="auto"/>
            </w:tcBorders>
          </w:tcPr>
          <w:p w14:paraId="093032D7" w14:textId="77777777" w:rsidR="009610EF" w:rsidRPr="009610EF" w:rsidRDefault="009610EF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9610EF">
              <w:rPr>
                <w:rFonts w:ascii="Arial" w:hAnsi="Arial" w:cs="Arial"/>
                <w:sz w:val="20"/>
              </w:rPr>
              <w:t>60081-</w:t>
            </w:r>
            <w:r w:rsidRPr="009610EF">
              <w:rPr>
                <w:rFonts w:ascii="Arial" w:hAnsi="Arial" w:cs="Arial"/>
                <w:sz w:val="20"/>
                <w:lang w:val="en-US"/>
              </w:rPr>
              <w:t>IEC</w:t>
            </w:r>
            <w:r w:rsidRPr="009610EF">
              <w:rPr>
                <w:rFonts w:ascii="Arial" w:hAnsi="Arial" w:cs="Arial"/>
                <w:sz w:val="20"/>
              </w:rPr>
              <w:t>-9520</w:t>
            </w:r>
          </w:p>
        </w:tc>
        <w:tc>
          <w:tcPr>
            <w:tcW w:w="822" w:type="dxa"/>
            <w:tcBorders>
              <w:top w:val="nil"/>
              <w:bottom w:val="single" w:sz="4" w:space="0" w:color="auto"/>
            </w:tcBorders>
          </w:tcPr>
          <w:p w14:paraId="191B1848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auto"/>
            </w:tcBorders>
          </w:tcPr>
          <w:p w14:paraId="3F7F4225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01963EE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26x1500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91B56D0" w14:textId="77777777" w:rsidR="009610EF" w:rsidRPr="00D24837" w:rsidRDefault="009610EF" w:rsidP="009610EF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68DE29A0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-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2DEFC494" w14:textId="77777777" w:rsidR="009610EF" w:rsidRPr="00D24837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sv-FI"/>
              </w:rPr>
            </w:pPr>
            <w:r w:rsidRPr="00D24837">
              <w:rPr>
                <w:rFonts w:ascii="Arial" w:hAnsi="Arial" w:cs="Arial"/>
                <w:sz w:val="20"/>
                <w:lang w:val="sv-FI"/>
              </w:rPr>
              <w:t>Бесстартер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  <w:lang w:val="sv-FI"/>
              </w:rPr>
              <w:t>ная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6255395B" w14:textId="6C23768A" w:rsidR="009610EF" w:rsidRPr="00D24837" w:rsidRDefault="009610EF" w:rsidP="009610EF">
            <w:pPr>
              <w:pStyle w:val="a9"/>
              <w:spacing w:after="0"/>
              <w:rPr>
                <w:rFonts w:ascii="Arial" w:hAnsi="Arial" w:cs="Arial"/>
                <w:sz w:val="20"/>
              </w:rPr>
            </w:pPr>
            <w:r w:rsidRPr="00D24837">
              <w:rPr>
                <w:rFonts w:ascii="Arial" w:hAnsi="Arial" w:cs="Arial"/>
                <w:sz w:val="20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24837">
              <w:rPr>
                <w:rFonts w:ascii="Arial" w:hAnsi="Arial" w:cs="Arial"/>
                <w:sz w:val="20"/>
              </w:rPr>
              <w:t>тельного под</w:t>
            </w:r>
            <w:r w:rsidRPr="00D24837">
              <w:rPr>
                <w:rFonts w:ascii="Arial" w:hAnsi="Arial" w:cs="Arial"/>
                <w:sz w:val="20"/>
              </w:rPr>
              <w:t>о</w:t>
            </w:r>
            <w:r w:rsidRPr="00D24837">
              <w:rPr>
                <w:rFonts w:ascii="Arial" w:hAnsi="Arial" w:cs="Arial"/>
                <w:sz w:val="20"/>
              </w:rPr>
              <w:t>грева</w:t>
            </w:r>
          </w:p>
        </w:tc>
      </w:tr>
      <w:tr w:rsidR="009610EF" w:rsidRPr="006F7758" w14:paraId="5A38179E" w14:textId="77777777" w:rsidTr="00C90DCD">
        <w:trPr>
          <w:cantSplit/>
        </w:trPr>
        <w:tc>
          <w:tcPr>
            <w:tcW w:w="10207" w:type="dxa"/>
            <w:gridSpan w:val="9"/>
            <w:tcBorders>
              <w:top w:val="single" w:sz="4" w:space="0" w:color="auto"/>
            </w:tcBorders>
          </w:tcPr>
          <w:p w14:paraId="0B265FDB" w14:textId="77777777" w:rsidR="009610EF" w:rsidRPr="00D24837" w:rsidRDefault="009E3510" w:rsidP="004068EE">
            <w:pPr>
              <w:pStyle w:val="a9"/>
              <w:spacing w:before="1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="009610EF" w:rsidRPr="00D24837">
              <w:rPr>
                <w:rFonts w:ascii="Arial" w:hAnsi="Arial" w:cs="Arial"/>
                <w:sz w:val="20"/>
              </w:rPr>
              <w:t>* Предназначены в основном для замены.</w:t>
            </w:r>
          </w:p>
        </w:tc>
      </w:tr>
    </w:tbl>
    <w:p w14:paraId="40C73618" w14:textId="77777777" w:rsidR="004068EE" w:rsidRDefault="004068EE" w:rsidP="00AF5C63">
      <w:pPr>
        <w:pStyle w:val="a9"/>
        <w:spacing w:after="0" w:line="360" w:lineRule="auto"/>
        <w:ind w:left="709" w:right="-2"/>
        <w:rPr>
          <w:rFonts w:ascii="Arial" w:hAnsi="Arial" w:cs="Arial"/>
          <w:b/>
          <w:sz w:val="24"/>
          <w:szCs w:val="28"/>
        </w:rPr>
      </w:pPr>
    </w:p>
    <w:p w14:paraId="34EEF80B" w14:textId="77777777" w:rsidR="00681CA0" w:rsidRPr="006F7758" w:rsidRDefault="003E04E6" w:rsidP="00AF5C63">
      <w:pPr>
        <w:pStyle w:val="a9"/>
        <w:spacing w:after="0" w:line="360" w:lineRule="auto"/>
        <w:ind w:left="709" w:right="-2"/>
        <w:rPr>
          <w:rFonts w:ascii="Arial" w:hAnsi="Arial" w:cs="Arial"/>
          <w:b/>
          <w:sz w:val="24"/>
          <w:szCs w:val="28"/>
        </w:rPr>
      </w:pPr>
      <w:r w:rsidRPr="004068EE">
        <w:rPr>
          <w:rFonts w:ascii="Arial" w:hAnsi="Arial" w:cs="Arial"/>
          <w:b/>
          <w:sz w:val="24"/>
          <w:szCs w:val="28"/>
        </w:rPr>
        <w:lastRenderedPageBreak/>
        <w:t>8</w:t>
      </w:r>
      <w:r w:rsidR="00681CA0" w:rsidRPr="001A49DB">
        <w:rPr>
          <w:rFonts w:ascii="Arial" w:hAnsi="Arial" w:cs="Arial"/>
          <w:b/>
          <w:sz w:val="24"/>
          <w:szCs w:val="28"/>
        </w:rPr>
        <w:t xml:space="preserve">.3.2 Перечень </w:t>
      </w:r>
      <w:r w:rsidR="00681CA0" w:rsidRPr="006F7758">
        <w:rPr>
          <w:rFonts w:ascii="Arial" w:hAnsi="Arial" w:cs="Arial"/>
          <w:b/>
          <w:sz w:val="24"/>
          <w:szCs w:val="28"/>
        </w:rPr>
        <w:t xml:space="preserve">листов с параметрами ламп по мощности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1134"/>
        <w:gridCol w:w="567"/>
        <w:gridCol w:w="567"/>
        <w:gridCol w:w="1134"/>
        <w:gridCol w:w="992"/>
        <w:gridCol w:w="1134"/>
        <w:gridCol w:w="1134"/>
        <w:gridCol w:w="2013"/>
      </w:tblGrid>
      <w:tr w:rsidR="00681CA0" w:rsidRPr="004068EE" w14:paraId="403A9389" w14:textId="77777777" w:rsidTr="00C90DCD">
        <w:trPr>
          <w:cantSplit/>
          <w:trHeight w:val="386"/>
        </w:trPr>
        <w:tc>
          <w:tcPr>
            <w:tcW w:w="1243" w:type="dxa"/>
            <w:vMerge w:val="restart"/>
            <w:tcBorders>
              <w:bottom w:val="nil"/>
            </w:tcBorders>
            <w:vAlign w:val="center"/>
          </w:tcPr>
          <w:p w14:paraId="4EAE8A33" w14:textId="77777777" w:rsidR="00681CA0" w:rsidRPr="004068EE" w:rsidRDefault="00681CA0" w:rsidP="004068EE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 xml:space="preserve">Номер </w:t>
            </w:r>
            <w:r w:rsidR="00B0366D" w:rsidRPr="004068EE">
              <w:rPr>
                <w:rFonts w:ascii="Arial" w:hAnsi="Arial" w:cs="Arial"/>
                <w:sz w:val="19"/>
                <w:szCs w:val="19"/>
              </w:rPr>
              <w:t xml:space="preserve">      </w:t>
            </w:r>
            <w:r w:rsidRPr="004068EE">
              <w:rPr>
                <w:rFonts w:ascii="Arial" w:hAnsi="Arial" w:cs="Arial"/>
                <w:sz w:val="19"/>
                <w:szCs w:val="19"/>
              </w:rPr>
              <w:t>листа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center"/>
          </w:tcPr>
          <w:p w14:paraId="18F895F4" w14:textId="77777777" w:rsidR="00C90DCD" w:rsidRPr="004068EE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Номи</w:t>
            </w:r>
            <w:r w:rsidR="00C90DCD" w:rsidRPr="004068EE">
              <w:rPr>
                <w:rFonts w:ascii="Arial" w:hAnsi="Arial" w:cs="Arial"/>
                <w:sz w:val="19"/>
                <w:szCs w:val="19"/>
              </w:rPr>
              <w:t>-</w:t>
            </w:r>
            <w:r w:rsidRPr="004068EE">
              <w:rPr>
                <w:rFonts w:ascii="Arial" w:hAnsi="Arial" w:cs="Arial"/>
                <w:sz w:val="19"/>
                <w:szCs w:val="19"/>
              </w:rPr>
              <w:t>нальная мощ</w:t>
            </w:r>
            <w:r w:rsidR="00C90DCD" w:rsidRPr="004068EE">
              <w:rPr>
                <w:rFonts w:ascii="Arial" w:hAnsi="Arial" w:cs="Arial"/>
                <w:sz w:val="19"/>
                <w:szCs w:val="19"/>
              </w:rPr>
              <w:t>-</w:t>
            </w:r>
          </w:p>
          <w:p w14:paraId="139D79CD" w14:textId="77777777" w:rsidR="00681CA0" w:rsidRPr="004068EE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ность, Вт</w:t>
            </w:r>
          </w:p>
        </w:tc>
        <w:tc>
          <w:tcPr>
            <w:tcW w:w="1134" w:type="dxa"/>
            <w:gridSpan w:val="2"/>
            <w:vMerge w:val="restart"/>
            <w:tcBorders>
              <w:bottom w:val="nil"/>
            </w:tcBorders>
            <w:vAlign w:val="center"/>
          </w:tcPr>
          <w:p w14:paraId="1B565DE1" w14:textId="77777777" w:rsidR="00681CA0" w:rsidRPr="004068EE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Частота, Гц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center"/>
          </w:tcPr>
          <w:p w14:paraId="5B5C4140" w14:textId="27876A8B" w:rsidR="00681CA0" w:rsidRPr="004068EE" w:rsidRDefault="00681CA0" w:rsidP="00DA5962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Номи</w:t>
            </w:r>
            <w:r w:rsidR="004068EE" w:rsidRPr="004068EE">
              <w:rPr>
                <w:rFonts w:ascii="Arial" w:hAnsi="Arial" w:cs="Arial"/>
                <w:sz w:val="19"/>
                <w:szCs w:val="19"/>
              </w:rPr>
              <w:t>-</w:t>
            </w:r>
            <w:r w:rsidRPr="004068EE">
              <w:rPr>
                <w:rFonts w:ascii="Arial" w:hAnsi="Arial" w:cs="Arial"/>
                <w:sz w:val="19"/>
                <w:szCs w:val="19"/>
              </w:rPr>
              <w:t>нальные размеры,</w:t>
            </w:r>
          </w:p>
          <w:p w14:paraId="7D401D25" w14:textId="77777777" w:rsidR="00681CA0" w:rsidRPr="004068EE" w:rsidRDefault="00681CA0" w:rsidP="00DA5962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мм</w:t>
            </w:r>
          </w:p>
        </w:tc>
        <w:tc>
          <w:tcPr>
            <w:tcW w:w="992" w:type="dxa"/>
            <w:vMerge w:val="restart"/>
            <w:tcBorders>
              <w:bottom w:val="nil"/>
            </w:tcBorders>
            <w:vAlign w:val="center"/>
          </w:tcPr>
          <w:p w14:paraId="1FAB2009" w14:textId="77777777" w:rsidR="00681CA0" w:rsidRPr="004068EE" w:rsidRDefault="00681CA0" w:rsidP="00DA5962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Цоколь</w:t>
            </w:r>
          </w:p>
        </w:tc>
        <w:tc>
          <w:tcPr>
            <w:tcW w:w="2268" w:type="dxa"/>
            <w:gridSpan w:val="2"/>
            <w:vAlign w:val="center"/>
          </w:tcPr>
          <w:p w14:paraId="02F8BC09" w14:textId="77777777" w:rsidR="00681CA0" w:rsidRPr="004068EE" w:rsidRDefault="00681CA0" w:rsidP="00DA5962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Схема</w:t>
            </w:r>
          </w:p>
        </w:tc>
        <w:tc>
          <w:tcPr>
            <w:tcW w:w="2013" w:type="dxa"/>
            <w:vMerge w:val="restart"/>
            <w:tcBorders>
              <w:bottom w:val="nil"/>
            </w:tcBorders>
            <w:vAlign w:val="center"/>
          </w:tcPr>
          <w:p w14:paraId="1B5252AE" w14:textId="77777777" w:rsidR="00681CA0" w:rsidRPr="004068EE" w:rsidRDefault="00681CA0" w:rsidP="00DA5962">
            <w:pPr>
              <w:pStyle w:val="a9"/>
              <w:spacing w:after="0"/>
              <w:ind w:right="42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Тип катода</w:t>
            </w:r>
          </w:p>
        </w:tc>
      </w:tr>
      <w:tr w:rsidR="00681CA0" w:rsidRPr="004068EE" w14:paraId="4983B8E4" w14:textId="77777777" w:rsidTr="00C90DCD">
        <w:trPr>
          <w:cantSplit/>
          <w:trHeight w:val="636"/>
        </w:trPr>
        <w:tc>
          <w:tcPr>
            <w:tcW w:w="1243" w:type="dxa"/>
            <w:vMerge/>
            <w:tcBorders>
              <w:top w:val="nil"/>
              <w:bottom w:val="double" w:sz="4" w:space="0" w:color="auto"/>
            </w:tcBorders>
          </w:tcPr>
          <w:p w14:paraId="223AD3B3" w14:textId="77777777" w:rsidR="00681CA0" w:rsidRPr="004068EE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top w:val="nil"/>
              <w:bottom w:val="double" w:sz="4" w:space="0" w:color="auto"/>
            </w:tcBorders>
          </w:tcPr>
          <w:p w14:paraId="45D84734" w14:textId="77777777" w:rsidR="00681CA0" w:rsidRPr="004068EE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bottom w:val="double" w:sz="4" w:space="0" w:color="auto"/>
            </w:tcBorders>
          </w:tcPr>
          <w:p w14:paraId="1530732E" w14:textId="77777777" w:rsidR="00681CA0" w:rsidRPr="004068EE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top w:val="nil"/>
              <w:bottom w:val="double" w:sz="4" w:space="0" w:color="auto"/>
            </w:tcBorders>
          </w:tcPr>
          <w:p w14:paraId="7EBF64A7" w14:textId="77777777" w:rsidR="00681CA0" w:rsidRPr="004068EE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top w:val="nil"/>
              <w:bottom w:val="double" w:sz="4" w:space="0" w:color="auto"/>
            </w:tcBorders>
          </w:tcPr>
          <w:p w14:paraId="0F855CAC" w14:textId="77777777" w:rsidR="00681CA0" w:rsidRPr="004068EE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0A40EBA9" w14:textId="110F2B3E" w:rsidR="00681CA0" w:rsidRPr="004068EE" w:rsidRDefault="00B0366D" w:rsidP="00DA5962">
            <w:pPr>
              <w:pStyle w:val="a9"/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с</w:t>
            </w:r>
            <w:r w:rsidR="00681CA0" w:rsidRPr="004068EE">
              <w:rPr>
                <w:rFonts w:ascii="Arial" w:hAnsi="Arial" w:cs="Arial"/>
                <w:sz w:val="19"/>
                <w:szCs w:val="19"/>
              </w:rPr>
              <w:t>етевая перемен</w:t>
            </w:r>
            <w:r w:rsidR="004068EE" w:rsidRPr="004068EE">
              <w:rPr>
                <w:rFonts w:ascii="Arial" w:hAnsi="Arial" w:cs="Arial"/>
                <w:sz w:val="19"/>
                <w:szCs w:val="19"/>
              </w:rPr>
              <w:t>-</w:t>
            </w:r>
            <w:r w:rsidR="00681CA0" w:rsidRPr="004068EE">
              <w:rPr>
                <w:rFonts w:ascii="Arial" w:hAnsi="Arial" w:cs="Arial"/>
                <w:sz w:val="19"/>
                <w:szCs w:val="19"/>
              </w:rPr>
              <w:t>ного тока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779D5635" w14:textId="77777777" w:rsidR="00681CA0" w:rsidRPr="004068EE" w:rsidRDefault="00681CA0" w:rsidP="00DA5962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4068EE">
              <w:rPr>
                <w:rFonts w:ascii="Arial" w:hAnsi="Arial" w:cs="Arial"/>
                <w:sz w:val="19"/>
                <w:szCs w:val="19"/>
              </w:rPr>
              <w:t>ВЧ</w:t>
            </w:r>
          </w:p>
        </w:tc>
        <w:tc>
          <w:tcPr>
            <w:tcW w:w="2013" w:type="dxa"/>
            <w:vMerge/>
            <w:tcBorders>
              <w:top w:val="nil"/>
              <w:bottom w:val="double" w:sz="4" w:space="0" w:color="auto"/>
            </w:tcBorders>
          </w:tcPr>
          <w:p w14:paraId="6A0128B6" w14:textId="77777777" w:rsidR="00681CA0" w:rsidRPr="004068EE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7A1BDB" w:rsidRPr="006F7758" w14:paraId="2A8CDD62" w14:textId="77777777" w:rsidTr="00C90DCD">
        <w:trPr>
          <w:cantSplit/>
          <w:trHeight w:val="416"/>
        </w:trPr>
        <w:tc>
          <w:tcPr>
            <w:tcW w:w="1243" w:type="dxa"/>
            <w:tcBorders>
              <w:top w:val="double" w:sz="4" w:space="0" w:color="auto"/>
              <w:bottom w:val="nil"/>
            </w:tcBorders>
          </w:tcPr>
          <w:p w14:paraId="5D58D672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C90DCD">
              <w:rPr>
                <w:rFonts w:ascii="Arial" w:hAnsi="Arial" w:cs="Arial"/>
                <w:sz w:val="20"/>
                <w:lang w:val="en-US"/>
              </w:rPr>
              <w:t>I</w:t>
            </w:r>
            <w:r w:rsidRPr="008C3D53">
              <w:rPr>
                <w:rFonts w:ascii="Arial" w:hAnsi="Arial" w:cs="Arial"/>
                <w:sz w:val="20"/>
                <w:lang w:val="en-US"/>
              </w:rPr>
              <w:t>EC</w:t>
            </w:r>
            <w:r w:rsidRPr="008C3D53">
              <w:rPr>
                <w:rFonts w:ascii="Arial" w:hAnsi="Arial" w:cs="Arial"/>
                <w:sz w:val="20"/>
              </w:rPr>
              <w:t>-1020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</w:tcPr>
          <w:p w14:paraId="3427C887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</w:tcPr>
          <w:p w14:paraId="7544B935" w14:textId="77777777" w:rsidR="007A1BDB" w:rsidRPr="00591FF6" w:rsidRDefault="007A1BDB" w:rsidP="007A1BDB">
            <w:pPr>
              <w:pStyle w:val="a9"/>
              <w:tabs>
                <w:tab w:val="left" w:pos="60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</w:tcPr>
          <w:p w14:paraId="6882221C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</w:tcPr>
          <w:p w14:paraId="63636FC0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x150</w:t>
            </w:r>
          </w:p>
        </w:tc>
        <w:tc>
          <w:tcPr>
            <w:tcW w:w="992" w:type="dxa"/>
            <w:tcBorders>
              <w:top w:val="double" w:sz="4" w:space="0" w:color="auto"/>
              <w:bottom w:val="nil"/>
            </w:tcBorders>
          </w:tcPr>
          <w:p w14:paraId="78C301F2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</w:tcPr>
          <w:p w14:paraId="6C2EA203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</w:tcPr>
          <w:p w14:paraId="540A4C18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double" w:sz="4" w:space="0" w:color="auto"/>
              <w:bottom w:val="nil"/>
            </w:tcBorders>
          </w:tcPr>
          <w:p w14:paraId="2A160A10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2C568BFC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7915BCB5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-3020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F5703A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FDF404E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2B2C501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3C9AF1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x150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310F8C0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D23B87D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696BFA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D60241F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подогрева, высокоомный</w:t>
            </w:r>
          </w:p>
        </w:tc>
      </w:tr>
      <w:tr w:rsidR="007A1BDB" w:rsidRPr="006F7758" w14:paraId="1B2946EB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0F450A68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-1030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ACF2AC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3E6A7D9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C1F0DF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4267F7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x225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F9B371C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9E18D9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2BF0FC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CC8B735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</w:t>
            </w:r>
          </w:p>
        </w:tc>
      </w:tr>
      <w:tr w:rsidR="007A1BDB" w:rsidRPr="006F7758" w14:paraId="2394657E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199276F8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-3030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2EADA84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CDCC4D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023715A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C05932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x225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02AA24A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A0C387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79F94C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A5D97C6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подогрева, высокоомный</w:t>
            </w:r>
          </w:p>
        </w:tc>
      </w:tr>
      <w:tr w:rsidR="007A1BDB" w:rsidRPr="006F7758" w14:paraId="4CFA4C2D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0F064F18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-6030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1507AA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41D3C439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41B92C6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7</w:t>
            </w:r>
            <w:r w:rsidRPr="00591FF6">
              <w:rPr>
                <w:rFonts w:ascii="Arial" w:hAnsi="Arial" w:cs="Arial"/>
                <w:sz w:val="20"/>
                <w:lang w:val="en-US"/>
              </w:rPr>
              <w:t>x220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0DABC20" w14:textId="77777777" w:rsidR="007A1BDB" w:rsidRPr="00591FF6" w:rsidRDefault="007A1BDB" w:rsidP="007A1BDB">
            <w:pPr>
              <w:pStyle w:val="a9"/>
              <w:spacing w:after="0"/>
              <w:ind w:right="-4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6FFDC1" w14:textId="77777777" w:rsidR="007A1BDB" w:rsidRPr="00591FF6" w:rsidRDefault="007A1BDB" w:rsidP="00C90DCD">
            <w:pPr>
              <w:pStyle w:val="a9"/>
              <w:spacing w:after="0"/>
              <w:ind w:right="-108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669EB1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4E2D460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подогрева, высокоомный</w:t>
            </w:r>
          </w:p>
        </w:tc>
      </w:tr>
      <w:tr w:rsidR="007A1BDB" w:rsidRPr="006F7758" w14:paraId="260DBCD6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39494A5E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-1040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BB6C0D4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D106633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92D7C8F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103F1C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x300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751E1C1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4E4EA6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2C3695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936CAC5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5875E145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78122C57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-3040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3BF432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3142643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70CBB2C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7550DD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x300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5AC0BE0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4503ED5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591FF6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5873C89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591FF6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02A0E5D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591FF6">
              <w:rPr>
                <w:rFonts w:ascii="Arial" w:hAnsi="Arial" w:cs="Arial"/>
                <w:sz w:val="20"/>
                <w:lang w:val="fr-LU"/>
              </w:rPr>
              <w:t>Предварительного подогрева, высокоомный</w:t>
            </w:r>
          </w:p>
        </w:tc>
      </w:tr>
      <w:tr w:rsidR="007A1BDB" w:rsidRPr="006F7758" w14:paraId="65371842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3D500BF4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-6040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E75B18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409E7E30" w14:textId="77777777" w:rsidR="007A1BDB" w:rsidRPr="00591FF6" w:rsidRDefault="007A1BDB" w:rsidP="007A1BDB">
            <w:pPr>
              <w:pStyle w:val="a9"/>
              <w:tabs>
                <w:tab w:val="left" w:pos="145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5BC271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7</w:t>
            </w:r>
            <w:r w:rsidRPr="00591FF6">
              <w:rPr>
                <w:rFonts w:ascii="Arial" w:hAnsi="Arial" w:cs="Arial"/>
                <w:sz w:val="20"/>
                <w:lang w:val="en-US"/>
              </w:rPr>
              <w:t>x320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A3F3C13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F06244" w14:textId="77777777" w:rsidR="007A1BDB" w:rsidRPr="00591FF6" w:rsidRDefault="007A1BDB" w:rsidP="007A1BDB">
            <w:pPr>
              <w:pStyle w:val="a9"/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EF6C1D6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B77279A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1AAA0EC7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0DAA899A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-6050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6D8274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1E328E1C" w14:textId="77777777" w:rsidR="007A1BDB" w:rsidRPr="00591FF6" w:rsidRDefault="007A1BDB" w:rsidP="007A1BDB">
            <w:pPr>
              <w:pStyle w:val="a9"/>
              <w:tabs>
                <w:tab w:val="left" w:pos="145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828637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7</w:t>
            </w:r>
            <w:r w:rsidRPr="00591FF6">
              <w:rPr>
                <w:rFonts w:ascii="Arial" w:hAnsi="Arial" w:cs="Arial"/>
                <w:sz w:val="20"/>
                <w:lang w:val="en-US"/>
              </w:rPr>
              <w:t>x420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E63AEBD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3382CC" w14:textId="77777777" w:rsidR="007A1BDB" w:rsidRPr="00591FF6" w:rsidRDefault="007A1BDB" w:rsidP="007A1BDB">
            <w:pPr>
              <w:pStyle w:val="a9"/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2D8295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CF769FE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56E11D6C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0905ADD5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-1060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EA6712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080FB32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F31AF51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1F7D88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  <w:r w:rsidRPr="00591FF6">
              <w:rPr>
                <w:rFonts w:ascii="Arial" w:hAnsi="Arial" w:cs="Arial"/>
                <w:sz w:val="20"/>
                <w:lang w:val="en-US"/>
              </w:rPr>
              <w:t>x525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31FB2B4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179D99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05DA3C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E921FF7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275EC9E4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15329825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-6060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038A19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0FD5C5F0" w14:textId="77777777" w:rsidR="007A1BDB" w:rsidRPr="00591FF6" w:rsidRDefault="007A1BDB" w:rsidP="007A1BDB">
            <w:pPr>
              <w:pStyle w:val="a9"/>
              <w:tabs>
                <w:tab w:val="left" w:pos="145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174E66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7</w:t>
            </w:r>
            <w:r w:rsidRPr="00591FF6">
              <w:rPr>
                <w:rFonts w:ascii="Arial" w:hAnsi="Arial" w:cs="Arial"/>
                <w:sz w:val="20"/>
                <w:lang w:val="en-US"/>
              </w:rPr>
              <w:t>x520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4275A18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B85005" w14:textId="77777777" w:rsidR="007A1BDB" w:rsidRPr="00591FF6" w:rsidRDefault="007A1BDB" w:rsidP="007A1BDB">
            <w:pPr>
              <w:pStyle w:val="a9"/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E288B0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06A29C9C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3B8EFBED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7A73F2A9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-6520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313E7F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753766C6" w14:textId="77777777" w:rsidR="007A1BDB" w:rsidRPr="00591FF6" w:rsidRDefault="007A1BDB" w:rsidP="007A1BDB">
            <w:pPr>
              <w:pStyle w:val="a9"/>
              <w:tabs>
                <w:tab w:val="left" w:pos="145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96EB58F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16x550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7382410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CC4FFB" w14:textId="77777777" w:rsidR="007A1BDB" w:rsidRPr="00591FF6" w:rsidRDefault="007A1BDB" w:rsidP="007A1BDB">
            <w:pPr>
              <w:pStyle w:val="a9"/>
              <w:spacing w:after="0"/>
              <w:ind w:right="-108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2525AC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823415A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754ED6A3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776391F4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-2120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1E33C32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5891C10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80659BF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ADB63F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26</w:t>
            </w:r>
            <w:r w:rsidRPr="00591FF6">
              <w:rPr>
                <w:rFonts w:ascii="Arial" w:hAnsi="Arial" w:cs="Arial"/>
                <w:sz w:val="20"/>
                <w:lang w:val="en-US"/>
              </w:rPr>
              <w:t>x450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1358221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CDED66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1951D9" w14:textId="77777777" w:rsidR="007A1BDB" w:rsidRPr="00591FF6" w:rsidRDefault="007A1BDB" w:rsidP="007A1BD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D65CBF8" w14:textId="77777777" w:rsidR="007A1BDB" w:rsidRPr="00591FF6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3FDE582D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6C8D1AA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-2215</w:t>
            </w:r>
            <w:r w:rsidRPr="008C3D53">
              <w:rPr>
                <w:rFonts w:ascii="Arial" w:hAnsi="Arial" w:cs="Arial"/>
                <w:sz w:val="20"/>
                <w:lang w:val="en-US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439695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7F4DB53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78EC91C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C5F55C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26</w:t>
            </w:r>
            <w:r w:rsidRPr="00591FF6">
              <w:rPr>
                <w:rFonts w:ascii="Arial" w:hAnsi="Arial" w:cs="Arial"/>
                <w:sz w:val="20"/>
                <w:lang w:val="en-US"/>
              </w:rPr>
              <w:t>x550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462C17B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BA57D92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CF4DD6" w14:textId="77777777" w:rsidR="007A1BDB" w:rsidRPr="00591FF6" w:rsidRDefault="007A1BDB" w:rsidP="007A1BD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19E9F811" w14:textId="77777777" w:rsidR="007A1BDB" w:rsidRPr="00591FF6" w:rsidRDefault="007A1BDB" w:rsidP="007A1BDB">
            <w:pPr>
              <w:pStyle w:val="a9"/>
              <w:tabs>
                <w:tab w:val="left" w:pos="1452"/>
              </w:tabs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591FF6">
              <w:rPr>
                <w:rFonts w:ascii="Arial" w:hAnsi="Arial" w:cs="Arial"/>
                <w:sz w:val="20"/>
                <w:lang w:val="fr-BE"/>
              </w:rPr>
              <w:t>Предварительного подогрева</w:t>
            </w:r>
          </w:p>
        </w:tc>
      </w:tr>
      <w:tr w:rsidR="007A1BDB" w:rsidRPr="006F7758" w14:paraId="1A6B8F4A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4FE9926F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-7220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A38F3B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73BA9B47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E3F29F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26x600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BDF931B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1B4861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B47559" w14:textId="77777777" w:rsidR="007A1BDB" w:rsidRPr="00591FF6" w:rsidRDefault="007A1BDB" w:rsidP="007A1BDB">
            <w:pPr>
              <w:pStyle w:val="a9"/>
              <w:tabs>
                <w:tab w:val="left" w:pos="1452"/>
              </w:tabs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1606B572" w14:textId="77777777" w:rsidR="007A1BDB" w:rsidRPr="00591FF6" w:rsidRDefault="007A1BDB" w:rsidP="007A1BDB">
            <w:pPr>
              <w:pStyle w:val="a9"/>
              <w:tabs>
                <w:tab w:val="left" w:pos="1452"/>
              </w:tabs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591FF6">
              <w:rPr>
                <w:rFonts w:ascii="Arial" w:hAnsi="Arial" w:cs="Arial"/>
                <w:sz w:val="20"/>
                <w:lang w:val="fr-BE"/>
              </w:rPr>
              <w:t>Предварительного подогрева</w:t>
            </w:r>
          </w:p>
        </w:tc>
      </w:tr>
      <w:tr w:rsidR="007A1BDB" w:rsidRPr="006F7758" w14:paraId="28734DCC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2B64B83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FAED04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2639BA8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2573068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E8DE59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26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1A6CAA3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B87B93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697E43" w14:textId="77777777" w:rsidR="007A1BDB" w:rsidRPr="00591FF6" w:rsidRDefault="007A1BDB" w:rsidP="007A1BD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01D8B3C" w14:textId="77777777" w:rsidR="007A1BDB" w:rsidRPr="00591FF6" w:rsidRDefault="007A1BDB" w:rsidP="007A1BDB">
            <w:pPr>
              <w:pStyle w:val="a9"/>
              <w:tabs>
                <w:tab w:val="left" w:pos="1452"/>
              </w:tabs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591FF6">
              <w:rPr>
                <w:rFonts w:ascii="Arial" w:hAnsi="Arial" w:cs="Arial"/>
                <w:sz w:val="20"/>
                <w:lang w:val="fr-BE"/>
              </w:rPr>
              <w:t>Предварительного подогрева</w:t>
            </w:r>
          </w:p>
        </w:tc>
      </w:tr>
      <w:tr w:rsidR="007A1BDB" w:rsidRPr="006F7758" w14:paraId="5504C214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6A7C4C25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821AC2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494CDB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E16593A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6A06F2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32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0995BF1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68E0DB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86DCCB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0D135AB" w14:textId="77777777" w:rsidR="007A1BDB" w:rsidRPr="00591FF6" w:rsidRDefault="007A1BDB" w:rsidP="007A1BDB">
            <w:pPr>
              <w:pStyle w:val="a9"/>
              <w:tabs>
                <w:tab w:val="left" w:pos="1452"/>
              </w:tabs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591FF6">
              <w:rPr>
                <w:rFonts w:ascii="Arial" w:hAnsi="Arial" w:cs="Arial"/>
                <w:sz w:val="20"/>
                <w:lang w:val="fr-BE"/>
              </w:rPr>
              <w:t>Предварительного подогрева</w:t>
            </w:r>
          </w:p>
        </w:tc>
      </w:tr>
      <w:tr w:rsidR="007A1BDB" w:rsidRPr="006F7758" w14:paraId="21298352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329654C1" w14:textId="77777777" w:rsidR="007A1BDB" w:rsidRPr="008C3D53" w:rsidRDefault="007A1BDB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-2240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3E41A3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B68D5AC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FD9D796" w14:textId="77777777" w:rsidR="007A1BDB" w:rsidRPr="00591FF6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3086DB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38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7B278F2" w14:textId="77777777" w:rsidR="007A1BDB" w:rsidRPr="00591FF6" w:rsidRDefault="007A1BDB" w:rsidP="007A1BD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D69949" w14:textId="77777777" w:rsidR="007A1BDB" w:rsidRPr="00591FF6" w:rsidRDefault="007A1BDB" w:rsidP="007A1BDB">
            <w:pPr>
              <w:pStyle w:val="a9"/>
              <w:spacing w:after="0"/>
              <w:ind w:right="-108"/>
              <w:jc w:val="left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591FF6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C32FEE" w14:textId="77777777" w:rsidR="007A1BDB" w:rsidRPr="00591FF6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6128FF5" w14:textId="77777777" w:rsidR="007A1BDB" w:rsidRPr="00591FF6" w:rsidRDefault="007A1BDB" w:rsidP="007A1BDB">
            <w:pPr>
              <w:pStyle w:val="a9"/>
              <w:tabs>
                <w:tab w:val="left" w:pos="1452"/>
              </w:tabs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591FF6">
              <w:rPr>
                <w:rFonts w:ascii="Arial" w:hAnsi="Arial" w:cs="Arial"/>
                <w:sz w:val="20"/>
                <w:lang w:val="fr-BE"/>
              </w:rPr>
              <w:t>Предварительного подогрева</w:t>
            </w:r>
          </w:p>
        </w:tc>
      </w:tr>
      <w:tr w:rsidR="00BB3EF7" w:rsidRPr="006F7758" w14:paraId="7CA8F762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509FA80C" w14:textId="77777777" w:rsidR="00BB3EF7" w:rsidRPr="008C3D53" w:rsidRDefault="00BB3EF7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7A1BDB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-4240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FEA43C" w14:textId="77777777" w:rsidR="00BB3EF7" w:rsidRPr="00591FF6" w:rsidRDefault="00BB3EF7" w:rsidP="00BB3EF7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EF5D67" w14:textId="77777777" w:rsidR="00BB3EF7" w:rsidRPr="00591FF6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DEF675" w14:textId="77777777" w:rsidR="00BB3EF7" w:rsidRPr="00591FF6" w:rsidRDefault="00BB3EF7" w:rsidP="00BB3EF7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7A1CFA2" w14:textId="77777777" w:rsidR="00BB3EF7" w:rsidRPr="00591FF6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38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5A72742" w14:textId="77777777" w:rsidR="00BB3EF7" w:rsidRPr="00591FF6" w:rsidRDefault="00BB3EF7" w:rsidP="00BB3EF7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99EBA9" w14:textId="77777777" w:rsidR="00BB3EF7" w:rsidRPr="00591FF6" w:rsidRDefault="00BB3EF7" w:rsidP="00BB3EF7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F2A6AF" w14:textId="77777777" w:rsidR="00BB3EF7" w:rsidRPr="00591FF6" w:rsidRDefault="00BB3EF7" w:rsidP="00BB3EF7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EF15DD1" w14:textId="77777777" w:rsidR="00BB3EF7" w:rsidRPr="00591FF6" w:rsidRDefault="00BB3EF7" w:rsidP="00BB3EF7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подогрева, высокоомный</w:t>
            </w:r>
          </w:p>
        </w:tc>
      </w:tr>
      <w:tr w:rsidR="009610EF" w:rsidRPr="006F7758" w14:paraId="092C3952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79277058" w14:textId="77777777" w:rsidR="009610EF" w:rsidRPr="008C3D53" w:rsidRDefault="009610EF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-5230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0DE902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5B0FA79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185BA78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4F3E26" w14:textId="77777777" w:rsidR="009610EF" w:rsidRPr="00591FF6" w:rsidRDefault="009610EF" w:rsidP="009610EF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32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5100641" w14:textId="77777777" w:rsidR="009610EF" w:rsidRPr="00591FF6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CCCC46" w14:textId="77777777" w:rsidR="009610EF" w:rsidRPr="00591FF6" w:rsidRDefault="009610EF" w:rsidP="009610EF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C5590B" w14:textId="77777777" w:rsidR="009610EF" w:rsidRPr="00591FF6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0EF5DD01" w14:textId="77777777" w:rsidR="009610EF" w:rsidRPr="00591FF6" w:rsidRDefault="009610EF" w:rsidP="009610EF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подогрева, низкоомный</w:t>
            </w:r>
          </w:p>
        </w:tc>
      </w:tr>
      <w:tr w:rsidR="009610EF" w:rsidRPr="006F7758" w14:paraId="643B57AC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009FBCFC" w14:textId="77777777" w:rsidR="009610EF" w:rsidRPr="008C3D53" w:rsidRDefault="009610EF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-5240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21B9E3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7E4DEA2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3DAF6E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7FBE20" w14:textId="77777777" w:rsidR="009610EF" w:rsidRPr="00591FF6" w:rsidRDefault="009610EF" w:rsidP="009610EF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38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6ADCBCC" w14:textId="77777777" w:rsidR="009610EF" w:rsidRPr="00591FF6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701E23" w14:textId="77777777" w:rsidR="009610EF" w:rsidRPr="00591FF6" w:rsidRDefault="009610EF" w:rsidP="009610EF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40F411" w14:textId="77777777" w:rsidR="009610EF" w:rsidRPr="00591FF6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02DFF15E" w14:textId="77777777" w:rsidR="009610EF" w:rsidRPr="00591FF6" w:rsidRDefault="009610EF" w:rsidP="009610EF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Предварительного подогрева, низкоомный</w:t>
            </w:r>
          </w:p>
        </w:tc>
      </w:tr>
      <w:tr w:rsidR="009610EF" w:rsidRPr="006F7758" w14:paraId="776A248E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nil"/>
            </w:tcBorders>
          </w:tcPr>
          <w:p w14:paraId="539F47FD" w14:textId="77777777" w:rsidR="009610EF" w:rsidRPr="008C3D53" w:rsidRDefault="009610EF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-8240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9991F9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E81C7DC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3DD2AED" w14:textId="77777777" w:rsidR="009610EF" w:rsidRPr="00591FF6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C47E12" w14:textId="77777777" w:rsidR="009610EF" w:rsidRPr="00591FF6" w:rsidRDefault="009610EF" w:rsidP="009610EF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38</w:t>
            </w:r>
            <w:r w:rsidRPr="00591FF6">
              <w:rPr>
                <w:rFonts w:ascii="Arial" w:hAnsi="Arial" w:cs="Arial"/>
                <w:sz w:val="20"/>
                <w:lang w:val="en-US"/>
              </w:rPr>
              <w:t>x600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B254650" w14:textId="77777777" w:rsidR="009610EF" w:rsidRPr="00591FF6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0759BB" w14:textId="77777777" w:rsidR="009610EF" w:rsidRPr="00591FF6" w:rsidRDefault="009610EF" w:rsidP="009610EF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0A3FA2" w14:textId="77777777" w:rsidR="009610EF" w:rsidRPr="00591FF6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591FF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5382EDA" w14:textId="0DFAADB6" w:rsidR="009610EF" w:rsidRPr="00591FF6" w:rsidRDefault="009610EF" w:rsidP="009610EF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591FF6">
              <w:rPr>
                <w:rFonts w:ascii="Arial" w:hAnsi="Arial" w:cs="Arial"/>
                <w:sz w:val="20"/>
                <w:lang w:val="fr-CA"/>
              </w:rPr>
              <w:t>Без предвари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591FF6">
              <w:rPr>
                <w:rFonts w:ascii="Arial" w:hAnsi="Arial" w:cs="Arial"/>
                <w:sz w:val="20"/>
                <w:lang w:val="fr-CA"/>
              </w:rPr>
              <w:t>тельного подогрева</w:t>
            </w:r>
          </w:p>
        </w:tc>
      </w:tr>
      <w:tr w:rsidR="009610EF" w:rsidRPr="006F7758" w14:paraId="71B93B5E" w14:textId="77777777" w:rsidTr="00C90DCD">
        <w:trPr>
          <w:cantSplit/>
          <w:trHeight w:val="416"/>
        </w:trPr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14:paraId="3E0940BD" w14:textId="77777777" w:rsidR="009610EF" w:rsidRPr="00DF0EBF" w:rsidRDefault="009610EF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60081-</w:t>
            </w:r>
            <w:r>
              <w:rPr>
                <w:rFonts w:ascii="Arial" w:hAnsi="Arial" w:cs="Arial"/>
                <w:sz w:val="20"/>
                <w:lang w:val="en-US"/>
              </w:rPr>
              <w:t>IEC</w:t>
            </w:r>
            <w:r w:rsidRPr="008303AA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6530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040574E5" w14:textId="77777777" w:rsidR="009610EF" w:rsidRPr="00DF0EBF" w:rsidRDefault="009610EF" w:rsidP="009610EF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auto"/>
            </w:tcBorders>
          </w:tcPr>
          <w:p w14:paraId="60622DB0" w14:textId="77777777" w:rsidR="009610EF" w:rsidRPr="00DF0EBF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317F9121" w14:textId="77777777" w:rsidR="009610EF" w:rsidRPr="00DF0EBF" w:rsidRDefault="009610EF" w:rsidP="009610EF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16x850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05EF70D0" w14:textId="77777777" w:rsidR="009610EF" w:rsidRPr="00DF0EBF" w:rsidRDefault="009610EF" w:rsidP="009610EF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4DC79C86" w14:textId="77777777" w:rsidR="009610EF" w:rsidRPr="00DF0EBF" w:rsidRDefault="009610EF" w:rsidP="009610EF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7DCCAD06" w14:textId="77777777" w:rsidR="009610EF" w:rsidRPr="00DF0EBF" w:rsidRDefault="009610EF" w:rsidP="009610EF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14:paraId="3016B20C" w14:textId="77777777" w:rsidR="009610EF" w:rsidRPr="00DF0EBF" w:rsidRDefault="009610EF" w:rsidP="009610EF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CA"/>
              </w:rPr>
            </w:pPr>
            <w:r w:rsidRPr="00DF0EBF">
              <w:rPr>
                <w:rFonts w:ascii="Arial" w:hAnsi="Arial" w:cs="Arial"/>
                <w:sz w:val="20"/>
                <w:lang w:val="fr-CA"/>
              </w:rPr>
              <w:t>Предварительного подогрева</w:t>
            </w:r>
          </w:p>
        </w:tc>
      </w:tr>
    </w:tbl>
    <w:p w14:paraId="64E6DDD5" w14:textId="77777777" w:rsidR="004068EE" w:rsidRDefault="004068EE" w:rsidP="004A37C4">
      <w:pPr>
        <w:spacing w:after="0" w:line="360" w:lineRule="auto"/>
        <w:rPr>
          <w:rFonts w:ascii="Arial" w:hAnsi="Arial" w:cs="Arial"/>
          <w:i/>
        </w:rPr>
      </w:pPr>
    </w:p>
    <w:p w14:paraId="05202E51" w14:textId="77777777" w:rsidR="00681CA0" w:rsidRDefault="00681CA0" w:rsidP="004A37C4">
      <w:pPr>
        <w:spacing w:after="0" w:line="360" w:lineRule="auto"/>
        <w:rPr>
          <w:rFonts w:ascii="Arial" w:hAnsi="Arial" w:cs="Arial"/>
          <w:i/>
        </w:rPr>
      </w:pPr>
      <w:r w:rsidRPr="009200ED">
        <w:rPr>
          <w:rFonts w:ascii="Arial" w:hAnsi="Arial" w:cs="Arial"/>
          <w:i/>
        </w:rPr>
        <w:lastRenderedPageBreak/>
        <w:t>Продолжение таблицы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992"/>
        <w:gridCol w:w="567"/>
        <w:gridCol w:w="567"/>
        <w:gridCol w:w="1134"/>
        <w:gridCol w:w="993"/>
        <w:gridCol w:w="1134"/>
        <w:gridCol w:w="1134"/>
        <w:gridCol w:w="2013"/>
      </w:tblGrid>
      <w:tr w:rsidR="00681CA0" w:rsidRPr="006F7758" w14:paraId="5EA6D5ED" w14:textId="77777777" w:rsidTr="00C90DCD">
        <w:trPr>
          <w:cantSplit/>
          <w:trHeight w:val="386"/>
        </w:trPr>
        <w:tc>
          <w:tcPr>
            <w:tcW w:w="1384" w:type="dxa"/>
            <w:vMerge w:val="restart"/>
            <w:tcBorders>
              <w:bottom w:val="nil"/>
            </w:tcBorders>
            <w:vAlign w:val="center"/>
          </w:tcPr>
          <w:p w14:paraId="3E9D8C3A" w14:textId="77777777" w:rsidR="00681CA0" w:rsidRPr="00DF0EBF" w:rsidRDefault="00681CA0" w:rsidP="004068EE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Номер </w:t>
            </w:r>
            <w:r w:rsidR="00B0366D">
              <w:rPr>
                <w:rFonts w:ascii="Arial" w:hAnsi="Arial" w:cs="Arial"/>
                <w:sz w:val="20"/>
              </w:rPr>
              <w:t xml:space="preserve">       </w:t>
            </w:r>
            <w:r>
              <w:rPr>
                <w:rFonts w:ascii="Arial" w:hAnsi="Arial" w:cs="Arial"/>
                <w:sz w:val="20"/>
              </w:rPr>
              <w:t>листа</w:t>
            </w:r>
          </w:p>
        </w:tc>
        <w:tc>
          <w:tcPr>
            <w:tcW w:w="992" w:type="dxa"/>
            <w:vMerge w:val="restart"/>
            <w:tcBorders>
              <w:bottom w:val="nil"/>
            </w:tcBorders>
            <w:vAlign w:val="center"/>
          </w:tcPr>
          <w:p w14:paraId="3D196CC1" w14:textId="77777777" w:rsidR="00681CA0" w:rsidRPr="00DF0EBF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Номи</w:t>
            </w:r>
            <w:r w:rsidR="00C90DCD" w:rsidRPr="00C90DC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нальная мощ</w:t>
            </w:r>
            <w:r w:rsidR="00C90DCD" w:rsidRPr="00C90DC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ность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DF0EBF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1134" w:type="dxa"/>
            <w:gridSpan w:val="2"/>
            <w:vMerge w:val="restart"/>
            <w:tcBorders>
              <w:bottom w:val="nil"/>
            </w:tcBorders>
            <w:vAlign w:val="center"/>
          </w:tcPr>
          <w:p w14:paraId="136E003B" w14:textId="77777777" w:rsidR="00681CA0" w:rsidRPr="00DF0EBF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Частота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DF0EBF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center"/>
          </w:tcPr>
          <w:p w14:paraId="7E0BA249" w14:textId="2D3429D2" w:rsidR="00681CA0" w:rsidRPr="00DF0EBF" w:rsidRDefault="00681CA0" w:rsidP="004D69A4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Номи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нальные размеры</w:t>
            </w:r>
            <w:r>
              <w:rPr>
                <w:rFonts w:ascii="Arial" w:hAnsi="Arial" w:cs="Arial"/>
                <w:sz w:val="20"/>
              </w:rPr>
              <w:t>,</w:t>
            </w:r>
          </w:p>
          <w:p w14:paraId="1F5DB5F8" w14:textId="77777777" w:rsidR="00681CA0" w:rsidRPr="00DF0EBF" w:rsidRDefault="00681CA0" w:rsidP="004D69A4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993" w:type="dxa"/>
            <w:vMerge w:val="restart"/>
            <w:tcBorders>
              <w:bottom w:val="nil"/>
            </w:tcBorders>
            <w:vAlign w:val="center"/>
          </w:tcPr>
          <w:p w14:paraId="691AB0DA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268" w:type="dxa"/>
            <w:gridSpan w:val="2"/>
            <w:vAlign w:val="center"/>
          </w:tcPr>
          <w:p w14:paraId="3FFF7928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2013" w:type="dxa"/>
            <w:vMerge w:val="restart"/>
            <w:tcBorders>
              <w:bottom w:val="nil"/>
            </w:tcBorders>
            <w:vAlign w:val="center"/>
          </w:tcPr>
          <w:p w14:paraId="46D7C4D4" w14:textId="77777777" w:rsidR="00681CA0" w:rsidRPr="00DF0EBF" w:rsidRDefault="00681CA0" w:rsidP="004D69A4">
            <w:pPr>
              <w:pStyle w:val="a9"/>
              <w:spacing w:after="0"/>
              <w:ind w:right="42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681CA0" w:rsidRPr="006F7758" w14:paraId="27A2111A" w14:textId="77777777" w:rsidTr="00C90DCD">
        <w:trPr>
          <w:cantSplit/>
          <w:trHeight w:val="636"/>
        </w:trPr>
        <w:tc>
          <w:tcPr>
            <w:tcW w:w="1384" w:type="dxa"/>
            <w:vMerge/>
            <w:tcBorders>
              <w:top w:val="nil"/>
              <w:bottom w:val="double" w:sz="4" w:space="0" w:color="auto"/>
            </w:tcBorders>
          </w:tcPr>
          <w:p w14:paraId="4169C7EE" w14:textId="77777777" w:rsidR="00681CA0" w:rsidRPr="00DF0EBF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2" w:type="dxa"/>
            <w:vMerge/>
            <w:tcBorders>
              <w:top w:val="nil"/>
              <w:bottom w:val="double" w:sz="4" w:space="0" w:color="auto"/>
            </w:tcBorders>
          </w:tcPr>
          <w:p w14:paraId="1227BF58" w14:textId="77777777" w:rsidR="00681CA0" w:rsidRPr="00DF0EBF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bottom w:val="double" w:sz="4" w:space="0" w:color="auto"/>
            </w:tcBorders>
          </w:tcPr>
          <w:p w14:paraId="19E44A32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bottom w:val="double" w:sz="4" w:space="0" w:color="auto"/>
            </w:tcBorders>
          </w:tcPr>
          <w:p w14:paraId="65FF0E9E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Merge/>
            <w:tcBorders>
              <w:top w:val="nil"/>
              <w:bottom w:val="double" w:sz="4" w:space="0" w:color="auto"/>
            </w:tcBorders>
          </w:tcPr>
          <w:p w14:paraId="04E0B4EB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3B8955F7" w14:textId="07D90F7F" w:rsidR="00681CA0" w:rsidRPr="00DF0EBF" w:rsidRDefault="00B0366D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30F81">
              <w:rPr>
                <w:rFonts w:ascii="Arial" w:hAnsi="Arial" w:cs="Arial"/>
                <w:sz w:val="20"/>
              </w:rPr>
              <w:t>сете</w:t>
            </w:r>
            <w:r w:rsidRPr="00B0366D">
              <w:rPr>
                <w:rFonts w:ascii="Arial" w:hAnsi="Arial" w:cs="Arial"/>
                <w:sz w:val="20"/>
              </w:rPr>
              <w:t>вая</w:t>
            </w:r>
            <w:r w:rsidR="00681CA0" w:rsidRPr="00DF0EBF">
              <w:rPr>
                <w:rFonts w:ascii="Arial" w:hAnsi="Arial" w:cs="Arial"/>
                <w:sz w:val="20"/>
              </w:rPr>
              <w:t xml:space="preserve"> перемен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681CA0" w:rsidRPr="00DF0EBF">
              <w:rPr>
                <w:rFonts w:ascii="Arial" w:hAnsi="Arial" w:cs="Arial"/>
                <w:sz w:val="20"/>
              </w:rPr>
              <w:t>ного тока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1EB3C038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2013" w:type="dxa"/>
            <w:vMerge/>
            <w:tcBorders>
              <w:top w:val="nil"/>
              <w:bottom w:val="double" w:sz="4" w:space="0" w:color="auto"/>
            </w:tcBorders>
          </w:tcPr>
          <w:p w14:paraId="70E1F5DD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0DCD" w:rsidRPr="006F7758" w14:paraId="28294B03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F76E8FE" w14:textId="77777777" w:rsidR="00C90DCD" w:rsidRPr="00DF0EBF" w:rsidRDefault="00C90DCD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303AA">
              <w:rPr>
                <w:rFonts w:ascii="Arial" w:hAnsi="Arial" w:cs="Arial"/>
                <w:sz w:val="20"/>
              </w:rPr>
              <w:t>60081-</w:t>
            </w:r>
            <w:r>
              <w:rPr>
                <w:rFonts w:ascii="Arial" w:hAnsi="Arial" w:cs="Arial"/>
                <w:sz w:val="20"/>
                <w:lang w:val="en-US"/>
              </w:rPr>
              <w:t>IEC</w:t>
            </w:r>
            <w:r w:rsidRPr="008303AA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6620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D503E1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0A02C401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26181B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16</w:t>
            </w:r>
            <w:r w:rsidRPr="00DF0EBF">
              <w:rPr>
                <w:rFonts w:ascii="Arial" w:hAnsi="Arial" w:cs="Arial"/>
                <w:sz w:val="20"/>
                <w:lang w:val="en-US"/>
              </w:rPr>
              <w:t>x550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B77910E" w14:textId="77777777" w:rsidR="00C90DCD" w:rsidRPr="00DF0EBF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04D0B4" w14:textId="77777777" w:rsidR="00C90DCD" w:rsidRPr="00DF0EBF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C764BB" w14:textId="77777777" w:rsidR="00C90DCD" w:rsidRPr="00DF0EBF" w:rsidRDefault="00C90DCD" w:rsidP="0095704D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0701D85" w14:textId="77777777" w:rsidR="00C90DCD" w:rsidRPr="00DF0EBF" w:rsidRDefault="00C90DCD" w:rsidP="0095704D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46EC09BD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532F87CF" w14:textId="77777777" w:rsidR="007A1BDB" w:rsidRPr="008C3D53" w:rsidRDefault="007A1BDB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-2315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79E23E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BE960C2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331AC18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3A408B6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x970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6EEE87C" w14:textId="77777777" w:rsidR="007A1BDB" w:rsidRPr="00DF0EBF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59C9FE" w14:textId="77777777" w:rsidR="007A1BDB" w:rsidRPr="00DF0EBF" w:rsidRDefault="007A1BDB" w:rsidP="00C90DCD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A6F328" w14:textId="77777777" w:rsidR="007A1BDB" w:rsidRPr="00DF0EBF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18CB363A" w14:textId="77777777" w:rsidR="007A1BDB" w:rsidRPr="00DF0EBF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7A1BDB" w:rsidRPr="006F7758" w14:paraId="05B4ACC0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683E7A1D" w14:textId="77777777" w:rsidR="007A1BDB" w:rsidRPr="008C3D53" w:rsidRDefault="007A1BDB" w:rsidP="004068EE">
            <w:pPr>
              <w:pStyle w:val="a9"/>
              <w:tabs>
                <w:tab w:val="left" w:pos="709"/>
              </w:tabs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-6640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FDF9E4D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00C8BBCE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FD97A6B" w14:textId="77777777" w:rsidR="007A1BDB" w:rsidRPr="00DF0EBF" w:rsidRDefault="007A1BDB" w:rsidP="007A1BD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16x1150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53A37A2" w14:textId="77777777" w:rsidR="007A1BDB" w:rsidRPr="00DF0EBF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75223F" w14:textId="77777777" w:rsidR="007A1BDB" w:rsidRPr="00DF0EBF" w:rsidRDefault="007A1BDB" w:rsidP="007A1BD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AFABB1" w14:textId="77777777" w:rsidR="007A1BDB" w:rsidRPr="00DF0EBF" w:rsidRDefault="007A1BDB" w:rsidP="007A1BD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35A9937" w14:textId="77777777" w:rsidR="007A1BDB" w:rsidRPr="00DF0EBF" w:rsidRDefault="007A1BDB" w:rsidP="007A1BD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681CA0" w:rsidRPr="006F7758" w14:paraId="474629F7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7F53E616" w14:textId="77777777" w:rsidR="00681CA0" w:rsidRPr="008C3D53" w:rsidRDefault="00681CA0" w:rsidP="004068EE">
            <w:pPr>
              <w:pStyle w:val="a9"/>
              <w:tabs>
                <w:tab w:val="left" w:pos="709"/>
              </w:tabs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-2320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0AEDDDE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825B7F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FD0CC7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DFE883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26</w:t>
            </w:r>
            <w:r w:rsidRPr="00DF0EBF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CE7C89A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3077BB5" w14:textId="77777777" w:rsidR="00681CA0" w:rsidRPr="00DF0EBF" w:rsidRDefault="00681CA0" w:rsidP="001C2F5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121BEB2" w14:textId="77777777" w:rsidR="00681CA0" w:rsidRPr="00DF0EBF" w:rsidRDefault="00681CA0" w:rsidP="001C2F5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69D9ABD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681CA0" w:rsidRPr="006F7758" w14:paraId="347ED772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69C4B262" w14:textId="77777777" w:rsidR="00681CA0" w:rsidRPr="008C3D53" w:rsidRDefault="00681CA0" w:rsidP="004068EE">
            <w:pPr>
              <w:pStyle w:val="a9"/>
              <w:tabs>
                <w:tab w:val="left" w:pos="709"/>
              </w:tabs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-2340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9FC48A5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7BC320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CF96CA8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CA2E30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25ADA62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788723" w14:textId="77777777" w:rsidR="00681CA0" w:rsidRPr="00DF0EBF" w:rsidRDefault="00681CA0" w:rsidP="001C2F5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Стартер</w:t>
            </w:r>
            <w:r w:rsidR="00C90DCD">
              <w:rPr>
                <w:rFonts w:ascii="Arial" w:hAnsi="Arial" w:cs="Arial"/>
                <w:sz w:val="20"/>
                <w:lang w:val="en-US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E549FF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B5484FE" w14:textId="77777777" w:rsidR="00681CA0" w:rsidRPr="00DF0EBF" w:rsidRDefault="00681CA0" w:rsidP="001C2F5B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681CA0" w:rsidRPr="006F7758" w14:paraId="75A0F062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11BFBB9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-4340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948A60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28D581F" w14:textId="77777777" w:rsidR="00681CA0" w:rsidRPr="00DF0EBF" w:rsidRDefault="00681CA0" w:rsidP="001C2F5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7A7B09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CEDB4A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6BF899D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D0F1CCE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D103B1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8879D0E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подогрева, высокоомный</w:t>
            </w:r>
          </w:p>
        </w:tc>
      </w:tr>
      <w:tr w:rsidR="00681CA0" w:rsidRPr="006F7758" w14:paraId="55A3EAF8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3A32D8B0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-5340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BAF9FCB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B921001" w14:textId="77777777" w:rsidR="00681CA0" w:rsidRPr="00DF0EBF" w:rsidRDefault="00681CA0" w:rsidP="001C2F5B">
            <w:pPr>
              <w:pStyle w:val="a9"/>
              <w:tabs>
                <w:tab w:val="left" w:pos="601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D7CC75D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F8FBD2" w14:textId="77777777" w:rsidR="00681CA0" w:rsidRPr="00DF0EBF" w:rsidRDefault="00681CA0" w:rsidP="004D69A4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x900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8E19A9B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1F4F4B0" w14:textId="77777777" w:rsidR="00681CA0" w:rsidRPr="00DF0EBF" w:rsidRDefault="00681CA0" w:rsidP="001C2F5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5BEF9C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B040E43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подогрева, низкоомный</w:t>
            </w:r>
          </w:p>
        </w:tc>
      </w:tr>
      <w:tr w:rsidR="00681CA0" w:rsidRPr="006F7758" w14:paraId="1035F8D6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C7A02A4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-7420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FC3F930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5C3B7556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114858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26x1200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2114B95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8D7775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2CA5A8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DDC1C49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681CA0" w:rsidRPr="006F7758" w14:paraId="5E2597F8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197D4D5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-9420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8CC8D80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1A5D4218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≥ 20000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BD4274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26x1200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5AB044E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D0E59A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5050070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0BEEAB12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 xml:space="preserve"> Без предварительного подогрева</w:t>
            </w:r>
          </w:p>
        </w:tc>
      </w:tr>
      <w:tr w:rsidR="00681CA0" w:rsidRPr="006F7758" w14:paraId="3BCFBBE9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6343FB67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-6650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210975A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118B37FB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EF5B52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16x1450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D8F290A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262CB7" w14:textId="77777777" w:rsidR="00681CA0" w:rsidRPr="00DF0EBF" w:rsidRDefault="00681CA0" w:rsidP="00C90DC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B8E3847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1A11E6CB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681CA0" w:rsidRPr="006F7758" w14:paraId="2266976C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2B689C08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36B632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8F88D75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578D8F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DE686F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6596115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EE5F03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BFBDA6" w14:textId="77777777" w:rsidR="00681CA0" w:rsidRPr="00DF0EBF" w:rsidRDefault="00681CA0" w:rsidP="001C2F5B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2DB4EB0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681CA0" w:rsidRPr="006F7758" w14:paraId="10CE7EF5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54CBC9C6" w14:textId="77777777" w:rsidR="00681CA0" w:rsidRPr="008C3D53" w:rsidRDefault="003A01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</w:t>
            </w:r>
            <w:r w:rsidRPr="008C3D53">
              <w:rPr>
                <w:rFonts w:ascii="Arial" w:hAnsi="Arial" w:cs="Arial"/>
                <w:sz w:val="20"/>
                <w:lang w:val="en-US"/>
              </w:rPr>
              <w:t xml:space="preserve"> IEC</w:t>
            </w:r>
            <w:r w:rsidR="00681CA0" w:rsidRPr="008C3D53">
              <w:rPr>
                <w:rFonts w:ascii="Arial" w:hAnsi="Arial" w:cs="Arial"/>
                <w:sz w:val="20"/>
              </w:rPr>
              <w:t>-2425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088BF8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7EE772B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25E90CD" w14:textId="77777777" w:rsidR="00681CA0" w:rsidRPr="00DF0EBF" w:rsidRDefault="00681CA0" w:rsidP="001C2F5B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E5DCB2" w14:textId="77777777" w:rsidR="00681CA0" w:rsidRPr="00DF0EBF" w:rsidRDefault="00681CA0" w:rsidP="001C2F5B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x1050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D50526F" w14:textId="77777777" w:rsidR="00681CA0" w:rsidRPr="00DF0EBF" w:rsidRDefault="00681CA0" w:rsidP="001C2F5B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7747E2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0DA7F4" w14:textId="77777777" w:rsidR="00681CA0" w:rsidRPr="00DF0EBF" w:rsidRDefault="00681CA0" w:rsidP="001C2F5B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7AF12968" w14:textId="77777777" w:rsidR="00681CA0" w:rsidRPr="00DF0EBF" w:rsidRDefault="00681CA0" w:rsidP="001C2F5B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681CA0" w:rsidRPr="006F7758" w14:paraId="52B199D3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5CE9405D" w14:textId="77777777" w:rsidR="00681CA0" w:rsidRPr="008C3D53" w:rsidRDefault="003A01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</w:t>
            </w:r>
            <w:r w:rsidRPr="008C3D53">
              <w:rPr>
                <w:rFonts w:ascii="Arial" w:hAnsi="Arial" w:cs="Arial"/>
                <w:sz w:val="20"/>
                <w:lang w:val="en-US"/>
              </w:rPr>
              <w:t xml:space="preserve"> IEC</w:t>
            </w:r>
            <w:r w:rsidR="00681CA0" w:rsidRPr="008C3D53">
              <w:rPr>
                <w:rFonts w:ascii="Arial" w:hAnsi="Arial" w:cs="Arial"/>
                <w:sz w:val="20"/>
              </w:rPr>
              <w:t>-6730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B5714EF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56CB1D44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2EB110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</w:rPr>
              <w:t>16</w:t>
            </w:r>
            <w:r w:rsidRPr="00DF0EBF">
              <w:rPr>
                <w:rFonts w:ascii="Arial" w:hAnsi="Arial" w:cs="Arial"/>
                <w:sz w:val="20"/>
                <w:lang w:val="en-US"/>
              </w:rPr>
              <w:t>x850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F4B9A37" w14:textId="77777777" w:rsidR="00681CA0" w:rsidRPr="00DF0EBF" w:rsidRDefault="00681CA0" w:rsidP="004D69A4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67FCEF" w14:textId="77777777" w:rsidR="00681CA0" w:rsidRPr="00DF0EBF" w:rsidRDefault="00681CA0" w:rsidP="00C90DCD">
            <w:pPr>
              <w:pStyle w:val="a9"/>
              <w:spacing w:after="0"/>
              <w:ind w:right="42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5F2534" w14:textId="77777777" w:rsidR="00681CA0" w:rsidRPr="00DF0EBF" w:rsidRDefault="00681CA0" w:rsidP="004D69A4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0F232791" w14:textId="77777777" w:rsidR="00681CA0" w:rsidRPr="00DF0EBF" w:rsidRDefault="00681CA0" w:rsidP="004D69A4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8C3D53" w:rsidRPr="006F7758" w14:paraId="26B3B14F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2671DAE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-8640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8EA5083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1F8330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F8B1DD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CC3490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3096AE1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560929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EAA586B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80EB147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Без предвар</w:t>
            </w:r>
            <w:r w:rsidRPr="00DF0EBF">
              <w:rPr>
                <w:rFonts w:ascii="Arial" w:hAnsi="Arial" w:cs="Arial"/>
                <w:sz w:val="20"/>
              </w:rPr>
              <w:t>и</w:t>
            </w:r>
            <w:r w:rsidRPr="00DF0EBF">
              <w:rPr>
                <w:rFonts w:ascii="Arial" w:hAnsi="Arial" w:cs="Arial"/>
                <w:sz w:val="20"/>
              </w:rPr>
              <w:t>тельного подогр</w:t>
            </w:r>
            <w:r w:rsidRPr="00DF0EBF">
              <w:rPr>
                <w:rFonts w:ascii="Arial" w:hAnsi="Arial" w:cs="Arial"/>
                <w:sz w:val="20"/>
              </w:rPr>
              <w:t>е</w:t>
            </w:r>
            <w:r w:rsidRPr="00DF0EBF">
              <w:rPr>
                <w:rFonts w:ascii="Arial" w:hAnsi="Arial" w:cs="Arial"/>
                <w:sz w:val="20"/>
              </w:rPr>
              <w:t>ва</w:t>
            </w:r>
          </w:p>
        </w:tc>
      </w:tr>
      <w:tr w:rsidR="008C3D53" w:rsidRPr="006F7758" w14:paraId="4569F969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56A5E63C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7E7107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C2DC3B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87903D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B52E9A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32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4C9BDDC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857AC3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C35C83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AC0E6FB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8C3D53" w:rsidRPr="006F7758" w14:paraId="6FA3923C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D91FCE7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-2440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9FCF88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1E97549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456C67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5C8110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5D00DE3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B1BDD1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2CBDA9C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18E6ACA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8C3D53" w:rsidRPr="006F7758" w14:paraId="4D4D7581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712DF33E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-4440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AD97DA6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4B600FA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5504F15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F6D7C8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CC0F6DD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CB42A5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C87CEC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F6D406D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Предварительного подогрева, высокоомный</w:t>
            </w:r>
          </w:p>
        </w:tc>
      </w:tr>
      <w:tr w:rsidR="008C3D53" w:rsidRPr="006F7758" w14:paraId="776D3C25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2FA1C2E3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-5430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BBE3CF4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C354935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3467E1A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606B0F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32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7F80075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365275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06370E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C7B0B4C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Предварительного подогрева, низкоомный</w:t>
            </w:r>
          </w:p>
        </w:tc>
      </w:tr>
      <w:tr w:rsidR="008C3D53" w:rsidRPr="006F7758" w14:paraId="3606A694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34A959F8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 xml:space="preserve"> IEC</w:t>
            </w:r>
            <w:r w:rsidRPr="008C3D53">
              <w:rPr>
                <w:rFonts w:ascii="Arial" w:hAnsi="Arial" w:cs="Arial"/>
                <w:sz w:val="20"/>
              </w:rPr>
              <w:t>-5440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FED42C1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C26C0C7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5BE63E3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0AF440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3490D99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9B71F5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6FB9DE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B3A48C5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подогрева, низкоомный</w:t>
            </w:r>
          </w:p>
        </w:tc>
      </w:tr>
      <w:tr w:rsidR="008C3D53" w:rsidRPr="006F7758" w14:paraId="4CE4FB99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38313CBB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-8440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3F397EA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17DEDF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5CDFC50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5540BC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x1200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3A14490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D0211B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92C5A6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4B55E06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Без предварительного подогрева</w:t>
            </w:r>
          </w:p>
        </w:tc>
      </w:tr>
      <w:tr w:rsidR="008C3D53" w:rsidRPr="006F7758" w14:paraId="7CB2A608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nil"/>
            </w:tcBorders>
          </w:tcPr>
          <w:p w14:paraId="0794FA3F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-6750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950F84F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14:paraId="3252DC18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FD2660D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16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x1450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5A1D8B0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02BB38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D520AC" w14:textId="77777777" w:rsidR="008C3D53" w:rsidRPr="00DF0EBF" w:rsidRDefault="008C3D53" w:rsidP="008C3D53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7532B57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8C3D53" w:rsidRPr="006F7758" w14:paraId="301A893D" w14:textId="77777777" w:rsidTr="00C90DCD">
        <w:trPr>
          <w:cantSplit/>
          <w:trHeight w:val="416"/>
        </w:trPr>
        <w:tc>
          <w:tcPr>
            <w:tcW w:w="1384" w:type="dxa"/>
            <w:tcBorders>
              <w:top w:val="nil"/>
              <w:bottom w:val="single" w:sz="4" w:space="0" w:color="auto"/>
            </w:tcBorders>
          </w:tcPr>
          <w:p w14:paraId="6C9883A7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-7520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31FF9C86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auto"/>
            </w:tcBorders>
          </w:tcPr>
          <w:p w14:paraId="36248816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328591CE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26x1500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49374F32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9E61651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3AF30382" w14:textId="77777777" w:rsidR="008C3D53" w:rsidRPr="00DF0EBF" w:rsidRDefault="008C3D53" w:rsidP="008C3D53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14:paraId="17DA6327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</w:tbl>
    <w:p w14:paraId="050FBA3D" w14:textId="77777777" w:rsidR="00C90DCD" w:rsidRDefault="00C90DCD" w:rsidP="004A37C4">
      <w:pPr>
        <w:spacing w:after="0" w:line="360" w:lineRule="auto"/>
        <w:rPr>
          <w:rFonts w:ascii="Arial" w:hAnsi="Arial" w:cs="Arial"/>
          <w:i/>
          <w:lang w:val="en-US"/>
        </w:rPr>
      </w:pPr>
    </w:p>
    <w:p w14:paraId="476857CE" w14:textId="77777777" w:rsidR="00C90DCD" w:rsidRDefault="00C90DCD" w:rsidP="004A37C4">
      <w:pPr>
        <w:spacing w:after="0" w:line="360" w:lineRule="auto"/>
        <w:rPr>
          <w:rFonts w:ascii="Arial" w:hAnsi="Arial" w:cs="Arial"/>
          <w:i/>
          <w:lang w:val="en-US"/>
        </w:rPr>
      </w:pPr>
    </w:p>
    <w:p w14:paraId="08FD42AC" w14:textId="77777777" w:rsidR="00681CA0" w:rsidRDefault="00681CA0" w:rsidP="004A37C4">
      <w:pPr>
        <w:spacing w:after="0" w:line="360" w:lineRule="auto"/>
        <w:rPr>
          <w:rFonts w:ascii="Arial" w:hAnsi="Arial" w:cs="Arial"/>
          <w:i/>
        </w:rPr>
      </w:pPr>
      <w:r w:rsidRPr="009200ED">
        <w:rPr>
          <w:rFonts w:ascii="Arial" w:hAnsi="Arial" w:cs="Arial"/>
          <w:i/>
        </w:rPr>
        <w:lastRenderedPageBreak/>
        <w:t>Продолжение таблицы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991"/>
        <w:gridCol w:w="567"/>
        <w:gridCol w:w="6"/>
        <w:gridCol w:w="567"/>
        <w:gridCol w:w="1132"/>
        <w:gridCol w:w="994"/>
        <w:gridCol w:w="1134"/>
        <w:gridCol w:w="1134"/>
        <w:gridCol w:w="2013"/>
      </w:tblGrid>
      <w:tr w:rsidR="00681CA0" w:rsidRPr="006F7758" w14:paraId="2B5C0167" w14:textId="77777777" w:rsidTr="00C90DCD">
        <w:trPr>
          <w:cantSplit/>
          <w:trHeight w:val="386"/>
        </w:trPr>
        <w:tc>
          <w:tcPr>
            <w:tcW w:w="1380" w:type="dxa"/>
            <w:vMerge w:val="restart"/>
            <w:tcBorders>
              <w:bottom w:val="nil"/>
            </w:tcBorders>
            <w:vAlign w:val="center"/>
          </w:tcPr>
          <w:p w14:paraId="76F362E0" w14:textId="70EFBFB0" w:rsidR="00681CA0" w:rsidRPr="00DF0EBF" w:rsidRDefault="00681CA0" w:rsidP="004068EE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Номер </w:t>
            </w:r>
            <w:r w:rsidR="004068EE">
              <w:rPr>
                <w:rFonts w:ascii="Arial" w:hAnsi="Arial" w:cs="Arial"/>
                <w:sz w:val="20"/>
              </w:rPr>
              <w:t xml:space="preserve">         </w:t>
            </w:r>
            <w:r>
              <w:rPr>
                <w:rFonts w:ascii="Arial" w:hAnsi="Arial" w:cs="Arial"/>
                <w:sz w:val="20"/>
              </w:rPr>
              <w:t>листа</w:t>
            </w:r>
          </w:p>
        </w:tc>
        <w:tc>
          <w:tcPr>
            <w:tcW w:w="991" w:type="dxa"/>
            <w:vMerge w:val="restart"/>
            <w:tcBorders>
              <w:bottom w:val="nil"/>
            </w:tcBorders>
            <w:vAlign w:val="center"/>
          </w:tcPr>
          <w:p w14:paraId="72251386" w14:textId="77777777" w:rsidR="00681CA0" w:rsidRPr="00DF0EBF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Номи</w:t>
            </w:r>
            <w:r w:rsidR="00C90DCD" w:rsidRPr="00C90DC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нальная мощ</w:t>
            </w:r>
            <w:r w:rsidR="00C90DCD" w:rsidRPr="00C90DC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ность</w:t>
            </w:r>
            <w:r>
              <w:rPr>
                <w:rFonts w:ascii="Arial" w:hAnsi="Arial" w:cs="Arial"/>
                <w:sz w:val="20"/>
              </w:rPr>
              <w:t>,</w:t>
            </w:r>
          </w:p>
          <w:p w14:paraId="136AE81B" w14:textId="77777777" w:rsidR="00681CA0" w:rsidRPr="00DF0EBF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1140" w:type="dxa"/>
            <w:gridSpan w:val="3"/>
            <w:vMerge w:val="restart"/>
            <w:tcBorders>
              <w:bottom w:val="nil"/>
            </w:tcBorders>
            <w:vAlign w:val="center"/>
          </w:tcPr>
          <w:p w14:paraId="075700FF" w14:textId="77777777" w:rsidR="00681CA0" w:rsidRPr="00DF0EBF" w:rsidRDefault="00681CA0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Частота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DF0EBF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vAlign w:val="center"/>
          </w:tcPr>
          <w:p w14:paraId="2FCDD80E" w14:textId="3899B042" w:rsidR="00681CA0" w:rsidRPr="00DF0EBF" w:rsidRDefault="00681CA0" w:rsidP="004D69A4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Номи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нальные размеры</w:t>
            </w:r>
          </w:p>
          <w:p w14:paraId="06E66B61" w14:textId="77777777" w:rsidR="00681CA0" w:rsidRPr="00DF0EBF" w:rsidRDefault="00681CA0" w:rsidP="004D69A4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994" w:type="dxa"/>
            <w:vMerge w:val="restart"/>
            <w:tcBorders>
              <w:bottom w:val="nil"/>
            </w:tcBorders>
            <w:vAlign w:val="center"/>
          </w:tcPr>
          <w:p w14:paraId="50B216FE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268" w:type="dxa"/>
            <w:gridSpan w:val="2"/>
            <w:vAlign w:val="center"/>
          </w:tcPr>
          <w:p w14:paraId="5B28F54C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2013" w:type="dxa"/>
            <w:vMerge w:val="restart"/>
            <w:tcBorders>
              <w:bottom w:val="nil"/>
            </w:tcBorders>
            <w:vAlign w:val="center"/>
          </w:tcPr>
          <w:p w14:paraId="4D575B72" w14:textId="77777777" w:rsidR="00681CA0" w:rsidRPr="00DF0EBF" w:rsidRDefault="00681CA0" w:rsidP="004D69A4">
            <w:pPr>
              <w:pStyle w:val="a9"/>
              <w:spacing w:after="0"/>
              <w:ind w:right="42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681CA0" w:rsidRPr="006F7758" w14:paraId="719A9E61" w14:textId="77777777" w:rsidTr="00C90DCD">
        <w:trPr>
          <w:cantSplit/>
          <w:trHeight w:val="636"/>
        </w:trPr>
        <w:tc>
          <w:tcPr>
            <w:tcW w:w="1380" w:type="dxa"/>
            <w:vMerge/>
            <w:tcBorders>
              <w:top w:val="nil"/>
              <w:bottom w:val="double" w:sz="4" w:space="0" w:color="auto"/>
            </w:tcBorders>
          </w:tcPr>
          <w:p w14:paraId="03AE8FDC" w14:textId="77777777" w:rsidR="00681CA0" w:rsidRPr="00DF0EBF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  <w:bottom w:val="double" w:sz="4" w:space="0" w:color="auto"/>
            </w:tcBorders>
          </w:tcPr>
          <w:p w14:paraId="5AD18A51" w14:textId="77777777" w:rsidR="00681CA0" w:rsidRPr="00DF0EBF" w:rsidRDefault="00681CA0" w:rsidP="00591FF6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bottom w:val="double" w:sz="4" w:space="0" w:color="auto"/>
            </w:tcBorders>
          </w:tcPr>
          <w:p w14:paraId="33B42363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  <w:bottom w:val="double" w:sz="4" w:space="0" w:color="auto"/>
            </w:tcBorders>
          </w:tcPr>
          <w:p w14:paraId="20BE5E44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4" w:type="dxa"/>
            <w:vMerge/>
            <w:tcBorders>
              <w:top w:val="nil"/>
              <w:bottom w:val="double" w:sz="4" w:space="0" w:color="auto"/>
            </w:tcBorders>
          </w:tcPr>
          <w:p w14:paraId="42330D40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3B903315" w14:textId="7B0BAE69" w:rsidR="00681CA0" w:rsidRPr="00DF0EBF" w:rsidRDefault="00B0366D" w:rsidP="004D69A4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30F81">
              <w:rPr>
                <w:rFonts w:ascii="Arial" w:hAnsi="Arial" w:cs="Arial"/>
                <w:sz w:val="20"/>
              </w:rPr>
              <w:t>се</w:t>
            </w:r>
            <w:r w:rsidRPr="00B0366D">
              <w:rPr>
                <w:rFonts w:ascii="Arial" w:hAnsi="Arial" w:cs="Arial"/>
                <w:sz w:val="20"/>
              </w:rPr>
              <w:t>тевая</w:t>
            </w:r>
            <w:r w:rsidR="00681CA0" w:rsidRPr="00DF0EBF">
              <w:rPr>
                <w:rFonts w:ascii="Arial" w:hAnsi="Arial" w:cs="Arial"/>
                <w:sz w:val="20"/>
              </w:rPr>
              <w:t xml:space="preserve"> перемен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681CA0" w:rsidRPr="00DF0EBF">
              <w:rPr>
                <w:rFonts w:ascii="Arial" w:hAnsi="Arial" w:cs="Arial"/>
                <w:sz w:val="20"/>
              </w:rPr>
              <w:t>ного тока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26047683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2013" w:type="dxa"/>
            <w:vMerge/>
            <w:tcBorders>
              <w:top w:val="nil"/>
              <w:bottom w:val="double" w:sz="4" w:space="0" w:color="auto"/>
            </w:tcBorders>
          </w:tcPr>
          <w:p w14:paraId="144336D1" w14:textId="77777777" w:rsidR="00681CA0" w:rsidRPr="00DF0EBF" w:rsidRDefault="00681CA0" w:rsidP="00591FF6">
            <w:pPr>
              <w:pStyle w:val="a9"/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0DCD" w:rsidRPr="006F7758" w14:paraId="565F9D4A" w14:textId="77777777" w:rsidTr="00C90DCD">
        <w:trPr>
          <w:cantSplit/>
          <w:trHeight w:val="416"/>
        </w:trPr>
        <w:tc>
          <w:tcPr>
            <w:tcW w:w="1380" w:type="dxa"/>
            <w:tcBorders>
              <w:top w:val="double" w:sz="4" w:space="0" w:color="auto"/>
              <w:bottom w:val="nil"/>
            </w:tcBorders>
          </w:tcPr>
          <w:p w14:paraId="53BAE0C1" w14:textId="77777777" w:rsidR="00C90DCD" w:rsidRPr="008C3D53" w:rsidRDefault="00C90DCD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-9520</w:t>
            </w:r>
          </w:p>
        </w:tc>
        <w:tc>
          <w:tcPr>
            <w:tcW w:w="991" w:type="dxa"/>
            <w:tcBorders>
              <w:top w:val="double" w:sz="4" w:space="0" w:color="auto"/>
              <w:bottom w:val="nil"/>
            </w:tcBorders>
          </w:tcPr>
          <w:p w14:paraId="434D2D25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140" w:type="dxa"/>
            <w:gridSpan w:val="3"/>
            <w:tcBorders>
              <w:top w:val="double" w:sz="4" w:space="0" w:color="auto"/>
              <w:bottom w:val="nil"/>
            </w:tcBorders>
          </w:tcPr>
          <w:p w14:paraId="02C9C6E7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  <w:r w:rsidRPr="00DF0EBF">
              <w:rPr>
                <w:rFonts w:ascii="Arial" w:hAnsi="Arial" w:cs="Arial"/>
                <w:sz w:val="20"/>
              </w:rPr>
              <w:t>к</w:t>
            </w:r>
          </w:p>
        </w:tc>
        <w:tc>
          <w:tcPr>
            <w:tcW w:w="1132" w:type="dxa"/>
            <w:tcBorders>
              <w:top w:val="double" w:sz="4" w:space="0" w:color="auto"/>
              <w:bottom w:val="nil"/>
            </w:tcBorders>
          </w:tcPr>
          <w:p w14:paraId="11E032F5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26x1500</w:t>
            </w:r>
          </w:p>
        </w:tc>
        <w:tc>
          <w:tcPr>
            <w:tcW w:w="994" w:type="dxa"/>
            <w:tcBorders>
              <w:top w:val="double" w:sz="4" w:space="0" w:color="auto"/>
              <w:bottom w:val="nil"/>
            </w:tcBorders>
          </w:tcPr>
          <w:p w14:paraId="610FACD5" w14:textId="77777777" w:rsidR="00C90DCD" w:rsidRPr="00DF0EBF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</w:tcPr>
          <w:p w14:paraId="31665154" w14:textId="77777777" w:rsidR="00C90DCD" w:rsidRPr="00DF0EBF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</w:tcPr>
          <w:p w14:paraId="3D4AD736" w14:textId="77777777" w:rsidR="00C90DCD" w:rsidRPr="00DF0EBF" w:rsidRDefault="00C90DCD" w:rsidP="0095704D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double" w:sz="4" w:space="0" w:color="auto"/>
              <w:bottom w:val="nil"/>
            </w:tcBorders>
          </w:tcPr>
          <w:p w14:paraId="7B2F0855" w14:textId="0A2EFB91" w:rsidR="00C90DCD" w:rsidRPr="00DF0EBF" w:rsidRDefault="00C90DCD" w:rsidP="0095704D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Без предварительного подогрева</w:t>
            </w:r>
          </w:p>
        </w:tc>
      </w:tr>
      <w:tr w:rsidR="00C90DCD" w:rsidRPr="006F7758" w14:paraId="408F3C49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2D21F5D4" w14:textId="77777777" w:rsidR="00C90DCD" w:rsidRPr="008C3D53" w:rsidRDefault="00C90DCD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-6840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AE0869B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1140" w:type="dxa"/>
            <w:gridSpan w:val="3"/>
            <w:tcBorders>
              <w:top w:val="nil"/>
              <w:bottom w:val="nil"/>
            </w:tcBorders>
          </w:tcPr>
          <w:p w14:paraId="6298B1D0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6EA59AC" w14:textId="77777777" w:rsidR="00C90DCD" w:rsidRPr="00DF0EBF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16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x1150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77EDE8C" w14:textId="77777777" w:rsidR="00C90DCD" w:rsidRPr="00DF0EBF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2C6A24" w14:textId="77777777" w:rsidR="00C90DCD" w:rsidRPr="00DF0EBF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F0B347" w14:textId="77777777" w:rsidR="00C90DCD" w:rsidRPr="00DF0EBF" w:rsidRDefault="00C90DCD" w:rsidP="0095704D">
            <w:pPr>
              <w:pStyle w:val="a9"/>
              <w:spacing w:after="0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81AA094" w14:textId="77777777" w:rsidR="00C90DCD" w:rsidRPr="00DF0EBF" w:rsidRDefault="00C90DCD" w:rsidP="0095704D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681CA0" w:rsidRPr="006F7758" w14:paraId="4E56A01B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52089349" w14:textId="77777777" w:rsidR="00681CA0" w:rsidRPr="00DF0EBF" w:rsidRDefault="00681CA0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8740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2E073E66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6F19197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5C6B3315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79395AE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3E20104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4DB0E5" w14:textId="77777777" w:rsidR="00681CA0" w:rsidRPr="00DF0EBF" w:rsidRDefault="00681CA0" w:rsidP="00180845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F88351C" w14:textId="77777777" w:rsidR="00681CA0" w:rsidRPr="00DF0EBF" w:rsidRDefault="00681CA0" w:rsidP="00180845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76A2693" w14:textId="77777777" w:rsidR="00681CA0" w:rsidRPr="00DF0EBF" w:rsidRDefault="00681CA0" w:rsidP="00180845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Без предварительного подогрева</w:t>
            </w:r>
          </w:p>
        </w:tc>
      </w:tr>
      <w:tr w:rsidR="00681CA0" w:rsidRPr="006F7758" w14:paraId="01E476F4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6C490951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-2520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8F75CA4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4A9CEED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117441A7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4075832" w14:textId="77777777" w:rsidR="00681CA0" w:rsidRPr="00DF0EBF" w:rsidRDefault="00681CA0" w:rsidP="00180845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8CF364E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631464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FR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123A29" w14:textId="77777777" w:rsidR="00681CA0" w:rsidRPr="00DF0EBF" w:rsidRDefault="00681CA0" w:rsidP="00180845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FR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A4E1E12" w14:textId="77777777" w:rsidR="00681CA0" w:rsidRPr="00DF0EBF" w:rsidRDefault="00681CA0" w:rsidP="00180845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Предварительного подогрева</w:t>
            </w:r>
          </w:p>
        </w:tc>
      </w:tr>
      <w:tr w:rsidR="00681CA0" w:rsidRPr="006F7758" w14:paraId="4E38690E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34B41D06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-5960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CCA335D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42172DD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424080B2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F96029B" w14:textId="77777777" w:rsidR="00681CA0" w:rsidRPr="00DF0EBF" w:rsidRDefault="00681CA0" w:rsidP="00180845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8EEDB42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5E62D7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FR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02D9A8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3664A5C6" w14:textId="77777777" w:rsidR="00681CA0" w:rsidRPr="00DF0EBF" w:rsidRDefault="00681CA0" w:rsidP="00180845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Предварительного подогрева, низкоомный</w:t>
            </w:r>
          </w:p>
        </w:tc>
      </w:tr>
      <w:tr w:rsidR="00681CA0" w:rsidRPr="006F7758" w14:paraId="5CCC6096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65232CE7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-2530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117E8C90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EE32058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2A5C9401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CA6C181" w14:textId="77777777" w:rsidR="00681CA0" w:rsidRPr="00DF0EBF" w:rsidRDefault="00681CA0" w:rsidP="00180845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32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45A5537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8419A3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FR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D86950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F4D1FDE" w14:textId="77777777" w:rsidR="00681CA0" w:rsidRPr="00DF0EBF" w:rsidRDefault="00681CA0" w:rsidP="00180845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Предварительного подогрева</w:t>
            </w:r>
          </w:p>
        </w:tc>
      </w:tr>
      <w:tr w:rsidR="00681CA0" w:rsidRPr="006F7758" w14:paraId="645EC10C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27A24BA3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-2540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183C6A55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C8089B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74FF1851" w14:textId="77777777" w:rsidR="00681CA0" w:rsidRPr="00DF0EBF" w:rsidRDefault="00681CA0" w:rsidP="00180845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954DED9" w14:textId="77777777" w:rsidR="00681CA0" w:rsidRPr="00DF0EBF" w:rsidRDefault="00681CA0" w:rsidP="00180845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7F61BC0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936466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FR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C7F7A1D" w14:textId="77777777" w:rsidR="00681CA0" w:rsidRPr="00DF0EBF" w:rsidRDefault="00681CA0" w:rsidP="00180845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17C9B4D" w14:textId="77777777" w:rsidR="00681CA0" w:rsidRPr="00DF0EBF" w:rsidRDefault="00681CA0" w:rsidP="00180845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Предварительного подогрева</w:t>
            </w:r>
          </w:p>
        </w:tc>
      </w:tr>
      <w:tr w:rsidR="00681CA0" w:rsidRPr="006F7758" w14:paraId="5ED22150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2220CEAA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-4540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FA51969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BCCC030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58F5D29E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99DE7CA" w14:textId="77777777" w:rsidR="00681CA0" w:rsidRPr="00DF0EBF" w:rsidRDefault="00681CA0" w:rsidP="004D69A4">
            <w:pPr>
              <w:pStyle w:val="a9"/>
              <w:tabs>
                <w:tab w:val="left" w:pos="884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9D21BE7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855FDC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FR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BB46D3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298E692" w14:textId="77777777" w:rsidR="00681CA0" w:rsidRPr="00DF0EBF" w:rsidRDefault="00681CA0" w:rsidP="004D69A4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DF0EBF">
              <w:rPr>
                <w:rFonts w:ascii="Arial" w:hAnsi="Arial" w:cs="Arial"/>
                <w:sz w:val="20"/>
                <w:lang w:val="fr-FR"/>
              </w:rPr>
              <w:t>Предварительного подогрева, высокоомный</w:t>
            </w:r>
          </w:p>
        </w:tc>
      </w:tr>
      <w:tr w:rsidR="00681CA0" w:rsidRPr="006F7758" w14:paraId="1EC12EE2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3E54F5B2" w14:textId="77777777" w:rsidR="00681CA0" w:rsidRPr="008C3D53" w:rsidRDefault="00681CA0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="003A0153"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-5540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C627C43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4604EF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1E382290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A92AAB4" w14:textId="77777777" w:rsidR="00681CA0" w:rsidRPr="00DF0EBF" w:rsidRDefault="00681CA0" w:rsidP="004D69A4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7ABA4AB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D8EF77" w14:textId="77777777" w:rsidR="00681CA0" w:rsidRPr="00DF0EBF" w:rsidRDefault="00681CA0" w:rsidP="004D69A4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3677CAC" w14:textId="77777777" w:rsidR="00681CA0" w:rsidRPr="00DF0EBF" w:rsidRDefault="00681CA0" w:rsidP="004D69A4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426C786" w14:textId="77777777" w:rsidR="00681CA0" w:rsidRPr="00DF0EBF" w:rsidRDefault="00681CA0" w:rsidP="004D69A4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подогрева, низкоомный</w:t>
            </w:r>
          </w:p>
        </w:tc>
      </w:tr>
      <w:tr w:rsidR="008C3D53" w:rsidRPr="006F7758" w14:paraId="25210F77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7430475A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-8540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B2E2AD2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52DC67B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382430D4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5F720E2E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596DA65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452CCE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BE"/>
              </w:rPr>
            </w:pPr>
            <w:r w:rsidRPr="00DF0EBF">
              <w:rPr>
                <w:rFonts w:ascii="Arial" w:hAnsi="Arial" w:cs="Arial"/>
                <w:sz w:val="20"/>
                <w:lang w:val="fr-BE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BE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D4CC0E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05A4FA40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Без предвар</w:t>
            </w:r>
            <w:r w:rsidRPr="00DF0EBF">
              <w:rPr>
                <w:rFonts w:ascii="Arial" w:hAnsi="Arial" w:cs="Arial"/>
                <w:sz w:val="20"/>
              </w:rPr>
              <w:t>и</w:t>
            </w:r>
            <w:r w:rsidRPr="00DF0EBF">
              <w:rPr>
                <w:rFonts w:ascii="Arial" w:hAnsi="Arial" w:cs="Arial"/>
                <w:sz w:val="20"/>
              </w:rPr>
              <w:t>тельного подогр</w:t>
            </w:r>
            <w:r w:rsidRPr="00DF0EBF">
              <w:rPr>
                <w:rFonts w:ascii="Arial" w:hAnsi="Arial" w:cs="Arial"/>
                <w:sz w:val="20"/>
              </w:rPr>
              <w:t>е</w:t>
            </w:r>
            <w:r w:rsidRPr="00DF0EBF">
              <w:rPr>
                <w:rFonts w:ascii="Arial" w:hAnsi="Arial" w:cs="Arial"/>
                <w:sz w:val="20"/>
              </w:rPr>
              <w:t>ва</w:t>
            </w:r>
          </w:p>
        </w:tc>
      </w:tr>
      <w:tr w:rsidR="008C3D53" w:rsidRPr="006F7758" w14:paraId="2D429E96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005B1423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-2620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1203644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BCEA759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11F6BEA0" w14:textId="77777777" w:rsidR="008C3D53" w:rsidRPr="00DF0EBF" w:rsidRDefault="008C3D53" w:rsidP="008C3D53">
            <w:pPr>
              <w:pStyle w:val="a9"/>
              <w:tabs>
                <w:tab w:val="left" w:pos="600"/>
              </w:tabs>
              <w:spacing w:after="0"/>
              <w:ind w:right="467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1FBC9EE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26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37E8613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EA8634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Старте</w:t>
            </w:r>
            <w:r w:rsidRPr="00DF0EBF">
              <w:rPr>
                <w:rFonts w:ascii="Arial" w:hAnsi="Arial" w:cs="Arial"/>
                <w:sz w:val="20"/>
              </w:rPr>
              <w:t>р</w:t>
            </w:r>
            <w:r w:rsidRPr="00DF0EBF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2B6A1B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CM"/>
              </w:rPr>
            </w:pPr>
            <w:r w:rsidRPr="00DF0EBF">
              <w:rPr>
                <w:rFonts w:ascii="Arial" w:hAnsi="Arial" w:cs="Arial"/>
                <w:sz w:val="20"/>
                <w:lang w:val="fr-CM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CM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2B927942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8C3D53" w:rsidRPr="006F7758" w14:paraId="31013CB7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6FCAB083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DE2917E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7F46B04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46BA1C92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CE6D5A4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E9EF527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2FCDAE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Старте</w:t>
            </w:r>
            <w:r w:rsidRPr="00DF0EBF">
              <w:rPr>
                <w:rFonts w:ascii="Arial" w:hAnsi="Arial" w:cs="Arial"/>
                <w:sz w:val="20"/>
              </w:rPr>
              <w:t>р</w:t>
            </w:r>
            <w:r w:rsidRPr="00DF0EBF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F2776F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5FDCB464" w14:textId="77777777" w:rsidR="008C3D53" w:rsidRPr="00DF0EBF" w:rsidRDefault="008C3D53" w:rsidP="008C3D53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8C3D53" w:rsidRPr="006F7758" w14:paraId="1BB4C9AF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178310E6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-4640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1A2C07EC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389D56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64F8B359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40545A2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94D2BB2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922F52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2E2697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C8B6BD6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подогрева, высокоомный</w:t>
            </w:r>
          </w:p>
        </w:tc>
      </w:tr>
      <w:tr w:rsidR="008C3D53" w:rsidRPr="006F7758" w14:paraId="1E0D3F50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01AA095B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-8840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335A62C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C34D613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42059874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6BB6763A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1E271FA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73B54AA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2BFD96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4AC38D6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Без предварительного подогрева</w:t>
            </w:r>
          </w:p>
        </w:tc>
      </w:tr>
      <w:tr w:rsidR="008C3D53" w:rsidRPr="006F7758" w14:paraId="75619D48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7D42A42B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-2660*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0A10A19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D0D19F4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3AA97A50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12C617BF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x1500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489B534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1F97C49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Стартер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21C1AE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790FFCC9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8C3D53" w:rsidRPr="006F7758" w14:paraId="60FBA758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3CDBD382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-4660*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84E01E9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AC1FC3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3D4B46B2" w14:textId="77777777" w:rsidR="008C3D53" w:rsidRPr="00DF0EBF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0BE3DFC0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38</w:t>
            </w:r>
            <w:r w:rsidRPr="00DF0EBF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00B8E5C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6612F73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96601F4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965C9CD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подогрева, высокоомный</w:t>
            </w:r>
          </w:p>
        </w:tc>
      </w:tr>
      <w:tr w:rsidR="008C3D53" w:rsidRPr="006F7758" w14:paraId="257FD2BA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314FCE0F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-6850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5DA0EF49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140" w:type="dxa"/>
            <w:gridSpan w:val="3"/>
            <w:tcBorders>
              <w:top w:val="nil"/>
              <w:bottom w:val="nil"/>
            </w:tcBorders>
          </w:tcPr>
          <w:p w14:paraId="0208BB8F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≥ 20</w:t>
            </w:r>
            <w:r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24100FFA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</w:rPr>
              <w:t>16</w:t>
            </w:r>
            <w:r w:rsidRPr="00DF0EBF">
              <w:rPr>
                <w:rFonts w:ascii="Arial" w:hAnsi="Arial" w:cs="Arial"/>
                <w:sz w:val="20"/>
                <w:lang w:val="en-US"/>
              </w:rPr>
              <w:t>x1450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741B80D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F3E871D" w14:textId="77777777" w:rsidR="008C3D53" w:rsidRPr="00DF0EBF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D24CD0" w14:textId="77777777" w:rsidR="008C3D53" w:rsidRPr="00DF0EBF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1AD982E9" w14:textId="77777777" w:rsidR="008C3D53" w:rsidRPr="006F7758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2"/>
                <w:szCs w:val="22"/>
                <w:lang w:val="fr-LU"/>
              </w:rPr>
            </w:pPr>
            <w:r w:rsidRPr="00DF0EBF">
              <w:rPr>
                <w:rFonts w:ascii="Arial" w:hAnsi="Arial" w:cs="Arial"/>
                <w:sz w:val="20"/>
                <w:lang w:val="fr-LU"/>
              </w:rPr>
              <w:t>Предварительного подогрева</w:t>
            </w:r>
          </w:p>
        </w:tc>
      </w:tr>
      <w:tr w:rsidR="008C3D53" w:rsidRPr="006F7758" w14:paraId="16543FF8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33C3F83F" w14:textId="77777777" w:rsidR="008C3D53" w:rsidRPr="008C3D53" w:rsidRDefault="008C3D53" w:rsidP="004068EE">
            <w:pPr>
              <w:pStyle w:val="a9"/>
              <w:spacing w:after="0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-2670*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0175817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1A9B1D9C" w14:textId="77777777" w:rsidR="008C3D53" w:rsidRPr="004D69A4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BCBA671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5EBD0A18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5392891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CD60117" w14:textId="77777777" w:rsidR="008C3D53" w:rsidRPr="004D69A4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Старте</w:t>
            </w:r>
            <w:r w:rsidRPr="004D69A4">
              <w:rPr>
                <w:rFonts w:ascii="Arial" w:hAnsi="Arial" w:cs="Arial"/>
                <w:sz w:val="20"/>
              </w:rPr>
              <w:t>р</w:t>
            </w:r>
            <w:r w:rsidRPr="004D69A4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F4B4F5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6ECF0087" w14:textId="77777777" w:rsidR="008C3D53" w:rsidRPr="004D69A4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Предварительного подогрева</w:t>
            </w:r>
          </w:p>
        </w:tc>
      </w:tr>
      <w:tr w:rsidR="008C3D53" w:rsidRPr="006F7758" w14:paraId="1D2EE504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3926C990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-4670*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200F6332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095D2C64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67CA6C8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0717382D" w14:textId="77777777" w:rsidR="008C3D53" w:rsidRPr="004D69A4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0D2D0F2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A6890A" w14:textId="77777777" w:rsidR="008C3D53" w:rsidRPr="004D69A4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E41627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1E32C7FD" w14:textId="77777777" w:rsidR="008C3D53" w:rsidRPr="004D69A4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Предварительного подогрева, высокоомный</w:t>
            </w:r>
          </w:p>
        </w:tc>
      </w:tr>
      <w:tr w:rsidR="008C3D53" w:rsidRPr="006F7758" w14:paraId="3737EF2B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nil"/>
            </w:tcBorders>
          </w:tcPr>
          <w:p w14:paraId="2B149575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-5840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FB67C86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573" w:type="dxa"/>
            <w:gridSpan w:val="2"/>
            <w:tcBorders>
              <w:top w:val="nil"/>
              <w:bottom w:val="nil"/>
            </w:tcBorders>
          </w:tcPr>
          <w:p w14:paraId="26D40469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EBA00EB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0C209DE" w14:textId="77777777" w:rsidR="008C3D53" w:rsidRPr="004D69A4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F0162F7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33E64FE" w14:textId="77777777" w:rsidR="008C3D53" w:rsidRPr="004D69A4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B50DC8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14:paraId="4BDEA39F" w14:textId="77777777" w:rsidR="008C3D53" w:rsidRPr="004D69A4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Предварительного подогрева, низкоомный</w:t>
            </w:r>
          </w:p>
        </w:tc>
      </w:tr>
      <w:tr w:rsidR="008C3D53" w:rsidRPr="006F7758" w14:paraId="0F6B5B88" w14:textId="77777777" w:rsidTr="00C90DCD">
        <w:trPr>
          <w:cantSplit/>
          <w:trHeight w:val="416"/>
        </w:trPr>
        <w:tc>
          <w:tcPr>
            <w:tcW w:w="1380" w:type="dxa"/>
            <w:tcBorders>
              <w:top w:val="nil"/>
              <w:bottom w:val="single" w:sz="4" w:space="0" w:color="auto"/>
            </w:tcBorders>
          </w:tcPr>
          <w:p w14:paraId="77DF0761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-5970</w:t>
            </w:r>
          </w:p>
        </w:tc>
        <w:tc>
          <w:tcPr>
            <w:tcW w:w="991" w:type="dxa"/>
            <w:tcBorders>
              <w:top w:val="nil"/>
              <w:bottom w:val="single" w:sz="4" w:space="0" w:color="auto"/>
            </w:tcBorders>
          </w:tcPr>
          <w:p w14:paraId="422B0E5F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87</w:t>
            </w:r>
          </w:p>
        </w:tc>
        <w:tc>
          <w:tcPr>
            <w:tcW w:w="573" w:type="dxa"/>
            <w:gridSpan w:val="2"/>
            <w:tcBorders>
              <w:top w:val="nil"/>
              <w:bottom w:val="single" w:sz="4" w:space="0" w:color="auto"/>
            </w:tcBorders>
          </w:tcPr>
          <w:p w14:paraId="08D32F5A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28CC4532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</w:tcPr>
          <w:p w14:paraId="3F875D2A" w14:textId="77777777" w:rsidR="008C3D53" w:rsidRPr="004D69A4" w:rsidRDefault="008C3D53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x1800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</w:tcPr>
          <w:p w14:paraId="470DF178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7CF560EE" w14:textId="77777777" w:rsidR="008C3D53" w:rsidRPr="004D69A4" w:rsidRDefault="008C3D53" w:rsidP="008C3D53">
            <w:pPr>
              <w:pStyle w:val="a9"/>
              <w:spacing w:after="0"/>
              <w:ind w:right="33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C949095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14:paraId="1A7B835E" w14:textId="77777777" w:rsidR="008C3D53" w:rsidRPr="004D69A4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Предварительного подогрева, низкоомный</w:t>
            </w:r>
          </w:p>
        </w:tc>
      </w:tr>
    </w:tbl>
    <w:p w14:paraId="242569F0" w14:textId="77777777" w:rsidR="008C3D53" w:rsidRDefault="008C3D53">
      <w:r>
        <w:rPr>
          <w:rFonts w:ascii="Arial" w:hAnsi="Arial" w:cs="Arial"/>
          <w:i/>
        </w:rPr>
        <w:lastRenderedPageBreak/>
        <w:t>Окончание</w:t>
      </w:r>
      <w:r w:rsidRPr="009200ED">
        <w:rPr>
          <w:rFonts w:ascii="Arial" w:hAnsi="Arial" w:cs="Arial"/>
          <w:i/>
        </w:rPr>
        <w:t xml:space="preserve"> таблицы</w:t>
      </w: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"/>
        <w:gridCol w:w="1131"/>
        <w:gridCol w:w="569"/>
        <w:gridCol w:w="578"/>
        <w:gridCol w:w="1136"/>
        <w:gridCol w:w="998"/>
        <w:gridCol w:w="1136"/>
        <w:gridCol w:w="1132"/>
        <w:gridCol w:w="1985"/>
      </w:tblGrid>
      <w:tr w:rsidR="008C3D53" w:rsidRPr="006F7758" w14:paraId="18A03EC5" w14:textId="77777777" w:rsidTr="004068EE">
        <w:trPr>
          <w:cantSplit/>
          <w:trHeight w:val="212"/>
        </w:trPr>
        <w:tc>
          <w:tcPr>
            <w:tcW w:w="1375" w:type="dxa"/>
            <w:vMerge w:val="restart"/>
            <w:vAlign w:val="center"/>
          </w:tcPr>
          <w:p w14:paraId="4A5DD0F0" w14:textId="0562012F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Номер </w:t>
            </w:r>
            <w:r w:rsidR="003E2868">
              <w:rPr>
                <w:rFonts w:ascii="Arial" w:hAnsi="Arial" w:cs="Arial"/>
                <w:sz w:val="20"/>
              </w:rPr>
              <w:t xml:space="preserve">         </w:t>
            </w:r>
            <w:r>
              <w:rPr>
                <w:rFonts w:ascii="Arial" w:hAnsi="Arial" w:cs="Arial"/>
                <w:sz w:val="20"/>
              </w:rPr>
              <w:t>листа</w:t>
            </w:r>
          </w:p>
        </w:tc>
        <w:tc>
          <w:tcPr>
            <w:tcW w:w="1131" w:type="dxa"/>
            <w:vMerge w:val="restart"/>
            <w:vAlign w:val="center"/>
          </w:tcPr>
          <w:p w14:paraId="1050237F" w14:textId="5C1A4527" w:rsidR="008C3D53" w:rsidRPr="00DF0EBF" w:rsidRDefault="008C3D53" w:rsidP="004068EE">
            <w:pPr>
              <w:pStyle w:val="a9"/>
              <w:spacing w:after="0"/>
              <w:ind w:left="-99" w:right="-120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Номинал</w:t>
            </w:r>
            <w:r w:rsidRPr="00DF0EBF">
              <w:rPr>
                <w:rFonts w:ascii="Arial" w:hAnsi="Arial" w:cs="Arial"/>
                <w:sz w:val="20"/>
              </w:rPr>
              <w:t>ь</w:t>
            </w:r>
            <w:r w:rsidRPr="00DF0EBF">
              <w:rPr>
                <w:rFonts w:ascii="Arial" w:hAnsi="Arial" w:cs="Arial"/>
                <w:sz w:val="20"/>
              </w:rPr>
              <w:t>ная мо</w:t>
            </w:r>
            <w:r w:rsidRPr="00DF0EBF">
              <w:rPr>
                <w:rFonts w:ascii="Arial" w:hAnsi="Arial" w:cs="Arial"/>
                <w:sz w:val="20"/>
              </w:rPr>
              <w:t>щ</w:t>
            </w:r>
            <w:r w:rsidRPr="00DF0EBF">
              <w:rPr>
                <w:rFonts w:ascii="Arial" w:hAnsi="Arial" w:cs="Arial"/>
                <w:sz w:val="20"/>
              </w:rPr>
              <w:t>ность</w:t>
            </w:r>
            <w:r>
              <w:rPr>
                <w:rFonts w:ascii="Arial" w:hAnsi="Arial" w:cs="Arial"/>
                <w:sz w:val="20"/>
              </w:rPr>
              <w:t>,</w:t>
            </w:r>
            <w:r w:rsidR="005E325D">
              <w:rPr>
                <w:rFonts w:ascii="Arial" w:hAnsi="Arial" w:cs="Arial"/>
                <w:sz w:val="20"/>
              </w:rPr>
              <w:t xml:space="preserve"> </w:t>
            </w:r>
            <w:r w:rsidRPr="00DF0EBF">
              <w:rPr>
                <w:rFonts w:ascii="Arial" w:hAnsi="Arial" w:cs="Arial"/>
                <w:sz w:val="20"/>
              </w:rPr>
              <w:t>Вт</w:t>
            </w:r>
          </w:p>
        </w:tc>
        <w:tc>
          <w:tcPr>
            <w:tcW w:w="1147" w:type="dxa"/>
            <w:gridSpan w:val="2"/>
            <w:vMerge w:val="restart"/>
            <w:vAlign w:val="center"/>
          </w:tcPr>
          <w:p w14:paraId="6D6E6D5D" w14:textId="77777777" w:rsidR="008C3D53" w:rsidRPr="00DF0EBF" w:rsidRDefault="008C3D53" w:rsidP="008C3D53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Частота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DF0EBF">
              <w:rPr>
                <w:rFonts w:ascii="Arial" w:hAnsi="Arial" w:cs="Arial"/>
                <w:sz w:val="20"/>
              </w:rPr>
              <w:t>Гц</w:t>
            </w:r>
          </w:p>
        </w:tc>
        <w:tc>
          <w:tcPr>
            <w:tcW w:w="1136" w:type="dxa"/>
            <w:vMerge w:val="restart"/>
            <w:vAlign w:val="center"/>
          </w:tcPr>
          <w:p w14:paraId="40668BC3" w14:textId="06D86A4F" w:rsidR="008C3D53" w:rsidRPr="00DF0EBF" w:rsidRDefault="008C3D53" w:rsidP="008C3D53">
            <w:pPr>
              <w:pStyle w:val="a9"/>
              <w:tabs>
                <w:tab w:val="left" w:pos="918"/>
              </w:tabs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Номи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DF0EBF">
              <w:rPr>
                <w:rFonts w:ascii="Arial" w:hAnsi="Arial" w:cs="Arial"/>
                <w:sz w:val="20"/>
              </w:rPr>
              <w:t>нальные размеры</w:t>
            </w:r>
          </w:p>
          <w:p w14:paraId="390C7ECC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мм</w:t>
            </w:r>
          </w:p>
        </w:tc>
        <w:tc>
          <w:tcPr>
            <w:tcW w:w="998" w:type="dxa"/>
            <w:vMerge w:val="restart"/>
            <w:vAlign w:val="center"/>
          </w:tcPr>
          <w:p w14:paraId="2F693279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268" w:type="dxa"/>
            <w:gridSpan w:val="2"/>
            <w:vAlign w:val="center"/>
          </w:tcPr>
          <w:p w14:paraId="71C2280B" w14:textId="77777777" w:rsidR="008C3D53" w:rsidRPr="00DF0EBF" w:rsidRDefault="008C3D53" w:rsidP="008C3D53">
            <w:pPr>
              <w:pStyle w:val="a9"/>
              <w:spacing w:after="0"/>
              <w:ind w:right="42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Схема</w:t>
            </w:r>
          </w:p>
        </w:tc>
        <w:tc>
          <w:tcPr>
            <w:tcW w:w="1985" w:type="dxa"/>
            <w:vMerge w:val="restart"/>
            <w:vAlign w:val="center"/>
          </w:tcPr>
          <w:p w14:paraId="408710E7" w14:textId="77777777" w:rsidR="008C3D53" w:rsidRPr="00DF0EBF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Тип катода</w:t>
            </w:r>
          </w:p>
        </w:tc>
      </w:tr>
      <w:tr w:rsidR="008C3D53" w:rsidRPr="006F7758" w14:paraId="1713FF1E" w14:textId="77777777" w:rsidTr="004068EE">
        <w:trPr>
          <w:cantSplit/>
          <w:trHeight w:val="190"/>
        </w:trPr>
        <w:tc>
          <w:tcPr>
            <w:tcW w:w="1375" w:type="dxa"/>
            <w:vMerge/>
            <w:tcBorders>
              <w:bottom w:val="double" w:sz="4" w:space="0" w:color="auto"/>
            </w:tcBorders>
          </w:tcPr>
          <w:p w14:paraId="5694BEAB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1" w:type="dxa"/>
            <w:vMerge/>
            <w:tcBorders>
              <w:bottom w:val="double" w:sz="4" w:space="0" w:color="auto"/>
            </w:tcBorders>
            <w:vAlign w:val="center"/>
          </w:tcPr>
          <w:p w14:paraId="23637B51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7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3A7E9A0F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6" w:type="dxa"/>
            <w:vMerge/>
            <w:tcBorders>
              <w:bottom w:val="double" w:sz="4" w:space="0" w:color="auto"/>
            </w:tcBorders>
            <w:vAlign w:val="center"/>
          </w:tcPr>
          <w:p w14:paraId="25E8FDCE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8" w:type="dxa"/>
            <w:vMerge/>
            <w:tcBorders>
              <w:bottom w:val="double" w:sz="4" w:space="0" w:color="auto"/>
            </w:tcBorders>
            <w:vAlign w:val="center"/>
          </w:tcPr>
          <w:p w14:paraId="765D7ED5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1136" w:type="dxa"/>
            <w:tcBorders>
              <w:bottom w:val="double" w:sz="4" w:space="0" w:color="auto"/>
            </w:tcBorders>
            <w:vAlign w:val="center"/>
          </w:tcPr>
          <w:p w14:paraId="7BD797A7" w14:textId="37730848" w:rsidR="008C3D53" w:rsidRPr="00DF0EBF" w:rsidRDefault="00B0366D" w:rsidP="008C3D5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B30F81">
              <w:rPr>
                <w:rFonts w:ascii="Arial" w:hAnsi="Arial" w:cs="Arial"/>
                <w:sz w:val="20"/>
              </w:rPr>
              <w:t>с</w:t>
            </w:r>
            <w:r w:rsidRPr="00B0366D">
              <w:rPr>
                <w:rFonts w:ascii="Arial" w:hAnsi="Arial" w:cs="Arial"/>
                <w:sz w:val="20"/>
              </w:rPr>
              <w:t>етевая</w:t>
            </w:r>
            <w:r w:rsidRPr="00DF0EBF">
              <w:rPr>
                <w:rFonts w:ascii="Arial" w:hAnsi="Arial" w:cs="Arial"/>
                <w:sz w:val="20"/>
              </w:rPr>
              <w:t xml:space="preserve"> </w:t>
            </w:r>
            <w:r w:rsidR="008C3D53" w:rsidRPr="00DF0EBF">
              <w:rPr>
                <w:rFonts w:ascii="Arial" w:hAnsi="Arial" w:cs="Arial"/>
                <w:sz w:val="20"/>
              </w:rPr>
              <w:t>перемен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="008C3D53" w:rsidRPr="00DF0EBF">
              <w:rPr>
                <w:rFonts w:ascii="Arial" w:hAnsi="Arial" w:cs="Arial"/>
                <w:sz w:val="20"/>
              </w:rPr>
              <w:t>ного тока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vAlign w:val="center"/>
          </w:tcPr>
          <w:p w14:paraId="18E1DFA0" w14:textId="77777777" w:rsidR="008C3D53" w:rsidRPr="00DF0EBF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DF0EBF">
              <w:rPr>
                <w:rFonts w:ascii="Arial" w:hAnsi="Arial" w:cs="Arial"/>
                <w:sz w:val="20"/>
              </w:rPr>
              <w:t>ВЧ</w:t>
            </w: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vAlign w:val="center"/>
          </w:tcPr>
          <w:p w14:paraId="2C4CBDA4" w14:textId="77777777" w:rsidR="008C3D53" w:rsidRPr="004D69A4" w:rsidRDefault="008C3D53" w:rsidP="008C3D53">
            <w:pPr>
              <w:pStyle w:val="a9"/>
              <w:spacing w:after="0"/>
              <w:ind w:right="4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0DCD" w:rsidRPr="006F7758" w14:paraId="393ACC79" w14:textId="77777777" w:rsidTr="004068EE">
        <w:trPr>
          <w:cantSplit/>
          <w:trHeight w:val="416"/>
        </w:trPr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752EE0C3" w14:textId="77777777" w:rsidR="00C90DCD" w:rsidRPr="008C3D53" w:rsidRDefault="00C90DCD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-2840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227181E4" w14:textId="77777777" w:rsidR="00C90DCD" w:rsidRPr="004D69A4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7790D4C7" w14:textId="77777777" w:rsidR="00C90DCD" w:rsidRPr="004D69A4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</w:tcPr>
          <w:p w14:paraId="0A3FC50A" w14:textId="77777777" w:rsidR="00C90DCD" w:rsidRPr="004D69A4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4B76D617" w14:textId="77777777" w:rsidR="00C90DCD" w:rsidRPr="004D69A4" w:rsidRDefault="00C90DCD" w:rsidP="0095704D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290018CF" w14:textId="77777777" w:rsidR="00C90DCD" w:rsidRPr="004D69A4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C4789F" w14:textId="77777777" w:rsidR="00C90DCD" w:rsidRPr="004D69A4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Стартер</w:t>
            </w:r>
            <w:r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ная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420D0" w14:textId="77777777" w:rsidR="00C90DCD" w:rsidRPr="004D69A4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D7B961D" w14:textId="531172BE" w:rsidR="00C90DCD" w:rsidRPr="004D69A4" w:rsidRDefault="00C90DCD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ного подогрева</w:t>
            </w:r>
          </w:p>
        </w:tc>
      </w:tr>
      <w:tr w:rsidR="00C90DCD" w:rsidRPr="006F7758" w14:paraId="7B3D679D" w14:textId="77777777" w:rsidTr="004068EE">
        <w:trPr>
          <w:cantSplit/>
          <w:trHeight w:val="416"/>
        </w:trPr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14:paraId="1FC31434" w14:textId="77777777" w:rsidR="00C90DCD" w:rsidRPr="008C3D53" w:rsidRDefault="00C90DCD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60081-IEC</w:t>
            </w:r>
            <w:r w:rsidRPr="008C3D53">
              <w:rPr>
                <w:rFonts w:ascii="Arial" w:hAnsi="Arial" w:cs="Arial"/>
                <w:sz w:val="20"/>
              </w:rPr>
              <w:t>-5980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19EAC4FE" w14:textId="77777777" w:rsidR="00C90DCD" w:rsidRPr="004D69A4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112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5E93FD4B" w14:textId="77777777" w:rsidR="00C90DCD" w:rsidRPr="004D69A4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</w:tcPr>
          <w:p w14:paraId="6E6908D9" w14:textId="77777777" w:rsidR="00C90DCD" w:rsidRPr="004D69A4" w:rsidRDefault="00C90DCD" w:rsidP="0095704D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4E856E88" w14:textId="77777777" w:rsidR="00C90DCD" w:rsidRPr="004D69A4" w:rsidRDefault="00C90DCD" w:rsidP="0095704D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6FEE416D" w14:textId="77777777" w:rsidR="00C90DCD" w:rsidRPr="004D69A4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2250F3A0" w14:textId="77777777" w:rsidR="00C90DCD" w:rsidRPr="004D69A4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Бесстар</w:t>
            </w:r>
            <w:r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терная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169F12E0" w14:textId="77777777" w:rsidR="00C90DCD" w:rsidRPr="004D69A4" w:rsidRDefault="00C90DCD" w:rsidP="0095704D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FA3D55E" w14:textId="5F6BD2E4" w:rsidR="00C90DCD" w:rsidRPr="004D69A4" w:rsidRDefault="00C90DCD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LU"/>
              </w:rPr>
            </w:pPr>
            <w:r w:rsidRPr="004D69A4">
              <w:rPr>
                <w:rFonts w:ascii="Arial" w:hAnsi="Arial" w:cs="Arial"/>
                <w:sz w:val="20"/>
                <w:lang w:val="fr-LU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LU"/>
              </w:rPr>
              <w:t>ного подогрева, низкоомный</w:t>
            </w:r>
          </w:p>
        </w:tc>
      </w:tr>
      <w:tr w:rsidR="00C90DCD" w:rsidRPr="006F7758" w14:paraId="484136E8" w14:textId="77777777" w:rsidTr="004068EE">
        <w:trPr>
          <w:cantSplit/>
          <w:trHeight w:val="416"/>
        </w:trPr>
        <w:tc>
          <w:tcPr>
            <w:tcW w:w="1375" w:type="dxa"/>
            <w:tcBorders>
              <w:top w:val="single" w:sz="4" w:space="0" w:color="auto"/>
              <w:bottom w:val="nil"/>
            </w:tcBorders>
          </w:tcPr>
          <w:p w14:paraId="7DBCE499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-2880*</w:t>
            </w:r>
          </w:p>
        </w:tc>
        <w:tc>
          <w:tcPr>
            <w:tcW w:w="1131" w:type="dxa"/>
            <w:tcBorders>
              <w:top w:val="single" w:sz="4" w:space="0" w:color="auto"/>
              <w:bottom w:val="nil"/>
            </w:tcBorders>
            <w:vAlign w:val="center"/>
          </w:tcPr>
          <w:p w14:paraId="529AB772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569" w:type="dxa"/>
            <w:tcBorders>
              <w:top w:val="single" w:sz="4" w:space="0" w:color="auto"/>
              <w:bottom w:val="nil"/>
            </w:tcBorders>
            <w:vAlign w:val="center"/>
          </w:tcPr>
          <w:p w14:paraId="147C5F9E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8" w:type="dxa"/>
            <w:tcBorders>
              <w:top w:val="single" w:sz="4" w:space="0" w:color="auto"/>
              <w:bottom w:val="nil"/>
            </w:tcBorders>
            <w:vAlign w:val="center"/>
          </w:tcPr>
          <w:p w14:paraId="026CE3A7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bottom w:val="nil"/>
            </w:tcBorders>
            <w:vAlign w:val="center"/>
          </w:tcPr>
          <w:p w14:paraId="26663A70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8" w:type="dxa"/>
            <w:tcBorders>
              <w:top w:val="single" w:sz="4" w:space="0" w:color="auto"/>
              <w:bottom w:val="nil"/>
            </w:tcBorders>
            <w:vAlign w:val="center"/>
          </w:tcPr>
          <w:p w14:paraId="3ADC9A14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6" w:type="dxa"/>
            <w:tcBorders>
              <w:top w:val="single" w:sz="4" w:space="0" w:color="auto"/>
              <w:bottom w:val="nil"/>
            </w:tcBorders>
            <w:vAlign w:val="center"/>
          </w:tcPr>
          <w:p w14:paraId="3C0FD55F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Старте</w:t>
            </w:r>
            <w:r w:rsidRPr="004D69A4">
              <w:rPr>
                <w:rFonts w:ascii="Arial" w:hAnsi="Arial" w:cs="Arial"/>
                <w:sz w:val="20"/>
              </w:rPr>
              <w:t>р</w:t>
            </w:r>
            <w:r w:rsidRPr="004D69A4">
              <w:rPr>
                <w:rFonts w:ascii="Arial" w:hAnsi="Arial" w:cs="Arial"/>
                <w:sz w:val="20"/>
              </w:rPr>
              <w:t>ная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vAlign w:val="center"/>
          </w:tcPr>
          <w:p w14:paraId="46796AC3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14:paraId="3B019F18" w14:textId="468655EF" w:rsidR="008C3D53" w:rsidRPr="004D69A4" w:rsidRDefault="008C3D53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Предваритель</w:t>
            </w:r>
            <w:r w:rsidR="004068EE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</w:rPr>
              <w:t>ного подогрева</w:t>
            </w:r>
          </w:p>
        </w:tc>
      </w:tr>
      <w:tr w:rsidR="00C90DCD" w:rsidRPr="006F7758" w14:paraId="300991CE" w14:textId="77777777" w:rsidTr="004068EE">
        <w:trPr>
          <w:cantSplit/>
          <w:trHeight w:val="416"/>
        </w:trPr>
        <w:tc>
          <w:tcPr>
            <w:tcW w:w="1375" w:type="dxa"/>
            <w:tcBorders>
              <w:top w:val="nil"/>
            </w:tcBorders>
          </w:tcPr>
          <w:p w14:paraId="08E43E4C" w14:textId="77777777" w:rsidR="008C3D53" w:rsidRPr="008C3D53" w:rsidRDefault="008C3D53" w:rsidP="004068EE">
            <w:pPr>
              <w:pStyle w:val="a9"/>
              <w:spacing w:after="0"/>
              <w:ind w:right="34"/>
              <w:jc w:val="left"/>
              <w:rPr>
                <w:rFonts w:ascii="Arial" w:hAnsi="Arial" w:cs="Arial"/>
                <w:sz w:val="20"/>
              </w:rPr>
            </w:pPr>
            <w:r w:rsidRPr="008C3D53">
              <w:rPr>
                <w:rFonts w:ascii="Arial" w:hAnsi="Arial" w:cs="Arial"/>
                <w:sz w:val="20"/>
              </w:rPr>
              <w:t>60081-</w:t>
            </w:r>
            <w:r w:rsidRPr="008C3D53">
              <w:rPr>
                <w:rFonts w:ascii="Arial" w:hAnsi="Arial" w:cs="Arial"/>
                <w:sz w:val="20"/>
                <w:lang w:val="en-US"/>
              </w:rPr>
              <w:t>IEC</w:t>
            </w:r>
            <w:r w:rsidRPr="008C3D53">
              <w:rPr>
                <w:rFonts w:ascii="Arial" w:hAnsi="Arial" w:cs="Arial"/>
                <w:sz w:val="20"/>
              </w:rPr>
              <w:t>-4880</w:t>
            </w:r>
          </w:p>
        </w:tc>
        <w:tc>
          <w:tcPr>
            <w:tcW w:w="1131" w:type="dxa"/>
            <w:tcBorders>
              <w:top w:val="nil"/>
            </w:tcBorders>
            <w:vAlign w:val="center"/>
          </w:tcPr>
          <w:p w14:paraId="37369F2F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569" w:type="dxa"/>
            <w:tcBorders>
              <w:top w:val="nil"/>
            </w:tcBorders>
            <w:vAlign w:val="center"/>
          </w:tcPr>
          <w:p w14:paraId="4585A30B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578" w:type="dxa"/>
            <w:tcBorders>
              <w:top w:val="nil"/>
            </w:tcBorders>
            <w:vAlign w:val="center"/>
          </w:tcPr>
          <w:p w14:paraId="32CCB616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136" w:type="dxa"/>
            <w:tcBorders>
              <w:top w:val="nil"/>
            </w:tcBorders>
            <w:vAlign w:val="center"/>
          </w:tcPr>
          <w:p w14:paraId="727242B4" w14:textId="77777777" w:rsidR="008C3D53" w:rsidRPr="004D69A4" w:rsidRDefault="008C3D53" w:rsidP="008C3D53">
            <w:pPr>
              <w:pStyle w:val="a9"/>
              <w:spacing w:after="0"/>
              <w:ind w:right="34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</w:rPr>
              <w:t>38</w:t>
            </w:r>
            <w:r w:rsidRPr="004D69A4">
              <w:rPr>
                <w:rFonts w:ascii="Arial" w:hAnsi="Arial" w:cs="Arial"/>
                <w:sz w:val="20"/>
                <w:lang w:val="en-US"/>
              </w:rPr>
              <w:t>x2400</w:t>
            </w:r>
          </w:p>
        </w:tc>
        <w:tc>
          <w:tcPr>
            <w:tcW w:w="998" w:type="dxa"/>
            <w:tcBorders>
              <w:top w:val="nil"/>
            </w:tcBorders>
            <w:vAlign w:val="center"/>
          </w:tcPr>
          <w:p w14:paraId="2475F5FE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</w:rPr>
            </w:pPr>
            <w:r w:rsidRPr="004D69A4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1136" w:type="dxa"/>
            <w:tcBorders>
              <w:top w:val="nil"/>
            </w:tcBorders>
            <w:vAlign w:val="center"/>
          </w:tcPr>
          <w:p w14:paraId="5C6ADBD3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4D69A4">
              <w:rPr>
                <w:rFonts w:ascii="Arial" w:hAnsi="Arial" w:cs="Arial"/>
                <w:sz w:val="20"/>
                <w:lang w:val="fr-FR"/>
              </w:rPr>
              <w:t>Бесстар</w:t>
            </w:r>
            <w:r w:rsidR="00B0366D">
              <w:rPr>
                <w:rFonts w:ascii="Arial" w:hAnsi="Arial" w:cs="Arial"/>
                <w:sz w:val="20"/>
              </w:rPr>
              <w:t>-</w:t>
            </w:r>
            <w:r w:rsidRPr="004D69A4">
              <w:rPr>
                <w:rFonts w:ascii="Arial" w:hAnsi="Arial" w:cs="Arial"/>
                <w:sz w:val="20"/>
                <w:lang w:val="fr-FR"/>
              </w:rPr>
              <w:t>терная</w:t>
            </w:r>
          </w:p>
        </w:tc>
        <w:tc>
          <w:tcPr>
            <w:tcW w:w="1132" w:type="dxa"/>
            <w:tcBorders>
              <w:top w:val="nil"/>
            </w:tcBorders>
            <w:vAlign w:val="center"/>
          </w:tcPr>
          <w:p w14:paraId="0A802398" w14:textId="77777777" w:rsidR="008C3D53" w:rsidRPr="004D69A4" w:rsidRDefault="008C3D53" w:rsidP="008C3D53">
            <w:pPr>
              <w:pStyle w:val="a9"/>
              <w:spacing w:after="0"/>
              <w:ind w:right="33"/>
              <w:jc w:val="center"/>
              <w:rPr>
                <w:rFonts w:ascii="Arial" w:hAnsi="Arial" w:cs="Arial"/>
                <w:sz w:val="20"/>
                <w:lang w:val="fr-FR"/>
              </w:rPr>
            </w:pPr>
            <w:r w:rsidRPr="004D69A4">
              <w:rPr>
                <w:rFonts w:ascii="Arial" w:hAnsi="Arial" w:cs="Arial"/>
                <w:sz w:val="20"/>
                <w:lang w:val="fr-FR"/>
              </w:rPr>
              <w:t>-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70E22DF2" w14:textId="77777777" w:rsidR="008C3D53" w:rsidRPr="004D69A4" w:rsidRDefault="008C3D53" w:rsidP="004068EE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4D69A4">
              <w:rPr>
                <w:rFonts w:ascii="Arial" w:hAnsi="Arial" w:cs="Arial"/>
                <w:sz w:val="20"/>
                <w:lang w:val="fr-FR"/>
              </w:rPr>
              <w:t>Предварительного подогрева, высокоомный</w:t>
            </w:r>
          </w:p>
        </w:tc>
      </w:tr>
      <w:tr w:rsidR="008C3D53" w:rsidRPr="006F7758" w14:paraId="6A3999F0" w14:textId="77777777" w:rsidTr="004068EE">
        <w:trPr>
          <w:cantSplit/>
          <w:trHeight w:val="416"/>
        </w:trPr>
        <w:tc>
          <w:tcPr>
            <w:tcW w:w="10040" w:type="dxa"/>
            <w:gridSpan w:val="9"/>
          </w:tcPr>
          <w:p w14:paraId="7A2B4D18" w14:textId="77777777" w:rsidR="008C3D53" w:rsidRPr="004D69A4" w:rsidRDefault="008C3D53" w:rsidP="008C3D53">
            <w:pPr>
              <w:pStyle w:val="a9"/>
              <w:spacing w:after="0"/>
              <w:ind w:right="42"/>
              <w:jc w:val="left"/>
              <w:rPr>
                <w:rFonts w:ascii="Arial" w:hAnsi="Arial" w:cs="Arial"/>
                <w:sz w:val="20"/>
                <w:lang w:val="fr-FR"/>
              </w:rPr>
            </w:pPr>
            <w:r w:rsidRPr="00F53F4A">
              <w:rPr>
                <w:rFonts w:ascii="Arial" w:hAnsi="Arial" w:cs="Arial"/>
                <w:sz w:val="20"/>
                <w:szCs w:val="22"/>
              </w:rPr>
              <w:t>* Предназначены в основном для замены.</w:t>
            </w:r>
          </w:p>
        </w:tc>
      </w:tr>
    </w:tbl>
    <w:p w14:paraId="3ED36EB8" w14:textId="77777777" w:rsidR="008C3D53" w:rsidRDefault="008C3D53" w:rsidP="004A37C4"/>
    <w:p w14:paraId="504B5D36" w14:textId="77777777" w:rsidR="008C3D53" w:rsidRDefault="008C3D53" w:rsidP="004A37C4">
      <w:r>
        <w:br w:type="page"/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9"/>
        <w:gridCol w:w="70"/>
        <w:gridCol w:w="806"/>
        <w:gridCol w:w="394"/>
        <w:gridCol w:w="6"/>
        <w:gridCol w:w="135"/>
        <w:gridCol w:w="463"/>
        <w:gridCol w:w="397"/>
        <w:gridCol w:w="734"/>
        <w:gridCol w:w="567"/>
        <w:gridCol w:w="117"/>
        <w:gridCol w:w="132"/>
        <w:gridCol w:w="1002"/>
        <w:gridCol w:w="453"/>
        <w:gridCol w:w="11"/>
        <w:gridCol w:w="235"/>
        <w:gridCol w:w="434"/>
        <w:gridCol w:w="1305"/>
        <w:gridCol w:w="387"/>
        <w:gridCol w:w="148"/>
        <w:gridCol w:w="142"/>
        <w:gridCol w:w="1449"/>
        <w:gridCol w:w="142"/>
        <w:gridCol w:w="142"/>
      </w:tblGrid>
      <w:tr w:rsidR="00681CA0" w:rsidRPr="004C4754" w14:paraId="635E100F" w14:textId="77777777" w:rsidTr="00C90DCD">
        <w:trPr>
          <w:gridAfter w:val="1"/>
          <w:wAfter w:w="142" w:type="dxa"/>
        </w:trPr>
        <w:tc>
          <w:tcPr>
            <w:tcW w:w="1665" w:type="dxa"/>
            <w:gridSpan w:val="5"/>
          </w:tcPr>
          <w:p w14:paraId="7643CEAF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lastRenderedPageBreak/>
              <w:br w:type="page"/>
            </w:r>
          </w:p>
        </w:tc>
        <w:tc>
          <w:tcPr>
            <w:tcW w:w="6662" w:type="dxa"/>
            <w:gridSpan w:val="16"/>
          </w:tcPr>
          <w:p w14:paraId="225D094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ЛАМПЫ ЛЮМИНЕСЦЕНТНЫЕ ДВУХЦОКОЛЬНЫЕ</w:t>
            </w:r>
          </w:p>
          <w:p w14:paraId="663902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СО СХЕМОЙ НАНЕСЕНИЯ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РАЗМЕРОВ</w:t>
            </w:r>
          </w:p>
          <w:p w14:paraId="3416DEA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Линейной формы</w:t>
            </w:r>
          </w:p>
        </w:tc>
        <w:tc>
          <w:tcPr>
            <w:tcW w:w="1591" w:type="dxa"/>
            <w:gridSpan w:val="2"/>
          </w:tcPr>
          <w:p w14:paraId="6C67C0D8" w14:textId="77777777" w:rsidR="00681CA0" w:rsidRPr="00F064B9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C90CE6F" w14:textId="77777777" w:rsidTr="00C90DCD">
        <w:trPr>
          <w:gridAfter w:val="1"/>
          <w:wAfter w:w="142" w:type="dxa"/>
          <w:cantSplit/>
          <w:trHeight w:val="12596"/>
        </w:trPr>
        <w:tc>
          <w:tcPr>
            <w:tcW w:w="9918" w:type="dxa"/>
            <w:gridSpan w:val="23"/>
          </w:tcPr>
          <w:p w14:paraId="2A9AF76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1610F53F" w14:textId="77777777" w:rsidR="00681CA0" w:rsidRPr="002B16CC" w:rsidRDefault="009E3510" w:rsidP="00B30F81">
            <w:pPr>
              <w:spacing w:after="0" w:line="360" w:lineRule="auto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 </w:t>
            </w:r>
            <w:r w:rsidR="00681CA0" w:rsidRPr="002B16CC">
              <w:rPr>
                <w:rFonts w:ascii="Arial" w:hAnsi="Arial" w:cs="Arial"/>
                <w:lang w:val="sr-Cyrl-CS"/>
              </w:rPr>
              <w:t xml:space="preserve">Настоящие рисунки  предназначены только для </w:t>
            </w:r>
            <w:r w:rsidR="00997E1C" w:rsidRPr="00B30F81">
              <w:rPr>
                <w:rFonts w:ascii="Arial" w:hAnsi="Arial" w:cs="Arial"/>
              </w:rPr>
              <w:t xml:space="preserve">демонстрации </w:t>
            </w:r>
            <w:r w:rsidR="00681CA0" w:rsidRPr="002B16CC">
              <w:rPr>
                <w:rFonts w:ascii="Arial" w:hAnsi="Arial" w:cs="Arial"/>
                <w:lang w:val="sr-Cyrl-CS"/>
              </w:rPr>
              <w:t>проверяемых размеров и</w:t>
            </w:r>
            <w:r w:rsidR="004D4B24" w:rsidRPr="002B16CC">
              <w:rPr>
                <w:rFonts w:ascii="Arial" w:hAnsi="Arial" w:cs="Arial"/>
                <w:lang w:val="sr-Cyrl-CS"/>
              </w:rPr>
              <w:t xml:space="preserve"> </w:t>
            </w:r>
            <w:r w:rsidRPr="00B30F81">
              <w:rPr>
                <w:rFonts w:ascii="Arial" w:hAnsi="Arial" w:cs="Arial"/>
                <w:lang w:val="sr-Cyrl-CS"/>
              </w:rPr>
              <w:t xml:space="preserve">должны быть </w:t>
            </w:r>
            <w:r w:rsidR="00681CA0" w:rsidRPr="002B16CC">
              <w:rPr>
                <w:rFonts w:ascii="Arial" w:hAnsi="Arial" w:cs="Arial"/>
                <w:lang w:val="sr-Cyrl-CS"/>
              </w:rPr>
              <w:t>примен</w:t>
            </w:r>
            <w:r w:rsidRPr="00B30F81">
              <w:rPr>
                <w:rFonts w:ascii="Arial" w:hAnsi="Arial" w:cs="Arial"/>
                <w:lang w:val="sr-Cyrl-CS"/>
              </w:rPr>
              <w:t>ены</w:t>
            </w:r>
            <w:r w:rsidR="00681CA0" w:rsidRPr="002B16CC">
              <w:rPr>
                <w:rFonts w:ascii="Arial" w:hAnsi="Arial" w:cs="Arial"/>
                <w:lang w:val="sr-Cyrl-CS"/>
              </w:rPr>
              <w:t xml:space="preserve"> совместно с соответствующими стандартными листами на лампы</w:t>
            </w:r>
          </w:p>
          <w:p w14:paraId="239D1D6C" w14:textId="77777777" w:rsidR="00681CA0" w:rsidRPr="004C4754" w:rsidRDefault="00681CA0" w:rsidP="004D4B2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sr-Cyrl-CS"/>
              </w:rPr>
              <w:t>Цоколь G5</w:t>
            </w:r>
            <w:r w:rsidRPr="004C4754">
              <w:rPr>
                <w:rFonts w:ascii="Arial" w:hAnsi="Arial" w:cs="Arial"/>
              </w:rPr>
              <w:t xml:space="preserve"> (см. лист 7004-52 </w:t>
            </w:r>
            <w:r w:rsidRPr="000E596B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IEC</w:t>
            </w:r>
            <w:r w:rsidRPr="000E596B">
              <w:rPr>
                <w:rFonts w:ascii="Arial" w:hAnsi="Arial" w:cs="Arial"/>
              </w:rPr>
              <w:t xml:space="preserve"> 60061-1</w:t>
            </w:r>
            <w:r w:rsidRPr="004C4754">
              <w:rPr>
                <w:rFonts w:ascii="Arial" w:hAnsi="Arial" w:cs="Arial"/>
              </w:rPr>
              <w:t>)</w:t>
            </w:r>
          </w:p>
          <w:p w14:paraId="5D7E802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sr-Cyrl-CS"/>
              </w:rPr>
              <w:t>Цоколь G13</w:t>
            </w:r>
            <w:r w:rsidRPr="004C4754">
              <w:rPr>
                <w:rFonts w:ascii="Arial" w:hAnsi="Arial" w:cs="Arial"/>
              </w:rPr>
              <w:t xml:space="preserve"> (см. лист 7004-51 </w:t>
            </w:r>
            <w:r w:rsidRPr="000E596B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IEC</w:t>
            </w:r>
            <w:r w:rsidRPr="000E596B">
              <w:rPr>
                <w:rFonts w:ascii="Arial" w:hAnsi="Arial" w:cs="Arial"/>
              </w:rPr>
              <w:t xml:space="preserve"> 60061-1</w:t>
            </w:r>
            <w:r w:rsidRPr="004C4754">
              <w:rPr>
                <w:rFonts w:ascii="Arial" w:hAnsi="Arial" w:cs="Arial"/>
              </w:rPr>
              <w:t>)</w:t>
            </w:r>
          </w:p>
          <w:p w14:paraId="5907B37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177D68ED" w14:textId="77777777" w:rsidR="00681CA0" w:rsidRPr="004C4754" w:rsidRDefault="00BB3EF7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object w:dxaOrig="5610" w:dyaOrig="1980" w14:anchorId="7C37BB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25pt;height:99.75pt" o:ole="">
                  <v:imagedata r:id="rId15" o:title=""/>
                </v:shape>
                <o:OLEObject Type="Embed" ProgID="PBrush" ShapeID="_x0000_i1025" DrawAspect="Content" ObjectID="_1651399541" r:id="rId16"/>
              </w:object>
            </w:r>
          </w:p>
          <w:p w14:paraId="412F0D8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45262405" w14:textId="77777777" w:rsidR="00681CA0" w:rsidRPr="002B16CC" w:rsidRDefault="00A1752C" w:rsidP="00591FF6">
            <w:pPr>
              <w:spacing w:after="0" w:line="360" w:lineRule="auto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</w:rPr>
              <w:t>Л</w:t>
            </w:r>
            <w:r w:rsidR="00681CA0" w:rsidRPr="002B16CC">
              <w:rPr>
                <w:rFonts w:ascii="Arial" w:hAnsi="Arial" w:cs="Arial"/>
              </w:rPr>
              <w:t>амп</w:t>
            </w:r>
            <w:r w:rsidR="009E3510" w:rsidRPr="002B16CC">
              <w:rPr>
                <w:rFonts w:ascii="Arial" w:hAnsi="Arial" w:cs="Arial"/>
              </w:rPr>
              <w:t>ы</w:t>
            </w:r>
            <w:r w:rsidR="00681CA0" w:rsidRPr="002B16CC">
              <w:rPr>
                <w:rFonts w:ascii="Arial" w:hAnsi="Arial" w:cs="Arial"/>
              </w:rPr>
              <w:t xml:space="preserve"> с цоколями </w:t>
            </w:r>
            <w:r w:rsidR="00681CA0" w:rsidRPr="002B16CC">
              <w:rPr>
                <w:rFonts w:ascii="Arial" w:hAnsi="Arial" w:cs="Arial"/>
                <w:lang w:val="sr-Cyrl-CS"/>
              </w:rPr>
              <w:t>G5 и G13</w:t>
            </w:r>
            <w:r w:rsidR="00997E1C" w:rsidRPr="002B16CC">
              <w:rPr>
                <w:rFonts w:ascii="Arial" w:hAnsi="Arial" w:cs="Arial"/>
                <w:lang w:val="sr-Cyrl-CS"/>
              </w:rPr>
              <w:t>.</w:t>
            </w:r>
          </w:p>
          <w:p w14:paraId="6340ADF4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lang w:val="sr-Cyrl-CS"/>
              </w:rPr>
            </w:pPr>
            <w:r w:rsidRPr="002B16CC">
              <w:rPr>
                <w:rFonts w:ascii="Arial" w:hAnsi="Arial" w:cs="Arial"/>
                <w:lang w:val="sr-Cyrl-CS"/>
              </w:rPr>
              <w:t>Значения размеров А, В и С вычисляют</w:t>
            </w:r>
            <w:r w:rsidR="009E3510" w:rsidRPr="002B16CC">
              <w:rPr>
                <w:rFonts w:ascii="Arial" w:hAnsi="Arial" w:cs="Arial"/>
                <w:lang w:val="sr-Cyrl-CS"/>
              </w:rPr>
              <w:t xml:space="preserve">, </w:t>
            </w:r>
            <w:r w:rsidR="009E3510" w:rsidRPr="00B30F81">
              <w:rPr>
                <w:rFonts w:ascii="Arial" w:hAnsi="Arial" w:cs="Arial"/>
                <w:lang w:val="sr-Cyrl-CS"/>
              </w:rPr>
              <w:t xml:space="preserve">основываясь на </w:t>
            </w:r>
            <w:r w:rsidRPr="002B16CC">
              <w:rPr>
                <w:rFonts w:ascii="Arial" w:hAnsi="Arial" w:cs="Arial"/>
                <w:lang w:val="sr-Cyrl-CS"/>
              </w:rPr>
              <w:t>базово</w:t>
            </w:r>
            <w:r w:rsidR="009E3510" w:rsidRPr="00B30F81">
              <w:rPr>
                <w:rFonts w:ascii="Arial" w:hAnsi="Arial" w:cs="Arial"/>
                <w:lang w:val="sr-Cyrl-CS"/>
              </w:rPr>
              <w:t>м</w:t>
            </w:r>
            <w:r w:rsidRPr="002B16CC">
              <w:rPr>
                <w:rFonts w:ascii="Arial" w:hAnsi="Arial" w:cs="Arial"/>
                <w:lang w:val="sr-Cyrl-CS"/>
              </w:rPr>
              <w:t xml:space="preserve"> </w:t>
            </w:r>
            <w:r w:rsidR="009E3510" w:rsidRPr="002B16CC">
              <w:rPr>
                <w:rFonts w:ascii="Arial" w:hAnsi="Arial" w:cs="Arial"/>
                <w:lang w:val="sr-Cyrl-CS"/>
              </w:rPr>
              <w:t>значении</w:t>
            </w:r>
            <w:r w:rsidRPr="002B16CC">
              <w:rPr>
                <w:rFonts w:ascii="Arial" w:hAnsi="Arial" w:cs="Arial"/>
                <w:lang w:val="sr-Cyrl-CS"/>
              </w:rPr>
              <w:t xml:space="preserve">, </w:t>
            </w:r>
            <w:r w:rsidR="009E3510" w:rsidRPr="002B16CC">
              <w:rPr>
                <w:rFonts w:ascii="Arial" w:hAnsi="Arial" w:cs="Arial"/>
                <w:lang w:val="sr-Cyrl-CS"/>
              </w:rPr>
              <w:t xml:space="preserve">обозначенном </w:t>
            </w:r>
            <w:r w:rsidRPr="002B16CC">
              <w:rPr>
                <w:rFonts w:ascii="Arial" w:hAnsi="Arial" w:cs="Arial"/>
                <w:lang w:val="sr-Cyrl-CS"/>
              </w:rPr>
              <w:t>через Х.</w:t>
            </w:r>
          </w:p>
          <w:p w14:paraId="435E5730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sr-Cyrl-CS"/>
              </w:rPr>
              <w:t xml:space="preserve">А </w:t>
            </w:r>
            <w:r w:rsidR="00997E1C" w:rsidRPr="00B30F81">
              <w:rPr>
                <w:rFonts w:ascii="Arial" w:hAnsi="Arial" w:cs="Arial"/>
              </w:rPr>
              <w:t xml:space="preserve">– </w:t>
            </w:r>
            <w:r w:rsidRPr="002B16CC">
              <w:rPr>
                <w:rFonts w:ascii="Arial" w:hAnsi="Arial" w:cs="Arial"/>
              </w:rPr>
              <w:t>между лицевыми сторонами цоколей</w:t>
            </w:r>
            <w:r w:rsidR="00997E1C" w:rsidRPr="00B30F81">
              <w:rPr>
                <w:rFonts w:ascii="Arial" w:hAnsi="Arial" w:cs="Arial"/>
              </w:rPr>
              <w:t>;</w:t>
            </w:r>
          </w:p>
          <w:p w14:paraId="15439558" w14:textId="77777777" w:rsidR="00681CA0" w:rsidRPr="00997E1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  <w:r w:rsidR="00480297">
              <w:rPr>
                <w:rFonts w:ascii="Arial" w:hAnsi="Arial" w:cs="Arial"/>
                <w:vertAlign w:val="subscript"/>
                <w:lang w:val="de-DE"/>
              </w:rPr>
              <w:t>max</w:t>
            </w:r>
            <w:r w:rsidRPr="004C4754">
              <w:rPr>
                <w:rFonts w:ascii="Arial" w:hAnsi="Arial" w:cs="Arial"/>
              </w:rPr>
              <w:t xml:space="preserve"> = </w:t>
            </w:r>
            <w:r w:rsidRPr="00480297">
              <w:rPr>
                <w:rFonts w:ascii="Arial" w:hAnsi="Arial" w:cs="Arial"/>
                <w:lang w:val="en-US"/>
              </w:rPr>
              <w:t>X</w:t>
            </w:r>
            <w:r w:rsidR="00997E1C" w:rsidRPr="00480297">
              <w:rPr>
                <w:rFonts w:ascii="Arial" w:hAnsi="Arial" w:cs="Arial"/>
              </w:rPr>
              <w:t>;</w:t>
            </w:r>
          </w:p>
          <w:p w14:paraId="5CC520B1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en-US"/>
              </w:rPr>
              <w:t>B</w:t>
            </w:r>
            <w:r w:rsidRPr="002B16CC">
              <w:rPr>
                <w:rFonts w:ascii="Arial" w:hAnsi="Arial" w:cs="Arial"/>
              </w:rPr>
              <w:t xml:space="preserve"> </w:t>
            </w:r>
            <w:r w:rsidR="00997E1C" w:rsidRPr="00B30F81">
              <w:rPr>
                <w:rFonts w:ascii="Arial" w:hAnsi="Arial" w:cs="Arial"/>
              </w:rPr>
              <w:t xml:space="preserve">– </w:t>
            </w:r>
            <w:r w:rsidRPr="002B16CC">
              <w:rPr>
                <w:rFonts w:ascii="Arial" w:hAnsi="Arial" w:cs="Arial"/>
              </w:rPr>
              <w:t>от лицевой стороны цоколя до конца противоположных штырьков</w:t>
            </w:r>
            <w:r w:rsidR="00997E1C" w:rsidRPr="00B30F81">
              <w:rPr>
                <w:rFonts w:ascii="Arial" w:hAnsi="Arial" w:cs="Arial"/>
              </w:rPr>
              <w:t>;</w:t>
            </w:r>
          </w:p>
          <w:p w14:paraId="11840A55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В</w:t>
            </w:r>
            <w:r w:rsidR="00480297">
              <w:rPr>
                <w:rFonts w:ascii="Arial" w:hAnsi="Arial" w:cs="Arial"/>
                <w:vertAlign w:val="subscript"/>
                <w:lang w:val="de-DE"/>
              </w:rPr>
              <w:t>max</w:t>
            </w:r>
            <w:r w:rsidRPr="002B16CC">
              <w:rPr>
                <w:rFonts w:ascii="Arial" w:hAnsi="Arial" w:cs="Arial"/>
                <w:vertAlign w:val="subscript"/>
              </w:rPr>
              <w:t xml:space="preserve"> </w:t>
            </w:r>
            <w:r w:rsidRPr="002B16CC">
              <w:rPr>
                <w:rFonts w:ascii="Arial" w:hAnsi="Arial" w:cs="Arial"/>
              </w:rPr>
              <w:t>= Х + 7,1 мм</w:t>
            </w:r>
            <w:r w:rsidR="00997E1C" w:rsidRPr="00B30F81">
              <w:rPr>
                <w:rFonts w:ascii="Arial" w:hAnsi="Arial" w:cs="Arial"/>
              </w:rPr>
              <w:t>;</w:t>
            </w:r>
          </w:p>
          <w:p w14:paraId="118D252A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В</w:t>
            </w:r>
            <w:r w:rsidR="00480297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2B16CC">
              <w:rPr>
                <w:rFonts w:ascii="Arial" w:hAnsi="Arial" w:cs="Arial"/>
                <w:vertAlign w:val="subscript"/>
              </w:rPr>
              <w:t xml:space="preserve">  </w:t>
            </w:r>
            <w:r w:rsidRPr="002B16CC">
              <w:rPr>
                <w:rFonts w:ascii="Arial" w:hAnsi="Arial" w:cs="Arial"/>
              </w:rPr>
              <w:t>= Х + 4,7 мм (в некоторых странах В</w:t>
            </w:r>
            <w:r w:rsidR="00480297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2B16CC">
              <w:rPr>
                <w:rFonts w:ascii="Arial" w:hAnsi="Arial" w:cs="Arial"/>
                <w:vertAlign w:val="subscript"/>
              </w:rPr>
              <w:t xml:space="preserve">  </w:t>
            </w:r>
            <w:r w:rsidRPr="002B16CC">
              <w:rPr>
                <w:rFonts w:ascii="Arial" w:hAnsi="Arial" w:cs="Arial"/>
              </w:rPr>
              <w:t>= Х + 4,6 мм)</w:t>
            </w:r>
            <w:r w:rsidR="00997E1C" w:rsidRPr="00B30F81">
              <w:rPr>
                <w:rFonts w:ascii="Arial" w:hAnsi="Arial" w:cs="Arial"/>
              </w:rPr>
              <w:t>;</w:t>
            </w:r>
          </w:p>
          <w:p w14:paraId="6ED77E44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С </w:t>
            </w:r>
            <w:r w:rsidR="00997E1C" w:rsidRPr="002B16CC">
              <w:rPr>
                <w:rFonts w:ascii="Arial" w:hAnsi="Arial" w:cs="Arial"/>
              </w:rPr>
              <w:t>–</w:t>
            </w:r>
            <w:r w:rsidRPr="002B16CC">
              <w:rPr>
                <w:rFonts w:ascii="Arial" w:hAnsi="Arial" w:cs="Arial"/>
              </w:rPr>
              <w:t xml:space="preserve">  полная длина лампы между концами штырьков</w:t>
            </w:r>
            <w:r w:rsidR="00997E1C" w:rsidRPr="00B30F81">
              <w:rPr>
                <w:rFonts w:ascii="Arial" w:hAnsi="Arial" w:cs="Arial"/>
              </w:rPr>
              <w:t>;</w:t>
            </w:r>
          </w:p>
          <w:p w14:paraId="5C13F7E1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С</w:t>
            </w:r>
            <w:r w:rsidR="00480297">
              <w:rPr>
                <w:rFonts w:ascii="Arial" w:hAnsi="Arial" w:cs="Arial"/>
                <w:vertAlign w:val="subscript"/>
                <w:lang w:val="de-DE"/>
              </w:rPr>
              <w:t>max</w:t>
            </w:r>
            <w:r w:rsidRPr="002B16CC">
              <w:rPr>
                <w:rFonts w:ascii="Arial" w:hAnsi="Arial" w:cs="Arial"/>
                <w:vertAlign w:val="subscript"/>
              </w:rPr>
              <w:t xml:space="preserve"> </w:t>
            </w:r>
            <w:r w:rsidRPr="002B16CC">
              <w:rPr>
                <w:rFonts w:ascii="Arial" w:hAnsi="Arial" w:cs="Arial"/>
              </w:rPr>
              <w:t>= Х + (2 х 7,1) = Х + 14,2 мм</w:t>
            </w:r>
            <w:r w:rsidR="00997E1C" w:rsidRPr="00B30F81">
              <w:rPr>
                <w:rFonts w:ascii="Arial" w:hAnsi="Arial" w:cs="Arial"/>
              </w:rPr>
              <w:t>;</w:t>
            </w:r>
          </w:p>
          <w:p w14:paraId="05195247" w14:textId="77777777" w:rsidR="00681CA0" w:rsidRPr="002B16CC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С</w:t>
            </w:r>
            <w:r w:rsidR="00480297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2B16CC">
              <w:rPr>
                <w:rFonts w:ascii="Arial" w:hAnsi="Arial" w:cs="Arial"/>
                <w:vertAlign w:val="subscript"/>
              </w:rPr>
              <w:t xml:space="preserve"> </w:t>
            </w:r>
            <w:r w:rsidR="004D4B24" w:rsidRPr="00B30F81">
              <w:rPr>
                <w:rFonts w:ascii="Arial" w:hAnsi="Arial" w:cs="Arial"/>
              </w:rPr>
              <w:t xml:space="preserve">– </w:t>
            </w:r>
            <w:r w:rsidRPr="002B16CC">
              <w:rPr>
                <w:rFonts w:ascii="Arial" w:hAnsi="Arial" w:cs="Arial"/>
              </w:rPr>
              <w:t xml:space="preserve">не </w:t>
            </w:r>
            <w:r w:rsidR="00997E1C" w:rsidRPr="002B16CC">
              <w:rPr>
                <w:rFonts w:ascii="Arial" w:hAnsi="Arial" w:cs="Arial"/>
              </w:rPr>
              <w:t>задают</w:t>
            </w:r>
            <w:r w:rsidR="004D4B24" w:rsidRPr="00B30F81">
              <w:rPr>
                <w:rFonts w:ascii="Arial" w:hAnsi="Arial" w:cs="Arial"/>
              </w:rPr>
              <w:t>.</w:t>
            </w:r>
          </w:p>
          <w:p w14:paraId="3776119C" w14:textId="77777777" w:rsidR="00681CA0" w:rsidRPr="002B16CC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Размеры, приведенные в листах, удовлетворяют вышеприведенной системе.</w:t>
            </w:r>
          </w:p>
          <w:p w14:paraId="478E60C4" w14:textId="77777777" w:rsidR="00681CA0" w:rsidRPr="002B16CC" w:rsidRDefault="001F6780" w:rsidP="00591FF6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 w:rsidRPr="002B16CC">
              <w:rPr>
                <w:rFonts w:ascii="Arial" w:hAnsi="Arial" w:cs="Arial"/>
                <w:sz w:val="20"/>
              </w:rPr>
              <w:t xml:space="preserve">     </w:t>
            </w:r>
            <w:r w:rsidR="00681CA0" w:rsidRPr="002B16CC">
              <w:rPr>
                <w:rFonts w:ascii="Arial" w:hAnsi="Arial" w:cs="Arial"/>
                <w:sz w:val="20"/>
              </w:rPr>
              <w:t>П р и м е ч а н и я</w:t>
            </w:r>
          </w:p>
          <w:p w14:paraId="3C2329E7" w14:textId="77777777" w:rsidR="00681CA0" w:rsidRPr="002B16CC" w:rsidRDefault="001F6780" w:rsidP="00591FF6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 w:rsidRPr="002B16CC">
              <w:rPr>
                <w:rFonts w:ascii="Arial" w:hAnsi="Arial" w:cs="Arial"/>
                <w:sz w:val="20"/>
              </w:rPr>
              <w:t xml:space="preserve">     </w:t>
            </w:r>
            <w:r w:rsidR="00681CA0" w:rsidRPr="002B16CC">
              <w:rPr>
                <w:rFonts w:ascii="Arial" w:hAnsi="Arial" w:cs="Arial"/>
                <w:sz w:val="20"/>
              </w:rPr>
              <w:t>1</w:t>
            </w:r>
            <w:r w:rsidR="00546914" w:rsidRPr="002B16CC">
              <w:rPr>
                <w:rFonts w:ascii="Arial" w:hAnsi="Arial" w:cs="Arial"/>
                <w:sz w:val="20"/>
              </w:rPr>
              <w:t xml:space="preserve"> П</w:t>
            </w:r>
            <w:r w:rsidR="00681CA0" w:rsidRPr="002B16CC">
              <w:rPr>
                <w:rFonts w:ascii="Arial" w:hAnsi="Arial" w:cs="Arial"/>
                <w:sz w:val="20"/>
              </w:rPr>
              <w:t xml:space="preserve">ри переводе подсчитанных значений в дюймы </w:t>
            </w:r>
            <w:r w:rsidR="00546914" w:rsidRPr="00B30F81">
              <w:rPr>
                <w:rFonts w:ascii="Arial" w:hAnsi="Arial" w:cs="Arial"/>
                <w:sz w:val="20"/>
              </w:rPr>
              <w:t xml:space="preserve">становится </w:t>
            </w:r>
            <w:r w:rsidR="004D4B24" w:rsidRPr="00B30F81">
              <w:rPr>
                <w:rFonts w:ascii="Arial" w:hAnsi="Arial" w:cs="Arial"/>
                <w:sz w:val="20"/>
              </w:rPr>
              <w:t>очевидным</w:t>
            </w:r>
            <w:r w:rsidR="00546914" w:rsidRPr="002B16CC">
              <w:rPr>
                <w:rFonts w:ascii="Arial" w:hAnsi="Arial" w:cs="Arial"/>
                <w:sz w:val="20"/>
              </w:rPr>
              <w:t xml:space="preserve">, что </w:t>
            </w:r>
            <w:r w:rsidR="00681CA0" w:rsidRPr="002B16CC">
              <w:rPr>
                <w:rFonts w:ascii="Arial" w:hAnsi="Arial" w:cs="Arial"/>
                <w:sz w:val="20"/>
              </w:rPr>
              <w:t>теряется соотве</w:t>
            </w:r>
            <w:r w:rsidR="00681CA0" w:rsidRPr="002B16CC">
              <w:rPr>
                <w:rFonts w:ascii="Arial" w:hAnsi="Arial" w:cs="Arial"/>
                <w:sz w:val="20"/>
              </w:rPr>
              <w:t>т</w:t>
            </w:r>
            <w:r w:rsidR="00681CA0" w:rsidRPr="002B16CC">
              <w:rPr>
                <w:rFonts w:ascii="Arial" w:hAnsi="Arial" w:cs="Arial"/>
                <w:sz w:val="20"/>
              </w:rPr>
              <w:t>ствие между округленными преобразованными значениями.</w:t>
            </w:r>
          </w:p>
          <w:p w14:paraId="2C0B4F92" w14:textId="77777777" w:rsidR="00681CA0" w:rsidRPr="002B16CC" w:rsidRDefault="001F6780" w:rsidP="00591FF6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  <w:r w:rsidRPr="002B16CC">
              <w:rPr>
                <w:rFonts w:ascii="Arial" w:hAnsi="Arial" w:cs="Arial"/>
                <w:sz w:val="20"/>
              </w:rPr>
              <w:t xml:space="preserve">     </w:t>
            </w:r>
            <w:r w:rsidR="00681CA0" w:rsidRPr="002B16CC">
              <w:rPr>
                <w:rFonts w:ascii="Arial" w:hAnsi="Arial" w:cs="Arial"/>
                <w:sz w:val="20"/>
              </w:rPr>
              <w:t>2 В некоторых случаях размеры в национальных спецификациях несколько отличаются от прив</w:t>
            </w:r>
            <w:r w:rsidR="00681CA0" w:rsidRPr="002B16CC">
              <w:rPr>
                <w:rFonts w:ascii="Arial" w:hAnsi="Arial" w:cs="Arial"/>
                <w:sz w:val="20"/>
              </w:rPr>
              <w:t>е</w:t>
            </w:r>
            <w:r w:rsidR="00681CA0" w:rsidRPr="002B16CC">
              <w:rPr>
                <w:rFonts w:ascii="Arial" w:hAnsi="Arial" w:cs="Arial"/>
                <w:sz w:val="20"/>
              </w:rPr>
              <w:t>денных в листах.</w:t>
            </w:r>
            <w:r w:rsidR="00546914" w:rsidRPr="002B16CC">
              <w:rPr>
                <w:rFonts w:ascii="Arial" w:hAnsi="Arial" w:cs="Arial"/>
                <w:sz w:val="20"/>
              </w:rPr>
              <w:t xml:space="preserve"> Так как эти</w:t>
            </w:r>
            <w:r w:rsidR="00494F1D" w:rsidRPr="002B16CC">
              <w:rPr>
                <w:rFonts w:ascii="Arial" w:hAnsi="Arial" w:cs="Arial"/>
                <w:sz w:val="20"/>
              </w:rPr>
              <w:t xml:space="preserve"> спецификаци</w:t>
            </w:r>
            <w:r w:rsidR="00546914" w:rsidRPr="002B16CC">
              <w:rPr>
                <w:rFonts w:ascii="Arial" w:hAnsi="Arial" w:cs="Arial"/>
                <w:sz w:val="20"/>
              </w:rPr>
              <w:t>и уже имеются,</w:t>
            </w:r>
            <w:r w:rsidR="00997E1C" w:rsidRPr="002B16CC">
              <w:rPr>
                <w:rFonts w:ascii="Arial" w:hAnsi="Arial" w:cs="Arial"/>
                <w:sz w:val="20"/>
              </w:rPr>
              <w:t xml:space="preserve"> </w:t>
            </w:r>
            <w:r w:rsidR="00681CA0" w:rsidRPr="002B16CC">
              <w:rPr>
                <w:rFonts w:ascii="Arial" w:hAnsi="Arial" w:cs="Arial"/>
                <w:sz w:val="20"/>
              </w:rPr>
              <w:t>их изменение не предусматрива</w:t>
            </w:r>
            <w:r w:rsidR="00494F1D" w:rsidRPr="00B30F81">
              <w:rPr>
                <w:rFonts w:ascii="Arial" w:hAnsi="Arial" w:cs="Arial"/>
                <w:sz w:val="20"/>
              </w:rPr>
              <w:t>ют</w:t>
            </w:r>
            <w:r w:rsidR="00681CA0" w:rsidRPr="002B16CC">
              <w:rPr>
                <w:rFonts w:ascii="Arial" w:hAnsi="Arial" w:cs="Arial"/>
                <w:sz w:val="20"/>
              </w:rPr>
              <w:t>. Размеры в листах с параметрами рассматривают как объективные.</w:t>
            </w:r>
          </w:p>
          <w:p w14:paraId="48F866E9" w14:textId="77777777" w:rsidR="00681CA0" w:rsidRPr="004C4754" w:rsidRDefault="00546914" w:rsidP="00B30F81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  <w:sz w:val="20"/>
              </w:rPr>
              <w:t xml:space="preserve">   </w:t>
            </w:r>
          </w:p>
        </w:tc>
      </w:tr>
      <w:tr w:rsidR="00681CA0" w:rsidRPr="004C4754" w14:paraId="42990623" w14:textId="77777777" w:rsidTr="00C90DCD">
        <w:trPr>
          <w:gridAfter w:val="1"/>
          <w:wAfter w:w="142" w:type="dxa"/>
          <w:cantSplit/>
        </w:trPr>
        <w:tc>
          <w:tcPr>
            <w:tcW w:w="9918" w:type="dxa"/>
            <w:gridSpan w:val="23"/>
          </w:tcPr>
          <w:p w14:paraId="5A4C77B3" w14:textId="77777777" w:rsidR="00681CA0" w:rsidRPr="004C4754" w:rsidRDefault="00681CA0" w:rsidP="008C3D5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-01-1</w:t>
            </w:r>
          </w:p>
        </w:tc>
      </w:tr>
      <w:tr w:rsidR="00681CA0" w:rsidRPr="004C4754" w14:paraId="043B4B54" w14:textId="77777777" w:rsidTr="00C90DCD">
        <w:tc>
          <w:tcPr>
            <w:tcW w:w="1665" w:type="dxa"/>
            <w:gridSpan w:val="5"/>
          </w:tcPr>
          <w:p w14:paraId="038D4D1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20" w:type="dxa"/>
            <w:gridSpan w:val="15"/>
          </w:tcPr>
          <w:p w14:paraId="5ED29C0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ЛАМПЫ ЛЮМИНЕСЦЕНТНЫЕ ДВУХЦОКОЛЬНЫЕ</w:t>
            </w:r>
          </w:p>
          <w:p w14:paraId="50B7C4D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СО СХЕМОЙ НАНЕСЕНИЯ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РАЗМЕРОВ</w:t>
            </w:r>
          </w:p>
          <w:p w14:paraId="3507CE0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Линейной формы</w:t>
            </w:r>
          </w:p>
        </w:tc>
        <w:tc>
          <w:tcPr>
            <w:tcW w:w="1875" w:type="dxa"/>
            <w:gridSpan w:val="4"/>
          </w:tcPr>
          <w:p w14:paraId="07773BBC" w14:textId="77777777" w:rsidR="00681CA0" w:rsidRPr="0009560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560D9BB" w14:textId="77777777" w:rsidTr="00C90DCD">
        <w:trPr>
          <w:cantSplit/>
          <w:trHeight w:val="12453"/>
        </w:trPr>
        <w:tc>
          <w:tcPr>
            <w:tcW w:w="10060" w:type="dxa"/>
            <w:gridSpan w:val="24"/>
          </w:tcPr>
          <w:p w14:paraId="71C5998C" w14:textId="77777777" w:rsidR="00681CA0" w:rsidRPr="002B16CC" w:rsidRDefault="009E3510" w:rsidP="00B30F81">
            <w:pPr>
              <w:spacing w:before="120" w:after="0" w:line="360" w:lineRule="auto"/>
              <w:jc w:val="both"/>
              <w:rPr>
                <w:rFonts w:ascii="Arial" w:hAnsi="Arial" w:cs="Arial"/>
                <w:lang w:val="sr-Cyrl-CS"/>
              </w:rPr>
            </w:pPr>
            <w:r w:rsidRPr="002B16CC">
              <w:rPr>
                <w:rFonts w:ascii="Arial" w:hAnsi="Arial" w:cs="Arial"/>
                <w:lang w:val="sr-Cyrl-CS"/>
              </w:rPr>
              <w:t xml:space="preserve">     </w:t>
            </w:r>
            <w:r w:rsidR="00681CA0" w:rsidRPr="002B16CC">
              <w:rPr>
                <w:rFonts w:ascii="Arial" w:hAnsi="Arial" w:cs="Arial"/>
                <w:lang w:val="sr-Cyrl-CS"/>
              </w:rPr>
              <w:t xml:space="preserve">Настоящие рисунки предназначены только для </w:t>
            </w:r>
            <w:r w:rsidR="00997E1C" w:rsidRPr="002B16CC">
              <w:rPr>
                <w:rFonts w:ascii="Arial" w:hAnsi="Arial" w:cs="Arial"/>
              </w:rPr>
              <w:t xml:space="preserve">демонстрации </w:t>
            </w:r>
            <w:r w:rsidR="00681CA0" w:rsidRPr="002B16CC">
              <w:rPr>
                <w:rFonts w:ascii="Arial" w:hAnsi="Arial" w:cs="Arial"/>
                <w:lang w:val="sr-Cyrl-CS"/>
              </w:rPr>
              <w:t xml:space="preserve">проверяемых размеров и должны </w:t>
            </w:r>
            <w:r w:rsidRPr="00B30F81">
              <w:rPr>
                <w:rFonts w:ascii="Arial" w:hAnsi="Arial" w:cs="Arial"/>
                <w:lang w:val="sr-Cyrl-CS"/>
              </w:rPr>
              <w:t xml:space="preserve">быть применены </w:t>
            </w:r>
            <w:r w:rsidR="00681CA0" w:rsidRPr="002B16CC">
              <w:rPr>
                <w:rFonts w:ascii="Arial" w:hAnsi="Arial" w:cs="Arial"/>
                <w:lang w:val="sr-Cyrl-CS"/>
              </w:rPr>
              <w:t>совместно с соответствующими стандартными листами на лампы</w:t>
            </w:r>
          </w:p>
          <w:p w14:paraId="44A08D5D" w14:textId="77777777" w:rsidR="00681CA0" w:rsidRDefault="00681CA0" w:rsidP="00C90DCD">
            <w:pPr>
              <w:spacing w:after="0" w:line="312" w:lineRule="auto"/>
              <w:jc w:val="center"/>
              <w:rPr>
                <w:rFonts w:ascii="Arial" w:hAnsi="Arial" w:cs="Arial"/>
              </w:rPr>
            </w:pPr>
          </w:p>
          <w:p w14:paraId="5E5C0C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Цоколь </w:t>
            </w: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 xml:space="preserve">6 (см. лист 7004-55 </w:t>
            </w:r>
            <w:r w:rsidRPr="000E596B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IEC</w:t>
            </w:r>
            <w:r w:rsidRPr="000E596B">
              <w:rPr>
                <w:rFonts w:ascii="Arial" w:hAnsi="Arial" w:cs="Arial"/>
              </w:rPr>
              <w:t xml:space="preserve"> 60061-1</w:t>
            </w:r>
            <w:r w:rsidRPr="004C4754">
              <w:rPr>
                <w:rFonts w:ascii="Arial" w:hAnsi="Arial" w:cs="Arial"/>
              </w:rPr>
              <w:t>)</w:t>
            </w:r>
          </w:p>
          <w:p w14:paraId="0C4D753F" w14:textId="77777777" w:rsidR="00681CA0" w:rsidRPr="004C4754" w:rsidRDefault="00BB3EF7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object w:dxaOrig="6585" w:dyaOrig="1920" w14:anchorId="0113F767">
                <v:shape id="_x0000_i1026" type="#_x0000_t75" style="width:332.25pt;height:93.75pt" o:ole="">
                  <v:imagedata r:id="rId17" o:title=""/>
                </v:shape>
                <o:OLEObject Type="Embed" ProgID="PBrush" ShapeID="_x0000_i1026" DrawAspect="Content" ObjectID="_1651399542" r:id="rId18"/>
              </w:object>
            </w:r>
          </w:p>
          <w:p w14:paraId="1297AE8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Цоколь </w:t>
            </w: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 xml:space="preserve">8 (см. лист 7004-57 </w:t>
            </w:r>
            <w:r w:rsidRPr="000E596B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IEC</w:t>
            </w:r>
            <w:r w:rsidRPr="000E596B">
              <w:rPr>
                <w:rFonts w:ascii="Arial" w:hAnsi="Arial" w:cs="Arial"/>
              </w:rPr>
              <w:t xml:space="preserve"> 60061-1</w:t>
            </w:r>
            <w:r w:rsidRPr="004C4754">
              <w:rPr>
                <w:rFonts w:ascii="Arial" w:hAnsi="Arial" w:cs="Arial"/>
              </w:rPr>
              <w:t>)</w:t>
            </w:r>
          </w:p>
          <w:p w14:paraId="600E62AD" w14:textId="77777777" w:rsidR="00681CA0" w:rsidRPr="004C4754" w:rsidRDefault="00BE0CCC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pict w14:anchorId="7606E648">
                <v:shape id="_x0000_i1027" type="#_x0000_t75" style="width:356.25pt;height:126pt">
                  <v:imagedata r:id="rId19" o:title=""/>
                </v:shape>
              </w:pict>
            </w:r>
          </w:p>
          <w:p w14:paraId="22EC828E" w14:textId="77777777" w:rsidR="00681CA0" w:rsidRPr="004C4754" w:rsidRDefault="00681CA0" w:rsidP="00C90DCD">
            <w:pPr>
              <w:spacing w:after="0" w:line="312" w:lineRule="auto"/>
              <w:jc w:val="center"/>
              <w:rPr>
                <w:rFonts w:ascii="Arial" w:hAnsi="Arial" w:cs="Arial"/>
              </w:rPr>
            </w:pPr>
          </w:p>
          <w:p w14:paraId="6659572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Цоколь </w:t>
            </w: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</w:rPr>
              <w:t>17</w:t>
            </w:r>
            <w:r w:rsidRPr="004C4754">
              <w:rPr>
                <w:rFonts w:ascii="Arial" w:hAnsi="Arial" w:cs="Arial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 xml:space="preserve"> (см. лист 7004-56 </w:t>
            </w:r>
            <w:r w:rsidRPr="000E596B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IEC</w:t>
            </w:r>
            <w:r w:rsidRPr="000E596B">
              <w:rPr>
                <w:rFonts w:ascii="Arial" w:hAnsi="Arial" w:cs="Arial"/>
              </w:rPr>
              <w:t xml:space="preserve"> 60061-1</w:t>
            </w:r>
            <w:r w:rsidRPr="004C4754">
              <w:rPr>
                <w:rFonts w:ascii="Arial" w:hAnsi="Arial" w:cs="Arial"/>
              </w:rPr>
              <w:t>)</w:t>
            </w:r>
          </w:p>
          <w:p w14:paraId="0C715DA5" w14:textId="77777777" w:rsidR="00681CA0" w:rsidRPr="004C4754" w:rsidRDefault="00EF7FE2" w:rsidP="00591FF6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object w:dxaOrig="13290" w:dyaOrig="3690" w14:anchorId="01BD5D62">
                <v:shape id="_x0000_i1028" type="#_x0000_t75" style="width:344.25pt;height:95.25pt" o:ole="">
                  <v:imagedata r:id="rId20" o:title=""/>
                </v:shape>
                <o:OLEObject Type="Embed" ProgID="PBrush" ShapeID="_x0000_i1028" DrawAspect="Content" ObjectID="_1651399543" r:id="rId21"/>
              </w:object>
            </w:r>
          </w:p>
          <w:p w14:paraId="74223AA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Цоколь </w:t>
            </w:r>
            <w:r w:rsidRPr="004C4754">
              <w:rPr>
                <w:rFonts w:ascii="Arial" w:hAnsi="Arial" w:cs="Arial"/>
                <w:lang w:val="en-US"/>
              </w:rPr>
              <w:t>W</w:t>
            </w:r>
            <w:r w:rsidRPr="004C4754">
              <w:rPr>
                <w:rFonts w:ascii="Arial" w:hAnsi="Arial" w:cs="Arial"/>
              </w:rPr>
              <w:t>4.3</w:t>
            </w: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</w:rPr>
              <w:t>8.5</w:t>
            </w:r>
            <w:r w:rsidRPr="004C4754">
              <w:rPr>
                <w:rFonts w:ascii="Arial" w:hAnsi="Arial" w:cs="Arial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 xml:space="preserve"> (см. лист 7004-115 </w:t>
            </w:r>
            <w:r w:rsidRPr="000E596B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  <w:lang w:val="en-US"/>
              </w:rPr>
              <w:t>IEC</w:t>
            </w:r>
            <w:r w:rsidRPr="000E596B">
              <w:rPr>
                <w:rFonts w:ascii="Arial" w:hAnsi="Arial" w:cs="Arial"/>
              </w:rPr>
              <w:t xml:space="preserve"> 60061-1</w:t>
            </w:r>
            <w:r w:rsidRPr="004C4754">
              <w:rPr>
                <w:rFonts w:ascii="Arial" w:hAnsi="Arial" w:cs="Arial"/>
              </w:rPr>
              <w:t>)</w:t>
            </w:r>
          </w:p>
          <w:p w14:paraId="6032512B" w14:textId="77777777" w:rsidR="00681CA0" w:rsidRPr="004C4754" w:rsidRDefault="00795D2A" w:rsidP="00591FF6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object w:dxaOrig="15962" w:dyaOrig="4081" w14:anchorId="58B435F7">
                <v:shape id="_x0000_i1029" type="#_x0000_t75" style="width:492pt;height:125.25pt" o:ole="">
                  <v:imagedata r:id="rId22" o:title=""/>
                </v:shape>
                <o:OLEObject Type="Embed" ProgID="PBrush" ShapeID="_x0000_i1029" DrawAspect="Content" ObjectID="_1651399544" r:id="rId23"/>
              </w:object>
            </w:r>
          </w:p>
        </w:tc>
      </w:tr>
      <w:tr w:rsidR="00681CA0" w:rsidRPr="004C4754" w14:paraId="271E26FB" w14:textId="77777777" w:rsidTr="00C90DCD">
        <w:trPr>
          <w:cantSplit/>
        </w:trPr>
        <w:tc>
          <w:tcPr>
            <w:tcW w:w="10060" w:type="dxa"/>
            <w:gridSpan w:val="24"/>
          </w:tcPr>
          <w:p w14:paraId="6F8D9F1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-02-2</w:t>
            </w:r>
          </w:p>
        </w:tc>
      </w:tr>
      <w:tr w:rsidR="00681CA0" w:rsidRPr="004C4754" w14:paraId="7A9C7A4F" w14:textId="77777777" w:rsidTr="00C90DCD">
        <w:trPr>
          <w:trHeight w:val="731"/>
        </w:trPr>
        <w:tc>
          <w:tcPr>
            <w:tcW w:w="1659" w:type="dxa"/>
            <w:gridSpan w:val="4"/>
          </w:tcPr>
          <w:p w14:paraId="4ACA20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8" w:type="dxa"/>
            <w:gridSpan w:val="15"/>
          </w:tcPr>
          <w:p w14:paraId="473AC8B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3533D69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23" w:type="dxa"/>
            <w:gridSpan w:val="5"/>
            <w:vAlign w:val="center"/>
          </w:tcPr>
          <w:p w14:paraId="20BC808E" w14:textId="77777777" w:rsidR="00681CA0" w:rsidRPr="004C4754" w:rsidRDefault="00546914" w:rsidP="000074D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4C4754">
              <w:rPr>
                <w:rFonts w:ascii="Arial" w:hAnsi="Arial" w:cs="Arial"/>
              </w:rPr>
              <w:t>.1</w:t>
            </w:r>
          </w:p>
        </w:tc>
      </w:tr>
      <w:tr w:rsidR="00681CA0" w:rsidRPr="004C4754" w14:paraId="73BBD987" w14:textId="77777777" w:rsidTr="00C90DCD">
        <w:trPr>
          <w:cantSplit/>
          <w:trHeight w:val="554"/>
        </w:trPr>
        <w:tc>
          <w:tcPr>
            <w:tcW w:w="10060" w:type="dxa"/>
            <w:gridSpan w:val="24"/>
            <w:tcBorders>
              <w:bottom w:val="nil"/>
            </w:tcBorders>
            <w:vAlign w:val="center"/>
          </w:tcPr>
          <w:p w14:paraId="600D27C7" w14:textId="77777777" w:rsidR="00681CA0" w:rsidRPr="002B16CC" w:rsidRDefault="00681CA0" w:rsidP="00B36C0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2B16CC">
              <w:rPr>
                <w:rFonts w:ascii="Arial" w:hAnsi="Arial" w:cs="Arial"/>
                <w:b/>
                <w:lang w:val="en-US"/>
              </w:rPr>
              <w:t>МСОЛ</w:t>
            </w:r>
            <w:r w:rsidR="00997E1C" w:rsidRPr="00B30F81">
              <w:rPr>
                <w:rFonts w:ascii="Arial" w:hAnsi="Arial" w:cs="Arial"/>
                <w:b/>
              </w:rPr>
              <w:t>*</w:t>
            </w:r>
            <w:r w:rsidRPr="002B16CC">
              <w:rPr>
                <w:rFonts w:ascii="Arial" w:hAnsi="Arial" w:cs="Arial"/>
                <w:b/>
                <w:lang w:val="en-US"/>
              </w:rPr>
              <w:t>:</w:t>
            </w:r>
            <w:r w:rsidRPr="002B16CC">
              <w:rPr>
                <w:rFonts w:ascii="Arial" w:hAnsi="Arial" w:cs="Arial"/>
                <w:b/>
              </w:rPr>
              <w:t xml:space="preserve"> </w:t>
            </w:r>
            <w:r w:rsidRPr="002B16CC">
              <w:rPr>
                <w:rFonts w:ascii="Arial" w:hAnsi="Arial" w:cs="Arial"/>
                <w:lang w:val="en-US"/>
              </w:rPr>
              <w:t>FD-4-E-G5-16/150</w:t>
            </w:r>
          </w:p>
        </w:tc>
      </w:tr>
      <w:tr w:rsidR="00681CA0" w:rsidRPr="004C4754" w14:paraId="1F49FAA6" w14:textId="77777777" w:rsidTr="00C90DCD">
        <w:trPr>
          <w:cantSplit/>
          <w:trHeight w:val="159"/>
        </w:trPr>
        <w:tc>
          <w:tcPr>
            <w:tcW w:w="389" w:type="dxa"/>
            <w:vMerge w:val="restart"/>
            <w:tcBorders>
              <w:top w:val="nil"/>
            </w:tcBorders>
          </w:tcPr>
          <w:p w14:paraId="089500E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74" w:type="dxa"/>
            <w:gridSpan w:val="6"/>
            <w:tcBorders>
              <w:bottom w:val="double" w:sz="4" w:space="0" w:color="auto"/>
            </w:tcBorders>
            <w:vAlign w:val="center"/>
          </w:tcPr>
          <w:p w14:paraId="574FCD38" w14:textId="77777777" w:rsidR="00681CA0" w:rsidRPr="002B16CC" w:rsidRDefault="00681CA0" w:rsidP="00375A3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98" w:type="dxa"/>
            <w:gridSpan w:val="3"/>
            <w:tcBorders>
              <w:bottom w:val="double" w:sz="4" w:space="0" w:color="auto"/>
            </w:tcBorders>
            <w:vAlign w:val="center"/>
          </w:tcPr>
          <w:p w14:paraId="2B80C57F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Схема</w:t>
            </w:r>
          </w:p>
        </w:tc>
        <w:tc>
          <w:tcPr>
            <w:tcW w:w="1950" w:type="dxa"/>
            <w:gridSpan w:val="6"/>
            <w:tcBorders>
              <w:bottom w:val="double" w:sz="4" w:space="0" w:color="auto"/>
            </w:tcBorders>
            <w:vAlign w:val="center"/>
          </w:tcPr>
          <w:p w14:paraId="06255F0C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Катод</w:t>
            </w:r>
          </w:p>
        </w:tc>
        <w:tc>
          <w:tcPr>
            <w:tcW w:w="1739" w:type="dxa"/>
            <w:gridSpan w:val="2"/>
            <w:tcBorders>
              <w:bottom w:val="double" w:sz="4" w:space="0" w:color="auto"/>
            </w:tcBorders>
            <w:vAlign w:val="center"/>
          </w:tcPr>
          <w:p w14:paraId="62BC14E4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Цоколь</w:t>
            </w:r>
          </w:p>
        </w:tc>
        <w:tc>
          <w:tcPr>
            <w:tcW w:w="2126" w:type="dxa"/>
            <w:gridSpan w:val="4"/>
            <w:tcBorders>
              <w:bottom w:val="double" w:sz="4" w:space="0" w:color="auto"/>
            </w:tcBorders>
            <w:vAlign w:val="center"/>
          </w:tcPr>
          <w:p w14:paraId="647A5E3F" w14:textId="7C15E9C3" w:rsidR="00681CA0" w:rsidRPr="002B16CC" w:rsidRDefault="005E325D" w:rsidP="00997E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</w:tcBorders>
          </w:tcPr>
          <w:p w14:paraId="457E748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162ECB" w14:textId="77777777" w:rsidTr="00C90DCD">
        <w:trPr>
          <w:cantSplit/>
          <w:trHeight w:val="159"/>
        </w:trPr>
        <w:tc>
          <w:tcPr>
            <w:tcW w:w="389" w:type="dxa"/>
            <w:vMerge/>
            <w:tcBorders>
              <w:bottom w:val="nil"/>
            </w:tcBorders>
          </w:tcPr>
          <w:p w14:paraId="7421795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74" w:type="dxa"/>
            <w:gridSpan w:val="6"/>
            <w:tcBorders>
              <w:top w:val="double" w:sz="4" w:space="0" w:color="auto"/>
            </w:tcBorders>
            <w:vAlign w:val="center"/>
          </w:tcPr>
          <w:p w14:paraId="4338B993" w14:textId="77777777" w:rsidR="00681CA0" w:rsidRPr="002B16CC" w:rsidRDefault="00681CA0" w:rsidP="00375A3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698" w:type="dxa"/>
            <w:gridSpan w:val="3"/>
            <w:tcBorders>
              <w:top w:val="double" w:sz="4" w:space="0" w:color="auto"/>
            </w:tcBorders>
            <w:vAlign w:val="center"/>
          </w:tcPr>
          <w:p w14:paraId="72341471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950" w:type="dxa"/>
            <w:gridSpan w:val="6"/>
            <w:tcBorders>
              <w:top w:val="double" w:sz="4" w:space="0" w:color="auto"/>
            </w:tcBorders>
            <w:vAlign w:val="center"/>
          </w:tcPr>
          <w:p w14:paraId="53011D4C" w14:textId="02E95DDC" w:rsidR="00681CA0" w:rsidRPr="002B16CC" w:rsidRDefault="005E325D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B30F81">
              <w:rPr>
                <w:rFonts w:ascii="Arial" w:hAnsi="Arial" w:cs="Arial"/>
              </w:rPr>
              <w:t>редваритель</w:t>
            </w:r>
            <w:r w:rsidR="00B30F81">
              <w:rPr>
                <w:rFonts w:ascii="Arial" w:hAnsi="Arial" w:cs="Arial"/>
              </w:rPr>
              <w:t>-</w:t>
            </w:r>
            <w:r w:rsidR="00997E1C" w:rsidRPr="00B30F81">
              <w:rPr>
                <w:rFonts w:ascii="Arial" w:hAnsi="Arial" w:cs="Arial"/>
              </w:rPr>
              <w:t>ного</w:t>
            </w:r>
            <w:r w:rsidR="00997E1C"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подогрева</w:t>
            </w:r>
          </w:p>
        </w:tc>
        <w:tc>
          <w:tcPr>
            <w:tcW w:w="1739" w:type="dxa"/>
            <w:gridSpan w:val="2"/>
            <w:tcBorders>
              <w:top w:val="double" w:sz="4" w:space="0" w:color="auto"/>
            </w:tcBorders>
            <w:vAlign w:val="center"/>
          </w:tcPr>
          <w:p w14:paraId="6CCDDC53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126" w:type="dxa"/>
            <w:gridSpan w:val="4"/>
            <w:tcBorders>
              <w:top w:val="double" w:sz="4" w:space="0" w:color="auto"/>
            </w:tcBorders>
            <w:vAlign w:val="center"/>
          </w:tcPr>
          <w:p w14:paraId="308A55B0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16 х 150</w:t>
            </w:r>
          </w:p>
        </w:tc>
        <w:tc>
          <w:tcPr>
            <w:tcW w:w="284" w:type="dxa"/>
            <w:gridSpan w:val="2"/>
            <w:vMerge/>
            <w:tcBorders>
              <w:bottom w:val="nil"/>
            </w:tcBorders>
          </w:tcPr>
          <w:p w14:paraId="46060C6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0012A1" w14:textId="77777777" w:rsidTr="00C90DCD">
        <w:trPr>
          <w:cantSplit/>
        </w:trPr>
        <w:tc>
          <w:tcPr>
            <w:tcW w:w="10060" w:type="dxa"/>
            <w:gridSpan w:val="24"/>
            <w:tcBorders>
              <w:top w:val="nil"/>
              <w:bottom w:val="nil"/>
            </w:tcBorders>
          </w:tcPr>
          <w:p w14:paraId="7B0E131C" w14:textId="77777777" w:rsidR="00681CA0" w:rsidRPr="002B16CC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0344AC" w14:textId="77777777" w:rsidTr="00C90DCD">
        <w:trPr>
          <w:cantSplit/>
          <w:trHeight w:val="81"/>
        </w:trPr>
        <w:tc>
          <w:tcPr>
            <w:tcW w:w="389" w:type="dxa"/>
            <w:vMerge w:val="restart"/>
            <w:tcBorders>
              <w:top w:val="nil"/>
            </w:tcBorders>
          </w:tcPr>
          <w:p w14:paraId="2BD7954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7" w:type="dxa"/>
            <w:gridSpan w:val="21"/>
          </w:tcPr>
          <w:p w14:paraId="0885FEF7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>Размеры</w:t>
            </w:r>
          </w:p>
          <w:p w14:paraId="1792F21F" w14:textId="77777777" w:rsidR="00681CA0" w:rsidRPr="002B16CC" w:rsidRDefault="00681CA0" w:rsidP="0001561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</w:tcBorders>
          </w:tcPr>
          <w:p w14:paraId="7B5F3F1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44F959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</w:tcBorders>
          </w:tcPr>
          <w:p w14:paraId="686E37B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74" w:type="dxa"/>
            <w:gridSpan w:val="6"/>
            <w:tcBorders>
              <w:top w:val="nil"/>
            </w:tcBorders>
            <w:vAlign w:val="center"/>
          </w:tcPr>
          <w:p w14:paraId="675BB739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B16CC">
              <w:rPr>
                <w:rFonts w:ascii="Arial" w:hAnsi="Arial" w:cs="Arial"/>
                <w:i/>
              </w:rPr>
              <w:t xml:space="preserve">A </w:t>
            </w:r>
          </w:p>
        </w:tc>
        <w:tc>
          <w:tcPr>
            <w:tcW w:w="3402" w:type="dxa"/>
            <w:gridSpan w:val="7"/>
            <w:tcBorders>
              <w:top w:val="nil"/>
            </w:tcBorders>
          </w:tcPr>
          <w:p w14:paraId="449106CF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B16CC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985" w:type="dxa"/>
            <w:gridSpan w:val="4"/>
            <w:tcBorders>
              <w:top w:val="nil"/>
            </w:tcBorders>
            <w:vAlign w:val="center"/>
          </w:tcPr>
          <w:p w14:paraId="0ABF0BC5" w14:textId="77777777" w:rsidR="00681CA0" w:rsidRPr="002B16CC" w:rsidRDefault="00681CA0" w:rsidP="00015616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B16CC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126" w:type="dxa"/>
            <w:gridSpan w:val="4"/>
            <w:tcBorders>
              <w:top w:val="nil"/>
            </w:tcBorders>
            <w:vAlign w:val="center"/>
          </w:tcPr>
          <w:p w14:paraId="5E332C80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B16CC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6C3F239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FBF8FD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</w:tcBorders>
          </w:tcPr>
          <w:p w14:paraId="6A1EACA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74" w:type="dxa"/>
            <w:gridSpan w:val="6"/>
            <w:tcBorders>
              <w:bottom w:val="double" w:sz="4" w:space="0" w:color="auto"/>
            </w:tcBorders>
          </w:tcPr>
          <w:p w14:paraId="35D2CDB9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</w:t>
            </w:r>
          </w:p>
        </w:tc>
        <w:tc>
          <w:tcPr>
            <w:tcW w:w="1698" w:type="dxa"/>
            <w:gridSpan w:val="3"/>
            <w:tcBorders>
              <w:top w:val="nil"/>
              <w:bottom w:val="double" w:sz="4" w:space="0" w:color="auto"/>
            </w:tcBorders>
          </w:tcPr>
          <w:p w14:paraId="732B157C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менее</w:t>
            </w:r>
          </w:p>
        </w:tc>
        <w:tc>
          <w:tcPr>
            <w:tcW w:w="1704" w:type="dxa"/>
            <w:gridSpan w:val="4"/>
            <w:tcBorders>
              <w:top w:val="nil"/>
              <w:bottom w:val="double" w:sz="4" w:space="0" w:color="auto"/>
            </w:tcBorders>
          </w:tcPr>
          <w:p w14:paraId="56E429BC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</w:t>
            </w:r>
          </w:p>
        </w:tc>
        <w:tc>
          <w:tcPr>
            <w:tcW w:w="4111" w:type="dxa"/>
            <w:gridSpan w:val="8"/>
            <w:tcBorders>
              <w:bottom w:val="double" w:sz="4" w:space="0" w:color="auto"/>
            </w:tcBorders>
          </w:tcPr>
          <w:p w14:paraId="0A21FC86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54E1516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0E8201" w14:textId="77777777" w:rsidTr="00C90DCD">
        <w:trPr>
          <w:cantSplit/>
          <w:trHeight w:val="180"/>
        </w:trPr>
        <w:tc>
          <w:tcPr>
            <w:tcW w:w="389" w:type="dxa"/>
            <w:vMerge/>
            <w:tcBorders>
              <w:top w:val="nil"/>
              <w:bottom w:val="nil"/>
            </w:tcBorders>
          </w:tcPr>
          <w:p w14:paraId="778BDA5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74" w:type="dxa"/>
            <w:gridSpan w:val="6"/>
            <w:tcBorders>
              <w:top w:val="double" w:sz="4" w:space="0" w:color="auto"/>
            </w:tcBorders>
          </w:tcPr>
          <w:p w14:paraId="4B4388E1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135,9</w:t>
            </w:r>
          </w:p>
        </w:tc>
        <w:tc>
          <w:tcPr>
            <w:tcW w:w="1698" w:type="dxa"/>
            <w:gridSpan w:val="3"/>
            <w:tcBorders>
              <w:top w:val="double" w:sz="4" w:space="0" w:color="auto"/>
            </w:tcBorders>
          </w:tcPr>
          <w:p w14:paraId="78E6FAC6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140,6</w:t>
            </w:r>
          </w:p>
        </w:tc>
        <w:tc>
          <w:tcPr>
            <w:tcW w:w="1704" w:type="dxa"/>
            <w:gridSpan w:val="4"/>
            <w:tcBorders>
              <w:top w:val="double" w:sz="4" w:space="0" w:color="auto"/>
            </w:tcBorders>
          </w:tcPr>
          <w:p w14:paraId="502F725E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143,0</w:t>
            </w:r>
          </w:p>
        </w:tc>
        <w:tc>
          <w:tcPr>
            <w:tcW w:w="1985" w:type="dxa"/>
            <w:gridSpan w:val="4"/>
            <w:tcBorders>
              <w:top w:val="double" w:sz="4" w:space="0" w:color="auto"/>
            </w:tcBorders>
          </w:tcPr>
          <w:p w14:paraId="4743647A" w14:textId="77777777" w:rsidR="00681CA0" w:rsidRPr="002B16CC" w:rsidRDefault="00681CA0" w:rsidP="00015616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150,1</w:t>
            </w:r>
          </w:p>
        </w:tc>
        <w:tc>
          <w:tcPr>
            <w:tcW w:w="2126" w:type="dxa"/>
            <w:gridSpan w:val="4"/>
            <w:tcBorders>
              <w:top w:val="double" w:sz="4" w:space="0" w:color="auto"/>
            </w:tcBorders>
          </w:tcPr>
          <w:p w14:paraId="7F727E79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2"/>
            <w:vMerge/>
            <w:tcBorders>
              <w:top w:val="nil"/>
              <w:bottom w:val="nil"/>
            </w:tcBorders>
          </w:tcPr>
          <w:p w14:paraId="666AE63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F51105" w14:textId="77777777" w:rsidTr="00C90DCD">
        <w:trPr>
          <w:cantSplit/>
        </w:trPr>
        <w:tc>
          <w:tcPr>
            <w:tcW w:w="10060" w:type="dxa"/>
            <w:gridSpan w:val="24"/>
            <w:tcBorders>
              <w:top w:val="nil"/>
              <w:bottom w:val="nil"/>
            </w:tcBorders>
          </w:tcPr>
          <w:p w14:paraId="7D9E38C6" w14:textId="77777777" w:rsidR="00681CA0" w:rsidRPr="002B16CC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A36020" w14:textId="77777777" w:rsidTr="00C90DCD">
        <w:trPr>
          <w:cantSplit/>
          <w:trHeight w:val="81"/>
        </w:trPr>
        <w:tc>
          <w:tcPr>
            <w:tcW w:w="389" w:type="dxa"/>
            <w:vMerge w:val="restart"/>
            <w:tcBorders>
              <w:top w:val="nil"/>
            </w:tcBorders>
          </w:tcPr>
          <w:p w14:paraId="099AC7DC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7" w:type="dxa"/>
            <w:gridSpan w:val="21"/>
          </w:tcPr>
          <w:p w14:paraId="11F1EAA3" w14:textId="77777777" w:rsidR="00681CA0" w:rsidRPr="002B16CC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</w:tcBorders>
          </w:tcPr>
          <w:p w14:paraId="08C32D0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A5CDFE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</w:tcBorders>
          </w:tcPr>
          <w:p w14:paraId="10AB8BC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11" w:type="dxa"/>
            <w:gridSpan w:val="5"/>
            <w:tcBorders>
              <w:top w:val="nil"/>
              <w:bottom w:val="double" w:sz="4" w:space="0" w:color="auto"/>
            </w:tcBorders>
            <w:vAlign w:val="center"/>
          </w:tcPr>
          <w:p w14:paraId="201D6D0B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Частота, Гц</w:t>
            </w:r>
          </w:p>
        </w:tc>
        <w:tc>
          <w:tcPr>
            <w:tcW w:w="2410" w:type="dxa"/>
            <w:gridSpan w:val="6"/>
            <w:tcBorders>
              <w:top w:val="nil"/>
              <w:bottom w:val="double" w:sz="4" w:space="0" w:color="auto"/>
            </w:tcBorders>
          </w:tcPr>
          <w:p w14:paraId="23ECF120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Расчетное </w:t>
            </w:r>
            <w:r w:rsidR="00997E1C" w:rsidRPr="002B16CC">
              <w:rPr>
                <w:rFonts w:ascii="Arial" w:hAnsi="Arial" w:cs="Arial"/>
                <w:lang w:val="sr-Cyrl-CS"/>
              </w:rPr>
              <w:t>значение</w:t>
            </w:r>
            <w:r w:rsidR="00997E1C" w:rsidRPr="002B16CC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>напряжени</w:t>
            </w:r>
            <w:r w:rsidR="00997E1C" w:rsidRPr="002B16CC">
              <w:rPr>
                <w:rFonts w:ascii="Arial" w:hAnsi="Arial" w:cs="Arial"/>
              </w:rPr>
              <w:t>я</w:t>
            </w:r>
            <w:r w:rsidRPr="002B16CC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440" w:type="dxa"/>
            <w:gridSpan w:val="6"/>
            <w:tcBorders>
              <w:top w:val="nil"/>
              <w:bottom w:val="double" w:sz="4" w:space="0" w:color="auto"/>
            </w:tcBorders>
          </w:tcPr>
          <w:p w14:paraId="53EB1FF5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126" w:type="dxa"/>
            <w:gridSpan w:val="4"/>
            <w:tcBorders>
              <w:top w:val="nil"/>
              <w:bottom w:val="double" w:sz="4" w:space="0" w:color="auto"/>
            </w:tcBorders>
          </w:tcPr>
          <w:p w14:paraId="7E35D0D8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7199DC5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532C21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</w:tcBorders>
          </w:tcPr>
          <w:p w14:paraId="11DC568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11" w:type="dxa"/>
            <w:gridSpan w:val="5"/>
            <w:tcBorders>
              <w:top w:val="double" w:sz="4" w:space="0" w:color="auto"/>
              <w:bottom w:val="nil"/>
            </w:tcBorders>
          </w:tcPr>
          <w:p w14:paraId="4CF036EF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10" w:type="dxa"/>
            <w:gridSpan w:val="6"/>
            <w:tcBorders>
              <w:top w:val="double" w:sz="4" w:space="0" w:color="auto"/>
              <w:bottom w:val="nil"/>
            </w:tcBorders>
          </w:tcPr>
          <w:p w14:paraId="36784A03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110/120</w:t>
            </w:r>
          </w:p>
        </w:tc>
        <w:tc>
          <w:tcPr>
            <w:tcW w:w="3440" w:type="dxa"/>
            <w:gridSpan w:val="6"/>
            <w:tcBorders>
              <w:top w:val="double" w:sz="4" w:space="0" w:color="auto"/>
              <w:bottom w:val="nil"/>
            </w:tcBorders>
          </w:tcPr>
          <w:p w14:paraId="3FBC311A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103,5</w:t>
            </w:r>
          </w:p>
        </w:tc>
        <w:tc>
          <w:tcPr>
            <w:tcW w:w="2126" w:type="dxa"/>
            <w:gridSpan w:val="4"/>
            <w:tcBorders>
              <w:top w:val="double" w:sz="4" w:space="0" w:color="auto"/>
              <w:bottom w:val="nil"/>
            </w:tcBorders>
          </w:tcPr>
          <w:p w14:paraId="31B48E62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76C71A9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9449CA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  <w:bottom w:val="nil"/>
            </w:tcBorders>
          </w:tcPr>
          <w:p w14:paraId="44D0C6C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11" w:type="dxa"/>
            <w:gridSpan w:val="5"/>
          </w:tcPr>
          <w:p w14:paraId="1866A380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10" w:type="dxa"/>
            <w:gridSpan w:val="6"/>
          </w:tcPr>
          <w:p w14:paraId="349B2BDC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110/120</w:t>
            </w:r>
          </w:p>
        </w:tc>
        <w:tc>
          <w:tcPr>
            <w:tcW w:w="3440" w:type="dxa"/>
            <w:gridSpan w:val="6"/>
          </w:tcPr>
          <w:p w14:paraId="3FEE5FE7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103,5</w:t>
            </w:r>
          </w:p>
        </w:tc>
        <w:tc>
          <w:tcPr>
            <w:tcW w:w="2126" w:type="dxa"/>
            <w:gridSpan w:val="4"/>
          </w:tcPr>
          <w:p w14:paraId="36E1F79C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2"/>
            <w:vMerge/>
            <w:tcBorders>
              <w:top w:val="nil"/>
              <w:bottom w:val="nil"/>
            </w:tcBorders>
          </w:tcPr>
          <w:p w14:paraId="15E4FB9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92BF96" w14:textId="77777777" w:rsidTr="00C90DCD">
        <w:trPr>
          <w:cantSplit/>
          <w:trHeight w:val="79"/>
        </w:trPr>
        <w:tc>
          <w:tcPr>
            <w:tcW w:w="10060" w:type="dxa"/>
            <w:gridSpan w:val="24"/>
            <w:tcBorders>
              <w:top w:val="nil"/>
              <w:bottom w:val="nil"/>
            </w:tcBorders>
          </w:tcPr>
          <w:p w14:paraId="2FDF88E0" w14:textId="77777777" w:rsidR="00681CA0" w:rsidRPr="002B16CC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F454CB" w14:textId="77777777" w:rsidTr="00C90DCD">
        <w:trPr>
          <w:cantSplit/>
          <w:trHeight w:val="177"/>
        </w:trPr>
        <w:tc>
          <w:tcPr>
            <w:tcW w:w="389" w:type="dxa"/>
            <w:tcBorders>
              <w:top w:val="nil"/>
              <w:bottom w:val="nil"/>
            </w:tcBorders>
          </w:tcPr>
          <w:p w14:paraId="71CC9888" w14:textId="77777777" w:rsidR="00681CA0" w:rsidRPr="004C4754" w:rsidRDefault="00681CA0" w:rsidP="00847DF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7" w:type="dxa"/>
            <w:gridSpan w:val="21"/>
          </w:tcPr>
          <w:p w14:paraId="51049EB4" w14:textId="77777777" w:rsidR="00681CA0" w:rsidRPr="002B16CC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</w:tcBorders>
          </w:tcPr>
          <w:p w14:paraId="39493EA0" w14:textId="77777777" w:rsidR="00681CA0" w:rsidRPr="004C4754" w:rsidRDefault="00681CA0" w:rsidP="00847DF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74D0B7" w14:textId="77777777" w:rsidTr="00C90DCD">
        <w:trPr>
          <w:cantSplit/>
          <w:trHeight w:val="81"/>
        </w:trPr>
        <w:tc>
          <w:tcPr>
            <w:tcW w:w="389" w:type="dxa"/>
            <w:vMerge w:val="restart"/>
            <w:tcBorders>
              <w:top w:val="nil"/>
            </w:tcBorders>
          </w:tcPr>
          <w:p w14:paraId="3D65D35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6" w:type="dxa"/>
            <w:gridSpan w:val="2"/>
            <w:vMerge w:val="restart"/>
            <w:vAlign w:val="center"/>
          </w:tcPr>
          <w:p w14:paraId="0669005B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Ч</w:t>
            </w:r>
            <w:r w:rsidRPr="002B16CC">
              <w:rPr>
                <w:rFonts w:ascii="Arial" w:hAnsi="Arial" w:cs="Arial"/>
              </w:rPr>
              <w:t>а</w:t>
            </w:r>
            <w:r w:rsidRPr="002B16CC">
              <w:rPr>
                <w:rFonts w:ascii="Arial" w:hAnsi="Arial" w:cs="Arial"/>
              </w:rPr>
              <w:t>стота, Гц</w:t>
            </w:r>
          </w:p>
        </w:tc>
        <w:tc>
          <w:tcPr>
            <w:tcW w:w="1395" w:type="dxa"/>
            <w:gridSpan w:val="5"/>
            <w:vMerge w:val="restart"/>
            <w:vAlign w:val="center"/>
          </w:tcPr>
          <w:p w14:paraId="053F5770" w14:textId="77777777" w:rsidR="00681CA0" w:rsidRPr="002B16CC" w:rsidRDefault="001F6780" w:rsidP="002B16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 значение мощности, Вт</w:t>
            </w:r>
            <w:r w:rsidR="002B16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85" w:type="dxa"/>
            <w:gridSpan w:val="9"/>
            <w:vAlign w:val="center"/>
          </w:tcPr>
          <w:p w14:paraId="6A0A15E3" w14:textId="77777777" w:rsidR="00681CA0" w:rsidRPr="002B16CC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Напряжение на лампе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значение), В</w:t>
            </w:r>
          </w:p>
        </w:tc>
        <w:tc>
          <w:tcPr>
            <w:tcW w:w="1305" w:type="dxa"/>
            <w:vMerge w:val="restart"/>
            <w:vAlign w:val="center"/>
          </w:tcPr>
          <w:p w14:paraId="1FF69A21" w14:textId="77777777" w:rsidR="00681CA0" w:rsidRPr="002B16CC" w:rsidRDefault="001F6780" w:rsidP="002B16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  значение тока ла</w:t>
            </w:r>
            <w:r w:rsidRPr="002B16CC">
              <w:rPr>
                <w:rFonts w:ascii="Arial" w:hAnsi="Arial" w:cs="Arial"/>
              </w:rPr>
              <w:t>м</w:t>
            </w:r>
            <w:r w:rsidRPr="002B16CC">
              <w:rPr>
                <w:rFonts w:ascii="Arial" w:hAnsi="Arial" w:cs="Arial"/>
              </w:rPr>
              <w:t>пы, А</w:t>
            </w:r>
            <w:r w:rsidR="002B16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14:paraId="5283B6B5" w14:textId="77777777" w:rsidR="00681CA0" w:rsidRPr="002B16CC" w:rsidRDefault="001F6780" w:rsidP="002B16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 знач</w:t>
            </w:r>
            <w:r w:rsidRPr="002B16CC">
              <w:rPr>
                <w:rFonts w:ascii="Arial" w:hAnsi="Arial" w:cs="Arial"/>
              </w:rPr>
              <w:t>е</w:t>
            </w:r>
            <w:r w:rsidRPr="002B16CC">
              <w:rPr>
                <w:rFonts w:ascii="Arial" w:hAnsi="Arial" w:cs="Arial"/>
              </w:rPr>
              <w:t>ние тока</w:t>
            </w:r>
            <w:r w:rsidR="00681CA0" w:rsidRPr="002B16CC">
              <w:rPr>
                <w:rFonts w:ascii="Arial" w:hAnsi="Arial" w:cs="Arial"/>
              </w:rPr>
              <w:t xml:space="preserve"> предв</w:t>
            </w:r>
            <w:r w:rsidR="00681CA0" w:rsidRPr="002B16CC">
              <w:rPr>
                <w:rFonts w:ascii="Arial" w:hAnsi="Arial" w:cs="Arial"/>
              </w:rPr>
              <w:t>а</w:t>
            </w:r>
            <w:r w:rsidR="00681CA0" w:rsidRPr="002B16CC">
              <w:rPr>
                <w:rFonts w:ascii="Arial" w:hAnsi="Arial" w:cs="Arial"/>
              </w:rPr>
              <w:t>рительного под</w:t>
            </w:r>
            <w:r w:rsidR="00681CA0" w:rsidRPr="002B16CC">
              <w:rPr>
                <w:rFonts w:ascii="Arial" w:hAnsi="Arial" w:cs="Arial"/>
              </w:rPr>
              <w:t>о</w:t>
            </w:r>
            <w:r w:rsidR="00681CA0" w:rsidRPr="002B16CC">
              <w:rPr>
                <w:rFonts w:ascii="Arial" w:hAnsi="Arial" w:cs="Arial"/>
              </w:rPr>
              <w:t>грева, А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</w:tcBorders>
          </w:tcPr>
          <w:p w14:paraId="22052BF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D64F081" w14:textId="77777777" w:rsidTr="00C90DCD">
        <w:trPr>
          <w:cantSplit/>
          <w:trHeight w:val="625"/>
        </w:trPr>
        <w:tc>
          <w:tcPr>
            <w:tcW w:w="389" w:type="dxa"/>
            <w:vMerge/>
            <w:tcBorders>
              <w:top w:val="nil"/>
            </w:tcBorders>
          </w:tcPr>
          <w:p w14:paraId="0B77CD7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76" w:type="dxa"/>
            <w:gridSpan w:val="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E12A8BA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gridSpan w:val="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CDF8E28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3"/>
            <w:tcBorders>
              <w:top w:val="nil"/>
              <w:bottom w:val="double" w:sz="4" w:space="0" w:color="auto"/>
            </w:tcBorders>
            <w:vAlign w:val="center"/>
          </w:tcPr>
          <w:p w14:paraId="275D8347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Расчетное</w:t>
            </w:r>
            <w:r w:rsidR="00997E1C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134" w:type="dxa"/>
            <w:gridSpan w:val="2"/>
            <w:tcBorders>
              <w:top w:val="nil"/>
              <w:bottom w:val="double" w:sz="4" w:space="0" w:color="auto"/>
            </w:tcBorders>
            <w:vAlign w:val="center"/>
          </w:tcPr>
          <w:p w14:paraId="49820040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133" w:type="dxa"/>
            <w:gridSpan w:val="4"/>
            <w:tcBorders>
              <w:top w:val="nil"/>
              <w:bottom w:val="double" w:sz="4" w:space="0" w:color="auto"/>
            </w:tcBorders>
            <w:vAlign w:val="center"/>
          </w:tcPr>
          <w:p w14:paraId="1B507FB4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305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A3FD7CE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126" w:type="dxa"/>
            <w:gridSpan w:val="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E46FB9C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042F809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6DCB29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</w:tcBorders>
          </w:tcPr>
          <w:p w14:paraId="146B61E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6" w:type="dxa"/>
            <w:gridSpan w:val="2"/>
            <w:tcBorders>
              <w:top w:val="double" w:sz="4" w:space="0" w:color="auto"/>
              <w:bottom w:val="nil"/>
            </w:tcBorders>
            <w:vAlign w:val="center"/>
          </w:tcPr>
          <w:p w14:paraId="76988B80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395" w:type="dxa"/>
            <w:gridSpan w:val="5"/>
            <w:tcBorders>
              <w:top w:val="double" w:sz="4" w:space="0" w:color="auto"/>
              <w:bottom w:val="nil"/>
            </w:tcBorders>
            <w:vAlign w:val="center"/>
          </w:tcPr>
          <w:p w14:paraId="552C9580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4,5</w:t>
            </w:r>
          </w:p>
        </w:tc>
        <w:tc>
          <w:tcPr>
            <w:tcW w:w="1418" w:type="dxa"/>
            <w:gridSpan w:val="3"/>
            <w:tcBorders>
              <w:top w:val="double" w:sz="4" w:space="0" w:color="auto"/>
              <w:bottom w:val="nil"/>
            </w:tcBorders>
            <w:vAlign w:val="center"/>
          </w:tcPr>
          <w:p w14:paraId="2A702DD6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29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bottom w:val="nil"/>
            </w:tcBorders>
            <w:vAlign w:val="center"/>
          </w:tcPr>
          <w:p w14:paraId="2C9B3885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24</w:t>
            </w:r>
          </w:p>
        </w:tc>
        <w:tc>
          <w:tcPr>
            <w:tcW w:w="1133" w:type="dxa"/>
            <w:gridSpan w:val="4"/>
            <w:tcBorders>
              <w:top w:val="double" w:sz="4" w:space="0" w:color="auto"/>
              <w:bottom w:val="nil"/>
            </w:tcBorders>
            <w:vAlign w:val="center"/>
          </w:tcPr>
          <w:p w14:paraId="59D40E9F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34</w:t>
            </w:r>
          </w:p>
        </w:tc>
        <w:tc>
          <w:tcPr>
            <w:tcW w:w="1305" w:type="dxa"/>
            <w:tcBorders>
              <w:top w:val="double" w:sz="4" w:space="0" w:color="auto"/>
              <w:bottom w:val="nil"/>
            </w:tcBorders>
            <w:vAlign w:val="center"/>
          </w:tcPr>
          <w:p w14:paraId="3741CE77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0,170</w:t>
            </w:r>
          </w:p>
        </w:tc>
        <w:tc>
          <w:tcPr>
            <w:tcW w:w="2126" w:type="dxa"/>
            <w:gridSpan w:val="4"/>
            <w:tcBorders>
              <w:top w:val="double" w:sz="4" w:space="0" w:color="auto"/>
              <w:bottom w:val="nil"/>
            </w:tcBorders>
            <w:vAlign w:val="center"/>
          </w:tcPr>
          <w:p w14:paraId="729A89DD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0,205</w:t>
            </w: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2DA7CCE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38E0CE" w14:textId="77777777" w:rsidTr="00C90DCD">
        <w:trPr>
          <w:cantSplit/>
          <w:trHeight w:val="79"/>
        </w:trPr>
        <w:tc>
          <w:tcPr>
            <w:tcW w:w="389" w:type="dxa"/>
            <w:vMerge/>
            <w:tcBorders>
              <w:top w:val="nil"/>
              <w:bottom w:val="nil"/>
            </w:tcBorders>
          </w:tcPr>
          <w:p w14:paraId="2417B1A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3C07DBCA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395" w:type="dxa"/>
            <w:gridSpan w:val="5"/>
            <w:vAlign w:val="center"/>
          </w:tcPr>
          <w:p w14:paraId="1487B917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4,5</w:t>
            </w:r>
          </w:p>
        </w:tc>
        <w:tc>
          <w:tcPr>
            <w:tcW w:w="1418" w:type="dxa"/>
            <w:gridSpan w:val="3"/>
            <w:vAlign w:val="center"/>
          </w:tcPr>
          <w:p w14:paraId="35D45FA1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2F6566C6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24</w:t>
            </w:r>
          </w:p>
        </w:tc>
        <w:tc>
          <w:tcPr>
            <w:tcW w:w="1133" w:type="dxa"/>
            <w:gridSpan w:val="4"/>
            <w:vAlign w:val="center"/>
          </w:tcPr>
          <w:p w14:paraId="6024981D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34</w:t>
            </w:r>
          </w:p>
        </w:tc>
        <w:tc>
          <w:tcPr>
            <w:tcW w:w="1305" w:type="dxa"/>
            <w:vAlign w:val="center"/>
          </w:tcPr>
          <w:p w14:paraId="76EC76BC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0,170</w:t>
            </w:r>
          </w:p>
        </w:tc>
        <w:tc>
          <w:tcPr>
            <w:tcW w:w="2126" w:type="dxa"/>
            <w:gridSpan w:val="4"/>
            <w:vAlign w:val="center"/>
          </w:tcPr>
          <w:p w14:paraId="68940135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0,205</w:t>
            </w:r>
          </w:p>
        </w:tc>
        <w:tc>
          <w:tcPr>
            <w:tcW w:w="284" w:type="dxa"/>
            <w:gridSpan w:val="2"/>
            <w:vMerge/>
            <w:tcBorders>
              <w:top w:val="nil"/>
              <w:bottom w:val="nil"/>
            </w:tcBorders>
          </w:tcPr>
          <w:p w14:paraId="10FF324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A93E93" w14:textId="77777777" w:rsidTr="00C90DCD">
        <w:trPr>
          <w:cantSplit/>
        </w:trPr>
        <w:tc>
          <w:tcPr>
            <w:tcW w:w="10060" w:type="dxa"/>
            <w:gridSpan w:val="24"/>
            <w:tcBorders>
              <w:top w:val="nil"/>
              <w:bottom w:val="nil"/>
            </w:tcBorders>
          </w:tcPr>
          <w:p w14:paraId="061500DA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6ECE5FA5" w14:textId="77777777" w:rsidR="00681CA0" w:rsidRPr="004C4754" w:rsidRDefault="00681CA0" w:rsidP="008C3D53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Координаты цветности</w:t>
            </w:r>
            <w:r w:rsidR="001F6780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  <w:color w:val="FF0000"/>
              </w:rPr>
              <w:t>—</w:t>
            </w:r>
            <w:r w:rsidR="001F6780">
              <w:rPr>
                <w:rFonts w:ascii="Arial" w:hAnsi="Arial" w:cs="Arial"/>
              </w:rPr>
              <w:t xml:space="preserve">  </w:t>
            </w:r>
            <w:r w:rsidR="00F94339">
              <w:rPr>
                <w:rFonts w:ascii="Arial" w:hAnsi="Arial" w:cs="Arial"/>
              </w:rPr>
              <w:t xml:space="preserve">в соответствии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>приложение</w:t>
            </w:r>
            <w:r>
              <w:rPr>
                <w:rFonts w:ascii="Arial" w:hAnsi="Arial" w:cs="Arial"/>
              </w:rPr>
              <w:t xml:space="preserve"> </w:t>
            </w:r>
            <w:r w:rsidR="00A64716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  <w:p w14:paraId="7E381C79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024CBD70" w14:textId="77777777" w:rsidTr="00C90DCD">
        <w:trPr>
          <w:cantSplit/>
        </w:trPr>
        <w:tc>
          <w:tcPr>
            <w:tcW w:w="459" w:type="dxa"/>
            <w:gridSpan w:val="2"/>
            <w:vMerge w:val="restart"/>
            <w:tcBorders>
              <w:top w:val="nil"/>
            </w:tcBorders>
          </w:tcPr>
          <w:p w14:paraId="7CD2678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2EDB06A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17" w:type="dxa"/>
            <w:gridSpan w:val="20"/>
          </w:tcPr>
          <w:p w14:paraId="239C0A45" w14:textId="77777777" w:rsidR="00681CA0" w:rsidRPr="004C4754" w:rsidRDefault="00997E1C" w:rsidP="00997E1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C35203">
              <w:rPr>
                <w:rFonts w:ascii="Arial" w:hAnsi="Arial" w:cs="Arial"/>
                <w:b/>
                <w:color w:val="000000"/>
              </w:rPr>
              <w:t>Характеристики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="00681CA0" w:rsidRPr="004C4754">
              <w:rPr>
                <w:rFonts w:ascii="Arial" w:hAnsi="Arial" w:cs="Arial"/>
                <w:b/>
              </w:rPr>
              <w:t>катода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</w:tcBorders>
          </w:tcPr>
          <w:p w14:paraId="3442B05D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  <w:p w14:paraId="7D74BB9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1B7A951" w14:textId="77777777" w:rsidTr="00C90DCD">
        <w:trPr>
          <w:cantSplit/>
        </w:trPr>
        <w:tc>
          <w:tcPr>
            <w:tcW w:w="459" w:type="dxa"/>
            <w:gridSpan w:val="2"/>
            <w:vMerge/>
          </w:tcPr>
          <w:p w14:paraId="550C2CA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5" w:type="dxa"/>
            <w:gridSpan w:val="7"/>
            <w:vMerge w:val="restart"/>
            <w:vAlign w:val="center"/>
          </w:tcPr>
          <w:p w14:paraId="4F1A0100" w14:textId="77777777" w:rsidR="00681CA0" w:rsidRPr="004C4754" w:rsidRDefault="00681CA0" w:rsidP="00F4685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82" w:type="dxa"/>
            <w:gridSpan w:val="13"/>
          </w:tcPr>
          <w:p w14:paraId="33A530EC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2"/>
            <w:vMerge/>
          </w:tcPr>
          <w:p w14:paraId="635291F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15926B2" w14:textId="77777777" w:rsidTr="00C90DCD">
        <w:trPr>
          <w:cantSplit/>
        </w:trPr>
        <w:tc>
          <w:tcPr>
            <w:tcW w:w="459" w:type="dxa"/>
            <w:gridSpan w:val="2"/>
            <w:vMerge/>
          </w:tcPr>
          <w:p w14:paraId="2DE785C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35" w:type="dxa"/>
            <w:gridSpan w:val="7"/>
            <w:vMerge/>
            <w:tcBorders>
              <w:bottom w:val="double" w:sz="4" w:space="0" w:color="auto"/>
            </w:tcBorders>
          </w:tcPr>
          <w:p w14:paraId="26041F2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82" w:type="dxa"/>
            <w:gridSpan w:val="6"/>
            <w:tcBorders>
              <w:bottom w:val="double" w:sz="4" w:space="0" w:color="auto"/>
            </w:tcBorders>
          </w:tcPr>
          <w:p w14:paraId="072BD850" w14:textId="77777777" w:rsidR="00681CA0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Расчетное</w:t>
            </w:r>
          </w:p>
          <w:p w14:paraId="381630EE" w14:textId="77777777" w:rsidR="00997E1C" w:rsidRPr="004D4B24" w:rsidRDefault="00997E1C" w:rsidP="00015616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B30F81">
              <w:rPr>
                <w:rFonts w:ascii="Arial" w:hAnsi="Arial" w:cs="Arial"/>
                <w:lang w:val="sr-Cyrl-CS"/>
              </w:rPr>
              <w:t>значение</w:t>
            </w:r>
          </w:p>
        </w:tc>
        <w:tc>
          <w:tcPr>
            <w:tcW w:w="1974" w:type="dxa"/>
            <w:gridSpan w:val="3"/>
            <w:tcBorders>
              <w:bottom w:val="double" w:sz="4" w:space="0" w:color="auto"/>
            </w:tcBorders>
          </w:tcPr>
          <w:p w14:paraId="465FF952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126" w:type="dxa"/>
            <w:gridSpan w:val="4"/>
            <w:tcBorders>
              <w:bottom w:val="double" w:sz="4" w:space="0" w:color="auto"/>
            </w:tcBorders>
          </w:tcPr>
          <w:p w14:paraId="6AEC96FA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2"/>
            <w:vMerge/>
          </w:tcPr>
          <w:p w14:paraId="1168ED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2547F75" w14:textId="77777777" w:rsidTr="00C90DCD">
        <w:trPr>
          <w:cantSplit/>
          <w:trHeight w:val="114"/>
        </w:trPr>
        <w:tc>
          <w:tcPr>
            <w:tcW w:w="459" w:type="dxa"/>
            <w:gridSpan w:val="2"/>
            <w:vMerge/>
            <w:tcBorders>
              <w:bottom w:val="nil"/>
            </w:tcBorders>
          </w:tcPr>
          <w:p w14:paraId="542E1A4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35" w:type="dxa"/>
            <w:gridSpan w:val="7"/>
            <w:tcBorders>
              <w:top w:val="double" w:sz="4" w:space="0" w:color="auto"/>
            </w:tcBorders>
          </w:tcPr>
          <w:p w14:paraId="07B32F07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0,110</w:t>
            </w:r>
          </w:p>
        </w:tc>
        <w:tc>
          <w:tcPr>
            <w:tcW w:w="2282" w:type="dxa"/>
            <w:gridSpan w:val="6"/>
            <w:tcBorders>
              <w:top w:val="double" w:sz="4" w:space="0" w:color="auto"/>
            </w:tcBorders>
          </w:tcPr>
          <w:p w14:paraId="001FC995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1974" w:type="dxa"/>
            <w:gridSpan w:val="3"/>
            <w:tcBorders>
              <w:top w:val="double" w:sz="4" w:space="0" w:color="auto"/>
            </w:tcBorders>
          </w:tcPr>
          <w:p w14:paraId="5E8508C8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  <w:gridSpan w:val="4"/>
            <w:tcBorders>
              <w:top w:val="double" w:sz="4" w:space="0" w:color="auto"/>
            </w:tcBorders>
          </w:tcPr>
          <w:p w14:paraId="30AECE94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2"/>
            <w:vMerge/>
            <w:tcBorders>
              <w:bottom w:val="nil"/>
            </w:tcBorders>
          </w:tcPr>
          <w:p w14:paraId="3D37D78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15725B" w14:textId="77777777" w:rsidTr="003E2868">
        <w:trPr>
          <w:cantSplit/>
          <w:trHeight w:val="2436"/>
        </w:trPr>
        <w:tc>
          <w:tcPr>
            <w:tcW w:w="10060" w:type="dxa"/>
            <w:gridSpan w:val="24"/>
            <w:tcBorders>
              <w:top w:val="nil"/>
            </w:tcBorders>
          </w:tcPr>
          <w:p w14:paraId="1EAA796F" w14:textId="77777777" w:rsidR="00681CA0" w:rsidRDefault="00681CA0" w:rsidP="00591FF6">
            <w:pPr>
              <w:spacing w:after="0" w:line="360" w:lineRule="auto"/>
              <w:rPr>
                <w:rFonts w:ascii="Arial" w:hAnsi="Arial" w:cs="Arial"/>
                <w:sz w:val="20"/>
              </w:rPr>
            </w:pPr>
          </w:p>
          <w:p w14:paraId="0D014735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3E4BCFDF" w14:textId="77777777" w:rsidTr="00C90DCD">
        <w:trPr>
          <w:cantSplit/>
        </w:trPr>
        <w:tc>
          <w:tcPr>
            <w:tcW w:w="10060" w:type="dxa"/>
            <w:gridSpan w:val="24"/>
          </w:tcPr>
          <w:p w14:paraId="22D0C61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-1020-</w:t>
            </w:r>
            <w:r w:rsidRPr="004C4754">
              <w:rPr>
                <w:rFonts w:ascii="Arial" w:hAnsi="Arial" w:cs="Arial"/>
                <w:b/>
              </w:rPr>
              <w:t>4</w:t>
            </w:r>
          </w:p>
        </w:tc>
      </w:tr>
    </w:tbl>
    <w:p w14:paraId="7D727959" w14:textId="77777777" w:rsidR="00997E1C" w:rsidRPr="00997E1C" w:rsidRDefault="00997E1C" w:rsidP="00997E1C">
      <w:pPr>
        <w:spacing w:after="0"/>
        <w:rPr>
          <w:rFonts w:ascii="Arial" w:hAnsi="Arial" w:cs="Arial"/>
        </w:rPr>
      </w:pPr>
      <w:r w:rsidRPr="00997E1C">
        <w:rPr>
          <w:rFonts w:ascii="Arial" w:hAnsi="Arial" w:cs="Arial"/>
        </w:rPr>
        <w:t>________________</w:t>
      </w:r>
    </w:p>
    <w:p w14:paraId="2BA63548" w14:textId="77777777" w:rsidR="00997E1C" w:rsidRDefault="00997E1C" w:rsidP="00997E1C">
      <w:pPr>
        <w:spacing w:after="0"/>
        <w:rPr>
          <w:rFonts w:ascii="Arial" w:hAnsi="Arial" w:cs="Arial"/>
          <w:sz w:val="20"/>
          <w:szCs w:val="20"/>
        </w:rPr>
      </w:pPr>
      <w:r w:rsidRPr="00997E1C">
        <w:rPr>
          <w:rFonts w:ascii="Arial" w:hAnsi="Arial" w:cs="Arial"/>
          <w:sz w:val="20"/>
          <w:szCs w:val="20"/>
        </w:rPr>
        <w:t xml:space="preserve"> </w:t>
      </w:r>
      <w:r w:rsidR="00546914">
        <w:rPr>
          <w:rFonts w:ascii="Arial" w:hAnsi="Arial" w:cs="Arial"/>
          <w:sz w:val="20"/>
          <w:szCs w:val="20"/>
        </w:rPr>
        <w:t xml:space="preserve">    </w:t>
      </w:r>
      <w:r w:rsidRPr="00997E1C">
        <w:rPr>
          <w:rFonts w:ascii="Arial" w:hAnsi="Arial" w:cs="Arial"/>
          <w:sz w:val="20"/>
          <w:szCs w:val="20"/>
        </w:rPr>
        <w:t xml:space="preserve">*Коды МСОЛ приведены в соответствии с </w:t>
      </w:r>
      <w:r w:rsidRPr="00997E1C">
        <w:rPr>
          <w:rFonts w:ascii="Arial" w:hAnsi="Arial" w:cs="Arial"/>
          <w:sz w:val="20"/>
          <w:szCs w:val="20"/>
          <w:lang w:val="en-US"/>
        </w:rPr>
        <w:t>IEC</w:t>
      </w:r>
      <w:r w:rsidRPr="00997E1C">
        <w:rPr>
          <w:rFonts w:ascii="Arial" w:hAnsi="Arial" w:cs="Arial"/>
          <w:sz w:val="20"/>
          <w:szCs w:val="20"/>
        </w:rPr>
        <w:t xml:space="preserve">/ТS 61231:1999, </w:t>
      </w:r>
      <w:r w:rsidRPr="00997E1C">
        <w:rPr>
          <w:rFonts w:ascii="Arial" w:hAnsi="Arial" w:cs="Arial"/>
          <w:sz w:val="20"/>
          <w:szCs w:val="20"/>
          <w:lang w:val="en-US"/>
        </w:rPr>
        <w:t>International</w:t>
      </w:r>
      <w:r w:rsidRPr="00997E1C">
        <w:rPr>
          <w:rFonts w:ascii="Arial" w:hAnsi="Arial" w:cs="Arial"/>
          <w:sz w:val="20"/>
          <w:szCs w:val="20"/>
        </w:rPr>
        <w:t xml:space="preserve"> </w:t>
      </w:r>
      <w:r w:rsidRPr="00997E1C">
        <w:rPr>
          <w:rFonts w:ascii="Arial" w:hAnsi="Arial" w:cs="Arial"/>
          <w:sz w:val="20"/>
          <w:szCs w:val="20"/>
          <w:lang w:val="en-US"/>
        </w:rPr>
        <w:t>lamp</w:t>
      </w:r>
      <w:r w:rsidRPr="00997E1C">
        <w:rPr>
          <w:rFonts w:ascii="Arial" w:hAnsi="Arial" w:cs="Arial"/>
          <w:sz w:val="20"/>
          <w:szCs w:val="20"/>
        </w:rPr>
        <w:t xml:space="preserve"> </w:t>
      </w:r>
      <w:r w:rsidRPr="00997E1C">
        <w:rPr>
          <w:rFonts w:ascii="Arial" w:hAnsi="Arial" w:cs="Arial"/>
          <w:sz w:val="20"/>
          <w:szCs w:val="20"/>
          <w:lang w:val="en-US"/>
        </w:rPr>
        <w:t>coding</w:t>
      </w:r>
      <w:r w:rsidRPr="00997E1C">
        <w:rPr>
          <w:rFonts w:ascii="Arial" w:hAnsi="Arial" w:cs="Arial"/>
          <w:sz w:val="20"/>
          <w:szCs w:val="20"/>
        </w:rPr>
        <w:t xml:space="preserve"> </w:t>
      </w:r>
      <w:r w:rsidRPr="00997E1C">
        <w:rPr>
          <w:rFonts w:ascii="Arial" w:hAnsi="Arial" w:cs="Arial"/>
          <w:sz w:val="20"/>
          <w:szCs w:val="20"/>
          <w:lang w:val="en-US"/>
        </w:rPr>
        <w:t>system</w:t>
      </w:r>
      <w:r w:rsidRPr="00997E1C">
        <w:rPr>
          <w:rFonts w:ascii="Arial" w:hAnsi="Arial" w:cs="Arial"/>
          <w:sz w:val="20"/>
          <w:szCs w:val="20"/>
        </w:rPr>
        <w:t xml:space="preserve"> (</w:t>
      </w:r>
      <w:r w:rsidRPr="00997E1C">
        <w:rPr>
          <w:rFonts w:ascii="Arial" w:hAnsi="Arial" w:cs="Arial"/>
          <w:sz w:val="20"/>
          <w:szCs w:val="20"/>
          <w:lang w:val="en-US"/>
        </w:rPr>
        <w:t>ILCOS</w:t>
      </w:r>
      <w:r w:rsidRPr="00997E1C">
        <w:rPr>
          <w:rFonts w:ascii="Arial" w:hAnsi="Arial" w:cs="Arial"/>
          <w:sz w:val="20"/>
          <w:szCs w:val="20"/>
        </w:rPr>
        <w:t>) [Международная система обозначения ламп (МСОЛ)]</w:t>
      </w:r>
    </w:p>
    <w:tbl>
      <w:tblPr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"/>
        <w:gridCol w:w="16"/>
        <w:gridCol w:w="1"/>
        <w:gridCol w:w="4"/>
        <w:gridCol w:w="2"/>
        <w:gridCol w:w="2"/>
        <w:gridCol w:w="1"/>
        <w:gridCol w:w="1"/>
        <w:gridCol w:w="1"/>
        <w:gridCol w:w="2"/>
        <w:gridCol w:w="75"/>
        <w:gridCol w:w="18"/>
        <w:gridCol w:w="1"/>
        <w:gridCol w:w="1"/>
        <w:gridCol w:w="9"/>
        <w:gridCol w:w="3"/>
        <w:gridCol w:w="1"/>
        <w:gridCol w:w="1"/>
        <w:gridCol w:w="1"/>
        <w:gridCol w:w="1"/>
        <w:gridCol w:w="3"/>
        <w:gridCol w:w="2"/>
        <w:gridCol w:w="735"/>
        <w:gridCol w:w="5"/>
        <w:gridCol w:w="101"/>
        <w:gridCol w:w="23"/>
        <w:gridCol w:w="2"/>
        <w:gridCol w:w="2"/>
        <w:gridCol w:w="2"/>
        <w:gridCol w:w="1"/>
        <w:gridCol w:w="2"/>
        <w:gridCol w:w="1"/>
        <w:gridCol w:w="2"/>
        <w:gridCol w:w="1"/>
        <w:gridCol w:w="3"/>
        <w:gridCol w:w="3"/>
        <w:gridCol w:w="3"/>
        <w:gridCol w:w="1"/>
        <w:gridCol w:w="2"/>
        <w:gridCol w:w="84"/>
        <w:gridCol w:w="4"/>
        <w:gridCol w:w="15"/>
        <w:gridCol w:w="1"/>
        <w:gridCol w:w="3"/>
        <w:gridCol w:w="4"/>
        <w:gridCol w:w="5"/>
        <w:gridCol w:w="2"/>
        <w:gridCol w:w="1"/>
        <w:gridCol w:w="8"/>
        <w:gridCol w:w="9"/>
        <w:gridCol w:w="38"/>
        <w:gridCol w:w="21"/>
        <w:gridCol w:w="3"/>
        <w:gridCol w:w="31"/>
        <w:gridCol w:w="10"/>
        <w:gridCol w:w="17"/>
        <w:gridCol w:w="2"/>
        <w:gridCol w:w="1"/>
        <w:gridCol w:w="1"/>
        <w:gridCol w:w="3"/>
        <w:gridCol w:w="2"/>
        <w:gridCol w:w="2"/>
        <w:gridCol w:w="1"/>
        <w:gridCol w:w="2"/>
        <w:gridCol w:w="2"/>
        <w:gridCol w:w="1"/>
        <w:gridCol w:w="3"/>
        <w:gridCol w:w="22"/>
        <w:gridCol w:w="10"/>
        <w:gridCol w:w="28"/>
        <w:gridCol w:w="1"/>
        <w:gridCol w:w="3"/>
        <w:gridCol w:w="4"/>
        <w:gridCol w:w="10"/>
        <w:gridCol w:w="1"/>
        <w:gridCol w:w="1"/>
        <w:gridCol w:w="2"/>
        <w:gridCol w:w="2"/>
        <w:gridCol w:w="6"/>
        <w:gridCol w:w="1"/>
        <w:gridCol w:w="1"/>
        <w:gridCol w:w="3"/>
        <w:gridCol w:w="1"/>
        <w:gridCol w:w="2"/>
        <w:gridCol w:w="1"/>
        <w:gridCol w:w="3"/>
        <w:gridCol w:w="2"/>
        <w:gridCol w:w="2"/>
        <w:gridCol w:w="1"/>
        <w:gridCol w:w="3"/>
        <w:gridCol w:w="2"/>
        <w:gridCol w:w="1"/>
        <w:gridCol w:w="1"/>
        <w:gridCol w:w="6"/>
        <w:gridCol w:w="1"/>
        <w:gridCol w:w="1"/>
        <w:gridCol w:w="1"/>
        <w:gridCol w:w="6"/>
        <w:gridCol w:w="3"/>
        <w:gridCol w:w="4"/>
        <w:gridCol w:w="8"/>
        <w:gridCol w:w="2"/>
        <w:gridCol w:w="62"/>
        <w:gridCol w:w="19"/>
        <w:gridCol w:w="7"/>
        <w:gridCol w:w="8"/>
        <w:gridCol w:w="1"/>
        <w:gridCol w:w="7"/>
        <w:gridCol w:w="2"/>
        <w:gridCol w:w="3"/>
        <w:gridCol w:w="3"/>
        <w:gridCol w:w="1"/>
        <w:gridCol w:w="1"/>
        <w:gridCol w:w="2"/>
        <w:gridCol w:w="1"/>
        <w:gridCol w:w="1"/>
        <w:gridCol w:w="5"/>
        <w:gridCol w:w="2"/>
        <w:gridCol w:w="2"/>
        <w:gridCol w:w="7"/>
        <w:gridCol w:w="6"/>
        <w:gridCol w:w="1"/>
        <w:gridCol w:w="3"/>
        <w:gridCol w:w="3"/>
        <w:gridCol w:w="18"/>
        <w:gridCol w:w="2"/>
        <w:gridCol w:w="6"/>
        <w:gridCol w:w="12"/>
        <w:gridCol w:w="1"/>
        <w:gridCol w:w="6"/>
        <w:gridCol w:w="5"/>
        <w:gridCol w:w="2"/>
        <w:gridCol w:w="5"/>
        <w:gridCol w:w="1"/>
        <w:gridCol w:w="2"/>
        <w:gridCol w:w="3"/>
        <w:gridCol w:w="8"/>
        <w:gridCol w:w="4"/>
        <w:gridCol w:w="21"/>
        <w:gridCol w:w="7"/>
        <w:gridCol w:w="18"/>
        <w:gridCol w:w="16"/>
        <w:gridCol w:w="3"/>
        <w:gridCol w:w="1"/>
        <w:gridCol w:w="1"/>
        <w:gridCol w:w="57"/>
        <w:gridCol w:w="12"/>
        <w:gridCol w:w="6"/>
        <w:gridCol w:w="1"/>
        <w:gridCol w:w="5"/>
        <w:gridCol w:w="6"/>
        <w:gridCol w:w="6"/>
        <w:gridCol w:w="4"/>
        <w:gridCol w:w="3"/>
        <w:gridCol w:w="1"/>
        <w:gridCol w:w="3"/>
        <w:gridCol w:w="2"/>
        <w:gridCol w:w="6"/>
        <w:gridCol w:w="1"/>
        <w:gridCol w:w="5"/>
        <w:gridCol w:w="1"/>
        <w:gridCol w:w="7"/>
        <w:gridCol w:w="2"/>
        <w:gridCol w:w="4"/>
        <w:gridCol w:w="1"/>
        <w:gridCol w:w="5"/>
        <w:gridCol w:w="3"/>
        <w:gridCol w:w="2"/>
        <w:gridCol w:w="1"/>
        <w:gridCol w:w="15"/>
        <w:gridCol w:w="9"/>
        <w:gridCol w:w="69"/>
        <w:gridCol w:w="18"/>
        <w:gridCol w:w="2"/>
        <w:gridCol w:w="2"/>
        <w:gridCol w:w="2"/>
        <w:gridCol w:w="1"/>
        <w:gridCol w:w="2"/>
        <w:gridCol w:w="4"/>
        <w:gridCol w:w="1"/>
        <w:gridCol w:w="1"/>
        <w:gridCol w:w="2"/>
        <w:gridCol w:w="1"/>
        <w:gridCol w:w="2"/>
        <w:gridCol w:w="4"/>
        <w:gridCol w:w="1"/>
        <w:gridCol w:w="3"/>
        <w:gridCol w:w="1"/>
        <w:gridCol w:w="2"/>
        <w:gridCol w:w="2"/>
        <w:gridCol w:w="23"/>
        <w:gridCol w:w="2"/>
        <w:gridCol w:w="29"/>
        <w:gridCol w:w="2"/>
        <w:gridCol w:w="13"/>
        <w:gridCol w:w="1"/>
        <w:gridCol w:w="1"/>
        <w:gridCol w:w="4"/>
        <w:gridCol w:w="2"/>
        <w:gridCol w:w="1"/>
        <w:gridCol w:w="4"/>
        <w:gridCol w:w="2"/>
        <w:gridCol w:w="7"/>
        <w:gridCol w:w="3"/>
        <w:gridCol w:w="1"/>
        <w:gridCol w:w="5"/>
        <w:gridCol w:w="1"/>
        <w:gridCol w:w="5"/>
        <w:gridCol w:w="1"/>
        <w:gridCol w:w="2"/>
        <w:gridCol w:w="2"/>
        <w:gridCol w:w="1"/>
        <w:gridCol w:w="1"/>
        <w:gridCol w:w="3"/>
        <w:gridCol w:w="3"/>
        <w:gridCol w:w="12"/>
        <w:gridCol w:w="13"/>
        <w:gridCol w:w="6"/>
        <w:gridCol w:w="2"/>
        <w:gridCol w:w="1"/>
        <w:gridCol w:w="4"/>
        <w:gridCol w:w="2"/>
        <w:gridCol w:w="9"/>
        <w:gridCol w:w="3"/>
        <w:gridCol w:w="5"/>
        <w:gridCol w:w="3"/>
        <w:gridCol w:w="2"/>
        <w:gridCol w:w="24"/>
        <w:gridCol w:w="28"/>
        <w:gridCol w:w="10"/>
        <w:gridCol w:w="7"/>
        <w:gridCol w:w="6"/>
        <w:gridCol w:w="10"/>
        <w:gridCol w:w="2"/>
        <w:gridCol w:w="3"/>
        <w:gridCol w:w="3"/>
        <w:gridCol w:w="2"/>
        <w:gridCol w:w="2"/>
        <w:gridCol w:w="1"/>
        <w:gridCol w:w="3"/>
        <w:gridCol w:w="4"/>
        <w:gridCol w:w="1"/>
        <w:gridCol w:w="4"/>
        <w:gridCol w:w="11"/>
        <w:gridCol w:w="9"/>
        <w:gridCol w:w="4"/>
        <w:gridCol w:w="13"/>
        <w:gridCol w:w="1"/>
        <w:gridCol w:w="1"/>
        <w:gridCol w:w="3"/>
        <w:gridCol w:w="6"/>
        <w:gridCol w:w="3"/>
        <w:gridCol w:w="6"/>
        <w:gridCol w:w="6"/>
        <w:gridCol w:w="2"/>
        <w:gridCol w:w="6"/>
        <w:gridCol w:w="13"/>
        <w:gridCol w:w="11"/>
        <w:gridCol w:w="2"/>
        <w:gridCol w:w="4"/>
        <w:gridCol w:w="4"/>
        <w:gridCol w:w="2"/>
        <w:gridCol w:w="2"/>
        <w:gridCol w:w="4"/>
        <w:gridCol w:w="6"/>
        <w:gridCol w:w="4"/>
        <w:gridCol w:w="9"/>
        <w:gridCol w:w="1"/>
        <w:gridCol w:w="2"/>
        <w:gridCol w:w="4"/>
        <w:gridCol w:w="3"/>
        <w:gridCol w:w="33"/>
        <w:gridCol w:w="36"/>
        <w:gridCol w:w="8"/>
        <w:gridCol w:w="16"/>
        <w:gridCol w:w="8"/>
        <w:gridCol w:w="2"/>
        <w:gridCol w:w="4"/>
        <w:gridCol w:w="1"/>
        <w:gridCol w:w="2"/>
        <w:gridCol w:w="19"/>
        <w:gridCol w:w="2"/>
        <w:gridCol w:w="3"/>
        <w:gridCol w:w="4"/>
        <w:gridCol w:w="65"/>
        <w:gridCol w:w="28"/>
        <w:gridCol w:w="11"/>
        <w:gridCol w:w="1"/>
        <w:gridCol w:w="16"/>
        <w:gridCol w:w="4"/>
        <w:gridCol w:w="15"/>
        <w:gridCol w:w="35"/>
        <w:gridCol w:w="70"/>
        <w:gridCol w:w="13"/>
        <w:gridCol w:w="6"/>
        <w:gridCol w:w="15"/>
        <w:gridCol w:w="4"/>
        <w:gridCol w:w="20"/>
        <w:gridCol w:w="11"/>
        <w:gridCol w:w="29"/>
        <w:gridCol w:w="5"/>
        <w:gridCol w:w="1"/>
        <w:gridCol w:w="4"/>
        <w:gridCol w:w="3"/>
        <w:gridCol w:w="2"/>
        <w:gridCol w:w="2"/>
        <w:gridCol w:w="1"/>
        <w:gridCol w:w="4"/>
        <w:gridCol w:w="2"/>
        <w:gridCol w:w="13"/>
        <w:gridCol w:w="6"/>
        <w:gridCol w:w="1"/>
        <w:gridCol w:w="1"/>
        <w:gridCol w:w="1"/>
        <w:gridCol w:w="7"/>
        <w:gridCol w:w="1"/>
        <w:gridCol w:w="2"/>
        <w:gridCol w:w="1"/>
        <w:gridCol w:w="3"/>
        <w:gridCol w:w="2"/>
        <w:gridCol w:w="5"/>
        <w:gridCol w:w="8"/>
        <w:gridCol w:w="3"/>
        <w:gridCol w:w="36"/>
        <w:gridCol w:w="20"/>
        <w:gridCol w:w="29"/>
        <w:gridCol w:w="25"/>
        <w:gridCol w:w="3"/>
        <w:gridCol w:w="2"/>
        <w:gridCol w:w="3"/>
        <w:gridCol w:w="13"/>
        <w:gridCol w:w="13"/>
        <w:gridCol w:w="3"/>
        <w:gridCol w:w="1"/>
        <w:gridCol w:w="4"/>
        <w:gridCol w:w="14"/>
        <w:gridCol w:w="68"/>
        <w:gridCol w:w="10"/>
        <w:gridCol w:w="6"/>
        <w:gridCol w:w="3"/>
        <w:gridCol w:w="2"/>
        <w:gridCol w:w="2"/>
        <w:gridCol w:w="2"/>
        <w:gridCol w:w="16"/>
        <w:gridCol w:w="5"/>
        <w:gridCol w:w="11"/>
        <w:gridCol w:w="8"/>
        <w:gridCol w:w="10"/>
        <w:gridCol w:w="32"/>
        <w:gridCol w:w="55"/>
        <w:gridCol w:w="15"/>
        <w:gridCol w:w="5"/>
        <w:gridCol w:w="11"/>
        <w:gridCol w:w="5"/>
        <w:gridCol w:w="8"/>
        <w:gridCol w:w="7"/>
        <w:gridCol w:w="75"/>
        <w:gridCol w:w="33"/>
        <w:gridCol w:w="75"/>
        <w:gridCol w:w="13"/>
        <w:gridCol w:w="7"/>
        <w:gridCol w:w="21"/>
        <w:gridCol w:w="3"/>
        <w:gridCol w:w="11"/>
        <w:gridCol w:w="4"/>
        <w:gridCol w:w="3"/>
        <w:gridCol w:w="2"/>
        <w:gridCol w:w="2"/>
        <w:gridCol w:w="6"/>
        <w:gridCol w:w="6"/>
        <w:gridCol w:w="1"/>
        <w:gridCol w:w="6"/>
        <w:gridCol w:w="3"/>
        <w:gridCol w:w="2"/>
        <w:gridCol w:w="2"/>
        <w:gridCol w:w="1"/>
        <w:gridCol w:w="5"/>
        <w:gridCol w:w="32"/>
        <w:gridCol w:w="4"/>
        <w:gridCol w:w="11"/>
        <w:gridCol w:w="3"/>
        <w:gridCol w:w="3"/>
        <w:gridCol w:w="6"/>
        <w:gridCol w:w="3"/>
        <w:gridCol w:w="10"/>
        <w:gridCol w:w="10"/>
        <w:gridCol w:w="2"/>
        <w:gridCol w:w="4"/>
        <w:gridCol w:w="2"/>
        <w:gridCol w:w="7"/>
        <w:gridCol w:w="2"/>
        <w:gridCol w:w="4"/>
        <w:gridCol w:w="1"/>
        <w:gridCol w:w="3"/>
        <w:gridCol w:w="3"/>
        <w:gridCol w:w="1"/>
        <w:gridCol w:w="1"/>
        <w:gridCol w:w="15"/>
        <w:gridCol w:w="2"/>
        <w:gridCol w:w="2"/>
        <w:gridCol w:w="4"/>
        <w:gridCol w:w="1"/>
        <w:gridCol w:w="2"/>
        <w:gridCol w:w="3"/>
        <w:gridCol w:w="2"/>
        <w:gridCol w:w="7"/>
        <w:gridCol w:w="29"/>
        <w:gridCol w:w="20"/>
        <w:gridCol w:w="11"/>
        <w:gridCol w:w="3"/>
        <w:gridCol w:w="7"/>
        <w:gridCol w:w="5"/>
        <w:gridCol w:w="3"/>
        <w:gridCol w:w="4"/>
        <w:gridCol w:w="2"/>
        <w:gridCol w:w="4"/>
        <w:gridCol w:w="5"/>
        <w:gridCol w:w="2"/>
        <w:gridCol w:w="2"/>
        <w:gridCol w:w="3"/>
        <w:gridCol w:w="1"/>
        <w:gridCol w:w="1"/>
        <w:gridCol w:w="2"/>
        <w:gridCol w:w="11"/>
        <w:gridCol w:w="1"/>
        <w:gridCol w:w="1"/>
        <w:gridCol w:w="1"/>
        <w:gridCol w:w="7"/>
        <w:gridCol w:w="3"/>
        <w:gridCol w:w="2"/>
        <w:gridCol w:w="2"/>
        <w:gridCol w:w="4"/>
        <w:gridCol w:w="5"/>
        <w:gridCol w:w="2"/>
        <w:gridCol w:w="18"/>
        <w:gridCol w:w="10"/>
        <w:gridCol w:w="49"/>
        <w:gridCol w:w="4"/>
        <w:gridCol w:w="3"/>
        <w:gridCol w:w="2"/>
        <w:gridCol w:w="14"/>
        <w:gridCol w:w="29"/>
        <w:gridCol w:w="1"/>
        <w:gridCol w:w="2"/>
        <w:gridCol w:w="1"/>
        <w:gridCol w:w="10"/>
        <w:gridCol w:w="17"/>
        <w:gridCol w:w="11"/>
        <w:gridCol w:w="51"/>
        <w:gridCol w:w="12"/>
        <w:gridCol w:w="5"/>
        <w:gridCol w:w="3"/>
        <w:gridCol w:w="9"/>
        <w:gridCol w:w="12"/>
        <w:gridCol w:w="2"/>
        <w:gridCol w:w="1"/>
        <w:gridCol w:w="2"/>
        <w:gridCol w:w="4"/>
        <w:gridCol w:w="4"/>
        <w:gridCol w:w="2"/>
        <w:gridCol w:w="1"/>
        <w:gridCol w:w="27"/>
        <w:gridCol w:w="7"/>
        <w:gridCol w:w="5"/>
        <w:gridCol w:w="18"/>
        <w:gridCol w:w="30"/>
        <w:gridCol w:w="5"/>
        <w:gridCol w:w="16"/>
        <w:gridCol w:w="24"/>
        <w:gridCol w:w="6"/>
        <w:gridCol w:w="4"/>
        <w:gridCol w:w="1"/>
        <w:gridCol w:w="5"/>
        <w:gridCol w:w="58"/>
        <w:gridCol w:w="24"/>
        <w:gridCol w:w="1"/>
        <w:gridCol w:w="4"/>
        <w:gridCol w:w="2"/>
        <w:gridCol w:w="1"/>
        <w:gridCol w:w="5"/>
        <w:gridCol w:w="6"/>
        <w:gridCol w:w="1"/>
        <w:gridCol w:w="6"/>
        <w:gridCol w:w="8"/>
        <w:gridCol w:w="6"/>
        <w:gridCol w:w="4"/>
        <w:gridCol w:w="4"/>
        <w:gridCol w:w="1"/>
        <w:gridCol w:w="1"/>
        <w:gridCol w:w="6"/>
        <w:gridCol w:w="5"/>
        <w:gridCol w:w="3"/>
        <w:gridCol w:w="10"/>
        <w:gridCol w:w="11"/>
        <w:gridCol w:w="14"/>
        <w:gridCol w:w="3"/>
        <w:gridCol w:w="3"/>
        <w:gridCol w:w="22"/>
        <w:gridCol w:w="4"/>
        <w:gridCol w:w="11"/>
        <w:gridCol w:w="1"/>
        <w:gridCol w:w="4"/>
        <w:gridCol w:w="8"/>
        <w:gridCol w:w="8"/>
        <w:gridCol w:w="3"/>
        <w:gridCol w:w="1"/>
        <w:gridCol w:w="10"/>
        <w:gridCol w:w="2"/>
        <w:gridCol w:w="6"/>
        <w:gridCol w:w="3"/>
        <w:gridCol w:w="1"/>
        <w:gridCol w:w="2"/>
        <w:gridCol w:w="3"/>
        <w:gridCol w:w="4"/>
        <w:gridCol w:w="10"/>
        <w:gridCol w:w="27"/>
        <w:gridCol w:w="72"/>
        <w:gridCol w:w="10"/>
        <w:gridCol w:w="5"/>
        <w:gridCol w:w="3"/>
        <w:gridCol w:w="2"/>
        <w:gridCol w:w="1"/>
        <w:gridCol w:w="5"/>
        <w:gridCol w:w="4"/>
        <w:gridCol w:w="19"/>
        <w:gridCol w:w="22"/>
        <w:gridCol w:w="2"/>
        <w:gridCol w:w="1"/>
        <w:gridCol w:w="1"/>
        <w:gridCol w:w="2"/>
        <w:gridCol w:w="4"/>
        <w:gridCol w:w="3"/>
        <w:gridCol w:w="1"/>
        <w:gridCol w:w="12"/>
        <w:gridCol w:w="9"/>
        <w:gridCol w:w="8"/>
        <w:gridCol w:w="3"/>
        <w:gridCol w:w="3"/>
        <w:gridCol w:w="4"/>
        <w:gridCol w:w="25"/>
        <w:gridCol w:w="12"/>
        <w:gridCol w:w="5"/>
        <w:gridCol w:w="1"/>
        <w:gridCol w:w="4"/>
        <w:gridCol w:w="2"/>
        <w:gridCol w:w="3"/>
        <w:gridCol w:w="1"/>
        <w:gridCol w:w="7"/>
        <w:gridCol w:w="33"/>
        <w:gridCol w:w="32"/>
        <w:gridCol w:w="4"/>
        <w:gridCol w:w="2"/>
        <w:gridCol w:w="7"/>
        <w:gridCol w:w="1"/>
        <w:gridCol w:w="3"/>
        <w:gridCol w:w="17"/>
        <w:gridCol w:w="5"/>
        <w:gridCol w:w="7"/>
        <w:gridCol w:w="14"/>
        <w:gridCol w:w="3"/>
        <w:gridCol w:w="1"/>
        <w:gridCol w:w="2"/>
        <w:gridCol w:w="1"/>
        <w:gridCol w:w="4"/>
        <w:gridCol w:w="3"/>
        <w:gridCol w:w="4"/>
        <w:gridCol w:w="1"/>
        <w:gridCol w:w="46"/>
        <w:gridCol w:w="4"/>
        <w:gridCol w:w="4"/>
        <w:gridCol w:w="2"/>
        <w:gridCol w:w="13"/>
        <w:gridCol w:w="5"/>
        <w:gridCol w:w="1"/>
        <w:gridCol w:w="11"/>
        <w:gridCol w:w="13"/>
        <w:gridCol w:w="6"/>
        <w:gridCol w:w="3"/>
        <w:gridCol w:w="2"/>
        <w:gridCol w:w="5"/>
        <w:gridCol w:w="8"/>
        <w:gridCol w:w="2"/>
        <w:gridCol w:w="6"/>
        <w:gridCol w:w="1"/>
        <w:gridCol w:w="7"/>
        <w:gridCol w:w="27"/>
        <w:gridCol w:w="8"/>
        <w:gridCol w:w="3"/>
        <w:gridCol w:w="8"/>
        <w:gridCol w:w="6"/>
        <w:gridCol w:w="6"/>
        <w:gridCol w:w="6"/>
        <w:gridCol w:w="42"/>
        <w:gridCol w:w="2"/>
        <w:gridCol w:w="12"/>
        <w:gridCol w:w="1"/>
        <w:gridCol w:w="9"/>
        <w:gridCol w:w="3"/>
        <w:gridCol w:w="2"/>
        <w:gridCol w:w="1"/>
        <w:gridCol w:w="1"/>
        <w:gridCol w:w="1"/>
        <w:gridCol w:w="4"/>
        <w:gridCol w:w="9"/>
        <w:gridCol w:w="14"/>
        <w:gridCol w:w="3"/>
        <w:gridCol w:w="10"/>
        <w:gridCol w:w="8"/>
        <w:gridCol w:w="28"/>
        <w:gridCol w:w="8"/>
        <w:gridCol w:w="5"/>
        <w:gridCol w:w="23"/>
        <w:gridCol w:w="7"/>
        <w:gridCol w:w="1"/>
        <w:gridCol w:w="7"/>
        <w:gridCol w:w="7"/>
        <w:gridCol w:w="1"/>
        <w:gridCol w:w="2"/>
        <w:gridCol w:w="4"/>
        <w:gridCol w:w="4"/>
        <w:gridCol w:w="6"/>
        <w:gridCol w:w="17"/>
        <w:gridCol w:w="5"/>
        <w:gridCol w:w="14"/>
        <w:gridCol w:w="10"/>
        <w:gridCol w:w="12"/>
        <w:gridCol w:w="3"/>
        <w:gridCol w:w="10"/>
        <w:gridCol w:w="5"/>
        <w:gridCol w:w="24"/>
        <w:gridCol w:w="1"/>
        <w:gridCol w:w="1"/>
        <w:gridCol w:w="5"/>
        <w:gridCol w:w="5"/>
        <w:gridCol w:w="3"/>
        <w:gridCol w:w="11"/>
        <w:gridCol w:w="2"/>
        <w:gridCol w:w="4"/>
        <w:gridCol w:w="3"/>
        <w:gridCol w:w="1"/>
        <w:gridCol w:w="1"/>
        <w:gridCol w:w="20"/>
        <w:gridCol w:w="16"/>
        <w:gridCol w:w="24"/>
        <w:gridCol w:w="3"/>
        <w:gridCol w:w="3"/>
        <w:gridCol w:w="6"/>
        <w:gridCol w:w="1"/>
        <w:gridCol w:w="1"/>
        <w:gridCol w:w="3"/>
        <w:gridCol w:w="3"/>
        <w:gridCol w:w="6"/>
        <w:gridCol w:w="8"/>
        <w:gridCol w:w="2"/>
        <w:gridCol w:w="19"/>
        <w:gridCol w:w="12"/>
        <w:gridCol w:w="5"/>
        <w:gridCol w:w="3"/>
        <w:gridCol w:w="1"/>
        <w:gridCol w:w="4"/>
        <w:gridCol w:w="1"/>
        <w:gridCol w:w="1"/>
        <w:gridCol w:w="10"/>
        <w:gridCol w:w="31"/>
        <w:gridCol w:w="5"/>
        <w:gridCol w:w="16"/>
        <w:gridCol w:w="1"/>
        <w:gridCol w:w="1"/>
        <w:gridCol w:w="5"/>
        <w:gridCol w:w="6"/>
        <w:gridCol w:w="1"/>
        <w:gridCol w:w="23"/>
        <w:gridCol w:w="15"/>
        <w:gridCol w:w="8"/>
        <w:gridCol w:w="6"/>
        <w:gridCol w:w="2"/>
        <w:gridCol w:w="9"/>
        <w:gridCol w:w="7"/>
        <w:gridCol w:w="3"/>
        <w:gridCol w:w="34"/>
        <w:gridCol w:w="19"/>
        <w:gridCol w:w="4"/>
        <w:gridCol w:w="1"/>
        <w:gridCol w:w="7"/>
        <w:gridCol w:w="1"/>
        <w:gridCol w:w="6"/>
        <w:gridCol w:w="1"/>
        <w:gridCol w:w="2"/>
        <w:gridCol w:w="12"/>
        <w:gridCol w:w="2"/>
        <w:gridCol w:w="13"/>
        <w:gridCol w:w="6"/>
        <w:gridCol w:w="17"/>
        <w:gridCol w:w="1"/>
        <w:gridCol w:w="4"/>
        <w:gridCol w:w="2"/>
        <w:gridCol w:w="3"/>
        <w:gridCol w:w="1"/>
        <w:gridCol w:w="1"/>
        <w:gridCol w:w="5"/>
        <w:gridCol w:w="9"/>
        <w:gridCol w:w="9"/>
        <w:gridCol w:w="32"/>
        <w:gridCol w:w="5"/>
        <w:gridCol w:w="3"/>
        <w:gridCol w:w="2"/>
        <w:gridCol w:w="6"/>
        <w:gridCol w:w="3"/>
        <w:gridCol w:w="37"/>
        <w:gridCol w:w="4"/>
        <w:gridCol w:w="2"/>
        <w:gridCol w:w="4"/>
        <w:gridCol w:w="4"/>
        <w:gridCol w:w="4"/>
        <w:gridCol w:w="2"/>
        <w:gridCol w:w="2"/>
        <w:gridCol w:w="5"/>
        <w:gridCol w:w="1"/>
        <w:gridCol w:w="2"/>
        <w:gridCol w:w="4"/>
        <w:gridCol w:w="1"/>
        <w:gridCol w:w="4"/>
        <w:gridCol w:w="41"/>
        <w:gridCol w:w="11"/>
        <w:gridCol w:w="2"/>
        <w:gridCol w:w="1"/>
        <w:gridCol w:w="5"/>
        <w:gridCol w:w="2"/>
        <w:gridCol w:w="5"/>
        <w:gridCol w:w="4"/>
        <w:gridCol w:w="34"/>
        <w:gridCol w:w="13"/>
        <w:gridCol w:w="9"/>
        <w:gridCol w:w="3"/>
        <w:gridCol w:w="1"/>
        <w:gridCol w:w="3"/>
        <w:gridCol w:w="5"/>
        <w:gridCol w:w="4"/>
        <w:gridCol w:w="40"/>
        <w:gridCol w:w="16"/>
        <w:gridCol w:w="18"/>
        <w:gridCol w:w="21"/>
        <w:gridCol w:w="12"/>
        <w:gridCol w:w="21"/>
        <w:gridCol w:w="6"/>
        <w:gridCol w:w="6"/>
        <w:gridCol w:w="2"/>
        <w:gridCol w:w="43"/>
        <w:gridCol w:w="4"/>
        <w:gridCol w:w="4"/>
        <w:gridCol w:w="15"/>
        <w:gridCol w:w="1"/>
        <w:gridCol w:w="19"/>
        <w:gridCol w:w="28"/>
        <w:gridCol w:w="5"/>
        <w:gridCol w:w="1"/>
        <w:gridCol w:w="13"/>
        <w:gridCol w:w="2"/>
        <w:gridCol w:w="1"/>
        <w:gridCol w:w="9"/>
        <w:gridCol w:w="38"/>
        <w:gridCol w:w="17"/>
        <w:gridCol w:w="51"/>
        <w:gridCol w:w="1"/>
        <w:gridCol w:w="17"/>
        <w:gridCol w:w="10"/>
        <w:gridCol w:w="18"/>
        <w:gridCol w:w="3"/>
        <w:gridCol w:w="100"/>
        <w:gridCol w:w="2"/>
        <w:gridCol w:w="17"/>
        <w:gridCol w:w="44"/>
        <w:gridCol w:w="3"/>
        <w:gridCol w:w="11"/>
        <w:gridCol w:w="35"/>
        <w:gridCol w:w="7"/>
        <w:gridCol w:w="14"/>
        <w:gridCol w:w="4"/>
        <w:gridCol w:w="5"/>
        <w:gridCol w:w="1"/>
        <w:gridCol w:w="14"/>
        <w:gridCol w:w="16"/>
        <w:gridCol w:w="11"/>
        <w:gridCol w:w="11"/>
        <w:gridCol w:w="2"/>
        <w:gridCol w:w="3"/>
        <w:gridCol w:w="2"/>
        <w:gridCol w:w="6"/>
        <w:gridCol w:w="1"/>
        <w:gridCol w:w="8"/>
        <w:gridCol w:w="6"/>
        <w:gridCol w:w="1"/>
        <w:gridCol w:w="1"/>
        <w:gridCol w:w="19"/>
        <w:gridCol w:w="16"/>
        <w:gridCol w:w="2"/>
        <w:gridCol w:w="4"/>
        <w:gridCol w:w="8"/>
        <w:gridCol w:w="1"/>
        <w:gridCol w:w="3"/>
        <w:gridCol w:w="3"/>
        <w:gridCol w:w="1"/>
        <w:gridCol w:w="6"/>
        <w:gridCol w:w="3"/>
        <w:gridCol w:w="8"/>
        <w:gridCol w:w="1"/>
        <w:gridCol w:w="5"/>
        <w:gridCol w:w="3"/>
        <w:gridCol w:w="2"/>
        <w:gridCol w:w="1"/>
        <w:gridCol w:w="3"/>
        <w:gridCol w:w="42"/>
        <w:gridCol w:w="11"/>
        <w:gridCol w:w="7"/>
        <w:gridCol w:w="1"/>
        <w:gridCol w:w="1"/>
        <w:gridCol w:w="1"/>
        <w:gridCol w:w="35"/>
        <w:gridCol w:w="10"/>
        <w:gridCol w:w="2"/>
        <w:gridCol w:w="10"/>
        <w:gridCol w:w="3"/>
        <w:gridCol w:w="1"/>
        <w:gridCol w:w="1"/>
        <w:gridCol w:w="2"/>
        <w:gridCol w:w="2"/>
        <w:gridCol w:w="3"/>
        <w:gridCol w:w="2"/>
        <w:gridCol w:w="2"/>
        <w:gridCol w:w="1"/>
        <w:gridCol w:w="1"/>
        <w:gridCol w:w="2"/>
        <w:gridCol w:w="1"/>
        <w:gridCol w:w="7"/>
        <w:gridCol w:w="9"/>
        <w:gridCol w:w="3"/>
        <w:gridCol w:w="8"/>
        <w:gridCol w:w="1"/>
        <w:gridCol w:w="5"/>
        <w:gridCol w:w="5"/>
        <w:gridCol w:w="6"/>
        <w:gridCol w:w="1"/>
        <w:gridCol w:w="4"/>
        <w:gridCol w:w="4"/>
        <w:gridCol w:w="10"/>
        <w:gridCol w:w="1"/>
        <w:gridCol w:w="14"/>
        <w:gridCol w:w="10"/>
        <w:gridCol w:w="20"/>
        <w:gridCol w:w="3"/>
        <w:gridCol w:w="4"/>
        <w:gridCol w:w="1"/>
        <w:gridCol w:w="1"/>
        <w:gridCol w:w="2"/>
        <w:gridCol w:w="1"/>
        <w:gridCol w:w="7"/>
        <w:gridCol w:w="3"/>
        <w:gridCol w:w="1"/>
        <w:gridCol w:w="1"/>
        <w:gridCol w:w="1"/>
        <w:gridCol w:w="1"/>
        <w:gridCol w:w="3"/>
        <w:gridCol w:w="3"/>
        <w:gridCol w:w="3"/>
        <w:gridCol w:w="2"/>
        <w:gridCol w:w="13"/>
        <w:gridCol w:w="8"/>
        <w:gridCol w:w="2"/>
        <w:gridCol w:w="1"/>
        <w:gridCol w:w="1"/>
        <w:gridCol w:w="2"/>
        <w:gridCol w:w="3"/>
        <w:gridCol w:w="1"/>
        <w:gridCol w:w="1"/>
        <w:gridCol w:w="9"/>
        <w:gridCol w:w="1"/>
        <w:gridCol w:w="1"/>
        <w:gridCol w:w="1"/>
        <w:gridCol w:w="3"/>
        <w:gridCol w:w="1"/>
        <w:gridCol w:w="3"/>
        <w:gridCol w:w="5"/>
        <w:gridCol w:w="3"/>
        <w:gridCol w:w="1"/>
        <w:gridCol w:w="1"/>
        <w:gridCol w:w="2"/>
        <w:gridCol w:w="18"/>
        <w:gridCol w:w="3"/>
        <w:gridCol w:w="14"/>
        <w:gridCol w:w="7"/>
        <w:gridCol w:w="4"/>
        <w:gridCol w:w="4"/>
        <w:gridCol w:w="1"/>
        <w:gridCol w:w="7"/>
        <w:gridCol w:w="4"/>
        <w:gridCol w:w="2"/>
        <w:gridCol w:w="1"/>
        <w:gridCol w:w="5"/>
        <w:gridCol w:w="1"/>
        <w:gridCol w:w="2"/>
        <w:gridCol w:w="1"/>
        <w:gridCol w:w="1"/>
        <w:gridCol w:w="3"/>
        <w:gridCol w:w="2"/>
        <w:gridCol w:w="3"/>
        <w:gridCol w:w="1"/>
        <w:gridCol w:w="2"/>
        <w:gridCol w:w="2"/>
        <w:gridCol w:w="6"/>
        <w:gridCol w:w="3"/>
        <w:gridCol w:w="2"/>
        <w:gridCol w:w="1"/>
        <w:gridCol w:w="3"/>
        <w:gridCol w:w="5"/>
        <w:gridCol w:w="11"/>
        <w:gridCol w:w="13"/>
        <w:gridCol w:w="2"/>
        <w:gridCol w:w="1"/>
        <w:gridCol w:w="1"/>
        <w:gridCol w:w="1"/>
        <w:gridCol w:w="7"/>
        <w:gridCol w:w="10"/>
        <w:gridCol w:w="3"/>
        <w:gridCol w:w="2"/>
        <w:gridCol w:w="2"/>
        <w:gridCol w:w="3"/>
        <w:gridCol w:w="5"/>
        <w:gridCol w:w="1"/>
        <w:gridCol w:w="5"/>
        <w:gridCol w:w="2"/>
        <w:gridCol w:w="2"/>
        <w:gridCol w:w="2"/>
        <w:gridCol w:w="2"/>
        <w:gridCol w:w="3"/>
        <w:gridCol w:w="1"/>
        <w:gridCol w:w="2"/>
        <w:gridCol w:w="3"/>
        <w:gridCol w:w="2"/>
        <w:gridCol w:w="1"/>
        <w:gridCol w:w="13"/>
        <w:gridCol w:w="3"/>
        <w:gridCol w:w="1"/>
        <w:gridCol w:w="3"/>
        <w:gridCol w:w="4"/>
        <w:gridCol w:w="1"/>
        <w:gridCol w:w="2"/>
        <w:gridCol w:w="2"/>
        <w:gridCol w:w="2"/>
        <w:gridCol w:w="1"/>
        <w:gridCol w:w="13"/>
        <w:gridCol w:w="10"/>
        <w:gridCol w:w="15"/>
        <w:gridCol w:w="1"/>
        <w:gridCol w:w="1"/>
        <w:gridCol w:w="12"/>
        <w:gridCol w:w="43"/>
        <w:gridCol w:w="9"/>
        <w:gridCol w:w="17"/>
        <w:gridCol w:w="2"/>
        <w:gridCol w:w="4"/>
        <w:gridCol w:w="3"/>
        <w:gridCol w:w="4"/>
        <w:gridCol w:w="1"/>
        <w:gridCol w:w="6"/>
        <w:gridCol w:w="23"/>
        <w:gridCol w:w="3"/>
        <w:gridCol w:w="10"/>
        <w:gridCol w:w="1"/>
        <w:gridCol w:w="11"/>
        <w:gridCol w:w="19"/>
        <w:gridCol w:w="21"/>
        <w:gridCol w:w="1"/>
        <w:gridCol w:w="12"/>
        <w:gridCol w:w="10"/>
        <w:gridCol w:w="20"/>
        <w:gridCol w:w="13"/>
        <w:gridCol w:w="1"/>
        <w:gridCol w:w="2"/>
        <w:gridCol w:w="11"/>
        <w:gridCol w:w="27"/>
        <w:gridCol w:w="4"/>
        <w:gridCol w:w="5"/>
        <w:gridCol w:w="12"/>
        <w:gridCol w:w="30"/>
        <w:gridCol w:w="9"/>
        <w:gridCol w:w="16"/>
        <w:gridCol w:w="17"/>
        <w:gridCol w:w="1"/>
        <w:gridCol w:w="1"/>
        <w:gridCol w:w="3"/>
        <w:gridCol w:w="6"/>
        <w:gridCol w:w="20"/>
        <w:gridCol w:w="13"/>
        <w:gridCol w:w="4"/>
        <w:gridCol w:w="10"/>
        <w:gridCol w:w="1"/>
        <w:gridCol w:w="2"/>
        <w:gridCol w:w="25"/>
        <w:gridCol w:w="26"/>
        <w:gridCol w:w="10"/>
        <w:gridCol w:w="19"/>
        <w:gridCol w:w="3"/>
        <w:gridCol w:w="7"/>
        <w:gridCol w:w="3"/>
        <w:gridCol w:w="28"/>
        <w:gridCol w:w="3"/>
        <w:gridCol w:w="9"/>
        <w:gridCol w:w="34"/>
        <w:gridCol w:w="29"/>
        <w:gridCol w:w="1"/>
        <w:gridCol w:w="7"/>
        <w:gridCol w:w="3"/>
        <w:gridCol w:w="2"/>
        <w:gridCol w:w="7"/>
        <w:gridCol w:w="2"/>
        <w:gridCol w:w="2"/>
        <w:gridCol w:w="1"/>
        <w:gridCol w:w="1"/>
        <w:gridCol w:w="1"/>
        <w:gridCol w:w="1"/>
        <w:gridCol w:w="5"/>
        <w:gridCol w:w="1"/>
        <w:gridCol w:w="3"/>
        <w:gridCol w:w="3"/>
        <w:gridCol w:w="24"/>
        <w:gridCol w:w="18"/>
        <w:gridCol w:w="1"/>
        <w:gridCol w:w="4"/>
        <w:gridCol w:w="2"/>
        <w:gridCol w:w="50"/>
        <w:gridCol w:w="9"/>
        <w:gridCol w:w="1"/>
        <w:gridCol w:w="14"/>
        <w:gridCol w:w="10"/>
        <w:gridCol w:w="5"/>
        <w:gridCol w:w="4"/>
        <w:gridCol w:w="10"/>
        <w:gridCol w:w="6"/>
        <w:gridCol w:w="7"/>
        <w:gridCol w:w="19"/>
        <w:gridCol w:w="68"/>
        <w:gridCol w:w="23"/>
        <w:gridCol w:w="9"/>
        <w:gridCol w:w="10"/>
        <w:gridCol w:w="714"/>
        <w:gridCol w:w="3"/>
        <w:gridCol w:w="3"/>
        <w:gridCol w:w="1"/>
        <w:gridCol w:w="3"/>
        <w:gridCol w:w="12"/>
        <w:gridCol w:w="269"/>
      </w:tblGrid>
      <w:tr w:rsidR="00681CA0" w:rsidRPr="004C4754" w14:paraId="14876E3C" w14:textId="77777777" w:rsidTr="005E325D">
        <w:tc>
          <w:tcPr>
            <w:tcW w:w="1671" w:type="dxa"/>
            <w:gridSpan w:val="89"/>
          </w:tcPr>
          <w:p w14:paraId="2256DF01" w14:textId="77777777" w:rsidR="00681CA0" w:rsidRPr="0054691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46914">
              <w:rPr>
                <w:rFonts w:ascii="Arial" w:hAnsi="Arial" w:cs="Arial"/>
                <w:b/>
              </w:rPr>
              <w:lastRenderedPageBreak/>
              <w:br w:type="page"/>
            </w:r>
          </w:p>
        </w:tc>
        <w:tc>
          <w:tcPr>
            <w:tcW w:w="6441" w:type="dxa"/>
            <w:gridSpan w:val="841"/>
          </w:tcPr>
          <w:p w14:paraId="79B5E6A7" w14:textId="77777777" w:rsidR="00681CA0" w:rsidRPr="002B16CC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25E84D6" w14:textId="77777777" w:rsidR="00681CA0" w:rsidRPr="002B16CC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65" w:type="dxa"/>
            <w:gridSpan w:val="121"/>
            <w:vAlign w:val="center"/>
          </w:tcPr>
          <w:p w14:paraId="0F1ADC70" w14:textId="77777777" w:rsidR="00681CA0" w:rsidRPr="004C4754" w:rsidRDefault="00546914" w:rsidP="000074D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2</w:t>
            </w:r>
          </w:p>
        </w:tc>
      </w:tr>
      <w:tr w:rsidR="00681CA0" w:rsidRPr="004C4754" w14:paraId="59A9D8FE" w14:textId="77777777" w:rsidTr="005E325D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A9CBA75" w14:textId="77777777" w:rsidR="00681CA0" w:rsidRPr="002B16CC" w:rsidRDefault="00681CA0" w:rsidP="00B36C09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2B16CC">
              <w:rPr>
                <w:rFonts w:ascii="Arial" w:hAnsi="Arial" w:cs="Arial"/>
                <w:b/>
                <w:lang w:val="en-US"/>
              </w:rPr>
              <w:t>МСОЛ:</w:t>
            </w:r>
            <w:r w:rsidRPr="002B16CC">
              <w:rPr>
                <w:rFonts w:ascii="Arial" w:hAnsi="Arial" w:cs="Arial"/>
                <w:b/>
              </w:rPr>
              <w:t xml:space="preserve"> </w:t>
            </w:r>
            <w:r w:rsidRPr="002B16CC">
              <w:rPr>
                <w:rFonts w:ascii="Arial" w:hAnsi="Arial" w:cs="Arial"/>
                <w:lang w:val="en-US"/>
              </w:rPr>
              <w:t>FD-4-E-G5-16/150</w:t>
            </w:r>
          </w:p>
        </w:tc>
      </w:tr>
      <w:tr w:rsidR="00681CA0" w:rsidRPr="004C4754" w14:paraId="391120DC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3F674D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00ED63E1" w14:textId="77777777" w:rsidR="00681CA0" w:rsidRPr="002B16CC" w:rsidRDefault="00681CA0" w:rsidP="00997E1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B30F81">
              <w:rPr>
                <w:rFonts w:ascii="Arial" w:hAnsi="Arial" w:cs="Arial"/>
                <w:b/>
              </w:rPr>
              <w:t>электронного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E1D675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74ED3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126711F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8" w:type="dxa"/>
            <w:gridSpan w:val="41"/>
            <w:tcBorders>
              <w:bottom w:val="double" w:sz="4" w:space="0" w:color="auto"/>
            </w:tcBorders>
            <w:vAlign w:val="center"/>
          </w:tcPr>
          <w:p w14:paraId="1ACEA8A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704" w:type="dxa"/>
            <w:gridSpan w:val="256"/>
            <w:tcBorders>
              <w:bottom w:val="double" w:sz="4" w:space="0" w:color="auto"/>
            </w:tcBorders>
            <w:vAlign w:val="center"/>
          </w:tcPr>
          <w:p w14:paraId="0528C1D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59" w:type="dxa"/>
            <w:gridSpan w:val="181"/>
            <w:tcBorders>
              <w:bottom w:val="double" w:sz="4" w:space="0" w:color="auto"/>
            </w:tcBorders>
            <w:vAlign w:val="center"/>
          </w:tcPr>
          <w:p w14:paraId="07A157A2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Расчетное </w:t>
            </w:r>
            <w:r w:rsidR="00997E1C" w:rsidRPr="00B30F81">
              <w:rPr>
                <w:rFonts w:ascii="Arial" w:hAnsi="Arial" w:cs="Arial"/>
              </w:rPr>
              <w:t>значени</w:t>
            </w:r>
            <w:r w:rsidR="00546914" w:rsidRPr="00B30F81">
              <w:rPr>
                <w:rFonts w:ascii="Arial" w:hAnsi="Arial" w:cs="Arial"/>
              </w:rPr>
              <w:t xml:space="preserve">е </w:t>
            </w:r>
            <w:r w:rsidRPr="002B16CC">
              <w:rPr>
                <w:rFonts w:ascii="Arial" w:hAnsi="Arial" w:cs="Arial"/>
              </w:rPr>
              <w:t>напряжени</w:t>
            </w:r>
            <w:r w:rsidR="00997E1C" w:rsidRPr="002B16CC">
              <w:rPr>
                <w:rFonts w:ascii="Arial" w:hAnsi="Arial" w:cs="Arial"/>
              </w:rPr>
              <w:t>я</w:t>
            </w:r>
            <w:r w:rsidRPr="002B16CC">
              <w:rPr>
                <w:rFonts w:ascii="Arial" w:hAnsi="Arial" w:cs="Arial"/>
              </w:rPr>
              <w:t>, В</w:t>
            </w:r>
          </w:p>
        </w:tc>
        <w:tc>
          <w:tcPr>
            <w:tcW w:w="1664" w:type="dxa"/>
            <w:gridSpan w:val="222"/>
            <w:tcBorders>
              <w:bottom w:val="double" w:sz="4" w:space="0" w:color="auto"/>
            </w:tcBorders>
            <w:vAlign w:val="center"/>
          </w:tcPr>
          <w:p w14:paraId="53ABA55C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Ток кали</w:t>
            </w:r>
            <w:r w:rsidRPr="002B16CC">
              <w:rPr>
                <w:rFonts w:ascii="Arial" w:hAnsi="Arial" w:cs="Arial"/>
              </w:rPr>
              <w:t>б</w:t>
            </w:r>
            <w:r w:rsidRPr="002B16CC">
              <w:rPr>
                <w:rFonts w:ascii="Arial" w:hAnsi="Arial" w:cs="Arial"/>
              </w:rPr>
              <w:t>ровки, А</w:t>
            </w:r>
          </w:p>
        </w:tc>
        <w:tc>
          <w:tcPr>
            <w:tcW w:w="1583" w:type="dxa"/>
            <w:gridSpan w:val="229"/>
            <w:tcBorders>
              <w:bottom w:val="double" w:sz="4" w:space="0" w:color="auto"/>
            </w:tcBorders>
            <w:vAlign w:val="center"/>
          </w:tcPr>
          <w:p w14:paraId="7AF3AD82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32" w:type="dxa"/>
            <w:gridSpan w:val="100"/>
            <w:tcBorders>
              <w:bottom w:val="double" w:sz="4" w:space="0" w:color="auto"/>
            </w:tcBorders>
            <w:vAlign w:val="center"/>
          </w:tcPr>
          <w:p w14:paraId="7154546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4B37D1B5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3376C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1BBC1B8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8" w:type="dxa"/>
            <w:gridSpan w:val="41"/>
            <w:tcBorders>
              <w:top w:val="double" w:sz="4" w:space="0" w:color="auto"/>
              <w:bottom w:val="nil"/>
            </w:tcBorders>
          </w:tcPr>
          <w:p w14:paraId="1A78389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704" w:type="dxa"/>
            <w:gridSpan w:val="256"/>
            <w:tcBorders>
              <w:top w:val="double" w:sz="4" w:space="0" w:color="auto"/>
              <w:bottom w:val="nil"/>
            </w:tcBorders>
          </w:tcPr>
          <w:p w14:paraId="11200E6A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659" w:type="dxa"/>
            <w:gridSpan w:val="181"/>
            <w:tcBorders>
              <w:top w:val="double" w:sz="4" w:space="0" w:color="auto"/>
              <w:bottom w:val="nil"/>
            </w:tcBorders>
          </w:tcPr>
          <w:p w14:paraId="15D5C144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127</w:t>
            </w:r>
          </w:p>
        </w:tc>
        <w:tc>
          <w:tcPr>
            <w:tcW w:w="1664" w:type="dxa"/>
            <w:gridSpan w:val="222"/>
            <w:tcBorders>
              <w:top w:val="double" w:sz="4" w:space="0" w:color="auto"/>
              <w:bottom w:val="nil"/>
            </w:tcBorders>
          </w:tcPr>
          <w:p w14:paraId="44640F7D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0,160</w:t>
            </w:r>
          </w:p>
        </w:tc>
        <w:tc>
          <w:tcPr>
            <w:tcW w:w="1583" w:type="dxa"/>
            <w:gridSpan w:val="229"/>
            <w:tcBorders>
              <w:top w:val="double" w:sz="4" w:space="0" w:color="auto"/>
              <w:bottom w:val="nil"/>
            </w:tcBorders>
          </w:tcPr>
          <w:p w14:paraId="4DB31AAE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700</w:t>
            </w:r>
          </w:p>
        </w:tc>
        <w:tc>
          <w:tcPr>
            <w:tcW w:w="1732" w:type="dxa"/>
            <w:gridSpan w:val="100"/>
            <w:tcBorders>
              <w:top w:val="double" w:sz="4" w:space="0" w:color="auto"/>
              <w:bottom w:val="nil"/>
            </w:tcBorders>
          </w:tcPr>
          <w:p w14:paraId="6B13711B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63E7083A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18CF6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1E619F9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8" w:type="dxa"/>
            <w:gridSpan w:val="41"/>
          </w:tcPr>
          <w:p w14:paraId="22344D2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04" w:type="dxa"/>
            <w:gridSpan w:val="256"/>
          </w:tcPr>
          <w:p w14:paraId="4B7FCCB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659" w:type="dxa"/>
            <w:gridSpan w:val="181"/>
          </w:tcPr>
          <w:p w14:paraId="00DC9D1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664" w:type="dxa"/>
            <w:gridSpan w:val="222"/>
          </w:tcPr>
          <w:p w14:paraId="2A8409D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1583" w:type="dxa"/>
            <w:gridSpan w:val="229"/>
          </w:tcPr>
          <w:p w14:paraId="267A990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650</w:t>
            </w:r>
          </w:p>
        </w:tc>
        <w:tc>
          <w:tcPr>
            <w:tcW w:w="1732" w:type="dxa"/>
            <w:gridSpan w:val="100"/>
          </w:tcPr>
          <w:p w14:paraId="484DAD0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6F38A9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DB069B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ADA32C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2B8816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099745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6A1166E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8A58D5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FA3D8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B10932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945" w:type="dxa"/>
            <w:gridSpan w:val="754"/>
            <w:tcBorders>
              <w:top w:val="nil"/>
            </w:tcBorders>
          </w:tcPr>
          <w:p w14:paraId="65EA0CDE" w14:textId="77777777" w:rsidR="00681CA0" w:rsidRPr="004C4754" w:rsidRDefault="00681CA0" w:rsidP="00375A3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123" w:type="dxa"/>
            <w:gridSpan w:val="206"/>
            <w:tcBorders>
              <w:top w:val="nil"/>
            </w:tcBorders>
          </w:tcPr>
          <w:p w14:paraId="5EFC885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432" w:type="dxa"/>
            <w:gridSpan w:val="69"/>
            <w:tcBorders>
              <w:top w:val="nil"/>
            </w:tcBorders>
          </w:tcPr>
          <w:p w14:paraId="1907A72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5A487C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C9813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2183D0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06E9806C" w14:textId="77777777" w:rsidR="00681CA0" w:rsidRPr="004C4754" w:rsidRDefault="00681CA0" w:rsidP="00E13FD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151" w:type="dxa"/>
            <w:gridSpan w:val="247"/>
            <w:tcBorders>
              <w:top w:val="nil"/>
            </w:tcBorders>
          </w:tcPr>
          <w:p w14:paraId="46F06B0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23" w:type="dxa"/>
            <w:gridSpan w:val="206"/>
            <w:tcBorders>
              <w:top w:val="nil"/>
            </w:tcBorders>
          </w:tcPr>
          <w:p w14:paraId="1046C370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0,144</w:t>
            </w:r>
          </w:p>
        </w:tc>
        <w:tc>
          <w:tcPr>
            <w:tcW w:w="1432" w:type="dxa"/>
            <w:gridSpan w:val="69"/>
            <w:tcBorders>
              <w:top w:val="nil"/>
            </w:tcBorders>
          </w:tcPr>
          <w:p w14:paraId="05C455A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0,144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8161FA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FF3BD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470021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  <w:tcBorders>
              <w:top w:val="nil"/>
            </w:tcBorders>
            <w:vAlign w:val="center"/>
          </w:tcPr>
          <w:p w14:paraId="180DDD2B" w14:textId="77777777" w:rsidR="00681CA0" w:rsidRPr="004C4754" w:rsidRDefault="00681CA0" w:rsidP="00E13FD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51" w:type="dxa"/>
            <w:gridSpan w:val="247"/>
            <w:tcBorders>
              <w:top w:val="nil"/>
            </w:tcBorders>
          </w:tcPr>
          <w:p w14:paraId="66EA6AC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23" w:type="dxa"/>
            <w:gridSpan w:val="206"/>
            <w:tcBorders>
              <w:top w:val="nil"/>
            </w:tcBorders>
          </w:tcPr>
          <w:p w14:paraId="4A100C7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0,275</w:t>
            </w:r>
          </w:p>
        </w:tc>
        <w:tc>
          <w:tcPr>
            <w:tcW w:w="1432" w:type="dxa"/>
            <w:gridSpan w:val="69"/>
            <w:tcBorders>
              <w:top w:val="nil"/>
            </w:tcBorders>
          </w:tcPr>
          <w:p w14:paraId="64BA4050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842212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C093D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9A8BE4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tcBorders>
              <w:top w:val="nil"/>
            </w:tcBorders>
            <w:vAlign w:val="center"/>
          </w:tcPr>
          <w:p w14:paraId="2998120B" w14:textId="77777777" w:rsidR="00681CA0" w:rsidRPr="004C4754" w:rsidRDefault="00681CA0" w:rsidP="00E13FD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151" w:type="dxa"/>
            <w:gridSpan w:val="247"/>
            <w:tcBorders>
              <w:top w:val="nil"/>
            </w:tcBorders>
          </w:tcPr>
          <w:p w14:paraId="49F8F395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менее (де</w:t>
            </w:r>
            <w:r w:rsidRPr="002B16CC">
              <w:rPr>
                <w:rFonts w:ascii="Arial" w:hAnsi="Arial" w:cs="Arial"/>
              </w:rPr>
              <w:t>й</w:t>
            </w:r>
            <w:r w:rsidRPr="002B16CC">
              <w:rPr>
                <w:rFonts w:ascii="Arial" w:hAnsi="Arial" w:cs="Arial"/>
              </w:rPr>
              <w:t>ствующее</w:t>
            </w:r>
            <w:r w:rsidR="00546914" w:rsidRPr="002B16CC">
              <w:rPr>
                <w:rFonts w:ascii="Arial" w:hAnsi="Arial" w:cs="Arial"/>
              </w:rPr>
              <w:t xml:space="preserve"> знач</w:t>
            </w:r>
            <w:r w:rsidR="00546914" w:rsidRPr="002B16CC">
              <w:rPr>
                <w:rFonts w:ascii="Arial" w:hAnsi="Arial" w:cs="Arial"/>
              </w:rPr>
              <w:t>е</w:t>
            </w:r>
            <w:r w:rsidR="00546914" w:rsidRPr="002B16CC">
              <w:rPr>
                <w:rFonts w:ascii="Arial" w:hAnsi="Arial" w:cs="Arial"/>
              </w:rPr>
              <w:t>ние</w:t>
            </w:r>
            <w:r w:rsidRPr="002B16CC">
              <w:rPr>
                <w:rFonts w:ascii="Arial" w:hAnsi="Arial" w:cs="Arial"/>
              </w:rPr>
              <w:t>)</w:t>
            </w:r>
          </w:p>
        </w:tc>
        <w:tc>
          <w:tcPr>
            <w:tcW w:w="1123" w:type="dxa"/>
            <w:gridSpan w:val="206"/>
            <w:tcBorders>
              <w:top w:val="nil"/>
            </w:tcBorders>
            <w:vAlign w:val="center"/>
          </w:tcPr>
          <w:p w14:paraId="6EA56ED2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1432" w:type="dxa"/>
            <w:gridSpan w:val="69"/>
            <w:tcBorders>
              <w:top w:val="nil"/>
            </w:tcBorders>
            <w:vAlign w:val="center"/>
          </w:tcPr>
          <w:p w14:paraId="5B996A5E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79290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552A0D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2F398E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tcBorders>
              <w:top w:val="nil"/>
            </w:tcBorders>
            <w:vAlign w:val="center"/>
          </w:tcPr>
          <w:p w14:paraId="163DF046" w14:textId="77777777" w:rsidR="00681CA0" w:rsidRPr="004C4754" w:rsidRDefault="00681CA0" w:rsidP="00E13FD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151" w:type="dxa"/>
            <w:gridSpan w:val="247"/>
            <w:tcBorders>
              <w:top w:val="nil"/>
            </w:tcBorders>
          </w:tcPr>
          <w:p w14:paraId="613767CC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(пиковое</w:t>
            </w:r>
            <w:r w:rsidR="00546914" w:rsidRPr="00B30F81">
              <w:rPr>
                <w:rFonts w:ascii="Arial" w:hAnsi="Arial" w:cs="Arial"/>
              </w:rPr>
              <w:t xml:space="preserve"> значение </w:t>
            </w:r>
            <w:r w:rsidRPr="002B16CC">
              <w:rPr>
                <w:rFonts w:ascii="Arial" w:hAnsi="Arial" w:cs="Arial"/>
              </w:rPr>
              <w:t>)</w:t>
            </w:r>
          </w:p>
        </w:tc>
        <w:tc>
          <w:tcPr>
            <w:tcW w:w="1123" w:type="dxa"/>
            <w:gridSpan w:val="206"/>
            <w:tcBorders>
              <w:top w:val="nil"/>
            </w:tcBorders>
            <w:vAlign w:val="center"/>
          </w:tcPr>
          <w:p w14:paraId="2595EA0F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432" w:type="dxa"/>
            <w:gridSpan w:val="69"/>
            <w:tcBorders>
              <w:top w:val="nil"/>
            </w:tcBorders>
            <w:vAlign w:val="center"/>
          </w:tcPr>
          <w:p w14:paraId="0340F8FA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9C32C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CD5235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33B2E2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45" w:type="dxa"/>
            <w:gridSpan w:val="754"/>
            <w:tcBorders>
              <w:top w:val="nil"/>
              <w:bottom w:val="nil"/>
            </w:tcBorders>
          </w:tcPr>
          <w:p w14:paraId="2067857C" w14:textId="77777777" w:rsidR="00681CA0" w:rsidRPr="002B16CC" w:rsidRDefault="00681CA0" w:rsidP="002F247E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Резистор взамен двух последовательно соединенных катодов, </w:t>
            </w:r>
            <w:r w:rsidR="002F247E" w:rsidRPr="002B16CC">
              <w:rPr>
                <w:rFonts w:ascii="Arial" w:hAnsi="Arial" w:cs="Arial"/>
              </w:rPr>
              <w:t>О</w:t>
            </w:r>
            <w:r w:rsidRPr="002B16CC">
              <w:rPr>
                <w:rFonts w:ascii="Arial" w:hAnsi="Arial" w:cs="Arial"/>
              </w:rPr>
              <w:t>м</w:t>
            </w:r>
          </w:p>
        </w:tc>
        <w:tc>
          <w:tcPr>
            <w:tcW w:w="1123" w:type="dxa"/>
            <w:gridSpan w:val="206"/>
            <w:tcBorders>
              <w:top w:val="nil"/>
              <w:bottom w:val="nil"/>
            </w:tcBorders>
            <w:vAlign w:val="center"/>
          </w:tcPr>
          <w:p w14:paraId="3E78B9AB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1432" w:type="dxa"/>
            <w:gridSpan w:val="69"/>
            <w:tcBorders>
              <w:top w:val="nil"/>
              <w:bottom w:val="nil"/>
            </w:tcBorders>
            <w:vAlign w:val="center"/>
          </w:tcPr>
          <w:p w14:paraId="3877A3DF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0D6782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093CD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5D7786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</w:tcPr>
          <w:p w14:paraId="76329CEB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151" w:type="dxa"/>
            <w:gridSpan w:val="247"/>
          </w:tcPr>
          <w:p w14:paraId="0EBAE899" w14:textId="77777777" w:rsidR="00681CA0" w:rsidRPr="002B16CC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(де</w:t>
            </w:r>
            <w:r w:rsidRPr="002B16CC">
              <w:rPr>
                <w:rFonts w:ascii="Arial" w:hAnsi="Arial" w:cs="Arial"/>
              </w:rPr>
              <w:t>й</w:t>
            </w:r>
            <w:r w:rsidRPr="002B16CC">
              <w:rPr>
                <w:rFonts w:ascii="Arial" w:hAnsi="Arial" w:cs="Arial"/>
              </w:rPr>
              <w:t>ствующее</w:t>
            </w:r>
            <w:r w:rsidR="00546914" w:rsidRPr="002B16CC">
              <w:rPr>
                <w:rFonts w:ascii="Arial" w:hAnsi="Arial" w:cs="Arial"/>
              </w:rPr>
              <w:t xml:space="preserve"> знач</w:t>
            </w:r>
            <w:r w:rsidR="00546914" w:rsidRPr="002B16CC">
              <w:rPr>
                <w:rFonts w:ascii="Arial" w:hAnsi="Arial" w:cs="Arial"/>
              </w:rPr>
              <w:t>е</w:t>
            </w:r>
            <w:r w:rsidR="00546914" w:rsidRPr="002B16CC">
              <w:rPr>
                <w:rFonts w:ascii="Arial" w:hAnsi="Arial" w:cs="Arial"/>
              </w:rPr>
              <w:t>ние</w:t>
            </w:r>
            <w:r w:rsidRPr="002B16CC">
              <w:rPr>
                <w:rFonts w:ascii="Arial" w:hAnsi="Arial" w:cs="Arial"/>
              </w:rPr>
              <w:t>)</w:t>
            </w:r>
          </w:p>
        </w:tc>
        <w:tc>
          <w:tcPr>
            <w:tcW w:w="1123" w:type="dxa"/>
            <w:gridSpan w:val="206"/>
            <w:vAlign w:val="center"/>
          </w:tcPr>
          <w:p w14:paraId="3379E78F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1432" w:type="dxa"/>
            <w:gridSpan w:val="69"/>
            <w:vAlign w:val="center"/>
          </w:tcPr>
          <w:p w14:paraId="66B538B5" w14:textId="77777777" w:rsidR="00681CA0" w:rsidRPr="004C4754" w:rsidRDefault="00681CA0" w:rsidP="00E13FD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14D56D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B9481C4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06FC99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BF0F7F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B42F79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43226A2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A500AE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53779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BC22AD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037" w:type="dxa"/>
            <w:gridSpan w:val="424"/>
            <w:tcBorders>
              <w:top w:val="nil"/>
            </w:tcBorders>
            <w:vAlign w:val="center"/>
          </w:tcPr>
          <w:p w14:paraId="22F3552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463" w:type="dxa"/>
            <w:gridSpan w:val="605"/>
            <w:tcBorders>
              <w:top w:val="nil"/>
            </w:tcBorders>
          </w:tcPr>
          <w:p w14:paraId="6C17609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7E2228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2F9E57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21F16C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037" w:type="dxa"/>
            <w:gridSpan w:val="424"/>
            <w:tcBorders>
              <w:top w:val="nil"/>
              <w:bottom w:val="double" w:sz="4" w:space="0" w:color="auto"/>
            </w:tcBorders>
          </w:tcPr>
          <w:p w14:paraId="6DB971A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463" w:type="dxa"/>
            <w:gridSpan w:val="605"/>
            <w:tcBorders>
              <w:top w:val="nil"/>
              <w:bottom w:val="double" w:sz="4" w:space="0" w:color="auto"/>
            </w:tcBorders>
          </w:tcPr>
          <w:p w14:paraId="7E494D8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D305A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F6E32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67E46E1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037" w:type="dxa"/>
            <w:gridSpan w:val="424"/>
            <w:tcBorders>
              <w:top w:val="double" w:sz="4" w:space="0" w:color="auto"/>
            </w:tcBorders>
          </w:tcPr>
          <w:p w14:paraId="4160C8EA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5463" w:type="dxa"/>
            <w:gridSpan w:val="605"/>
            <w:tcBorders>
              <w:top w:val="double" w:sz="4" w:space="0" w:color="auto"/>
            </w:tcBorders>
          </w:tcPr>
          <w:p w14:paraId="3908A14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B21278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B9B4D7" w14:textId="77777777" w:rsidTr="004068EE">
        <w:trPr>
          <w:cantSplit/>
          <w:trHeight w:val="4909"/>
        </w:trPr>
        <w:tc>
          <w:tcPr>
            <w:tcW w:w="10177" w:type="dxa"/>
            <w:gridSpan w:val="1051"/>
            <w:tcBorders>
              <w:top w:val="nil"/>
            </w:tcBorders>
          </w:tcPr>
          <w:p w14:paraId="577518F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424BDF1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1468E83" w14:textId="77777777" w:rsidTr="005E325D">
        <w:trPr>
          <w:cantSplit/>
        </w:trPr>
        <w:tc>
          <w:tcPr>
            <w:tcW w:w="10177" w:type="dxa"/>
            <w:gridSpan w:val="1051"/>
          </w:tcPr>
          <w:p w14:paraId="365B8D4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-1020-</w:t>
            </w:r>
            <w:r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06EAC323" w14:textId="77777777" w:rsidTr="005E325D">
        <w:tblPrEx>
          <w:tblLook w:val="01E0" w:firstRow="1" w:lastRow="1" w:firstColumn="1" w:lastColumn="1" w:noHBand="0" w:noVBand="0"/>
        </w:tblPrEx>
        <w:tc>
          <w:tcPr>
            <w:tcW w:w="1902" w:type="dxa"/>
            <w:gridSpan w:val="130"/>
          </w:tcPr>
          <w:p w14:paraId="3AD6359F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0" w:type="dxa"/>
            <w:gridSpan w:val="742"/>
          </w:tcPr>
          <w:p w14:paraId="46D3DC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8B7FB2C" w14:textId="77777777" w:rsidR="00681CA0" w:rsidRPr="00B80BD2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80BD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75" w:type="dxa"/>
            <w:gridSpan w:val="179"/>
            <w:vAlign w:val="center"/>
          </w:tcPr>
          <w:p w14:paraId="552BA877" w14:textId="77777777" w:rsidR="00681CA0" w:rsidRPr="004C4754" w:rsidRDefault="00546914" w:rsidP="00881D1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3</w:t>
            </w:r>
          </w:p>
        </w:tc>
      </w:tr>
      <w:tr w:rsidR="00681CA0" w:rsidRPr="004C4754" w14:paraId="57FD2C67" w14:textId="77777777" w:rsidTr="005E325D">
        <w:tblPrEx>
          <w:tblLook w:val="01E0" w:firstRow="1" w:lastRow="1" w:firstColumn="1" w:lastColumn="1" w:noHBand="0" w:noVBand="0"/>
        </w:tblPrEx>
        <w:trPr>
          <w:trHeight w:val="412"/>
        </w:trPr>
        <w:tc>
          <w:tcPr>
            <w:tcW w:w="10177" w:type="dxa"/>
            <w:gridSpan w:val="1051"/>
            <w:tcBorders>
              <w:bottom w:val="nil"/>
            </w:tcBorders>
          </w:tcPr>
          <w:p w14:paraId="774CCA63" w14:textId="77777777" w:rsidR="00681CA0" w:rsidRPr="004C4754" w:rsidRDefault="00681CA0" w:rsidP="00F4685C">
            <w:pPr>
              <w:spacing w:before="120" w:after="120" w:line="360" w:lineRule="auto"/>
              <w:jc w:val="right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="00546914"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FD-4-E-G5-16/150</w:t>
            </w:r>
          </w:p>
        </w:tc>
      </w:tr>
      <w:tr w:rsidR="00681CA0" w:rsidRPr="004C4754" w14:paraId="707D0259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269D4FC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  <w:vAlign w:val="center"/>
          </w:tcPr>
          <w:p w14:paraId="7C09348A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0831906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6E08BE5" w14:textId="77777777" w:rsidTr="005E325D">
        <w:tblPrEx>
          <w:tblLook w:val="01E0" w:firstRow="1" w:lastRow="1" w:firstColumn="1" w:lastColumn="1" w:noHBand="0" w:noVBand="0"/>
        </w:tblPrEx>
        <w:trPr>
          <w:trHeight w:val="196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6D00F1D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B33BC64" w14:textId="77777777" w:rsidTr="004068EE">
        <w:tblPrEx>
          <w:tblLook w:val="01E0" w:firstRow="1" w:lastRow="1" w:firstColumn="1" w:lastColumn="1" w:noHBand="0" w:noVBand="0"/>
        </w:tblPrEx>
        <w:trPr>
          <w:trHeight w:val="387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1F63D18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5369A29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68EB14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7F556B9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</w:tcBorders>
          </w:tcPr>
          <w:p w14:paraId="0ACF531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1" w:type="dxa"/>
            <w:gridSpan w:val="42"/>
            <w:tcBorders>
              <w:bottom w:val="double" w:sz="4" w:space="0" w:color="auto"/>
            </w:tcBorders>
          </w:tcPr>
          <w:p w14:paraId="4EB3A8D8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1983" w:type="dxa"/>
            <w:gridSpan w:val="285"/>
            <w:tcBorders>
              <w:bottom w:val="double" w:sz="4" w:space="0" w:color="auto"/>
            </w:tcBorders>
          </w:tcPr>
          <w:p w14:paraId="5D613A3D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Вт</w:t>
            </w:r>
          </w:p>
        </w:tc>
        <w:tc>
          <w:tcPr>
            <w:tcW w:w="2365" w:type="dxa"/>
            <w:gridSpan w:val="275"/>
            <w:tcBorders>
              <w:bottom w:val="double" w:sz="4" w:space="0" w:color="auto"/>
            </w:tcBorders>
          </w:tcPr>
          <w:p w14:paraId="760412D8" w14:textId="77777777" w:rsidR="00681CA0" w:rsidRPr="004C4754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 xml:space="preserve">Расчетное </w:t>
            </w:r>
            <w:r w:rsidR="00546914" w:rsidRPr="002B16CC">
              <w:rPr>
                <w:rFonts w:ascii="Arial" w:hAnsi="Arial" w:cs="Arial"/>
                <w:lang w:val="sr-Cyrl-CS"/>
              </w:rPr>
              <w:t>значение</w:t>
            </w:r>
            <w:r w:rsidR="00546914" w:rsidRPr="002B16CC">
              <w:rPr>
                <w:rFonts w:ascii="Arial" w:hAnsi="Arial" w:cs="Arial"/>
              </w:rPr>
              <w:t xml:space="preserve"> напряжения</w:t>
            </w:r>
            <w:r w:rsidRPr="002B16CC">
              <w:rPr>
                <w:rFonts w:ascii="Arial" w:hAnsi="Arial" w:cs="Arial"/>
              </w:rPr>
              <w:t>, В</w:t>
            </w:r>
          </w:p>
        </w:tc>
        <w:tc>
          <w:tcPr>
            <w:tcW w:w="2028" w:type="dxa"/>
            <w:gridSpan w:val="239"/>
            <w:tcBorders>
              <w:bottom w:val="double" w:sz="4" w:space="0" w:color="auto"/>
            </w:tcBorders>
            <w:vAlign w:val="center"/>
          </w:tcPr>
          <w:p w14:paraId="1553DCC3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055" w:type="dxa"/>
            <w:gridSpan w:val="198"/>
            <w:tcBorders>
              <w:bottom w:val="double" w:sz="4" w:space="0" w:color="auto"/>
            </w:tcBorders>
          </w:tcPr>
          <w:p w14:paraId="4D48D4B8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15734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D5FE3AF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</w:tcBorders>
          </w:tcPr>
          <w:p w14:paraId="3A0CB38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1" w:type="dxa"/>
            <w:gridSpan w:val="42"/>
            <w:tcBorders>
              <w:top w:val="double" w:sz="4" w:space="0" w:color="auto"/>
            </w:tcBorders>
          </w:tcPr>
          <w:p w14:paraId="144FFDFD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83" w:type="dxa"/>
            <w:gridSpan w:val="285"/>
            <w:tcBorders>
              <w:top w:val="double" w:sz="4" w:space="0" w:color="auto"/>
            </w:tcBorders>
          </w:tcPr>
          <w:p w14:paraId="5BCF9260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</w:t>
            </w:r>
          </w:p>
        </w:tc>
        <w:tc>
          <w:tcPr>
            <w:tcW w:w="2365" w:type="dxa"/>
            <w:gridSpan w:val="275"/>
            <w:tcBorders>
              <w:top w:val="double" w:sz="4" w:space="0" w:color="auto"/>
            </w:tcBorders>
          </w:tcPr>
          <w:p w14:paraId="452F40F2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48</w:t>
            </w:r>
          </w:p>
        </w:tc>
        <w:tc>
          <w:tcPr>
            <w:tcW w:w="2028" w:type="dxa"/>
            <w:gridSpan w:val="239"/>
            <w:tcBorders>
              <w:top w:val="double" w:sz="4" w:space="0" w:color="auto"/>
            </w:tcBorders>
          </w:tcPr>
          <w:p w14:paraId="40DB561C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</w:t>
            </w:r>
          </w:p>
        </w:tc>
        <w:tc>
          <w:tcPr>
            <w:tcW w:w="2055" w:type="dxa"/>
            <w:gridSpan w:val="198"/>
            <w:tcBorders>
              <w:top w:val="double" w:sz="4" w:space="0" w:color="auto"/>
            </w:tcBorders>
          </w:tcPr>
          <w:p w14:paraId="398353FA" w14:textId="77777777" w:rsidR="00681CA0" w:rsidRPr="004C4754" w:rsidRDefault="00681CA0" w:rsidP="000156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3975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3FD9161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  <w:right w:val="nil"/>
            </w:tcBorders>
          </w:tcPr>
          <w:p w14:paraId="62AEB0C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  <w:tcBorders>
              <w:left w:val="nil"/>
              <w:right w:val="nil"/>
            </w:tcBorders>
          </w:tcPr>
          <w:p w14:paraId="62C0940A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10FC23FE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866D6E3" w14:textId="77777777" w:rsidTr="004068EE">
        <w:tblPrEx>
          <w:tblLook w:val="01E0" w:firstRow="1" w:lastRow="1" w:firstColumn="1" w:lastColumn="1" w:noHBand="0" w:noVBand="0"/>
        </w:tblPrEx>
        <w:trPr>
          <w:trHeight w:val="396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21BF025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37CA989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24D3E95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A10D301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3C4E869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gridSpan w:val="178"/>
            <w:tcBorders>
              <w:bottom w:val="double" w:sz="4" w:space="0" w:color="auto"/>
            </w:tcBorders>
            <w:vAlign w:val="center"/>
          </w:tcPr>
          <w:p w14:paraId="2B8D9384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534" w:type="dxa"/>
            <w:gridSpan w:val="291"/>
            <w:tcBorders>
              <w:bottom w:val="double" w:sz="4" w:space="0" w:color="auto"/>
            </w:tcBorders>
            <w:vAlign w:val="center"/>
          </w:tcPr>
          <w:p w14:paraId="7160E7D2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356" w:type="dxa"/>
            <w:gridSpan w:val="290"/>
            <w:tcBorders>
              <w:bottom w:val="double" w:sz="4" w:space="0" w:color="auto"/>
            </w:tcBorders>
            <w:vAlign w:val="center"/>
          </w:tcPr>
          <w:p w14:paraId="2DAA5E53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721" w:type="dxa"/>
            <w:gridSpan w:val="280"/>
            <w:tcBorders>
              <w:bottom w:val="double" w:sz="4" w:space="0" w:color="auto"/>
            </w:tcBorders>
            <w:vAlign w:val="center"/>
          </w:tcPr>
          <w:p w14:paraId="7BF15384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741DE616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DB690B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327B8E5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gridSpan w:val="178"/>
            <w:tcBorders>
              <w:top w:val="double" w:sz="4" w:space="0" w:color="auto"/>
            </w:tcBorders>
          </w:tcPr>
          <w:p w14:paraId="490FF280" w14:textId="77777777" w:rsidR="00681CA0" w:rsidRPr="008C3D53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≥ 20 </w:t>
            </w:r>
          </w:p>
        </w:tc>
        <w:tc>
          <w:tcPr>
            <w:tcW w:w="2534" w:type="dxa"/>
            <w:gridSpan w:val="291"/>
            <w:tcBorders>
              <w:top w:val="double" w:sz="4" w:space="0" w:color="auto"/>
            </w:tcBorders>
          </w:tcPr>
          <w:p w14:paraId="03D6E501" w14:textId="77777777" w:rsidR="00681CA0" w:rsidRPr="008C3D53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3,6</w:t>
            </w:r>
          </w:p>
        </w:tc>
        <w:tc>
          <w:tcPr>
            <w:tcW w:w="2356" w:type="dxa"/>
            <w:gridSpan w:val="290"/>
            <w:tcBorders>
              <w:top w:val="double" w:sz="4" w:space="0" w:color="auto"/>
            </w:tcBorders>
          </w:tcPr>
          <w:p w14:paraId="661C1C4C" w14:textId="77777777" w:rsidR="00681CA0" w:rsidRPr="008C3D53" w:rsidRDefault="00E13FD4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24</w:t>
            </w:r>
          </w:p>
        </w:tc>
        <w:tc>
          <w:tcPr>
            <w:tcW w:w="2721" w:type="dxa"/>
            <w:gridSpan w:val="280"/>
            <w:tcBorders>
              <w:top w:val="double" w:sz="4" w:space="0" w:color="auto"/>
            </w:tcBorders>
          </w:tcPr>
          <w:p w14:paraId="5F766DA5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D592B35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77CC73F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C59AE34" w14:textId="77777777" w:rsidR="00681CA0" w:rsidRPr="008C3D53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AD1D474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 w:val="restart"/>
            <w:tcBorders>
              <w:top w:val="nil"/>
              <w:bottom w:val="nil"/>
            </w:tcBorders>
          </w:tcPr>
          <w:p w14:paraId="68F4AB3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3" w:type="dxa"/>
            <w:gridSpan w:val="755"/>
          </w:tcPr>
          <w:p w14:paraId="0D59CD21" w14:textId="77777777" w:rsidR="00681CA0" w:rsidRPr="008C3D53" w:rsidRDefault="00681CA0" w:rsidP="003135DF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Частота, кГц            </w:t>
            </w:r>
          </w:p>
        </w:tc>
        <w:tc>
          <w:tcPr>
            <w:tcW w:w="2769" w:type="dxa"/>
            <w:gridSpan w:val="284"/>
          </w:tcPr>
          <w:p w14:paraId="491F2488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AC9626D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017E61" w14:textId="77777777" w:rsidTr="004068EE">
        <w:tblPrEx>
          <w:tblLook w:val="01E0" w:firstRow="1" w:lastRow="1" w:firstColumn="1" w:lastColumn="1" w:noHBand="0" w:noVBand="0"/>
        </w:tblPrEx>
        <w:trPr>
          <w:trHeight w:val="376"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4ED02C5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234233BE" w14:textId="77777777" w:rsidR="00681CA0" w:rsidRPr="008C3D53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C3D53"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4" w:type="dxa"/>
            <w:gridSpan w:val="3"/>
            <w:vMerge/>
          </w:tcPr>
          <w:p w14:paraId="3DC7B898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BE055C1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7E5A1CE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70" w:type="dxa"/>
            <w:gridSpan w:val="757"/>
            <w:vMerge w:val="restart"/>
            <w:vAlign w:val="center"/>
          </w:tcPr>
          <w:p w14:paraId="62150AE3" w14:textId="77777777" w:rsidR="00681CA0" w:rsidRPr="008C3D53" w:rsidRDefault="00681CA0" w:rsidP="00795D2A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Рабочий ток лампы </w:t>
            </w:r>
            <w:r w:rsidRPr="008C3D53">
              <w:rPr>
                <w:rFonts w:ascii="Times New Roman" w:hAnsi="Times New Roman"/>
                <w:i/>
                <w:lang w:val="en-US"/>
              </w:rPr>
              <w:t>I</w:t>
            </w:r>
            <w:r w:rsidRPr="008C3D5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C3D53">
              <w:rPr>
                <w:rFonts w:ascii="Arial" w:hAnsi="Arial" w:cs="Arial"/>
              </w:rPr>
              <w:t>, А</w:t>
            </w:r>
          </w:p>
        </w:tc>
        <w:tc>
          <w:tcPr>
            <w:tcW w:w="1695" w:type="dxa"/>
            <w:gridSpan w:val="245"/>
          </w:tcPr>
          <w:p w14:paraId="5C4F8F4A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47" w:type="dxa"/>
            <w:gridSpan w:val="37"/>
          </w:tcPr>
          <w:p w14:paraId="7338E824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</w:tcPr>
          <w:p w14:paraId="692E9A3F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FC4CA00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2846920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70" w:type="dxa"/>
            <w:gridSpan w:val="757"/>
            <w:vMerge/>
          </w:tcPr>
          <w:p w14:paraId="365DB465" w14:textId="77777777" w:rsidR="00681CA0" w:rsidRPr="008C3D53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45"/>
          </w:tcPr>
          <w:p w14:paraId="43DE5EF5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47" w:type="dxa"/>
            <w:gridSpan w:val="37"/>
          </w:tcPr>
          <w:p w14:paraId="44EDB5CB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0,180</w:t>
            </w:r>
          </w:p>
        </w:tc>
        <w:tc>
          <w:tcPr>
            <w:tcW w:w="284" w:type="dxa"/>
            <w:gridSpan w:val="3"/>
            <w:vMerge/>
          </w:tcPr>
          <w:p w14:paraId="6E640FF3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63AB415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0B862B0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70" w:type="dxa"/>
            <w:gridSpan w:val="757"/>
          </w:tcPr>
          <w:p w14:paraId="352E95BF" w14:textId="77777777" w:rsidR="00681CA0" w:rsidRPr="008C3D53" w:rsidRDefault="00681CA0" w:rsidP="003135DF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Ток в любом вводе катодов, А</w:t>
            </w:r>
          </w:p>
        </w:tc>
        <w:tc>
          <w:tcPr>
            <w:tcW w:w="1695" w:type="dxa"/>
            <w:gridSpan w:val="245"/>
          </w:tcPr>
          <w:p w14:paraId="57339C2C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47" w:type="dxa"/>
            <w:gridSpan w:val="37"/>
          </w:tcPr>
          <w:p w14:paraId="71FB3161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</w:tcPr>
          <w:p w14:paraId="4CA23792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AFC2188" w14:textId="77777777" w:rsidTr="004068EE">
        <w:tblPrEx>
          <w:tblLook w:val="01E0" w:firstRow="1" w:lastRow="1" w:firstColumn="1" w:lastColumn="1" w:noHBand="0" w:noVBand="0"/>
        </w:tblPrEx>
        <w:trPr>
          <w:trHeight w:val="338"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151B4D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2" w:type="dxa"/>
            <w:gridSpan w:val="1039"/>
            <w:vAlign w:val="center"/>
          </w:tcPr>
          <w:p w14:paraId="53798A28" w14:textId="77777777" w:rsidR="00681CA0" w:rsidRPr="008C3D53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C3D53">
              <w:rPr>
                <w:rFonts w:ascii="Arial" w:hAnsi="Arial" w:cs="Arial"/>
                <w:b/>
              </w:rPr>
              <w:t>Работа в режиме диммирования</w:t>
            </w:r>
          </w:p>
        </w:tc>
        <w:tc>
          <w:tcPr>
            <w:tcW w:w="284" w:type="dxa"/>
            <w:gridSpan w:val="3"/>
            <w:vMerge/>
          </w:tcPr>
          <w:p w14:paraId="78B60C20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2B3941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359F4CA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70" w:type="dxa"/>
            <w:gridSpan w:val="757"/>
            <w:vMerge w:val="restart"/>
            <w:vAlign w:val="center"/>
          </w:tcPr>
          <w:p w14:paraId="3B4B7775" w14:textId="77777777" w:rsidR="00681CA0" w:rsidRPr="008C3D53" w:rsidRDefault="00681CA0" w:rsidP="00795D2A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Рабочий ток лампы </w:t>
            </w:r>
            <w:r w:rsidRPr="008C3D53">
              <w:rPr>
                <w:rFonts w:ascii="Times New Roman" w:hAnsi="Times New Roman"/>
                <w:i/>
                <w:lang w:val="en-US"/>
              </w:rPr>
              <w:t>I</w:t>
            </w:r>
            <w:r w:rsidRPr="008C3D5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C3D53">
              <w:rPr>
                <w:rFonts w:ascii="Arial" w:hAnsi="Arial" w:cs="Arial"/>
              </w:rPr>
              <w:t>, А</w:t>
            </w:r>
          </w:p>
        </w:tc>
        <w:tc>
          <w:tcPr>
            <w:tcW w:w="1695" w:type="dxa"/>
            <w:gridSpan w:val="245"/>
          </w:tcPr>
          <w:p w14:paraId="59329B78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47" w:type="dxa"/>
            <w:gridSpan w:val="37"/>
          </w:tcPr>
          <w:p w14:paraId="05832DE1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284" w:type="dxa"/>
            <w:gridSpan w:val="3"/>
            <w:vMerge/>
          </w:tcPr>
          <w:p w14:paraId="1483B7B4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9270C3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414023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70" w:type="dxa"/>
            <w:gridSpan w:val="757"/>
            <w:vMerge/>
          </w:tcPr>
          <w:p w14:paraId="5497B6D0" w14:textId="77777777" w:rsidR="00681CA0" w:rsidRPr="008C3D53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45"/>
          </w:tcPr>
          <w:p w14:paraId="5B4D21FA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47" w:type="dxa"/>
            <w:gridSpan w:val="37"/>
          </w:tcPr>
          <w:p w14:paraId="391D5A8C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</w:tcPr>
          <w:p w14:paraId="362787D3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02942" w:rsidRPr="004C4754" w14:paraId="4E174A5F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7DFCAAC6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27" w:type="dxa"/>
            <w:gridSpan w:val="683"/>
          </w:tcPr>
          <w:p w14:paraId="61306823" w14:textId="77777777" w:rsidR="00202942" w:rsidRPr="008C3D53" w:rsidRDefault="00E705FE" w:rsidP="0020294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02942" w:rsidRPr="008C3D53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1917EA72" w14:textId="77777777" w:rsidR="00202942" w:rsidRPr="008C3D53" w:rsidRDefault="00202942" w:rsidP="00202942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620" w:dyaOrig="340" w14:anchorId="14873BDF">
                <v:shape id="_x0000_i1030" type="#_x0000_t75" style="width:86.25pt;height:20.25pt" o:ole="">
                  <v:imagedata r:id="rId24" o:title=""/>
                </v:shape>
                <o:OLEObject Type="Embed" ProgID="Equation.3" ShapeID="_x0000_i1030" DrawAspect="Content" ObjectID="_1651399545" r:id="rId25"/>
              </w:object>
            </w:r>
          </w:p>
        </w:tc>
        <w:tc>
          <w:tcPr>
            <w:tcW w:w="743" w:type="dxa"/>
            <w:gridSpan w:val="74"/>
            <w:vMerge w:val="restart"/>
            <w:vAlign w:val="center"/>
          </w:tcPr>
          <w:p w14:paraId="4589E830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30" w:type="dxa"/>
            <w:gridSpan w:val="125"/>
            <w:vAlign w:val="center"/>
          </w:tcPr>
          <w:p w14:paraId="569D4BEF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865" w:type="dxa"/>
            <w:gridSpan w:val="120"/>
            <w:vAlign w:val="center"/>
          </w:tcPr>
          <w:p w14:paraId="6B76E923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047" w:type="dxa"/>
            <w:gridSpan w:val="37"/>
            <w:vAlign w:val="center"/>
          </w:tcPr>
          <w:p w14:paraId="4BDAD156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0,022</w:t>
            </w:r>
          </w:p>
        </w:tc>
        <w:tc>
          <w:tcPr>
            <w:tcW w:w="284" w:type="dxa"/>
            <w:gridSpan w:val="3"/>
            <w:vMerge/>
          </w:tcPr>
          <w:p w14:paraId="249DA031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52BE17A3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6E8CFECB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27" w:type="dxa"/>
            <w:gridSpan w:val="683"/>
            <w:tcBorders>
              <w:top w:val="nil"/>
            </w:tcBorders>
          </w:tcPr>
          <w:p w14:paraId="32179B3F" w14:textId="77777777" w:rsidR="00202942" w:rsidRPr="008C3D53" w:rsidRDefault="00A64716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Предполагаемая</w:t>
            </w:r>
            <w:r w:rsidR="00202942" w:rsidRPr="008C3D53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4EAB9022" w14:textId="77777777" w:rsidR="00202942" w:rsidRPr="008C3D53" w:rsidRDefault="00202942" w:rsidP="00202942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840" w:dyaOrig="340" w14:anchorId="23109D26">
                <v:shape id="_x0000_i1031" type="#_x0000_t75" style="width:96.75pt;height:20.25pt" o:ole="">
                  <v:imagedata r:id="rId26" o:title=""/>
                </v:shape>
                <o:OLEObject Type="Embed" ProgID="Equation.3" ShapeID="_x0000_i1031" DrawAspect="Content" ObjectID="_1651399546" r:id="rId27"/>
              </w:object>
            </w:r>
          </w:p>
        </w:tc>
        <w:tc>
          <w:tcPr>
            <w:tcW w:w="743" w:type="dxa"/>
            <w:gridSpan w:val="74"/>
            <w:vMerge/>
          </w:tcPr>
          <w:p w14:paraId="26C556CC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30" w:type="dxa"/>
            <w:gridSpan w:val="125"/>
            <w:vAlign w:val="center"/>
          </w:tcPr>
          <w:p w14:paraId="7B9F9FE8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865" w:type="dxa"/>
            <w:gridSpan w:val="120"/>
            <w:vAlign w:val="center"/>
          </w:tcPr>
          <w:p w14:paraId="35C67248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047" w:type="dxa"/>
            <w:gridSpan w:val="37"/>
            <w:vAlign w:val="center"/>
          </w:tcPr>
          <w:p w14:paraId="191AF652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0,205</w:t>
            </w:r>
          </w:p>
        </w:tc>
        <w:tc>
          <w:tcPr>
            <w:tcW w:w="284" w:type="dxa"/>
            <w:gridSpan w:val="3"/>
            <w:vMerge/>
          </w:tcPr>
          <w:p w14:paraId="3A686A2D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246F65A8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619DB981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27" w:type="dxa"/>
            <w:gridSpan w:val="683"/>
            <w:vMerge w:val="restart"/>
          </w:tcPr>
          <w:p w14:paraId="7AE27C47" w14:textId="77777777" w:rsidR="00202942" w:rsidRPr="004C4754" w:rsidRDefault="00E705FE" w:rsidP="0020294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202942" w:rsidRPr="004C4754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5DC697A4" w14:textId="77777777" w:rsidR="00202942" w:rsidRPr="004C4754" w:rsidRDefault="00202942" w:rsidP="00202942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60" w:dyaOrig="340" w14:anchorId="4F698B0D">
                <v:shape id="_x0000_i1032" type="#_x0000_t75" style="width:87.75pt;height:20.25pt" o:ole="">
                  <v:imagedata r:id="rId28" o:title=""/>
                </v:shape>
                <o:OLEObject Type="Embed" ProgID="Equation.3" ShapeID="_x0000_i1032" DrawAspect="Content" ObjectID="_1651399547" r:id="rId29"/>
              </w:object>
            </w:r>
          </w:p>
        </w:tc>
        <w:tc>
          <w:tcPr>
            <w:tcW w:w="743" w:type="dxa"/>
            <w:gridSpan w:val="74"/>
            <w:vMerge/>
            <w:vAlign w:val="center"/>
          </w:tcPr>
          <w:p w14:paraId="26B4657E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30" w:type="dxa"/>
            <w:gridSpan w:val="125"/>
          </w:tcPr>
          <w:p w14:paraId="71A6505D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865" w:type="dxa"/>
            <w:gridSpan w:val="120"/>
          </w:tcPr>
          <w:p w14:paraId="1465E577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047" w:type="dxa"/>
            <w:gridSpan w:val="37"/>
          </w:tcPr>
          <w:p w14:paraId="2420CC71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0,030</w:t>
            </w:r>
          </w:p>
        </w:tc>
        <w:tc>
          <w:tcPr>
            <w:tcW w:w="284" w:type="dxa"/>
            <w:gridSpan w:val="3"/>
            <w:vMerge/>
          </w:tcPr>
          <w:p w14:paraId="194FC619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CF3309D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609B96D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27" w:type="dxa"/>
            <w:gridSpan w:val="683"/>
            <w:vMerge/>
          </w:tcPr>
          <w:p w14:paraId="4BF610B7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43" w:type="dxa"/>
            <w:gridSpan w:val="74"/>
            <w:vMerge/>
          </w:tcPr>
          <w:p w14:paraId="39EC242F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30" w:type="dxa"/>
            <w:gridSpan w:val="125"/>
            <w:vAlign w:val="center"/>
          </w:tcPr>
          <w:p w14:paraId="3334E189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865" w:type="dxa"/>
            <w:gridSpan w:val="120"/>
            <w:vAlign w:val="center"/>
          </w:tcPr>
          <w:p w14:paraId="0EBD2308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047" w:type="dxa"/>
            <w:gridSpan w:val="37"/>
            <w:vAlign w:val="center"/>
          </w:tcPr>
          <w:p w14:paraId="08F5B0B8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-0,050</w:t>
            </w:r>
          </w:p>
        </w:tc>
        <w:tc>
          <w:tcPr>
            <w:tcW w:w="284" w:type="dxa"/>
            <w:gridSpan w:val="3"/>
            <w:vMerge/>
          </w:tcPr>
          <w:p w14:paraId="548928E8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32709FD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089CB2D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95" w:type="dxa"/>
            <w:gridSpan w:val="497"/>
            <w:vMerge w:val="restart"/>
            <w:vAlign w:val="center"/>
          </w:tcPr>
          <w:p w14:paraId="7E8546E7" w14:textId="77777777" w:rsidR="00681CA0" w:rsidRPr="004C4754" w:rsidRDefault="00681CA0" w:rsidP="008527B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</w:p>
        </w:tc>
        <w:tc>
          <w:tcPr>
            <w:tcW w:w="1432" w:type="dxa"/>
            <w:gridSpan w:val="186"/>
          </w:tcPr>
          <w:p w14:paraId="59FE0E97" w14:textId="77777777" w:rsidR="00681CA0" w:rsidRPr="00A64716" w:rsidRDefault="00681CA0" w:rsidP="003135DF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</w:p>
        </w:tc>
        <w:tc>
          <w:tcPr>
            <w:tcW w:w="743" w:type="dxa"/>
            <w:gridSpan w:val="74"/>
            <w:vMerge w:val="restart"/>
            <w:vAlign w:val="center"/>
          </w:tcPr>
          <w:p w14:paraId="0282AEAB" w14:textId="77777777" w:rsidR="00681CA0" w:rsidRPr="004C4754" w:rsidRDefault="00681CA0" w:rsidP="005118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695" w:type="dxa"/>
            <w:gridSpan w:val="245"/>
          </w:tcPr>
          <w:p w14:paraId="6A739A9A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47" w:type="dxa"/>
            <w:gridSpan w:val="37"/>
          </w:tcPr>
          <w:p w14:paraId="6FFF06E6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</w:tcPr>
          <w:p w14:paraId="25B88730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07442509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7BB708A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95" w:type="dxa"/>
            <w:gridSpan w:val="497"/>
            <w:vMerge/>
          </w:tcPr>
          <w:p w14:paraId="37D49F8D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432" w:type="dxa"/>
            <w:gridSpan w:val="186"/>
          </w:tcPr>
          <w:p w14:paraId="72F9C1CE" w14:textId="77777777" w:rsidR="00681CA0" w:rsidRPr="00A64716" w:rsidRDefault="00681CA0" w:rsidP="003135DF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fr-FR"/>
              </w:rPr>
            </w:pPr>
            <w:r w:rsidRPr="00A64716">
              <w:rPr>
                <w:rFonts w:ascii="Times New Roman" w:hAnsi="Times New Roman"/>
                <w:i/>
                <w:lang w:val="fr-FR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fr-FR"/>
              </w:rPr>
              <w:t>LL</w:t>
            </w:r>
          </w:p>
        </w:tc>
        <w:tc>
          <w:tcPr>
            <w:tcW w:w="743" w:type="dxa"/>
            <w:gridSpan w:val="74"/>
            <w:vMerge/>
          </w:tcPr>
          <w:p w14:paraId="728CF704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45"/>
          </w:tcPr>
          <w:p w14:paraId="24ED45F9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47" w:type="dxa"/>
            <w:gridSpan w:val="37"/>
          </w:tcPr>
          <w:p w14:paraId="3DA21C20" w14:textId="77777777" w:rsidR="00681CA0" w:rsidRPr="004C4754" w:rsidRDefault="00681CA0" w:rsidP="003135D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F1DDA1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D90C353" w14:textId="77777777" w:rsidTr="004068E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5C4D6FBB" w14:textId="77777777" w:rsidR="00681CA0" w:rsidRPr="004C4754" w:rsidRDefault="00681CA0" w:rsidP="008527BC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70" w:type="dxa"/>
            <w:gridSpan w:val="757"/>
            <w:vMerge w:val="restart"/>
          </w:tcPr>
          <w:p w14:paraId="21C4523F" w14:textId="77777777" w:rsidR="00681CA0" w:rsidRPr="002B16CC" w:rsidRDefault="00681CA0" w:rsidP="002219FA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Pr="002B16CC">
              <w:rPr>
                <w:rFonts w:ascii="Arial" w:hAnsi="Arial" w:cs="Arial"/>
              </w:rPr>
              <w:t xml:space="preserve"> к уменьшению силы света, </w:t>
            </w:r>
            <w:r w:rsidRPr="002B16CC">
              <w:rPr>
                <w:rFonts w:ascii="Arial" w:hAnsi="Arial" w:cs="Arial"/>
                <w:lang w:val="en-US"/>
              </w:rPr>
              <w:t>O</w:t>
            </w:r>
            <w:r w:rsidRPr="002B16CC">
              <w:rPr>
                <w:rFonts w:ascii="Arial" w:hAnsi="Arial" w:cs="Arial"/>
              </w:rPr>
              <w:t>м</w:t>
            </w:r>
          </w:p>
        </w:tc>
        <w:tc>
          <w:tcPr>
            <w:tcW w:w="1695" w:type="dxa"/>
            <w:gridSpan w:val="245"/>
            <w:vAlign w:val="center"/>
          </w:tcPr>
          <w:p w14:paraId="0393F14A" w14:textId="77777777" w:rsidR="00681CA0" w:rsidRPr="002B16CC" w:rsidRDefault="00681CA0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fr-FR"/>
              </w:rPr>
              <w:t>R</w:t>
            </w:r>
            <w:r w:rsidR="00E5502C" w:rsidRPr="002B16CC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2B16CC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47" w:type="dxa"/>
            <w:gridSpan w:val="37"/>
            <w:vAlign w:val="center"/>
          </w:tcPr>
          <w:p w14:paraId="5D9C5269" w14:textId="77777777" w:rsidR="00681CA0" w:rsidRPr="004C4754" w:rsidRDefault="00681CA0" w:rsidP="00E13FD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1127EA1" w14:textId="77777777" w:rsidR="00681CA0" w:rsidRPr="008527BC" w:rsidRDefault="00681CA0" w:rsidP="008527B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681CA0" w:rsidRPr="004C4754" w14:paraId="721C16A0" w14:textId="77777777" w:rsidTr="004068EE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45A22304" w14:textId="77777777" w:rsidR="00681CA0" w:rsidRPr="004C4754" w:rsidRDefault="00681CA0" w:rsidP="008527BC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70" w:type="dxa"/>
            <w:gridSpan w:val="757"/>
            <w:vMerge/>
          </w:tcPr>
          <w:p w14:paraId="78261E73" w14:textId="77777777" w:rsidR="00681CA0" w:rsidRPr="002B16CC" w:rsidRDefault="00681CA0" w:rsidP="008527B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45"/>
            <w:vAlign w:val="center"/>
          </w:tcPr>
          <w:p w14:paraId="696B2559" w14:textId="77777777" w:rsidR="00681CA0" w:rsidRPr="002B16CC" w:rsidRDefault="00681CA0" w:rsidP="00E5502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fr-FR"/>
              </w:rPr>
              <w:t>R</w:t>
            </w:r>
            <w:r w:rsidR="00E5502C" w:rsidRPr="002B16CC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2B16CC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047" w:type="dxa"/>
            <w:gridSpan w:val="37"/>
            <w:vAlign w:val="center"/>
          </w:tcPr>
          <w:p w14:paraId="4E84C609" w14:textId="77777777" w:rsidR="00681CA0" w:rsidRPr="004C4754" w:rsidRDefault="00681CA0" w:rsidP="00E13FD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6AE2707" w14:textId="77777777" w:rsidR="00681CA0" w:rsidRPr="004C4754" w:rsidRDefault="00681CA0" w:rsidP="008527BC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78F4EACE" w14:textId="77777777" w:rsidTr="004068EE">
        <w:tblPrEx>
          <w:tblLook w:val="01E0" w:firstRow="1" w:lastRow="1" w:firstColumn="1" w:lastColumn="1" w:noHBand="0" w:noVBand="0"/>
        </w:tblPrEx>
        <w:trPr>
          <w:trHeight w:val="208"/>
        </w:trPr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3A9CE539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95" w:type="dxa"/>
            <w:gridSpan w:val="497"/>
            <w:vMerge w:val="restart"/>
            <w:vAlign w:val="center"/>
          </w:tcPr>
          <w:p w14:paraId="3012812B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Заменяющий лампу резистор при 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 и</w:t>
            </w:r>
            <w:r w:rsidRPr="004C4754">
              <w:rPr>
                <w:rFonts w:ascii="Arial" w:hAnsi="Arial" w:cs="Arial"/>
              </w:rPr>
              <w:t>с</w:t>
            </w:r>
            <w:r w:rsidRPr="004C4754">
              <w:rPr>
                <w:rFonts w:ascii="Arial" w:hAnsi="Arial" w:cs="Arial"/>
              </w:rPr>
              <w:t>пытательного 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  <w:lang w:val="en-US"/>
              </w:rPr>
              <w:t>O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573" w:type="dxa"/>
            <w:gridSpan w:val="71"/>
            <w:vMerge w:val="restart"/>
            <w:vAlign w:val="center"/>
          </w:tcPr>
          <w:p w14:paraId="50F210B5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859" w:type="dxa"/>
            <w:gridSpan w:val="115"/>
            <w:vMerge w:val="restart"/>
            <w:vAlign w:val="center"/>
          </w:tcPr>
          <w:p w14:paraId="7177D188" w14:textId="77777777" w:rsidR="00681CA0" w:rsidRPr="004C4754" w:rsidRDefault="00681CA0" w:rsidP="00F4685C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10 %</w:t>
            </w:r>
          </w:p>
        </w:tc>
        <w:tc>
          <w:tcPr>
            <w:tcW w:w="743" w:type="dxa"/>
            <w:gridSpan w:val="74"/>
            <w:vMerge w:val="restart"/>
            <w:vAlign w:val="center"/>
          </w:tcPr>
          <w:p w14:paraId="1CAE502F" w14:textId="77777777" w:rsidR="00681CA0" w:rsidRPr="002B16CC" w:rsidRDefault="00681CA0" w:rsidP="006166D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en-US"/>
              </w:rPr>
              <w:t>R</w:t>
            </w:r>
            <w:r w:rsidRPr="002B16CC"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695" w:type="dxa"/>
            <w:gridSpan w:val="245"/>
            <w:vAlign w:val="center"/>
          </w:tcPr>
          <w:p w14:paraId="6646E5A0" w14:textId="77777777" w:rsidR="00681CA0" w:rsidRPr="002B16CC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менее</w:t>
            </w:r>
          </w:p>
        </w:tc>
        <w:tc>
          <w:tcPr>
            <w:tcW w:w="1047" w:type="dxa"/>
            <w:gridSpan w:val="37"/>
            <w:vAlign w:val="center"/>
          </w:tcPr>
          <w:p w14:paraId="48E42110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500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2D538E7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6C7CE951" w14:textId="77777777" w:rsidTr="004068EE">
        <w:tblPrEx>
          <w:tblLook w:val="01E0" w:firstRow="1" w:lastRow="1" w:firstColumn="1" w:lastColumn="1" w:noHBand="0" w:noVBand="0"/>
        </w:tblPrEx>
        <w:trPr>
          <w:trHeight w:val="242"/>
        </w:trPr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66E0C876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95" w:type="dxa"/>
            <w:gridSpan w:val="497"/>
            <w:vMerge/>
          </w:tcPr>
          <w:p w14:paraId="587738CC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73" w:type="dxa"/>
            <w:gridSpan w:val="71"/>
            <w:vMerge/>
          </w:tcPr>
          <w:p w14:paraId="70CAD375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15"/>
            <w:vMerge/>
            <w:vAlign w:val="center"/>
          </w:tcPr>
          <w:p w14:paraId="301F182E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43" w:type="dxa"/>
            <w:gridSpan w:val="74"/>
            <w:vMerge/>
            <w:vAlign w:val="center"/>
          </w:tcPr>
          <w:p w14:paraId="33EF6D1C" w14:textId="77777777" w:rsidR="00681CA0" w:rsidRPr="002B16CC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95" w:type="dxa"/>
            <w:gridSpan w:val="245"/>
            <w:vAlign w:val="center"/>
          </w:tcPr>
          <w:p w14:paraId="0339A132" w14:textId="77777777" w:rsidR="00681CA0" w:rsidRPr="002B16CC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</w:t>
            </w:r>
          </w:p>
        </w:tc>
        <w:tc>
          <w:tcPr>
            <w:tcW w:w="1047" w:type="dxa"/>
            <w:gridSpan w:val="37"/>
            <w:vAlign w:val="center"/>
          </w:tcPr>
          <w:p w14:paraId="54E99C5B" w14:textId="77777777" w:rsidR="00681CA0" w:rsidRPr="004C4754" w:rsidRDefault="00795D2A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81CA0"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21203ACF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198E454" w14:textId="77777777" w:rsidTr="004068EE">
        <w:tblPrEx>
          <w:tblLook w:val="01E0" w:firstRow="1" w:lastRow="1" w:firstColumn="1" w:lastColumn="1" w:noHBand="0" w:noVBand="0"/>
        </w:tblPrEx>
        <w:trPr>
          <w:trHeight w:val="276"/>
        </w:trPr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0F0FCBA1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95" w:type="dxa"/>
            <w:gridSpan w:val="497"/>
            <w:vMerge/>
          </w:tcPr>
          <w:p w14:paraId="6C03950F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73" w:type="dxa"/>
            <w:gridSpan w:val="71"/>
            <w:vMerge/>
          </w:tcPr>
          <w:p w14:paraId="607A5BC8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15"/>
            <w:vAlign w:val="center"/>
          </w:tcPr>
          <w:p w14:paraId="511FE0E5" w14:textId="77777777" w:rsidR="00681CA0" w:rsidRPr="004C4754" w:rsidRDefault="00681CA0" w:rsidP="00F4685C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743" w:type="dxa"/>
            <w:gridSpan w:val="74"/>
            <w:vAlign w:val="center"/>
          </w:tcPr>
          <w:p w14:paraId="4F0397D8" w14:textId="77777777" w:rsidR="00681CA0" w:rsidRPr="002B16CC" w:rsidRDefault="00681CA0" w:rsidP="006166D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fr-FR"/>
              </w:rPr>
              <w:t>R</w:t>
            </w:r>
            <w:r w:rsidRPr="002B16CC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695" w:type="dxa"/>
            <w:gridSpan w:val="245"/>
            <w:vMerge w:val="restart"/>
            <w:vAlign w:val="center"/>
          </w:tcPr>
          <w:p w14:paraId="57E50D76" w14:textId="77777777" w:rsidR="00681CA0" w:rsidRPr="002B16CC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Номинальное</w:t>
            </w:r>
            <w:r w:rsidR="00546914" w:rsidRPr="002B16CC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047" w:type="dxa"/>
            <w:gridSpan w:val="37"/>
            <w:vAlign w:val="center"/>
          </w:tcPr>
          <w:p w14:paraId="09425976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510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16EC56E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F0B158A" w14:textId="77777777" w:rsidTr="004068EE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017C3C6B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95" w:type="dxa"/>
            <w:gridSpan w:val="497"/>
            <w:vMerge/>
          </w:tcPr>
          <w:p w14:paraId="16267671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73" w:type="dxa"/>
            <w:gridSpan w:val="71"/>
            <w:vMerge/>
          </w:tcPr>
          <w:p w14:paraId="5C9A8EEA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15"/>
            <w:vAlign w:val="center"/>
          </w:tcPr>
          <w:p w14:paraId="30697F63" w14:textId="77777777" w:rsidR="00681CA0" w:rsidRPr="004C4754" w:rsidRDefault="00681CA0" w:rsidP="00F4685C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743" w:type="dxa"/>
            <w:gridSpan w:val="74"/>
            <w:vAlign w:val="center"/>
          </w:tcPr>
          <w:p w14:paraId="5A48C8FD" w14:textId="77777777" w:rsidR="00681CA0" w:rsidRPr="004C4754" w:rsidRDefault="00681CA0" w:rsidP="006166D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695" w:type="dxa"/>
            <w:gridSpan w:val="245"/>
            <w:vMerge/>
          </w:tcPr>
          <w:p w14:paraId="35536B73" w14:textId="77777777" w:rsidR="00681CA0" w:rsidRPr="004C4754" w:rsidRDefault="00681CA0" w:rsidP="00F4685C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047" w:type="dxa"/>
            <w:gridSpan w:val="37"/>
            <w:vAlign w:val="center"/>
          </w:tcPr>
          <w:p w14:paraId="5C4DF6F0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6073F10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599EAA21" w14:textId="77777777" w:rsidTr="005E325D">
        <w:tblPrEx>
          <w:tblLook w:val="01E0" w:firstRow="1" w:lastRow="1" w:firstColumn="1" w:lastColumn="1" w:noHBand="0" w:noVBand="0"/>
        </w:tblPrEx>
        <w:trPr>
          <w:trHeight w:val="2098"/>
        </w:trPr>
        <w:tc>
          <w:tcPr>
            <w:tcW w:w="10177" w:type="dxa"/>
            <w:gridSpan w:val="1051"/>
            <w:tcBorders>
              <w:top w:val="nil"/>
            </w:tcBorders>
          </w:tcPr>
          <w:p w14:paraId="774628F8" w14:textId="77777777" w:rsidR="00681CA0" w:rsidRPr="004C4754" w:rsidRDefault="00681CA0" w:rsidP="00F4685C">
            <w:pPr>
              <w:spacing w:after="0" w:line="360" w:lineRule="auto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6BCF5034" w14:textId="77777777" w:rsidTr="005E325D">
        <w:tblPrEx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0177" w:type="dxa"/>
            <w:gridSpan w:val="1051"/>
          </w:tcPr>
          <w:p w14:paraId="36F18D87" w14:textId="77777777" w:rsidR="00681CA0" w:rsidRPr="004C4754" w:rsidRDefault="00681CA0" w:rsidP="00F4685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-1020-</w:t>
            </w:r>
            <w:r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02C3718A" w14:textId="77777777" w:rsidTr="005E325D">
        <w:tblPrEx>
          <w:tblLook w:val="01E0" w:firstRow="1" w:lastRow="1" w:firstColumn="1" w:lastColumn="1" w:noHBand="0" w:noVBand="0"/>
        </w:tblPrEx>
        <w:tc>
          <w:tcPr>
            <w:tcW w:w="1896" w:type="dxa"/>
            <w:gridSpan w:val="129"/>
          </w:tcPr>
          <w:p w14:paraId="0B44C4C5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997" w:type="dxa"/>
            <w:gridSpan w:val="738"/>
          </w:tcPr>
          <w:p w14:paraId="683D600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598E7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84" w:type="dxa"/>
            <w:gridSpan w:val="184"/>
            <w:vAlign w:val="center"/>
          </w:tcPr>
          <w:p w14:paraId="25E95089" w14:textId="77777777" w:rsidR="00681CA0" w:rsidRPr="004C4754" w:rsidRDefault="00546914" w:rsidP="00F4685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4</w:t>
            </w:r>
          </w:p>
        </w:tc>
      </w:tr>
      <w:tr w:rsidR="00681CA0" w:rsidRPr="004C4754" w14:paraId="2D468279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1EE75F7A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55DA3C8F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05081A7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22EB73FD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Требования зажигания с катодом предварительного подогрева</w:t>
            </w:r>
          </w:p>
          <w:p w14:paraId="3DCD6BF4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 для времени зажигания 0,4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</w:t>
            </w:r>
            <w:r w:rsidRPr="004C4754">
              <w:rPr>
                <w:rFonts w:ascii="Arial" w:hAnsi="Arial" w:cs="Arial"/>
                <w:b/>
                <w:lang w:val="en-US"/>
              </w:rPr>
              <w:t>t</w:t>
            </w:r>
            <w:r w:rsidRPr="004C4754">
              <w:rPr>
                <w:rFonts w:ascii="Arial" w:hAnsi="Arial" w:cs="Arial"/>
                <w:b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3,0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CB34E94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E5502C" w:rsidRPr="004C4754" w14:paraId="18FC1845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30522E04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61" w:type="dxa"/>
            <w:gridSpan w:val="691"/>
            <w:vMerge w:val="restart"/>
          </w:tcPr>
          <w:p w14:paraId="5BBC10CA" w14:textId="77777777" w:rsidR="00E5502C" w:rsidRPr="00E5502C" w:rsidRDefault="00E705FE" w:rsidP="00E5502C">
            <w:pPr>
              <w:pBdr>
                <w:right w:val="single" w:sz="4" w:space="4" w:color="auto"/>
              </w:pBd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5502C" w:rsidRPr="004C4754">
              <w:rPr>
                <w:rFonts w:ascii="Arial" w:hAnsi="Arial" w:cs="Arial"/>
              </w:rPr>
              <w:t xml:space="preserve"> энергия предварительного подогрева к</w:t>
            </w:r>
            <w:r w:rsidR="00E5502C" w:rsidRPr="004C4754">
              <w:rPr>
                <w:rFonts w:ascii="Arial" w:hAnsi="Arial" w:cs="Arial"/>
              </w:rPr>
              <w:t>а</w:t>
            </w:r>
            <w:r w:rsidR="00E5502C" w:rsidRPr="004C4754">
              <w:rPr>
                <w:rFonts w:ascii="Arial" w:hAnsi="Arial" w:cs="Arial"/>
              </w:rPr>
              <w:t>тода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E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</w:rPr>
              <w:t xml:space="preserve"> = </w:t>
            </w:r>
            <w:r w:rsidR="00E5502C"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E5502C">
              <w:rPr>
                <w:rFonts w:ascii="Arial" w:hAnsi="Arial" w:cs="Arial"/>
              </w:rPr>
              <w:t xml:space="preserve">+ </w:t>
            </w:r>
            <w:r w:rsidR="00E5502C"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t</w:t>
            </w:r>
            <w:r w:rsidR="00E5502C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E5502C" w:rsidRPr="00E5502C">
              <w:rPr>
                <w:rFonts w:ascii="Arial" w:hAnsi="Arial" w:cs="Arial"/>
              </w:rPr>
              <w:t>,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4C4754">
              <w:rPr>
                <w:rFonts w:ascii="Arial" w:hAnsi="Arial" w:cs="Arial"/>
              </w:rPr>
              <w:t>Дж</w:t>
            </w:r>
          </w:p>
        </w:tc>
        <w:tc>
          <w:tcPr>
            <w:tcW w:w="2404" w:type="dxa"/>
            <w:gridSpan w:val="311"/>
          </w:tcPr>
          <w:p w14:paraId="58DCFE35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(Дж)</w:t>
            </w:r>
          </w:p>
        </w:tc>
        <w:tc>
          <w:tcPr>
            <w:tcW w:w="1047" w:type="dxa"/>
            <w:gridSpan w:val="37"/>
          </w:tcPr>
          <w:p w14:paraId="31111584" w14:textId="77777777" w:rsidR="00E5502C" w:rsidRPr="004C4754" w:rsidRDefault="00E5502C" w:rsidP="00E5502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</w:t>
            </w:r>
          </w:p>
        </w:tc>
        <w:tc>
          <w:tcPr>
            <w:tcW w:w="284" w:type="dxa"/>
            <w:gridSpan w:val="3"/>
            <w:vMerge/>
          </w:tcPr>
          <w:p w14:paraId="77732FC2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2A6632E3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1A3BCD09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61" w:type="dxa"/>
            <w:gridSpan w:val="691"/>
            <w:vMerge/>
          </w:tcPr>
          <w:p w14:paraId="03358E11" w14:textId="77777777" w:rsidR="00E5502C" w:rsidRPr="004C4754" w:rsidRDefault="00E5502C" w:rsidP="00E5502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4" w:type="dxa"/>
            <w:gridSpan w:val="311"/>
          </w:tcPr>
          <w:p w14:paraId="3897D3B4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047" w:type="dxa"/>
            <w:gridSpan w:val="37"/>
          </w:tcPr>
          <w:p w14:paraId="33A17CB5" w14:textId="77777777" w:rsidR="00E5502C" w:rsidRPr="004C4754" w:rsidRDefault="00E5502C" w:rsidP="00E5502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</w:t>
            </w:r>
          </w:p>
        </w:tc>
        <w:tc>
          <w:tcPr>
            <w:tcW w:w="284" w:type="dxa"/>
            <w:gridSpan w:val="3"/>
            <w:vMerge/>
          </w:tcPr>
          <w:p w14:paraId="5539EDD7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4D903E08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2DBB09E1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61" w:type="dxa"/>
            <w:gridSpan w:val="691"/>
            <w:vAlign w:val="center"/>
          </w:tcPr>
          <w:p w14:paraId="7B76C74A" w14:textId="77777777" w:rsidR="00E5502C" w:rsidRPr="002B16CC" w:rsidRDefault="00E5502C" w:rsidP="00E5502C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Напряжение на каждом катоде для </w:t>
            </w:r>
            <w:r w:rsidRPr="002B16CC">
              <w:rPr>
                <w:rFonts w:ascii="Arial" w:hAnsi="Arial" w:cs="Arial"/>
                <w:lang w:val="en-US"/>
              </w:rPr>
              <w:t>E</w:t>
            </w:r>
            <w:r w:rsidRPr="002B16CC">
              <w:rPr>
                <w:rFonts w:ascii="Arial" w:hAnsi="Arial" w:cs="Arial"/>
              </w:rPr>
              <w:t>(</w:t>
            </w:r>
            <w:r w:rsidRPr="002B16CC">
              <w:rPr>
                <w:rFonts w:ascii="Arial" w:hAnsi="Arial" w:cs="Arial"/>
                <w:lang w:val="en-US"/>
              </w:rPr>
              <w:t>t</w:t>
            </w:r>
            <w:r w:rsidRPr="002B16CC">
              <w:rPr>
                <w:rFonts w:ascii="Arial" w:hAnsi="Arial" w:cs="Arial"/>
              </w:rPr>
              <w:t xml:space="preserve">) &lt; </w:t>
            </w:r>
            <w:r w:rsidRPr="002B16CC">
              <w:rPr>
                <w:rFonts w:ascii="Arial" w:hAnsi="Arial" w:cs="Arial"/>
                <w:lang w:val="en-US"/>
              </w:rPr>
              <w:t>E</w:t>
            </w:r>
            <w:r w:rsidRPr="002B16C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2B16CC">
              <w:rPr>
                <w:rFonts w:ascii="Arial" w:hAnsi="Arial" w:cs="Arial"/>
              </w:rPr>
              <w:t>, В</w:t>
            </w:r>
          </w:p>
        </w:tc>
        <w:tc>
          <w:tcPr>
            <w:tcW w:w="2404" w:type="dxa"/>
            <w:gridSpan w:val="311"/>
          </w:tcPr>
          <w:p w14:paraId="16C857D3" w14:textId="77777777" w:rsidR="00E5502C" w:rsidRPr="002B16CC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047" w:type="dxa"/>
            <w:gridSpan w:val="37"/>
            <w:vAlign w:val="center"/>
          </w:tcPr>
          <w:p w14:paraId="1EDDE989" w14:textId="77777777" w:rsidR="00E5502C" w:rsidRPr="004C4754" w:rsidRDefault="00E5502C" w:rsidP="00E5502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4254E2DE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E163CE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31A89B83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565" w:type="dxa"/>
            <w:gridSpan w:val="1002"/>
          </w:tcPr>
          <w:p w14:paraId="2C62CBEE" w14:textId="77777777" w:rsidR="00681CA0" w:rsidRPr="002B16CC" w:rsidRDefault="00681CA0" w:rsidP="0048029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</w:t>
            </w:r>
            <w:r w:rsidR="009E3510" w:rsidRPr="00B30F81">
              <w:rPr>
                <w:rFonts w:ascii="Arial" w:hAnsi="Arial" w:cs="Arial"/>
              </w:rPr>
              <w:t>е</w:t>
            </w:r>
            <w:r w:rsidR="009E3510" w:rsidRPr="00B30F81">
              <w:rPr>
                <w:rFonts w:ascii="Arial" w:hAnsi="Arial" w:cs="Arial"/>
              </w:rPr>
              <w:t xml:space="preserve">бованиям </w:t>
            </w:r>
            <w:r w:rsidRPr="002B16CC">
              <w:rPr>
                <w:rFonts w:ascii="Arial" w:hAnsi="Arial" w:cs="Arial"/>
              </w:rPr>
              <w:t xml:space="preserve">к </w:t>
            </w:r>
            <w:r w:rsidR="00480297">
              <w:rPr>
                <w:rFonts w:ascii="Arial" w:hAnsi="Arial" w:cs="Arial"/>
              </w:rPr>
              <w:t>минимальному</w:t>
            </w:r>
            <w:r w:rsidRPr="002B16CC">
              <w:rPr>
                <w:rFonts w:ascii="Arial" w:hAnsi="Arial" w:cs="Arial"/>
              </w:rPr>
              <w:t xml:space="preserve"> предварительному подогреву катода, Ом</w:t>
            </w:r>
          </w:p>
        </w:tc>
        <w:tc>
          <w:tcPr>
            <w:tcW w:w="1047" w:type="dxa"/>
            <w:gridSpan w:val="37"/>
            <w:vAlign w:val="center"/>
          </w:tcPr>
          <w:p w14:paraId="65362D0B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</w:tcPr>
          <w:p w14:paraId="6A6AF90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598B164D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75BEA7E1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61" w:type="dxa"/>
            <w:gridSpan w:val="691"/>
            <w:vMerge w:val="restart"/>
          </w:tcPr>
          <w:p w14:paraId="2E3B5EF9" w14:textId="77777777" w:rsidR="00E5502C" w:rsidRPr="002B16CC" w:rsidRDefault="00E705FE" w:rsidP="00DE57E0">
            <w:pPr>
              <w:spacing w:after="0" w:line="240" w:lineRule="auto"/>
              <w:jc w:val="both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E5502C" w:rsidRPr="002B16CC">
              <w:rPr>
                <w:rFonts w:ascii="Arial" w:hAnsi="Arial" w:cs="Arial"/>
              </w:rPr>
              <w:t xml:space="preserve"> энергия предварительного подогрева к</w:t>
            </w:r>
            <w:r w:rsidR="00E5502C" w:rsidRPr="002B16CC">
              <w:rPr>
                <w:rFonts w:ascii="Arial" w:hAnsi="Arial" w:cs="Arial"/>
              </w:rPr>
              <w:t>а</w:t>
            </w:r>
            <w:r w:rsidR="00E5502C" w:rsidRPr="002B16CC">
              <w:rPr>
                <w:rFonts w:ascii="Arial" w:hAnsi="Arial" w:cs="Arial"/>
              </w:rPr>
              <w:t xml:space="preserve">тода </w:t>
            </w:r>
            <w:r w:rsidR="00E5502C" w:rsidRPr="002B16CC">
              <w:rPr>
                <w:rFonts w:ascii="Arial" w:hAnsi="Arial" w:cs="Arial"/>
                <w:lang w:val="en-US"/>
              </w:rPr>
              <w:t>E</w:t>
            </w:r>
            <w:r w:rsidR="00E5502C" w:rsidRPr="002B16C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2B16CC">
              <w:rPr>
                <w:rFonts w:ascii="Arial" w:hAnsi="Arial" w:cs="Arial"/>
              </w:rPr>
              <w:t xml:space="preserve"> = </w:t>
            </w:r>
            <w:r w:rsidR="00E5502C" w:rsidRPr="002B16CC">
              <w:rPr>
                <w:rFonts w:ascii="Arial" w:hAnsi="Arial" w:cs="Arial"/>
                <w:lang w:val="en-US"/>
              </w:rPr>
              <w:t>Q</w:t>
            </w:r>
            <w:r w:rsidR="00E5502C" w:rsidRPr="002B16C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2B16C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2B16CC">
              <w:rPr>
                <w:rFonts w:ascii="Arial" w:hAnsi="Arial" w:cs="Arial"/>
              </w:rPr>
              <w:t xml:space="preserve">+ </w:t>
            </w:r>
            <w:r w:rsidR="00E5502C" w:rsidRPr="002B16CC">
              <w:rPr>
                <w:rFonts w:ascii="Arial" w:hAnsi="Arial" w:cs="Arial"/>
                <w:lang w:val="en-US"/>
              </w:rPr>
              <w:t>P</w:t>
            </w:r>
            <w:r w:rsidR="00E5502C" w:rsidRPr="002B16C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2B16CC">
              <w:rPr>
                <w:rFonts w:ascii="Arial" w:hAnsi="Arial" w:cs="Arial"/>
              </w:rPr>
              <w:t xml:space="preserve"> </w:t>
            </w:r>
            <w:r w:rsidR="00E5502C" w:rsidRPr="002B16CC">
              <w:rPr>
                <w:rFonts w:ascii="Arial" w:hAnsi="Arial" w:cs="Arial"/>
                <w:lang w:val="en-US"/>
              </w:rPr>
              <w:t>t</w:t>
            </w:r>
            <w:r w:rsidR="00E5502C" w:rsidRPr="002B16CC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E5502C" w:rsidRPr="002B16CC">
              <w:rPr>
                <w:rFonts w:ascii="Arial" w:hAnsi="Arial" w:cs="Arial"/>
              </w:rPr>
              <w:t>, Дж</w:t>
            </w:r>
          </w:p>
        </w:tc>
        <w:tc>
          <w:tcPr>
            <w:tcW w:w="2404" w:type="dxa"/>
            <w:gridSpan w:val="311"/>
          </w:tcPr>
          <w:p w14:paraId="36B7303A" w14:textId="77777777" w:rsidR="00E5502C" w:rsidRPr="002B16CC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en-US"/>
              </w:rPr>
              <w:t>Q</w:t>
            </w:r>
            <w:r w:rsidRPr="002B16C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2B16CC">
              <w:rPr>
                <w:rFonts w:ascii="Arial" w:hAnsi="Arial" w:cs="Arial"/>
                <w:vertAlign w:val="subscript"/>
              </w:rPr>
              <w:t xml:space="preserve"> </w:t>
            </w:r>
            <w:r w:rsidRPr="002B16CC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047" w:type="dxa"/>
            <w:gridSpan w:val="37"/>
          </w:tcPr>
          <w:p w14:paraId="2CC1FCA2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1,5</w:t>
            </w:r>
          </w:p>
        </w:tc>
        <w:tc>
          <w:tcPr>
            <w:tcW w:w="284" w:type="dxa"/>
            <w:gridSpan w:val="3"/>
            <w:vMerge/>
          </w:tcPr>
          <w:p w14:paraId="2905AB58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50611812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47E35ED0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61" w:type="dxa"/>
            <w:gridSpan w:val="691"/>
            <w:vMerge/>
          </w:tcPr>
          <w:p w14:paraId="78B93F67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4" w:type="dxa"/>
            <w:gridSpan w:val="311"/>
          </w:tcPr>
          <w:p w14:paraId="75C25D8F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047" w:type="dxa"/>
            <w:gridSpan w:val="37"/>
          </w:tcPr>
          <w:p w14:paraId="3C8C1CA1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1,1</w:t>
            </w:r>
          </w:p>
        </w:tc>
        <w:tc>
          <w:tcPr>
            <w:tcW w:w="284" w:type="dxa"/>
            <w:gridSpan w:val="3"/>
            <w:vMerge/>
          </w:tcPr>
          <w:p w14:paraId="663312B2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603DDB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37E54979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565" w:type="dxa"/>
            <w:gridSpan w:val="1002"/>
          </w:tcPr>
          <w:p w14:paraId="7240861D" w14:textId="77777777" w:rsidR="00681CA0" w:rsidRPr="004C4754" w:rsidRDefault="00681CA0" w:rsidP="0048029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</w:t>
            </w:r>
            <w:r w:rsidR="009E3510" w:rsidRPr="00B30F81">
              <w:rPr>
                <w:rFonts w:ascii="Arial" w:hAnsi="Arial" w:cs="Arial"/>
              </w:rPr>
              <w:t>е</w:t>
            </w:r>
            <w:r w:rsidR="009E3510" w:rsidRPr="00B30F81">
              <w:rPr>
                <w:rFonts w:ascii="Arial" w:hAnsi="Arial" w:cs="Arial"/>
              </w:rPr>
              <w:t>бованиям</w:t>
            </w:r>
            <w:r w:rsidR="009E3510" w:rsidRPr="002B16CC" w:rsidDel="009E3510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 xml:space="preserve">к </w:t>
            </w:r>
            <w:r w:rsidR="00480297">
              <w:rPr>
                <w:rFonts w:ascii="Arial" w:hAnsi="Arial" w:cs="Arial"/>
              </w:rPr>
              <w:t>максимальному</w:t>
            </w:r>
            <w:r w:rsidRPr="002B16CC"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предварительному подогреву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047" w:type="dxa"/>
            <w:gridSpan w:val="37"/>
            <w:vAlign w:val="center"/>
          </w:tcPr>
          <w:p w14:paraId="3065FA9A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284" w:type="dxa"/>
            <w:gridSpan w:val="3"/>
            <w:vMerge/>
          </w:tcPr>
          <w:p w14:paraId="534BA75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61AA628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3F31AE56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284" w:type="dxa"/>
            <w:gridSpan w:val="229"/>
            <w:vMerge w:val="restart"/>
            <w:vAlign w:val="center"/>
          </w:tcPr>
          <w:p w14:paraId="6FF9E06C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стого хода на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пе (с ВЗУ)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1717" w:type="dxa"/>
            <w:gridSpan w:val="190"/>
          </w:tcPr>
          <w:p w14:paraId="60237E80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не зажигания</w:t>
            </w:r>
          </w:p>
        </w:tc>
        <w:tc>
          <w:tcPr>
            <w:tcW w:w="2120" w:type="dxa"/>
            <w:gridSpan w:val="263"/>
            <w:vAlign w:val="center"/>
          </w:tcPr>
          <w:p w14:paraId="4CB8EAA9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2444" w:type="dxa"/>
            <w:gridSpan w:val="320"/>
          </w:tcPr>
          <w:p w14:paraId="6D0F4064" w14:textId="77777777" w:rsidR="00681CA0" w:rsidRPr="002B16CC" w:rsidRDefault="00681CA0" w:rsidP="00375A37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047" w:type="dxa"/>
            <w:gridSpan w:val="37"/>
            <w:vAlign w:val="center"/>
          </w:tcPr>
          <w:p w14:paraId="7D2624DA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284" w:type="dxa"/>
            <w:gridSpan w:val="3"/>
            <w:vMerge/>
          </w:tcPr>
          <w:p w14:paraId="3B60A80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5E0AF2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4764F3F2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284" w:type="dxa"/>
            <w:gridSpan w:val="229"/>
            <w:vMerge/>
          </w:tcPr>
          <w:p w14:paraId="06EF5339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7" w:type="dxa"/>
            <w:gridSpan w:val="190"/>
            <w:vMerge w:val="restart"/>
          </w:tcPr>
          <w:p w14:paraId="2658700D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зажигания</w:t>
            </w:r>
          </w:p>
        </w:tc>
        <w:tc>
          <w:tcPr>
            <w:tcW w:w="2120" w:type="dxa"/>
            <w:gridSpan w:val="263"/>
          </w:tcPr>
          <w:p w14:paraId="29CF5AF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2444" w:type="dxa"/>
            <w:gridSpan w:val="320"/>
            <w:vMerge w:val="restart"/>
          </w:tcPr>
          <w:p w14:paraId="12E2ABED" w14:textId="77777777" w:rsidR="00681CA0" w:rsidRPr="002B16CC" w:rsidRDefault="00681CA0" w:rsidP="00795D2A">
            <w:pPr>
              <w:tabs>
                <w:tab w:val="left" w:pos="799"/>
                <w:tab w:val="left" w:pos="871"/>
              </w:tabs>
              <w:spacing w:after="0" w:line="240" w:lineRule="auto"/>
              <w:ind w:left="-108" w:right="-79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менее (действу</w:t>
            </w:r>
            <w:r w:rsidRPr="002B16CC">
              <w:rPr>
                <w:rFonts w:ascii="Arial" w:hAnsi="Arial" w:cs="Arial"/>
              </w:rPr>
              <w:t>ю</w:t>
            </w:r>
            <w:r w:rsidRPr="002B16CC">
              <w:rPr>
                <w:rFonts w:ascii="Arial" w:hAnsi="Arial" w:cs="Arial"/>
              </w:rPr>
              <w:t>щее значение)</w:t>
            </w:r>
          </w:p>
        </w:tc>
        <w:tc>
          <w:tcPr>
            <w:tcW w:w="1047" w:type="dxa"/>
            <w:gridSpan w:val="37"/>
          </w:tcPr>
          <w:p w14:paraId="1CEA5AE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160</w:t>
            </w:r>
          </w:p>
        </w:tc>
        <w:tc>
          <w:tcPr>
            <w:tcW w:w="284" w:type="dxa"/>
            <w:gridSpan w:val="3"/>
            <w:vMerge/>
          </w:tcPr>
          <w:p w14:paraId="65AECF9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6843B3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78D6F03B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284" w:type="dxa"/>
            <w:gridSpan w:val="229"/>
            <w:vMerge/>
          </w:tcPr>
          <w:p w14:paraId="68CAED42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7" w:type="dxa"/>
            <w:gridSpan w:val="190"/>
            <w:vMerge/>
          </w:tcPr>
          <w:p w14:paraId="4BFCF77C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120" w:type="dxa"/>
            <w:gridSpan w:val="263"/>
          </w:tcPr>
          <w:p w14:paraId="42AF293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lang w:val="en-US"/>
              </w:rPr>
              <w:t xml:space="preserve"> (-15°C)</w:t>
            </w:r>
          </w:p>
        </w:tc>
        <w:tc>
          <w:tcPr>
            <w:tcW w:w="2444" w:type="dxa"/>
            <w:gridSpan w:val="320"/>
            <w:vMerge/>
          </w:tcPr>
          <w:p w14:paraId="54CCDC4D" w14:textId="77777777" w:rsidR="00681CA0" w:rsidRPr="004C4754" w:rsidRDefault="00681CA0" w:rsidP="00375A37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47" w:type="dxa"/>
            <w:gridSpan w:val="37"/>
          </w:tcPr>
          <w:p w14:paraId="522C4E1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284" w:type="dxa"/>
            <w:gridSpan w:val="3"/>
            <w:vMerge/>
          </w:tcPr>
          <w:p w14:paraId="08BC933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CB603D" w14:textId="77777777" w:rsidTr="004068EE">
        <w:tblPrEx>
          <w:tblLook w:val="01E0" w:firstRow="1" w:lastRow="1" w:firstColumn="1" w:lastColumn="1" w:noHBand="0" w:noVBand="0"/>
        </w:tblPrEx>
        <w:trPr>
          <w:trHeight w:val="688"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4BFA1600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565" w:type="dxa"/>
            <w:gridSpan w:val="1002"/>
          </w:tcPr>
          <w:p w14:paraId="542ACE06" w14:textId="77777777" w:rsidR="00681CA0" w:rsidRPr="004C4754" w:rsidRDefault="00681CA0" w:rsidP="00E5502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Диапазон заменяющих резисторов для каждого катода для испытаний </w:t>
            </w:r>
            <w:r w:rsidR="009E3510" w:rsidRPr="00B30F81">
              <w:rPr>
                <w:rFonts w:ascii="Arial" w:hAnsi="Arial" w:cs="Arial"/>
              </w:rPr>
              <w:t>на соо</w:t>
            </w:r>
            <w:r w:rsidR="009E3510" w:rsidRPr="00B30F81">
              <w:rPr>
                <w:rFonts w:ascii="Arial" w:hAnsi="Arial" w:cs="Arial"/>
              </w:rPr>
              <w:t>т</w:t>
            </w:r>
            <w:r w:rsidR="009E3510" w:rsidRPr="00B30F81">
              <w:rPr>
                <w:rFonts w:ascii="Arial" w:hAnsi="Arial" w:cs="Arial"/>
              </w:rPr>
              <w:t>ветствие требованиям</w:t>
            </w:r>
            <w:r w:rsidRPr="002B16CC"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к напряжению холостого хода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047" w:type="dxa"/>
            <w:gridSpan w:val="37"/>
            <w:vAlign w:val="center"/>
          </w:tcPr>
          <w:p w14:paraId="092E95B9" w14:textId="77777777" w:rsidR="00681CA0" w:rsidRPr="004C4754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  <w:r w:rsidR="00E705FE"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>150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B32900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556E4D" w14:textId="77777777" w:rsidTr="004068EE">
        <w:tblPrEx>
          <w:tblLook w:val="01E0" w:firstRow="1" w:lastRow="1" w:firstColumn="1" w:lastColumn="1" w:noHBand="0" w:noVBand="0"/>
        </w:tblPrEx>
        <w:trPr>
          <w:trHeight w:val="7521"/>
        </w:trPr>
        <w:tc>
          <w:tcPr>
            <w:tcW w:w="10177" w:type="dxa"/>
            <w:gridSpan w:val="1051"/>
            <w:tcBorders>
              <w:top w:val="nil"/>
            </w:tcBorders>
          </w:tcPr>
          <w:p w14:paraId="3E37D0E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B89BE43" w14:textId="77777777" w:rsidTr="005E325D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10177" w:type="dxa"/>
            <w:gridSpan w:val="1051"/>
          </w:tcPr>
          <w:p w14:paraId="2E7578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-1020-</w:t>
            </w:r>
            <w:r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50617206" w14:textId="77777777" w:rsidTr="005E325D">
        <w:tc>
          <w:tcPr>
            <w:tcW w:w="1415" w:type="dxa"/>
            <w:gridSpan w:val="49"/>
          </w:tcPr>
          <w:p w14:paraId="1E5512D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955" w:type="dxa"/>
            <w:gridSpan w:val="921"/>
          </w:tcPr>
          <w:p w14:paraId="40C1924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5D16BB5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07" w:type="dxa"/>
            <w:gridSpan w:val="81"/>
            <w:vAlign w:val="center"/>
          </w:tcPr>
          <w:p w14:paraId="4C1EB062" w14:textId="77777777" w:rsidR="00681CA0" w:rsidRPr="004C4754" w:rsidRDefault="00546914" w:rsidP="00F4685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1</w:t>
            </w:r>
          </w:p>
        </w:tc>
      </w:tr>
      <w:tr w:rsidR="00681CA0" w:rsidRPr="004C4754" w14:paraId="1419606D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5602287" w14:textId="77777777" w:rsidR="00681CA0" w:rsidRPr="004C4754" w:rsidRDefault="00681CA0" w:rsidP="00B36C0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6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225</w:t>
            </w:r>
          </w:p>
        </w:tc>
      </w:tr>
      <w:tr w:rsidR="00681CA0" w:rsidRPr="004C4754" w14:paraId="1420F194" w14:textId="77777777" w:rsidTr="004068EE">
        <w:trPr>
          <w:cantSplit/>
          <w:trHeight w:val="159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2C94DEBC" w14:textId="77777777" w:rsidR="00681CA0" w:rsidRPr="004C4754" w:rsidRDefault="00681CA0" w:rsidP="00F4685C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44" w:type="dxa"/>
            <w:gridSpan w:val="153"/>
            <w:tcBorders>
              <w:bottom w:val="double" w:sz="4" w:space="0" w:color="auto"/>
            </w:tcBorders>
            <w:vAlign w:val="center"/>
          </w:tcPr>
          <w:p w14:paraId="6631A16B" w14:textId="77777777" w:rsidR="00681CA0" w:rsidRPr="004C4754" w:rsidRDefault="00681CA0" w:rsidP="00847DF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134" w:type="dxa"/>
            <w:gridSpan w:val="260"/>
            <w:tcBorders>
              <w:bottom w:val="double" w:sz="4" w:space="0" w:color="auto"/>
            </w:tcBorders>
            <w:vAlign w:val="center"/>
          </w:tcPr>
          <w:p w14:paraId="190A7EE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149" w:type="dxa"/>
            <w:gridSpan w:val="270"/>
            <w:tcBorders>
              <w:bottom w:val="double" w:sz="4" w:space="0" w:color="auto"/>
            </w:tcBorders>
            <w:vAlign w:val="center"/>
          </w:tcPr>
          <w:p w14:paraId="42B264F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592" w:type="dxa"/>
            <w:gridSpan w:val="205"/>
            <w:tcBorders>
              <w:bottom w:val="double" w:sz="4" w:space="0" w:color="auto"/>
            </w:tcBorders>
            <w:vAlign w:val="center"/>
          </w:tcPr>
          <w:p w14:paraId="50D9234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893" w:type="dxa"/>
            <w:gridSpan w:val="151"/>
            <w:tcBorders>
              <w:bottom w:val="double" w:sz="4" w:space="0" w:color="auto"/>
            </w:tcBorders>
            <w:vAlign w:val="center"/>
          </w:tcPr>
          <w:p w14:paraId="352B9E82" w14:textId="4DC2682F" w:rsidR="00681CA0" w:rsidRPr="004C4754" w:rsidRDefault="005E325D" w:rsidP="002B16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56CA5C9" w14:textId="77777777" w:rsidR="00681CA0" w:rsidRPr="004C4754" w:rsidRDefault="00681CA0" w:rsidP="00F4685C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EBECF6" w14:textId="77777777" w:rsidTr="004068EE">
        <w:trPr>
          <w:cantSplit/>
          <w:trHeight w:val="159"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4EE0814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44" w:type="dxa"/>
            <w:gridSpan w:val="153"/>
            <w:tcBorders>
              <w:top w:val="double" w:sz="4" w:space="0" w:color="auto"/>
            </w:tcBorders>
            <w:vAlign w:val="center"/>
          </w:tcPr>
          <w:p w14:paraId="15CC3159" w14:textId="77777777" w:rsidR="00681CA0" w:rsidRPr="004C4754" w:rsidRDefault="00681CA0" w:rsidP="00847DF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2134" w:type="dxa"/>
            <w:gridSpan w:val="260"/>
            <w:tcBorders>
              <w:top w:val="double" w:sz="4" w:space="0" w:color="auto"/>
            </w:tcBorders>
            <w:vAlign w:val="center"/>
          </w:tcPr>
          <w:p w14:paraId="558DF1C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2149" w:type="dxa"/>
            <w:gridSpan w:val="270"/>
            <w:tcBorders>
              <w:top w:val="double" w:sz="4" w:space="0" w:color="auto"/>
            </w:tcBorders>
            <w:vAlign w:val="center"/>
          </w:tcPr>
          <w:p w14:paraId="41816650" w14:textId="77777777" w:rsidR="00681CA0" w:rsidRPr="002B16CC" w:rsidRDefault="00546914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предварительного</w:t>
            </w:r>
            <w:r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подогрева</w:t>
            </w:r>
          </w:p>
        </w:tc>
        <w:tc>
          <w:tcPr>
            <w:tcW w:w="1592" w:type="dxa"/>
            <w:gridSpan w:val="205"/>
            <w:tcBorders>
              <w:top w:val="double" w:sz="4" w:space="0" w:color="auto"/>
            </w:tcBorders>
            <w:vAlign w:val="center"/>
          </w:tcPr>
          <w:p w14:paraId="1C3EF10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1893" w:type="dxa"/>
            <w:gridSpan w:val="151"/>
            <w:tcBorders>
              <w:top w:val="double" w:sz="4" w:space="0" w:color="auto"/>
            </w:tcBorders>
            <w:vAlign w:val="center"/>
          </w:tcPr>
          <w:p w14:paraId="35B1EEA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 xml:space="preserve">16 х </w:t>
            </w:r>
            <w:r w:rsidRPr="004C4754">
              <w:rPr>
                <w:rFonts w:ascii="Arial" w:hAnsi="Arial" w:cs="Arial"/>
              </w:rPr>
              <w:t>225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61CD38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67D9B4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7EE6A1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E9995C" w14:textId="77777777" w:rsidTr="004068EE">
        <w:trPr>
          <w:cantSplit/>
          <w:trHeight w:val="81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6B17ABD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0627AAE7" w14:textId="77777777" w:rsidR="00681CA0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3AD40D1A" w14:textId="77777777" w:rsidR="00681CA0" w:rsidRPr="00847DF1" w:rsidRDefault="00681CA0" w:rsidP="00847DF1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847DF1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407663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3C6D36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4EAD339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44" w:type="dxa"/>
            <w:gridSpan w:val="153"/>
            <w:tcBorders>
              <w:top w:val="nil"/>
            </w:tcBorders>
          </w:tcPr>
          <w:p w14:paraId="65A1FC07" w14:textId="77777777" w:rsidR="00681CA0" w:rsidRPr="00847DF1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47" w:type="dxa"/>
            <w:gridSpan w:val="459"/>
            <w:tcBorders>
              <w:top w:val="nil"/>
            </w:tcBorders>
          </w:tcPr>
          <w:p w14:paraId="124E8B43" w14:textId="77777777" w:rsidR="00681CA0" w:rsidRPr="00847DF1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128" w:type="dxa"/>
            <w:gridSpan w:val="276"/>
            <w:tcBorders>
              <w:top w:val="nil"/>
            </w:tcBorders>
          </w:tcPr>
          <w:p w14:paraId="6A414056" w14:textId="77777777" w:rsidR="00681CA0" w:rsidRPr="00847DF1" w:rsidRDefault="00681CA0" w:rsidP="00847DF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93" w:type="dxa"/>
            <w:gridSpan w:val="151"/>
            <w:tcBorders>
              <w:top w:val="nil"/>
            </w:tcBorders>
          </w:tcPr>
          <w:p w14:paraId="644E0984" w14:textId="77777777" w:rsidR="00681CA0" w:rsidRPr="00847DF1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D00AD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45CE38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713696A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44" w:type="dxa"/>
            <w:gridSpan w:val="153"/>
            <w:tcBorders>
              <w:top w:val="nil"/>
              <w:bottom w:val="double" w:sz="4" w:space="0" w:color="auto"/>
            </w:tcBorders>
          </w:tcPr>
          <w:p w14:paraId="563F071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134" w:type="dxa"/>
            <w:gridSpan w:val="260"/>
            <w:tcBorders>
              <w:top w:val="nil"/>
              <w:bottom w:val="double" w:sz="4" w:space="0" w:color="auto"/>
            </w:tcBorders>
          </w:tcPr>
          <w:p w14:paraId="4B000FF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613" w:type="dxa"/>
            <w:gridSpan w:val="199"/>
            <w:tcBorders>
              <w:top w:val="nil"/>
              <w:bottom w:val="double" w:sz="4" w:space="0" w:color="auto"/>
            </w:tcBorders>
          </w:tcPr>
          <w:p w14:paraId="5C7248CE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021" w:type="dxa"/>
            <w:gridSpan w:val="427"/>
            <w:tcBorders>
              <w:top w:val="nil"/>
              <w:bottom w:val="double" w:sz="4" w:space="0" w:color="auto"/>
            </w:tcBorders>
          </w:tcPr>
          <w:p w14:paraId="275FF64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776F94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39E837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  <w:bottom w:val="nil"/>
            </w:tcBorders>
          </w:tcPr>
          <w:p w14:paraId="0305016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44" w:type="dxa"/>
            <w:gridSpan w:val="153"/>
            <w:tcBorders>
              <w:top w:val="double" w:sz="4" w:space="0" w:color="auto"/>
            </w:tcBorders>
          </w:tcPr>
          <w:p w14:paraId="7212A13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212,1</w:t>
            </w:r>
          </w:p>
        </w:tc>
        <w:tc>
          <w:tcPr>
            <w:tcW w:w="2134" w:type="dxa"/>
            <w:gridSpan w:val="260"/>
            <w:tcBorders>
              <w:top w:val="double" w:sz="4" w:space="0" w:color="auto"/>
            </w:tcBorders>
          </w:tcPr>
          <w:p w14:paraId="4FBF463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216,8</w:t>
            </w:r>
          </w:p>
        </w:tc>
        <w:tc>
          <w:tcPr>
            <w:tcW w:w="1613" w:type="dxa"/>
            <w:gridSpan w:val="199"/>
            <w:tcBorders>
              <w:top w:val="double" w:sz="4" w:space="0" w:color="auto"/>
            </w:tcBorders>
          </w:tcPr>
          <w:p w14:paraId="77F5CCB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219,2</w:t>
            </w:r>
          </w:p>
        </w:tc>
        <w:tc>
          <w:tcPr>
            <w:tcW w:w="2128" w:type="dxa"/>
            <w:gridSpan w:val="276"/>
            <w:tcBorders>
              <w:top w:val="double" w:sz="4" w:space="0" w:color="auto"/>
            </w:tcBorders>
          </w:tcPr>
          <w:p w14:paraId="2BBAE09F" w14:textId="77777777" w:rsidR="00681CA0" w:rsidRPr="004C4754" w:rsidRDefault="00681CA0" w:rsidP="00847DF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226,3</w:t>
            </w:r>
          </w:p>
        </w:tc>
        <w:tc>
          <w:tcPr>
            <w:tcW w:w="1893" w:type="dxa"/>
            <w:gridSpan w:val="151"/>
            <w:tcBorders>
              <w:top w:val="double" w:sz="4" w:space="0" w:color="auto"/>
            </w:tcBorders>
          </w:tcPr>
          <w:p w14:paraId="3B47F55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29B488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4FCBDF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A8E4DEA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CC6BC8" w14:textId="77777777" w:rsidTr="004068EE">
        <w:trPr>
          <w:cantSplit/>
          <w:trHeight w:val="81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604CF6E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2" w:type="dxa"/>
            <w:gridSpan w:val="1039"/>
          </w:tcPr>
          <w:p w14:paraId="03A84A3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A34F5F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80BBF9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194F9ED7" w14:textId="77777777" w:rsidR="00681CA0" w:rsidRPr="004C4754" w:rsidRDefault="00681CA0" w:rsidP="00F4685C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4" w:type="dxa"/>
            <w:gridSpan w:val="40"/>
            <w:tcBorders>
              <w:top w:val="nil"/>
              <w:bottom w:val="double" w:sz="4" w:space="0" w:color="auto"/>
            </w:tcBorders>
          </w:tcPr>
          <w:p w14:paraId="1E8D670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</w:p>
          <w:p w14:paraId="31B5ADD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3127" w:type="dxa"/>
            <w:gridSpan w:val="403"/>
            <w:tcBorders>
              <w:top w:val="nil"/>
              <w:bottom w:val="double" w:sz="4" w:space="0" w:color="auto"/>
            </w:tcBorders>
          </w:tcPr>
          <w:p w14:paraId="21D9E898" w14:textId="77777777" w:rsidR="00681CA0" w:rsidRPr="004C4754" w:rsidRDefault="00681CA0" w:rsidP="002B16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</w:t>
            </w:r>
            <w:r w:rsidR="00546914" w:rsidRPr="002B16CC">
              <w:rPr>
                <w:rFonts w:ascii="Arial" w:hAnsi="Arial" w:cs="Arial"/>
              </w:rPr>
              <w:t xml:space="preserve"> значение </w:t>
            </w:r>
            <w:r w:rsidR="009E3510" w:rsidRPr="002B16CC">
              <w:rPr>
                <w:rFonts w:ascii="Arial" w:hAnsi="Arial" w:cs="Arial"/>
              </w:rPr>
              <w:t>напр</w:t>
            </w:r>
            <w:r w:rsidR="009E3510" w:rsidRPr="002B16CC">
              <w:rPr>
                <w:rFonts w:ascii="Arial" w:hAnsi="Arial" w:cs="Arial"/>
              </w:rPr>
              <w:t>я</w:t>
            </w:r>
            <w:r w:rsidR="009E3510" w:rsidRPr="002B16CC">
              <w:rPr>
                <w:rFonts w:ascii="Arial" w:hAnsi="Arial" w:cs="Arial"/>
              </w:rPr>
              <w:t xml:space="preserve">жения </w:t>
            </w:r>
            <w:r w:rsidRPr="002B16CC">
              <w:rPr>
                <w:rFonts w:ascii="Arial" w:hAnsi="Arial" w:cs="Arial"/>
              </w:rPr>
              <w:t>ПРА,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3263" w:type="dxa"/>
            <w:gridSpan w:val="395"/>
            <w:tcBorders>
              <w:top w:val="nil"/>
              <w:bottom w:val="double" w:sz="4" w:space="0" w:color="auto"/>
            </w:tcBorders>
          </w:tcPr>
          <w:p w14:paraId="3FBCD58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Испытательное напряжение (действующее значение)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088" w:type="dxa"/>
            <w:gridSpan w:val="201"/>
            <w:tcBorders>
              <w:top w:val="nil"/>
              <w:bottom w:val="double" w:sz="4" w:space="0" w:color="auto"/>
            </w:tcBorders>
          </w:tcPr>
          <w:p w14:paraId="4A5777E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9EA731" w14:textId="77777777" w:rsidR="00681CA0" w:rsidRPr="004C4754" w:rsidRDefault="00681CA0" w:rsidP="00F4685C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E2EAEB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7AB809A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4" w:type="dxa"/>
            <w:gridSpan w:val="40"/>
            <w:tcBorders>
              <w:top w:val="double" w:sz="4" w:space="0" w:color="auto"/>
              <w:bottom w:val="nil"/>
            </w:tcBorders>
          </w:tcPr>
          <w:p w14:paraId="0156855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3127" w:type="dxa"/>
            <w:gridSpan w:val="403"/>
            <w:tcBorders>
              <w:top w:val="double" w:sz="4" w:space="0" w:color="auto"/>
              <w:bottom w:val="nil"/>
            </w:tcBorders>
          </w:tcPr>
          <w:p w14:paraId="6F45127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110/120</w:t>
            </w:r>
          </w:p>
        </w:tc>
        <w:tc>
          <w:tcPr>
            <w:tcW w:w="3263" w:type="dxa"/>
            <w:gridSpan w:val="395"/>
            <w:tcBorders>
              <w:top w:val="double" w:sz="4" w:space="0" w:color="auto"/>
              <w:bottom w:val="nil"/>
            </w:tcBorders>
          </w:tcPr>
          <w:p w14:paraId="47E27F9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103,5</w:t>
            </w:r>
          </w:p>
        </w:tc>
        <w:tc>
          <w:tcPr>
            <w:tcW w:w="2088" w:type="dxa"/>
            <w:gridSpan w:val="201"/>
            <w:tcBorders>
              <w:top w:val="double" w:sz="4" w:space="0" w:color="auto"/>
              <w:bottom w:val="nil"/>
            </w:tcBorders>
          </w:tcPr>
          <w:p w14:paraId="57452B0E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3918D3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893EF9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  <w:bottom w:val="nil"/>
            </w:tcBorders>
          </w:tcPr>
          <w:p w14:paraId="095B09D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4" w:type="dxa"/>
            <w:gridSpan w:val="40"/>
          </w:tcPr>
          <w:p w14:paraId="04958075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3127" w:type="dxa"/>
            <w:gridSpan w:val="403"/>
          </w:tcPr>
          <w:p w14:paraId="766DCBF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110/120</w:t>
            </w:r>
          </w:p>
        </w:tc>
        <w:tc>
          <w:tcPr>
            <w:tcW w:w="3263" w:type="dxa"/>
            <w:gridSpan w:val="395"/>
          </w:tcPr>
          <w:p w14:paraId="6D35A24E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103,5</w:t>
            </w:r>
          </w:p>
        </w:tc>
        <w:tc>
          <w:tcPr>
            <w:tcW w:w="2088" w:type="dxa"/>
            <w:gridSpan w:val="201"/>
          </w:tcPr>
          <w:p w14:paraId="3DA08EBC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3909AA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DE5C4F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541B58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E31E2F" w14:textId="77777777" w:rsidTr="004068EE">
        <w:trPr>
          <w:cantSplit/>
          <w:trHeight w:val="79"/>
        </w:trPr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6187E8C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2" w:type="dxa"/>
            <w:gridSpan w:val="1039"/>
          </w:tcPr>
          <w:p w14:paraId="35F9652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BAB04C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6432EF" w14:textId="77777777" w:rsidTr="004068EE">
        <w:trPr>
          <w:cantSplit/>
          <w:trHeight w:val="81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6609CD6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4" w:type="dxa"/>
            <w:gridSpan w:val="40"/>
            <w:vMerge w:val="restart"/>
            <w:vAlign w:val="center"/>
          </w:tcPr>
          <w:p w14:paraId="2119206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34" w:type="dxa"/>
            <w:gridSpan w:val="232"/>
            <w:vMerge w:val="restart"/>
            <w:vAlign w:val="center"/>
          </w:tcPr>
          <w:p w14:paraId="5BFD46FE" w14:textId="77777777" w:rsidR="00681CA0" w:rsidRPr="002B16CC" w:rsidRDefault="001F678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865" w:type="dxa"/>
            <w:gridSpan w:val="452"/>
            <w:vAlign w:val="center"/>
          </w:tcPr>
          <w:p w14:paraId="1E9958DD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Напряжение на лампе (действу</w:t>
            </w:r>
            <w:r w:rsidRPr="002B16CC">
              <w:rPr>
                <w:rFonts w:ascii="Arial" w:hAnsi="Arial" w:cs="Arial"/>
              </w:rPr>
              <w:t>ю</w:t>
            </w:r>
            <w:r w:rsidRPr="002B16CC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86" w:type="dxa"/>
            <w:gridSpan w:val="164"/>
            <w:vMerge w:val="restart"/>
            <w:vAlign w:val="center"/>
          </w:tcPr>
          <w:p w14:paraId="7BF2E0E9" w14:textId="77777777" w:rsidR="00681CA0" w:rsidRPr="002B16CC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</w:t>
            </w:r>
            <w:r w:rsidRPr="002B16CC">
              <w:rPr>
                <w:rFonts w:ascii="Arial" w:hAnsi="Arial" w:cs="Arial"/>
              </w:rPr>
              <w:t>т</w:t>
            </w:r>
            <w:r w:rsidRPr="002B16CC">
              <w:rPr>
                <w:rFonts w:ascii="Arial" w:hAnsi="Arial" w:cs="Arial"/>
              </w:rPr>
              <w:t>ное зн</w:t>
            </w:r>
            <w:r w:rsidRPr="002B16CC">
              <w:rPr>
                <w:rFonts w:ascii="Arial" w:hAnsi="Arial" w:cs="Arial"/>
              </w:rPr>
              <w:t>а</w:t>
            </w:r>
            <w:r w:rsidRPr="002B16CC">
              <w:rPr>
                <w:rFonts w:ascii="Arial" w:hAnsi="Arial" w:cs="Arial"/>
              </w:rPr>
              <w:t xml:space="preserve">чение </w:t>
            </w:r>
            <w:r w:rsidR="00681CA0" w:rsidRPr="002B16CC">
              <w:rPr>
                <w:rFonts w:ascii="Arial" w:hAnsi="Arial" w:cs="Arial"/>
              </w:rPr>
              <w:t>т</w:t>
            </w:r>
            <w:r w:rsidR="00681CA0" w:rsidRPr="002B16CC">
              <w:rPr>
                <w:rFonts w:ascii="Arial" w:hAnsi="Arial" w:cs="Arial"/>
              </w:rPr>
              <w:t>о</w:t>
            </w:r>
            <w:r w:rsidR="00681CA0" w:rsidRPr="002B16CC">
              <w:rPr>
                <w:rFonts w:ascii="Arial" w:hAnsi="Arial" w:cs="Arial"/>
              </w:rPr>
              <w:t>к</w:t>
            </w:r>
            <w:r w:rsidRPr="002B16CC">
              <w:rPr>
                <w:rFonts w:ascii="Arial" w:hAnsi="Arial" w:cs="Arial"/>
              </w:rPr>
              <w:t>а</w:t>
            </w:r>
            <w:r w:rsidR="00681CA0" w:rsidRPr="002B16CC">
              <w:rPr>
                <w:rFonts w:ascii="Arial" w:hAnsi="Arial" w:cs="Arial"/>
              </w:rPr>
              <w:t xml:space="preserve"> лампы, А</w:t>
            </w:r>
          </w:p>
        </w:tc>
        <w:tc>
          <w:tcPr>
            <w:tcW w:w="1893" w:type="dxa"/>
            <w:gridSpan w:val="151"/>
            <w:vMerge w:val="restart"/>
            <w:vAlign w:val="center"/>
          </w:tcPr>
          <w:p w14:paraId="2FAB478D" w14:textId="77777777" w:rsidR="00681CA0" w:rsidRPr="002B16CC" w:rsidRDefault="00546914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 зн</w:t>
            </w:r>
            <w:r w:rsidRPr="002B16CC">
              <w:rPr>
                <w:rFonts w:ascii="Arial" w:hAnsi="Arial" w:cs="Arial"/>
              </w:rPr>
              <w:t>а</w:t>
            </w:r>
            <w:r w:rsidRPr="002B16CC">
              <w:rPr>
                <w:rFonts w:ascii="Arial" w:hAnsi="Arial" w:cs="Arial"/>
              </w:rPr>
              <w:t>чение</w:t>
            </w:r>
            <w:r w:rsidR="00681CA0" w:rsidRPr="002B16CC">
              <w:rPr>
                <w:rFonts w:ascii="Arial" w:hAnsi="Arial" w:cs="Arial"/>
              </w:rPr>
              <w:t xml:space="preserve"> ток</w:t>
            </w:r>
            <w:r w:rsidRPr="002B16CC">
              <w:rPr>
                <w:rFonts w:ascii="Arial" w:hAnsi="Arial" w:cs="Arial"/>
              </w:rPr>
              <w:t>а</w:t>
            </w:r>
            <w:r w:rsidR="00681CA0" w:rsidRPr="002B16CC">
              <w:rPr>
                <w:rFonts w:ascii="Arial" w:hAnsi="Arial" w:cs="Arial"/>
              </w:rPr>
              <w:t xml:space="preserve"> предварител</w:t>
            </w:r>
            <w:r w:rsidR="00681CA0" w:rsidRPr="002B16CC">
              <w:rPr>
                <w:rFonts w:ascii="Arial" w:hAnsi="Arial" w:cs="Arial"/>
              </w:rPr>
              <w:t>ь</w:t>
            </w:r>
            <w:r w:rsidR="00681CA0" w:rsidRPr="002B16CC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8E4BE4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BE897CD" w14:textId="77777777" w:rsidTr="004068EE">
        <w:trPr>
          <w:cantSplit/>
          <w:trHeight w:val="827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5102DAC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gridSpan w:val="4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59104D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4" w:type="dxa"/>
            <w:gridSpan w:val="23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772F362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1" w:type="dxa"/>
            <w:gridSpan w:val="129"/>
            <w:tcBorders>
              <w:top w:val="nil"/>
              <w:bottom w:val="double" w:sz="4" w:space="0" w:color="auto"/>
            </w:tcBorders>
            <w:vAlign w:val="center"/>
          </w:tcPr>
          <w:p w14:paraId="6FEFE39F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2B16CC">
              <w:rPr>
                <w:rFonts w:ascii="Arial" w:hAnsi="Arial" w:cs="Arial"/>
                <w:lang w:val="sr-Cyrl-CS"/>
              </w:rPr>
              <w:t>Расчетное</w:t>
            </w:r>
          </w:p>
          <w:p w14:paraId="60FC2F9D" w14:textId="77777777" w:rsidR="00546914" w:rsidRPr="002B16CC" w:rsidRDefault="00546914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30F81">
              <w:rPr>
                <w:rFonts w:ascii="Arial" w:hAnsi="Arial" w:cs="Arial"/>
              </w:rPr>
              <w:t>значение</w:t>
            </w:r>
          </w:p>
        </w:tc>
        <w:tc>
          <w:tcPr>
            <w:tcW w:w="1280" w:type="dxa"/>
            <w:gridSpan w:val="161"/>
            <w:tcBorders>
              <w:top w:val="nil"/>
              <w:bottom w:val="double" w:sz="4" w:space="0" w:color="auto"/>
            </w:tcBorders>
            <w:vAlign w:val="center"/>
          </w:tcPr>
          <w:p w14:paraId="45BB86C2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2B16CC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14" w:type="dxa"/>
            <w:gridSpan w:val="162"/>
            <w:tcBorders>
              <w:top w:val="nil"/>
              <w:bottom w:val="double" w:sz="4" w:space="0" w:color="auto"/>
            </w:tcBorders>
            <w:vAlign w:val="center"/>
          </w:tcPr>
          <w:p w14:paraId="462D8975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2B16CC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86" w:type="dxa"/>
            <w:gridSpan w:val="16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BFF2432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93" w:type="dxa"/>
            <w:gridSpan w:val="15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61C7212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C5109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075B28B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2514803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4" w:type="dxa"/>
            <w:gridSpan w:val="40"/>
            <w:tcBorders>
              <w:top w:val="double" w:sz="4" w:space="0" w:color="auto"/>
              <w:bottom w:val="nil"/>
            </w:tcBorders>
            <w:vAlign w:val="center"/>
          </w:tcPr>
          <w:p w14:paraId="1E86C73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34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33958D01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6</w:t>
            </w:r>
          </w:p>
        </w:tc>
        <w:tc>
          <w:tcPr>
            <w:tcW w:w="1371" w:type="dxa"/>
            <w:gridSpan w:val="129"/>
            <w:tcBorders>
              <w:top w:val="double" w:sz="4" w:space="0" w:color="auto"/>
              <w:bottom w:val="nil"/>
            </w:tcBorders>
            <w:vAlign w:val="center"/>
          </w:tcPr>
          <w:p w14:paraId="0B4F3B27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42</w:t>
            </w:r>
          </w:p>
        </w:tc>
        <w:tc>
          <w:tcPr>
            <w:tcW w:w="1280" w:type="dxa"/>
            <w:gridSpan w:val="161"/>
            <w:tcBorders>
              <w:top w:val="double" w:sz="4" w:space="0" w:color="auto"/>
              <w:bottom w:val="nil"/>
            </w:tcBorders>
            <w:vAlign w:val="center"/>
          </w:tcPr>
          <w:p w14:paraId="799D0E32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36</w:t>
            </w:r>
          </w:p>
        </w:tc>
        <w:tc>
          <w:tcPr>
            <w:tcW w:w="1214" w:type="dxa"/>
            <w:gridSpan w:val="162"/>
            <w:tcBorders>
              <w:top w:val="double" w:sz="4" w:space="0" w:color="auto"/>
              <w:bottom w:val="nil"/>
            </w:tcBorders>
            <w:vAlign w:val="center"/>
          </w:tcPr>
          <w:p w14:paraId="19369BDD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48</w:t>
            </w:r>
          </w:p>
        </w:tc>
        <w:tc>
          <w:tcPr>
            <w:tcW w:w="1286" w:type="dxa"/>
            <w:gridSpan w:val="164"/>
            <w:tcBorders>
              <w:top w:val="double" w:sz="4" w:space="0" w:color="auto"/>
              <w:bottom w:val="nil"/>
            </w:tcBorders>
            <w:vAlign w:val="center"/>
          </w:tcPr>
          <w:p w14:paraId="5F061EF6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0,1</w:t>
            </w:r>
            <w:r w:rsidRPr="002B16CC">
              <w:rPr>
                <w:rFonts w:ascii="Arial" w:hAnsi="Arial" w:cs="Arial"/>
              </w:rPr>
              <w:t>6</w:t>
            </w:r>
            <w:r w:rsidRPr="002B16CC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3" w:type="dxa"/>
            <w:gridSpan w:val="151"/>
            <w:tcBorders>
              <w:top w:val="double" w:sz="4" w:space="0" w:color="auto"/>
              <w:bottom w:val="nil"/>
            </w:tcBorders>
            <w:vAlign w:val="center"/>
          </w:tcPr>
          <w:p w14:paraId="08DEAD9F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0,205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1B74F9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626EBB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  <w:bottom w:val="nil"/>
            </w:tcBorders>
          </w:tcPr>
          <w:p w14:paraId="4E4F520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4" w:type="dxa"/>
            <w:gridSpan w:val="40"/>
            <w:vAlign w:val="center"/>
          </w:tcPr>
          <w:p w14:paraId="540B37C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34" w:type="dxa"/>
            <w:gridSpan w:val="232"/>
            <w:vAlign w:val="center"/>
          </w:tcPr>
          <w:p w14:paraId="4D67A795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6</w:t>
            </w:r>
          </w:p>
        </w:tc>
        <w:tc>
          <w:tcPr>
            <w:tcW w:w="1371" w:type="dxa"/>
            <w:gridSpan w:val="129"/>
            <w:vAlign w:val="center"/>
          </w:tcPr>
          <w:p w14:paraId="1C94D440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42</w:t>
            </w:r>
          </w:p>
        </w:tc>
        <w:tc>
          <w:tcPr>
            <w:tcW w:w="1280" w:type="dxa"/>
            <w:gridSpan w:val="161"/>
            <w:vAlign w:val="center"/>
          </w:tcPr>
          <w:p w14:paraId="149F5BEB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36</w:t>
            </w:r>
          </w:p>
        </w:tc>
        <w:tc>
          <w:tcPr>
            <w:tcW w:w="1214" w:type="dxa"/>
            <w:gridSpan w:val="162"/>
            <w:vAlign w:val="center"/>
          </w:tcPr>
          <w:p w14:paraId="4095F07B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48</w:t>
            </w:r>
          </w:p>
        </w:tc>
        <w:tc>
          <w:tcPr>
            <w:tcW w:w="1286" w:type="dxa"/>
            <w:gridSpan w:val="164"/>
            <w:vAlign w:val="center"/>
          </w:tcPr>
          <w:p w14:paraId="53377BAB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0,1</w:t>
            </w:r>
            <w:r w:rsidRPr="002B16CC">
              <w:rPr>
                <w:rFonts w:ascii="Arial" w:hAnsi="Arial" w:cs="Arial"/>
              </w:rPr>
              <w:t>6</w:t>
            </w:r>
            <w:r w:rsidRPr="002B16CC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893" w:type="dxa"/>
            <w:gridSpan w:val="151"/>
            <w:vAlign w:val="center"/>
          </w:tcPr>
          <w:p w14:paraId="129038EC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CC">
              <w:rPr>
                <w:rFonts w:ascii="Arial" w:hAnsi="Arial" w:cs="Arial"/>
                <w:lang w:val="en-US"/>
              </w:rPr>
              <w:t>0,205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1E47B7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87330F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C3EF398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7613EB34" w14:textId="77777777" w:rsidR="00681CA0" w:rsidRPr="004C4754" w:rsidRDefault="00681CA0" w:rsidP="008C3D53">
            <w:pPr>
              <w:spacing w:after="0" w:line="276" w:lineRule="auto"/>
              <w:ind w:left="142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Координаты цветности</w:t>
            </w:r>
            <w:r w:rsidR="001F6780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</w:rPr>
              <w:t>—</w:t>
            </w:r>
            <w:r w:rsidR="001F6780" w:rsidRPr="00B30F81">
              <w:rPr>
                <w:rFonts w:ascii="Sitka Subheading" w:hAnsi="Sitka Subheading" w:cs="Arial"/>
              </w:rPr>
              <w:t xml:space="preserve"> </w:t>
            </w:r>
            <w:r w:rsidR="00F94339">
              <w:rPr>
                <w:rFonts w:ascii="Arial" w:hAnsi="Arial" w:cs="Arial"/>
              </w:rPr>
              <w:t xml:space="preserve">в соответствии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  <w:p w14:paraId="753313B0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8CFB867" w14:textId="77777777" w:rsidTr="004068EE">
        <w:trPr>
          <w:cantSplit/>
          <w:trHeight w:val="329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34BEA47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10B9015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47432D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1C51B6C" w14:textId="77777777" w:rsidTr="004068EE">
        <w:trPr>
          <w:cantSplit/>
        </w:trPr>
        <w:tc>
          <w:tcPr>
            <w:tcW w:w="281" w:type="dxa"/>
            <w:gridSpan w:val="9"/>
            <w:vMerge/>
          </w:tcPr>
          <w:p w14:paraId="73E20DC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gridSpan w:val="272"/>
            <w:vMerge w:val="restart"/>
            <w:vAlign w:val="center"/>
          </w:tcPr>
          <w:p w14:paraId="42375446" w14:textId="77777777" w:rsidR="00681CA0" w:rsidRPr="004C4754" w:rsidRDefault="00681CA0" w:rsidP="00B36C0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7044" w:type="dxa"/>
            <w:gridSpan w:val="767"/>
          </w:tcPr>
          <w:p w14:paraId="5FA8D845" w14:textId="77777777" w:rsidR="00681CA0" w:rsidRPr="004C4754" w:rsidRDefault="00681CA0" w:rsidP="00B36C0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6B7DBCE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362A81" w14:textId="77777777" w:rsidTr="004068EE">
        <w:trPr>
          <w:cantSplit/>
        </w:trPr>
        <w:tc>
          <w:tcPr>
            <w:tcW w:w="281" w:type="dxa"/>
            <w:gridSpan w:val="9"/>
            <w:vMerge/>
          </w:tcPr>
          <w:p w14:paraId="11B9E3E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568" w:type="dxa"/>
            <w:gridSpan w:val="272"/>
            <w:vMerge/>
            <w:tcBorders>
              <w:bottom w:val="double" w:sz="4" w:space="0" w:color="auto"/>
            </w:tcBorders>
          </w:tcPr>
          <w:p w14:paraId="23694E2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35" w:type="dxa"/>
            <w:gridSpan w:val="353"/>
            <w:tcBorders>
              <w:bottom w:val="double" w:sz="4" w:space="0" w:color="auto"/>
            </w:tcBorders>
          </w:tcPr>
          <w:p w14:paraId="19E7958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Расчетное</w:t>
            </w:r>
            <w:r w:rsidR="00546914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21" w:type="dxa"/>
            <w:gridSpan w:val="213"/>
            <w:tcBorders>
              <w:bottom w:val="double" w:sz="4" w:space="0" w:color="auto"/>
            </w:tcBorders>
          </w:tcPr>
          <w:p w14:paraId="645FCC0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088" w:type="dxa"/>
            <w:gridSpan w:val="201"/>
            <w:tcBorders>
              <w:bottom w:val="double" w:sz="4" w:space="0" w:color="auto"/>
            </w:tcBorders>
          </w:tcPr>
          <w:p w14:paraId="4A22478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201E3DD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904A4DB" w14:textId="77777777" w:rsidTr="004068EE">
        <w:trPr>
          <w:cantSplit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10097DD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gridSpan w:val="272"/>
            <w:tcBorders>
              <w:top w:val="double" w:sz="4" w:space="0" w:color="auto"/>
            </w:tcBorders>
          </w:tcPr>
          <w:p w14:paraId="572C846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0,110</w:t>
            </w:r>
          </w:p>
        </w:tc>
        <w:tc>
          <w:tcPr>
            <w:tcW w:w="3135" w:type="dxa"/>
            <w:gridSpan w:val="353"/>
            <w:tcBorders>
              <w:top w:val="double" w:sz="4" w:space="0" w:color="auto"/>
            </w:tcBorders>
          </w:tcPr>
          <w:p w14:paraId="61E1511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1821" w:type="dxa"/>
            <w:gridSpan w:val="213"/>
            <w:tcBorders>
              <w:top w:val="double" w:sz="4" w:space="0" w:color="auto"/>
            </w:tcBorders>
          </w:tcPr>
          <w:p w14:paraId="1BEFE29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088" w:type="dxa"/>
            <w:gridSpan w:val="201"/>
            <w:tcBorders>
              <w:top w:val="double" w:sz="4" w:space="0" w:color="auto"/>
            </w:tcBorders>
          </w:tcPr>
          <w:p w14:paraId="5CD4F73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11D384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A203C4" w14:textId="77777777" w:rsidTr="003E2868">
        <w:trPr>
          <w:cantSplit/>
          <w:trHeight w:val="2838"/>
        </w:trPr>
        <w:tc>
          <w:tcPr>
            <w:tcW w:w="10177" w:type="dxa"/>
            <w:gridSpan w:val="1051"/>
            <w:tcBorders>
              <w:top w:val="nil"/>
            </w:tcBorders>
          </w:tcPr>
          <w:p w14:paraId="12352DB8" w14:textId="77777777" w:rsidR="00681CA0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sz w:val="20"/>
              </w:rPr>
            </w:pPr>
          </w:p>
          <w:p w14:paraId="1D279C4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81CA0" w:rsidRPr="004C4754" w14:paraId="7DC88FE3" w14:textId="77777777" w:rsidTr="005E325D">
        <w:trPr>
          <w:cantSplit/>
          <w:trHeight w:val="73"/>
        </w:trPr>
        <w:tc>
          <w:tcPr>
            <w:tcW w:w="10177" w:type="dxa"/>
            <w:gridSpan w:val="1051"/>
          </w:tcPr>
          <w:p w14:paraId="497738BD" w14:textId="77777777" w:rsidR="00681CA0" w:rsidRPr="004C4754" w:rsidRDefault="00221C94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60081-IEC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-10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23A2B96F" w14:textId="77777777" w:rsidTr="005E325D">
        <w:tc>
          <w:tcPr>
            <w:tcW w:w="1544" w:type="dxa"/>
            <w:gridSpan w:val="56"/>
          </w:tcPr>
          <w:p w14:paraId="1244E0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548" w:type="dxa"/>
            <w:gridSpan w:val="867"/>
          </w:tcPr>
          <w:p w14:paraId="7765F4E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1D7130A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85" w:type="dxa"/>
            <w:gridSpan w:val="128"/>
            <w:vAlign w:val="center"/>
          </w:tcPr>
          <w:p w14:paraId="1A64AF38" w14:textId="77777777" w:rsidR="00681CA0" w:rsidRPr="004C4754" w:rsidRDefault="00546914" w:rsidP="00B36C0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2</w:t>
            </w:r>
          </w:p>
        </w:tc>
      </w:tr>
      <w:tr w:rsidR="00681CA0" w:rsidRPr="004C4754" w14:paraId="74FA5E6F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4B092BE" w14:textId="77777777" w:rsidR="00681CA0" w:rsidRPr="004C4754" w:rsidRDefault="00681CA0" w:rsidP="001A02D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6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225</w:t>
            </w:r>
          </w:p>
        </w:tc>
      </w:tr>
      <w:tr w:rsidR="00681CA0" w:rsidRPr="004C4754" w14:paraId="17AF1EC4" w14:textId="77777777" w:rsidTr="004068EE">
        <w:trPr>
          <w:cantSplit/>
          <w:trHeight w:val="81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4405B93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2" w:type="dxa"/>
            <w:gridSpan w:val="1039"/>
          </w:tcPr>
          <w:p w14:paraId="2AA04F2D" w14:textId="77777777" w:rsidR="00681CA0" w:rsidRPr="002B16CC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B16CC">
              <w:rPr>
                <w:rFonts w:ascii="Arial" w:hAnsi="Arial" w:cs="Arial"/>
                <w:b/>
              </w:rPr>
              <w:t>эталонного балласта</w:t>
            </w:r>
            <w:r w:rsidR="00997E1C" w:rsidRPr="002B16CC" w:rsidDel="00997E1C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30A280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15FED2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</w:tcPr>
          <w:p w14:paraId="343C06D7" w14:textId="77777777" w:rsidR="00681CA0" w:rsidRPr="004C4754" w:rsidRDefault="00681CA0" w:rsidP="00F4685C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3" w:type="dxa"/>
            <w:gridSpan w:val="47"/>
            <w:tcBorders>
              <w:bottom w:val="double" w:sz="4" w:space="0" w:color="auto"/>
            </w:tcBorders>
            <w:vAlign w:val="center"/>
          </w:tcPr>
          <w:p w14:paraId="7DDF447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81" w:type="dxa"/>
            <w:gridSpan w:val="253"/>
            <w:tcBorders>
              <w:bottom w:val="double" w:sz="4" w:space="0" w:color="auto"/>
            </w:tcBorders>
            <w:vAlign w:val="center"/>
          </w:tcPr>
          <w:p w14:paraId="795170D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496" w:type="dxa"/>
            <w:gridSpan w:val="162"/>
            <w:tcBorders>
              <w:bottom w:val="double" w:sz="4" w:space="0" w:color="auto"/>
            </w:tcBorders>
            <w:vAlign w:val="center"/>
          </w:tcPr>
          <w:p w14:paraId="44623D79" w14:textId="77777777" w:rsidR="00681CA0" w:rsidRPr="002B16CC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</w:t>
            </w:r>
            <w:r w:rsidR="00546914" w:rsidRPr="002B16CC">
              <w:rPr>
                <w:rFonts w:ascii="Arial" w:hAnsi="Arial" w:cs="Arial"/>
              </w:rPr>
              <w:t xml:space="preserve"> </w:t>
            </w:r>
            <w:r w:rsidR="00546914" w:rsidRPr="00B30F81">
              <w:rPr>
                <w:rFonts w:ascii="Arial" w:hAnsi="Arial" w:cs="Arial"/>
              </w:rPr>
              <w:t>значение</w:t>
            </w:r>
            <w:r w:rsidRPr="002B16CC">
              <w:rPr>
                <w:rFonts w:ascii="Arial" w:hAnsi="Arial" w:cs="Arial"/>
              </w:rPr>
              <w:t xml:space="preserve"> </w:t>
            </w:r>
            <w:r w:rsidR="00546914" w:rsidRPr="002B16CC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>напряж</w:t>
            </w:r>
            <w:r w:rsidRPr="002B16CC">
              <w:rPr>
                <w:rFonts w:ascii="Arial" w:hAnsi="Arial" w:cs="Arial"/>
              </w:rPr>
              <w:t>е</w:t>
            </w:r>
            <w:r w:rsidRPr="002B16CC">
              <w:rPr>
                <w:rFonts w:ascii="Arial" w:hAnsi="Arial" w:cs="Arial"/>
              </w:rPr>
              <w:t>ни</w:t>
            </w:r>
            <w:r w:rsidR="00546914" w:rsidRPr="002B16CC">
              <w:rPr>
                <w:rFonts w:ascii="Arial" w:hAnsi="Arial" w:cs="Arial"/>
              </w:rPr>
              <w:t>я</w:t>
            </w:r>
            <w:r w:rsidRPr="002B16CC">
              <w:rPr>
                <w:rFonts w:ascii="Arial" w:hAnsi="Arial" w:cs="Arial"/>
              </w:rPr>
              <w:t>, В</w:t>
            </w:r>
          </w:p>
        </w:tc>
        <w:tc>
          <w:tcPr>
            <w:tcW w:w="1721" w:type="dxa"/>
            <w:gridSpan w:val="229"/>
            <w:tcBorders>
              <w:bottom w:val="double" w:sz="4" w:space="0" w:color="auto"/>
            </w:tcBorders>
            <w:vAlign w:val="center"/>
          </w:tcPr>
          <w:p w14:paraId="07DD1750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Ток калибро</w:t>
            </w:r>
            <w:r w:rsidRPr="002B16CC">
              <w:rPr>
                <w:rFonts w:ascii="Arial" w:hAnsi="Arial" w:cs="Arial"/>
              </w:rPr>
              <w:t>в</w:t>
            </w:r>
            <w:r w:rsidRPr="002B16CC">
              <w:rPr>
                <w:rFonts w:ascii="Arial" w:hAnsi="Arial" w:cs="Arial"/>
              </w:rPr>
              <w:t>ки, А</w:t>
            </w:r>
          </w:p>
        </w:tc>
        <w:tc>
          <w:tcPr>
            <w:tcW w:w="1719" w:type="dxa"/>
            <w:gridSpan w:val="248"/>
            <w:tcBorders>
              <w:bottom w:val="double" w:sz="4" w:space="0" w:color="auto"/>
            </w:tcBorders>
            <w:vAlign w:val="center"/>
          </w:tcPr>
          <w:p w14:paraId="47D40F0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732" w:type="dxa"/>
            <w:gridSpan w:val="100"/>
            <w:tcBorders>
              <w:bottom w:val="double" w:sz="4" w:space="0" w:color="auto"/>
            </w:tcBorders>
            <w:vAlign w:val="center"/>
          </w:tcPr>
          <w:p w14:paraId="2D5298B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4B9EF16" w14:textId="77777777" w:rsidR="00681CA0" w:rsidRPr="004C4754" w:rsidRDefault="00681CA0" w:rsidP="00F4685C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624CB6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</w:tcPr>
          <w:p w14:paraId="72DDCAB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3" w:type="dxa"/>
            <w:gridSpan w:val="47"/>
            <w:tcBorders>
              <w:top w:val="double" w:sz="4" w:space="0" w:color="auto"/>
              <w:bottom w:val="nil"/>
            </w:tcBorders>
            <w:vAlign w:val="center"/>
          </w:tcPr>
          <w:p w14:paraId="41B6448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81" w:type="dxa"/>
            <w:gridSpan w:val="253"/>
            <w:tcBorders>
              <w:top w:val="double" w:sz="4" w:space="0" w:color="auto"/>
              <w:bottom w:val="nil"/>
            </w:tcBorders>
            <w:vAlign w:val="center"/>
          </w:tcPr>
          <w:p w14:paraId="086F4FC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496" w:type="dxa"/>
            <w:gridSpan w:val="162"/>
            <w:tcBorders>
              <w:top w:val="double" w:sz="4" w:space="0" w:color="auto"/>
              <w:bottom w:val="nil"/>
            </w:tcBorders>
            <w:vAlign w:val="center"/>
          </w:tcPr>
          <w:p w14:paraId="315528C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127</w:t>
            </w:r>
          </w:p>
        </w:tc>
        <w:tc>
          <w:tcPr>
            <w:tcW w:w="1721" w:type="dxa"/>
            <w:gridSpan w:val="229"/>
            <w:tcBorders>
              <w:top w:val="double" w:sz="4" w:space="0" w:color="auto"/>
              <w:bottom w:val="nil"/>
            </w:tcBorders>
            <w:vAlign w:val="center"/>
          </w:tcPr>
          <w:p w14:paraId="2B09B10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1719" w:type="dxa"/>
            <w:gridSpan w:val="248"/>
            <w:tcBorders>
              <w:top w:val="double" w:sz="4" w:space="0" w:color="auto"/>
              <w:bottom w:val="nil"/>
            </w:tcBorders>
            <w:vAlign w:val="center"/>
          </w:tcPr>
          <w:p w14:paraId="2DD8705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700</w:t>
            </w:r>
          </w:p>
        </w:tc>
        <w:tc>
          <w:tcPr>
            <w:tcW w:w="1732" w:type="dxa"/>
            <w:gridSpan w:val="100"/>
            <w:tcBorders>
              <w:top w:val="double" w:sz="4" w:space="0" w:color="auto"/>
              <w:bottom w:val="nil"/>
            </w:tcBorders>
            <w:vAlign w:val="center"/>
          </w:tcPr>
          <w:p w14:paraId="635AB8E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2A748D6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BDA8A4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bottom w:val="nil"/>
            </w:tcBorders>
          </w:tcPr>
          <w:p w14:paraId="5A25D235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3" w:type="dxa"/>
            <w:gridSpan w:val="47"/>
            <w:vAlign w:val="center"/>
          </w:tcPr>
          <w:p w14:paraId="77FE314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681" w:type="dxa"/>
            <w:gridSpan w:val="253"/>
            <w:vAlign w:val="center"/>
          </w:tcPr>
          <w:p w14:paraId="6DB4DAC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496" w:type="dxa"/>
            <w:gridSpan w:val="162"/>
            <w:vAlign w:val="center"/>
          </w:tcPr>
          <w:p w14:paraId="4E395BC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721" w:type="dxa"/>
            <w:gridSpan w:val="229"/>
            <w:vAlign w:val="center"/>
          </w:tcPr>
          <w:p w14:paraId="0981F12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1719" w:type="dxa"/>
            <w:gridSpan w:val="248"/>
            <w:vAlign w:val="center"/>
          </w:tcPr>
          <w:p w14:paraId="590C35A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650</w:t>
            </w:r>
          </w:p>
        </w:tc>
        <w:tc>
          <w:tcPr>
            <w:tcW w:w="1732" w:type="dxa"/>
            <w:gridSpan w:val="100"/>
            <w:vAlign w:val="center"/>
          </w:tcPr>
          <w:p w14:paraId="44746B5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146D09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C54E26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AFB8FB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54D918" w14:textId="77777777" w:rsidTr="004068EE">
        <w:trPr>
          <w:cantSplit/>
          <w:trHeight w:val="45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7F53EC8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2" w:type="dxa"/>
            <w:gridSpan w:val="1039"/>
          </w:tcPr>
          <w:p w14:paraId="51A515D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54482A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84CBE7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02194FC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578" w:type="dxa"/>
            <w:gridSpan w:val="850"/>
            <w:tcBorders>
              <w:top w:val="nil"/>
            </w:tcBorders>
          </w:tcPr>
          <w:p w14:paraId="20173C79" w14:textId="77777777" w:rsidR="00681CA0" w:rsidRPr="004C4754" w:rsidRDefault="00681CA0" w:rsidP="001A02D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005" w:type="dxa"/>
            <w:gridSpan w:val="159"/>
            <w:tcBorders>
              <w:top w:val="nil"/>
            </w:tcBorders>
          </w:tcPr>
          <w:p w14:paraId="3677AEFF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29" w:type="dxa"/>
            <w:gridSpan w:val="30"/>
            <w:tcBorders>
              <w:top w:val="nil"/>
            </w:tcBorders>
          </w:tcPr>
          <w:p w14:paraId="28815098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3FD968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BD0294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2B8F375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6" w:type="dxa"/>
            <w:gridSpan w:val="501"/>
            <w:vMerge w:val="restart"/>
            <w:tcBorders>
              <w:top w:val="nil"/>
            </w:tcBorders>
            <w:vAlign w:val="center"/>
          </w:tcPr>
          <w:p w14:paraId="304B811D" w14:textId="77777777" w:rsidR="00681CA0" w:rsidRPr="004C4754" w:rsidRDefault="00681CA0" w:rsidP="00795D2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862" w:type="dxa"/>
            <w:gridSpan w:val="349"/>
            <w:tcBorders>
              <w:top w:val="nil"/>
            </w:tcBorders>
          </w:tcPr>
          <w:p w14:paraId="5BA51451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05" w:type="dxa"/>
            <w:gridSpan w:val="159"/>
            <w:tcBorders>
              <w:top w:val="nil"/>
            </w:tcBorders>
          </w:tcPr>
          <w:p w14:paraId="67095F02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0,144</w:t>
            </w:r>
          </w:p>
        </w:tc>
        <w:tc>
          <w:tcPr>
            <w:tcW w:w="1029" w:type="dxa"/>
            <w:gridSpan w:val="30"/>
            <w:tcBorders>
              <w:top w:val="nil"/>
            </w:tcBorders>
          </w:tcPr>
          <w:p w14:paraId="6D8ECC08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0,144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A3635D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82FD03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6A18B07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6" w:type="dxa"/>
            <w:gridSpan w:val="501"/>
            <w:vMerge/>
            <w:tcBorders>
              <w:top w:val="nil"/>
            </w:tcBorders>
          </w:tcPr>
          <w:p w14:paraId="5035E698" w14:textId="77777777" w:rsidR="00681CA0" w:rsidRPr="004C4754" w:rsidRDefault="00681CA0" w:rsidP="001A02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2" w:type="dxa"/>
            <w:gridSpan w:val="349"/>
            <w:tcBorders>
              <w:top w:val="nil"/>
            </w:tcBorders>
          </w:tcPr>
          <w:p w14:paraId="3EDC459D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05" w:type="dxa"/>
            <w:gridSpan w:val="159"/>
            <w:tcBorders>
              <w:top w:val="nil"/>
            </w:tcBorders>
          </w:tcPr>
          <w:p w14:paraId="23675D32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0,275</w:t>
            </w:r>
          </w:p>
        </w:tc>
        <w:tc>
          <w:tcPr>
            <w:tcW w:w="1029" w:type="dxa"/>
            <w:gridSpan w:val="30"/>
            <w:tcBorders>
              <w:top w:val="nil"/>
            </w:tcBorders>
          </w:tcPr>
          <w:p w14:paraId="4F6F13BD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3552BE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CCAA2B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2D3134B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6" w:type="dxa"/>
            <w:gridSpan w:val="501"/>
            <w:tcBorders>
              <w:top w:val="nil"/>
            </w:tcBorders>
          </w:tcPr>
          <w:p w14:paraId="53C0BF33" w14:textId="77777777" w:rsidR="00681CA0" w:rsidRPr="004C4754" w:rsidRDefault="00681CA0" w:rsidP="001A02D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862" w:type="dxa"/>
            <w:gridSpan w:val="349"/>
            <w:tcBorders>
              <w:top w:val="nil"/>
            </w:tcBorders>
          </w:tcPr>
          <w:p w14:paraId="2473FC7E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(действующее</w:t>
            </w:r>
            <w:r w:rsidR="00546914">
              <w:rPr>
                <w:rFonts w:ascii="Arial" w:hAnsi="Arial" w:cs="Arial"/>
              </w:rPr>
              <w:t xml:space="preserve"> значение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005" w:type="dxa"/>
            <w:gridSpan w:val="159"/>
            <w:tcBorders>
              <w:top w:val="nil"/>
            </w:tcBorders>
          </w:tcPr>
          <w:p w14:paraId="10AA3602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1029" w:type="dxa"/>
            <w:gridSpan w:val="30"/>
            <w:tcBorders>
              <w:top w:val="nil"/>
            </w:tcBorders>
          </w:tcPr>
          <w:p w14:paraId="6CE6A219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6E57BD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1BCEEF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22A8FCE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6" w:type="dxa"/>
            <w:gridSpan w:val="501"/>
            <w:tcBorders>
              <w:top w:val="nil"/>
            </w:tcBorders>
          </w:tcPr>
          <w:p w14:paraId="47FAF61F" w14:textId="77777777" w:rsidR="00681CA0" w:rsidRPr="002B16CC" w:rsidRDefault="00681CA0" w:rsidP="001A02D1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62" w:type="dxa"/>
            <w:gridSpan w:val="349"/>
            <w:tcBorders>
              <w:top w:val="nil"/>
            </w:tcBorders>
          </w:tcPr>
          <w:p w14:paraId="01C0D2B1" w14:textId="77777777" w:rsidR="00681CA0" w:rsidRPr="002B16CC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(пиковое</w:t>
            </w:r>
            <w:r w:rsidR="009E3510" w:rsidRPr="002B16CC">
              <w:rPr>
                <w:rFonts w:ascii="Arial" w:hAnsi="Arial" w:cs="Arial"/>
              </w:rPr>
              <w:t xml:space="preserve"> зн</w:t>
            </w:r>
            <w:r w:rsidR="009E3510" w:rsidRPr="002B16CC">
              <w:rPr>
                <w:rFonts w:ascii="Arial" w:hAnsi="Arial" w:cs="Arial"/>
              </w:rPr>
              <w:t>а</w:t>
            </w:r>
            <w:r w:rsidR="009E3510" w:rsidRPr="002B16CC">
              <w:rPr>
                <w:rFonts w:ascii="Arial" w:hAnsi="Arial" w:cs="Arial"/>
              </w:rPr>
              <w:t>чение</w:t>
            </w:r>
            <w:r w:rsidRPr="002B16CC">
              <w:rPr>
                <w:rFonts w:ascii="Arial" w:hAnsi="Arial" w:cs="Arial"/>
              </w:rPr>
              <w:t>)</w:t>
            </w:r>
          </w:p>
        </w:tc>
        <w:tc>
          <w:tcPr>
            <w:tcW w:w="1005" w:type="dxa"/>
            <w:gridSpan w:val="159"/>
            <w:tcBorders>
              <w:top w:val="nil"/>
            </w:tcBorders>
          </w:tcPr>
          <w:p w14:paraId="5D5F7218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029" w:type="dxa"/>
            <w:gridSpan w:val="30"/>
            <w:tcBorders>
              <w:top w:val="nil"/>
            </w:tcBorders>
          </w:tcPr>
          <w:p w14:paraId="31A8D97D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AC67E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45043E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6FDE668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78" w:type="dxa"/>
            <w:gridSpan w:val="850"/>
            <w:tcBorders>
              <w:top w:val="nil"/>
              <w:bottom w:val="nil"/>
            </w:tcBorders>
          </w:tcPr>
          <w:p w14:paraId="420F9891" w14:textId="77777777" w:rsidR="00681CA0" w:rsidRPr="002B16CC" w:rsidRDefault="00681CA0" w:rsidP="001A02D1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05" w:type="dxa"/>
            <w:gridSpan w:val="159"/>
            <w:tcBorders>
              <w:top w:val="nil"/>
              <w:bottom w:val="nil"/>
            </w:tcBorders>
          </w:tcPr>
          <w:p w14:paraId="6B5CB895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1029" w:type="dxa"/>
            <w:gridSpan w:val="30"/>
            <w:tcBorders>
              <w:top w:val="nil"/>
              <w:bottom w:val="nil"/>
            </w:tcBorders>
          </w:tcPr>
          <w:p w14:paraId="5F221806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A008D9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AD9FD59" w14:textId="77777777" w:rsidTr="004068EE">
        <w:trPr>
          <w:cantSplit/>
          <w:trHeight w:val="39"/>
        </w:trPr>
        <w:tc>
          <w:tcPr>
            <w:tcW w:w="281" w:type="dxa"/>
            <w:gridSpan w:val="9"/>
            <w:vMerge/>
            <w:tcBorders>
              <w:top w:val="nil"/>
              <w:bottom w:val="nil"/>
            </w:tcBorders>
          </w:tcPr>
          <w:p w14:paraId="6CC09A4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16" w:type="dxa"/>
            <w:gridSpan w:val="501"/>
          </w:tcPr>
          <w:p w14:paraId="33ECB618" w14:textId="77777777" w:rsidR="00681CA0" w:rsidRPr="002B16CC" w:rsidRDefault="00681CA0" w:rsidP="001A02D1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862" w:type="dxa"/>
            <w:gridSpan w:val="349"/>
            <w:vAlign w:val="center"/>
          </w:tcPr>
          <w:p w14:paraId="1B12980E" w14:textId="77777777" w:rsidR="00681CA0" w:rsidRPr="002B16CC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(действующее</w:t>
            </w:r>
            <w:r w:rsidR="00546914" w:rsidRPr="002B16CC">
              <w:rPr>
                <w:rFonts w:ascii="Arial" w:hAnsi="Arial" w:cs="Arial"/>
              </w:rPr>
              <w:t xml:space="preserve"> значение</w:t>
            </w:r>
            <w:r w:rsidRPr="002B16CC">
              <w:rPr>
                <w:rFonts w:ascii="Arial" w:hAnsi="Arial" w:cs="Arial"/>
              </w:rPr>
              <w:t>)</w:t>
            </w:r>
          </w:p>
        </w:tc>
        <w:tc>
          <w:tcPr>
            <w:tcW w:w="1005" w:type="dxa"/>
            <w:gridSpan w:val="159"/>
            <w:vAlign w:val="center"/>
          </w:tcPr>
          <w:p w14:paraId="336002B1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1029" w:type="dxa"/>
            <w:gridSpan w:val="30"/>
            <w:vAlign w:val="center"/>
          </w:tcPr>
          <w:p w14:paraId="0553FD39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2261AA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7D7CA7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7D8F00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40A464" w14:textId="77777777" w:rsidTr="004068EE">
        <w:trPr>
          <w:cantSplit/>
          <w:trHeight w:val="81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5123D2B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2" w:type="dxa"/>
            <w:gridSpan w:val="1039"/>
          </w:tcPr>
          <w:p w14:paraId="6658356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104EE8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1A3B82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6BEF4BE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440" w:type="dxa"/>
            <w:gridSpan w:val="462"/>
            <w:tcBorders>
              <w:top w:val="nil"/>
            </w:tcBorders>
            <w:vAlign w:val="center"/>
          </w:tcPr>
          <w:p w14:paraId="563F798A" w14:textId="77777777" w:rsidR="00681CA0" w:rsidRPr="004C4754" w:rsidRDefault="00681CA0" w:rsidP="00FC1A3E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172" w:type="dxa"/>
            <w:gridSpan w:val="577"/>
            <w:tcBorders>
              <w:top w:val="nil"/>
            </w:tcBorders>
          </w:tcPr>
          <w:p w14:paraId="5C268BF5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DD4144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B1A737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</w:tcBorders>
          </w:tcPr>
          <w:p w14:paraId="7569DD0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440" w:type="dxa"/>
            <w:gridSpan w:val="462"/>
            <w:tcBorders>
              <w:top w:val="nil"/>
              <w:bottom w:val="double" w:sz="4" w:space="0" w:color="auto"/>
            </w:tcBorders>
          </w:tcPr>
          <w:p w14:paraId="7950C6C7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172" w:type="dxa"/>
            <w:gridSpan w:val="577"/>
            <w:tcBorders>
              <w:top w:val="nil"/>
              <w:bottom w:val="double" w:sz="4" w:space="0" w:color="auto"/>
            </w:tcBorders>
          </w:tcPr>
          <w:p w14:paraId="2AE6C8E4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2B58B6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8412E2" w14:textId="77777777" w:rsidTr="004068EE">
        <w:trPr>
          <w:cantSplit/>
          <w:trHeight w:val="79"/>
        </w:trPr>
        <w:tc>
          <w:tcPr>
            <w:tcW w:w="281" w:type="dxa"/>
            <w:gridSpan w:val="9"/>
            <w:vMerge/>
            <w:tcBorders>
              <w:top w:val="nil"/>
              <w:bottom w:val="nil"/>
            </w:tcBorders>
          </w:tcPr>
          <w:p w14:paraId="6F68B6D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440" w:type="dxa"/>
            <w:gridSpan w:val="462"/>
            <w:tcBorders>
              <w:top w:val="double" w:sz="4" w:space="0" w:color="auto"/>
            </w:tcBorders>
          </w:tcPr>
          <w:p w14:paraId="1F3AD8A8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5172" w:type="dxa"/>
            <w:gridSpan w:val="577"/>
            <w:tcBorders>
              <w:top w:val="double" w:sz="4" w:space="0" w:color="auto"/>
            </w:tcBorders>
          </w:tcPr>
          <w:p w14:paraId="2F965F67" w14:textId="77777777" w:rsidR="00681CA0" w:rsidRPr="004C4754" w:rsidRDefault="00681CA0" w:rsidP="00F4685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6D6B90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A768D4" w14:textId="77777777" w:rsidTr="005E325D">
        <w:trPr>
          <w:cantSplit/>
          <w:trHeight w:val="5496"/>
        </w:trPr>
        <w:tc>
          <w:tcPr>
            <w:tcW w:w="10177" w:type="dxa"/>
            <w:gridSpan w:val="1051"/>
            <w:tcBorders>
              <w:top w:val="nil"/>
            </w:tcBorders>
          </w:tcPr>
          <w:p w14:paraId="73D558CA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5ABC44C7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17E1CE3" w14:textId="77777777" w:rsidTr="005E325D">
        <w:trPr>
          <w:cantSplit/>
          <w:trHeight w:val="73"/>
        </w:trPr>
        <w:tc>
          <w:tcPr>
            <w:tcW w:w="10177" w:type="dxa"/>
            <w:gridSpan w:val="1051"/>
          </w:tcPr>
          <w:p w14:paraId="486D3B0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-10</w:t>
            </w:r>
            <w:r w:rsidRPr="004C4754">
              <w:rPr>
                <w:rFonts w:ascii="Arial" w:hAnsi="Arial" w:cs="Arial"/>
                <w:b/>
              </w:rPr>
              <w:t>3</w:t>
            </w:r>
            <w:r w:rsidRPr="004C4754">
              <w:rPr>
                <w:rFonts w:ascii="Arial" w:hAnsi="Arial" w:cs="Arial"/>
                <w:b/>
                <w:lang w:val="en-US"/>
              </w:rPr>
              <w:t>0-</w:t>
            </w:r>
            <w:r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41B65351" w14:textId="77777777" w:rsidTr="005E325D">
        <w:tblPrEx>
          <w:tblLook w:val="01E0" w:firstRow="1" w:lastRow="1" w:firstColumn="1" w:lastColumn="1" w:noHBand="0" w:noVBand="0"/>
        </w:tblPrEx>
        <w:tc>
          <w:tcPr>
            <w:tcW w:w="1883" w:type="dxa"/>
            <w:gridSpan w:val="127"/>
          </w:tcPr>
          <w:p w14:paraId="7E2703C8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2" w:type="dxa"/>
            <w:gridSpan w:val="739"/>
          </w:tcPr>
          <w:p w14:paraId="39C90F43" w14:textId="77777777" w:rsidR="00681CA0" w:rsidRPr="002B16CC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2B16CC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15B3DB3" w14:textId="77777777" w:rsidR="00681CA0" w:rsidRPr="002B16CC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92" w:type="dxa"/>
            <w:gridSpan w:val="185"/>
            <w:vAlign w:val="center"/>
          </w:tcPr>
          <w:p w14:paraId="545AFD5A" w14:textId="77777777" w:rsidR="00681CA0" w:rsidRPr="002B16CC" w:rsidRDefault="00546914" w:rsidP="00FC1A3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3</w:t>
            </w:r>
          </w:p>
        </w:tc>
      </w:tr>
      <w:tr w:rsidR="00681CA0" w:rsidRPr="004C4754" w14:paraId="47A8C793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0AA71A4E" w14:textId="77777777" w:rsidR="00681CA0" w:rsidRPr="004C4754" w:rsidRDefault="00681CA0" w:rsidP="00FC1A3E">
            <w:pPr>
              <w:spacing w:before="120" w:after="0" w:line="360" w:lineRule="auto"/>
              <w:jc w:val="right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="00546914"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6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225</w:t>
            </w:r>
          </w:p>
        </w:tc>
      </w:tr>
      <w:tr w:rsidR="00681CA0" w:rsidRPr="004C4754" w14:paraId="45D1B58D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tcBorders>
              <w:top w:val="nil"/>
              <w:bottom w:val="nil"/>
            </w:tcBorders>
          </w:tcPr>
          <w:p w14:paraId="30FD36C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7D2C65F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2B50622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13F1FFE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92EBE1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64DE72" w14:textId="77777777" w:rsidTr="004068EE">
        <w:tblPrEx>
          <w:tblLook w:val="01E0" w:firstRow="1" w:lastRow="1" w:firstColumn="1" w:lastColumn="1" w:noHBand="0" w:noVBand="0"/>
        </w:tblPrEx>
        <w:trPr>
          <w:trHeight w:val="387"/>
        </w:trPr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5DBB307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713FDD6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A1CFE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CE6066B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</w:tcBorders>
          </w:tcPr>
          <w:p w14:paraId="09B669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45" w:type="dxa"/>
            <w:gridSpan w:val="105"/>
            <w:tcBorders>
              <w:bottom w:val="double" w:sz="4" w:space="0" w:color="auto"/>
            </w:tcBorders>
            <w:vAlign w:val="center"/>
          </w:tcPr>
          <w:p w14:paraId="36029B6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869" w:type="dxa"/>
            <w:gridSpan w:val="238"/>
            <w:tcBorders>
              <w:bottom w:val="double" w:sz="4" w:space="0" w:color="auto"/>
            </w:tcBorders>
            <w:vAlign w:val="center"/>
          </w:tcPr>
          <w:p w14:paraId="1D11677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54" w:type="dxa"/>
            <w:gridSpan w:val="225"/>
            <w:tcBorders>
              <w:bottom w:val="double" w:sz="4" w:space="0" w:color="auto"/>
            </w:tcBorders>
            <w:vAlign w:val="center"/>
          </w:tcPr>
          <w:p w14:paraId="3FB9E810" w14:textId="77777777" w:rsidR="00681CA0" w:rsidRPr="002B16CC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Расчетное</w:t>
            </w:r>
            <w:r w:rsidR="00546914" w:rsidRPr="002B16CC">
              <w:rPr>
                <w:rFonts w:ascii="Arial" w:hAnsi="Arial" w:cs="Arial"/>
              </w:rPr>
              <w:t xml:space="preserve"> зн</w:t>
            </w:r>
            <w:r w:rsidR="00546914" w:rsidRPr="002B16CC">
              <w:rPr>
                <w:rFonts w:ascii="Arial" w:hAnsi="Arial" w:cs="Arial"/>
              </w:rPr>
              <w:t>а</w:t>
            </w:r>
            <w:r w:rsidR="00546914" w:rsidRPr="002B16CC">
              <w:rPr>
                <w:rFonts w:ascii="Arial" w:hAnsi="Arial" w:cs="Arial"/>
              </w:rPr>
              <w:t>чение</w:t>
            </w:r>
            <w:r w:rsidRPr="002B16CC">
              <w:rPr>
                <w:rFonts w:ascii="Arial" w:hAnsi="Arial" w:cs="Arial"/>
              </w:rPr>
              <w:t xml:space="preserve"> </w:t>
            </w:r>
            <w:r w:rsidR="00546914" w:rsidRPr="002B16CC">
              <w:rPr>
                <w:rFonts w:ascii="Arial" w:hAnsi="Arial" w:cs="Arial"/>
              </w:rPr>
              <w:t>напр</w:t>
            </w:r>
            <w:r w:rsidR="00546914" w:rsidRPr="002B16CC">
              <w:rPr>
                <w:rFonts w:ascii="Arial" w:hAnsi="Arial" w:cs="Arial"/>
              </w:rPr>
              <w:t>я</w:t>
            </w:r>
            <w:r w:rsidR="00546914" w:rsidRPr="002B16CC">
              <w:rPr>
                <w:rFonts w:ascii="Arial" w:hAnsi="Arial" w:cs="Arial"/>
              </w:rPr>
              <w:t>жения</w:t>
            </w:r>
            <w:r w:rsidRPr="002B16CC">
              <w:rPr>
                <w:rFonts w:ascii="Arial" w:hAnsi="Arial" w:cs="Arial"/>
              </w:rPr>
              <w:t>, В</w:t>
            </w:r>
          </w:p>
        </w:tc>
        <w:tc>
          <w:tcPr>
            <w:tcW w:w="2160" w:type="dxa"/>
            <w:gridSpan w:val="245"/>
            <w:tcBorders>
              <w:bottom w:val="double" w:sz="4" w:space="0" w:color="auto"/>
            </w:tcBorders>
            <w:vAlign w:val="center"/>
          </w:tcPr>
          <w:p w14:paraId="5A088660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184" w:type="dxa"/>
            <w:gridSpan w:val="226"/>
            <w:tcBorders>
              <w:bottom w:val="double" w:sz="4" w:space="0" w:color="auto"/>
            </w:tcBorders>
            <w:vAlign w:val="center"/>
          </w:tcPr>
          <w:p w14:paraId="1418058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9951D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70AD3E9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</w:tcBorders>
          </w:tcPr>
          <w:p w14:paraId="0F90F1D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45" w:type="dxa"/>
            <w:gridSpan w:val="105"/>
            <w:tcBorders>
              <w:top w:val="double" w:sz="4" w:space="0" w:color="auto"/>
            </w:tcBorders>
          </w:tcPr>
          <w:p w14:paraId="469A9D1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69" w:type="dxa"/>
            <w:gridSpan w:val="238"/>
            <w:tcBorders>
              <w:top w:val="double" w:sz="4" w:space="0" w:color="auto"/>
            </w:tcBorders>
          </w:tcPr>
          <w:p w14:paraId="34889ED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854" w:type="dxa"/>
            <w:gridSpan w:val="225"/>
            <w:tcBorders>
              <w:top w:val="double" w:sz="4" w:space="0" w:color="auto"/>
            </w:tcBorders>
          </w:tcPr>
          <w:p w14:paraId="7841AB9D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72</w:t>
            </w:r>
          </w:p>
        </w:tc>
        <w:tc>
          <w:tcPr>
            <w:tcW w:w="2160" w:type="dxa"/>
            <w:gridSpan w:val="245"/>
            <w:tcBorders>
              <w:top w:val="double" w:sz="4" w:space="0" w:color="auto"/>
            </w:tcBorders>
          </w:tcPr>
          <w:p w14:paraId="0A619143" w14:textId="77777777" w:rsidR="00681CA0" w:rsidRPr="002B16CC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150</w:t>
            </w:r>
          </w:p>
        </w:tc>
        <w:tc>
          <w:tcPr>
            <w:tcW w:w="2184" w:type="dxa"/>
            <w:gridSpan w:val="226"/>
            <w:tcBorders>
              <w:top w:val="double" w:sz="4" w:space="0" w:color="auto"/>
            </w:tcBorders>
          </w:tcPr>
          <w:p w14:paraId="5C0E681E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FBD2A4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BAF4119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  <w:right w:val="nil"/>
            </w:tcBorders>
          </w:tcPr>
          <w:p w14:paraId="4570526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  <w:tcBorders>
              <w:left w:val="nil"/>
              <w:right w:val="nil"/>
            </w:tcBorders>
          </w:tcPr>
          <w:p w14:paraId="0115510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29D2EBD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8131076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top w:val="nil"/>
            </w:tcBorders>
          </w:tcPr>
          <w:p w14:paraId="2D6129D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038E354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9F51D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63DE448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6E6B6A4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gridSpan w:val="178"/>
            <w:tcBorders>
              <w:bottom w:val="double" w:sz="4" w:space="0" w:color="auto"/>
            </w:tcBorders>
            <w:vAlign w:val="center"/>
          </w:tcPr>
          <w:p w14:paraId="29D9069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439" w:type="dxa"/>
            <w:gridSpan w:val="284"/>
            <w:tcBorders>
              <w:bottom w:val="double" w:sz="4" w:space="0" w:color="auto"/>
            </w:tcBorders>
            <w:vAlign w:val="center"/>
          </w:tcPr>
          <w:p w14:paraId="05DF0F8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865" w:type="dxa"/>
            <w:gridSpan w:val="340"/>
            <w:tcBorders>
              <w:bottom w:val="double" w:sz="4" w:space="0" w:color="auto"/>
            </w:tcBorders>
            <w:vAlign w:val="center"/>
          </w:tcPr>
          <w:p w14:paraId="596254E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307" w:type="dxa"/>
            <w:gridSpan w:val="237"/>
            <w:tcBorders>
              <w:bottom w:val="double" w:sz="4" w:space="0" w:color="auto"/>
            </w:tcBorders>
            <w:vAlign w:val="center"/>
          </w:tcPr>
          <w:p w14:paraId="2C5FEC9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77056D4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AF2DA86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  <w:tcBorders>
              <w:bottom w:val="nil"/>
            </w:tcBorders>
          </w:tcPr>
          <w:p w14:paraId="2F6B6D8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gridSpan w:val="178"/>
            <w:tcBorders>
              <w:top w:val="double" w:sz="4" w:space="0" w:color="auto"/>
            </w:tcBorders>
          </w:tcPr>
          <w:p w14:paraId="4754D56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≥ 20 </w:t>
            </w:r>
          </w:p>
        </w:tc>
        <w:tc>
          <w:tcPr>
            <w:tcW w:w="2439" w:type="dxa"/>
            <w:gridSpan w:val="284"/>
            <w:tcBorders>
              <w:top w:val="double" w:sz="4" w:space="0" w:color="auto"/>
            </w:tcBorders>
          </w:tcPr>
          <w:p w14:paraId="1C8C1E6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5,4</w:t>
            </w:r>
          </w:p>
        </w:tc>
        <w:tc>
          <w:tcPr>
            <w:tcW w:w="2865" w:type="dxa"/>
            <w:gridSpan w:val="340"/>
            <w:tcBorders>
              <w:top w:val="double" w:sz="4" w:space="0" w:color="auto"/>
            </w:tcBorders>
          </w:tcPr>
          <w:p w14:paraId="4676EF3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</w:t>
            </w:r>
          </w:p>
        </w:tc>
        <w:tc>
          <w:tcPr>
            <w:tcW w:w="2307" w:type="dxa"/>
            <w:gridSpan w:val="237"/>
            <w:tcBorders>
              <w:top w:val="double" w:sz="4" w:space="0" w:color="auto"/>
            </w:tcBorders>
          </w:tcPr>
          <w:p w14:paraId="5BC3173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65EB92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3B9B81A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1B6251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5C586B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 w:val="restart"/>
            <w:tcBorders>
              <w:top w:val="nil"/>
            </w:tcBorders>
          </w:tcPr>
          <w:p w14:paraId="76D881A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28" w:type="dxa"/>
            <w:gridSpan w:val="813"/>
          </w:tcPr>
          <w:p w14:paraId="6AF1E290" w14:textId="77777777" w:rsidR="00681CA0" w:rsidRPr="004C4754" w:rsidRDefault="00681CA0" w:rsidP="001A02D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184" w:type="dxa"/>
            <w:gridSpan w:val="226"/>
          </w:tcPr>
          <w:p w14:paraId="5C8DAFDD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2A08D5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DE418D3" w14:textId="77777777" w:rsidTr="004068EE">
        <w:tblPrEx>
          <w:tblLook w:val="01E0" w:firstRow="1" w:lastRow="1" w:firstColumn="1" w:lastColumn="1" w:noHBand="0" w:noVBand="0"/>
        </w:tblPrEx>
        <w:tc>
          <w:tcPr>
            <w:tcW w:w="281" w:type="dxa"/>
            <w:gridSpan w:val="9"/>
            <w:vMerge/>
          </w:tcPr>
          <w:p w14:paraId="05B8D1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2" w:type="dxa"/>
            <w:gridSpan w:val="1039"/>
          </w:tcPr>
          <w:p w14:paraId="1E52594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4" w:type="dxa"/>
            <w:gridSpan w:val="3"/>
            <w:vMerge/>
          </w:tcPr>
          <w:p w14:paraId="583900E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087567E" w14:textId="77777777" w:rsidTr="004068EE">
        <w:tblPrEx>
          <w:tblLook w:val="01E0" w:firstRow="1" w:lastRow="1" w:firstColumn="1" w:lastColumn="1" w:noHBand="0" w:noVBand="0"/>
        </w:tblPrEx>
        <w:trPr>
          <w:trHeight w:val="210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5299230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12" w:type="dxa"/>
            <w:gridSpan w:val="748"/>
            <w:vMerge w:val="restart"/>
            <w:tcBorders>
              <w:left w:val="single" w:sz="4" w:space="0" w:color="auto"/>
            </w:tcBorders>
            <w:vAlign w:val="center"/>
          </w:tcPr>
          <w:p w14:paraId="57E0BAB9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1A02D1"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4" w:type="dxa"/>
            <w:gridSpan w:val="206"/>
          </w:tcPr>
          <w:p w14:paraId="6368317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97" w:type="dxa"/>
            <w:gridSpan w:val="86"/>
          </w:tcPr>
          <w:p w14:paraId="2F3F399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</w:tcPr>
          <w:p w14:paraId="2790292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B02227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430E08C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12" w:type="dxa"/>
            <w:gridSpan w:val="748"/>
            <w:vMerge/>
            <w:tcBorders>
              <w:left w:val="single" w:sz="4" w:space="0" w:color="auto"/>
            </w:tcBorders>
          </w:tcPr>
          <w:p w14:paraId="0C72739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06"/>
          </w:tcPr>
          <w:p w14:paraId="1DC9000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597" w:type="dxa"/>
            <w:gridSpan w:val="86"/>
          </w:tcPr>
          <w:p w14:paraId="43140CA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0,180</w:t>
            </w:r>
          </w:p>
        </w:tc>
        <w:tc>
          <w:tcPr>
            <w:tcW w:w="284" w:type="dxa"/>
            <w:gridSpan w:val="3"/>
            <w:vMerge/>
          </w:tcPr>
          <w:p w14:paraId="7335336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04088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7BF097C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12" w:type="dxa"/>
            <w:gridSpan w:val="748"/>
            <w:tcBorders>
              <w:left w:val="single" w:sz="4" w:space="0" w:color="auto"/>
            </w:tcBorders>
            <w:vAlign w:val="center"/>
          </w:tcPr>
          <w:p w14:paraId="57FB8CC0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4" w:type="dxa"/>
            <w:gridSpan w:val="206"/>
          </w:tcPr>
          <w:p w14:paraId="68538B7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597" w:type="dxa"/>
            <w:gridSpan w:val="86"/>
          </w:tcPr>
          <w:p w14:paraId="681A861C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</w:tcPr>
          <w:p w14:paraId="5C97C24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F681D7D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46C8503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  <w:tcBorders>
              <w:left w:val="single" w:sz="4" w:space="0" w:color="auto"/>
            </w:tcBorders>
          </w:tcPr>
          <w:p w14:paraId="0DB9ABF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режиме диммирования</w:t>
            </w:r>
          </w:p>
        </w:tc>
        <w:tc>
          <w:tcPr>
            <w:tcW w:w="284" w:type="dxa"/>
            <w:gridSpan w:val="3"/>
            <w:vMerge/>
          </w:tcPr>
          <w:p w14:paraId="2706EAB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B53A7F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6840338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12" w:type="dxa"/>
            <w:gridSpan w:val="748"/>
            <w:vMerge w:val="restart"/>
            <w:tcBorders>
              <w:left w:val="single" w:sz="4" w:space="0" w:color="auto"/>
            </w:tcBorders>
            <w:vAlign w:val="center"/>
          </w:tcPr>
          <w:p w14:paraId="0205AA33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4" w:type="dxa"/>
            <w:gridSpan w:val="206"/>
          </w:tcPr>
          <w:p w14:paraId="2E5F061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97" w:type="dxa"/>
            <w:gridSpan w:val="86"/>
          </w:tcPr>
          <w:p w14:paraId="0E78CC7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284" w:type="dxa"/>
            <w:gridSpan w:val="3"/>
            <w:vMerge/>
          </w:tcPr>
          <w:p w14:paraId="4B47C4B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67FD86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736024C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12" w:type="dxa"/>
            <w:gridSpan w:val="748"/>
            <w:vMerge/>
            <w:tcBorders>
              <w:left w:val="single" w:sz="4" w:space="0" w:color="auto"/>
            </w:tcBorders>
          </w:tcPr>
          <w:p w14:paraId="4A706D1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06"/>
          </w:tcPr>
          <w:p w14:paraId="5614FF9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597" w:type="dxa"/>
            <w:gridSpan w:val="86"/>
          </w:tcPr>
          <w:p w14:paraId="7E9F0D1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6C60A2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02942" w:rsidRPr="004C4754" w14:paraId="4BD90B1E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519CB7C9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85" w:type="dxa"/>
            <w:gridSpan w:val="665"/>
            <w:tcBorders>
              <w:left w:val="single" w:sz="4" w:space="0" w:color="auto"/>
            </w:tcBorders>
          </w:tcPr>
          <w:p w14:paraId="04437CDB" w14:textId="77777777" w:rsidR="00202942" w:rsidRPr="008C3D53" w:rsidRDefault="00E705FE" w:rsidP="0020294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02942" w:rsidRPr="008C3D53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2C198113" w14:textId="77777777" w:rsidR="00202942" w:rsidRPr="008C3D53" w:rsidRDefault="00202942" w:rsidP="00202942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620" w:dyaOrig="340" w14:anchorId="1F08602B">
                <v:shape id="_x0000_i1033" type="#_x0000_t75" style="width:86.25pt;height:20.25pt" o:ole="">
                  <v:imagedata r:id="rId24" o:title=""/>
                </v:shape>
                <o:OLEObject Type="Embed" ProgID="Equation.3" ShapeID="_x0000_i1033" DrawAspect="Content" ObjectID="_1651399548" r:id="rId30"/>
              </w:object>
            </w:r>
          </w:p>
        </w:tc>
        <w:tc>
          <w:tcPr>
            <w:tcW w:w="727" w:type="dxa"/>
            <w:gridSpan w:val="83"/>
            <w:vMerge w:val="restart"/>
            <w:vAlign w:val="center"/>
          </w:tcPr>
          <w:p w14:paraId="6979937C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0" w:type="dxa"/>
            <w:gridSpan w:val="73"/>
            <w:vAlign w:val="center"/>
          </w:tcPr>
          <w:p w14:paraId="781BF73A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574" w:type="dxa"/>
            <w:gridSpan w:val="133"/>
            <w:vAlign w:val="center"/>
          </w:tcPr>
          <w:p w14:paraId="63E85D96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597" w:type="dxa"/>
            <w:gridSpan w:val="86"/>
            <w:vAlign w:val="center"/>
          </w:tcPr>
          <w:p w14:paraId="645B2486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0,022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17950B23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1E4F458D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608C49B9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985" w:type="dxa"/>
            <w:gridSpan w:val="665"/>
            <w:tcBorders>
              <w:top w:val="single" w:sz="4" w:space="0" w:color="auto"/>
              <w:left w:val="single" w:sz="4" w:space="0" w:color="auto"/>
            </w:tcBorders>
          </w:tcPr>
          <w:p w14:paraId="00F53785" w14:textId="77777777" w:rsidR="00202942" w:rsidRPr="008C3D53" w:rsidRDefault="00A64716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Предполагаемая </w:t>
            </w:r>
            <w:r w:rsidR="00202942" w:rsidRPr="008C3D53">
              <w:rPr>
                <w:rFonts w:ascii="Arial" w:hAnsi="Arial" w:cs="Arial"/>
              </w:rPr>
              <w:t>сумма квадратов токов вводов</w:t>
            </w:r>
          </w:p>
          <w:p w14:paraId="5A5F9FB7" w14:textId="77777777" w:rsidR="00202942" w:rsidRPr="008C3D53" w:rsidRDefault="00202942" w:rsidP="00202942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840" w:dyaOrig="340" w14:anchorId="1F5E216C">
                <v:shape id="_x0000_i1034" type="#_x0000_t75" style="width:96.75pt;height:20.25pt" o:ole="">
                  <v:imagedata r:id="rId26" o:title=""/>
                </v:shape>
                <o:OLEObject Type="Embed" ProgID="Equation.3" ShapeID="_x0000_i1034" DrawAspect="Content" ObjectID="_1651399549" r:id="rId31"/>
              </w:object>
            </w:r>
          </w:p>
        </w:tc>
        <w:tc>
          <w:tcPr>
            <w:tcW w:w="727" w:type="dxa"/>
            <w:gridSpan w:val="83"/>
            <w:vMerge/>
            <w:vAlign w:val="center"/>
          </w:tcPr>
          <w:p w14:paraId="217F0461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30" w:type="dxa"/>
            <w:gridSpan w:val="73"/>
            <w:vAlign w:val="center"/>
          </w:tcPr>
          <w:p w14:paraId="20D7B476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574" w:type="dxa"/>
            <w:gridSpan w:val="133"/>
            <w:vAlign w:val="center"/>
          </w:tcPr>
          <w:p w14:paraId="0E32E7B0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597" w:type="dxa"/>
            <w:gridSpan w:val="86"/>
            <w:vAlign w:val="center"/>
          </w:tcPr>
          <w:p w14:paraId="51EF1617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C2F5150" w14:textId="77777777" w:rsidR="00202942" w:rsidRPr="004C4754" w:rsidRDefault="00202942" w:rsidP="00202942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71215E7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622C03BE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985" w:type="dxa"/>
            <w:gridSpan w:val="665"/>
            <w:vMerge w:val="restart"/>
            <w:tcBorders>
              <w:left w:val="single" w:sz="4" w:space="0" w:color="auto"/>
            </w:tcBorders>
          </w:tcPr>
          <w:p w14:paraId="4D9881D7" w14:textId="77777777" w:rsidR="00202942" w:rsidRPr="008C3D53" w:rsidRDefault="00E705FE" w:rsidP="00847DF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202942" w:rsidRPr="008C3D53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6EB9EB92" w14:textId="77777777" w:rsidR="00202942" w:rsidRPr="008C3D53" w:rsidRDefault="00202942" w:rsidP="00847DF1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660" w:dyaOrig="340" w14:anchorId="7934F0DE">
                <v:shape id="_x0000_i1035" type="#_x0000_t75" style="width:87.75pt;height:20.25pt" o:ole="">
                  <v:imagedata r:id="rId28" o:title=""/>
                </v:shape>
                <o:OLEObject Type="Embed" ProgID="Equation.3" ShapeID="_x0000_i1035" DrawAspect="Content" ObjectID="_1651399550" r:id="rId32"/>
              </w:object>
            </w:r>
          </w:p>
        </w:tc>
        <w:tc>
          <w:tcPr>
            <w:tcW w:w="727" w:type="dxa"/>
            <w:gridSpan w:val="83"/>
            <w:vMerge/>
            <w:vAlign w:val="center"/>
          </w:tcPr>
          <w:p w14:paraId="6D8F3167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30" w:type="dxa"/>
            <w:gridSpan w:val="73"/>
          </w:tcPr>
          <w:p w14:paraId="296735E1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74" w:type="dxa"/>
            <w:gridSpan w:val="133"/>
          </w:tcPr>
          <w:p w14:paraId="778ABD25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597" w:type="dxa"/>
            <w:gridSpan w:val="86"/>
          </w:tcPr>
          <w:p w14:paraId="20872E6D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0,030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D0CDA58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1B96C02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28332A25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985" w:type="dxa"/>
            <w:gridSpan w:val="665"/>
            <w:vMerge/>
            <w:tcBorders>
              <w:left w:val="single" w:sz="4" w:space="0" w:color="auto"/>
            </w:tcBorders>
          </w:tcPr>
          <w:p w14:paraId="4DE49898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27" w:type="dxa"/>
            <w:gridSpan w:val="83"/>
            <w:vMerge/>
            <w:vAlign w:val="center"/>
          </w:tcPr>
          <w:p w14:paraId="55BEE02D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30" w:type="dxa"/>
            <w:gridSpan w:val="73"/>
            <w:vAlign w:val="center"/>
          </w:tcPr>
          <w:p w14:paraId="16AAF9D7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74" w:type="dxa"/>
            <w:gridSpan w:val="133"/>
            <w:vAlign w:val="center"/>
          </w:tcPr>
          <w:p w14:paraId="383F5844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597" w:type="dxa"/>
            <w:gridSpan w:val="86"/>
            <w:vAlign w:val="center"/>
          </w:tcPr>
          <w:p w14:paraId="7129F427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-0,050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18878FF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1F7C4442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01567934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259" w:type="dxa"/>
            <w:gridSpan w:val="443"/>
            <w:vMerge w:val="restart"/>
            <w:tcBorders>
              <w:left w:val="single" w:sz="4" w:space="0" w:color="auto"/>
            </w:tcBorders>
            <w:vAlign w:val="center"/>
          </w:tcPr>
          <w:p w14:paraId="6D747BFB" w14:textId="77777777" w:rsidR="00202942" w:rsidRPr="004C4754" w:rsidRDefault="00202942" w:rsidP="00847DF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</w:p>
        </w:tc>
        <w:tc>
          <w:tcPr>
            <w:tcW w:w="1726" w:type="dxa"/>
            <w:gridSpan w:val="222"/>
          </w:tcPr>
          <w:p w14:paraId="28C53FF3" w14:textId="77777777" w:rsidR="00202942" w:rsidRPr="00A64716" w:rsidRDefault="00202942" w:rsidP="00847DF1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</w:p>
        </w:tc>
        <w:tc>
          <w:tcPr>
            <w:tcW w:w="727" w:type="dxa"/>
            <w:gridSpan w:val="83"/>
            <w:vMerge w:val="restart"/>
            <w:vAlign w:val="center"/>
          </w:tcPr>
          <w:p w14:paraId="323324B8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4" w:type="dxa"/>
            <w:gridSpan w:val="206"/>
          </w:tcPr>
          <w:p w14:paraId="6F147FB5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597" w:type="dxa"/>
            <w:gridSpan w:val="86"/>
          </w:tcPr>
          <w:p w14:paraId="00742CEE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3EC68C7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24322EAE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7D534C28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259" w:type="dxa"/>
            <w:gridSpan w:val="443"/>
            <w:vMerge/>
            <w:tcBorders>
              <w:left w:val="single" w:sz="4" w:space="0" w:color="auto"/>
            </w:tcBorders>
          </w:tcPr>
          <w:p w14:paraId="7F9D9393" w14:textId="77777777" w:rsidR="00202942" w:rsidRPr="004C4754" w:rsidRDefault="00202942" w:rsidP="00847DF1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726" w:type="dxa"/>
            <w:gridSpan w:val="222"/>
          </w:tcPr>
          <w:p w14:paraId="5B336C5B" w14:textId="77777777" w:rsidR="00202942" w:rsidRPr="00A64716" w:rsidRDefault="00202942" w:rsidP="00847DF1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fr-FR"/>
              </w:rPr>
            </w:pPr>
            <w:r w:rsidRPr="00A64716">
              <w:rPr>
                <w:rFonts w:ascii="Times New Roman" w:hAnsi="Times New Roman"/>
                <w:i/>
                <w:lang w:val="fr-FR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fr-FR"/>
              </w:rPr>
              <w:t>LL</w:t>
            </w:r>
          </w:p>
        </w:tc>
        <w:tc>
          <w:tcPr>
            <w:tcW w:w="727" w:type="dxa"/>
            <w:gridSpan w:val="83"/>
            <w:vMerge/>
          </w:tcPr>
          <w:p w14:paraId="5ED0C5EF" w14:textId="77777777" w:rsidR="00202942" w:rsidRPr="004C4754" w:rsidRDefault="00202942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06"/>
          </w:tcPr>
          <w:p w14:paraId="0A464ABA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97" w:type="dxa"/>
            <w:gridSpan w:val="86"/>
          </w:tcPr>
          <w:p w14:paraId="45AD806F" w14:textId="77777777" w:rsidR="00202942" w:rsidRPr="004C4754" w:rsidRDefault="00202942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0,120</w:t>
            </w:r>
          </w:p>
        </w:tc>
        <w:tc>
          <w:tcPr>
            <w:tcW w:w="284" w:type="dxa"/>
            <w:gridSpan w:val="3"/>
            <w:vMerge/>
          </w:tcPr>
          <w:p w14:paraId="2C250B60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737F23E" w14:textId="77777777" w:rsidTr="004068EE">
        <w:tblPrEx>
          <w:tblLook w:val="01E0" w:firstRow="1" w:lastRow="1" w:firstColumn="1" w:lastColumn="1" w:noHBand="0" w:noVBand="0"/>
        </w:tblPrEx>
        <w:trPr>
          <w:trHeight w:val="240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343583A8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712" w:type="dxa"/>
            <w:gridSpan w:val="748"/>
            <w:vMerge w:val="restart"/>
            <w:tcBorders>
              <w:left w:val="single" w:sz="4" w:space="0" w:color="auto"/>
            </w:tcBorders>
          </w:tcPr>
          <w:p w14:paraId="04089196" w14:textId="77777777" w:rsidR="00681CA0" w:rsidRPr="004C4754" w:rsidRDefault="00681CA0" w:rsidP="002B16C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9E3510" w:rsidRPr="002B16CC" w:rsidDel="009E3510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>к ум</w:t>
            </w:r>
            <w:r w:rsidRPr="004C4754">
              <w:rPr>
                <w:rFonts w:ascii="Arial" w:hAnsi="Arial" w:cs="Arial"/>
              </w:rPr>
              <w:t>еньшению силы света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  <w:lang w:val="en-US"/>
              </w:rPr>
              <w:t>O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1304" w:type="dxa"/>
            <w:gridSpan w:val="206"/>
            <w:vAlign w:val="center"/>
          </w:tcPr>
          <w:p w14:paraId="57C5DAE4" w14:textId="77777777" w:rsidR="00681CA0" w:rsidRPr="004C4754" w:rsidRDefault="00681CA0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597" w:type="dxa"/>
            <w:gridSpan w:val="86"/>
          </w:tcPr>
          <w:p w14:paraId="5C6B4DE5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284" w:type="dxa"/>
            <w:gridSpan w:val="3"/>
            <w:vMerge/>
          </w:tcPr>
          <w:p w14:paraId="1B9827B4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C1C6D64" w14:textId="77777777" w:rsidTr="004068E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785503CB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712" w:type="dxa"/>
            <w:gridSpan w:val="748"/>
            <w:vMerge/>
            <w:tcBorders>
              <w:left w:val="single" w:sz="4" w:space="0" w:color="auto"/>
            </w:tcBorders>
          </w:tcPr>
          <w:p w14:paraId="707F89B0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06"/>
            <w:vAlign w:val="center"/>
          </w:tcPr>
          <w:p w14:paraId="67D22A62" w14:textId="77777777" w:rsidR="00681CA0" w:rsidRPr="004C4754" w:rsidRDefault="00681CA0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597" w:type="dxa"/>
            <w:gridSpan w:val="86"/>
          </w:tcPr>
          <w:p w14:paraId="04B0DEC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284" w:type="dxa"/>
            <w:gridSpan w:val="3"/>
            <w:vMerge/>
          </w:tcPr>
          <w:p w14:paraId="105F1E5C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42B47D2" w14:textId="77777777" w:rsidTr="004068E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599D511F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285" w:type="dxa"/>
            <w:gridSpan w:val="447"/>
            <w:vMerge w:val="restart"/>
            <w:tcBorders>
              <w:left w:val="single" w:sz="4" w:space="0" w:color="auto"/>
            </w:tcBorders>
            <w:vAlign w:val="center"/>
          </w:tcPr>
          <w:p w14:paraId="033DEA28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Заменяющий лампу резистор при 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 w:rsidRPr="004C4754">
              <w:rPr>
                <w:rFonts w:ascii="Arial" w:hAnsi="Arial" w:cs="Arial"/>
              </w:rPr>
              <w:t xml:space="preserve"> % испытательного 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718" w:type="dxa"/>
            <w:gridSpan w:val="88"/>
            <w:vMerge w:val="restart"/>
            <w:vAlign w:val="center"/>
          </w:tcPr>
          <w:p w14:paraId="794CB67A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861" w:type="dxa"/>
            <w:gridSpan w:val="115"/>
            <w:vMerge w:val="restart"/>
            <w:vAlign w:val="center"/>
          </w:tcPr>
          <w:p w14:paraId="0F015E2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848" w:type="dxa"/>
            <w:gridSpan w:val="98"/>
            <w:vMerge w:val="restart"/>
            <w:vAlign w:val="center"/>
          </w:tcPr>
          <w:p w14:paraId="428519D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304" w:type="dxa"/>
            <w:gridSpan w:val="206"/>
          </w:tcPr>
          <w:p w14:paraId="073D1EA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97" w:type="dxa"/>
            <w:gridSpan w:val="86"/>
            <w:vAlign w:val="center"/>
          </w:tcPr>
          <w:p w14:paraId="4ECCD1F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2400</w:t>
            </w:r>
          </w:p>
        </w:tc>
        <w:tc>
          <w:tcPr>
            <w:tcW w:w="284" w:type="dxa"/>
            <w:gridSpan w:val="3"/>
            <w:vMerge/>
          </w:tcPr>
          <w:p w14:paraId="229EE105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5B8F2F65" w14:textId="77777777" w:rsidTr="004068E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4B6F164F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285" w:type="dxa"/>
            <w:gridSpan w:val="447"/>
            <w:vMerge/>
            <w:tcBorders>
              <w:left w:val="single" w:sz="4" w:space="0" w:color="auto"/>
            </w:tcBorders>
          </w:tcPr>
          <w:p w14:paraId="7FB7B86D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8" w:type="dxa"/>
            <w:gridSpan w:val="88"/>
            <w:vMerge/>
          </w:tcPr>
          <w:p w14:paraId="462B24BC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1" w:type="dxa"/>
            <w:gridSpan w:val="115"/>
            <w:vMerge/>
            <w:vAlign w:val="center"/>
          </w:tcPr>
          <w:p w14:paraId="002D12F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gridSpan w:val="98"/>
            <w:vMerge/>
            <w:vAlign w:val="center"/>
          </w:tcPr>
          <w:p w14:paraId="5C3C8EC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06"/>
          </w:tcPr>
          <w:p w14:paraId="1A3F33D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597" w:type="dxa"/>
            <w:gridSpan w:val="86"/>
            <w:vAlign w:val="center"/>
          </w:tcPr>
          <w:p w14:paraId="05B51135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3000</w:t>
            </w:r>
          </w:p>
        </w:tc>
        <w:tc>
          <w:tcPr>
            <w:tcW w:w="284" w:type="dxa"/>
            <w:gridSpan w:val="3"/>
            <w:vMerge/>
          </w:tcPr>
          <w:p w14:paraId="0E61DE05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711026BE" w14:textId="77777777" w:rsidTr="004068E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1F1A1DC5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285" w:type="dxa"/>
            <w:gridSpan w:val="447"/>
            <w:vMerge/>
            <w:tcBorders>
              <w:left w:val="single" w:sz="4" w:space="0" w:color="auto"/>
            </w:tcBorders>
          </w:tcPr>
          <w:p w14:paraId="47F4CD82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8" w:type="dxa"/>
            <w:gridSpan w:val="88"/>
            <w:vMerge/>
          </w:tcPr>
          <w:p w14:paraId="157CBDE2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1" w:type="dxa"/>
            <w:gridSpan w:val="115"/>
            <w:vAlign w:val="center"/>
          </w:tcPr>
          <w:p w14:paraId="6D8D4FC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848" w:type="dxa"/>
            <w:gridSpan w:val="98"/>
            <w:vAlign w:val="center"/>
          </w:tcPr>
          <w:p w14:paraId="613A8CD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304" w:type="dxa"/>
            <w:gridSpan w:val="206"/>
            <w:vMerge w:val="restart"/>
          </w:tcPr>
          <w:p w14:paraId="1E39DE3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Ном</w:t>
            </w:r>
            <w:r w:rsidRPr="002B16CC">
              <w:rPr>
                <w:rFonts w:ascii="Arial" w:hAnsi="Arial" w:cs="Arial"/>
              </w:rPr>
              <w:t>и</w:t>
            </w:r>
            <w:r w:rsidRPr="002B16CC">
              <w:rPr>
                <w:rFonts w:ascii="Arial" w:hAnsi="Arial" w:cs="Arial"/>
              </w:rPr>
              <w:t>нальное</w:t>
            </w:r>
            <w:r w:rsidR="00546914" w:rsidRPr="002B16CC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597" w:type="dxa"/>
            <w:gridSpan w:val="86"/>
            <w:vAlign w:val="center"/>
          </w:tcPr>
          <w:p w14:paraId="2D0E89B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820</w:t>
            </w:r>
          </w:p>
        </w:tc>
        <w:tc>
          <w:tcPr>
            <w:tcW w:w="284" w:type="dxa"/>
            <w:gridSpan w:val="3"/>
            <w:vMerge/>
          </w:tcPr>
          <w:p w14:paraId="21C72CD8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0463F921" w14:textId="77777777" w:rsidTr="004068EE">
        <w:tblPrEx>
          <w:tblLook w:val="01E0" w:firstRow="1" w:lastRow="1" w:firstColumn="1" w:lastColumn="1" w:noHBand="0" w:noVBand="0"/>
        </w:tblPrEx>
        <w:trPr>
          <w:trHeight w:val="255"/>
        </w:trPr>
        <w:tc>
          <w:tcPr>
            <w:tcW w:w="280" w:type="dxa"/>
            <w:gridSpan w:val="8"/>
            <w:vMerge/>
            <w:tcBorders>
              <w:right w:val="single" w:sz="4" w:space="0" w:color="auto"/>
            </w:tcBorders>
          </w:tcPr>
          <w:p w14:paraId="13AB43C8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285" w:type="dxa"/>
            <w:gridSpan w:val="447"/>
            <w:vMerge/>
            <w:tcBorders>
              <w:left w:val="single" w:sz="4" w:space="0" w:color="auto"/>
            </w:tcBorders>
          </w:tcPr>
          <w:p w14:paraId="2C5413C5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8" w:type="dxa"/>
            <w:gridSpan w:val="88"/>
            <w:vMerge/>
          </w:tcPr>
          <w:p w14:paraId="30872450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1" w:type="dxa"/>
            <w:gridSpan w:val="115"/>
            <w:vAlign w:val="center"/>
          </w:tcPr>
          <w:p w14:paraId="4B88F04C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848" w:type="dxa"/>
            <w:gridSpan w:val="98"/>
            <w:vAlign w:val="center"/>
          </w:tcPr>
          <w:p w14:paraId="5F77684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304" w:type="dxa"/>
            <w:gridSpan w:val="206"/>
            <w:vMerge/>
          </w:tcPr>
          <w:p w14:paraId="02E84F6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7" w:type="dxa"/>
            <w:gridSpan w:val="86"/>
            <w:vAlign w:val="center"/>
          </w:tcPr>
          <w:p w14:paraId="2539D8B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360</w:t>
            </w:r>
          </w:p>
        </w:tc>
        <w:tc>
          <w:tcPr>
            <w:tcW w:w="284" w:type="dxa"/>
            <w:gridSpan w:val="3"/>
            <w:vMerge/>
          </w:tcPr>
          <w:p w14:paraId="373B98DC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1852F7FC" w14:textId="77777777" w:rsidTr="004068EE">
        <w:tblPrEx>
          <w:tblLook w:val="01E0" w:firstRow="1" w:lastRow="1" w:firstColumn="1" w:lastColumn="1" w:noHBand="0" w:noVBand="0"/>
        </w:tblPrEx>
        <w:trPr>
          <w:trHeight w:val="1787"/>
        </w:trPr>
        <w:tc>
          <w:tcPr>
            <w:tcW w:w="280" w:type="dxa"/>
            <w:gridSpan w:val="8"/>
            <w:vMerge/>
            <w:tcBorders>
              <w:right w:val="nil"/>
            </w:tcBorders>
          </w:tcPr>
          <w:p w14:paraId="0A592C3A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9613" w:type="dxa"/>
            <w:gridSpan w:val="1040"/>
            <w:tcBorders>
              <w:left w:val="nil"/>
              <w:right w:val="nil"/>
            </w:tcBorders>
          </w:tcPr>
          <w:p w14:paraId="1A025A41" w14:textId="77777777" w:rsidR="00681CA0" w:rsidRPr="004C4754" w:rsidRDefault="00681CA0" w:rsidP="001A02D1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74D3764" w14:textId="77777777" w:rsidR="00681CA0" w:rsidRPr="004C4754" w:rsidRDefault="00681CA0" w:rsidP="001A02D1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1BD6CA00" w14:textId="77777777" w:rsidTr="004068EE">
        <w:tblPrEx>
          <w:tblLook w:val="01E0" w:firstRow="1" w:lastRow="1" w:firstColumn="1" w:lastColumn="1" w:noHBand="0" w:noVBand="0"/>
        </w:tblPrEx>
        <w:trPr>
          <w:trHeight w:val="75"/>
        </w:trPr>
        <w:tc>
          <w:tcPr>
            <w:tcW w:w="10177" w:type="dxa"/>
            <w:gridSpan w:val="1051"/>
            <w:tcBorders>
              <w:top w:val="nil"/>
            </w:tcBorders>
          </w:tcPr>
          <w:p w14:paraId="42002D4D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 w:rsidR="008C3D53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-10</w:t>
            </w:r>
            <w:r w:rsidRPr="004C4754">
              <w:rPr>
                <w:rFonts w:ascii="Arial" w:hAnsi="Arial" w:cs="Arial"/>
                <w:b/>
              </w:rPr>
              <w:t>3</w:t>
            </w:r>
            <w:r w:rsidRPr="004C4754">
              <w:rPr>
                <w:rFonts w:ascii="Arial" w:hAnsi="Arial" w:cs="Arial"/>
                <w:b/>
                <w:lang w:val="en-US"/>
              </w:rPr>
              <w:t>0-</w:t>
            </w:r>
            <w:r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417F811A" w14:textId="77777777" w:rsidTr="004068EE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909" w:type="dxa"/>
            <w:gridSpan w:val="132"/>
          </w:tcPr>
          <w:p w14:paraId="1A10327A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6" w:type="dxa"/>
            <w:gridSpan w:val="745"/>
          </w:tcPr>
          <w:p w14:paraId="7A6D28F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8C88F5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62" w:type="dxa"/>
            <w:gridSpan w:val="174"/>
            <w:vAlign w:val="center"/>
          </w:tcPr>
          <w:p w14:paraId="51303574" w14:textId="77777777" w:rsidR="00681CA0" w:rsidRPr="004C4754" w:rsidRDefault="00546914" w:rsidP="001A02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>
              <w:rPr>
                <w:rFonts w:ascii="Arial" w:hAnsi="Arial" w:cs="Arial"/>
              </w:rPr>
              <w:t xml:space="preserve"> </w:t>
            </w:r>
            <w:r w:rsidR="00681CA0">
              <w:rPr>
                <w:rFonts w:ascii="Arial" w:hAnsi="Arial" w:cs="Arial"/>
              </w:rPr>
              <w:t>4</w:t>
            </w:r>
          </w:p>
        </w:tc>
      </w:tr>
      <w:tr w:rsidR="00681CA0" w:rsidRPr="004C4754" w14:paraId="3998BCEF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538893BE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61D7E9A3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3394FFA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762099E8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Требования зажигания с катодом предварительного подогрева</w:t>
            </w:r>
          </w:p>
          <w:p w14:paraId="5BBD5D3B" w14:textId="77777777" w:rsidR="00681CA0" w:rsidRPr="004C4754" w:rsidRDefault="00681CA0" w:rsidP="001A02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 для времени зажигания 0,4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</w:t>
            </w:r>
            <w:r w:rsidRPr="004C4754">
              <w:rPr>
                <w:rFonts w:ascii="Arial" w:hAnsi="Arial" w:cs="Arial"/>
                <w:b/>
                <w:lang w:val="en-US"/>
              </w:rPr>
              <w:t>t</w:t>
            </w:r>
            <w:r w:rsidRPr="004C4754">
              <w:rPr>
                <w:rFonts w:ascii="Arial" w:hAnsi="Arial" w:cs="Arial"/>
                <w:b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3,0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AAE7555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E5502C" w:rsidRPr="004C4754" w14:paraId="10F13A3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32AEF0D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22" w:type="dxa"/>
            <w:gridSpan w:val="683"/>
            <w:vMerge w:val="restart"/>
          </w:tcPr>
          <w:p w14:paraId="1121A197" w14:textId="77777777" w:rsidR="00E5502C" w:rsidRPr="00E5502C" w:rsidRDefault="00E705FE" w:rsidP="00E5502C">
            <w:pPr>
              <w:pBdr>
                <w:right w:val="single" w:sz="4" w:space="4" w:color="auto"/>
              </w:pBd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5502C" w:rsidRPr="004C4754">
              <w:rPr>
                <w:rFonts w:ascii="Arial" w:hAnsi="Arial" w:cs="Arial"/>
              </w:rPr>
              <w:t xml:space="preserve"> энергия предварительного подогрева к</w:t>
            </w:r>
            <w:r w:rsidR="00E5502C" w:rsidRPr="004C4754">
              <w:rPr>
                <w:rFonts w:ascii="Arial" w:hAnsi="Arial" w:cs="Arial"/>
              </w:rPr>
              <w:t>а</w:t>
            </w:r>
            <w:r w:rsidR="00E5502C" w:rsidRPr="004C4754">
              <w:rPr>
                <w:rFonts w:ascii="Arial" w:hAnsi="Arial" w:cs="Arial"/>
              </w:rPr>
              <w:t>тода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E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</w:rPr>
              <w:t xml:space="preserve"> = </w:t>
            </w:r>
            <w:r w:rsidR="00E5502C"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E5502C">
              <w:rPr>
                <w:rFonts w:ascii="Arial" w:hAnsi="Arial" w:cs="Arial"/>
              </w:rPr>
              <w:t xml:space="preserve">+ </w:t>
            </w:r>
            <w:r w:rsidR="00E5502C"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t</w:t>
            </w:r>
            <w:r w:rsidR="00E5502C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E5502C" w:rsidRPr="00E5502C">
              <w:rPr>
                <w:rFonts w:ascii="Arial" w:hAnsi="Arial" w:cs="Arial"/>
              </w:rPr>
              <w:t>,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4C4754">
              <w:rPr>
                <w:rFonts w:ascii="Arial" w:hAnsi="Arial" w:cs="Arial"/>
              </w:rPr>
              <w:t>Дж</w:t>
            </w:r>
          </w:p>
        </w:tc>
        <w:tc>
          <w:tcPr>
            <w:tcW w:w="2330" w:type="dxa"/>
            <w:gridSpan w:val="312"/>
          </w:tcPr>
          <w:p w14:paraId="5240C57E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(Дж)</w:t>
            </w:r>
          </w:p>
        </w:tc>
        <w:tc>
          <w:tcPr>
            <w:tcW w:w="1161" w:type="dxa"/>
            <w:gridSpan w:val="45"/>
          </w:tcPr>
          <w:p w14:paraId="19E54FFD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</w:t>
            </w:r>
          </w:p>
        </w:tc>
        <w:tc>
          <w:tcPr>
            <w:tcW w:w="284" w:type="dxa"/>
            <w:gridSpan w:val="3"/>
            <w:vMerge/>
          </w:tcPr>
          <w:p w14:paraId="0D3A4EE4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1DCDD01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1537BCB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22" w:type="dxa"/>
            <w:gridSpan w:val="683"/>
            <w:vMerge/>
          </w:tcPr>
          <w:p w14:paraId="4AC0E17A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30" w:type="dxa"/>
            <w:gridSpan w:val="312"/>
          </w:tcPr>
          <w:p w14:paraId="6496F124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161" w:type="dxa"/>
            <w:gridSpan w:val="45"/>
          </w:tcPr>
          <w:p w14:paraId="0DADDA88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</w:t>
            </w:r>
          </w:p>
        </w:tc>
        <w:tc>
          <w:tcPr>
            <w:tcW w:w="284" w:type="dxa"/>
            <w:gridSpan w:val="3"/>
            <w:vMerge/>
          </w:tcPr>
          <w:p w14:paraId="61A54ED3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1B74F63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BB3E6BA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22" w:type="dxa"/>
            <w:gridSpan w:val="683"/>
            <w:vAlign w:val="center"/>
          </w:tcPr>
          <w:p w14:paraId="3FA76382" w14:textId="77777777" w:rsidR="00E5502C" w:rsidRPr="002B16CC" w:rsidRDefault="00E5502C" w:rsidP="00E5502C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Напряжение на каждом катоде для </w:t>
            </w:r>
            <w:r w:rsidRPr="002B16CC">
              <w:rPr>
                <w:rFonts w:ascii="Arial" w:hAnsi="Arial" w:cs="Arial"/>
                <w:lang w:val="en-US"/>
              </w:rPr>
              <w:t>E</w:t>
            </w:r>
            <w:r w:rsidRPr="002B16CC">
              <w:rPr>
                <w:rFonts w:ascii="Arial" w:hAnsi="Arial" w:cs="Arial"/>
              </w:rPr>
              <w:t>(</w:t>
            </w:r>
            <w:r w:rsidRPr="002B16CC">
              <w:rPr>
                <w:rFonts w:ascii="Arial" w:hAnsi="Arial" w:cs="Arial"/>
                <w:lang w:val="en-US"/>
              </w:rPr>
              <w:t>t</w:t>
            </w:r>
            <w:r w:rsidRPr="002B16CC">
              <w:rPr>
                <w:rFonts w:ascii="Arial" w:hAnsi="Arial" w:cs="Arial"/>
              </w:rPr>
              <w:t xml:space="preserve">) &lt; </w:t>
            </w:r>
            <w:r w:rsidRPr="002B16CC">
              <w:rPr>
                <w:rFonts w:ascii="Arial" w:hAnsi="Arial" w:cs="Arial"/>
                <w:lang w:val="en-US"/>
              </w:rPr>
              <w:t>E</w:t>
            </w:r>
            <w:r w:rsidRPr="002B16C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2B16CC">
              <w:rPr>
                <w:rFonts w:ascii="Arial" w:hAnsi="Arial" w:cs="Arial"/>
              </w:rPr>
              <w:t>, В</w:t>
            </w:r>
          </w:p>
        </w:tc>
        <w:tc>
          <w:tcPr>
            <w:tcW w:w="2330" w:type="dxa"/>
            <w:gridSpan w:val="312"/>
          </w:tcPr>
          <w:p w14:paraId="13A14879" w14:textId="77777777" w:rsidR="00E5502C" w:rsidRPr="002B16CC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  <w:vAlign w:val="center"/>
          </w:tcPr>
          <w:p w14:paraId="2D66000F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3D1CF878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AB7907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115DDDD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52" w:type="dxa"/>
            <w:gridSpan w:val="995"/>
          </w:tcPr>
          <w:p w14:paraId="6EED513B" w14:textId="77777777" w:rsidR="00681CA0" w:rsidRPr="002B16CC" w:rsidRDefault="00681CA0" w:rsidP="00E80E9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2B16CC" w:rsidRPr="00B30F81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 xml:space="preserve">к </w:t>
            </w:r>
            <w:r w:rsidR="00E80E9E">
              <w:rPr>
                <w:rFonts w:ascii="Arial" w:hAnsi="Arial" w:cs="Arial"/>
              </w:rPr>
              <w:t>минимальному</w:t>
            </w:r>
            <w:r w:rsidRPr="002B16CC">
              <w:rPr>
                <w:rFonts w:ascii="Arial" w:hAnsi="Arial" w:cs="Arial"/>
              </w:rPr>
              <w:t xml:space="preserve"> предварительному подогреву катода, Ом</w:t>
            </w:r>
          </w:p>
        </w:tc>
        <w:tc>
          <w:tcPr>
            <w:tcW w:w="1161" w:type="dxa"/>
            <w:gridSpan w:val="45"/>
            <w:vAlign w:val="center"/>
          </w:tcPr>
          <w:p w14:paraId="21523EA5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</w:tcPr>
          <w:p w14:paraId="6B39FD4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2530D9D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F2E449A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22" w:type="dxa"/>
            <w:gridSpan w:val="683"/>
            <w:vMerge w:val="restart"/>
          </w:tcPr>
          <w:p w14:paraId="0D0AAF33" w14:textId="77777777" w:rsidR="00E5502C" w:rsidRPr="00E5502C" w:rsidRDefault="00E705FE" w:rsidP="00E5502C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E5502C" w:rsidRPr="004C4754">
              <w:rPr>
                <w:rFonts w:ascii="Arial" w:hAnsi="Arial" w:cs="Arial"/>
              </w:rPr>
              <w:t xml:space="preserve"> энергия предварительного подогрева к</w:t>
            </w:r>
            <w:r w:rsidR="00E5502C" w:rsidRPr="004C4754">
              <w:rPr>
                <w:rFonts w:ascii="Arial" w:hAnsi="Arial" w:cs="Arial"/>
              </w:rPr>
              <w:t>а</w:t>
            </w:r>
            <w:r w:rsidR="00E5502C" w:rsidRPr="004C4754">
              <w:rPr>
                <w:rFonts w:ascii="Arial" w:hAnsi="Arial" w:cs="Arial"/>
              </w:rPr>
              <w:t>тода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E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E5502C">
              <w:rPr>
                <w:rFonts w:ascii="Arial" w:hAnsi="Arial" w:cs="Arial"/>
              </w:rPr>
              <w:t xml:space="preserve"> = </w:t>
            </w:r>
            <w:r w:rsidR="00E5502C"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E5502C">
              <w:rPr>
                <w:rFonts w:ascii="Arial" w:hAnsi="Arial" w:cs="Arial"/>
              </w:rPr>
              <w:t xml:space="preserve">+ </w:t>
            </w:r>
            <w:r w:rsidR="00E5502C"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t</w:t>
            </w:r>
            <w:r w:rsidR="00E5502C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E5502C" w:rsidRPr="00E5502C">
              <w:rPr>
                <w:rFonts w:ascii="Arial" w:hAnsi="Arial" w:cs="Arial"/>
              </w:rPr>
              <w:t xml:space="preserve">, </w:t>
            </w:r>
            <w:r w:rsidR="00E5502C" w:rsidRPr="004C4754">
              <w:rPr>
                <w:rFonts w:ascii="Arial" w:hAnsi="Arial" w:cs="Arial"/>
              </w:rPr>
              <w:t>Дж</w:t>
            </w:r>
          </w:p>
        </w:tc>
        <w:tc>
          <w:tcPr>
            <w:tcW w:w="2330" w:type="dxa"/>
            <w:gridSpan w:val="312"/>
          </w:tcPr>
          <w:p w14:paraId="6DEFF68A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161" w:type="dxa"/>
            <w:gridSpan w:val="45"/>
          </w:tcPr>
          <w:p w14:paraId="29D2031F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1,5</w:t>
            </w:r>
          </w:p>
        </w:tc>
        <w:tc>
          <w:tcPr>
            <w:tcW w:w="284" w:type="dxa"/>
            <w:gridSpan w:val="3"/>
            <w:vMerge/>
          </w:tcPr>
          <w:p w14:paraId="78CE80D1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059D3332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E22207D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6122" w:type="dxa"/>
            <w:gridSpan w:val="683"/>
            <w:vMerge/>
          </w:tcPr>
          <w:p w14:paraId="5E454043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30" w:type="dxa"/>
            <w:gridSpan w:val="312"/>
          </w:tcPr>
          <w:p w14:paraId="21BF36EA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161" w:type="dxa"/>
            <w:gridSpan w:val="45"/>
          </w:tcPr>
          <w:p w14:paraId="3FAA6A0D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1,1</w:t>
            </w:r>
          </w:p>
        </w:tc>
        <w:tc>
          <w:tcPr>
            <w:tcW w:w="284" w:type="dxa"/>
            <w:gridSpan w:val="3"/>
            <w:vMerge/>
          </w:tcPr>
          <w:p w14:paraId="07B353A9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809EC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AC1AC80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52" w:type="dxa"/>
            <w:gridSpan w:val="995"/>
          </w:tcPr>
          <w:p w14:paraId="73039233" w14:textId="77777777" w:rsidR="00681CA0" w:rsidRPr="004C4754" w:rsidRDefault="00681CA0" w:rsidP="00E80E9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2B16CC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 xml:space="preserve">к </w:t>
            </w:r>
            <w:r w:rsidR="00E80E9E">
              <w:rPr>
                <w:rFonts w:ascii="Arial" w:hAnsi="Arial" w:cs="Arial"/>
              </w:rPr>
              <w:t>максимальному</w:t>
            </w:r>
            <w:r w:rsidRPr="002B16CC">
              <w:rPr>
                <w:rFonts w:ascii="Arial" w:hAnsi="Arial" w:cs="Arial"/>
              </w:rPr>
              <w:t xml:space="preserve"> предварительному подогреву катода, Ом</w:t>
            </w:r>
          </w:p>
        </w:tc>
        <w:tc>
          <w:tcPr>
            <w:tcW w:w="1161" w:type="dxa"/>
            <w:gridSpan w:val="45"/>
            <w:vAlign w:val="center"/>
          </w:tcPr>
          <w:p w14:paraId="6B0C975A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284" w:type="dxa"/>
            <w:gridSpan w:val="3"/>
            <w:vMerge/>
          </w:tcPr>
          <w:p w14:paraId="5D17360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5EAEE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75747C1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571" w:type="dxa"/>
            <w:gridSpan w:val="274"/>
            <w:vMerge w:val="restart"/>
            <w:vAlign w:val="center"/>
          </w:tcPr>
          <w:p w14:paraId="3A687155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го хода на лампе (с ВЗУ)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866" w:type="dxa"/>
            <w:gridSpan w:val="188"/>
          </w:tcPr>
          <w:p w14:paraId="53D0A8E3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не зажигания</w:t>
            </w:r>
          </w:p>
        </w:tc>
        <w:tc>
          <w:tcPr>
            <w:tcW w:w="1719" w:type="dxa"/>
            <w:gridSpan w:val="228"/>
            <w:vAlign w:val="center"/>
          </w:tcPr>
          <w:p w14:paraId="06EBF29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2296" w:type="dxa"/>
            <w:gridSpan w:val="305"/>
          </w:tcPr>
          <w:p w14:paraId="24C67ACD" w14:textId="77777777" w:rsidR="00681CA0" w:rsidRPr="002B16CC" w:rsidRDefault="00681CA0" w:rsidP="00795D2A">
            <w:pPr>
              <w:tabs>
                <w:tab w:val="left" w:pos="799"/>
                <w:tab w:val="left" w:pos="871"/>
              </w:tabs>
              <w:spacing w:after="0" w:line="240" w:lineRule="auto"/>
              <w:ind w:left="-138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более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  <w:vAlign w:val="center"/>
          </w:tcPr>
          <w:p w14:paraId="6D61CC2F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</w:tcPr>
          <w:p w14:paraId="5BE30C6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FEA5C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B684FDF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571" w:type="dxa"/>
            <w:gridSpan w:val="274"/>
            <w:vMerge/>
          </w:tcPr>
          <w:p w14:paraId="2BCCFF32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66" w:type="dxa"/>
            <w:gridSpan w:val="188"/>
            <w:vMerge w:val="restart"/>
            <w:vAlign w:val="center"/>
          </w:tcPr>
          <w:p w14:paraId="7266EB31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зажигания</w:t>
            </w:r>
          </w:p>
        </w:tc>
        <w:tc>
          <w:tcPr>
            <w:tcW w:w="1719" w:type="dxa"/>
            <w:gridSpan w:val="228"/>
            <w:vAlign w:val="center"/>
          </w:tcPr>
          <w:p w14:paraId="7159A25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2296" w:type="dxa"/>
            <w:gridSpan w:val="305"/>
          </w:tcPr>
          <w:p w14:paraId="16B516CF" w14:textId="77777777" w:rsidR="00681CA0" w:rsidRPr="002B16CC" w:rsidRDefault="00681CA0" w:rsidP="00795D2A">
            <w:pPr>
              <w:tabs>
                <w:tab w:val="left" w:pos="799"/>
                <w:tab w:val="left" w:pos="871"/>
              </w:tabs>
              <w:spacing w:after="0" w:line="240" w:lineRule="auto"/>
              <w:ind w:left="-138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менее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  <w:vAlign w:val="center"/>
          </w:tcPr>
          <w:p w14:paraId="3C38AFC8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185</w:t>
            </w:r>
          </w:p>
        </w:tc>
        <w:tc>
          <w:tcPr>
            <w:tcW w:w="284" w:type="dxa"/>
            <w:gridSpan w:val="3"/>
            <w:vMerge/>
          </w:tcPr>
          <w:p w14:paraId="65BC686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090723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F2A2253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571" w:type="dxa"/>
            <w:gridSpan w:val="274"/>
            <w:vMerge/>
          </w:tcPr>
          <w:p w14:paraId="1E73A6FE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66" w:type="dxa"/>
            <w:gridSpan w:val="188"/>
            <w:vMerge/>
          </w:tcPr>
          <w:p w14:paraId="55DA13C5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719" w:type="dxa"/>
            <w:gridSpan w:val="228"/>
            <w:vAlign w:val="center"/>
          </w:tcPr>
          <w:p w14:paraId="2A3560E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(-15°C)</w:t>
            </w:r>
          </w:p>
        </w:tc>
        <w:tc>
          <w:tcPr>
            <w:tcW w:w="2296" w:type="dxa"/>
            <w:gridSpan w:val="305"/>
          </w:tcPr>
          <w:p w14:paraId="5CD467AC" w14:textId="77777777" w:rsidR="00681CA0" w:rsidRPr="002B16CC" w:rsidRDefault="00681CA0" w:rsidP="00795D2A">
            <w:pPr>
              <w:tabs>
                <w:tab w:val="left" w:pos="799"/>
                <w:tab w:val="left" w:pos="871"/>
              </w:tabs>
              <w:spacing w:after="0" w:line="240" w:lineRule="auto"/>
              <w:ind w:left="-138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Не менее (действ</w:t>
            </w:r>
            <w:r w:rsidRPr="002B16CC">
              <w:rPr>
                <w:rFonts w:ascii="Arial" w:hAnsi="Arial" w:cs="Arial"/>
              </w:rPr>
              <w:t>у</w:t>
            </w:r>
            <w:r w:rsidRPr="002B16CC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  <w:vAlign w:val="center"/>
          </w:tcPr>
          <w:p w14:paraId="5B9A09D3" w14:textId="77777777" w:rsidR="00681CA0" w:rsidRPr="004C4754" w:rsidRDefault="00681CA0" w:rsidP="00795D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250</w:t>
            </w:r>
          </w:p>
        </w:tc>
        <w:tc>
          <w:tcPr>
            <w:tcW w:w="284" w:type="dxa"/>
            <w:gridSpan w:val="3"/>
            <w:vMerge/>
          </w:tcPr>
          <w:p w14:paraId="3F77C36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C9E9FA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bottom w:val="nil"/>
            </w:tcBorders>
          </w:tcPr>
          <w:p w14:paraId="707B082A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52" w:type="dxa"/>
            <w:gridSpan w:val="995"/>
          </w:tcPr>
          <w:p w14:paraId="3AF51F15" w14:textId="77777777" w:rsidR="00681CA0" w:rsidRPr="002B16CC" w:rsidRDefault="00681CA0" w:rsidP="002B16CC">
            <w:pPr>
              <w:spacing w:after="0" w:line="240" w:lineRule="auto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 xml:space="preserve">Диапазон заменяющих резисторов для каждого катода для испытаний </w:t>
            </w:r>
            <w:r w:rsidR="009E3510" w:rsidRPr="00B30F81">
              <w:rPr>
                <w:rFonts w:ascii="Arial" w:hAnsi="Arial" w:cs="Arial"/>
              </w:rPr>
              <w:t>на соо</w:t>
            </w:r>
            <w:r w:rsidR="009E3510" w:rsidRPr="00B30F81">
              <w:rPr>
                <w:rFonts w:ascii="Arial" w:hAnsi="Arial" w:cs="Arial"/>
              </w:rPr>
              <w:t>т</w:t>
            </w:r>
            <w:r w:rsidR="009E3510" w:rsidRPr="00B30F81">
              <w:rPr>
                <w:rFonts w:ascii="Arial" w:hAnsi="Arial" w:cs="Arial"/>
              </w:rPr>
              <w:t>ветствие требованиям</w:t>
            </w:r>
            <w:r w:rsidR="002B16CC">
              <w:rPr>
                <w:rFonts w:ascii="Arial" w:hAnsi="Arial" w:cs="Arial"/>
              </w:rPr>
              <w:t xml:space="preserve"> </w:t>
            </w:r>
            <w:r w:rsidRPr="002B16CC">
              <w:rPr>
                <w:rFonts w:ascii="Arial" w:hAnsi="Arial" w:cs="Arial"/>
              </w:rPr>
              <w:t>к напряжению холостого хода, Ом</w:t>
            </w:r>
          </w:p>
        </w:tc>
        <w:tc>
          <w:tcPr>
            <w:tcW w:w="1161" w:type="dxa"/>
            <w:gridSpan w:val="45"/>
            <w:vAlign w:val="center"/>
          </w:tcPr>
          <w:p w14:paraId="68B62ACA" w14:textId="77777777" w:rsidR="00681CA0" w:rsidRPr="009E3510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3510">
              <w:rPr>
                <w:rFonts w:ascii="Arial" w:hAnsi="Arial" w:cs="Arial"/>
              </w:rPr>
              <w:t>50</w:t>
            </w:r>
            <w:r w:rsidR="00546914" w:rsidRPr="00B30F81">
              <w:rPr>
                <w:rFonts w:ascii="Arial" w:hAnsi="Arial" w:cs="Arial"/>
              </w:rPr>
              <w:t>—</w:t>
            </w:r>
            <w:r w:rsidRPr="009E3510">
              <w:rPr>
                <w:rFonts w:ascii="Arial" w:hAnsi="Arial" w:cs="Arial"/>
              </w:rPr>
              <w:t>150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F94702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E550211" w14:textId="77777777" w:rsidTr="004068EE">
        <w:tblPrEx>
          <w:tblLook w:val="01E0" w:firstRow="1" w:lastRow="1" w:firstColumn="1" w:lastColumn="1" w:noHBand="0" w:noVBand="0"/>
        </w:tblPrEx>
        <w:trPr>
          <w:trHeight w:val="7411"/>
        </w:trPr>
        <w:tc>
          <w:tcPr>
            <w:tcW w:w="10177" w:type="dxa"/>
            <w:gridSpan w:val="1051"/>
            <w:tcBorders>
              <w:top w:val="nil"/>
            </w:tcBorders>
          </w:tcPr>
          <w:p w14:paraId="1C5F47DF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365BD528" w14:textId="77777777" w:rsidTr="004068EE">
        <w:tblPrEx>
          <w:tblLook w:val="01E0" w:firstRow="1" w:lastRow="1" w:firstColumn="1" w:lastColumn="1" w:noHBand="0" w:noVBand="0"/>
        </w:tblPrEx>
        <w:trPr>
          <w:trHeight w:val="70"/>
        </w:trPr>
        <w:tc>
          <w:tcPr>
            <w:tcW w:w="10177" w:type="dxa"/>
            <w:gridSpan w:val="1051"/>
          </w:tcPr>
          <w:p w14:paraId="6E3D07A9" w14:textId="77777777" w:rsidR="00681CA0" w:rsidRPr="004C4754" w:rsidRDefault="008C3D53" w:rsidP="008C3D5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312B4DCF" w14:textId="77777777" w:rsidTr="004068EE">
        <w:tc>
          <w:tcPr>
            <w:tcW w:w="1663" w:type="dxa"/>
            <w:gridSpan w:val="85"/>
          </w:tcPr>
          <w:p w14:paraId="7C0D359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2" w:type="dxa"/>
            <w:gridSpan w:val="843"/>
          </w:tcPr>
          <w:p w14:paraId="21CF09A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1EB20CE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72" w:type="dxa"/>
            <w:gridSpan w:val="123"/>
            <w:vAlign w:val="center"/>
          </w:tcPr>
          <w:p w14:paraId="2FA6E852" w14:textId="77777777" w:rsidR="00681CA0" w:rsidRPr="004C4754" w:rsidRDefault="00546914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2B16CC">
              <w:rPr>
                <w:rFonts w:ascii="Arial" w:hAnsi="Arial" w:cs="Arial"/>
              </w:rPr>
              <w:t>.</w:t>
            </w:r>
            <w:r w:rsidR="00FA62C7" w:rsidRPr="002B16CC">
              <w:rPr>
                <w:rFonts w:ascii="Arial" w:hAnsi="Arial" w:cs="Arial"/>
              </w:rPr>
              <w:t xml:space="preserve"> </w:t>
            </w:r>
            <w:r w:rsidR="00681CA0" w:rsidRPr="002B16CC">
              <w:rPr>
                <w:rFonts w:ascii="Arial" w:hAnsi="Arial" w:cs="Arial"/>
              </w:rPr>
              <w:t>1</w:t>
            </w:r>
          </w:p>
        </w:tc>
      </w:tr>
      <w:tr w:rsidR="00681CA0" w:rsidRPr="004C4754" w14:paraId="00084ACE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554C4A1" w14:textId="77777777" w:rsidR="00681CA0" w:rsidRPr="004C4754" w:rsidRDefault="00681CA0" w:rsidP="009B360B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8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300</w:t>
            </w:r>
          </w:p>
        </w:tc>
      </w:tr>
      <w:tr w:rsidR="00681CA0" w:rsidRPr="004C4754" w14:paraId="44137366" w14:textId="77777777" w:rsidTr="004068EE">
        <w:trPr>
          <w:cantSplit/>
          <w:trHeight w:val="159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592A6D0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98" w:type="dxa"/>
            <w:gridSpan w:val="195"/>
            <w:tcBorders>
              <w:bottom w:val="double" w:sz="4" w:space="0" w:color="auto"/>
            </w:tcBorders>
            <w:vAlign w:val="center"/>
          </w:tcPr>
          <w:p w14:paraId="4BA61F48" w14:textId="77777777" w:rsidR="00681CA0" w:rsidRPr="004C4754" w:rsidRDefault="00681CA0" w:rsidP="009B360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61" w:type="dxa"/>
            <w:gridSpan w:val="175"/>
            <w:tcBorders>
              <w:bottom w:val="double" w:sz="4" w:space="0" w:color="auto"/>
            </w:tcBorders>
            <w:vAlign w:val="center"/>
          </w:tcPr>
          <w:p w14:paraId="3F0ADDEE" w14:textId="77777777" w:rsidR="00681CA0" w:rsidRPr="002B16CC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Схема</w:t>
            </w:r>
          </w:p>
        </w:tc>
        <w:tc>
          <w:tcPr>
            <w:tcW w:w="2679" w:type="dxa"/>
            <w:gridSpan w:val="357"/>
            <w:tcBorders>
              <w:bottom w:val="double" w:sz="4" w:space="0" w:color="auto"/>
            </w:tcBorders>
            <w:vAlign w:val="center"/>
          </w:tcPr>
          <w:p w14:paraId="1EF0C5F6" w14:textId="77777777" w:rsidR="00681CA0" w:rsidRPr="002B16CC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Катод</w:t>
            </w:r>
          </w:p>
        </w:tc>
        <w:tc>
          <w:tcPr>
            <w:tcW w:w="1004" w:type="dxa"/>
            <w:gridSpan w:val="94"/>
            <w:tcBorders>
              <w:bottom w:val="double" w:sz="4" w:space="0" w:color="auto"/>
            </w:tcBorders>
            <w:vAlign w:val="center"/>
          </w:tcPr>
          <w:p w14:paraId="15E72152" w14:textId="77777777" w:rsidR="00681CA0" w:rsidRPr="002B16CC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Цоколь</w:t>
            </w:r>
          </w:p>
        </w:tc>
        <w:tc>
          <w:tcPr>
            <w:tcW w:w="2171" w:type="dxa"/>
            <w:gridSpan w:val="219"/>
            <w:tcBorders>
              <w:bottom w:val="double" w:sz="4" w:space="0" w:color="auto"/>
            </w:tcBorders>
            <w:vAlign w:val="center"/>
          </w:tcPr>
          <w:p w14:paraId="5EF60E0B" w14:textId="67D698D6" w:rsidR="00681CA0" w:rsidRPr="002B16CC" w:rsidRDefault="005E325D" w:rsidP="002B16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085B23C" w14:textId="77777777" w:rsidR="00681CA0" w:rsidRPr="009B360B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EFEE050" w14:textId="77777777" w:rsidTr="004068EE">
        <w:trPr>
          <w:cantSplit/>
          <w:trHeight w:val="159"/>
        </w:trPr>
        <w:tc>
          <w:tcPr>
            <w:tcW w:w="280" w:type="dxa"/>
            <w:gridSpan w:val="8"/>
            <w:vMerge/>
            <w:tcBorders>
              <w:bottom w:val="nil"/>
            </w:tcBorders>
          </w:tcPr>
          <w:p w14:paraId="393EF476" w14:textId="77777777" w:rsidR="00681CA0" w:rsidRPr="009B360B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098" w:type="dxa"/>
            <w:gridSpan w:val="195"/>
            <w:tcBorders>
              <w:top w:val="double" w:sz="4" w:space="0" w:color="auto"/>
            </w:tcBorders>
            <w:vAlign w:val="center"/>
          </w:tcPr>
          <w:p w14:paraId="3F3515A1" w14:textId="77777777" w:rsidR="00681CA0" w:rsidRPr="004C4754" w:rsidRDefault="00681CA0" w:rsidP="009B360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</w:t>
            </w:r>
          </w:p>
        </w:tc>
        <w:tc>
          <w:tcPr>
            <w:tcW w:w="1661" w:type="dxa"/>
            <w:gridSpan w:val="175"/>
            <w:tcBorders>
              <w:top w:val="double" w:sz="4" w:space="0" w:color="auto"/>
            </w:tcBorders>
            <w:vAlign w:val="center"/>
          </w:tcPr>
          <w:p w14:paraId="728B9541" w14:textId="77777777" w:rsidR="00681CA0" w:rsidRPr="002B16CC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2679" w:type="dxa"/>
            <w:gridSpan w:val="357"/>
            <w:tcBorders>
              <w:top w:val="double" w:sz="4" w:space="0" w:color="auto"/>
            </w:tcBorders>
            <w:vAlign w:val="center"/>
          </w:tcPr>
          <w:p w14:paraId="6FE9E1A9" w14:textId="77777777" w:rsidR="00681CA0" w:rsidRPr="002B16CC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пр</w:t>
            </w:r>
            <w:r w:rsidR="00681CA0" w:rsidRPr="002B16CC">
              <w:rPr>
                <w:rFonts w:ascii="Arial" w:hAnsi="Arial" w:cs="Arial"/>
              </w:rPr>
              <w:t>едварительного п</w:t>
            </w:r>
            <w:r w:rsidR="00681CA0" w:rsidRPr="002B16CC">
              <w:rPr>
                <w:rFonts w:ascii="Arial" w:hAnsi="Arial" w:cs="Arial"/>
              </w:rPr>
              <w:t>о</w:t>
            </w:r>
            <w:r w:rsidR="00681CA0" w:rsidRPr="002B16CC">
              <w:rPr>
                <w:rFonts w:ascii="Arial" w:hAnsi="Arial" w:cs="Arial"/>
              </w:rPr>
              <w:t>догрева</w:t>
            </w:r>
          </w:p>
        </w:tc>
        <w:tc>
          <w:tcPr>
            <w:tcW w:w="1004" w:type="dxa"/>
            <w:gridSpan w:val="94"/>
            <w:tcBorders>
              <w:top w:val="double" w:sz="4" w:space="0" w:color="auto"/>
            </w:tcBorders>
            <w:vAlign w:val="center"/>
          </w:tcPr>
          <w:p w14:paraId="7A8304C1" w14:textId="77777777" w:rsidR="00681CA0" w:rsidRPr="002B16CC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  <w:lang w:val="en-US"/>
              </w:rPr>
              <w:t>G</w:t>
            </w:r>
            <w:r w:rsidRPr="002B16CC">
              <w:rPr>
                <w:rFonts w:ascii="Arial" w:hAnsi="Arial" w:cs="Arial"/>
              </w:rPr>
              <w:t>5</w:t>
            </w:r>
          </w:p>
        </w:tc>
        <w:tc>
          <w:tcPr>
            <w:tcW w:w="2171" w:type="dxa"/>
            <w:gridSpan w:val="219"/>
            <w:tcBorders>
              <w:top w:val="double" w:sz="4" w:space="0" w:color="auto"/>
            </w:tcBorders>
            <w:vAlign w:val="center"/>
          </w:tcPr>
          <w:p w14:paraId="0F5A63C4" w14:textId="77777777" w:rsidR="00681CA0" w:rsidRPr="002B16CC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16CC">
              <w:rPr>
                <w:rFonts w:ascii="Arial" w:hAnsi="Arial" w:cs="Arial"/>
              </w:rPr>
              <w:t>16 х 300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9B20F3A" w14:textId="77777777" w:rsidR="00681CA0" w:rsidRPr="009B360B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4B08B0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2F03866" w14:textId="77777777" w:rsidR="00681CA0" w:rsidRPr="009B360B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</w:tr>
      <w:tr w:rsidR="00681CA0" w:rsidRPr="004C4754" w14:paraId="56C7C6A1" w14:textId="77777777" w:rsidTr="004068EE">
        <w:trPr>
          <w:cantSplit/>
          <w:trHeight w:val="397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03D1793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1623C9E9" w14:textId="77777777" w:rsidR="00681CA0" w:rsidRDefault="00681CA0" w:rsidP="009B36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605B972" w14:textId="77777777" w:rsidR="00681CA0" w:rsidRPr="004C4754" w:rsidRDefault="00681CA0" w:rsidP="00847DF1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4A84765" w14:textId="77777777" w:rsidR="00681CA0" w:rsidRPr="009B360B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62A76DF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491BFFA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98" w:type="dxa"/>
            <w:gridSpan w:val="195"/>
            <w:tcBorders>
              <w:top w:val="nil"/>
            </w:tcBorders>
          </w:tcPr>
          <w:p w14:paraId="522AA7F7" w14:textId="77777777" w:rsidR="00681CA0" w:rsidRPr="00043583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20" w:type="dxa"/>
            <w:gridSpan w:val="433"/>
            <w:tcBorders>
              <w:top w:val="nil"/>
            </w:tcBorders>
          </w:tcPr>
          <w:p w14:paraId="497A9ED3" w14:textId="77777777" w:rsidR="00681CA0" w:rsidRPr="00043583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582" w:type="dxa"/>
            <w:gridSpan w:val="172"/>
            <w:tcBorders>
              <w:top w:val="nil"/>
            </w:tcBorders>
          </w:tcPr>
          <w:p w14:paraId="002BD44E" w14:textId="77777777" w:rsidR="00681CA0" w:rsidRPr="00043583" w:rsidRDefault="00681CA0" w:rsidP="00847DF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313" w:type="dxa"/>
            <w:gridSpan w:val="240"/>
            <w:tcBorders>
              <w:top w:val="nil"/>
            </w:tcBorders>
          </w:tcPr>
          <w:p w14:paraId="2C7C6B09" w14:textId="77777777" w:rsidR="00681CA0" w:rsidRPr="00043583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C2302AD" w14:textId="77777777" w:rsidR="00681CA0" w:rsidRPr="009B360B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8206ECA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461F228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98" w:type="dxa"/>
            <w:gridSpan w:val="195"/>
            <w:tcBorders>
              <w:top w:val="nil"/>
              <w:bottom w:val="double" w:sz="4" w:space="0" w:color="auto"/>
            </w:tcBorders>
          </w:tcPr>
          <w:p w14:paraId="337D576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60" w:type="dxa"/>
            <w:gridSpan w:val="197"/>
            <w:tcBorders>
              <w:top w:val="nil"/>
              <w:bottom w:val="double" w:sz="4" w:space="0" w:color="auto"/>
            </w:tcBorders>
          </w:tcPr>
          <w:p w14:paraId="6A8E347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60" w:type="dxa"/>
            <w:gridSpan w:val="236"/>
            <w:tcBorders>
              <w:top w:val="nil"/>
              <w:bottom w:val="double" w:sz="4" w:space="0" w:color="auto"/>
            </w:tcBorders>
          </w:tcPr>
          <w:p w14:paraId="6C7FF90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895" w:type="dxa"/>
            <w:gridSpan w:val="412"/>
            <w:tcBorders>
              <w:top w:val="nil"/>
              <w:bottom w:val="double" w:sz="4" w:space="0" w:color="auto"/>
            </w:tcBorders>
          </w:tcPr>
          <w:p w14:paraId="04821B3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E5A454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967F98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  <w:bottom w:val="nil"/>
            </w:tcBorders>
          </w:tcPr>
          <w:p w14:paraId="4F47057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98" w:type="dxa"/>
            <w:gridSpan w:val="195"/>
            <w:tcBorders>
              <w:top w:val="double" w:sz="4" w:space="0" w:color="auto"/>
            </w:tcBorders>
          </w:tcPr>
          <w:p w14:paraId="72AA588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288,3</w:t>
            </w:r>
          </w:p>
        </w:tc>
        <w:tc>
          <w:tcPr>
            <w:tcW w:w="1760" w:type="dxa"/>
            <w:gridSpan w:val="197"/>
            <w:tcBorders>
              <w:top w:val="double" w:sz="4" w:space="0" w:color="auto"/>
            </w:tcBorders>
          </w:tcPr>
          <w:p w14:paraId="0C136E9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293,0</w:t>
            </w:r>
          </w:p>
        </w:tc>
        <w:tc>
          <w:tcPr>
            <w:tcW w:w="1860" w:type="dxa"/>
            <w:gridSpan w:val="236"/>
            <w:tcBorders>
              <w:top w:val="double" w:sz="4" w:space="0" w:color="auto"/>
            </w:tcBorders>
          </w:tcPr>
          <w:p w14:paraId="60866335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295,4</w:t>
            </w:r>
          </w:p>
        </w:tc>
        <w:tc>
          <w:tcPr>
            <w:tcW w:w="1582" w:type="dxa"/>
            <w:gridSpan w:val="172"/>
            <w:tcBorders>
              <w:top w:val="double" w:sz="4" w:space="0" w:color="auto"/>
            </w:tcBorders>
          </w:tcPr>
          <w:p w14:paraId="1E98C59E" w14:textId="77777777" w:rsidR="00681CA0" w:rsidRPr="004C4754" w:rsidRDefault="00681CA0" w:rsidP="00847DF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302,5</w:t>
            </w:r>
          </w:p>
        </w:tc>
        <w:tc>
          <w:tcPr>
            <w:tcW w:w="2313" w:type="dxa"/>
            <w:gridSpan w:val="240"/>
            <w:tcBorders>
              <w:top w:val="double" w:sz="4" w:space="0" w:color="auto"/>
            </w:tcBorders>
          </w:tcPr>
          <w:p w14:paraId="65E1FE4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9E61A9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678DF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7A9F6A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597937A" w14:textId="77777777" w:rsidTr="004068EE">
        <w:trPr>
          <w:cantSplit/>
          <w:trHeight w:val="407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55BE839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3" w:type="dxa"/>
            <w:gridSpan w:val="1040"/>
          </w:tcPr>
          <w:p w14:paraId="08CB148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1DFE66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A2C2D0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13018BDC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26" w:type="dxa"/>
            <w:gridSpan w:val="98"/>
            <w:tcBorders>
              <w:top w:val="nil"/>
              <w:bottom w:val="double" w:sz="4" w:space="0" w:color="auto"/>
            </w:tcBorders>
            <w:vAlign w:val="center"/>
          </w:tcPr>
          <w:p w14:paraId="3D5F36E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332" w:type="dxa"/>
            <w:gridSpan w:val="294"/>
            <w:tcBorders>
              <w:top w:val="nil"/>
              <w:bottom w:val="double" w:sz="4" w:space="0" w:color="auto"/>
            </w:tcBorders>
            <w:vAlign w:val="center"/>
          </w:tcPr>
          <w:p w14:paraId="08CA6722" w14:textId="77777777" w:rsidR="00681CA0" w:rsidRPr="004C4754" w:rsidRDefault="001F678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 значение напряжения</w:t>
            </w:r>
            <w:r w:rsidR="00681CA0" w:rsidRPr="00765B26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442" w:type="dxa"/>
            <w:gridSpan w:val="408"/>
            <w:tcBorders>
              <w:top w:val="nil"/>
              <w:bottom w:val="double" w:sz="4" w:space="0" w:color="auto"/>
            </w:tcBorders>
            <w:vAlign w:val="center"/>
          </w:tcPr>
          <w:p w14:paraId="57E338B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Испытательное напряжение (действующее значение)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313" w:type="dxa"/>
            <w:gridSpan w:val="240"/>
            <w:tcBorders>
              <w:top w:val="nil"/>
              <w:bottom w:val="double" w:sz="4" w:space="0" w:color="auto"/>
            </w:tcBorders>
            <w:vAlign w:val="center"/>
          </w:tcPr>
          <w:p w14:paraId="4303117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C1749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C3B4F2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1618660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26" w:type="dxa"/>
            <w:gridSpan w:val="98"/>
            <w:tcBorders>
              <w:top w:val="double" w:sz="4" w:space="0" w:color="auto"/>
              <w:bottom w:val="nil"/>
            </w:tcBorders>
          </w:tcPr>
          <w:p w14:paraId="410DEFEE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332" w:type="dxa"/>
            <w:gridSpan w:val="294"/>
            <w:tcBorders>
              <w:top w:val="double" w:sz="4" w:space="0" w:color="auto"/>
              <w:bottom w:val="nil"/>
            </w:tcBorders>
          </w:tcPr>
          <w:p w14:paraId="4EBA66C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110/120</w:t>
            </w:r>
          </w:p>
        </w:tc>
        <w:tc>
          <w:tcPr>
            <w:tcW w:w="3442" w:type="dxa"/>
            <w:gridSpan w:val="408"/>
            <w:tcBorders>
              <w:top w:val="double" w:sz="4" w:space="0" w:color="auto"/>
              <w:bottom w:val="nil"/>
            </w:tcBorders>
          </w:tcPr>
          <w:p w14:paraId="6006FBD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103,5</w:t>
            </w:r>
          </w:p>
        </w:tc>
        <w:tc>
          <w:tcPr>
            <w:tcW w:w="2313" w:type="dxa"/>
            <w:gridSpan w:val="240"/>
            <w:tcBorders>
              <w:top w:val="double" w:sz="4" w:space="0" w:color="auto"/>
              <w:bottom w:val="nil"/>
            </w:tcBorders>
          </w:tcPr>
          <w:p w14:paraId="06F990B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F30F21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B4933F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  <w:bottom w:val="nil"/>
            </w:tcBorders>
          </w:tcPr>
          <w:p w14:paraId="06016CED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26" w:type="dxa"/>
            <w:gridSpan w:val="98"/>
          </w:tcPr>
          <w:p w14:paraId="7FBC7EBC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332" w:type="dxa"/>
            <w:gridSpan w:val="294"/>
          </w:tcPr>
          <w:p w14:paraId="7D56ECC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110/120</w:t>
            </w:r>
          </w:p>
        </w:tc>
        <w:tc>
          <w:tcPr>
            <w:tcW w:w="3442" w:type="dxa"/>
            <w:gridSpan w:val="408"/>
          </w:tcPr>
          <w:p w14:paraId="0AC7741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103,5</w:t>
            </w:r>
          </w:p>
        </w:tc>
        <w:tc>
          <w:tcPr>
            <w:tcW w:w="2313" w:type="dxa"/>
            <w:gridSpan w:val="240"/>
          </w:tcPr>
          <w:p w14:paraId="20BCE3A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975727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B6C548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F81C03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768724" w14:textId="77777777" w:rsidTr="004068EE">
        <w:trPr>
          <w:cantSplit/>
          <w:trHeight w:val="79"/>
        </w:trPr>
        <w:tc>
          <w:tcPr>
            <w:tcW w:w="280" w:type="dxa"/>
            <w:gridSpan w:val="8"/>
            <w:tcBorders>
              <w:top w:val="nil"/>
              <w:bottom w:val="nil"/>
            </w:tcBorders>
          </w:tcPr>
          <w:p w14:paraId="31BB3ED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3" w:type="dxa"/>
            <w:gridSpan w:val="1040"/>
          </w:tcPr>
          <w:p w14:paraId="77657B5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0B3A9BC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848292" w14:textId="77777777" w:rsidTr="004068EE">
        <w:trPr>
          <w:cantSplit/>
          <w:trHeight w:val="81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782B61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54" w:type="dxa"/>
            <w:gridSpan w:val="15"/>
            <w:vMerge w:val="restart"/>
            <w:vAlign w:val="center"/>
          </w:tcPr>
          <w:p w14:paraId="333D85D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29" w:type="dxa"/>
            <w:gridSpan w:val="214"/>
            <w:vMerge w:val="restart"/>
            <w:vAlign w:val="center"/>
          </w:tcPr>
          <w:p w14:paraId="5A43B975" w14:textId="77777777" w:rsidR="00681CA0" w:rsidRPr="00765B26" w:rsidRDefault="001F678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155" w:type="dxa"/>
            <w:gridSpan w:val="498"/>
            <w:vAlign w:val="center"/>
          </w:tcPr>
          <w:p w14:paraId="732E941E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287" w:type="dxa"/>
            <w:gridSpan w:val="163"/>
            <w:vMerge w:val="restart"/>
            <w:vAlign w:val="center"/>
          </w:tcPr>
          <w:p w14:paraId="5CF54233" w14:textId="77777777" w:rsidR="00681CA0" w:rsidRPr="00765B26" w:rsidRDefault="001F6780" w:rsidP="00E80E9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</w:t>
            </w:r>
            <w:r w:rsidRPr="00765B26">
              <w:rPr>
                <w:rFonts w:ascii="Arial" w:hAnsi="Arial" w:cs="Arial"/>
              </w:rPr>
              <w:t>т</w:t>
            </w:r>
            <w:r w:rsidRPr="00765B26">
              <w:rPr>
                <w:rFonts w:ascii="Arial" w:hAnsi="Arial" w:cs="Arial"/>
              </w:rPr>
              <w:t>ное зн</w:t>
            </w:r>
            <w:r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>чение т</w:t>
            </w:r>
            <w:r w:rsidRPr="00765B26">
              <w:rPr>
                <w:rFonts w:ascii="Arial" w:hAnsi="Arial" w:cs="Arial"/>
              </w:rPr>
              <w:t>о</w:t>
            </w:r>
            <w:r w:rsidRPr="00765B26">
              <w:rPr>
                <w:rFonts w:ascii="Arial" w:hAnsi="Arial" w:cs="Arial"/>
              </w:rPr>
              <w:t>ка лампы, А</w:t>
            </w:r>
          </w:p>
        </w:tc>
        <w:tc>
          <w:tcPr>
            <w:tcW w:w="1888" w:type="dxa"/>
            <w:gridSpan w:val="150"/>
            <w:vMerge w:val="restart"/>
            <w:vAlign w:val="center"/>
          </w:tcPr>
          <w:p w14:paraId="47F98FBE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</w:t>
            </w:r>
            <w:r w:rsidR="00546914" w:rsidRPr="00B30F81">
              <w:rPr>
                <w:rFonts w:ascii="Arial" w:hAnsi="Arial" w:cs="Arial"/>
              </w:rPr>
              <w:t>ое зн</w:t>
            </w:r>
            <w:r w:rsidR="00546914" w:rsidRPr="00B30F81">
              <w:rPr>
                <w:rFonts w:ascii="Arial" w:hAnsi="Arial" w:cs="Arial"/>
              </w:rPr>
              <w:t>а</w:t>
            </w:r>
            <w:r w:rsidR="00546914" w:rsidRPr="00B30F81">
              <w:rPr>
                <w:rFonts w:ascii="Arial" w:hAnsi="Arial" w:cs="Arial"/>
              </w:rPr>
              <w:t xml:space="preserve">чение </w:t>
            </w:r>
            <w:r w:rsidRPr="00765B26">
              <w:rPr>
                <w:rFonts w:ascii="Arial" w:hAnsi="Arial" w:cs="Arial"/>
              </w:rPr>
              <w:t>ток</w:t>
            </w:r>
            <w:r w:rsidR="00546914"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 xml:space="preserve"> предварител</w:t>
            </w:r>
            <w:r w:rsidRPr="00765B26">
              <w:rPr>
                <w:rFonts w:ascii="Arial" w:hAnsi="Arial" w:cs="Arial"/>
              </w:rPr>
              <w:t>ь</w:t>
            </w:r>
            <w:r w:rsidRPr="00765B26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C0C577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732968B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4691C4B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4" w:type="dxa"/>
            <w:gridSpan w:val="1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133E09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9" w:type="dxa"/>
            <w:gridSpan w:val="21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E3AF6D7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5" w:type="dxa"/>
            <w:gridSpan w:val="163"/>
            <w:tcBorders>
              <w:top w:val="nil"/>
              <w:bottom w:val="double" w:sz="4" w:space="0" w:color="auto"/>
            </w:tcBorders>
            <w:vAlign w:val="center"/>
          </w:tcPr>
          <w:p w14:paraId="571C599D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Расчетное</w:t>
            </w:r>
          </w:p>
          <w:p w14:paraId="75A6CF1F" w14:textId="77777777" w:rsidR="00546914" w:rsidRPr="00765B26" w:rsidRDefault="00546914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30F81">
              <w:rPr>
                <w:rFonts w:ascii="Arial" w:hAnsi="Arial" w:cs="Arial"/>
              </w:rPr>
              <w:t>значение</w:t>
            </w:r>
          </w:p>
        </w:tc>
        <w:tc>
          <w:tcPr>
            <w:tcW w:w="1291" w:type="dxa"/>
            <w:gridSpan w:val="161"/>
            <w:tcBorders>
              <w:top w:val="nil"/>
              <w:bottom w:val="double" w:sz="4" w:space="0" w:color="auto"/>
            </w:tcBorders>
            <w:vAlign w:val="center"/>
          </w:tcPr>
          <w:p w14:paraId="1B64D877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9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06D11EFB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87" w:type="dxa"/>
            <w:gridSpan w:val="16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F9E3D2E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88" w:type="dxa"/>
            <w:gridSpan w:val="15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49DD7D1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66D390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FF789F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5AC61EC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54" w:type="dxa"/>
            <w:gridSpan w:val="15"/>
            <w:tcBorders>
              <w:top w:val="double" w:sz="4" w:space="0" w:color="auto"/>
              <w:bottom w:val="nil"/>
            </w:tcBorders>
            <w:vAlign w:val="center"/>
          </w:tcPr>
          <w:p w14:paraId="7D97685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29" w:type="dxa"/>
            <w:gridSpan w:val="214"/>
            <w:tcBorders>
              <w:top w:val="double" w:sz="4" w:space="0" w:color="auto"/>
              <w:bottom w:val="nil"/>
            </w:tcBorders>
            <w:vAlign w:val="center"/>
          </w:tcPr>
          <w:p w14:paraId="3489FC30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7,1</w:t>
            </w:r>
          </w:p>
        </w:tc>
        <w:tc>
          <w:tcPr>
            <w:tcW w:w="1575" w:type="dxa"/>
            <w:gridSpan w:val="163"/>
            <w:tcBorders>
              <w:top w:val="double" w:sz="4" w:space="0" w:color="auto"/>
              <w:bottom w:val="nil"/>
            </w:tcBorders>
            <w:vAlign w:val="center"/>
          </w:tcPr>
          <w:p w14:paraId="2C9C9495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56</w:t>
            </w:r>
          </w:p>
        </w:tc>
        <w:tc>
          <w:tcPr>
            <w:tcW w:w="1291" w:type="dxa"/>
            <w:gridSpan w:val="161"/>
            <w:tcBorders>
              <w:top w:val="double" w:sz="4" w:space="0" w:color="auto"/>
              <w:bottom w:val="nil"/>
            </w:tcBorders>
            <w:vAlign w:val="center"/>
          </w:tcPr>
          <w:p w14:paraId="0DFCD520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48</w:t>
            </w:r>
          </w:p>
        </w:tc>
        <w:tc>
          <w:tcPr>
            <w:tcW w:w="1289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3788DA8F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64</w:t>
            </w:r>
          </w:p>
        </w:tc>
        <w:tc>
          <w:tcPr>
            <w:tcW w:w="1287" w:type="dxa"/>
            <w:gridSpan w:val="163"/>
            <w:tcBorders>
              <w:top w:val="double" w:sz="4" w:space="0" w:color="auto"/>
              <w:bottom w:val="nil"/>
            </w:tcBorders>
            <w:vAlign w:val="center"/>
          </w:tcPr>
          <w:p w14:paraId="183560B1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0,1</w:t>
            </w:r>
            <w:r w:rsidRPr="00765B26">
              <w:rPr>
                <w:rFonts w:ascii="Arial" w:hAnsi="Arial" w:cs="Arial"/>
              </w:rPr>
              <w:t>45</w:t>
            </w:r>
          </w:p>
        </w:tc>
        <w:tc>
          <w:tcPr>
            <w:tcW w:w="1888" w:type="dxa"/>
            <w:gridSpan w:val="150"/>
            <w:tcBorders>
              <w:top w:val="double" w:sz="4" w:space="0" w:color="auto"/>
              <w:bottom w:val="nil"/>
            </w:tcBorders>
            <w:vAlign w:val="center"/>
          </w:tcPr>
          <w:p w14:paraId="52CB1761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0,205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44CBD1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7706FC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  <w:bottom w:val="nil"/>
            </w:tcBorders>
          </w:tcPr>
          <w:p w14:paraId="49C32E0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54" w:type="dxa"/>
            <w:gridSpan w:val="15"/>
            <w:vAlign w:val="center"/>
          </w:tcPr>
          <w:p w14:paraId="5FC87F5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29" w:type="dxa"/>
            <w:gridSpan w:val="214"/>
            <w:vAlign w:val="center"/>
          </w:tcPr>
          <w:p w14:paraId="29CA993B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7,2</w:t>
            </w:r>
          </w:p>
        </w:tc>
        <w:tc>
          <w:tcPr>
            <w:tcW w:w="1575" w:type="dxa"/>
            <w:gridSpan w:val="163"/>
            <w:vAlign w:val="center"/>
          </w:tcPr>
          <w:p w14:paraId="5C6537BC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57</w:t>
            </w:r>
          </w:p>
        </w:tc>
        <w:tc>
          <w:tcPr>
            <w:tcW w:w="1291" w:type="dxa"/>
            <w:gridSpan w:val="161"/>
            <w:vAlign w:val="center"/>
          </w:tcPr>
          <w:p w14:paraId="32181631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48</w:t>
            </w:r>
          </w:p>
        </w:tc>
        <w:tc>
          <w:tcPr>
            <w:tcW w:w="1289" w:type="dxa"/>
            <w:gridSpan w:val="174"/>
            <w:vAlign w:val="center"/>
          </w:tcPr>
          <w:p w14:paraId="6118290B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64</w:t>
            </w:r>
          </w:p>
        </w:tc>
        <w:tc>
          <w:tcPr>
            <w:tcW w:w="1287" w:type="dxa"/>
            <w:gridSpan w:val="163"/>
            <w:vAlign w:val="center"/>
          </w:tcPr>
          <w:p w14:paraId="76EB83A1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0,1</w:t>
            </w:r>
            <w:r w:rsidRPr="00765B26">
              <w:rPr>
                <w:rFonts w:ascii="Arial" w:hAnsi="Arial" w:cs="Arial"/>
              </w:rPr>
              <w:t>45</w:t>
            </w:r>
          </w:p>
        </w:tc>
        <w:tc>
          <w:tcPr>
            <w:tcW w:w="1888" w:type="dxa"/>
            <w:gridSpan w:val="150"/>
            <w:vAlign w:val="center"/>
          </w:tcPr>
          <w:p w14:paraId="4425A243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0,205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2CEB80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4331F2" w14:textId="77777777" w:rsidTr="004068EE">
        <w:trPr>
          <w:cantSplit/>
          <w:trHeight w:val="505"/>
        </w:trPr>
        <w:tc>
          <w:tcPr>
            <w:tcW w:w="10177" w:type="dxa"/>
            <w:gridSpan w:val="1051"/>
            <w:tcBorders>
              <w:top w:val="nil"/>
              <w:bottom w:val="nil"/>
            </w:tcBorders>
            <w:vAlign w:val="center"/>
          </w:tcPr>
          <w:p w14:paraId="1453E9F6" w14:textId="77777777" w:rsidR="00681CA0" w:rsidRPr="004C4754" w:rsidRDefault="00681CA0" w:rsidP="001F6780">
            <w:pPr>
              <w:spacing w:after="0" w:line="276" w:lineRule="auto"/>
              <w:ind w:left="142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9E3510">
              <w:rPr>
                <w:rFonts w:ascii="Arial" w:hAnsi="Arial" w:cs="Arial"/>
              </w:rPr>
              <w:t>цветности</w:t>
            </w:r>
            <w:r w:rsidR="001F6780" w:rsidRPr="009E3510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</w:rPr>
              <w:t>—</w:t>
            </w:r>
            <w:r w:rsidR="001F6780" w:rsidRPr="009E3510">
              <w:rPr>
                <w:rFonts w:ascii="Arial" w:hAnsi="Arial" w:cs="Arial"/>
              </w:rPr>
              <w:t xml:space="preserve"> </w:t>
            </w:r>
            <w:r w:rsidR="00F94339" w:rsidRPr="009E3510">
              <w:rPr>
                <w:rFonts w:ascii="Arial" w:hAnsi="Arial" w:cs="Arial"/>
              </w:rPr>
              <w:t>в соответствии</w:t>
            </w:r>
            <w:r w:rsidR="00F94339">
              <w:rPr>
                <w:rFonts w:ascii="Arial" w:hAnsi="Arial" w:cs="Arial"/>
              </w:rPr>
              <w:t xml:space="preserve">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</w:tc>
      </w:tr>
      <w:tr w:rsidR="00681CA0" w:rsidRPr="004C4754" w14:paraId="43C2773E" w14:textId="77777777" w:rsidTr="004068EE">
        <w:trPr>
          <w:cantSplit/>
          <w:trHeight w:val="331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16DFF7D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2934C94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91B7E04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  <w:p w14:paraId="5EBE40A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0DC1FB5" w14:textId="77777777" w:rsidTr="004068EE">
        <w:trPr>
          <w:cantSplit/>
        </w:trPr>
        <w:tc>
          <w:tcPr>
            <w:tcW w:w="280" w:type="dxa"/>
            <w:gridSpan w:val="8"/>
            <w:vMerge/>
          </w:tcPr>
          <w:p w14:paraId="1665710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83" w:type="dxa"/>
            <w:gridSpan w:val="229"/>
            <w:vMerge w:val="restart"/>
            <w:vAlign w:val="center"/>
          </w:tcPr>
          <w:p w14:paraId="4CAEA5F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7330" w:type="dxa"/>
            <w:gridSpan w:val="811"/>
          </w:tcPr>
          <w:p w14:paraId="6320B41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78A9B04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04349B1" w14:textId="77777777" w:rsidTr="004068EE">
        <w:trPr>
          <w:cantSplit/>
        </w:trPr>
        <w:tc>
          <w:tcPr>
            <w:tcW w:w="280" w:type="dxa"/>
            <w:gridSpan w:val="8"/>
            <w:vMerge/>
          </w:tcPr>
          <w:p w14:paraId="37B9381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83" w:type="dxa"/>
            <w:gridSpan w:val="229"/>
            <w:vMerge/>
            <w:tcBorders>
              <w:bottom w:val="double" w:sz="4" w:space="0" w:color="auto"/>
            </w:tcBorders>
          </w:tcPr>
          <w:p w14:paraId="57A9ECA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62" w:type="dxa"/>
            <w:gridSpan w:val="366"/>
            <w:tcBorders>
              <w:bottom w:val="double" w:sz="4" w:space="0" w:color="auto"/>
            </w:tcBorders>
          </w:tcPr>
          <w:p w14:paraId="2CE886C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55" w:type="dxa"/>
            <w:gridSpan w:val="205"/>
            <w:tcBorders>
              <w:bottom w:val="double" w:sz="4" w:space="0" w:color="auto"/>
            </w:tcBorders>
          </w:tcPr>
          <w:p w14:paraId="6F875E6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313" w:type="dxa"/>
            <w:gridSpan w:val="240"/>
            <w:tcBorders>
              <w:bottom w:val="double" w:sz="4" w:space="0" w:color="auto"/>
            </w:tcBorders>
          </w:tcPr>
          <w:p w14:paraId="373D74A7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4BB0FF6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AB13FEE" w14:textId="77777777" w:rsidTr="004068EE">
        <w:trPr>
          <w:cantSplit/>
        </w:trPr>
        <w:tc>
          <w:tcPr>
            <w:tcW w:w="280" w:type="dxa"/>
            <w:gridSpan w:val="8"/>
            <w:vMerge/>
            <w:tcBorders>
              <w:bottom w:val="nil"/>
            </w:tcBorders>
          </w:tcPr>
          <w:p w14:paraId="106EF06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83" w:type="dxa"/>
            <w:gridSpan w:val="229"/>
            <w:tcBorders>
              <w:top w:val="double" w:sz="4" w:space="0" w:color="auto"/>
            </w:tcBorders>
          </w:tcPr>
          <w:p w14:paraId="0B08945B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0,110</w:t>
            </w:r>
          </w:p>
        </w:tc>
        <w:tc>
          <w:tcPr>
            <w:tcW w:w="3162" w:type="dxa"/>
            <w:gridSpan w:val="366"/>
            <w:tcBorders>
              <w:top w:val="double" w:sz="4" w:space="0" w:color="auto"/>
            </w:tcBorders>
          </w:tcPr>
          <w:p w14:paraId="633015BD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1855" w:type="dxa"/>
            <w:gridSpan w:val="205"/>
            <w:tcBorders>
              <w:top w:val="double" w:sz="4" w:space="0" w:color="auto"/>
            </w:tcBorders>
          </w:tcPr>
          <w:p w14:paraId="46BED3B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313" w:type="dxa"/>
            <w:gridSpan w:val="240"/>
            <w:tcBorders>
              <w:top w:val="double" w:sz="4" w:space="0" w:color="auto"/>
            </w:tcBorders>
          </w:tcPr>
          <w:p w14:paraId="21CD0E7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2AFBB4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A76691" w14:textId="77777777" w:rsidTr="004068EE">
        <w:trPr>
          <w:cantSplit/>
          <w:trHeight w:val="3157"/>
        </w:trPr>
        <w:tc>
          <w:tcPr>
            <w:tcW w:w="10177" w:type="dxa"/>
            <w:gridSpan w:val="1051"/>
            <w:tcBorders>
              <w:top w:val="nil"/>
            </w:tcBorders>
          </w:tcPr>
          <w:p w14:paraId="3CEE67D3" w14:textId="77777777" w:rsidR="00681CA0" w:rsidRDefault="00681CA0" w:rsidP="001A02D1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  <w:p w14:paraId="2111E5BE" w14:textId="77777777" w:rsidR="00681CA0" w:rsidRPr="00847DF1" w:rsidRDefault="00681CA0" w:rsidP="001A02D1">
            <w:pPr>
              <w:spacing w:after="0" w:line="240" w:lineRule="auto"/>
              <w:jc w:val="both"/>
              <w:rPr>
                <w:rFonts w:ascii="Arial" w:hAnsi="Arial" w:cs="Arial"/>
                <w:strike/>
              </w:rPr>
            </w:pPr>
          </w:p>
        </w:tc>
      </w:tr>
      <w:tr w:rsidR="00681CA0" w:rsidRPr="004C4754" w14:paraId="410C8325" w14:textId="77777777" w:rsidTr="004068EE">
        <w:trPr>
          <w:cantSplit/>
        </w:trPr>
        <w:tc>
          <w:tcPr>
            <w:tcW w:w="10177" w:type="dxa"/>
            <w:gridSpan w:val="1051"/>
          </w:tcPr>
          <w:p w14:paraId="1F169987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05EE14C1" w14:textId="77777777" w:rsidTr="004068EE">
        <w:tc>
          <w:tcPr>
            <w:tcW w:w="1561" w:type="dxa"/>
            <w:gridSpan w:val="66"/>
          </w:tcPr>
          <w:p w14:paraId="180FF7A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593" w:type="dxa"/>
            <w:gridSpan w:val="878"/>
          </w:tcPr>
          <w:p w14:paraId="379BEFD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744D242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23" w:type="dxa"/>
            <w:gridSpan w:val="107"/>
            <w:vAlign w:val="center"/>
          </w:tcPr>
          <w:p w14:paraId="4E71FC6F" w14:textId="77777777" w:rsidR="00681CA0" w:rsidRPr="004C4754" w:rsidRDefault="00546914" w:rsidP="001A02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765B26">
              <w:rPr>
                <w:rFonts w:ascii="Arial" w:hAnsi="Arial" w:cs="Arial"/>
              </w:rPr>
              <w:t>2</w:t>
            </w:r>
          </w:p>
        </w:tc>
      </w:tr>
      <w:tr w:rsidR="00681CA0" w:rsidRPr="004C4754" w14:paraId="014B757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99EEF35" w14:textId="77777777" w:rsidR="00681CA0" w:rsidRPr="004C4754" w:rsidRDefault="00681CA0" w:rsidP="001A02D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8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300</w:t>
            </w:r>
          </w:p>
        </w:tc>
      </w:tr>
      <w:tr w:rsidR="00681CA0" w:rsidRPr="004C4754" w14:paraId="23DBDA83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6E6D67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20BF34F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65B2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62604FA2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A2795E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445A933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70" w:type="dxa"/>
            <w:gridSpan w:val="49"/>
            <w:tcBorders>
              <w:bottom w:val="double" w:sz="4" w:space="0" w:color="auto"/>
            </w:tcBorders>
            <w:vAlign w:val="center"/>
          </w:tcPr>
          <w:p w14:paraId="61CE13E5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718" w:type="dxa"/>
            <w:gridSpan w:val="257"/>
            <w:tcBorders>
              <w:bottom w:val="double" w:sz="4" w:space="0" w:color="auto"/>
            </w:tcBorders>
            <w:vAlign w:val="center"/>
          </w:tcPr>
          <w:p w14:paraId="39DE2882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19" w:type="dxa"/>
            <w:gridSpan w:val="188"/>
            <w:tcBorders>
              <w:bottom w:val="double" w:sz="4" w:space="0" w:color="auto"/>
            </w:tcBorders>
            <w:vAlign w:val="center"/>
          </w:tcPr>
          <w:p w14:paraId="1AC4E7C8" w14:textId="77777777" w:rsidR="00681CA0" w:rsidRPr="004C4754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 xml:space="preserve"> напряжени</w:t>
            </w:r>
            <w:r w:rsidR="00546914" w:rsidRPr="00765B26">
              <w:rPr>
                <w:rFonts w:ascii="Arial" w:hAnsi="Arial" w:cs="Arial"/>
              </w:rPr>
              <w:t>я</w:t>
            </w:r>
            <w:r w:rsidRPr="00765B26"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438" w:type="dxa"/>
            <w:gridSpan w:val="187"/>
            <w:tcBorders>
              <w:bottom w:val="double" w:sz="4" w:space="0" w:color="auto"/>
            </w:tcBorders>
            <w:vAlign w:val="center"/>
          </w:tcPr>
          <w:p w14:paraId="0EFCB45B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</w:t>
            </w:r>
            <w:r w:rsidRPr="004C4754">
              <w:rPr>
                <w:rFonts w:ascii="Arial" w:hAnsi="Arial" w:cs="Arial"/>
              </w:rPr>
              <w:t>б</w:t>
            </w:r>
            <w:r w:rsidRPr="004C475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18" w:type="dxa"/>
            <w:gridSpan w:val="246"/>
            <w:tcBorders>
              <w:bottom w:val="double" w:sz="4" w:space="0" w:color="auto"/>
            </w:tcBorders>
            <w:vAlign w:val="center"/>
          </w:tcPr>
          <w:p w14:paraId="0F9FD297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739" w:type="dxa"/>
            <w:gridSpan w:val="104"/>
            <w:tcBorders>
              <w:bottom w:val="double" w:sz="4" w:space="0" w:color="auto"/>
            </w:tcBorders>
            <w:vAlign w:val="center"/>
          </w:tcPr>
          <w:p w14:paraId="015EA1EF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 w:val="restart"/>
          </w:tcPr>
          <w:p w14:paraId="2676EE5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3A2A47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6316D07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70" w:type="dxa"/>
            <w:gridSpan w:val="49"/>
            <w:tcBorders>
              <w:top w:val="double" w:sz="4" w:space="0" w:color="auto"/>
              <w:bottom w:val="nil"/>
            </w:tcBorders>
            <w:vAlign w:val="center"/>
          </w:tcPr>
          <w:p w14:paraId="7D4962E9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718" w:type="dxa"/>
            <w:gridSpan w:val="257"/>
            <w:tcBorders>
              <w:top w:val="double" w:sz="4" w:space="0" w:color="auto"/>
              <w:bottom w:val="nil"/>
            </w:tcBorders>
            <w:vAlign w:val="center"/>
          </w:tcPr>
          <w:p w14:paraId="03648F7E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719" w:type="dxa"/>
            <w:gridSpan w:val="188"/>
            <w:tcBorders>
              <w:top w:val="double" w:sz="4" w:space="0" w:color="auto"/>
              <w:bottom w:val="nil"/>
            </w:tcBorders>
            <w:vAlign w:val="center"/>
          </w:tcPr>
          <w:p w14:paraId="43E17837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127</w:t>
            </w:r>
          </w:p>
        </w:tc>
        <w:tc>
          <w:tcPr>
            <w:tcW w:w="1438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3BCDAC99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1718" w:type="dxa"/>
            <w:gridSpan w:val="246"/>
            <w:tcBorders>
              <w:top w:val="double" w:sz="4" w:space="0" w:color="auto"/>
              <w:bottom w:val="nil"/>
            </w:tcBorders>
            <w:vAlign w:val="center"/>
          </w:tcPr>
          <w:p w14:paraId="5C634285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700</w:t>
            </w:r>
          </w:p>
        </w:tc>
        <w:tc>
          <w:tcPr>
            <w:tcW w:w="1739" w:type="dxa"/>
            <w:gridSpan w:val="104"/>
            <w:tcBorders>
              <w:top w:val="double" w:sz="4" w:space="0" w:color="auto"/>
              <w:bottom w:val="nil"/>
            </w:tcBorders>
            <w:vAlign w:val="center"/>
          </w:tcPr>
          <w:p w14:paraId="66FBD975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66D241F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496544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7174B57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70" w:type="dxa"/>
            <w:gridSpan w:val="49"/>
            <w:vAlign w:val="center"/>
          </w:tcPr>
          <w:p w14:paraId="25618D1D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18" w:type="dxa"/>
            <w:gridSpan w:val="257"/>
            <w:vAlign w:val="center"/>
          </w:tcPr>
          <w:p w14:paraId="2A6F5C17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719" w:type="dxa"/>
            <w:gridSpan w:val="188"/>
            <w:vAlign w:val="center"/>
          </w:tcPr>
          <w:p w14:paraId="0D2CADEF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438" w:type="dxa"/>
            <w:gridSpan w:val="187"/>
            <w:vAlign w:val="center"/>
          </w:tcPr>
          <w:p w14:paraId="0619598F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1718" w:type="dxa"/>
            <w:gridSpan w:val="246"/>
            <w:vAlign w:val="center"/>
          </w:tcPr>
          <w:p w14:paraId="158D6B1D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650</w:t>
            </w:r>
          </w:p>
        </w:tc>
        <w:tc>
          <w:tcPr>
            <w:tcW w:w="1739" w:type="dxa"/>
            <w:gridSpan w:val="104"/>
            <w:vAlign w:val="center"/>
          </w:tcPr>
          <w:p w14:paraId="6D52F8CC" w14:textId="77777777" w:rsidR="00681CA0" w:rsidRPr="004C4754" w:rsidRDefault="00681CA0" w:rsidP="000A188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31F8BF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9C00D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6BE8FB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C114A0" w14:textId="77777777" w:rsidTr="004068EE">
        <w:trPr>
          <w:cantSplit/>
          <w:trHeight w:val="45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06D8720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389C169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71A9B3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B6F4964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344105D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014" w:type="dxa"/>
            <w:gridSpan w:val="760"/>
            <w:tcBorders>
              <w:top w:val="nil"/>
            </w:tcBorders>
          </w:tcPr>
          <w:p w14:paraId="3D898FB3" w14:textId="77777777" w:rsidR="00681CA0" w:rsidRPr="004C4754" w:rsidRDefault="00681CA0" w:rsidP="00847D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288" w:type="dxa"/>
            <w:gridSpan w:val="222"/>
            <w:tcBorders>
              <w:top w:val="nil"/>
            </w:tcBorders>
          </w:tcPr>
          <w:p w14:paraId="615A9F4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200" w:type="dxa"/>
            <w:gridSpan w:val="49"/>
            <w:tcBorders>
              <w:top w:val="nil"/>
            </w:tcBorders>
          </w:tcPr>
          <w:p w14:paraId="6C9CDA5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871A90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1CC586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175F49D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vMerge w:val="restart"/>
            <w:tcBorders>
              <w:top w:val="nil"/>
            </w:tcBorders>
            <w:vAlign w:val="center"/>
          </w:tcPr>
          <w:p w14:paraId="3DA1502B" w14:textId="77777777" w:rsidR="00681CA0" w:rsidRPr="004C4754" w:rsidRDefault="00681CA0" w:rsidP="0092154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214" w:type="dxa"/>
            <w:gridSpan w:val="248"/>
            <w:tcBorders>
              <w:top w:val="nil"/>
            </w:tcBorders>
          </w:tcPr>
          <w:p w14:paraId="708D53E4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288" w:type="dxa"/>
            <w:gridSpan w:val="222"/>
            <w:tcBorders>
              <w:top w:val="nil"/>
            </w:tcBorders>
          </w:tcPr>
          <w:p w14:paraId="78D83C9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0,144</w:t>
            </w:r>
          </w:p>
        </w:tc>
        <w:tc>
          <w:tcPr>
            <w:tcW w:w="1200" w:type="dxa"/>
            <w:gridSpan w:val="49"/>
            <w:tcBorders>
              <w:top w:val="nil"/>
            </w:tcBorders>
          </w:tcPr>
          <w:p w14:paraId="1A99B3A5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0,144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58D706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3C0D8B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60D29DC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vMerge/>
            <w:tcBorders>
              <w:top w:val="nil"/>
            </w:tcBorders>
            <w:vAlign w:val="center"/>
          </w:tcPr>
          <w:p w14:paraId="0AFC2ED2" w14:textId="77777777" w:rsidR="00681CA0" w:rsidRPr="004C4754" w:rsidRDefault="00681CA0" w:rsidP="0092154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14" w:type="dxa"/>
            <w:gridSpan w:val="248"/>
            <w:tcBorders>
              <w:top w:val="nil"/>
            </w:tcBorders>
          </w:tcPr>
          <w:p w14:paraId="079CD90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288" w:type="dxa"/>
            <w:gridSpan w:val="222"/>
            <w:tcBorders>
              <w:top w:val="nil"/>
            </w:tcBorders>
          </w:tcPr>
          <w:p w14:paraId="273D9D02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0,275</w:t>
            </w:r>
          </w:p>
        </w:tc>
        <w:tc>
          <w:tcPr>
            <w:tcW w:w="1200" w:type="dxa"/>
            <w:gridSpan w:val="49"/>
            <w:tcBorders>
              <w:top w:val="nil"/>
            </w:tcBorders>
          </w:tcPr>
          <w:p w14:paraId="01BD1E90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F4A1CB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B3C5FA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3FE06A6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tcBorders>
              <w:top w:val="nil"/>
            </w:tcBorders>
            <w:vAlign w:val="center"/>
          </w:tcPr>
          <w:p w14:paraId="1F5EFA9D" w14:textId="77777777" w:rsidR="00681CA0" w:rsidRPr="004C4754" w:rsidRDefault="00681CA0" w:rsidP="0092154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 В</w:t>
            </w:r>
          </w:p>
        </w:tc>
        <w:tc>
          <w:tcPr>
            <w:tcW w:w="2214" w:type="dxa"/>
            <w:gridSpan w:val="248"/>
            <w:tcBorders>
              <w:top w:val="nil"/>
            </w:tcBorders>
          </w:tcPr>
          <w:p w14:paraId="19C122EB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</w:t>
            </w:r>
            <w:r w:rsidRPr="00765B26">
              <w:rPr>
                <w:rFonts w:ascii="Arial" w:hAnsi="Arial" w:cs="Arial"/>
              </w:rPr>
              <w:t>й</w:t>
            </w:r>
            <w:r w:rsidRPr="00765B26">
              <w:rPr>
                <w:rFonts w:ascii="Arial" w:hAnsi="Arial" w:cs="Arial"/>
              </w:rPr>
              <w:t>ствующее</w:t>
            </w:r>
            <w:r w:rsidR="00546914" w:rsidRPr="00765B26">
              <w:rPr>
                <w:rFonts w:ascii="Arial" w:hAnsi="Arial" w:cs="Arial"/>
              </w:rPr>
              <w:t xml:space="preserve"> знач</w:t>
            </w:r>
            <w:r w:rsidR="00546914" w:rsidRPr="00765B26">
              <w:rPr>
                <w:rFonts w:ascii="Arial" w:hAnsi="Arial" w:cs="Arial"/>
              </w:rPr>
              <w:t>е</w:t>
            </w:r>
            <w:r w:rsidR="00546914" w:rsidRPr="00765B26">
              <w:rPr>
                <w:rFonts w:ascii="Arial" w:hAnsi="Arial" w:cs="Arial"/>
              </w:rPr>
              <w:t>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22"/>
            <w:tcBorders>
              <w:top w:val="nil"/>
            </w:tcBorders>
            <w:vAlign w:val="center"/>
          </w:tcPr>
          <w:p w14:paraId="21654898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1200" w:type="dxa"/>
            <w:gridSpan w:val="49"/>
            <w:tcBorders>
              <w:top w:val="nil"/>
            </w:tcBorders>
            <w:vAlign w:val="center"/>
          </w:tcPr>
          <w:p w14:paraId="459EC40A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6D37EC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8F6575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4DBEE37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tcBorders>
              <w:top w:val="nil"/>
            </w:tcBorders>
            <w:vAlign w:val="center"/>
          </w:tcPr>
          <w:p w14:paraId="2F28DEF7" w14:textId="77777777" w:rsidR="00681CA0" w:rsidRPr="004C4754" w:rsidRDefault="00681CA0" w:rsidP="0092154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214" w:type="dxa"/>
            <w:gridSpan w:val="248"/>
            <w:tcBorders>
              <w:top w:val="nil"/>
            </w:tcBorders>
          </w:tcPr>
          <w:p w14:paraId="4DFE6CF1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(пиковое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22"/>
            <w:tcBorders>
              <w:top w:val="nil"/>
            </w:tcBorders>
            <w:vAlign w:val="center"/>
          </w:tcPr>
          <w:p w14:paraId="34A630C5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200" w:type="dxa"/>
            <w:gridSpan w:val="49"/>
            <w:tcBorders>
              <w:top w:val="nil"/>
            </w:tcBorders>
            <w:vAlign w:val="center"/>
          </w:tcPr>
          <w:p w14:paraId="66A9B986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3F403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07D7DE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11340D6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14" w:type="dxa"/>
            <w:gridSpan w:val="760"/>
            <w:tcBorders>
              <w:top w:val="nil"/>
              <w:bottom w:val="nil"/>
            </w:tcBorders>
          </w:tcPr>
          <w:p w14:paraId="14F3D2DC" w14:textId="77777777" w:rsidR="00681CA0" w:rsidRPr="00765B26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288" w:type="dxa"/>
            <w:gridSpan w:val="222"/>
            <w:tcBorders>
              <w:top w:val="nil"/>
              <w:bottom w:val="nil"/>
            </w:tcBorders>
            <w:vAlign w:val="center"/>
          </w:tcPr>
          <w:p w14:paraId="68ED079A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1200" w:type="dxa"/>
            <w:gridSpan w:val="49"/>
            <w:tcBorders>
              <w:top w:val="nil"/>
              <w:bottom w:val="nil"/>
            </w:tcBorders>
            <w:vAlign w:val="center"/>
          </w:tcPr>
          <w:p w14:paraId="68499C4C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AFE0B6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B8BA6A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5AF11FB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</w:tcPr>
          <w:p w14:paraId="6F5A6E91" w14:textId="77777777" w:rsidR="00681CA0" w:rsidRPr="004C4754" w:rsidRDefault="00681CA0" w:rsidP="00847DF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214" w:type="dxa"/>
            <w:gridSpan w:val="248"/>
          </w:tcPr>
          <w:p w14:paraId="7B50AEA0" w14:textId="77777777" w:rsidR="00681CA0" w:rsidRPr="00765B2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</w:t>
            </w:r>
            <w:r w:rsidRPr="00765B26">
              <w:rPr>
                <w:rFonts w:ascii="Arial" w:hAnsi="Arial" w:cs="Arial"/>
              </w:rPr>
              <w:t>й</w:t>
            </w:r>
            <w:r w:rsidRPr="00765B26">
              <w:rPr>
                <w:rFonts w:ascii="Arial" w:hAnsi="Arial" w:cs="Arial"/>
              </w:rPr>
              <w:t>ствующее</w:t>
            </w:r>
            <w:r w:rsidR="00546914" w:rsidRPr="00765B26">
              <w:rPr>
                <w:rFonts w:ascii="Arial" w:hAnsi="Arial" w:cs="Arial"/>
              </w:rPr>
              <w:t xml:space="preserve"> знач</w:t>
            </w:r>
            <w:r w:rsidR="00546914" w:rsidRPr="00765B26">
              <w:rPr>
                <w:rFonts w:ascii="Arial" w:hAnsi="Arial" w:cs="Arial"/>
              </w:rPr>
              <w:t>е</w:t>
            </w:r>
            <w:r w:rsidR="00546914" w:rsidRPr="00765B26">
              <w:rPr>
                <w:rFonts w:ascii="Arial" w:hAnsi="Arial" w:cs="Arial"/>
              </w:rPr>
              <w:t>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22"/>
            <w:vAlign w:val="center"/>
          </w:tcPr>
          <w:p w14:paraId="61483D5D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1200" w:type="dxa"/>
            <w:gridSpan w:val="49"/>
            <w:vAlign w:val="center"/>
          </w:tcPr>
          <w:p w14:paraId="2B6701C3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9BB5BA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E8B3D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0D441AF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96DAE37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F48DE3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3982591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89FE6F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08264E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4FC124D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6" w:type="dxa"/>
            <w:gridSpan w:val="453"/>
            <w:tcBorders>
              <w:top w:val="nil"/>
            </w:tcBorders>
            <w:vAlign w:val="center"/>
          </w:tcPr>
          <w:p w14:paraId="3FAEE9B4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176" w:type="dxa"/>
            <w:gridSpan w:val="578"/>
            <w:tcBorders>
              <w:top w:val="nil"/>
            </w:tcBorders>
          </w:tcPr>
          <w:p w14:paraId="34486E91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9C671C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961C2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2CB2429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6" w:type="dxa"/>
            <w:gridSpan w:val="453"/>
            <w:tcBorders>
              <w:top w:val="nil"/>
              <w:bottom w:val="double" w:sz="4" w:space="0" w:color="auto"/>
            </w:tcBorders>
          </w:tcPr>
          <w:p w14:paraId="4DB1AD44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176" w:type="dxa"/>
            <w:gridSpan w:val="578"/>
            <w:tcBorders>
              <w:top w:val="nil"/>
              <w:bottom w:val="double" w:sz="4" w:space="0" w:color="auto"/>
            </w:tcBorders>
          </w:tcPr>
          <w:p w14:paraId="3450E0B2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DC8E21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F711B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1FC35D9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6" w:type="dxa"/>
            <w:gridSpan w:val="453"/>
            <w:tcBorders>
              <w:top w:val="double" w:sz="4" w:space="0" w:color="auto"/>
            </w:tcBorders>
          </w:tcPr>
          <w:p w14:paraId="24EB0829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5176" w:type="dxa"/>
            <w:gridSpan w:val="578"/>
            <w:tcBorders>
              <w:top w:val="double" w:sz="4" w:space="0" w:color="auto"/>
            </w:tcBorders>
          </w:tcPr>
          <w:p w14:paraId="67A4C23E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6BCAAF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DF2F46" w14:textId="77777777" w:rsidTr="004068EE">
        <w:trPr>
          <w:cantSplit/>
          <w:trHeight w:val="4580"/>
        </w:trPr>
        <w:tc>
          <w:tcPr>
            <w:tcW w:w="10177" w:type="dxa"/>
            <w:gridSpan w:val="1051"/>
            <w:tcBorders>
              <w:top w:val="nil"/>
            </w:tcBorders>
          </w:tcPr>
          <w:p w14:paraId="67700A86" w14:textId="77777777" w:rsidR="00681CA0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50509D8E" w14:textId="77777777" w:rsidR="00546914" w:rsidRDefault="00546914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3FB9397C" w14:textId="77777777" w:rsidR="00546914" w:rsidRPr="004C4754" w:rsidRDefault="00546914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8B2307C" w14:textId="77777777" w:rsidTr="004068EE">
        <w:trPr>
          <w:cantSplit/>
          <w:trHeight w:val="414"/>
        </w:trPr>
        <w:tc>
          <w:tcPr>
            <w:tcW w:w="10177" w:type="dxa"/>
            <w:gridSpan w:val="1051"/>
          </w:tcPr>
          <w:p w14:paraId="7025797A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57C0AFB5" w14:textId="77777777" w:rsidTr="004068EE">
        <w:tblPrEx>
          <w:tblLook w:val="01E0" w:firstRow="1" w:lastRow="1" w:firstColumn="1" w:lastColumn="1" w:noHBand="0" w:noVBand="0"/>
        </w:tblPrEx>
        <w:tc>
          <w:tcPr>
            <w:tcW w:w="1915" w:type="dxa"/>
            <w:gridSpan w:val="134"/>
          </w:tcPr>
          <w:p w14:paraId="16FAE5EF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0" w:type="dxa"/>
            <w:gridSpan w:val="743"/>
          </w:tcPr>
          <w:p w14:paraId="3253AFF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F9305D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62" w:type="dxa"/>
            <w:gridSpan w:val="174"/>
            <w:vAlign w:val="center"/>
          </w:tcPr>
          <w:p w14:paraId="56536118" w14:textId="77777777" w:rsidR="00681CA0" w:rsidRPr="004C4754" w:rsidRDefault="00546914" w:rsidP="00852D0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3</w:t>
            </w:r>
          </w:p>
        </w:tc>
      </w:tr>
      <w:tr w:rsidR="00681CA0" w:rsidRPr="004C4754" w14:paraId="20F8CAEF" w14:textId="77777777" w:rsidTr="004068EE">
        <w:tblPrEx>
          <w:tblLook w:val="01E0" w:firstRow="1" w:lastRow="1" w:firstColumn="1" w:lastColumn="1" w:noHBand="0" w:noVBand="0"/>
        </w:tblPrEx>
        <w:trPr>
          <w:trHeight w:val="588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621925E" w14:textId="77777777" w:rsidR="00681CA0" w:rsidRPr="004C4754" w:rsidRDefault="00681CA0" w:rsidP="00852D01">
            <w:pPr>
              <w:spacing w:after="0" w:line="240" w:lineRule="auto"/>
              <w:jc w:val="right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="004D4B2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8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300</w:t>
            </w:r>
          </w:p>
        </w:tc>
      </w:tr>
      <w:tr w:rsidR="00681CA0" w:rsidRPr="004C4754" w14:paraId="6BBCDD8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tcBorders>
              <w:top w:val="nil"/>
              <w:bottom w:val="nil"/>
            </w:tcBorders>
          </w:tcPr>
          <w:p w14:paraId="038E01C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79E7DA2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4EAA063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CCAA11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78B0EFB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90517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44934E3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622B8F4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C24A30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6140FB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</w:tcBorders>
          </w:tcPr>
          <w:p w14:paraId="0F92F67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73" w:type="dxa"/>
            <w:gridSpan w:val="131"/>
            <w:tcBorders>
              <w:bottom w:val="double" w:sz="4" w:space="0" w:color="auto"/>
            </w:tcBorders>
            <w:vAlign w:val="center"/>
          </w:tcPr>
          <w:p w14:paraId="1406D73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69" w:type="dxa"/>
            <w:gridSpan w:val="221"/>
            <w:tcBorders>
              <w:bottom w:val="double" w:sz="4" w:space="0" w:color="auto"/>
            </w:tcBorders>
            <w:vAlign w:val="center"/>
          </w:tcPr>
          <w:p w14:paraId="657BA04A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972" w:type="dxa"/>
            <w:gridSpan w:val="263"/>
            <w:tcBorders>
              <w:bottom w:val="double" w:sz="4" w:space="0" w:color="auto"/>
            </w:tcBorders>
            <w:vAlign w:val="center"/>
          </w:tcPr>
          <w:p w14:paraId="52C11704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Расчетное </w:t>
            </w:r>
            <w:r w:rsidR="00546914" w:rsidRPr="00765B26">
              <w:rPr>
                <w:rFonts w:ascii="Arial" w:hAnsi="Arial" w:cs="Arial"/>
              </w:rPr>
              <w:t xml:space="preserve"> зн</w:t>
            </w:r>
            <w:r w:rsidR="00546914" w:rsidRPr="00765B26">
              <w:rPr>
                <w:rFonts w:ascii="Arial" w:hAnsi="Arial" w:cs="Arial"/>
              </w:rPr>
              <w:t>а</w:t>
            </w:r>
            <w:r w:rsidR="00546914" w:rsidRPr="00765B26">
              <w:rPr>
                <w:rFonts w:ascii="Arial" w:hAnsi="Arial" w:cs="Arial"/>
              </w:rPr>
              <w:t xml:space="preserve">чение </w:t>
            </w:r>
            <w:r w:rsidRPr="00765B26">
              <w:rPr>
                <w:rFonts w:ascii="Arial" w:hAnsi="Arial" w:cs="Arial"/>
              </w:rPr>
              <w:t>напряж</w:t>
            </w:r>
            <w:r w:rsidRPr="00765B26">
              <w:rPr>
                <w:rFonts w:ascii="Arial" w:hAnsi="Arial" w:cs="Arial"/>
              </w:rPr>
              <w:t>е</w:t>
            </w:r>
            <w:r w:rsidRPr="00765B26">
              <w:rPr>
                <w:rFonts w:ascii="Arial" w:hAnsi="Arial" w:cs="Arial"/>
              </w:rPr>
              <w:t>ни</w:t>
            </w:r>
            <w:r w:rsidR="00546914" w:rsidRPr="00765B26">
              <w:rPr>
                <w:rFonts w:ascii="Arial" w:hAnsi="Arial" w:cs="Arial"/>
              </w:rPr>
              <w:t>я</w:t>
            </w:r>
            <w:r w:rsidRPr="00765B26">
              <w:rPr>
                <w:rFonts w:ascii="Arial" w:hAnsi="Arial" w:cs="Arial"/>
              </w:rPr>
              <w:t>, В</w:t>
            </w:r>
          </w:p>
        </w:tc>
        <w:tc>
          <w:tcPr>
            <w:tcW w:w="1802" w:type="dxa"/>
            <w:gridSpan w:val="197"/>
            <w:tcBorders>
              <w:bottom w:val="double" w:sz="4" w:space="0" w:color="auto"/>
            </w:tcBorders>
            <w:vAlign w:val="center"/>
          </w:tcPr>
          <w:p w14:paraId="549CD004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</w:t>
            </w:r>
            <w:r w:rsidRPr="004C4754">
              <w:rPr>
                <w:rFonts w:ascii="Arial" w:hAnsi="Arial" w:cs="Arial"/>
              </w:rPr>
              <w:t>в</w:t>
            </w:r>
            <w:r w:rsidRPr="004C4754">
              <w:rPr>
                <w:rFonts w:ascii="Arial" w:hAnsi="Arial" w:cs="Arial"/>
              </w:rPr>
              <w:t>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197" w:type="dxa"/>
            <w:gridSpan w:val="228"/>
            <w:tcBorders>
              <w:bottom w:val="double" w:sz="4" w:space="0" w:color="auto"/>
            </w:tcBorders>
            <w:vAlign w:val="center"/>
          </w:tcPr>
          <w:p w14:paraId="1EE501F2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288683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AA0735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</w:tcBorders>
          </w:tcPr>
          <w:p w14:paraId="5AAC406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73" w:type="dxa"/>
            <w:gridSpan w:val="131"/>
            <w:tcBorders>
              <w:top w:val="double" w:sz="4" w:space="0" w:color="auto"/>
            </w:tcBorders>
          </w:tcPr>
          <w:p w14:paraId="1D30074A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69" w:type="dxa"/>
            <w:gridSpan w:val="221"/>
            <w:tcBorders>
              <w:top w:val="double" w:sz="4" w:space="0" w:color="auto"/>
            </w:tcBorders>
          </w:tcPr>
          <w:p w14:paraId="5694611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gridSpan w:val="263"/>
            <w:tcBorders>
              <w:top w:val="double" w:sz="4" w:space="0" w:color="auto"/>
            </w:tcBorders>
          </w:tcPr>
          <w:p w14:paraId="155EC7C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1802" w:type="dxa"/>
            <w:gridSpan w:val="197"/>
            <w:tcBorders>
              <w:top w:val="double" w:sz="4" w:space="0" w:color="auto"/>
            </w:tcBorders>
          </w:tcPr>
          <w:p w14:paraId="70236EF1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</w:t>
            </w:r>
          </w:p>
        </w:tc>
        <w:tc>
          <w:tcPr>
            <w:tcW w:w="2197" w:type="dxa"/>
            <w:gridSpan w:val="228"/>
            <w:tcBorders>
              <w:top w:val="double" w:sz="4" w:space="0" w:color="auto"/>
            </w:tcBorders>
          </w:tcPr>
          <w:p w14:paraId="1A63F63C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333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7EA17D1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9614C2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  <w:right w:val="nil"/>
            </w:tcBorders>
          </w:tcPr>
          <w:p w14:paraId="3876605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  <w:tcBorders>
              <w:left w:val="nil"/>
              <w:right w:val="nil"/>
            </w:tcBorders>
          </w:tcPr>
          <w:p w14:paraId="305BEF15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51EFD8E9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D22D1F2" w14:textId="77777777" w:rsidTr="004068EE">
        <w:tblPrEx>
          <w:tblLook w:val="01E0" w:firstRow="1" w:lastRow="1" w:firstColumn="1" w:lastColumn="1" w:noHBand="0" w:noVBand="0"/>
        </w:tblPrEx>
        <w:trPr>
          <w:trHeight w:val="280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24B2F7B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00D5097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7D8A44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97CD83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BDCFEF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gridSpan w:val="176"/>
            <w:tcBorders>
              <w:bottom w:val="double" w:sz="4" w:space="0" w:color="auto"/>
            </w:tcBorders>
          </w:tcPr>
          <w:p w14:paraId="482DA427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554" w:type="dxa"/>
            <w:gridSpan w:val="297"/>
            <w:tcBorders>
              <w:bottom w:val="double" w:sz="4" w:space="0" w:color="auto"/>
            </w:tcBorders>
          </w:tcPr>
          <w:p w14:paraId="19FF55A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3177" w:type="dxa"/>
            <w:gridSpan w:val="417"/>
            <w:tcBorders>
              <w:bottom w:val="double" w:sz="4" w:space="0" w:color="auto"/>
            </w:tcBorders>
          </w:tcPr>
          <w:p w14:paraId="7386515E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888" w:type="dxa"/>
            <w:gridSpan w:val="150"/>
            <w:tcBorders>
              <w:bottom w:val="double" w:sz="4" w:space="0" w:color="auto"/>
            </w:tcBorders>
          </w:tcPr>
          <w:p w14:paraId="02EC7199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43CEA42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AB6AD5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bottom w:val="nil"/>
            </w:tcBorders>
          </w:tcPr>
          <w:p w14:paraId="757EC71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4" w:type="dxa"/>
            <w:gridSpan w:val="176"/>
            <w:tcBorders>
              <w:top w:val="double" w:sz="4" w:space="0" w:color="auto"/>
            </w:tcBorders>
          </w:tcPr>
          <w:p w14:paraId="1BA8776D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≥ 20 </w:t>
            </w:r>
          </w:p>
        </w:tc>
        <w:tc>
          <w:tcPr>
            <w:tcW w:w="2554" w:type="dxa"/>
            <w:gridSpan w:val="297"/>
            <w:tcBorders>
              <w:top w:val="double" w:sz="4" w:space="0" w:color="auto"/>
            </w:tcBorders>
          </w:tcPr>
          <w:p w14:paraId="28FA61B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7,5</w:t>
            </w:r>
          </w:p>
        </w:tc>
        <w:tc>
          <w:tcPr>
            <w:tcW w:w="3177" w:type="dxa"/>
            <w:gridSpan w:val="417"/>
            <w:tcBorders>
              <w:top w:val="double" w:sz="4" w:space="0" w:color="auto"/>
            </w:tcBorders>
          </w:tcPr>
          <w:p w14:paraId="2884AB5D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888" w:type="dxa"/>
            <w:gridSpan w:val="150"/>
            <w:tcBorders>
              <w:top w:val="double" w:sz="4" w:space="0" w:color="auto"/>
            </w:tcBorders>
          </w:tcPr>
          <w:p w14:paraId="04AED380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1F47844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98B5B44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D246D8C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865ACC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22391D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73" w:type="dxa"/>
            <w:gridSpan w:val="793"/>
          </w:tcPr>
          <w:p w14:paraId="042E1451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2340" w:type="dxa"/>
            <w:gridSpan w:val="247"/>
          </w:tcPr>
          <w:p w14:paraId="76CE263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D9CEE0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9B0877E" w14:textId="77777777" w:rsidTr="004068EE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280" w:type="dxa"/>
            <w:gridSpan w:val="8"/>
            <w:vMerge/>
          </w:tcPr>
          <w:p w14:paraId="1FA3689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5AF0A8E5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4" w:type="dxa"/>
            <w:gridSpan w:val="3"/>
            <w:vMerge/>
          </w:tcPr>
          <w:p w14:paraId="5D8C47E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4454A9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44AEDA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7" w:type="dxa"/>
            <w:gridSpan w:val="752"/>
            <w:vMerge w:val="restart"/>
            <w:vAlign w:val="center"/>
          </w:tcPr>
          <w:p w14:paraId="398BE354" w14:textId="77777777" w:rsidR="00681CA0" w:rsidRPr="004C4754" w:rsidRDefault="00681CA0" w:rsidP="0092154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9B360B"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15" w:type="dxa"/>
            <w:gridSpan w:val="243"/>
          </w:tcPr>
          <w:p w14:paraId="469CE82E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61" w:type="dxa"/>
            <w:gridSpan w:val="45"/>
          </w:tcPr>
          <w:p w14:paraId="0C83FE50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</w:tcPr>
          <w:p w14:paraId="3EBFEF1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4B41D5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14C0E0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7" w:type="dxa"/>
            <w:gridSpan w:val="752"/>
            <w:vMerge/>
          </w:tcPr>
          <w:p w14:paraId="6DC3D838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15" w:type="dxa"/>
            <w:gridSpan w:val="243"/>
          </w:tcPr>
          <w:p w14:paraId="0D4AD1D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61" w:type="dxa"/>
            <w:gridSpan w:val="45"/>
          </w:tcPr>
          <w:p w14:paraId="0A60AB07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0,180</w:t>
            </w:r>
          </w:p>
        </w:tc>
        <w:tc>
          <w:tcPr>
            <w:tcW w:w="284" w:type="dxa"/>
            <w:gridSpan w:val="3"/>
            <w:vMerge/>
          </w:tcPr>
          <w:p w14:paraId="398DEC6E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DBED0E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CD6633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7" w:type="dxa"/>
            <w:gridSpan w:val="752"/>
          </w:tcPr>
          <w:p w14:paraId="27A992FF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15" w:type="dxa"/>
            <w:gridSpan w:val="243"/>
          </w:tcPr>
          <w:p w14:paraId="2F78FBD5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61" w:type="dxa"/>
            <w:gridSpan w:val="45"/>
          </w:tcPr>
          <w:p w14:paraId="4F61E0E3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</w:tcPr>
          <w:p w14:paraId="78FD3B61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C4C1591" w14:textId="77777777" w:rsidTr="004068EE">
        <w:tblPrEx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280" w:type="dxa"/>
            <w:gridSpan w:val="8"/>
            <w:vMerge/>
          </w:tcPr>
          <w:p w14:paraId="0121EC7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0D790B17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режиме диммирования</w:t>
            </w:r>
          </w:p>
        </w:tc>
        <w:tc>
          <w:tcPr>
            <w:tcW w:w="284" w:type="dxa"/>
            <w:gridSpan w:val="3"/>
            <w:vMerge/>
          </w:tcPr>
          <w:p w14:paraId="77AB28E0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FEBAF43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DE44B6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7" w:type="dxa"/>
            <w:gridSpan w:val="752"/>
            <w:vMerge w:val="restart"/>
            <w:vAlign w:val="center"/>
          </w:tcPr>
          <w:p w14:paraId="0A2D34F1" w14:textId="77777777" w:rsidR="00681CA0" w:rsidRPr="004C4754" w:rsidRDefault="00681CA0" w:rsidP="0092154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15" w:type="dxa"/>
            <w:gridSpan w:val="243"/>
          </w:tcPr>
          <w:p w14:paraId="0354AD7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61" w:type="dxa"/>
            <w:gridSpan w:val="45"/>
          </w:tcPr>
          <w:p w14:paraId="628F4C4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284" w:type="dxa"/>
            <w:gridSpan w:val="3"/>
            <w:vMerge/>
          </w:tcPr>
          <w:p w14:paraId="2E6E136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AEA47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FAF6A7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7" w:type="dxa"/>
            <w:gridSpan w:val="752"/>
            <w:vMerge/>
          </w:tcPr>
          <w:p w14:paraId="2793475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15" w:type="dxa"/>
            <w:gridSpan w:val="243"/>
          </w:tcPr>
          <w:p w14:paraId="5825C494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61" w:type="dxa"/>
            <w:gridSpan w:val="45"/>
          </w:tcPr>
          <w:p w14:paraId="3BF33D07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</w:tcPr>
          <w:p w14:paraId="7D791885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B8D0AC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2BE9717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10" w:type="dxa"/>
            <w:gridSpan w:val="669"/>
          </w:tcPr>
          <w:p w14:paraId="35B35141" w14:textId="77777777" w:rsidR="00681CA0" w:rsidRPr="008C3D53" w:rsidRDefault="00E705FE" w:rsidP="00852D0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8C3D53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3B40EEB9" w14:textId="77777777" w:rsidR="00681CA0" w:rsidRPr="008C3D53" w:rsidRDefault="00202942" w:rsidP="00852D01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620" w:dyaOrig="340" w14:anchorId="7F095D2B">
                <v:shape id="_x0000_i1036" type="#_x0000_t75" style="width:86.25pt;height:20.25pt" o:ole="">
                  <v:imagedata r:id="rId24" o:title=""/>
                </v:shape>
                <o:OLEObject Type="Embed" ProgID="Equation.3" ShapeID="_x0000_i1036" DrawAspect="Content" ObjectID="_1651399551" r:id="rId33"/>
              </w:object>
            </w:r>
          </w:p>
        </w:tc>
        <w:tc>
          <w:tcPr>
            <w:tcW w:w="727" w:type="dxa"/>
            <w:gridSpan w:val="83"/>
            <w:vMerge w:val="restart"/>
            <w:vAlign w:val="center"/>
          </w:tcPr>
          <w:p w14:paraId="45130D51" w14:textId="77777777" w:rsidR="00681CA0" w:rsidRPr="004C4754" w:rsidRDefault="00681CA0" w:rsidP="00231597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50" w:type="dxa"/>
            <w:gridSpan w:val="103"/>
            <w:vAlign w:val="center"/>
          </w:tcPr>
          <w:p w14:paraId="06F2BBAA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865" w:type="dxa"/>
            <w:gridSpan w:val="140"/>
            <w:vAlign w:val="center"/>
          </w:tcPr>
          <w:p w14:paraId="29161711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161" w:type="dxa"/>
            <w:gridSpan w:val="45"/>
            <w:vAlign w:val="center"/>
          </w:tcPr>
          <w:p w14:paraId="4F7FA464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0,022</w:t>
            </w:r>
          </w:p>
        </w:tc>
        <w:tc>
          <w:tcPr>
            <w:tcW w:w="284" w:type="dxa"/>
            <w:gridSpan w:val="3"/>
            <w:vMerge/>
          </w:tcPr>
          <w:p w14:paraId="6ED27986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B47A75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CE3734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010" w:type="dxa"/>
            <w:gridSpan w:val="669"/>
            <w:tcBorders>
              <w:top w:val="nil"/>
            </w:tcBorders>
          </w:tcPr>
          <w:p w14:paraId="0CCAFFE2" w14:textId="77777777" w:rsidR="00681CA0" w:rsidRPr="008C3D53" w:rsidRDefault="00A64716" w:rsidP="00852D01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Предполагаемая </w:t>
            </w:r>
            <w:r w:rsidR="00681CA0" w:rsidRPr="008C3D53">
              <w:rPr>
                <w:rFonts w:ascii="Arial" w:hAnsi="Arial" w:cs="Arial"/>
              </w:rPr>
              <w:t>сумма квадратов токов вводов</w:t>
            </w:r>
          </w:p>
          <w:p w14:paraId="62C72956" w14:textId="77777777" w:rsidR="00681CA0" w:rsidRPr="008C3D53" w:rsidRDefault="00202942" w:rsidP="00852D01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840" w:dyaOrig="340" w14:anchorId="254849D0">
                <v:shape id="_x0000_i1037" type="#_x0000_t75" style="width:96.75pt;height:20.25pt" o:ole="">
                  <v:imagedata r:id="rId26" o:title=""/>
                </v:shape>
                <o:OLEObject Type="Embed" ProgID="Equation.3" ShapeID="_x0000_i1037" DrawAspect="Content" ObjectID="_1651399552" r:id="rId34"/>
              </w:object>
            </w:r>
          </w:p>
        </w:tc>
        <w:tc>
          <w:tcPr>
            <w:tcW w:w="727" w:type="dxa"/>
            <w:gridSpan w:val="83"/>
            <w:vMerge/>
            <w:vAlign w:val="center"/>
          </w:tcPr>
          <w:p w14:paraId="0D89B6D7" w14:textId="77777777" w:rsidR="00681CA0" w:rsidRPr="004C4754" w:rsidRDefault="00681CA0" w:rsidP="0023159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50" w:type="dxa"/>
            <w:gridSpan w:val="103"/>
            <w:vAlign w:val="center"/>
          </w:tcPr>
          <w:p w14:paraId="77380D79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865" w:type="dxa"/>
            <w:gridSpan w:val="140"/>
            <w:vAlign w:val="center"/>
          </w:tcPr>
          <w:p w14:paraId="3C69E414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161" w:type="dxa"/>
            <w:gridSpan w:val="45"/>
            <w:vAlign w:val="center"/>
          </w:tcPr>
          <w:p w14:paraId="455F9654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0,205</w:t>
            </w:r>
          </w:p>
        </w:tc>
        <w:tc>
          <w:tcPr>
            <w:tcW w:w="284" w:type="dxa"/>
            <w:gridSpan w:val="3"/>
            <w:vMerge/>
          </w:tcPr>
          <w:p w14:paraId="7F16DDC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18A8CEC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6EA77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010" w:type="dxa"/>
            <w:gridSpan w:val="669"/>
            <w:vMerge w:val="restart"/>
          </w:tcPr>
          <w:p w14:paraId="1BF99E70" w14:textId="77777777" w:rsidR="00681CA0" w:rsidRPr="004C4754" w:rsidRDefault="00E705FE" w:rsidP="00852D0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681CA0" w:rsidRPr="004C4754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52400155" w14:textId="77777777" w:rsidR="00681CA0" w:rsidRPr="004C4754" w:rsidRDefault="00202942" w:rsidP="00852D01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60" w:dyaOrig="340" w14:anchorId="61446888">
                <v:shape id="_x0000_i1038" type="#_x0000_t75" style="width:87.75pt;height:20.25pt" o:ole="">
                  <v:imagedata r:id="rId28" o:title=""/>
                </v:shape>
                <o:OLEObject Type="Embed" ProgID="Equation.3" ShapeID="_x0000_i1038" DrawAspect="Content" ObjectID="_1651399553" r:id="rId35"/>
              </w:object>
            </w:r>
          </w:p>
        </w:tc>
        <w:tc>
          <w:tcPr>
            <w:tcW w:w="727" w:type="dxa"/>
            <w:gridSpan w:val="83"/>
            <w:vMerge/>
            <w:vAlign w:val="center"/>
          </w:tcPr>
          <w:p w14:paraId="7C800120" w14:textId="77777777" w:rsidR="00681CA0" w:rsidRPr="004C4754" w:rsidRDefault="00681CA0" w:rsidP="0023159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50" w:type="dxa"/>
            <w:gridSpan w:val="103"/>
          </w:tcPr>
          <w:p w14:paraId="55B8345E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865" w:type="dxa"/>
            <w:gridSpan w:val="140"/>
          </w:tcPr>
          <w:p w14:paraId="16BDCAD9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161" w:type="dxa"/>
            <w:gridSpan w:val="45"/>
          </w:tcPr>
          <w:p w14:paraId="0A1BB25D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0,030</w:t>
            </w:r>
          </w:p>
        </w:tc>
        <w:tc>
          <w:tcPr>
            <w:tcW w:w="284" w:type="dxa"/>
            <w:gridSpan w:val="3"/>
            <w:vMerge/>
          </w:tcPr>
          <w:p w14:paraId="639650D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74B92D3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F12883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010" w:type="dxa"/>
            <w:gridSpan w:val="669"/>
            <w:vMerge/>
          </w:tcPr>
          <w:p w14:paraId="25011FA5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27" w:type="dxa"/>
            <w:gridSpan w:val="83"/>
            <w:vMerge/>
            <w:vAlign w:val="center"/>
          </w:tcPr>
          <w:p w14:paraId="3727B91C" w14:textId="77777777" w:rsidR="00681CA0" w:rsidRPr="004C4754" w:rsidRDefault="00681CA0" w:rsidP="0023159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50" w:type="dxa"/>
            <w:gridSpan w:val="103"/>
            <w:vAlign w:val="center"/>
          </w:tcPr>
          <w:p w14:paraId="09F53B8B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865" w:type="dxa"/>
            <w:gridSpan w:val="140"/>
            <w:vAlign w:val="center"/>
          </w:tcPr>
          <w:p w14:paraId="1FFA0B34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161" w:type="dxa"/>
            <w:gridSpan w:val="45"/>
            <w:vAlign w:val="center"/>
          </w:tcPr>
          <w:p w14:paraId="568C9D36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47DF1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0,050</w:t>
            </w:r>
          </w:p>
        </w:tc>
        <w:tc>
          <w:tcPr>
            <w:tcW w:w="284" w:type="dxa"/>
            <w:gridSpan w:val="3"/>
            <w:vMerge/>
          </w:tcPr>
          <w:p w14:paraId="6B77F9DB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D8CE84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F0844C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48" w:type="dxa"/>
            <w:gridSpan w:val="473"/>
            <w:vMerge w:val="restart"/>
            <w:vAlign w:val="center"/>
          </w:tcPr>
          <w:p w14:paraId="7B42C613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</w:p>
        </w:tc>
        <w:tc>
          <w:tcPr>
            <w:tcW w:w="1462" w:type="dxa"/>
            <w:gridSpan w:val="196"/>
          </w:tcPr>
          <w:p w14:paraId="4BB5D3FE" w14:textId="77777777" w:rsidR="00681CA0" w:rsidRPr="00A64716" w:rsidRDefault="00681CA0" w:rsidP="00852D01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</w:p>
        </w:tc>
        <w:tc>
          <w:tcPr>
            <w:tcW w:w="727" w:type="dxa"/>
            <w:gridSpan w:val="83"/>
            <w:vMerge w:val="restart"/>
            <w:vAlign w:val="center"/>
          </w:tcPr>
          <w:p w14:paraId="19929250" w14:textId="77777777" w:rsidR="00681CA0" w:rsidRPr="004C4754" w:rsidRDefault="00681CA0" w:rsidP="0023159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15" w:type="dxa"/>
            <w:gridSpan w:val="243"/>
          </w:tcPr>
          <w:p w14:paraId="2703D524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61" w:type="dxa"/>
            <w:gridSpan w:val="45"/>
          </w:tcPr>
          <w:p w14:paraId="591483E5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</w:tcPr>
          <w:p w14:paraId="0314BC6A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5EC31B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1B7C75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48" w:type="dxa"/>
            <w:gridSpan w:val="473"/>
            <w:vMerge/>
          </w:tcPr>
          <w:p w14:paraId="7267DD8D" w14:textId="77777777" w:rsidR="00681CA0" w:rsidRPr="004C4754" w:rsidRDefault="00681CA0" w:rsidP="00852D01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462" w:type="dxa"/>
            <w:gridSpan w:val="196"/>
          </w:tcPr>
          <w:p w14:paraId="15AB4EDB" w14:textId="77777777" w:rsidR="00681CA0" w:rsidRPr="00A64716" w:rsidRDefault="00681CA0" w:rsidP="00852D01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fr-FR"/>
              </w:rPr>
            </w:pPr>
            <w:r w:rsidRPr="00A64716">
              <w:rPr>
                <w:rFonts w:ascii="Times New Roman" w:hAnsi="Times New Roman"/>
                <w:i/>
                <w:lang w:val="fr-FR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fr-FR"/>
              </w:rPr>
              <w:t>LL</w:t>
            </w:r>
          </w:p>
        </w:tc>
        <w:tc>
          <w:tcPr>
            <w:tcW w:w="727" w:type="dxa"/>
            <w:gridSpan w:val="83"/>
            <w:vMerge/>
            <w:vAlign w:val="center"/>
          </w:tcPr>
          <w:p w14:paraId="67FCD8EF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5" w:type="dxa"/>
            <w:gridSpan w:val="243"/>
          </w:tcPr>
          <w:p w14:paraId="6A1B3D8F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61" w:type="dxa"/>
            <w:gridSpan w:val="45"/>
          </w:tcPr>
          <w:p w14:paraId="32159701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0,120</w:t>
            </w:r>
          </w:p>
        </w:tc>
        <w:tc>
          <w:tcPr>
            <w:tcW w:w="284" w:type="dxa"/>
            <w:gridSpan w:val="3"/>
            <w:vMerge/>
          </w:tcPr>
          <w:p w14:paraId="014EC51A" w14:textId="77777777" w:rsidR="00681CA0" w:rsidRPr="004C4754" w:rsidRDefault="00681CA0" w:rsidP="00852D01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7ED4405" w14:textId="77777777" w:rsidTr="004068EE">
        <w:tblPrEx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80" w:type="dxa"/>
            <w:gridSpan w:val="8"/>
            <w:vMerge/>
            <w:tcBorders>
              <w:bottom w:val="nil"/>
            </w:tcBorders>
          </w:tcPr>
          <w:p w14:paraId="113C06F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9613" w:type="dxa"/>
            <w:gridSpan w:val="1040"/>
          </w:tcPr>
          <w:p w14:paraId="46E3C34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AC6CE8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ACD0057" w14:textId="77777777" w:rsidTr="004068EE">
        <w:tblPrEx>
          <w:tblLook w:val="01E0" w:firstRow="1" w:lastRow="1" w:firstColumn="1" w:lastColumn="1" w:noHBand="0" w:noVBand="0"/>
        </w:tblPrEx>
        <w:trPr>
          <w:trHeight w:val="196"/>
        </w:trPr>
        <w:tc>
          <w:tcPr>
            <w:tcW w:w="280" w:type="dxa"/>
            <w:gridSpan w:val="8"/>
            <w:vMerge w:val="restart"/>
            <w:tcBorders>
              <w:top w:val="nil"/>
              <w:bottom w:val="nil"/>
            </w:tcBorders>
          </w:tcPr>
          <w:p w14:paraId="545731C8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725" w:type="dxa"/>
            <w:gridSpan w:val="749"/>
            <w:vMerge w:val="restart"/>
          </w:tcPr>
          <w:p w14:paraId="301DA7D0" w14:textId="77777777" w:rsidR="00681CA0" w:rsidRPr="00765B26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Pr="00765B26">
              <w:rPr>
                <w:rFonts w:ascii="Arial" w:hAnsi="Arial" w:cs="Arial"/>
              </w:rPr>
              <w:t xml:space="preserve"> к уменьшению силы света, </w:t>
            </w:r>
            <w:r w:rsidRPr="00765B26">
              <w:rPr>
                <w:rFonts w:ascii="Arial" w:hAnsi="Arial" w:cs="Arial"/>
                <w:lang w:val="en-US"/>
              </w:rPr>
              <w:t>O</w:t>
            </w:r>
            <w:r w:rsidRPr="00765B26">
              <w:rPr>
                <w:rFonts w:ascii="Arial" w:hAnsi="Arial" w:cs="Arial"/>
              </w:rPr>
              <w:t>м</w:t>
            </w:r>
          </w:p>
        </w:tc>
        <w:tc>
          <w:tcPr>
            <w:tcW w:w="1727" w:type="dxa"/>
            <w:gridSpan w:val="246"/>
            <w:vAlign w:val="center"/>
          </w:tcPr>
          <w:p w14:paraId="7CBBAE73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fr-FR"/>
              </w:rPr>
              <w:t>R</w:t>
            </w:r>
            <w:r w:rsidRPr="00765B26">
              <w:rPr>
                <w:rFonts w:ascii="Arial" w:hAnsi="Arial" w:cs="Arial"/>
                <w:vertAlign w:val="subscript"/>
              </w:rPr>
              <w:t>исп1</w:t>
            </w:r>
          </w:p>
        </w:tc>
        <w:tc>
          <w:tcPr>
            <w:tcW w:w="1161" w:type="dxa"/>
            <w:gridSpan w:val="45"/>
          </w:tcPr>
          <w:p w14:paraId="47207474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43205796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2DADA9C" w14:textId="77777777" w:rsidTr="004068EE">
        <w:tblPrEx>
          <w:tblLook w:val="01E0" w:firstRow="1" w:lastRow="1" w:firstColumn="1" w:lastColumn="1" w:noHBand="0" w:noVBand="0"/>
        </w:tblPrEx>
        <w:trPr>
          <w:trHeight w:val="214"/>
        </w:trPr>
        <w:tc>
          <w:tcPr>
            <w:tcW w:w="280" w:type="dxa"/>
            <w:gridSpan w:val="8"/>
            <w:vMerge/>
            <w:tcBorders>
              <w:bottom w:val="nil"/>
            </w:tcBorders>
          </w:tcPr>
          <w:p w14:paraId="3592E432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725" w:type="dxa"/>
            <w:gridSpan w:val="749"/>
            <w:vMerge/>
          </w:tcPr>
          <w:p w14:paraId="5F491CCB" w14:textId="77777777" w:rsidR="00681CA0" w:rsidRPr="00765B26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46"/>
            <w:vAlign w:val="center"/>
          </w:tcPr>
          <w:p w14:paraId="12E26E4B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fr-FR"/>
              </w:rPr>
              <w:t>R</w:t>
            </w:r>
            <w:r w:rsidRPr="00765B26">
              <w:rPr>
                <w:rFonts w:ascii="Arial" w:hAnsi="Arial" w:cs="Arial"/>
                <w:vertAlign w:val="subscript"/>
              </w:rPr>
              <w:t>исп2</w:t>
            </w:r>
          </w:p>
        </w:tc>
        <w:tc>
          <w:tcPr>
            <w:tcW w:w="1161" w:type="dxa"/>
            <w:gridSpan w:val="45"/>
          </w:tcPr>
          <w:p w14:paraId="13ADDEDB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04B4676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578FFC2" w14:textId="77777777" w:rsidTr="004068EE">
        <w:tblPrEx>
          <w:tblLook w:val="01E0" w:firstRow="1" w:lastRow="1" w:firstColumn="1" w:lastColumn="1" w:noHBand="0" w:noVBand="0"/>
        </w:tblPrEx>
        <w:trPr>
          <w:trHeight w:val="218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11015FED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48" w:type="dxa"/>
            <w:gridSpan w:val="473"/>
            <w:vMerge w:val="restart"/>
            <w:vAlign w:val="center"/>
          </w:tcPr>
          <w:p w14:paraId="7CC9C4FC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Заменяющий лампу резистор при 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 w:rsidRPr="004C4754">
              <w:rPr>
                <w:rFonts w:ascii="Arial" w:hAnsi="Arial" w:cs="Arial"/>
              </w:rPr>
              <w:t xml:space="preserve"> % и</w:t>
            </w:r>
            <w:r w:rsidRPr="004C4754">
              <w:rPr>
                <w:rFonts w:ascii="Arial" w:hAnsi="Arial" w:cs="Arial"/>
              </w:rPr>
              <w:t>с</w:t>
            </w:r>
            <w:r w:rsidRPr="004C4754">
              <w:rPr>
                <w:rFonts w:ascii="Arial" w:hAnsi="Arial" w:cs="Arial"/>
              </w:rPr>
              <w:t>пытательного 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601" w:type="dxa"/>
            <w:gridSpan w:val="80"/>
            <w:vMerge w:val="restart"/>
            <w:vAlign w:val="center"/>
          </w:tcPr>
          <w:p w14:paraId="6396F919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4C4754">
              <w:rPr>
                <w:rFonts w:ascii="Arial" w:hAnsi="Arial" w:cs="Arial"/>
                <w:lang w:val="en-US"/>
              </w:rPr>
              <w:t>=</w:t>
            </w:r>
          </w:p>
        </w:tc>
        <w:tc>
          <w:tcPr>
            <w:tcW w:w="861" w:type="dxa"/>
            <w:gridSpan w:val="116"/>
            <w:vMerge w:val="restart"/>
            <w:vAlign w:val="center"/>
          </w:tcPr>
          <w:p w14:paraId="31DF102C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10 %</w:t>
            </w:r>
          </w:p>
        </w:tc>
        <w:tc>
          <w:tcPr>
            <w:tcW w:w="715" w:type="dxa"/>
            <w:gridSpan w:val="80"/>
            <w:vMerge w:val="restart"/>
            <w:vAlign w:val="center"/>
          </w:tcPr>
          <w:p w14:paraId="557C2487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R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727" w:type="dxa"/>
            <w:gridSpan w:val="246"/>
            <w:vAlign w:val="center"/>
          </w:tcPr>
          <w:p w14:paraId="16921FE5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</w:t>
            </w:r>
          </w:p>
        </w:tc>
        <w:tc>
          <w:tcPr>
            <w:tcW w:w="1161" w:type="dxa"/>
            <w:gridSpan w:val="45"/>
          </w:tcPr>
          <w:p w14:paraId="7EDE474A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4C4754">
              <w:rPr>
                <w:rFonts w:ascii="Arial" w:hAnsi="Arial" w:cs="Arial"/>
              </w:rPr>
              <w:t>300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3061DD71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5F4E61C" w14:textId="77777777" w:rsidTr="004068EE">
        <w:tblPrEx>
          <w:tblLook w:val="01E0" w:firstRow="1" w:lastRow="1" w:firstColumn="1" w:lastColumn="1" w:noHBand="0" w:noVBand="0"/>
        </w:tblPrEx>
        <w:trPr>
          <w:trHeight w:val="250"/>
        </w:trPr>
        <w:tc>
          <w:tcPr>
            <w:tcW w:w="280" w:type="dxa"/>
            <w:gridSpan w:val="8"/>
            <w:vMerge/>
          </w:tcPr>
          <w:p w14:paraId="7DF888CB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48" w:type="dxa"/>
            <w:gridSpan w:val="473"/>
            <w:vMerge/>
          </w:tcPr>
          <w:p w14:paraId="42A4D359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1" w:type="dxa"/>
            <w:gridSpan w:val="80"/>
            <w:vMerge/>
          </w:tcPr>
          <w:p w14:paraId="484CE40F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1" w:type="dxa"/>
            <w:gridSpan w:val="116"/>
            <w:vMerge/>
            <w:vAlign w:val="center"/>
          </w:tcPr>
          <w:p w14:paraId="48D5EE69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5" w:type="dxa"/>
            <w:gridSpan w:val="80"/>
            <w:vMerge/>
            <w:vAlign w:val="center"/>
          </w:tcPr>
          <w:p w14:paraId="52281F9D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gridSpan w:val="246"/>
            <w:vAlign w:val="center"/>
          </w:tcPr>
          <w:p w14:paraId="6851B255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</w:t>
            </w:r>
          </w:p>
        </w:tc>
        <w:tc>
          <w:tcPr>
            <w:tcW w:w="1161" w:type="dxa"/>
            <w:gridSpan w:val="45"/>
          </w:tcPr>
          <w:p w14:paraId="21336117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B206CA5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5392B825" w14:textId="77777777" w:rsidTr="004068EE">
        <w:tblPrEx>
          <w:tblLook w:val="01E0" w:firstRow="1" w:lastRow="1" w:firstColumn="1" w:lastColumn="1" w:noHBand="0" w:noVBand="0"/>
        </w:tblPrEx>
        <w:trPr>
          <w:trHeight w:val="210"/>
        </w:trPr>
        <w:tc>
          <w:tcPr>
            <w:tcW w:w="280" w:type="dxa"/>
            <w:gridSpan w:val="8"/>
            <w:vMerge/>
          </w:tcPr>
          <w:p w14:paraId="0F2C96CB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48" w:type="dxa"/>
            <w:gridSpan w:val="473"/>
            <w:vMerge/>
          </w:tcPr>
          <w:p w14:paraId="3CA19C53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1" w:type="dxa"/>
            <w:gridSpan w:val="80"/>
            <w:vMerge/>
          </w:tcPr>
          <w:p w14:paraId="1EF6E6EF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1" w:type="dxa"/>
            <w:gridSpan w:val="116"/>
            <w:vAlign w:val="center"/>
          </w:tcPr>
          <w:p w14:paraId="01061CF2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30 %</w:t>
            </w:r>
          </w:p>
        </w:tc>
        <w:tc>
          <w:tcPr>
            <w:tcW w:w="715" w:type="dxa"/>
            <w:gridSpan w:val="80"/>
            <w:vAlign w:val="center"/>
          </w:tcPr>
          <w:p w14:paraId="62911347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fr-FR"/>
              </w:rPr>
              <w:t>R</w:t>
            </w:r>
            <w:r w:rsidRPr="00765B26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727" w:type="dxa"/>
            <w:gridSpan w:val="246"/>
            <w:vMerge w:val="restart"/>
            <w:vAlign w:val="center"/>
          </w:tcPr>
          <w:p w14:paraId="729D80CE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Номинальное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161" w:type="dxa"/>
            <w:gridSpan w:val="45"/>
            <w:vAlign w:val="center"/>
          </w:tcPr>
          <w:p w14:paraId="1F63475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EB57D3F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99F867E" w14:textId="77777777" w:rsidTr="004068EE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280" w:type="dxa"/>
            <w:gridSpan w:val="8"/>
            <w:vMerge/>
            <w:tcBorders>
              <w:bottom w:val="nil"/>
            </w:tcBorders>
          </w:tcPr>
          <w:p w14:paraId="3EAF509D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48" w:type="dxa"/>
            <w:gridSpan w:val="473"/>
            <w:vMerge/>
          </w:tcPr>
          <w:p w14:paraId="66B46376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01" w:type="dxa"/>
            <w:gridSpan w:val="80"/>
            <w:vMerge/>
          </w:tcPr>
          <w:p w14:paraId="31588A33" w14:textId="77777777" w:rsidR="00681CA0" w:rsidRPr="004C4754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61" w:type="dxa"/>
            <w:gridSpan w:val="116"/>
            <w:vAlign w:val="center"/>
          </w:tcPr>
          <w:p w14:paraId="2CBA825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715" w:type="dxa"/>
            <w:gridSpan w:val="80"/>
            <w:vAlign w:val="center"/>
          </w:tcPr>
          <w:p w14:paraId="0A265BA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727" w:type="dxa"/>
            <w:gridSpan w:val="246"/>
            <w:vMerge/>
            <w:vAlign w:val="center"/>
          </w:tcPr>
          <w:p w14:paraId="7C97FE85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61" w:type="dxa"/>
            <w:gridSpan w:val="45"/>
            <w:vAlign w:val="center"/>
          </w:tcPr>
          <w:p w14:paraId="6E0C2C20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405B28C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7C1330C" w14:textId="77777777" w:rsidTr="004068EE">
        <w:tblPrEx>
          <w:tblLook w:val="01E0" w:firstRow="1" w:lastRow="1" w:firstColumn="1" w:lastColumn="1" w:noHBand="0" w:noVBand="0"/>
        </w:tblPrEx>
        <w:trPr>
          <w:trHeight w:val="1845"/>
        </w:trPr>
        <w:tc>
          <w:tcPr>
            <w:tcW w:w="10177" w:type="dxa"/>
            <w:gridSpan w:val="1051"/>
            <w:tcBorders>
              <w:top w:val="nil"/>
            </w:tcBorders>
          </w:tcPr>
          <w:p w14:paraId="07F75D41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10BC4237" w14:textId="77777777" w:rsidTr="004068EE">
        <w:tblPrEx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10177" w:type="dxa"/>
            <w:gridSpan w:val="1051"/>
          </w:tcPr>
          <w:p w14:paraId="09D02230" w14:textId="77777777" w:rsidR="00681CA0" w:rsidRPr="004C4754" w:rsidRDefault="008C3D53" w:rsidP="009B36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38758B86" w14:textId="77777777" w:rsidTr="004068EE">
        <w:tblPrEx>
          <w:tblLook w:val="01E0" w:firstRow="1" w:lastRow="1" w:firstColumn="1" w:lastColumn="1" w:noHBand="0" w:noVBand="0"/>
        </w:tblPrEx>
        <w:tc>
          <w:tcPr>
            <w:tcW w:w="1909" w:type="dxa"/>
            <w:gridSpan w:val="132"/>
          </w:tcPr>
          <w:p w14:paraId="2144E2FE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6" w:type="dxa"/>
            <w:gridSpan w:val="745"/>
          </w:tcPr>
          <w:p w14:paraId="6AC4E7C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EFD0F1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62" w:type="dxa"/>
            <w:gridSpan w:val="174"/>
            <w:vAlign w:val="center"/>
          </w:tcPr>
          <w:p w14:paraId="6D38D5F8" w14:textId="77777777" w:rsidR="00681CA0" w:rsidRPr="004C4754" w:rsidRDefault="00546914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4C4754">
              <w:rPr>
                <w:rFonts w:ascii="Arial" w:hAnsi="Arial" w:cs="Arial"/>
              </w:rPr>
              <w:t>.</w:t>
            </w:r>
            <w:r w:rsidR="00FA62C7">
              <w:rPr>
                <w:rFonts w:ascii="Arial" w:hAnsi="Arial" w:cs="Arial"/>
              </w:rPr>
              <w:t xml:space="preserve"> </w:t>
            </w:r>
            <w:r w:rsidR="00681CA0">
              <w:rPr>
                <w:rFonts w:ascii="Arial" w:hAnsi="Arial" w:cs="Arial"/>
              </w:rPr>
              <w:t>4</w:t>
            </w:r>
          </w:p>
        </w:tc>
      </w:tr>
      <w:tr w:rsidR="00681CA0" w:rsidRPr="004C4754" w14:paraId="268304F6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1076540C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6AE995B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0B62187A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4D51C242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Требования зажигания с катодом предварительного подогрева</w:t>
            </w:r>
          </w:p>
          <w:p w14:paraId="549631D2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 для времени зажигания 0,4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</w:t>
            </w:r>
            <w:r w:rsidRPr="004C4754">
              <w:rPr>
                <w:rFonts w:ascii="Arial" w:hAnsi="Arial" w:cs="Arial"/>
                <w:b/>
                <w:lang w:val="en-US"/>
              </w:rPr>
              <w:t>t</w:t>
            </w:r>
            <w:r w:rsidRPr="004C4754">
              <w:rPr>
                <w:rFonts w:ascii="Arial" w:hAnsi="Arial" w:cs="Arial"/>
                <w:b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3,0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10228F2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E5502C" w:rsidRPr="004C4754" w14:paraId="793D670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E218A77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5985" w:type="dxa"/>
            <w:gridSpan w:val="665"/>
            <w:vMerge w:val="restart"/>
          </w:tcPr>
          <w:p w14:paraId="07C9A9D0" w14:textId="77777777" w:rsidR="00E5502C" w:rsidRPr="00E5502C" w:rsidRDefault="00E705FE" w:rsidP="00E5502C">
            <w:pPr>
              <w:pBdr>
                <w:right w:val="single" w:sz="4" w:space="4" w:color="auto"/>
              </w:pBd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5502C" w:rsidRPr="004C4754">
              <w:rPr>
                <w:rFonts w:ascii="Arial" w:hAnsi="Arial" w:cs="Arial"/>
              </w:rPr>
              <w:t xml:space="preserve"> энергия предварительного подогрева катода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E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</w:rPr>
              <w:t xml:space="preserve"> = </w:t>
            </w:r>
            <w:r w:rsidR="00E5502C"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E5502C">
              <w:rPr>
                <w:rFonts w:ascii="Arial" w:hAnsi="Arial" w:cs="Arial"/>
              </w:rPr>
              <w:t xml:space="preserve">+ </w:t>
            </w:r>
            <w:r w:rsidR="00E5502C"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E5502C" w:rsidRPr="00E5502C">
              <w:rPr>
                <w:rFonts w:ascii="Arial" w:hAnsi="Arial" w:cs="Arial"/>
              </w:rPr>
              <w:t xml:space="preserve"> </w:t>
            </w:r>
            <w:r w:rsidR="00E5502C" w:rsidRPr="004C4754">
              <w:rPr>
                <w:rFonts w:ascii="Arial" w:hAnsi="Arial" w:cs="Arial"/>
                <w:lang w:val="en-US"/>
              </w:rPr>
              <w:t>t</w:t>
            </w:r>
            <w:r w:rsidR="00E5502C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E5502C" w:rsidRPr="00E5502C">
              <w:rPr>
                <w:rFonts w:ascii="Arial" w:hAnsi="Arial" w:cs="Arial"/>
              </w:rPr>
              <w:t>,</w:t>
            </w:r>
            <w:r w:rsidR="00E5502C" w:rsidRPr="00E5502C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4C4754">
              <w:rPr>
                <w:rFonts w:ascii="Arial" w:hAnsi="Arial" w:cs="Arial"/>
              </w:rPr>
              <w:t>Дж</w:t>
            </w:r>
          </w:p>
        </w:tc>
        <w:tc>
          <w:tcPr>
            <w:tcW w:w="2467" w:type="dxa"/>
            <w:gridSpan w:val="330"/>
          </w:tcPr>
          <w:p w14:paraId="5E8434FA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(Дж)</w:t>
            </w:r>
          </w:p>
        </w:tc>
        <w:tc>
          <w:tcPr>
            <w:tcW w:w="1161" w:type="dxa"/>
            <w:gridSpan w:val="45"/>
          </w:tcPr>
          <w:p w14:paraId="10F13F4D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</w:t>
            </w:r>
          </w:p>
        </w:tc>
        <w:tc>
          <w:tcPr>
            <w:tcW w:w="284" w:type="dxa"/>
            <w:gridSpan w:val="3"/>
            <w:vMerge/>
          </w:tcPr>
          <w:p w14:paraId="121636B5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4D4274A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3A6C7B2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5985" w:type="dxa"/>
            <w:gridSpan w:val="665"/>
            <w:vMerge/>
          </w:tcPr>
          <w:p w14:paraId="7047C237" w14:textId="77777777" w:rsidR="00E5502C" w:rsidRPr="004C4754" w:rsidRDefault="00E5502C" w:rsidP="00E5502C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467" w:type="dxa"/>
            <w:gridSpan w:val="330"/>
          </w:tcPr>
          <w:p w14:paraId="0BF2ADEC" w14:textId="77777777" w:rsidR="00E5502C" w:rsidRPr="004C4754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161" w:type="dxa"/>
            <w:gridSpan w:val="45"/>
          </w:tcPr>
          <w:p w14:paraId="7806E69C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</w:t>
            </w:r>
          </w:p>
        </w:tc>
        <w:tc>
          <w:tcPr>
            <w:tcW w:w="284" w:type="dxa"/>
            <w:gridSpan w:val="3"/>
            <w:vMerge/>
          </w:tcPr>
          <w:p w14:paraId="3BC9F17F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1B860A6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982B4AB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5985" w:type="dxa"/>
            <w:gridSpan w:val="665"/>
            <w:vAlign w:val="center"/>
          </w:tcPr>
          <w:p w14:paraId="7659B0DA" w14:textId="77777777" w:rsidR="00E5502C" w:rsidRPr="00765B26" w:rsidRDefault="00E5502C" w:rsidP="00E5502C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Напряжение на каждом катоде для </w:t>
            </w:r>
            <w:r w:rsidRPr="00765B26">
              <w:rPr>
                <w:rFonts w:ascii="Arial" w:hAnsi="Arial" w:cs="Arial"/>
                <w:lang w:val="en-US"/>
              </w:rPr>
              <w:t>E</w:t>
            </w:r>
            <w:r w:rsidRPr="00765B26">
              <w:rPr>
                <w:rFonts w:ascii="Arial" w:hAnsi="Arial" w:cs="Arial"/>
              </w:rPr>
              <w:t>(</w:t>
            </w:r>
            <w:r w:rsidRPr="00765B26">
              <w:rPr>
                <w:rFonts w:ascii="Arial" w:hAnsi="Arial" w:cs="Arial"/>
                <w:lang w:val="en-US"/>
              </w:rPr>
              <w:t>t</w:t>
            </w:r>
            <w:r w:rsidRPr="00765B26">
              <w:rPr>
                <w:rFonts w:ascii="Arial" w:hAnsi="Arial" w:cs="Arial"/>
              </w:rPr>
              <w:t xml:space="preserve">) &lt; </w:t>
            </w:r>
            <w:r w:rsidRPr="00765B26">
              <w:rPr>
                <w:rFonts w:ascii="Arial" w:hAnsi="Arial" w:cs="Arial"/>
                <w:lang w:val="en-US"/>
              </w:rPr>
              <w:t>E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765B26">
              <w:rPr>
                <w:rFonts w:ascii="Arial" w:hAnsi="Arial" w:cs="Arial"/>
              </w:rPr>
              <w:t>, В</w:t>
            </w:r>
          </w:p>
        </w:tc>
        <w:tc>
          <w:tcPr>
            <w:tcW w:w="2467" w:type="dxa"/>
            <w:gridSpan w:val="330"/>
          </w:tcPr>
          <w:p w14:paraId="69E285E4" w14:textId="77777777" w:rsidR="00E5502C" w:rsidRPr="00765B26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  <w:vAlign w:val="center"/>
          </w:tcPr>
          <w:p w14:paraId="32376ED8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13A42758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B24D6C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049C413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52" w:type="dxa"/>
            <w:gridSpan w:val="995"/>
          </w:tcPr>
          <w:p w14:paraId="28F3B84A" w14:textId="77777777" w:rsidR="00681CA0" w:rsidRPr="00765B26" w:rsidRDefault="00681CA0" w:rsidP="00E80E9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765B26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к </w:t>
            </w:r>
            <w:r w:rsidR="00E80E9E">
              <w:rPr>
                <w:rFonts w:ascii="Arial" w:hAnsi="Arial" w:cs="Arial"/>
              </w:rPr>
              <w:t>минимальному</w:t>
            </w:r>
            <w:r w:rsidRPr="00765B26">
              <w:rPr>
                <w:rFonts w:ascii="Arial" w:hAnsi="Arial" w:cs="Arial"/>
              </w:rPr>
              <w:t xml:space="preserve"> предварительному подогреву катода, Ом</w:t>
            </w:r>
          </w:p>
        </w:tc>
        <w:tc>
          <w:tcPr>
            <w:tcW w:w="1161" w:type="dxa"/>
            <w:gridSpan w:val="45"/>
            <w:vAlign w:val="center"/>
          </w:tcPr>
          <w:p w14:paraId="28F1A8E1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</w:tcPr>
          <w:p w14:paraId="59E8983A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384F60E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F4FF40B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5985" w:type="dxa"/>
            <w:gridSpan w:val="665"/>
            <w:vMerge w:val="restart"/>
          </w:tcPr>
          <w:p w14:paraId="195237D8" w14:textId="77777777" w:rsidR="00E5502C" w:rsidRPr="00765B26" w:rsidRDefault="00E705FE" w:rsidP="00E5502C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E5502C" w:rsidRPr="00765B26">
              <w:rPr>
                <w:rFonts w:ascii="Arial" w:hAnsi="Arial" w:cs="Arial"/>
              </w:rPr>
              <w:t xml:space="preserve"> энергия предварительного подогрева катода </w:t>
            </w:r>
            <w:r w:rsidR="00E5502C" w:rsidRPr="00765B26">
              <w:rPr>
                <w:rFonts w:ascii="Arial" w:hAnsi="Arial" w:cs="Arial"/>
                <w:lang w:val="en-US"/>
              </w:rPr>
              <w:t>E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765B26">
              <w:rPr>
                <w:rFonts w:ascii="Arial" w:hAnsi="Arial" w:cs="Arial"/>
              </w:rPr>
              <w:t xml:space="preserve"> = </w:t>
            </w:r>
            <w:r w:rsidR="00E5502C" w:rsidRPr="00765B26">
              <w:rPr>
                <w:rFonts w:ascii="Arial" w:hAnsi="Arial" w:cs="Arial"/>
                <w:lang w:val="en-US"/>
              </w:rPr>
              <w:t>Q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765B26">
              <w:rPr>
                <w:rFonts w:ascii="Arial" w:hAnsi="Arial" w:cs="Arial"/>
                <w:vertAlign w:val="subscript"/>
              </w:rPr>
              <w:t xml:space="preserve"> </w:t>
            </w:r>
            <w:r w:rsidR="00E5502C" w:rsidRPr="00765B26">
              <w:rPr>
                <w:rFonts w:ascii="Arial" w:hAnsi="Arial" w:cs="Arial"/>
              </w:rPr>
              <w:t xml:space="preserve">+ </w:t>
            </w:r>
            <w:r w:rsidR="00E5502C" w:rsidRPr="00765B26">
              <w:rPr>
                <w:rFonts w:ascii="Arial" w:hAnsi="Arial" w:cs="Arial"/>
                <w:lang w:val="en-US"/>
              </w:rPr>
              <w:t>P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E5502C" w:rsidRPr="00765B26">
              <w:rPr>
                <w:rFonts w:ascii="Arial" w:hAnsi="Arial" w:cs="Arial"/>
              </w:rPr>
              <w:t xml:space="preserve"> </w:t>
            </w:r>
            <w:r w:rsidR="00E5502C" w:rsidRPr="00765B26">
              <w:rPr>
                <w:rFonts w:ascii="Arial" w:hAnsi="Arial" w:cs="Arial"/>
                <w:lang w:val="en-US"/>
              </w:rPr>
              <w:t>t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E5502C" w:rsidRPr="00765B26">
              <w:rPr>
                <w:rFonts w:ascii="Arial" w:hAnsi="Arial" w:cs="Arial"/>
              </w:rPr>
              <w:t>, Дж</w:t>
            </w:r>
          </w:p>
        </w:tc>
        <w:tc>
          <w:tcPr>
            <w:tcW w:w="2467" w:type="dxa"/>
            <w:gridSpan w:val="330"/>
          </w:tcPr>
          <w:p w14:paraId="023517E3" w14:textId="77777777" w:rsidR="00E5502C" w:rsidRPr="00765B26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Q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765B26">
              <w:rPr>
                <w:rFonts w:ascii="Arial" w:hAnsi="Arial" w:cs="Arial"/>
                <w:vertAlign w:val="subscript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161" w:type="dxa"/>
            <w:gridSpan w:val="45"/>
            <w:vAlign w:val="center"/>
          </w:tcPr>
          <w:p w14:paraId="49E21EB4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1,5</w:t>
            </w:r>
          </w:p>
        </w:tc>
        <w:tc>
          <w:tcPr>
            <w:tcW w:w="284" w:type="dxa"/>
            <w:gridSpan w:val="3"/>
            <w:vMerge/>
          </w:tcPr>
          <w:p w14:paraId="02C0C4ED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5502C" w:rsidRPr="004C4754" w14:paraId="67BAA9F3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8468A71" w14:textId="77777777" w:rsidR="00E5502C" w:rsidRPr="004C4754" w:rsidRDefault="00E5502C" w:rsidP="00E5502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5985" w:type="dxa"/>
            <w:gridSpan w:val="665"/>
            <w:vMerge/>
          </w:tcPr>
          <w:p w14:paraId="2539E4D3" w14:textId="77777777" w:rsidR="00E5502C" w:rsidRPr="00765B26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7" w:type="dxa"/>
            <w:gridSpan w:val="330"/>
          </w:tcPr>
          <w:p w14:paraId="390C28FA" w14:textId="77777777" w:rsidR="00E5502C" w:rsidRPr="00765B26" w:rsidRDefault="00E5502C" w:rsidP="00E5502C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P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765B26">
              <w:rPr>
                <w:rFonts w:ascii="Arial" w:hAnsi="Arial" w:cs="Arial"/>
                <w:vertAlign w:val="subscript"/>
              </w:rPr>
              <w:t xml:space="preserve"> </w:t>
            </w:r>
            <w:r w:rsidRPr="00765B26">
              <w:rPr>
                <w:rFonts w:ascii="Arial" w:hAnsi="Arial" w:cs="Arial"/>
              </w:rPr>
              <w:t>(Дж/с)</w:t>
            </w:r>
          </w:p>
        </w:tc>
        <w:tc>
          <w:tcPr>
            <w:tcW w:w="1161" w:type="dxa"/>
            <w:gridSpan w:val="45"/>
            <w:vAlign w:val="center"/>
          </w:tcPr>
          <w:p w14:paraId="228CCCBF" w14:textId="77777777" w:rsidR="00E5502C" w:rsidRPr="004C4754" w:rsidRDefault="00E5502C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1,1</w:t>
            </w:r>
          </w:p>
        </w:tc>
        <w:tc>
          <w:tcPr>
            <w:tcW w:w="284" w:type="dxa"/>
            <w:gridSpan w:val="3"/>
            <w:vMerge/>
          </w:tcPr>
          <w:p w14:paraId="0E9791A2" w14:textId="77777777" w:rsidR="00E5502C" w:rsidRPr="004C4754" w:rsidRDefault="00E5502C" w:rsidP="00E5502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D1DB3A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F16AEA8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52" w:type="dxa"/>
            <w:gridSpan w:val="995"/>
          </w:tcPr>
          <w:p w14:paraId="24376C01" w14:textId="77777777" w:rsidR="00681CA0" w:rsidRPr="00765B26" w:rsidRDefault="00681CA0" w:rsidP="00E80E9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765B26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к </w:t>
            </w:r>
            <w:r w:rsidR="00E80E9E">
              <w:rPr>
                <w:rFonts w:ascii="Arial" w:hAnsi="Arial" w:cs="Arial"/>
              </w:rPr>
              <w:t>максимальному</w:t>
            </w:r>
            <w:r w:rsidRPr="00765B26">
              <w:rPr>
                <w:rFonts w:ascii="Arial" w:hAnsi="Arial" w:cs="Arial"/>
              </w:rPr>
              <w:t xml:space="preserve"> предварительному подогреву катода, Ом</w:t>
            </w:r>
          </w:p>
        </w:tc>
        <w:tc>
          <w:tcPr>
            <w:tcW w:w="1161" w:type="dxa"/>
            <w:gridSpan w:val="45"/>
            <w:vAlign w:val="center"/>
          </w:tcPr>
          <w:p w14:paraId="7D371756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284" w:type="dxa"/>
            <w:gridSpan w:val="3"/>
            <w:vMerge/>
          </w:tcPr>
          <w:p w14:paraId="45872831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8774E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2781A499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361" w:type="dxa"/>
            <w:gridSpan w:val="246"/>
            <w:vMerge w:val="restart"/>
            <w:vAlign w:val="center"/>
          </w:tcPr>
          <w:p w14:paraId="33944B8A" w14:textId="77777777" w:rsidR="00681CA0" w:rsidRPr="00765B26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холос</w:t>
            </w:r>
            <w:r w:rsidR="009E3510" w:rsidRPr="00765B26">
              <w:rPr>
                <w:rFonts w:ascii="Arial" w:hAnsi="Arial" w:cs="Arial"/>
              </w:rPr>
              <w:t>-</w:t>
            </w:r>
            <w:r w:rsidRPr="00765B26">
              <w:rPr>
                <w:rFonts w:ascii="Arial" w:hAnsi="Arial" w:cs="Arial"/>
              </w:rPr>
              <w:t>того хода на лампе (с ВЗУ), В</w:t>
            </w:r>
          </w:p>
        </w:tc>
        <w:tc>
          <w:tcPr>
            <w:tcW w:w="1819" w:type="dxa"/>
            <w:gridSpan w:val="193"/>
            <w:vAlign w:val="center"/>
          </w:tcPr>
          <w:p w14:paraId="5B22AB52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не зажигания</w:t>
            </w:r>
          </w:p>
        </w:tc>
        <w:tc>
          <w:tcPr>
            <w:tcW w:w="1830" w:type="dxa"/>
            <w:gridSpan w:val="230"/>
            <w:vAlign w:val="center"/>
          </w:tcPr>
          <w:p w14:paraId="5C135FD9" w14:textId="77777777" w:rsidR="00681CA0" w:rsidRPr="00765B26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t ≤ t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2442" w:type="dxa"/>
            <w:gridSpan w:val="326"/>
          </w:tcPr>
          <w:p w14:paraId="6E50F9B8" w14:textId="77777777" w:rsidR="00681CA0" w:rsidRPr="00765B26" w:rsidRDefault="00681CA0" w:rsidP="009B360B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  <w:vAlign w:val="center"/>
          </w:tcPr>
          <w:p w14:paraId="33890BA5" w14:textId="77777777" w:rsidR="00681CA0" w:rsidRPr="004C4754" w:rsidRDefault="00681CA0" w:rsidP="0092154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</w:tcPr>
          <w:p w14:paraId="2B907FE6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B17788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249D3776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361" w:type="dxa"/>
            <w:gridSpan w:val="246"/>
            <w:vMerge/>
          </w:tcPr>
          <w:p w14:paraId="3E656669" w14:textId="77777777" w:rsidR="00681CA0" w:rsidRPr="00765B26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19" w:type="dxa"/>
            <w:gridSpan w:val="193"/>
            <w:vMerge w:val="restart"/>
            <w:vAlign w:val="center"/>
          </w:tcPr>
          <w:p w14:paraId="53169AFE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зажигания</w:t>
            </w:r>
          </w:p>
        </w:tc>
        <w:tc>
          <w:tcPr>
            <w:tcW w:w="1830" w:type="dxa"/>
            <w:gridSpan w:val="230"/>
            <w:vAlign w:val="center"/>
          </w:tcPr>
          <w:p w14:paraId="2544DBBD" w14:textId="77777777" w:rsidR="00681CA0" w:rsidRPr="00765B26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t &gt; t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765B26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2442" w:type="dxa"/>
            <w:gridSpan w:val="326"/>
            <w:vMerge w:val="restart"/>
          </w:tcPr>
          <w:p w14:paraId="5DAEB6DA" w14:textId="77777777" w:rsidR="00681CA0" w:rsidRPr="00765B26" w:rsidRDefault="00681CA0" w:rsidP="009B360B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161" w:type="dxa"/>
            <w:gridSpan w:val="45"/>
          </w:tcPr>
          <w:p w14:paraId="12A9B731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4" w:type="dxa"/>
            <w:gridSpan w:val="3"/>
            <w:vMerge/>
          </w:tcPr>
          <w:p w14:paraId="13E59F28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06BF23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E77B951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361" w:type="dxa"/>
            <w:gridSpan w:val="246"/>
            <w:vMerge/>
          </w:tcPr>
          <w:p w14:paraId="520D5661" w14:textId="77777777" w:rsidR="00681CA0" w:rsidRPr="00765B26" w:rsidRDefault="00681CA0" w:rsidP="009B360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19" w:type="dxa"/>
            <w:gridSpan w:val="193"/>
            <w:vMerge/>
            <w:vAlign w:val="center"/>
          </w:tcPr>
          <w:p w14:paraId="64B7AE1D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830" w:type="dxa"/>
            <w:gridSpan w:val="230"/>
            <w:vAlign w:val="center"/>
          </w:tcPr>
          <w:p w14:paraId="759F776F" w14:textId="77777777" w:rsidR="00681CA0" w:rsidRPr="00765B26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lang w:val="en-US"/>
              </w:rPr>
              <w:t>t &gt; t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765B26">
              <w:rPr>
                <w:rFonts w:ascii="Arial" w:hAnsi="Arial" w:cs="Arial"/>
                <w:lang w:val="en-US"/>
              </w:rPr>
              <w:t xml:space="preserve"> (-15°C)</w:t>
            </w:r>
          </w:p>
        </w:tc>
        <w:tc>
          <w:tcPr>
            <w:tcW w:w="2442" w:type="dxa"/>
            <w:gridSpan w:val="326"/>
            <w:vMerge/>
          </w:tcPr>
          <w:p w14:paraId="01B5C28E" w14:textId="77777777" w:rsidR="00681CA0" w:rsidRPr="00765B26" w:rsidRDefault="00681CA0" w:rsidP="009B360B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61" w:type="dxa"/>
            <w:gridSpan w:val="45"/>
          </w:tcPr>
          <w:p w14:paraId="34F58459" w14:textId="77777777" w:rsidR="00681CA0" w:rsidRPr="004C4754" w:rsidRDefault="00681CA0" w:rsidP="009B36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280</w:t>
            </w:r>
          </w:p>
        </w:tc>
        <w:tc>
          <w:tcPr>
            <w:tcW w:w="284" w:type="dxa"/>
            <w:gridSpan w:val="3"/>
            <w:vMerge/>
          </w:tcPr>
          <w:p w14:paraId="49E31E1B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FC538A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bottom w:val="nil"/>
            </w:tcBorders>
          </w:tcPr>
          <w:p w14:paraId="02DF6694" w14:textId="77777777" w:rsidR="00681CA0" w:rsidRPr="004C4754" w:rsidRDefault="00681CA0" w:rsidP="009B360B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8452" w:type="dxa"/>
            <w:gridSpan w:val="995"/>
          </w:tcPr>
          <w:p w14:paraId="4F6EEC78" w14:textId="77777777" w:rsidR="00681CA0" w:rsidRPr="00765B26" w:rsidRDefault="00681CA0" w:rsidP="00765B2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Диапазон заменяющих резисторов для каждого катода для испытаний </w:t>
            </w:r>
            <w:r w:rsidR="009E3510" w:rsidRPr="00B30F81">
              <w:rPr>
                <w:rFonts w:ascii="Arial" w:hAnsi="Arial" w:cs="Arial"/>
              </w:rPr>
              <w:t>на соо</w:t>
            </w:r>
            <w:r w:rsidR="009E3510" w:rsidRPr="00B30F81">
              <w:rPr>
                <w:rFonts w:ascii="Arial" w:hAnsi="Arial" w:cs="Arial"/>
              </w:rPr>
              <w:t>т</w:t>
            </w:r>
            <w:r w:rsidR="009E3510" w:rsidRPr="00B30F81">
              <w:rPr>
                <w:rFonts w:ascii="Arial" w:hAnsi="Arial" w:cs="Arial"/>
              </w:rPr>
              <w:t>ветствие требованиям</w:t>
            </w:r>
            <w:r w:rsidR="00765B26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>к напряжению холостого хода, Ом</w:t>
            </w:r>
          </w:p>
        </w:tc>
        <w:tc>
          <w:tcPr>
            <w:tcW w:w="1161" w:type="dxa"/>
            <w:gridSpan w:val="45"/>
            <w:vAlign w:val="center"/>
          </w:tcPr>
          <w:p w14:paraId="6D7293FB" w14:textId="77777777" w:rsidR="00681CA0" w:rsidRPr="009E3510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E3510">
              <w:rPr>
                <w:rFonts w:ascii="Arial" w:hAnsi="Arial" w:cs="Arial"/>
              </w:rPr>
              <w:t>50</w:t>
            </w:r>
            <w:r w:rsidR="00546914" w:rsidRPr="00B30F81">
              <w:rPr>
                <w:rFonts w:ascii="Arial" w:hAnsi="Arial" w:cs="Arial"/>
              </w:rPr>
              <w:t>—</w:t>
            </w:r>
            <w:r w:rsidRPr="009E3510">
              <w:rPr>
                <w:rFonts w:ascii="Arial" w:hAnsi="Arial" w:cs="Arial"/>
              </w:rPr>
              <w:t>150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FA3F39A" w14:textId="77777777" w:rsidR="00681CA0" w:rsidRPr="004C4754" w:rsidRDefault="00681CA0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E7E602" w14:textId="77777777" w:rsidTr="004068EE">
        <w:tblPrEx>
          <w:tblLook w:val="01E0" w:firstRow="1" w:lastRow="1" w:firstColumn="1" w:lastColumn="1" w:noHBand="0" w:noVBand="0"/>
        </w:tblPrEx>
        <w:trPr>
          <w:trHeight w:val="7914"/>
        </w:trPr>
        <w:tc>
          <w:tcPr>
            <w:tcW w:w="10177" w:type="dxa"/>
            <w:gridSpan w:val="1051"/>
            <w:tcBorders>
              <w:top w:val="nil"/>
            </w:tcBorders>
          </w:tcPr>
          <w:p w14:paraId="3C1C4DF8" w14:textId="77777777" w:rsidR="00681CA0" w:rsidRPr="004C4754" w:rsidRDefault="00681CA0" w:rsidP="009B360B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81CA0" w:rsidRPr="004C4754" w14:paraId="26DD04FC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6F6F9611" w14:textId="77777777" w:rsidR="00681CA0" w:rsidRPr="004C4754" w:rsidRDefault="008C3D53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0469D2EA" w14:textId="77777777" w:rsidTr="004068EE">
        <w:tc>
          <w:tcPr>
            <w:tcW w:w="1656" w:type="dxa"/>
            <w:gridSpan w:val="81"/>
          </w:tcPr>
          <w:p w14:paraId="0815064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lastRenderedPageBreak/>
              <w:br w:type="page"/>
            </w:r>
          </w:p>
        </w:tc>
        <w:tc>
          <w:tcPr>
            <w:tcW w:w="6443" w:type="dxa"/>
            <w:gridSpan w:val="845"/>
          </w:tcPr>
          <w:p w14:paraId="299F67C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35D12C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78" w:type="dxa"/>
            <w:gridSpan w:val="125"/>
            <w:vAlign w:val="center"/>
          </w:tcPr>
          <w:p w14:paraId="04A68C87" w14:textId="77777777" w:rsidR="00681CA0" w:rsidRPr="004C4754" w:rsidRDefault="00546914" w:rsidP="009B36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765B26">
              <w:rPr>
                <w:rFonts w:ascii="Arial" w:hAnsi="Arial" w:cs="Arial"/>
              </w:rPr>
              <w:t>1</w:t>
            </w:r>
          </w:p>
        </w:tc>
      </w:tr>
      <w:tr w:rsidR="00681CA0" w:rsidRPr="004C4754" w14:paraId="5872140D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ACD1380" w14:textId="77777777" w:rsidR="00681CA0" w:rsidRPr="004C4754" w:rsidRDefault="00681CA0" w:rsidP="00CA5946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525</w:t>
            </w:r>
          </w:p>
        </w:tc>
      </w:tr>
      <w:tr w:rsidR="00681CA0" w:rsidRPr="004C4754" w14:paraId="5AC23812" w14:textId="77777777" w:rsidTr="004068EE">
        <w:trPr>
          <w:cantSplit/>
          <w:trHeight w:val="159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2B782EFC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87" w:type="dxa"/>
            <w:gridSpan w:val="171"/>
            <w:tcBorders>
              <w:bottom w:val="double" w:sz="4" w:space="0" w:color="auto"/>
            </w:tcBorders>
            <w:vAlign w:val="center"/>
          </w:tcPr>
          <w:p w14:paraId="3CAF417B" w14:textId="77777777" w:rsidR="00681CA0" w:rsidRPr="004C4754" w:rsidRDefault="00681CA0" w:rsidP="00375A3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14" w:type="dxa"/>
            <w:gridSpan w:val="190"/>
            <w:tcBorders>
              <w:bottom w:val="double" w:sz="4" w:space="0" w:color="auto"/>
            </w:tcBorders>
            <w:vAlign w:val="center"/>
          </w:tcPr>
          <w:p w14:paraId="2A6FCD8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300" w:type="dxa"/>
            <w:gridSpan w:val="307"/>
            <w:tcBorders>
              <w:bottom w:val="double" w:sz="4" w:space="0" w:color="auto"/>
            </w:tcBorders>
            <w:vAlign w:val="center"/>
          </w:tcPr>
          <w:p w14:paraId="1E2D40B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573" w:type="dxa"/>
            <w:gridSpan w:val="180"/>
            <w:tcBorders>
              <w:bottom w:val="double" w:sz="4" w:space="0" w:color="auto"/>
            </w:tcBorders>
            <w:vAlign w:val="center"/>
          </w:tcPr>
          <w:p w14:paraId="49195413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039" w:type="dxa"/>
            <w:gridSpan w:val="192"/>
            <w:tcBorders>
              <w:bottom w:val="double" w:sz="4" w:space="0" w:color="auto"/>
            </w:tcBorders>
            <w:vAlign w:val="center"/>
          </w:tcPr>
          <w:p w14:paraId="6BBB2654" w14:textId="4D765596" w:rsidR="00681CA0" w:rsidRPr="004C4754" w:rsidRDefault="005E325D" w:rsidP="00765B2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5BA650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A2DA39" w14:textId="77777777" w:rsidTr="004068EE">
        <w:trPr>
          <w:cantSplit/>
          <w:trHeight w:val="159"/>
        </w:trPr>
        <w:tc>
          <w:tcPr>
            <w:tcW w:w="280" w:type="dxa"/>
            <w:gridSpan w:val="8"/>
            <w:vMerge/>
            <w:tcBorders>
              <w:bottom w:val="nil"/>
            </w:tcBorders>
          </w:tcPr>
          <w:p w14:paraId="67EE00C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87" w:type="dxa"/>
            <w:gridSpan w:val="171"/>
            <w:tcBorders>
              <w:top w:val="double" w:sz="4" w:space="0" w:color="auto"/>
            </w:tcBorders>
            <w:vAlign w:val="center"/>
          </w:tcPr>
          <w:p w14:paraId="30A09DE6" w14:textId="77777777" w:rsidR="00681CA0" w:rsidRPr="004C4754" w:rsidRDefault="00681CA0" w:rsidP="00375A3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714" w:type="dxa"/>
            <w:gridSpan w:val="190"/>
            <w:tcBorders>
              <w:top w:val="double" w:sz="4" w:space="0" w:color="auto"/>
            </w:tcBorders>
            <w:vAlign w:val="center"/>
          </w:tcPr>
          <w:p w14:paraId="1CD63E9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2300" w:type="dxa"/>
            <w:gridSpan w:val="307"/>
            <w:tcBorders>
              <w:top w:val="double" w:sz="4" w:space="0" w:color="auto"/>
            </w:tcBorders>
            <w:vAlign w:val="center"/>
          </w:tcPr>
          <w:p w14:paraId="622C3657" w14:textId="77777777" w:rsidR="00681CA0" w:rsidRPr="004C4754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п</w:t>
            </w:r>
            <w:r w:rsidR="00681CA0" w:rsidRPr="004C4754">
              <w:rPr>
                <w:rFonts w:ascii="Arial" w:hAnsi="Arial" w:cs="Arial"/>
              </w:rPr>
              <w:t>редварительного подогрева</w:t>
            </w:r>
          </w:p>
        </w:tc>
        <w:tc>
          <w:tcPr>
            <w:tcW w:w="1573" w:type="dxa"/>
            <w:gridSpan w:val="180"/>
            <w:tcBorders>
              <w:top w:val="double" w:sz="4" w:space="0" w:color="auto"/>
            </w:tcBorders>
            <w:vAlign w:val="center"/>
          </w:tcPr>
          <w:p w14:paraId="552DA1B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039" w:type="dxa"/>
            <w:gridSpan w:val="192"/>
            <w:tcBorders>
              <w:top w:val="double" w:sz="4" w:space="0" w:color="auto"/>
            </w:tcBorders>
            <w:vAlign w:val="center"/>
          </w:tcPr>
          <w:p w14:paraId="52A2AC5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 xml:space="preserve">16 х </w:t>
            </w:r>
            <w:r w:rsidRPr="004C4754">
              <w:rPr>
                <w:rFonts w:ascii="Arial" w:hAnsi="Arial" w:cs="Arial"/>
              </w:rPr>
              <w:t>525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5BAA04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33283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99A72CE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4F723E" w14:textId="77777777" w:rsidTr="004068EE">
        <w:trPr>
          <w:cantSplit/>
          <w:trHeight w:val="397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469ACEF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3C021B9E" w14:textId="77777777" w:rsidR="00681CA0" w:rsidRDefault="00681CA0" w:rsidP="00847DF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37EA3FFC" w14:textId="77777777" w:rsidR="00681CA0" w:rsidRPr="00847DF1" w:rsidRDefault="00681CA0" w:rsidP="00847DF1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0A57A3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69BF77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1DDE869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  <w:gridSpan w:val="171"/>
            <w:tcBorders>
              <w:top w:val="nil"/>
            </w:tcBorders>
          </w:tcPr>
          <w:p w14:paraId="7CDD64E7" w14:textId="77777777" w:rsidR="00681CA0" w:rsidRPr="00847DF1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4014" w:type="dxa"/>
            <w:gridSpan w:val="497"/>
            <w:tcBorders>
              <w:top w:val="nil"/>
            </w:tcBorders>
          </w:tcPr>
          <w:p w14:paraId="5474F843" w14:textId="77777777" w:rsidR="00681CA0" w:rsidRPr="00847DF1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16" w:type="dxa"/>
            <w:gridSpan w:val="219"/>
            <w:tcBorders>
              <w:top w:val="nil"/>
            </w:tcBorders>
          </w:tcPr>
          <w:p w14:paraId="26651668" w14:textId="77777777" w:rsidR="00681CA0" w:rsidRPr="00847DF1" w:rsidRDefault="00681CA0" w:rsidP="00375A37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96" w:type="dxa"/>
            <w:gridSpan w:val="153"/>
            <w:tcBorders>
              <w:top w:val="nil"/>
            </w:tcBorders>
          </w:tcPr>
          <w:p w14:paraId="0F19551F" w14:textId="77777777" w:rsidR="00681CA0" w:rsidRPr="00847DF1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9E348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9EC0A6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16E32567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  <w:gridSpan w:val="171"/>
            <w:tcBorders>
              <w:top w:val="nil"/>
              <w:bottom w:val="double" w:sz="4" w:space="0" w:color="auto"/>
            </w:tcBorders>
          </w:tcPr>
          <w:p w14:paraId="231EACE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008" w:type="dxa"/>
            <w:gridSpan w:val="248"/>
            <w:tcBorders>
              <w:top w:val="nil"/>
              <w:bottom w:val="double" w:sz="4" w:space="0" w:color="auto"/>
            </w:tcBorders>
          </w:tcPr>
          <w:p w14:paraId="6ADC9EAB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006" w:type="dxa"/>
            <w:gridSpan w:val="249"/>
            <w:tcBorders>
              <w:top w:val="nil"/>
              <w:bottom w:val="double" w:sz="4" w:space="0" w:color="auto"/>
            </w:tcBorders>
          </w:tcPr>
          <w:p w14:paraId="2CBFE42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612" w:type="dxa"/>
            <w:gridSpan w:val="372"/>
            <w:tcBorders>
              <w:top w:val="nil"/>
              <w:bottom w:val="double" w:sz="4" w:space="0" w:color="auto"/>
            </w:tcBorders>
          </w:tcPr>
          <w:p w14:paraId="58A0AAD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6C80CC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FFAEF9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  <w:bottom w:val="nil"/>
            </w:tcBorders>
          </w:tcPr>
          <w:p w14:paraId="5C518D6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  <w:gridSpan w:val="171"/>
            <w:tcBorders>
              <w:top w:val="double" w:sz="4" w:space="0" w:color="auto"/>
            </w:tcBorders>
          </w:tcPr>
          <w:p w14:paraId="3FAA6DE0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516,9</w:t>
            </w:r>
          </w:p>
        </w:tc>
        <w:tc>
          <w:tcPr>
            <w:tcW w:w="2008" w:type="dxa"/>
            <w:gridSpan w:val="248"/>
            <w:tcBorders>
              <w:top w:val="double" w:sz="4" w:space="0" w:color="auto"/>
            </w:tcBorders>
          </w:tcPr>
          <w:p w14:paraId="084612D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521,6</w:t>
            </w:r>
          </w:p>
        </w:tc>
        <w:tc>
          <w:tcPr>
            <w:tcW w:w="2006" w:type="dxa"/>
            <w:gridSpan w:val="249"/>
            <w:tcBorders>
              <w:top w:val="double" w:sz="4" w:space="0" w:color="auto"/>
            </w:tcBorders>
          </w:tcPr>
          <w:p w14:paraId="034D0A70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524,0</w:t>
            </w:r>
          </w:p>
        </w:tc>
        <w:tc>
          <w:tcPr>
            <w:tcW w:w="1716" w:type="dxa"/>
            <w:gridSpan w:val="219"/>
            <w:tcBorders>
              <w:top w:val="double" w:sz="4" w:space="0" w:color="auto"/>
            </w:tcBorders>
          </w:tcPr>
          <w:p w14:paraId="3D961FBD" w14:textId="77777777" w:rsidR="00681CA0" w:rsidRPr="004C4754" w:rsidRDefault="00681CA0" w:rsidP="00375A37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531,1</w:t>
            </w:r>
          </w:p>
        </w:tc>
        <w:tc>
          <w:tcPr>
            <w:tcW w:w="1896" w:type="dxa"/>
            <w:gridSpan w:val="153"/>
            <w:tcBorders>
              <w:top w:val="double" w:sz="4" w:space="0" w:color="auto"/>
            </w:tcBorders>
          </w:tcPr>
          <w:p w14:paraId="434C603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414048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F0654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1E87C2B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16FBEE" w14:textId="77777777" w:rsidTr="004068EE">
        <w:trPr>
          <w:cantSplit/>
          <w:trHeight w:val="393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576903BE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3" w:type="dxa"/>
            <w:gridSpan w:val="1040"/>
          </w:tcPr>
          <w:p w14:paraId="72C1726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24EC63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BF4227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43CBAC0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26" w:type="dxa"/>
            <w:gridSpan w:val="98"/>
            <w:tcBorders>
              <w:top w:val="nil"/>
              <w:bottom w:val="double" w:sz="4" w:space="0" w:color="auto"/>
            </w:tcBorders>
            <w:vAlign w:val="center"/>
          </w:tcPr>
          <w:p w14:paraId="7793A630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435" w:type="dxa"/>
            <w:gridSpan w:val="309"/>
            <w:tcBorders>
              <w:top w:val="nil"/>
              <w:bottom w:val="double" w:sz="4" w:space="0" w:color="auto"/>
            </w:tcBorders>
            <w:vAlign w:val="center"/>
          </w:tcPr>
          <w:p w14:paraId="765B863B" w14:textId="77777777" w:rsidR="00681CA0" w:rsidRPr="004C4754" w:rsidRDefault="00546914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Расчетное значение </w:t>
            </w:r>
            <w:r w:rsidR="00681CA0" w:rsidRPr="00765B26">
              <w:rPr>
                <w:rFonts w:ascii="Arial" w:hAnsi="Arial" w:cs="Arial"/>
              </w:rPr>
              <w:t>напряжени</w:t>
            </w:r>
            <w:r w:rsidRPr="00765B26">
              <w:rPr>
                <w:rFonts w:ascii="Arial" w:hAnsi="Arial" w:cs="Arial"/>
              </w:rPr>
              <w:t>я</w:t>
            </w:r>
            <w:r w:rsidR="00681CA0" w:rsidRPr="00765B26">
              <w:rPr>
                <w:rFonts w:ascii="Arial" w:hAnsi="Arial" w:cs="Arial"/>
              </w:rPr>
              <w:t xml:space="preserve"> ПРА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3293" w:type="dxa"/>
            <w:gridSpan w:val="381"/>
            <w:tcBorders>
              <w:top w:val="nil"/>
              <w:bottom w:val="double" w:sz="4" w:space="0" w:color="auto"/>
            </w:tcBorders>
            <w:vAlign w:val="center"/>
          </w:tcPr>
          <w:p w14:paraId="30397CF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Испытательное напряжение (действующее значение)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359" w:type="dxa"/>
            <w:gridSpan w:val="252"/>
            <w:tcBorders>
              <w:top w:val="nil"/>
              <w:bottom w:val="double" w:sz="4" w:space="0" w:color="auto"/>
            </w:tcBorders>
            <w:vAlign w:val="center"/>
          </w:tcPr>
          <w:p w14:paraId="287B1EF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65FB56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A4D679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</w:tcBorders>
          </w:tcPr>
          <w:p w14:paraId="7459B72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26" w:type="dxa"/>
            <w:gridSpan w:val="98"/>
            <w:tcBorders>
              <w:top w:val="double" w:sz="4" w:space="0" w:color="auto"/>
              <w:bottom w:val="nil"/>
            </w:tcBorders>
          </w:tcPr>
          <w:p w14:paraId="30D4E721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5" w:type="dxa"/>
            <w:gridSpan w:val="309"/>
            <w:tcBorders>
              <w:top w:val="double" w:sz="4" w:space="0" w:color="auto"/>
              <w:bottom w:val="nil"/>
            </w:tcBorders>
          </w:tcPr>
          <w:p w14:paraId="72B3B63A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293" w:type="dxa"/>
            <w:gridSpan w:val="381"/>
            <w:tcBorders>
              <w:top w:val="double" w:sz="4" w:space="0" w:color="auto"/>
              <w:bottom w:val="nil"/>
            </w:tcBorders>
          </w:tcPr>
          <w:p w14:paraId="7362B5B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59" w:type="dxa"/>
            <w:gridSpan w:val="252"/>
            <w:tcBorders>
              <w:top w:val="double" w:sz="4" w:space="0" w:color="auto"/>
              <w:bottom w:val="nil"/>
            </w:tcBorders>
          </w:tcPr>
          <w:p w14:paraId="2CE24E5A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0E4ABF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46ACF7" w14:textId="77777777" w:rsidTr="004068EE">
        <w:trPr>
          <w:cantSplit/>
          <w:trHeight w:val="79"/>
        </w:trPr>
        <w:tc>
          <w:tcPr>
            <w:tcW w:w="280" w:type="dxa"/>
            <w:gridSpan w:val="8"/>
            <w:vMerge/>
            <w:tcBorders>
              <w:top w:val="nil"/>
              <w:bottom w:val="nil"/>
            </w:tcBorders>
          </w:tcPr>
          <w:p w14:paraId="51C4DA5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26" w:type="dxa"/>
            <w:gridSpan w:val="98"/>
          </w:tcPr>
          <w:p w14:paraId="07F82C1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5" w:type="dxa"/>
            <w:gridSpan w:val="309"/>
          </w:tcPr>
          <w:p w14:paraId="56C15ACE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293" w:type="dxa"/>
            <w:gridSpan w:val="381"/>
          </w:tcPr>
          <w:p w14:paraId="52C57DDB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59" w:type="dxa"/>
            <w:gridSpan w:val="252"/>
          </w:tcPr>
          <w:p w14:paraId="7D7A1F6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113EBB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96151B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6663F46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EA5D02" w14:textId="77777777" w:rsidTr="004068EE">
        <w:trPr>
          <w:cantSplit/>
          <w:trHeight w:val="79"/>
        </w:trPr>
        <w:tc>
          <w:tcPr>
            <w:tcW w:w="280" w:type="dxa"/>
            <w:gridSpan w:val="8"/>
            <w:tcBorders>
              <w:top w:val="nil"/>
              <w:bottom w:val="nil"/>
            </w:tcBorders>
          </w:tcPr>
          <w:p w14:paraId="07B47AE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13" w:type="dxa"/>
            <w:gridSpan w:val="1040"/>
          </w:tcPr>
          <w:p w14:paraId="31DB144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CA5E26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9B01C89" w14:textId="77777777" w:rsidTr="004068EE">
        <w:trPr>
          <w:cantSplit/>
          <w:trHeight w:val="81"/>
        </w:trPr>
        <w:tc>
          <w:tcPr>
            <w:tcW w:w="279" w:type="dxa"/>
            <w:gridSpan w:val="7"/>
            <w:vMerge w:val="restart"/>
            <w:tcBorders>
              <w:top w:val="nil"/>
            </w:tcBorders>
          </w:tcPr>
          <w:p w14:paraId="33FEF14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4" w:type="dxa"/>
            <w:gridSpan w:val="19"/>
            <w:vMerge w:val="restart"/>
            <w:vAlign w:val="center"/>
          </w:tcPr>
          <w:p w14:paraId="567B7C5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280" w:type="dxa"/>
            <w:gridSpan w:val="206"/>
            <w:vMerge w:val="restart"/>
            <w:vAlign w:val="center"/>
          </w:tcPr>
          <w:p w14:paraId="5A5F3635" w14:textId="77777777" w:rsidR="00681CA0" w:rsidRPr="00765B26" w:rsidRDefault="001F678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</w:t>
            </w:r>
            <w:r w:rsidRPr="00765B26">
              <w:rPr>
                <w:rFonts w:ascii="Arial" w:hAnsi="Arial" w:cs="Arial"/>
              </w:rPr>
              <w:t>т</w:t>
            </w:r>
            <w:r w:rsidRPr="00765B26">
              <w:rPr>
                <w:rFonts w:ascii="Arial" w:hAnsi="Arial" w:cs="Arial"/>
              </w:rPr>
              <w:t>ное зн</w:t>
            </w:r>
            <w:r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>чение мощн</w:t>
            </w:r>
            <w:r w:rsidRPr="00765B26">
              <w:rPr>
                <w:rFonts w:ascii="Arial" w:hAnsi="Arial" w:cs="Arial"/>
              </w:rPr>
              <w:t>о</w:t>
            </w:r>
            <w:r w:rsidRPr="00765B26">
              <w:rPr>
                <w:rFonts w:ascii="Arial" w:hAnsi="Arial" w:cs="Arial"/>
              </w:rPr>
              <w:t>сти, Вт</w:t>
            </w:r>
          </w:p>
        </w:tc>
        <w:tc>
          <w:tcPr>
            <w:tcW w:w="4011" w:type="dxa"/>
            <w:gridSpan w:val="479"/>
            <w:vAlign w:val="center"/>
          </w:tcPr>
          <w:p w14:paraId="11AF6619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на лампе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39" w:type="dxa"/>
            <w:gridSpan w:val="183"/>
            <w:vMerge w:val="restart"/>
            <w:vAlign w:val="center"/>
          </w:tcPr>
          <w:p w14:paraId="10EC9491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</w:t>
            </w:r>
            <w:r w:rsidR="00546914" w:rsidRPr="00765B26">
              <w:rPr>
                <w:rFonts w:ascii="Arial" w:hAnsi="Arial" w:cs="Arial"/>
              </w:rPr>
              <w:t xml:space="preserve">ое значение </w:t>
            </w:r>
            <w:r w:rsidRPr="00765B26">
              <w:rPr>
                <w:rFonts w:ascii="Arial" w:hAnsi="Arial" w:cs="Arial"/>
              </w:rPr>
              <w:t>ток</w:t>
            </w:r>
            <w:r w:rsidR="00546914"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 xml:space="preserve"> ла</w:t>
            </w:r>
            <w:r w:rsidRPr="00765B26">
              <w:rPr>
                <w:rFonts w:ascii="Arial" w:hAnsi="Arial" w:cs="Arial"/>
              </w:rPr>
              <w:t>м</w:t>
            </w:r>
            <w:r w:rsidRPr="00765B26">
              <w:rPr>
                <w:rFonts w:ascii="Arial" w:hAnsi="Arial" w:cs="Arial"/>
              </w:rPr>
              <w:t>пы, А</w:t>
            </w:r>
          </w:p>
        </w:tc>
        <w:tc>
          <w:tcPr>
            <w:tcW w:w="1900" w:type="dxa"/>
            <w:gridSpan w:val="154"/>
            <w:vMerge w:val="restart"/>
          </w:tcPr>
          <w:p w14:paraId="5F0C3D17" w14:textId="77777777" w:rsidR="00681CA0" w:rsidRPr="00765B26" w:rsidRDefault="00546914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 зн</w:t>
            </w:r>
            <w:r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>чение</w:t>
            </w:r>
            <w:r w:rsidR="00681CA0" w:rsidRPr="00765B26">
              <w:rPr>
                <w:rFonts w:ascii="Arial" w:hAnsi="Arial" w:cs="Arial"/>
              </w:rPr>
              <w:t xml:space="preserve"> ток</w:t>
            </w:r>
            <w:r w:rsidRPr="00765B26">
              <w:rPr>
                <w:rFonts w:ascii="Arial" w:hAnsi="Arial" w:cs="Arial"/>
              </w:rPr>
              <w:t>а</w:t>
            </w:r>
            <w:r w:rsidR="00681CA0" w:rsidRPr="00765B26">
              <w:rPr>
                <w:rFonts w:ascii="Arial" w:hAnsi="Arial" w:cs="Arial"/>
              </w:rPr>
              <w:t xml:space="preserve"> предварител</w:t>
            </w:r>
            <w:r w:rsidR="00681CA0" w:rsidRPr="00765B26">
              <w:rPr>
                <w:rFonts w:ascii="Arial" w:hAnsi="Arial" w:cs="Arial"/>
              </w:rPr>
              <w:t>ь</w:t>
            </w:r>
            <w:r w:rsidR="00681CA0" w:rsidRPr="00765B26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39080F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A87B111" w14:textId="77777777" w:rsidTr="004068EE">
        <w:trPr>
          <w:cantSplit/>
          <w:trHeight w:val="222"/>
        </w:trPr>
        <w:tc>
          <w:tcPr>
            <w:tcW w:w="279" w:type="dxa"/>
            <w:gridSpan w:val="7"/>
            <w:vMerge/>
            <w:tcBorders>
              <w:top w:val="nil"/>
            </w:tcBorders>
          </w:tcPr>
          <w:p w14:paraId="44436C0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4" w:type="dxa"/>
            <w:gridSpan w:val="19"/>
            <w:vMerge/>
            <w:tcBorders>
              <w:top w:val="nil"/>
              <w:bottom w:val="double" w:sz="4" w:space="0" w:color="auto"/>
            </w:tcBorders>
          </w:tcPr>
          <w:p w14:paraId="6994A54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206"/>
            <w:vMerge/>
            <w:tcBorders>
              <w:top w:val="nil"/>
              <w:bottom w:val="double" w:sz="4" w:space="0" w:color="auto"/>
            </w:tcBorders>
          </w:tcPr>
          <w:p w14:paraId="06959958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2" w:type="dxa"/>
            <w:gridSpan w:val="136"/>
            <w:tcBorders>
              <w:top w:val="nil"/>
              <w:bottom w:val="double" w:sz="4" w:space="0" w:color="auto"/>
            </w:tcBorders>
            <w:vAlign w:val="center"/>
          </w:tcPr>
          <w:p w14:paraId="342884CF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Расчетное</w:t>
            </w:r>
          </w:p>
          <w:p w14:paraId="117BC9C0" w14:textId="77777777" w:rsidR="001F6780" w:rsidRPr="00765B26" w:rsidRDefault="001F678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30F81">
              <w:rPr>
                <w:rFonts w:ascii="Arial" w:hAnsi="Arial" w:cs="Arial"/>
              </w:rPr>
              <w:t>значение</w:t>
            </w:r>
          </w:p>
        </w:tc>
        <w:tc>
          <w:tcPr>
            <w:tcW w:w="1290" w:type="dxa"/>
            <w:gridSpan w:val="172"/>
            <w:tcBorders>
              <w:top w:val="nil"/>
              <w:bottom w:val="double" w:sz="4" w:space="0" w:color="auto"/>
            </w:tcBorders>
            <w:vAlign w:val="center"/>
          </w:tcPr>
          <w:p w14:paraId="54F78857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9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37365749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39" w:type="dxa"/>
            <w:gridSpan w:val="183"/>
            <w:vMerge/>
            <w:tcBorders>
              <w:top w:val="nil"/>
              <w:bottom w:val="double" w:sz="4" w:space="0" w:color="auto"/>
            </w:tcBorders>
          </w:tcPr>
          <w:p w14:paraId="3ABF51A7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00" w:type="dxa"/>
            <w:gridSpan w:val="154"/>
            <w:vMerge/>
            <w:tcBorders>
              <w:top w:val="nil"/>
              <w:bottom w:val="double" w:sz="4" w:space="0" w:color="auto"/>
            </w:tcBorders>
          </w:tcPr>
          <w:p w14:paraId="58AC4E1B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53D44D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4E7959" w14:textId="77777777" w:rsidTr="004068EE">
        <w:trPr>
          <w:cantSplit/>
          <w:trHeight w:val="79"/>
        </w:trPr>
        <w:tc>
          <w:tcPr>
            <w:tcW w:w="279" w:type="dxa"/>
            <w:gridSpan w:val="7"/>
            <w:vMerge/>
            <w:tcBorders>
              <w:top w:val="nil"/>
            </w:tcBorders>
          </w:tcPr>
          <w:p w14:paraId="42A0D0C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4" w:type="dxa"/>
            <w:gridSpan w:val="19"/>
            <w:tcBorders>
              <w:top w:val="double" w:sz="4" w:space="0" w:color="auto"/>
              <w:bottom w:val="nil"/>
            </w:tcBorders>
          </w:tcPr>
          <w:p w14:paraId="2E759EC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0" w:type="dxa"/>
            <w:gridSpan w:val="206"/>
            <w:tcBorders>
              <w:top w:val="double" w:sz="4" w:space="0" w:color="auto"/>
              <w:bottom w:val="nil"/>
            </w:tcBorders>
          </w:tcPr>
          <w:p w14:paraId="7159459B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13</w:t>
            </w:r>
          </w:p>
        </w:tc>
        <w:tc>
          <w:tcPr>
            <w:tcW w:w="1432" w:type="dxa"/>
            <w:gridSpan w:val="136"/>
            <w:tcBorders>
              <w:top w:val="double" w:sz="4" w:space="0" w:color="auto"/>
              <w:bottom w:val="nil"/>
            </w:tcBorders>
          </w:tcPr>
          <w:p w14:paraId="08D03B2E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95</w:t>
            </w:r>
          </w:p>
        </w:tc>
        <w:tc>
          <w:tcPr>
            <w:tcW w:w="1290" w:type="dxa"/>
            <w:gridSpan w:val="172"/>
            <w:tcBorders>
              <w:top w:val="double" w:sz="4" w:space="0" w:color="auto"/>
              <w:bottom w:val="nil"/>
            </w:tcBorders>
          </w:tcPr>
          <w:p w14:paraId="377B0E88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85</w:t>
            </w:r>
          </w:p>
        </w:tc>
        <w:tc>
          <w:tcPr>
            <w:tcW w:w="1289" w:type="dxa"/>
            <w:gridSpan w:val="171"/>
            <w:tcBorders>
              <w:top w:val="double" w:sz="4" w:space="0" w:color="auto"/>
              <w:bottom w:val="nil"/>
            </w:tcBorders>
          </w:tcPr>
          <w:p w14:paraId="06E94170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105</w:t>
            </w:r>
          </w:p>
        </w:tc>
        <w:tc>
          <w:tcPr>
            <w:tcW w:w="1439" w:type="dxa"/>
            <w:gridSpan w:val="183"/>
            <w:tcBorders>
              <w:top w:val="double" w:sz="4" w:space="0" w:color="auto"/>
              <w:bottom w:val="nil"/>
            </w:tcBorders>
          </w:tcPr>
          <w:p w14:paraId="3D802AD9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0,1</w:t>
            </w:r>
            <w:r w:rsidRPr="00765B26">
              <w:rPr>
                <w:rFonts w:ascii="Arial" w:hAnsi="Arial" w:cs="Arial"/>
              </w:rPr>
              <w:t>65</w:t>
            </w:r>
          </w:p>
        </w:tc>
        <w:tc>
          <w:tcPr>
            <w:tcW w:w="1900" w:type="dxa"/>
            <w:gridSpan w:val="154"/>
            <w:tcBorders>
              <w:top w:val="double" w:sz="4" w:space="0" w:color="auto"/>
              <w:bottom w:val="nil"/>
            </w:tcBorders>
          </w:tcPr>
          <w:p w14:paraId="78F89368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0,2</w:t>
            </w:r>
            <w:r w:rsidRPr="00765B26">
              <w:rPr>
                <w:rFonts w:ascii="Arial" w:hAnsi="Arial" w:cs="Arial"/>
              </w:rPr>
              <w:t>2</w:t>
            </w:r>
            <w:r w:rsidRPr="00765B26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33BEF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09BF9E" w14:textId="77777777" w:rsidTr="004068EE">
        <w:trPr>
          <w:cantSplit/>
          <w:trHeight w:val="79"/>
        </w:trPr>
        <w:tc>
          <w:tcPr>
            <w:tcW w:w="279" w:type="dxa"/>
            <w:gridSpan w:val="7"/>
            <w:vMerge/>
            <w:tcBorders>
              <w:top w:val="nil"/>
              <w:bottom w:val="nil"/>
            </w:tcBorders>
          </w:tcPr>
          <w:p w14:paraId="26922B0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4" w:type="dxa"/>
            <w:gridSpan w:val="19"/>
          </w:tcPr>
          <w:p w14:paraId="50891091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0" w:type="dxa"/>
            <w:gridSpan w:val="206"/>
          </w:tcPr>
          <w:p w14:paraId="354D7BE5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432" w:type="dxa"/>
            <w:gridSpan w:val="136"/>
          </w:tcPr>
          <w:p w14:paraId="7896C54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95</w:t>
            </w:r>
          </w:p>
        </w:tc>
        <w:tc>
          <w:tcPr>
            <w:tcW w:w="1290" w:type="dxa"/>
            <w:gridSpan w:val="172"/>
          </w:tcPr>
          <w:p w14:paraId="4B1AFA6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1289" w:type="dxa"/>
            <w:gridSpan w:val="171"/>
          </w:tcPr>
          <w:p w14:paraId="6505118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1439" w:type="dxa"/>
            <w:gridSpan w:val="183"/>
          </w:tcPr>
          <w:p w14:paraId="0E7DD57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0,1</w:t>
            </w: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1900" w:type="dxa"/>
            <w:gridSpan w:val="154"/>
          </w:tcPr>
          <w:p w14:paraId="0C72E7E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0,2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F37998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785F96" w14:textId="77777777" w:rsidTr="004068EE">
        <w:trPr>
          <w:cantSplit/>
          <w:trHeight w:val="594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808AF45" w14:textId="77777777" w:rsidR="00681CA0" w:rsidRPr="00765B26" w:rsidRDefault="00681CA0" w:rsidP="00CA5946">
            <w:pPr>
              <w:spacing w:after="0" w:line="240" w:lineRule="auto"/>
              <w:ind w:left="171"/>
              <w:jc w:val="both"/>
              <w:rPr>
                <w:rFonts w:ascii="Arial" w:hAnsi="Arial" w:cs="Arial"/>
              </w:rPr>
            </w:pPr>
          </w:p>
          <w:p w14:paraId="7038BD9C" w14:textId="77777777" w:rsidR="00681CA0" w:rsidRPr="00765B26" w:rsidRDefault="00681CA0" w:rsidP="00CA5946">
            <w:pPr>
              <w:spacing w:after="0" w:line="240" w:lineRule="auto"/>
              <w:ind w:left="171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Координаты цветности</w:t>
            </w:r>
            <w:r w:rsidR="001F6780" w:rsidRPr="00765B26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</w:rPr>
              <w:t xml:space="preserve">—  </w:t>
            </w:r>
            <w:r w:rsidR="00F94339" w:rsidRPr="00765B26">
              <w:rPr>
                <w:rFonts w:ascii="Arial" w:hAnsi="Arial" w:cs="Arial"/>
              </w:rPr>
              <w:t xml:space="preserve">в соответствии с </w:t>
            </w:r>
            <w:r w:rsidR="00F94339" w:rsidRPr="00765B26">
              <w:rPr>
                <w:rFonts w:ascii="Arial" w:hAnsi="Arial" w:cs="Arial"/>
                <w:lang w:val="en-US"/>
              </w:rPr>
              <w:t>D</w:t>
            </w:r>
            <w:r w:rsidR="00F94339" w:rsidRPr="00765B26">
              <w:rPr>
                <w:rFonts w:ascii="Arial" w:hAnsi="Arial" w:cs="Arial"/>
              </w:rPr>
              <w:t xml:space="preserve">.2 (приложение </w:t>
            </w:r>
            <w:r w:rsidR="00F94339" w:rsidRPr="00765B26">
              <w:rPr>
                <w:rFonts w:ascii="Arial" w:hAnsi="Arial" w:cs="Arial"/>
                <w:lang w:val="en-US"/>
              </w:rPr>
              <w:t>D</w:t>
            </w:r>
            <w:r w:rsidR="00F94339" w:rsidRPr="00765B26">
              <w:rPr>
                <w:rFonts w:ascii="Arial" w:hAnsi="Arial" w:cs="Arial"/>
              </w:rPr>
              <w:t>)</w:t>
            </w:r>
            <w:r w:rsidRPr="00765B26">
              <w:rPr>
                <w:rFonts w:ascii="Arial" w:hAnsi="Arial" w:cs="Arial"/>
              </w:rPr>
              <w:t>.</w:t>
            </w:r>
          </w:p>
          <w:p w14:paraId="4BCF0ED2" w14:textId="77777777" w:rsidR="00681CA0" w:rsidRPr="00765B26" w:rsidRDefault="00681CA0" w:rsidP="00CA5946">
            <w:pPr>
              <w:spacing w:after="0" w:line="240" w:lineRule="auto"/>
              <w:ind w:left="171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7A445A3" w14:textId="77777777" w:rsidTr="004068EE">
        <w:trPr>
          <w:cantSplit/>
          <w:trHeight w:val="404"/>
        </w:trPr>
        <w:tc>
          <w:tcPr>
            <w:tcW w:w="279" w:type="dxa"/>
            <w:gridSpan w:val="7"/>
            <w:vMerge w:val="restart"/>
            <w:tcBorders>
              <w:top w:val="nil"/>
            </w:tcBorders>
          </w:tcPr>
          <w:p w14:paraId="61F7DA6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7C82843F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36185521" w14:textId="77777777" w:rsidR="00681CA0" w:rsidRPr="00765B2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86B0B9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  <w:p w14:paraId="70368BF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FB47843" w14:textId="77777777" w:rsidTr="004068EE">
        <w:trPr>
          <w:cantSplit/>
        </w:trPr>
        <w:tc>
          <w:tcPr>
            <w:tcW w:w="279" w:type="dxa"/>
            <w:gridSpan w:val="7"/>
            <w:vMerge/>
          </w:tcPr>
          <w:p w14:paraId="7410865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7" w:type="dxa"/>
            <w:gridSpan w:val="287"/>
            <w:vMerge w:val="restart"/>
            <w:vAlign w:val="center"/>
          </w:tcPr>
          <w:p w14:paraId="38FF52E9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6777" w:type="dxa"/>
            <w:gridSpan w:val="754"/>
          </w:tcPr>
          <w:p w14:paraId="361C863E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7F56CAF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9A06B3C" w14:textId="77777777" w:rsidTr="004068EE">
        <w:trPr>
          <w:cantSplit/>
        </w:trPr>
        <w:tc>
          <w:tcPr>
            <w:tcW w:w="279" w:type="dxa"/>
            <w:gridSpan w:val="7"/>
            <w:vMerge/>
          </w:tcPr>
          <w:p w14:paraId="09766DC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837" w:type="dxa"/>
            <w:gridSpan w:val="287"/>
            <w:vMerge/>
            <w:tcBorders>
              <w:bottom w:val="double" w:sz="4" w:space="0" w:color="auto"/>
            </w:tcBorders>
          </w:tcPr>
          <w:p w14:paraId="1F5EDB37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603" w:type="dxa"/>
            <w:gridSpan w:val="306"/>
            <w:tcBorders>
              <w:bottom w:val="double" w:sz="4" w:space="0" w:color="auto"/>
            </w:tcBorders>
          </w:tcPr>
          <w:p w14:paraId="150C97FD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19" w:type="dxa"/>
            <w:gridSpan w:val="197"/>
            <w:tcBorders>
              <w:bottom w:val="double" w:sz="4" w:space="0" w:color="auto"/>
            </w:tcBorders>
          </w:tcPr>
          <w:p w14:paraId="1F2F719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355" w:type="dxa"/>
            <w:gridSpan w:val="251"/>
            <w:tcBorders>
              <w:bottom w:val="double" w:sz="4" w:space="0" w:color="auto"/>
            </w:tcBorders>
          </w:tcPr>
          <w:p w14:paraId="7A24AB6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6BD0858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1FFAC2" w14:textId="77777777" w:rsidTr="004068EE">
        <w:trPr>
          <w:cantSplit/>
        </w:trPr>
        <w:tc>
          <w:tcPr>
            <w:tcW w:w="279" w:type="dxa"/>
            <w:gridSpan w:val="7"/>
            <w:vMerge/>
            <w:tcBorders>
              <w:bottom w:val="nil"/>
            </w:tcBorders>
          </w:tcPr>
          <w:p w14:paraId="5A3E9DC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7" w:type="dxa"/>
            <w:gridSpan w:val="287"/>
            <w:tcBorders>
              <w:top w:val="double" w:sz="4" w:space="0" w:color="auto"/>
            </w:tcBorders>
          </w:tcPr>
          <w:p w14:paraId="2F3707D3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0,110</w:t>
            </w:r>
          </w:p>
        </w:tc>
        <w:tc>
          <w:tcPr>
            <w:tcW w:w="2603" w:type="dxa"/>
            <w:gridSpan w:val="306"/>
            <w:tcBorders>
              <w:top w:val="double" w:sz="4" w:space="0" w:color="auto"/>
            </w:tcBorders>
          </w:tcPr>
          <w:p w14:paraId="6D33F62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1819" w:type="dxa"/>
            <w:gridSpan w:val="197"/>
            <w:tcBorders>
              <w:top w:val="double" w:sz="4" w:space="0" w:color="auto"/>
            </w:tcBorders>
          </w:tcPr>
          <w:p w14:paraId="7D77217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355" w:type="dxa"/>
            <w:gridSpan w:val="251"/>
            <w:tcBorders>
              <w:top w:val="double" w:sz="4" w:space="0" w:color="auto"/>
            </w:tcBorders>
          </w:tcPr>
          <w:p w14:paraId="5E4BB04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8B5F90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02F3CD" w14:textId="77777777" w:rsidTr="004068EE">
        <w:trPr>
          <w:cantSplit/>
          <w:trHeight w:val="3034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1DE39D33" w14:textId="77777777" w:rsidR="00681CA0" w:rsidRDefault="00681CA0" w:rsidP="00375A37">
            <w:pPr>
              <w:spacing w:after="0" w:line="360" w:lineRule="auto"/>
              <w:rPr>
                <w:rFonts w:ascii="Arial" w:hAnsi="Arial" w:cs="Arial"/>
                <w:sz w:val="20"/>
              </w:rPr>
            </w:pPr>
          </w:p>
          <w:p w14:paraId="40127443" w14:textId="77777777" w:rsidR="00681CA0" w:rsidRPr="004C4754" w:rsidRDefault="00681CA0" w:rsidP="00375A37">
            <w:pPr>
              <w:spacing w:after="0" w:line="360" w:lineRule="auto"/>
              <w:rPr>
                <w:rFonts w:ascii="Arial" w:hAnsi="Arial" w:cs="Arial"/>
              </w:rPr>
            </w:pPr>
            <w:r w:rsidRPr="00EE7A7C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41C16CBB" w14:textId="77777777" w:rsidTr="004068EE">
        <w:trPr>
          <w:cantSplit/>
        </w:trPr>
        <w:tc>
          <w:tcPr>
            <w:tcW w:w="10177" w:type="dxa"/>
            <w:gridSpan w:val="1051"/>
          </w:tcPr>
          <w:p w14:paraId="4F4FC18F" w14:textId="77777777" w:rsidR="00681CA0" w:rsidRPr="004C4754" w:rsidRDefault="008C3D53" w:rsidP="00CA594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090E5019" w14:textId="77777777" w:rsidTr="004068EE">
        <w:tc>
          <w:tcPr>
            <w:tcW w:w="1648" w:type="dxa"/>
            <w:gridSpan w:val="78"/>
          </w:tcPr>
          <w:p w14:paraId="34751D5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6" w:type="dxa"/>
            <w:gridSpan w:val="846"/>
          </w:tcPr>
          <w:p w14:paraId="0BF3A9E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DC939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83" w:type="dxa"/>
            <w:gridSpan w:val="127"/>
            <w:vAlign w:val="center"/>
          </w:tcPr>
          <w:p w14:paraId="4B9E0ABA" w14:textId="77777777" w:rsidR="00681CA0" w:rsidRPr="004C4754" w:rsidRDefault="00546914" w:rsidP="00CA594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2</w:t>
            </w:r>
          </w:p>
        </w:tc>
      </w:tr>
      <w:tr w:rsidR="00681CA0" w:rsidRPr="004C4754" w14:paraId="406561D3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5239059" w14:textId="77777777" w:rsidR="00681CA0" w:rsidRPr="004C4754" w:rsidRDefault="00681CA0" w:rsidP="00CA5946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525</w:t>
            </w:r>
          </w:p>
        </w:tc>
      </w:tr>
      <w:tr w:rsidR="00681CA0" w:rsidRPr="004C4754" w14:paraId="48CEEE2D" w14:textId="77777777" w:rsidTr="004068EE">
        <w:trPr>
          <w:cantSplit/>
          <w:trHeight w:val="81"/>
        </w:trPr>
        <w:tc>
          <w:tcPr>
            <w:tcW w:w="378" w:type="dxa"/>
            <w:gridSpan w:val="14"/>
            <w:vMerge w:val="restart"/>
            <w:tcBorders>
              <w:top w:val="nil"/>
            </w:tcBorders>
          </w:tcPr>
          <w:p w14:paraId="0C66BE0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5" w:type="dxa"/>
            <w:gridSpan w:val="1034"/>
          </w:tcPr>
          <w:p w14:paraId="5C9525B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65B2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0D43A5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05633B" w14:textId="77777777" w:rsidTr="004068EE">
        <w:trPr>
          <w:cantSplit/>
          <w:trHeight w:val="79"/>
        </w:trPr>
        <w:tc>
          <w:tcPr>
            <w:tcW w:w="378" w:type="dxa"/>
            <w:gridSpan w:val="14"/>
            <w:vMerge/>
          </w:tcPr>
          <w:p w14:paraId="459414A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0" w:type="dxa"/>
            <w:gridSpan w:val="64"/>
            <w:tcBorders>
              <w:bottom w:val="double" w:sz="4" w:space="0" w:color="auto"/>
            </w:tcBorders>
            <w:vAlign w:val="center"/>
          </w:tcPr>
          <w:p w14:paraId="5CE84DFC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75" w:type="dxa"/>
            <w:gridSpan w:val="230"/>
            <w:tcBorders>
              <w:bottom w:val="double" w:sz="4" w:space="0" w:color="auto"/>
            </w:tcBorders>
            <w:vAlign w:val="center"/>
          </w:tcPr>
          <w:p w14:paraId="5704B32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ная мо</w:t>
            </w:r>
            <w:r w:rsidRPr="004C4754">
              <w:rPr>
                <w:rFonts w:ascii="Arial" w:hAnsi="Arial" w:cs="Arial"/>
              </w:rPr>
              <w:t>щ</w:t>
            </w:r>
            <w:r w:rsidRPr="004C4754"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319" w:type="dxa"/>
            <w:gridSpan w:val="144"/>
            <w:tcBorders>
              <w:bottom w:val="double" w:sz="4" w:space="0" w:color="auto"/>
            </w:tcBorders>
            <w:vAlign w:val="center"/>
          </w:tcPr>
          <w:p w14:paraId="6A59F3F9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 xml:space="preserve"> напряж</w:t>
            </w:r>
            <w:r w:rsidRPr="00765B26">
              <w:rPr>
                <w:rFonts w:ascii="Arial" w:hAnsi="Arial" w:cs="Arial"/>
              </w:rPr>
              <w:t>е</w:t>
            </w:r>
            <w:r w:rsidRPr="00765B26">
              <w:rPr>
                <w:rFonts w:ascii="Arial" w:hAnsi="Arial" w:cs="Arial"/>
              </w:rPr>
              <w:t>ни</w:t>
            </w:r>
            <w:r w:rsidR="00546914" w:rsidRPr="00765B26">
              <w:rPr>
                <w:rFonts w:ascii="Arial" w:hAnsi="Arial" w:cs="Arial"/>
              </w:rPr>
              <w:t>я</w:t>
            </w:r>
            <w:r w:rsidRPr="00765B26"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582" w:type="dxa"/>
            <w:gridSpan w:val="203"/>
            <w:tcBorders>
              <w:bottom w:val="double" w:sz="4" w:space="0" w:color="auto"/>
            </w:tcBorders>
            <w:vAlign w:val="center"/>
          </w:tcPr>
          <w:p w14:paraId="17F18D9F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</w:t>
            </w:r>
            <w:r w:rsidRPr="004C4754">
              <w:rPr>
                <w:rFonts w:ascii="Arial" w:hAnsi="Arial" w:cs="Arial"/>
              </w:rPr>
              <w:t>б</w:t>
            </w:r>
            <w:r w:rsidRPr="004C475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142" w:type="dxa"/>
            <w:gridSpan w:val="302"/>
            <w:tcBorders>
              <w:bottom w:val="double" w:sz="4" w:space="0" w:color="auto"/>
            </w:tcBorders>
            <w:vAlign w:val="center"/>
          </w:tcPr>
          <w:p w14:paraId="28D2D166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</w:t>
            </w:r>
            <w:r w:rsidR="009E3510">
              <w:rPr>
                <w:rFonts w:ascii="Arial" w:hAnsi="Arial" w:cs="Arial"/>
              </w:rPr>
              <w:t xml:space="preserve">           </w:t>
            </w:r>
            <w:r w:rsidRPr="004C4754">
              <w:rPr>
                <w:rFonts w:ascii="Arial" w:hAnsi="Arial" w:cs="Arial"/>
              </w:rPr>
              <w:t xml:space="preserve">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627" w:type="dxa"/>
            <w:gridSpan w:val="91"/>
            <w:tcBorders>
              <w:bottom w:val="double" w:sz="4" w:space="0" w:color="auto"/>
            </w:tcBorders>
            <w:vAlign w:val="center"/>
          </w:tcPr>
          <w:p w14:paraId="3AB7F838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ент мощн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сти</w:t>
            </w:r>
          </w:p>
        </w:tc>
        <w:tc>
          <w:tcPr>
            <w:tcW w:w="284" w:type="dxa"/>
            <w:gridSpan w:val="3"/>
            <w:vMerge/>
          </w:tcPr>
          <w:p w14:paraId="3EBA3EB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A0458F" w14:textId="77777777" w:rsidTr="004068EE">
        <w:trPr>
          <w:cantSplit/>
          <w:trHeight w:val="79"/>
        </w:trPr>
        <w:tc>
          <w:tcPr>
            <w:tcW w:w="378" w:type="dxa"/>
            <w:gridSpan w:val="14"/>
            <w:vMerge/>
          </w:tcPr>
          <w:p w14:paraId="0BBC730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0" w:type="dxa"/>
            <w:gridSpan w:val="64"/>
            <w:tcBorders>
              <w:top w:val="double" w:sz="4" w:space="0" w:color="auto"/>
              <w:bottom w:val="nil"/>
            </w:tcBorders>
          </w:tcPr>
          <w:p w14:paraId="5794930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5" w:type="dxa"/>
            <w:gridSpan w:val="230"/>
            <w:tcBorders>
              <w:top w:val="double" w:sz="4" w:space="0" w:color="auto"/>
              <w:bottom w:val="nil"/>
            </w:tcBorders>
          </w:tcPr>
          <w:p w14:paraId="79DA419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319" w:type="dxa"/>
            <w:gridSpan w:val="144"/>
            <w:tcBorders>
              <w:top w:val="double" w:sz="4" w:space="0" w:color="auto"/>
              <w:bottom w:val="nil"/>
            </w:tcBorders>
          </w:tcPr>
          <w:p w14:paraId="451274C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1582" w:type="dxa"/>
            <w:gridSpan w:val="203"/>
            <w:tcBorders>
              <w:top w:val="double" w:sz="4" w:space="0" w:color="auto"/>
            </w:tcBorders>
          </w:tcPr>
          <w:p w14:paraId="7017B290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0,165</w:t>
            </w:r>
          </w:p>
        </w:tc>
        <w:tc>
          <w:tcPr>
            <w:tcW w:w="2142" w:type="dxa"/>
            <w:gridSpan w:val="302"/>
            <w:tcBorders>
              <w:top w:val="double" w:sz="4" w:space="0" w:color="auto"/>
              <w:bottom w:val="nil"/>
            </w:tcBorders>
          </w:tcPr>
          <w:p w14:paraId="582A333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070</w:t>
            </w:r>
          </w:p>
        </w:tc>
        <w:tc>
          <w:tcPr>
            <w:tcW w:w="1627" w:type="dxa"/>
            <w:gridSpan w:val="91"/>
            <w:tcBorders>
              <w:top w:val="double" w:sz="4" w:space="0" w:color="auto"/>
              <w:bottom w:val="nil"/>
            </w:tcBorders>
          </w:tcPr>
          <w:p w14:paraId="65FB1327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6C1AA10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CC0C43" w14:textId="77777777" w:rsidTr="004068EE">
        <w:trPr>
          <w:cantSplit/>
          <w:trHeight w:val="79"/>
        </w:trPr>
        <w:tc>
          <w:tcPr>
            <w:tcW w:w="378" w:type="dxa"/>
            <w:gridSpan w:val="14"/>
            <w:vMerge/>
            <w:tcBorders>
              <w:bottom w:val="nil"/>
            </w:tcBorders>
          </w:tcPr>
          <w:p w14:paraId="23996BD2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0" w:type="dxa"/>
            <w:gridSpan w:val="64"/>
          </w:tcPr>
          <w:p w14:paraId="4FCA2E3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5" w:type="dxa"/>
            <w:gridSpan w:val="230"/>
          </w:tcPr>
          <w:p w14:paraId="1A5B75B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319" w:type="dxa"/>
            <w:gridSpan w:val="144"/>
          </w:tcPr>
          <w:p w14:paraId="41BF5B0C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236</w:t>
            </w:r>
          </w:p>
        </w:tc>
        <w:tc>
          <w:tcPr>
            <w:tcW w:w="1582" w:type="dxa"/>
            <w:gridSpan w:val="203"/>
          </w:tcPr>
          <w:p w14:paraId="6514C15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0,165</w:t>
            </w:r>
          </w:p>
        </w:tc>
        <w:tc>
          <w:tcPr>
            <w:tcW w:w="2142" w:type="dxa"/>
            <w:gridSpan w:val="302"/>
          </w:tcPr>
          <w:p w14:paraId="6849E23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1627" w:type="dxa"/>
            <w:gridSpan w:val="91"/>
          </w:tcPr>
          <w:p w14:paraId="75797B34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0785E72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53F9707" w14:textId="77777777" w:rsidTr="004068EE">
        <w:trPr>
          <w:cantSplit/>
          <w:trHeight w:val="430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2FF3FCF" w14:textId="77777777" w:rsidR="00681CA0" w:rsidRPr="004C4754" w:rsidRDefault="00681CA0" w:rsidP="00CA5946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10D90F" w14:textId="77777777" w:rsidTr="004068EE">
        <w:trPr>
          <w:cantSplit/>
          <w:trHeight w:val="433"/>
        </w:trPr>
        <w:tc>
          <w:tcPr>
            <w:tcW w:w="378" w:type="dxa"/>
            <w:gridSpan w:val="14"/>
            <w:vMerge w:val="restart"/>
            <w:tcBorders>
              <w:top w:val="nil"/>
            </w:tcBorders>
          </w:tcPr>
          <w:p w14:paraId="5391D58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5" w:type="dxa"/>
            <w:gridSpan w:val="1034"/>
          </w:tcPr>
          <w:p w14:paraId="1CB9DB7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126016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C7CD69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0363EBF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69" w:type="dxa"/>
            <w:gridSpan w:val="841"/>
            <w:tcBorders>
              <w:top w:val="nil"/>
            </w:tcBorders>
          </w:tcPr>
          <w:p w14:paraId="2B604291" w14:textId="77777777" w:rsidR="00681CA0" w:rsidRPr="004C4754" w:rsidRDefault="00681CA0" w:rsidP="00CA594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002" w:type="dxa"/>
            <w:gridSpan w:val="157"/>
            <w:tcBorders>
              <w:top w:val="nil"/>
            </w:tcBorders>
          </w:tcPr>
          <w:p w14:paraId="26E6745E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44" w:type="dxa"/>
            <w:gridSpan w:val="36"/>
            <w:tcBorders>
              <w:top w:val="nil"/>
            </w:tcBorders>
          </w:tcPr>
          <w:p w14:paraId="720AFCC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A8F8AA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DAB3D6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0F2028B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7" w:type="dxa"/>
            <w:gridSpan w:val="511"/>
            <w:vMerge w:val="restart"/>
            <w:tcBorders>
              <w:top w:val="nil"/>
            </w:tcBorders>
            <w:vAlign w:val="center"/>
          </w:tcPr>
          <w:p w14:paraId="5FC59EDC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682" w:type="dxa"/>
            <w:gridSpan w:val="330"/>
            <w:tcBorders>
              <w:top w:val="nil"/>
            </w:tcBorders>
          </w:tcPr>
          <w:p w14:paraId="3B6C3D3B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02" w:type="dxa"/>
            <w:gridSpan w:val="157"/>
            <w:tcBorders>
              <w:top w:val="nil"/>
            </w:tcBorders>
          </w:tcPr>
          <w:p w14:paraId="4275DC1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0,146</w:t>
            </w:r>
          </w:p>
        </w:tc>
        <w:tc>
          <w:tcPr>
            <w:tcW w:w="1044" w:type="dxa"/>
            <w:gridSpan w:val="36"/>
            <w:tcBorders>
              <w:top w:val="nil"/>
            </w:tcBorders>
          </w:tcPr>
          <w:p w14:paraId="3E887E00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0,146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55689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8A9BB2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6831DCB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7" w:type="dxa"/>
            <w:gridSpan w:val="511"/>
            <w:vMerge/>
            <w:tcBorders>
              <w:top w:val="nil"/>
            </w:tcBorders>
            <w:vAlign w:val="center"/>
          </w:tcPr>
          <w:p w14:paraId="5BECB590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82" w:type="dxa"/>
            <w:gridSpan w:val="330"/>
            <w:tcBorders>
              <w:top w:val="nil"/>
            </w:tcBorders>
          </w:tcPr>
          <w:p w14:paraId="22FE3CCA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02" w:type="dxa"/>
            <w:gridSpan w:val="157"/>
            <w:tcBorders>
              <w:top w:val="nil"/>
            </w:tcBorders>
          </w:tcPr>
          <w:p w14:paraId="0E6EE54E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0,297</w:t>
            </w:r>
          </w:p>
        </w:tc>
        <w:tc>
          <w:tcPr>
            <w:tcW w:w="1044" w:type="dxa"/>
            <w:gridSpan w:val="36"/>
            <w:tcBorders>
              <w:top w:val="nil"/>
            </w:tcBorders>
          </w:tcPr>
          <w:p w14:paraId="4F5FA598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0,297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360A44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6868BB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5983D11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7" w:type="dxa"/>
            <w:gridSpan w:val="511"/>
            <w:tcBorders>
              <w:top w:val="nil"/>
            </w:tcBorders>
            <w:vAlign w:val="center"/>
          </w:tcPr>
          <w:p w14:paraId="30F8EF2B" w14:textId="77777777" w:rsidR="00681CA0" w:rsidRPr="00765B26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холостого хода на стартере В</w:t>
            </w:r>
          </w:p>
        </w:tc>
        <w:tc>
          <w:tcPr>
            <w:tcW w:w="2682" w:type="dxa"/>
            <w:gridSpan w:val="330"/>
            <w:tcBorders>
              <w:top w:val="nil"/>
            </w:tcBorders>
          </w:tcPr>
          <w:p w14:paraId="58FC049C" w14:textId="77777777" w:rsidR="00681CA0" w:rsidRPr="00765B26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57"/>
            <w:tcBorders>
              <w:top w:val="nil"/>
            </w:tcBorders>
            <w:vAlign w:val="center"/>
          </w:tcPr>
          <w:p w14:paraId="5749B328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1044" w:type="dxa"/>
            <w:gridSpan w:val="36"/>
            <w:tcBorders>
              <w:top w:val="nil"/>
            </w:tcBorders>
            <w:vAlign w:val="center"/>
          </w:tcPr>
          <w:p w14:paraId="416AE13E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C4FEDF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4699E1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7D86A58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7" w:type="dxa"/>
            <w:gridSpan w:val="511"/>
            <w:tcBorders>
              <w:top w:val="nil"/>
            </w:tcBorders>
          </w:tcPr>
          <w:p w14:paraId="3188EC7C" w14:textId="77777777" w:rsidR="00681CA0" w:rsidRPr="00765B26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682" w:type="dxa"/>
            <w:gridSpan w:val="330"/>
            <w:tcBorders>
              <w:top w:val="nil"/>
            </w:tcBorders>
          </w:tcPr>
          <w:p w14:paraId="6CE50C9D" w14:textId="77777777" w:rsidR="00681CA0" w:rsidRPr="00765B26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(пиковое</w:t>
            </w:r>
            <w:r w:rsidR="00546914" w:rsidRPr="00765B26">
              <w:rPr>
                <w:rFonts w:ascii="Arial" w:hAnsi="Arial" w:cs="Arial"/>
              </w:rPr>
              <w:t xml:space="preserve"> зн</w:t>
            </w:r>
            <w:r w:rsidR="00546914" w:rsidRPr="00765B26">
              <w:rPr>
                <w:rFonts w:ascii="Arial" w:hAnsi="Arial" w:cs="Arial"/>
              </w:rPr>
              <w:t>а</w:t>
            </w:r>
            <w:r w:rsidR="00546914" w:rsidRPr="00765B26">
              <w:rPr>
                <w:rFonts w:ascii="Arial" w:hAnsi="Arial" w:cs="Arial"/>
              </w:rPr>
              <w:t>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57"/>
            <w:tcBorders>
              <w:top w:val="nil"/>
            </w:tcBorders>
            <w:vAlign w:val="center"/>
          </w:tcPr>
          <w:p w14:paraId="2A21CC63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044" w:type="dxa"/>
            <w:gridSpan w:val="36"/>
            <w:tcBorders>
              <w:top w:val="nil"/>
            </w:tcBorders>
            <w:vAlign w:val="center"/>
          </w:tcPr>
          <w:p w14:paraId="6DAAB46C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8D897D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3FD103D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078A271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69" w:type="dxa"/>
            <w:gridSpan w:val="841"/>
            <w:tcBorders>
              <w:top w:val="nil"/>
              <w:bottom w:val="nil"/>
            </w:tcBorders>
          </w:tcPr>
          <w:p w14:paraId="5A0AEC88" w14:textId="77777777" w:rsidR="00681CA0" w:rsidRPr="00765B26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02" w:type="dxa"/>
            <w:gridSpan w:val="157"/>
            <w:tcBorders>
              <w:top w:val="nil"/>
              <w:bottom w:val="nil"/>
            </w:tcBorders>
            <w:vAlign w:val="center"/>
          </w:tcPr>
          <w:p w14:paraId="7021004F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1044" w:type="dxa"/>
            <w:gridSpan w:val="36"/>
            <w:tcBorders>
              <w:top w:val="nil"/>
              <w:bottom w:val="nil"/>
            </w:tcBorders>
            <w:vAlign w:val="center"/>
          </w:tcPr>
          <w:p w14:paraId="3D15CDE9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8893D3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AE37838" w14:textId="77777777" w:rsidTr="004068EE">
        <w:trPr>
          <w:cantSplit/>
          <w:trHeight w:val="39"/>
        </w:trPr>
        <w:tc>
          <w:tcPr>
            <w:tcW w:w="378" w:type="dxa"/>
            <w:gridSpan w:val="14"/>
            <w:vMerge/>
            <w:tcBorders>
              <w:top w:val="nil"/>
              <w:bottom w:val="nil"/>
            </w:tcBorders>
          </w:tcPr>
          <w:p w14:paraId="6E64B7A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7" w:type="dxa"/>
            <w:gridSpan w:val="511"/>
          </w:tcPr>
          <w:p w14:paraId="28E70E36" w14:textId="77777777" w:rsidR="00681CA0" w:rsidRPr="00765B26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682" w:type="dxa"/>
            <w:gridSpan w:val="330"/>
          </w:tcPr>
          <w:p w14:paraId="43190775" w14:textId="77777777" w:rsidR="00681CA0" w:rsidRPr="00765B26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</w:t>
            </w:r>
            <w:r w:rsidR="004D4B2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57"/>
            <w:vAlign w:val="center"/>
          </w:tcPr>
          <w:p w14:paraId="323FE52D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1044" w:type="dxa"/>
            <w:gridSpan w:val="36"/>
            <w:vAlign w:val="center"/>
          </w:tcPr>
          <w:p w14:paraId="5847C8BC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4ECC8E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1CD2AC" w14:textId="77777777" w:rsidTr="004068EE">
        <w:trPr>
          <w:cantSplit/>
          <w:trHeight w:val="461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387C853" w14:textId="77777777" w:rsidR="00681CA0" w:rsidRPr="004C4754" w:rsidRDefault="00681CA0" w:rsidP="00CA5946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7368D4" w14:textId="77777777" w:rsidTr="004068EE">
        <w:trPr>
          <w:cantSplit/>
          <w:trHeight w:val="364"/>
        </w:trPr>
        <w:tc>
          <w:tcPr>
            <w:tcW w:w="378" w:type="dxa"/>
            <w:gridSpan w:val="14"/>
            <w:vMerge w:val="restart"/>
            <w:tcBorders>
              <w:top w:val="nil"/>
            </w:tcBorders>
          </w:tcPr>
          <w:p w14:paraId="0BCAE5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5" w:type="dxa"/>
            <w:gridSpan w:val="1034"/>
          </w:tcPr>
          <w:p w14:paraId="01C02D0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48B70C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57B542" w14:textId="77777777" w:rsidTr="004068EE">
        <w:trPr>
          <w:cantSplit/>
          <w:trHeight w:val="7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4A895D4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64" w:type="dxa"/>
            <w:gridSpan w:val="438"/>
            <w:tcBorders>
              <w:top w:val="nil"/>
            </w:tcBorders>
          </w:tcPr>
          <w:p w14:paraId="12CBC1CA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51" w:type="dxa"/>
            <w:gridSpan w:val="596"/>
            <w:tcBorders>
              <w:top w:val="nil"/>
            </w:tcBorders>
          </w:tcPr>
          <w:p w14:paraId="2DD60BD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7903BE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D0A6726" w14:textId="77777777" w:rsidTr="004068EE">
        <w:trPr>
          <w:cantSplit/>
          <w:trHeight w:val="79"/>
        </w:trPr>
        <w:tc>
          <w:tcPr>
            <w:tcW w:w="378" w:type="dxa"/>
            <w:gridSpan w:val="14"/>
            <w:vMerge/>
            <w:tcBorders>
              <w:top w:val="nil"/>
            </w:tcBorders>
          </w:tcPr>
          <w:p w14:paraId="16D18DB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64" w:type="dxa"/>
            <w:gridSpan w:val="438"/>
            <w:tcBorders>
              <w:top w:val="nil"/>
              <w:bottom w:val="double" w:sz="4" w:space="0" w:color="auto"/>
            </w:tcBorders>
          </w:tcPr>
          <w:p w14:paraId="0036EFDE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51" w:type="dxa"/>
            <w:gridSpan w:val="596"/>
            <w:tcBorders>
              <w:top w:val="nil"/>
              <w:bottom w:val="double" w:sz="4" w:space="0" w:color="auto"/>
            </w:tcBorders>
          </w:tcPr>
          <w:p w14:paraId="569CBC3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5ED560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01593D" w14:textId="77777777" w:rsidTr="004068EE">
        <w:trPr>
          <w:cantSplit/>
          <w:trHeight w:val="79"/>
        </w:trPr>
        <w:tc>
          <w:tcPr>
            <w:tcW w:w="378" w:type="dxa"/>
            <w:gridSpan w:val="14"/>
            <w:vMerge/>
            <w:tcBorders>
              <w:top w:val="nil"/>
              <w:bottom w:val="nil"/>
            </w:tcBorders>
          </w:tcPr>
          <w:p w14:paraId="6323C2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64" w:type="dxa"/>
            <w:gridSpan w:val="438"/>
            <w:tcBorders>
              <w:top w:val="double" w:sz="4" w:space="0" w:color="auto"/>
            </w:tcBorders>
          </w:tcPr>
          <w:p w14:paraId="6DD8046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5351" w:type="dxa"/>
            <w:gridSpan w:val="596"/>
            <w:tcBorders>
              <w:top w:val="double" w:sz="4" w:space="0" w:color="auto"/>
            </w:tcBorders>
          </w:tcPr>
          <w:p w14:paraId="132DA62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94D068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DA9235" w14:textId="77777777" w:rsidTr="004068EE">
        <w:trPr>
          <w:cantSplit/>
          <w:trHeight w:val="5187"/>
        </w:trPr>
        <w:tc>
          <w:tcPr>
            <w:tcW w:w="10177" w:type="dxa"/>
            <w:gridSpan w:val="1051"/>
            <w:tcBorders>
              <w:top w:val="nil"/>
            </w:tcBorders>
          </w:tcPr>
          <w:p w14:paraId="7DC9695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1280C9" w14:textId="77777777" w:rsidTr="004068EE">
        <w:trPr>
          <w:cantSplit/>
          <w:trHeight w:val="79"/>
        </w:trPr>
        <w:tc>
          <w:tcPr>
            <w:tcW w:w="10177" w:type="dxa"/>
            <w:gridSpan w:val="1051"/>
          </w:tcPr>
          <w:p w14:paraId="0627DB3E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64F7E441" w14:textId="77777777" w:rsidTr="004068EE">
        <w:tblPrEx>
          <w:tblLook w:val="01E0" w:firstRow="1" w:lastRow="1" w:firstColumn="1" w:lastColumn="1" w:noHBand="0" w:noVBand="0"/>
        </w:tblPrEx>
        <w:tc>
          <w:tcPr>
            <w:tcW w:w="1895" w:type="dxa"/>
            <w:gridSpan w:val="128"/>
          </w:tcPr>
          <w:p w14:paraId="5AE37FC0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4" w:type="dxa"/>
            <w:gridSpan w:val="743"/>
          </w:tcPr>
          <w:p w14:paraId="64A8D5B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C1AEB8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78" w:type="dxa"/>
            <w:gridSpan w:val="180"/>
            <w:vAlign w:val="center"/>
          </w:tcPr>
          <w:p w14:paraId="6FCB4A8D" w14:textId="77777777" w:rsidR="00681CA0" w:rsidRPr="004C4754" w:rsidRDefault="001F6780" w:rsidP="00CA594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82C9C">
              <w:rPr>
                <w:rFonts w:ascii="Arial" w:hAnsi="Arial" w:cs="Arial"/>
              </w:rPr>
              <w:t>с</w:t>
            </w:r>
            <w:r w:rsidR="00681CA0" w:rsidRPr="00A82C9C">
              <w:rPr>
                <w:rFonts w:ascii="Arial" w:hAnsi="Arial" w:cs="Arial"/>
              </w:rPr>
              <w:t>.</w:t>
            </w:r>
            <w:r w:rsidR="00FA62C7" w:rsidRPr="00A82C9C">
              <w:rPr>
                <w:rFonts w:ascii="Arial" w:hAnsi="Arial" w:cs="Arial"/>
              </w:rPr>
              <w:t xml:space="preserve"> </w:t>
            </w:r>
            <w:r w:rsidR="00681CA0" w:rsidRPr="00A82C9C">
              <w:rPr>
                <w:rFonts w:ascii="Arial" w:hAnsi="Arial" w:cs="Arial"/>
              </w:rPr>
              <w:t>3</w:t>
            </w:r>
          </w:p>
        </w:tc>
      </w:tr>
      <w:tr w:rsidR="00681CA0" w:rsidRPr="004C4754" w14:paraId="340083D0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4FC7426" w14:textId="77777777" w:rsidR="00681CA0" w:rsidRPr="004C4754" w:rsidRDefault="00681CA0" w:rsidP="00CA5946">
            <w:pPr>
              <w:spacing w:after="0" w:line="240" w:lineRule="auto"/>
              <w:jc w:val="right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="0054691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-E-G5-16/</w:t>
            </w:r>
            <w:r w:rsidRPr="004C4754">
              <w:rPr>
                <w:rFonts w:ascii="Arial" w:hAnsi="Arial" w:cs="Arial"/>
              </w:rPr>
              <w:t>525</w:t>
            </w:r>
          </w:p>
        </w:tc>
      </w:tr>
      <w:tr w:rsidR="00681CA0" w:rsidRPr="004C4754" w14:paraId="7522F09D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tcBorders>
              <w:top w:val="nil"/>
              <w:bottom w:val="nil"/>
            </w:tcBorders>
          </w:tcPr>
          <w:p w14:paraId="12CD8A4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723E4C6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B054B3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72E8F0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875B85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89CFED1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 w:val="restart"/>
            <w:tcBorders>
              <w:top w:val="nil"/>
            </w:tcBorders>
          </w:tcPr>
          <w:p w14:paraId="103268D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78EDFE9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D4DB17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D60292D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  <w:tcBorders>
              <w:top w:val="nil"/>
            </w:tcBorders>
          </w:tcPr>
          <w:p w14:paraId="09E8455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37" w:type="dxa"/>
            <w:gridSpan w:val="102"/>
            <w:tcBorders>
              <w:bottom w:val="double" w:sz="4" w:space="0" w:color="auto"/>
            </w:tcBorders>
            <w:vAlign w:val="center"/>
          </w:tcPr>
          <w:p w14:paraId="2EB8AA9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10" w:type="dxa"/>
            <w:gridSpan w:val="247"/>
            <w:tcBorders>
              <w:bottom w:val="double" w:sz="4" w:space="0" w:color="auto"/>
            </w:tcBorders>
          </w:tcPr>
          <w:p w14:paraId="7D744A99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524" w:type="dxa"/>
            <w:gridSpan w:val="316"/>
            <w:tcBorders>
              <w:bottom w:val="double" w:sz="4" w:space="0" w:color="auto"/>
            </w:tcBorders>
          </w:tcPr>
          <w:p w14:paraId="715ECC2F" w14:textId="77777777" w:rsidR="00681CA0" w:rsidRPr="004C4754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Расчетное </w:t>
            </w:r>
            <w:r w:rsidR="00546914" w:rsidRPr="00B30F81">
              <w:rPr>
                <w:rFonts w:ascii="Arial" w:hAnsi="Arial" w:cs="Arial"/>
              </w:rPr>
              <w:t xml:space="preserve">значение </w:t>
            </w:r>
            <w:r w:rsidRPr="00765B26">
              <w:rPr>
                <w:rFonts w:ascii="Arial" w:hAnsi="Arial" w:cs="Arial"/>
              </w:rPr>
              <w:t>напряжени</w:t>
            </w:r>
            <w:r w:rsidR="00546914" w:rsidRPr="00765B26">
              <w:rPr>
                <w:rFonts w:ascii="Arial" w:hAnsi="Arial" w:cs="Arial"/>
              </w:rPr>
              <w:t>я</w:t>
            </w:r>
            <w:r w:rsidRPr="00765B26">
              <w:rPr>
                <w:rFonts w:ascii="Arial" w:hAnsi="Arial" w:cs="Arial"/>
              </w:rPr>
              <w:t>, В</w:t>
            </w:r>
          </w:p>
        </w:tc>
        <w:tc>
          <w:tcPr>
            <w:tcW w:w="1540" w:type="dxa"/>
            <w:gridSpan w:val="173"/>
            <w:tcBorders>
              <w:bottom w:val="double" w:sz="4" w:space="0" w:color="auto"/>
            </w:tcBorders>
          </w:tcPr>
          <w:p w14:paraId="5CCC29F9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</w:t>
            </w:r>
            <w:r w:rsidRPr="004C4754">
              <w:rPr>
                <w:rFonts w:ascii="Arial" w:hAnsi="Arial" w:cs="Arial"/>
              </w:rPr>
              <w:t>б</w:t>
            </w:r>
            <w:r w:rsidRPr="004C475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103" w:type="dxa"/>
            <w:gridSpan w:val="203"/>
            <w:tcBorders>
              <w:bottom w:val="double" w:sz="4" w:space="0" w:color="auto"/>
            </w:tcBorders>
          </w:tcPr>
          <w:p w14:paraId="1F731BE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E01928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09E3A54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  <w:tcBorders>
              <w:top w:val="nil"/>
            </w:tcBorders>
          </w:tcPr>
          <w:p w14:paraId="2D188A2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37" w:type="dxa"/>
            <w:gridSpan w:val="102"/>
            <w:tcBorders>
              <w:top w:val="double" w:sz="4" w:space="0" w:color="auto"/>
            </w:tcBorders>
          </w:tcPr>
          <w:p w14:paraId="2178B5B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10" w:type="dxa"/>
            <w:gridSpan w:val="247"/>
            <w:tcBorders>
              <w:top w:val="double" w:sz="4" w:space="0" w:color="auto"/>
            </w:tcBorders>
          </w:tcPr>
          <w:p w14:paraId="2EE0D6A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524" w:type="dxa"/>
            <w:gridSpan w:val="316"/>
            <w:tcBorders>
              <w:top w:val="double" w:sz="4" w:space="0" w:color="auto"/>
            </w:tcBorders>
          </w:tcPr>
          <w:p w14:paraId="0297609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170</w:t>
            </w:r>
          </w:p>
        </w:tc>
        <w:tc>
          <w:tcPr>
            <w:tcW w:w="1540" w:type="dxa"/>
            <w:gridSpan w:val="173"/>
            <w:tcBorders>
              <w:top w:val="double" w:sz="4" w:space="0" w:color="auto"/>
            </w:tcBorders>
          </w:tcPr>
          <w:p w14:paraId="04625DBA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</w:t>
            </w:r>
          </w:p>
        </w:tc>
        <w:tc>
          <w:tcPr>
            <w:tcW w:w="2103" w:type="dxa"/>
            <w:gridSpan w:val="203"/>
            <w:tcBorders>
              <w:top w:val="double" w:sz="4" w:space="0" w:color="auto"/>
            </w:tcBorders>
          </w:tcPr>
          <w:p w14:paraId="4CB2514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567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E433A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1B69211" w14:textId="77777777" w:rsidTr="004068EE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79" w:type="dxa"/>
            <w:gridSpan w:val="7"/>
            <w:vMerge/>
            <w:tcBorders>
              <w:top w:val="nil"/>
              <w:right w:val="nil"/>
            </w:tcBorders>
          </w:tcPr>
          <w:p w14:paraId="713065E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  <w:tcBorders>
              <w:left w:val="nil"/>
              <w:right w:val="nil"/>
            </w:tcBorders>
          </w:tcPr>
          <w:p w14:paraId="68C15FD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5D87E70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12CCAE9" w14:textId="77777777" w:rsidTr="004068EE">
        <w:tblPrEx>
          <w:tblLook w:val="01E0" w:firstRow="1" w:lastRow="1" w:firstColumn="1" w:lastColumn="1" w:noHBand="0" w:noVBand="0"/>
        </w:tblPrEx>
        <w:trPr>
          <w:trHeight w:val="433"/>
        </w:trPr>
        <w:tc>
          <w:tcPr>
            <w:tcW w:w="279" w:type="dxa"/>
            <w:gridSpan w:val="7"/>
            <w:vMerge/>
            <w:tcBorders>
              <w:top w:val="nil"/>
            </w:tcBorders>
          </w:tcPr>
          <w:p w14:paraId="140E7B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0AA6C73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B35272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93DDEA9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2E70ECC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4" w:type="dxa"/>
            <w:gridSpan w:val="110"/>
            <w:tcBorders>
              <w:bottom w:val="double" w:sz="4" w:space="0" w:color="auto"/>
            </w:tcBorders>
            <w:vAlign w:val="center"/>
          </w:tcPr>
          <w:p w14:paraId="3D38D84D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441" w:type="dxa"/>
            <w:gridSpan w:val="309"/>
            <w:tcBorders>
              <w:bottom w:val="double" w:sz="4" w:space="0" w:color="auto"/>
            </w:tcBorders>
            <w:vAlign w:val="center"/>
          </w:tcPr>
          <w:p w14:paraId="48CEDBED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895" w:type="dxa"/>
            <w:gridSpan w:val="341"/>
            <w:tcBorders>
              <w:bottom w:val="double" w:sz="4" w:space="0" w:color="auto"/>
            </w:tcBorders>
            <w:vAlign w:val="center"/>
          </w:tcPr>
          <w:p w14:paraId="42D7DC14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724" w:type="dxa"/>
            <w:gridSpan w:val="281"/>
            <w:tcBorders>
              <w:bottom w:val="double" w:sz="4" w:space="0" w:color="auto"/>
            </w:tcBorders>
            <w:vAlign w:val="center"/>
          </w:tcPr>
          <w:p w14:paraId="6E22C1F5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4677B3E9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4694B5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  <w:tcBorders>
              <w:bottom w:val="nil"/>
            </w:tcBorders>
          </w:tcPr>
          <w:p w14:paraId="5594049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4" w:type="dxa"/>
            <w:gridSpan w:val="110"/>
            <w:tcBorders>
              <w:top w:val="double" w:sz="4" w:space="0" w:color="auto"/>
            </w:tcBorders>
          </w:tcPr>
          <w:p w14:paraId="2A81C16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≥20 </w:t>
            </w:r>
          </w:p>
        </w:tc>
        <w:tc>
          <w:tcPr>
            <w:tcW w:w="2441" w:type="dxa"/>
            <w:gridSpan w:val="309"/>
            <w:tcBorders>
              <w:top w:val="double" w:sz="4" w:space="0" w:color="auto"/>
            </w:tcBorders>
          </w:tcPr>
          <w:p w14:paraId="4EE508AC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12,8</w:t>
            </w:r>
          </w:p>
        </w:tc>
        <w:tc>
          <w:tcPr>
            <w:tcW w:w="2895" w:type="dxa"/>
            <w:gridSpan w:val="341"/>
            <w:tcBorders>
              <w:top w:val="double" w:sz="4" w:space="0" w:color="auto"/>
            </w:tcBorders>
          </w:tcPr>
          <w:p w14:paraId="438A852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85</w:t>
            </w:r>
          </w:p>
        </w:tc>
        <w:tc>
          <w:tcPr>
            <w:tcW w:w="2724" w:type="dxa"/>
            <w:gridSpan w:val="281"/>
            <w:tcBorders>
              <w:top w:val="double" w:sz="4" w:space="0" w:color="auto"/>
            </w:tcBorders>
          </w:tcPr>
          <w:p w14:paraId="3423EF4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19E7DA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B5C23C5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6C3A9F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B03B3D2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 w:val="restart"/>
            <w:tcBorders>
              <w:top w:val="nil"/>
            </w:tcBorders>
          </w:tcPr>
          <w:p w14:paraId="18D541D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59" w:type="dxa"/>
            <w:gridSpan w:val="790"/>
          </w:tcPr>
          <w:p w14:paraId="484C9A85" w14:textId="77777777" w:rsidR="00681CA0" w:rsidRPr="004C4754" w:rsidRDefault="00681CA0" w:rsidP="001B5E5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2355" w:type="dxa"/>
            <w:gridSpan w:val="251"/>
          </w:tcPr>
          <w:p w14:paraId="3DD0B4FC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0ABC0B21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EC5563" w14:textId="77777777" w:rsidTr="004068EE">
        <w:tblPrEx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279" w:type="dxa"/>
            <w:gridSpan w:val="7"/>
            <w:vMerge/>
          </w:tcPr>
          <w:p w14:paraId="0816806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624854F7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BF0835E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6F1945B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19947F3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9" w:type="dxa"/>
            <w:gridSpan w:val="766"/>
            <w:vMerge w:val="restart"/>
            <w:vAlign w:val="center"/>
          </w:tcPr>
          <w:p w14:paraId="70E07EE6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1B5E51"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500" w:type="dxa"/>
            <w:gridSpan w:val="236"/>
          </w:tcPr>
          <w:p w14:paraId="6F71204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55" w:type="dxa"/>
            <w:gridSpan w:val="39"/>
          </w:tcPr>
          <w:p w14:paraId="61F1601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40174FC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F473E15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3CD5325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9" w:type="dxa"/>
            <w:gridSpan w:val="766"/>
            <w:vMerge/>
          </w:tcPr>
          <w:p w14:paraId="59F9E251" w14:textId="77777777" w:rsidR="00681CA0" w:rsidRPr="004C4754" w:rsidRDefault="00681CA0" w:rsidP="001B5E5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00" w:type="dxa"/>
            <w:gridSpan w:val="236"/>
          </w:tcPr>
          <w:p w14:paraId="626C10AB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55" w:type="dxa"/>
            <w:gridSpan w:val="39"/>
          </w:tcPr>
          <w:p w14:paraId="66C868C1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0,180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1679EE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4B49E6A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1B25A0B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9" w:type="dxa"/>
            <w:gridSpan w:val="766"/>
          </w:tcPr>
          <w:p w14:paraId="0D946F45" w14:textId="77777777" w:rsidR="00681CA0" w:rsidRPr="004C4754" w:rsidRDefault="00681CA0" w:rsidP="001B5E5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500" w:type="dxa"/>
            <w:gridSpan w:val="236"/>
          </w:tcPr>
          <w:p w14:paraId="127D602B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55" w:type="dxa"/>
            <w:gridSpan w:val="39"/>
          </w:tcPr>
          <w:p w14:paraId="6EDF0AA4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DA8182E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D07B351" w14:textId="77777777" w:rsidTr="004068EE">
        <w:tblPrEx>
          <w:tblLook w:val="01E0" w:firstRow="1" w:lastRow="1" w:firstColumn="1" w:lastColumn="1" w:noHBand="0" w:noVBand="0"/>
        </w:tblPrEx>
        <w:trPr>
          <w:trHeight w:val="319"/>
        </w:trPr>
        <w:tc>
          <w:tcPr>
            <w:tcW w:w="279" w:type="dxa"/>
            <w:gridSpan w:val="7"/>
            <w:vMerge/>
          </w:tcPr>
          <w:p w14:paraId="102E0C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4" w:type="dxa"/>
            <w:gridSpan w:val="1041"/>
          </w:tcPr>
          <w:p w14:paraId="5195A849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режиме диммирования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565CA1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BEEF4C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0B77232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9" w:type="dxa"/>
            <w:gridSpan w:val="766"/>
            <w:vMerge w:val="restart"/>
            <w:vAlign w:val="center"/>
          </w:tcPr>
          <w:p w14:paraId="748BC117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500" w:type="dxa"/>
            <w:gridSpan w:val="236"/>
          </w:tcPr>
          <w:p w14:paraId="307B853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55" w:type="dxa"/>
            <w:gridSpan w:val="39"/>
          </w:tcPr>
          <w:p w14:paraId="0DB2848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493A21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98400A2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7DEF42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9" w:type="dxa"/>
            <w:gridSpan w:val="766"/>
            <w:vMerge/>
          </w:tcPr>
          <w:p w14:paraId="5EDFA6D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0" w:type="dxa"/>
            <w:gridSpan w:val="236"/>
          </w:tcPr>
          <w:p w14:paraId="450FAA9E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55" w:type="dxa"/>
            <w:gridSpan w:val="39"/>
          </w:tcPr>
          <w:p w14:paraId="0511518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4728C7B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02942" w:rsidRPr="004C4754" w14:paraId="6D522262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1819184D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10" w:type="dxa"/>
            <w:gridSpan w:val="683"/>
          </w:tcPr>
          <w:p w14:paraId="15C60676" w14:textId="77777777" w:rsidR="00202942" w:rsidRPr="008C3D53" w:rsidRDefault="00D10B76" w:rsidP="00375A3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02942" w:rsidRPr="008C3D53">
              <w:rPr>
                <w:rFonts w:ascii="Arial" w:hAnsi="Arial" w:cs="Arial"/>
              </w:rPr>
              <w:t xml:space="preserve"> сумма квадратов токов вводов </w:t>
            </w:r>
          </w:p>
          <w:p w14:paraId="68F29117" w14:textId="77777777" w:rsidR="00202942" w:rsidRPr="008C3D53" w:rsidRDefault="00202942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620" w:dyaOrig="340" w14:anchorId="186B1D8C">
                <v:shape id="_x0000_i1039" type="#_x0000_t75" style="width:86.25pt;height:20.25pt" o:ole="">
                  <v:imagedata r:id="rId24" o:title=""/>
                </v:shape>
                <o:OLEObject Type="Embed" ProgID="Equation.3" ShapeID="_x0000_i1039" DrawAspect="Content" ObjectID="_1651399554" r:id="rId36"/>
              </w:object>
            </w:r>
            <w:r w:rsidRPr="008C3D5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49" w:type="dxa"/>
            <w:gridSpan w:val="83"/>
            <w:vMerge w:val="restart"/>
            <w:vAlign w:val="center"/>
          </w:tcPr>
          <w:p w14:paraId="3CB51059" w14:textId="77777777" w:rsidR="00202942" w:rsidRPr="004C4754" w:rsidRDefault="00202942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83" w:type="dxa"/>
            <w:gridSpan w:val="161"/>
            <w:vAlign w:val="center"/>
          </w:tcPr>
          <w:p w14:paraId="0940FCE1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717" w:type="dxa"/>
            <w:gridSpan w:val="75"/>
            <w:vAlign w:val="center"/>
          </w:tcPr>
          <w:p w14:paraId="1D31EF59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055" w:type="dxa"/>
            <w:gridSpan w:val="39"/>
            <w:vAlign w:val="center"/>
          </w:tcPr>
          <w:p w14:paraId="1FB7F83C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0,022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FBAD389" w14:textId="77777777" w:rsidR="00202942" w:rsidRPr="004C4754" w:rsidRDefault="00202942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3966BB64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02FDEDEF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0" w:type="dxa"/>
            <w:gridSpan w:val="683"/>
            <w:tcBorders>
              <w:top w:val="nil"/>
            </w:tcBorders>
          </w:tcPr>
          <w:p w14:paraId="629DA5B1" w14:textId="77777777" w:rsidR="00202942" w:rsidRPr="008C3D53" w:rsidRDefault="00A64716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 xml:space="preserve">Предполагаемая </w:t>
            </w:r>
            <w:r w:rsidR="00202942" w:rsidRPr="008C3D53">
              <w:rPr>
                <w:rFonts w:ascii="Arial" w:hAnsi="Arial" w:cs="Arial"/>
              </w:rPr>
              <w:t>сумма квадратов токов вводов</w:t>
            </w:r>
          </w:p>
          <w:p w14:paraId="54EA5629" w14:textId="77777777" w:rsidR="00202942" w:rsidRPr="008C3D53" w:rsidRDefault="00202942" w:rsidP="00375A37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C3D53">
              <w:rPr>
                <w:rFonts w:ascii="Arial" w:hAnsi="Arial" w:cs="Arial"/>
                <w:position w:val="-10"/>
              </w:rPr>
              <w:object w:dxaOrig="1840" w:dyaOrig="340" w14:anchorId="60594C2A">
                <v:shape id="_x0000_i1040" type="#_x0000_t75" style="width:96.75pt;height:20.25pt" o:ole="">
                  <v:imagedata r:id="rId37" o:title=""/>
                </v:shape>
                <o:OLEObject Type="Embed" ProgID="Equation.3" ShapeID="_x0000_i1040" DrawAspect="Content" ObjectID="_1651399555" r:id="rId38"/>
              </w:object>
            </w:r>
          </w:p>
        </w:tc>
        <w:tc>
          <w:tcPr>
            <w:tcW w:w="949" w:type="dxa"/>
            <w:gridSpan w:val="83"/>
            <w:vMerge/>
          </w:tcPr>
          <w:p w14:paraId="3CF85217" w14:textId="77777777" w:rsidR="00202942" w:rsidRPr="004C4754" w:rsidRDefault="00202942" w:rsidP="00202942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783" w:type="dxa"/>
            <w:gridSpan w:val="161"/>
            <w:vAlign w:val="center"/>
          </w:tcPr>
          <w:p w14:paraId="1D72051D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717" w:type="dxa"/>
            <w:gridSpan w:val="75"/>
            <w:vAlign w:val="center"/>
          </w:tcPr>
          <w:p w14:paraId="3A3AEB53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055" w:type="dxa"/>
            <w:gridSpan w:val="39"/>
            <w:vAlign w:val="center"/>
          </w:tcPr>
          <w:p w14:paraId="01629511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DFD4C59" w14:textId="77777777" w:rsidR="00202942" w:rsidRPr="004C4754" w:rsidRDefault="00202942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5BB7DDFA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352FAE17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0" w:type="dxa"/>
            <w:gridSpan w:val="683"/>
            <w:vMerge w:val="restart"/>
          </w:tcPr>
          <w:p w14:paraId="01367C21" w14:textId="77777777" w:rsidR="00202942" w:rsidRDefault="00D10B76" w:rsidP="008315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202942" w:rsidRPr="004C4754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2244B450" w14:textId="77777777" w:rsidR="00202942" w:rsidRPr="004C4754" w:rsidRDefault="00202942" w:rsidP="00202942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60" w:dyaOrig="340" w14:anchorId="5CCBCBF6">
                <v:shape id="_x0000_i1041" type="#_x0000_t75" style="width:87.75pt;height:20.25pt" o:ole="">
                  <v:imagedata r:id="rId28" o:title=""/>
                </v:shape>
                <o:OLEObject Type="Embed" ProgID="Equation.3" ShapeID="_x0000_i1041" DrawAspect="Content" ObjectID="_1651399556" r:id="rId39"/>
              </w:object>
            </w:r>
          </w:p>
        </w:tc>
        <w:tc>
          <w:tcPr>
            <w:tcW w:w="949" w:type="dxa"/>
            <w:gridSpan w:val="83"/>
            <w:vMerge/>
          </w:tcPr>
          <w:p w14:paraId="40C62EFD" w14:textId="77777777" w:rsidR="00202942" w:rsidRPr="004C4754" w:rsidRDefault="00202942" w:rsidP="00202942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783" w:type="dxa"/>
            <w:gridSpan w:val="161"/>
            <w:vAlign w:val="center"/>
          </w:tcPr>
          <w:p w14:paraId="0E0581A8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717" w:type="dxa"/>
            <w:gridSpan w:val="75"/>
            <w:vAlign w:val="center"/>
          </w:tcPr>
          <w:p w14:paraId="044BCED2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055" w:type="dxa"/>
            <w:gridSpan w:val="39"/>
            <w:vAlign w:val="center"/>
          </w:tcPr>
          <w:p w14:paraId="6B49F806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0,030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FBCDEB1" w14:textId="77777777" w:rsidR="00202942" w:rsidRPr="004C4754" w:rsidRDefault="00202942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02942" w:rsidRPr="004C4754" w14:paraId="5DF7DD6D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37CBAA12" w14:textId="77777777" w:rsidR="00202942" w:rsidRPr="004C4754" w:rsidRDefault="00202942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0" w:type="dxa"/>
            <w:gridSpan w:val="683"/>
            <w:vMerge/>
          </w:tcPr>
          <w:p w14:paraId="1B483DBF" w14:textId="77777777" w:rsidR="00202942" w:rsidRPr="004C4754" w:rsidRDefault="00202942" w:rsidP="00375A3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949" w:type="dxa"/>
            <w:gridSpan w:val="83"/>
            <w:vMerge/>
          </w:tcPr>
          <w:p w14:paraId="3D758D9F" w14:textId="77777777" w:rsidR="00202942" w:rsidRPr="004C4754" w:rsidRDefault="00202942" w:rsidP="00375A3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83" w:type="dxa"/>
            <w:gridSpan w:val="161"/>
            <w:vAlign w:val="center"/>
          </w:tcPr>
          <w:p w14:paraId="61C6E04E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717" w:type="dxa"/>
            <w:gridSpan w:val="75"/>
            <w:vAlign w:val="center"/>
          </w:tcPr>
          <w:p w14:paraId="2597FE7C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055" w:type="dxa"/>
            <w:gridSpan w:val="39"/>
            <w:vAlign w:val="center"/>
          </w:tcPr>
          <w:p w14:paraId="530A8EF9" w14:textId="77777777" w:rsidR="00202942" w:rsidRPr="004C4754" w:rsidRDefault="00202942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-0,050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71BBB93" w14:textId="77777777" w:rsidR="00202942" w:rsidRPr="004C4754" w:rsidRDefault="00202942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60507D6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08F6957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35" w:type="dxa"/>
            <w:gridSpan w:val="470"/>
            <w:vMerge w:val="restart"/>
            <w:vAlign w:val="center"/>
          </w:tcPr>
          <w:p w14:paraId="76CFA04F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</w:p>
        </w:tc>
        <w:tc>
          <w:tcPr>
            <w:tcW w:w="1575" w:type="dxa"/>
            <w:gridSpan w:val="213"/>
          </w:tcPr>
          <w:p w14:paraId="1645E080" w14:textId="77777777" w:rsidR="00681CA0" w:rsidRPr="00A64716" w:rsidRDefault="00681CA0" w:rsidP="00375A37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</w:p>
        </w:tc>
        <w:tc>
          <w:tcPr>
            <w:tcW w:w="949" w:type="dxa"/>
            <w:gridSpan w:val="83"/>
            <w:vMerge w:val="restart"/>
            <w:vAlign w:val="center"/>
          </w:tcPr>
          <w:p w14:paraId="11C25443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500" w:type="dxa"/>
            <w:gridSpan w:val="236"/>
          </w:tcPr>
          <w:p w14:paraId="672745E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55" w:type="dxa"/>
            <w:gridSpan w:val="39"/>
          </w:tcPr>
          <w:p w14:paraId="68B2D97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04E46F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765D5CA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4A0A669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35" w:type="dxa"/>
            <w:gridSpan w:val="470"/>
            <w:vMerge/>
          </w:tcPr>
          <w:p w14:paraId="0C0FBF5A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575" w:type="dxa"/>
            <w:gridSpan w:val="213"/>
          </w:tcPr>
          <w:p w14:paraId="532C8E26" w14:textId="77777777" w:rsidR="00681CA0" w:rsidRPr="00A64716" w:rsidRDefault="00681CA0" w:rsidP="00375A37">
            <w:pPr>
              <w:spacing w:after="0" w:line="240" w:lineRule="auto"/>
              <w:rPr>
                <w:rFonts w:ascii="Times New Roman" w:hAnsi="Times New Roman"/>
                <w:i/>
                <w:vertAlign w:val="subscript"/>
                <w:lang w:val="fr-FR"/>
              </w:rPr>
            </w:pPr>
            <w:r w:rsidRPr="00A64716">
              <w:rPr>
                <w:rFonts w:ascii="Times New Roman" w:hAnsi="Times New Roman"/>
                <w:i/>
                <w:lang w:val="fr-FR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fr-FR"/>
              </w:rPr>
              <w:t>LL</w:t>
            </w:r>
          </w:p>
        </w:tc>
        <w:tc>
          <w:tcPr>
            <w:tcW w:w="949" w:type="dxa"/>
            <w:gridSpan w:val="83"/>
            <w:vMerge/>
          </w:tcPr>
          <w:p w14:paraId="6F563952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0" w:type="dxa"/>
            <w:gridSpan w:val="236"/>
          </w:tcPr>
          <w:p w14:paraId="59E1DFB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55" w:type="dxa"/>
            <w:gridSpan w:val="39"/>
          </w:tcPr>
          <w:p w14:paraId="49517E0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65C8BA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68733D5" w14:textId="77777777" w:rsidTr="004068EE">
        <w:tblPrEx>
          <w:tblLook w:val="01E0" w:firstRow="1" w:lastRow="1" w:firstColumn="1" w:lastColumn="1" w:noHBand="0" w:noVBand="0"/>
        </w:tblPrEx>
        <w:trPr>
          <w:trHeight w:val="210"/>
        </w:trPr>
        <w:tc>
          <w:tcPr>
            <w:tcW w:w="279" w:type="dxa"/>
            <w:gridSpan w:val="7"/>
            <w:vMerge/>
          </w:tcPr>
          <w:p w14:paraId="58C77D99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59" w:type="dxa"/>
            <w:gridSpan w:val="766"/>
            <w:vMerge w:val="restart"/>
          </w:tcPr>
          <w:p w14:paraId="782A40E7" w14:textId="77777777" w:rsidR="00681CA0" w:rsidRPr="00765B26" w:rsidRDefault="00681CA0" w:rsidP="00765B2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</w:t>
            </w:r>
            <w:r w:rsidR="009E3510" w:rsidRPr="00B30F81">
              <w:rPr>
                <w:rFonts w:ascii="Arial" w:hAnsi="Arial" w:cs="Arial"/>
              </w:rPr>
              <w:t>о</w:t>
            </w:r>
            <w:r w:rsidR="009E3510" w:rsidRPr="00B30F81">
              <w:rPr>
                <w:rFonts w:ascii="Arial" w:hAnsi="Arial" w:cs="Arial"/>
              </w:rPr>
              <w:t>ответствие требованиям</w:t>
            </w:r>
            <w:r w:rsidR="00765B26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к уменьшению силы света, </w:t>
            </w:r>
            <w:r w:rsidRPr="00765B26">
              <w:rPr>
                <w:rFonts w:ascii="Arial" w:hAnsi="Arial" w:cs="Arial"/>
                <w:lang w:val="en-US"/>
              </w:rPr>
              <w:t>O</w:t>
            </w:r>
            <w:r w:rsidRPr="00765B26">
              <w:rPr>
                <w:rFonts w:ascii="Arial" w:hAnsi="Arial" w:cs="Arial"/>
              </w:rPr>
              <w:t>м</w:t>
            </w:r>
          </w:p>
        </w:tc>
        <w:tc>
          <w:tcPr>
            <w:tcW w:w="1500" w:type="dxa"/>
            <w:gridSpan w:val="236"/>
          </w:tcPr>
          <w:p w14:paraId="0808D475" w14:textId="77777777" w:rsidR="00681CA0" w:rsidRPr="00765B26" w:rsidRDefault="00681CA0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fr-FR"/>
              </w:rPr>
              <w:t>R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765B26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55" w:type="dxa"/>
            <w:gridSpan w:val="39"/>
          </w:tcPr>
          <w:p w14:paraId="55CB4DC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3733A0F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F483710" w14:textId="77777777" w:rsidTr="004068EE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279" w:type="dxa"/>
            <w:gridSpan w:val="7"/>
            <w:vMerge/>
          </w:tcPr>
          <w:p w14:paraId="2BDC38E3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59" w:type="dxa"/>
            <w:gridSpan w:val="766"/>
            <w:vMerge/>
          </w:tcPr>
          <w:p w14:paraId="3A7F3362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00" w:type="dxa"/>
            <w:gridSpan w:val="236"/>
          </w:tcPr>
          <w:p w14:paraId="3CE3050D" w14:textId="77777777" w:rsidR="00681CA0" w:rsidRPr="00765B26" w:rsidRDefault="00681CA0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fr-FR"/>
              </w:rPr>
              <w:t>R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765B26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055" w:type="dxa"/>
            <w:gridSpan w:val="39"/>
          </w:tcPr>
          <w:p w14:paraId="6C45A461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6C00337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0B21BD97" w14:textId="77777777" w:rsidTr="004068EE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279" w:type="dxa"/>
            <w:gridSpan w:val="7"/>
            <w:vMerge/>
          </w:tcPr>
          <w:p w14:paraId="207531BD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35" w:type="dxa"/>
            <w:gridSpan w:val="470"/>
            <w:vMerge w:val="restart"/>
            <w:vAlign w:val="center"/>
          </w:tcPr>
          <w:p w14:paraId="4B01D9BB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Заменяющий лампу резистор при 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 испытательного 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  <w:lang w:val="en-US"/>
              </w:rPr>
              <w:t>O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716" w:type="dxa"/>
            <w:gridSpan w:val="98"/>
            <w:vMerge w:val="restart"/>
            <w:vAlign w:val="center"/>
          </w:tcPr>
          <w:p w14:paraId="210AAC02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859" w:type="dxa"/>
            <w:gridSpan w:val="115"/>
            <w:vMerge w:val="restart"/>
            <w:vAlign w:val="center"/>
          </w:tcPr>
          <w:p w14:paraId="317590BC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10 %</w:t>
            </w:r>
          </w:p>
        </w:tc>
        <w:tc>
          <w:tcPr>
            <w:tcW w:w="949" w:type="dxa"/>
            <w:gridSpan w:val="83"/>
            <w:vMerge w:val="restart"/>
            <w:vAlign w:val="center"/>
          </w:tcPr>
          <w:p w14:paraId="063E4522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R</w:t>
            </w:r>
            <w:r w:rsidRPr="00765B26"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500" w:type="dxa"/>
            <w:gridSpan w:val="236"/>
          </w:tcPr>
          <w:p w14:paraId="1DEECBBF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</w:t>
            </w:r>
          </w:p>
        </w:tc>
        <w:tc>
          <w:tcPr>
            <w:tcW w:w="1055" w:type="dxa"/>
            <w:gridSpan w:val="39"/>
          </w:tcPr>
          <w:p w14:paraId="6D0B202C" w14:textId="77777777" w:rsidR="00681CA0" w:rsidRPr="004C4754" w:rsidRDefault="00202942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681CA0"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EDE2441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A24F71B" w14:textId="77777777" w:rsidTr="004068EE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279" w:type="dxa"/>
            <w:gridSpan w:val="7"/>
            <w:vMerge/>
          </w:tcPr>
          <w:p w14:paraId="2872F384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35" w:type="dxa"/>
            <w:gridSpan w:val="470"/>
            <w:vMerge/>
          </w:tcPr>
          <w:p w14:paraId="5CF4E87E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6" w:type="dxa"/>
            <w:gridSpan w:val="98"/>
            <w:vMerge/>
          </w:tcPr>
          <w:p w14:paraId="3A8805F0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15"/>
            <w:vMerge/>
          </w:tcPr>
          <w:p w14:paraId="0F588BB4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49" w:type="dxa"/>
            <w:gridSpan w:val="83"/>
            <w:vMerge/>
          </w:tcPr>
          <w:p w14:paraId="52F41EC1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0" w:type="dxa"/>
            <w:gridSpan w:val="236"/>
          </w:tcPr>
          <w:p w14:paraId="7A4CABF3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</w:t>
            </w:r>
          </w:p>
        </w:tc>
        <w:tc>
          <w:tcPr>
            <w:tcW w:w="1055" w:type="dxa"/>
            <w:gridSpan w:val="39"/>
          </w:tcPr>
          <w:p w14:paraId="6A6D814F" w14:textId="77777777" w:rsidR="00681CA0" w:rsidRPr="004C4754" w:rsidRDefault="00202942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81CA0"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606B39B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0781F590" w14:textId="77777777" w:rsidTr="004068EE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279" w:type="dxa"/>
            <w:gridSpan w:val="7"/>
            <w:vMerge/>
          </w:tcPr>
          <w:p w14:paraId="0728B0B0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35" w:type="dxa"/>
            <w:gridSpan w:val="470"/>
            <w:vMerge/>
          </w:tcPr>
          <w:p w14:paraId="3F0EF64D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6" w:type="dxa"/>
            <w:gridSpan w:val="98"/>
            <w:vMerge/>
          </w:tcPr>
          <w:p w14:paraId="3C0BC1D0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15"/>
          </w:tcPr>
          <w:p w14:paraId="2A171A3C" w14:textId="77777777" w:rsidR="00681CA0" w:rsidRPr="00765B26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30 %</w:t>
            </w:r>
          </w:p>
        </w:tc>
        <w:tc>
          <w:tcPr>
            <w:tcW w:w="949" w:type="dxa"/>
            <w:gridSpan w:val="83"/>
          </w:tcPr>
          <w:p w14:paraId="5356492F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fr-FR"/>
              </w:rPr>
              <w:t>R</w:t>
            </w:r>
            <w:r w:rsidRPr="00765B26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500" w:type="dxa"/>
            <w:gridSpan w:val="236"/>
            <w:vMerge w:val="restart"/>
          </w:tcPr>
          <w:p w14:paraId="304284AA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Номинал</w:t>
            </w:r>
            <w:r w:rsidRPr="00765B26">
              <w:rPr>
                <w:rFonts w:ascii="Arial" w:hAnsi="Arial" w:cs="Arial"/>
              </w:rPr>
              <w:t>ь</w:t>
            </w:r>
            <w:r w:rsidRPr="00765B26">
              <w:rPr>
                <w:rFonts w:ascii="Arial" w:hAnsi="Arial" w:cs="Arial"/>
              </w:rPr>
              <w:t>ное</w:t>
            </w:r>
            <w:r w:rsidR="00546914" w:rsidRPr="00765B26">
              <w:rPr>
                <w:rFonts w:ascii="Arial" w:hAnsi="Arial" w:cs="Arial"/>
              </w:rPr>
              <w:t xml:space="preserve"> знач</w:t>
            </w:r>
            <w:r w:rsidR="00546914" w:rsidRPr="00765B26">
              <w:rPr>
                <w:rFonts w:ascii="Arial" w:hAnsi="Arial" w:cs="Arial"/>
              </w:rPr>
              <w:t>е</w:t>
            </w:r>
            <w:r w:rsidR="00546914" w:rsidRPr="00765B26">
              <w:rPr>
                <w:rFonts w:ascii="Arial" w:hAnsi="Arial" w:cs="Arial"/>
              </w:rPr>
              <w:t>ние</w:t>
            </w:r>
          </w:p>
        </w:tc>
        <w:tc>
          <w:tcPr>
            <w:tcW w:w="1055" w:type="dxa"/>
            <w:gridSpan w:val="39"/>
          </w:tcPr>
          <w:p w14:paraId="02E83984" w14:textId="77777777" w:rsidR="00681CA0" w:rsidRPr="004C4754" w:rsidRDefault="00202942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81CA0"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1F32292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66F6D3C0" w14:textId="77777777" w:rsidTr="004068EE">
        <w:tblPrEx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279" w:type="dxa"/>
            <w:gridSpan w:val="7"/>
            <w:vMerge/>
          </w:tcPr>
          <w:p w14:paraId="1FB65A79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535" w:type="dxa"/>
            <w:gridSpan w:val="470"/>
            <w:vMerge/>
          </w:tcPr>
          <w:p w14:paraId="31B9A089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16" w:type="dxa"/>
            <w:gridSpan w:val="98"/>
            <w:vMerge/>
          </w:tcPr>
          <w:p w14:paraId="395073AC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15"/>
          </w:tcPr>
          <w:p w14:paraId="5E726766" w14:textId="77777777" w:rsidR="00681CA0" w:rsidRPr="004C4754" w:rsidRDefault="00681CA0" w:rsidP="00231E1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49" w:type="dxa"/>
            <w:gridSpan w:val="83"/>
          </w:tcPr>
          <w:p w14:paraId="65F58CB1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500" w:type="dxa"/>
            <w:gridSpan w:val="236"/>
            <w:vMerge/>
          </w:tcPr>
          <w:p w14:paraId="18235DEF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55" w:type="dxa"/>
            <w:gridSpan w:val="39"/>
          </w:tcPr>
          <w:p w14:paraId="1FD7686D" w14:textId="77777777" w:rsidR="00681CA0" w:rsidRPr="004C4754" w:rsidRDefault="00202942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81CA0" w:rsidRPr="004C4754">
              <w:rPr>
                <w:rFonts w:ascii="Arial" w:hAnsi="Arial" w:cs="Arial"/>
              </w:rPr>
              <w:t>000</w:t>
            </w:r>
          </w:p>
        </w:tc>
        <w:tc>
          <w:tcPr>
            <w:tcW w:w="284" w:type="dxa"/>
            <w:gridSpan w:val="3"/>
            <w:vMerge/>
          </w:tcPr>
          <w:p w14:paraId="25CDE5D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700DCAE" w14:textId="77777777" w:rsidTr="004068EE">
        <w:tblPrEx>
          <w:tblLook w:val="01E0" w:firstRow="1" w:lastRow="1" w:firstColumn="1" w:lastColumn="1" w:noHBand="0" w:noVBand="0"/>
        </w:tblPrEx>
        <w:trPr>
          <w:trHeight w:val="2013"/>
        </w:trPr>
        <w:tc>
          <w:tcPr>
            <w:tcW w:w="279" w:type="dxa"/>
            <w:gridSpan w:val="7"/>
            <w:vMerge/>
            <w:tcBorders>
              <w:right w:val="nil"/>
            </w:tcBorders>
          </w:tcPr>
          <w:p w14:paraId="26264F82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9614" w:type="dxa"/>
            <w:gridSpan w:val="1041"/>
            <w:tcBorders>
              <w:left w:val="nil"/>
              <w:right w:val="nil"/>
            </w:tcBorders>
          </w:tcPr>
          <w:p w14:paraId="26C4F124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C63AD6B" w14:textId="77777777" w:rsidR="00681CA0" w:rsidRPr="004C4754" w:rsidRDefault="00681CA0" w:rsidP="00CA5946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3D02C89" w14:textId="77777777" w:rsidTr="004068EE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0177" w:type="dxa"/>
            <w:gridSpan w:val="1051"/>
          </w:tcPr>
          <w:p w14:paraId="071ECDF7" w14:textId="77777777" w:rsidR="00681CA0" w:rsidRPr="004C4754" w:rsidRDefault="008C3D53" w:rsidP="00CA594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65F2B3A7" w14:textId="77777777" w:rsidTr="004068EE">
        <w:tblPrEx>
          <w:tblLook w:val="01E0" w:firstRow="1" w:lastRow="1" w:firstColumn="1" w:lastColumn="1" w:noHBand="0" w:noVBand="0"/>
        </w:tblPrEx>
        <w:tc>
          <w:tcPr>
            <w:tcW w:w="1895" w:type="dxa"/>
            <w:gridSpan w:val="128"/>
          </w:tcPr>
          <w:p w14:paraId="24495944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4" w:type="dxa"/>
            <w:gridSpan w:val="743"/>
          </w:tcPr>
          <w:p w14:paraId="2CF242D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4FB3AB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78" w:type="dxa"/>
            <w:gridSpan w:val="180"/>
            <w:vAlign w:val="center"/>
          </w:tcPr>
          <w:p w14:paraId="1507C3E4" w14:textId="77777777" w:rsidR="00681CA0" w:rsidRPr="004C4754" w:rsidRDefault="00546914" w:rsidP="00CA594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765B26">
              <w:rPr>
                <w:rFonts w:ascii="Arial" w:hAnsi="Arial" w:cs="Arial"/>
              </w:rPr>
              <w:t>4</w:t>
            </w:r>
          </w:p>
        </w:tc>
      </w:tr>
      <w:tr w:rsidR="00681CA0" w:rsidRPr="004C4754" w14:paraId="62646385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2AE305DB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4E73427F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 w:val="restart"/>
            <w:tcBorders>
              <w:top w:val="nil"/>
            </w:tcBorders>
          </w:tcPr>
          <w:p w14:paraId="404AD1AA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115A334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Требования зажигания с катодом предварительного подогрева</w:t>
            </w:r>
          </w:p>
          <w:p w14:paraId="4C6D564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 для времени зажигания 0,4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</w:t>
            </w:r>
            <w:r w:rsidRPr="004C4754">
              <w:rPr>
                <w:rFonts w:ascii="Arial" w:hAnsi="Arial" w:cs="Arial"/>
                <w:b/>
                <w:lang w:val="en-US"/>
              </w:rPr>
              <w:t>t</w:t>
            </w:r>
            <w:r w:rsidRPr="004C4754">
              <w:rPr>
                <w:rFonts w:ascii="Arial" w:hAnsi="Arial" w:cs="Arial"/>
                <w:b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b/>
              </w:rPr>
              <w:t xml:space="preserve"> &lt; 3,0 </w:t>
            </w:r>
            <w:r w:rsidRPr="004C4754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939978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81CA0" w:rsidRPr="004C4754" w14:paraId="19098AC3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36CADAED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49" w:type="dxa"/>
            <w:gridSpan w:val="716"/>
            <w:vMerge w:val="restart"/>
          </w:tcPr>
          <w:p w14:paraId="1F3D994E" w14:textId="77777777" w:rsidR="00681CA0" w:rsidRPr="00476A2A" w:rsidRDefault="00D10B76" w:rsidP="00D10B76">
            <w:pPr>
              <w:pBdr>
                <w:right w:val="single" w:sz="4" w:space="4" w:color="auto"/>
              </w:pBd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4C4754">
              <w:rPr>
                <w:rFonts w:ascii="Arial" w:hAnsi="Arial" w:cs="Arial"/>
              </w:rPr>
              <w:t xml:space="preserve"> энергия предварительного подогрева катода</w:t>
            </w:r>
            <w:r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E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76A2A">
              <w:rPr>
                <w:rFonts w:ascii="Arial" w:hAnsi="Arial" w:cs="Arial"/>
              </w:rPr>
              <w:t xml:space="preserve"> = </w:t>
            </w:r>
            <w:r w:rsidR="00681CA0"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76A2A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76A2A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76A2A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681CA0" w:rsidRPr="00476A2A">
              <w:rPr>
                <w:rFonts w:ascii="Arial" w:hAnsi="Arial" w:cs="Arial"/>
              </w:rPr>
              <w:t>,</w:t>
            </w:r>
            <w:r w:rsidR="00681CA0" w:rsidRPr="00476A2A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Дж</w:t>
            </w:r>
          </w:p>
        </w:tc>
        <w:tc>
          <w:tcPr>
            <w:tcW w:w="1911" w:type="dxa"/>
            <w:gridSpan w:val="261"/>
          </w:tcPr>
          <w:p w14:paraId="192F0BB2" w14:textId="77777777" w:rsidR="00681CA0" w:rsidRPr="004C4754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(Дж)</w:t>
            </w:r>
          </w:p>
        </w:tc>
        <w:tc>
          <w:tcPr>
            <w:tcW w:w="1354" w:type="dxa"/>
            <w:gridSpan w:val="64"/>
          </w:tcPr>
          <w:p w14:paraId="3CE074A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</w:t>
            </w:r>
          </w:p>
        </w:tc>
        <w:tc>
          <w:tcPr>
            <w:tcW w:w="284" w:type="dxa"/>
            <w:gridSpan w:val="3"/>
            <w:vMerge/>
          </w:tcPr>
          <w:p w14:paraId="09E7B4A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7169A0B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1E1D2180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49" w:type="dxa"/>
            <w:gridSpan w:val="716"/>
            <w:vMerge/>
          </w:tcPr>
          <w:p w14:paraId="5E9AE9FD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911" w:type="dxa"/>
            <w:gridSpan w:val="261"/>
          </w:tcPr>
          <w:p w14:paraId="780F7B7A" w14:textId="77777777" w:rsidR="00681CA0" w:rsidRPr="004C4754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354" w:type="dxa"/>
            <w:gridSpan w:val="64"/>
          </w:tcPr>
          <w:p w14:paraId="0500FF18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</w:t>
            </w:r>
          </w:p>
        </w:tc>
        <w:tc>
          <w:tcPr>
            <w:tcW w:w="284" w:type="dxa"/>
            <w:gridSpan w:val="3"/>
            <w:vMerge/>
          </w:tcPr>
          <w:p w14:paraId="1246F44B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702932C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492065B2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49" w:type="dxa"/>
            <w:gridSpan w:val="716"/>
            <w:vAlign w:val="center"/>
          </w:tcPr>
          <w:p w14:paraId="7AEA455D" w14:textId="77777777" w:rsidR="00681CA0" w:rsidRPr="00765B26" w:rsidRDefault="00681CA0" w:rsidP="00A64716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Напряжение на каждом катоде для </w:t>
            </w:r>
            <w:r w:rsidRPr="00765B26">
              <w:rPr>
                <w:rFonts w:ascii="Arial" w:hAnsi="Arial" w:cs="Arial"/>
                <w:lang w:val="en-US"/>
              </w:rPr>
              <w:t>E</w:t>
            </w:r>
            <w:r w:rsidRPr="00765B26">
              <w:rPr>
                <w:rFonts w:ascii="Arial" w:hAnsi="Arial" w:cs="Arial"/>
              </w:rPr>
              <w:t>(</w:t>
            </w:r>
            <w:r w:rsidRPr="00765B26">
              <w:rPr>
                <w:rFonts w:ascii="Arial" w:hAnsi="Arial" w:cs="Arial"/>
                <w:lang w:val="en-US"/>
              </w:rPr>
              <w:t>t</w:t>
            </w:r>
            <w:r w:rsidRPr="00765B26">
              <w:rPr>
                <w:rFonts w:ascii="Arial" w:hAnsi="Arial" w:cs="Arial"/>
              </w:rPr>
              <w:t xml:space="preserve">) &lt; </w:t>
            </w:r>
            <w:r w:rsidRPr="00765B26">
              <w:rPr>
                <w:rFonts w:ascii="Arial" w:hAnsi="Arial" w:cs="Arial"/>
                <w:lang w:val="en-US"/>
              </w:rPr>
              <w:t>E</w:t>
            </w:r>
            <w:r w:rsidR="00E5502C" w:rsidRPr="00765B26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765B26">
              <w:rPr>
                <w:rFonts w:ascii="Arial" w:hAnsi="Arial" w:cs="Arial"/>
              </w:rPr>
              <w:t>, В</w:t>
            </w:r>
          </w:p>
        </w:tc>
        <w:tc>
          <w:tcPr>
            <w:tcW w:w="1911" w:type="dxa"/>
            <w:gridSpan w:val="261"/>
          </w:tcPr>
          <w:p w14:paraId="0873E99D" w14:textId="77777777" w:rsidR="00681CA0" w:rsidRPr="00765B26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</w:t>
            </w:r>
            <w:r w:rsidRPr="00765B26">
              <w:rPr>
                <w:rFonts w:ascii="Arial" w:hAnsi="Arial" w:cs="Arial"/>
              </w:rPr>
              <w:t>й</w:t>
            </w:r>
            <w:r w:rsidRPr="00765B26">
              <w:rPr>
                <w:rFonts w:ascii="Arial" w:hAnsi="Arial" w:cs="Arial"/>
              </w:rPr>
              <w:t>ствующее зн</w:t>
            </w:r>
            <w:r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>чение)</w:t>
            </w:r>
          </w:p>
        </w:tc>
        <w:tc>
          <w:tcPr>
            <w:tcW w:w="1354" w:type="dxa"/>
            <w:gridSpan w:val="64"/>
            <w:vAlign w:val="center"/>
          </w:tcPr>
          <w:p w14:paraId="61D5E401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6598EE80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2E7E16E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78D4BD52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60" w:type="dxa"/>
            <w:gridSpan w:val="977"/>
          </w:tcPr>
          <w:p w14:paraId="146FF7CA" w14:textId="77777777" w:rsidR="00681CA0" w:rsidRPr="00765B26" w:rsidRDefault="00681CA0" w:rsidP="00E80E9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765B26" w:rsidRPr="00B30F81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к </w:t>
            </w:r>
            <w:r w:rsidR="00E80E9E">
              <w:rPr>
                <w:rFonts w:ascii="Arial" w:hAnsi="Arial" w:cs="Arial"/>
              </w:rPr>
              <w:t>минимальному</w:t>
            </w:r>
            <w:r w:rsidRPr="00765B26">
              <w:rPr>
                <w:rFonts w:ascii="Arial" w:hAnsi="Arial" w:cs="Arial"/>
              </w:rPr>
              <w:t xml:space="preserve"> предварительному подогреву катода, Ом</w:t>
            </w:r>
          </w:p>
        </w:tc>
        <w:tc>
          <w:tcPr>
            <w:tcW w:w="1354" w:type="dxa"/>
            <w:gridSpan w:val="64"/>
            <w:vAlign w:val="center"/>
          </w:tcPr>
          <w:p w14:paraId="2681C3BF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</w:tcPr>
          <w:p w14:paraId="5B3F352D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DC8CEEC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34C009E2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49" w:type="dxa"/>
            <w:gridSpan w:val="716"/>
            <w:vMerge w:val="restart"/>
          </w:tcPr>
          <w:p w14:paraId="46480389" w14:textId="77777777" w:rsidR="00681CA0" w:rsidRPr="00476A2A" w:rsidRDefault="00D10B76" w:rsidP="00D10B76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681CA0" w:rsidRPr="004C4754">
              <w:rPr>
                <w:rFonts w:ascii="Arial" w:hAnsi="Arial" w:cs="Arial"/>
              </w:rPr>
              <w:t xml:space="preserve"> энергия предварительного подогрева кат</w:t>
            </w:r>
            <w:r w:rsidR="00681CA0" w:rsidRPr="004C4754">
              <w:rPr>
                <w:rFonts w:ascii="Arial" w:hAnsi="Arial" w:cs="Arial"/>
              </w:rPr>
              <w:t>о</w:t>
            </w:r>
            <w:r w:rsidR="00681CA0" w:rsidRPr="004C4754">
              <w:rPr>
                <w:rFonts w:ascii="Arial" w:hAnsi="Arial" w:cs="Arial"/>
              </w:rPr>
              <w:t>да</w:t>
            </w:r>
            <w:r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E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476A2A">
              <w:rPr>
                <w:rFonts w:ascii="Arial" w:hAnsi="Arial" w:cs="Arial"/>
              </w:rPr>
              <w:t xml:space="preserve"> = </w:t>
            </w:r>
            <w:r w:rsidR="00681CA0"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476A2A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76A2A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476A2A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="00681CA0" w:rsidRPr="00476A2A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Дж</w:t>
            </w:r>
          </w:p>
        </w:tc>
        <w:tc>
          <w:tcPr>
            <w:tcW w:w="1911" w:type="dxa"/>
            <w:gridSpan w:val="261"/>
          </w:tcPr>
          <w:p w14:paraId="53BC6FD7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354" w:type="dxa"/>
            <w:gridSpan w:val="64"/>
            <w:vAlign w:val="center"/>
          </w:tcPr>
          <w:p w14:paraId="7F1B7979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1,5</w:t>
            </w:r>
          </w:p>
        </w:tc>
        <w:tc>
          <w:tcPr>
            <w:tcW w:w="284" w:type="dxa"/>
            <w:gridSpan w:val="3"/>
            <w:vMerge/>
          </w:tcPr>
          <w:p w14:paraId="5C10062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4313F7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4BB71BE2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49" w:type="dxa"/>
            <w:gridSpan w:val="716"/>
            <w:vMerge/>
          </w:tcPr>
          <w:p w14:paraId="4AB5998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11" w:type="dxa"/>
            <w:gridSpan w:val="261"/>
          </w:tcPr>
          <w:p w14:paraId="33CF7D27" w14:textId="77777777" w:rsidR="00681CA0" w:rsidRPr="004C4754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 w:rsidR="00E5502C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Дж/с</w:t>
            </w:r>
            <w:r w:rsidRPr="004C4754">
              <w:rPr>
                <w:rFonts w:ascii="Arial" w:hAnsi="Arial" w:cs="Arial"/>
              </w:rPr>
              <w:t>)</w:t>
            </w:r>
          </w:p>
        </w:tc>
        <w:tc>
          <w:tcPr>
            <w:tcW w:w="1354" w:type="dxa"/>
            <w:gridSpan w:val="64"/>
            <w:vAlign w:val="center"/>
          </w:tcPr>
          <w:p w14:paraId="3A0101FB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1,1</w:t>
            </w:r>
          </w:p>
        </w:tc>
        <w:tc>
          <w:tcPr>
            <w:tcW w:w="284" w:type="dxa"/>
            <w:gridSpan w:val="3"/>
            <w:vMerge/>
          </w:tcPr>
          <w:p w14:paraId="53B5D898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65A62B1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6261AEEA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60" w:type="dxa"/>
            <w:gridSpan w:val="977"/>
          </w:tcPr>
          <w:p w14:paraId="58802C16" w14:textId="77777777" w:rsidR="00681CA0" w:rsidRPr="004C4754" w:rsidRDefault="00681CA0" w:rsidP="00E80E9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30F81">
              <w:rPr>
                <w:rFonts w:ascii="Arial" w:hAnsi="Arial" w:cs="Arial"/>
              </w:rPr>
              <w:t>на соответствие требованиям</w:t>
            </w:r>
            <w:r w:rsidR="00765B26" w:rsidRPr="00B30F81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к </w:t>
            </w:r>
            <w:r w:rsidR="00E80E9E">
              <w:rPr>
                <w:rFonts w:ascii="Arial" w:hAnsi="Arial" w:cs="Arial"/>
              </w:rPr>
              <w:t>максимальному</w:t>
            </w:r>
            <w:r w:rsidRPr="00765B26">
              <w:rPr>
                <w:rFonts w:ascii="Arial" w:hAnsi="Arial" w:cs="Arial"/>
              </w:rPr>
              <w:t xml:space="preserve"> предварительному подогреву </w:t>
            </w:r>
            <w:r w:rsidRPr="004C4754">
              <w:rPr>
                <w:rFonts w:ascii="Arial" w:hAnsi="Arial" w:cs="Arial"/>
              </w:rPr>
              <w:t>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354" w:type="dxa"/>
            <w:gridSpan w:val="64"/>
            <w:vAlign w:val="center"/>
          </w:tcPr>
          <w:p w14:paraId="48283A1C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284" w:type="dxa"/>
            <w:gridSpan w:val="3"/>
            <w:vMerge/>
          </w:tcPr>
          <w:p w14:paraId="4A4A102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AB0032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2488CE75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208"/>
            <w:vMerge w:val="restart"/>
            <w:vAlign w:val="center"/>
          </w:tcPr>
          <w:p w14:paraId="2F653426" w14:textId="77777777" w:rsidR="00681CA0" w:rsidRPr="004C4754" w:rsidRDefault="00681CA0" w:rsidP="00231E1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лостого хода на лампе (с ВЗУ)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037" w:type="dxa"/>
            <w:gridSpan w:val="231"/>
            <w:vAlign w:val="center"/>
          </w:tcPr>
          <w:p w14:paraId="588E60E2" w14:textId="77777777" w:rsidR="00681CA0" w:rsidRPr="004C4754" w:rsidRDefault="00681CA0" w:rsidP="001B5E5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не зажигания</w:t>
            </w:r>
          </w:p>
        </w:tc>
        <w:tc>
          <w:tcPr>
            <w:tcW w:w="1640" w:type="dxa"/>
            <w:gridSpan w:val="203"/>
            <w:vAlign w:val="center"/>
          </w:tcPr>
          <w:p w14:paraId="69279817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2456" w:type="dxa"/>
            <w:gridSpan w:val="335"/>
          </w:tcPr>
          <w:p w14:paraId="2F0289F7" w14:textId="77777777" w:rsidR="00681CA0" w:rsidRPr="00765B26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354" w:type="dxa"/>
            <w:gridSpan w:val="64"/>
            <w:vAlign w:val="center"/>
          </w:tcPr>
          <w:p w14:paraId="0F7399E2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</w:t>
            </w:r>
          </w:p>
        </w:tc>
        <w:tc>
          <w:tcPr>
            <w:tcW w:w="284" w:type="dxa"/>
            <w:gridSpan w:val="3"/>
            <w:vMerge/>
          </w:tcPr>
          <w:p w14:paraId="60E31BB6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7D019E1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523320EE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208"/>
            <w:vMerge/>
            <w:vAlign w:val="center"/>
          </w:tcPr>
          <w:p w14:paraId="0E832F18" w14:textId="77777777" w:rsidR="00681CA0" w:rsidRPr="004C4754" w:rsidRDefault="00681CA0" w:rsidP="001B5E5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37" w:type="dxa"/>
            <w:gridSpan w:val="231"/>
            <w:vMerge w:val="restart"/>
            <w:vAlign w:val="center"/>
          </w:tcPr>
          <w:p w14:paraId="59B25D05" w14:textId="77777777" w:rsidR="00681CA0" w:rsidRPr="004C4754" w:rsidRDefault="00681CA0" w:rsidP="001B5E5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з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жигания</w:t>
            </w:r>
          </w:p>
        </w:tc>
        <w:tc>
          <w:tcPr>
            <w:tcW w:w="1640" w:type="dxa"/>
            <w:gridSpan w:val="203"/>
            <w:vAlign w:val="center"/>
          </w:tcPr>
          <w:p w14:paraId="2AA77697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2456" w:type="dxa"/>
            <w:gridSpan w:val="335"/>
            <w:vMerge w:val="restart"/>
          </w:tcPr>
          <w:p w14:paraId="757D364D" w14:textId="77777777" w:rsidR="00681CA0" w:rsidRPr="00765B26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354" w:type="dxa"/>
            <w:gridSpan w:val="64"/>
            <w:vAlign w:val="center"/>
          </w:tcPr>
          <w:p w14:paraId="5F9911B2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230</w:t>
            </w:r>
          </w:p>
        </w:tc>
        <w:tc>
          <w:tcPr>
            <w:tcW w:w="284" w:type="dxa"/>
            <w:gridSpan w:val="3"/>
            <w:vMerge/>
          </w:tcPr>
          <w:p w14:paraId="0E48BEE5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FEFB01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</w:tcPr>
          <w:p w14:paraId="257D998B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208"/>
            <w:vMerge/>
          </w:tcPr>
          <w:p w14:paraId="5E7823F0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37" w:type="dxa"/>
            <w:gridSpan w:val="231"/>
            <w:vMerge/>
          </w:tcPr>
          <w:p w14:paraId="4207A21A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640" w:type="dxa"/>
            <w:gridSpan w:val="203"/>
            <w:vAlign w:val="center"/>
          </w:tcPr>
          <w:p w14:paraId="39E29936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  <w:lang w:val="en-US"/>
              </w:rPr>
              <w:t xml:space="preserve"> (-15°C)</w:t>
            </w:r>
          </w:p>
        </w:tc>
        <w:tc>
          <w:tcPr>
            <w:tcW w:w="2456" w:type="dxa"/>
            <w:gridSpan w:val="335"/>
            <w:vMerge/>
          </w:tcPr>
          <w:p w14:paraId="451C7752" w14:textId="77777777" w:rsidR="00681CA0" w:rsidRPr="004C4754" w:rsidRDefault="00681CA0" w:rsidP="00CA5946">
            <w:pPr>
              <w:tabs>
                <w:tab w:val="left" w:pos="799"/>
                <w:tab w:val="left" w:pos="871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4" w:type="dxa"/>
            <w:gridSpan w:val="64"/>
            <w:vAlign w:val="center"/>
          </w:tcPr>
          <w:p w14:paraId="701A624C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330</w:t>
            </w:r>
          </w:p>
        </w:tc>
        <w:tc>
          <w:tcPr>
            <w:tcW w:w="284" w:type="dxa"/>
            <w:gridSpan w:val="3"/>
            <w:vMerge/>
          </w:tcPr>
          <w:p w14:paraId="3F39F1D3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F33FBC0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/>
            <w:tcBorders>
              <w:bottom w:val="nil"/>
            </w:tcBorders>
          </w:tcPr>
          <w:p w14:paraId="4CF0168D" w14:textId="77777777" w:rsidR="00681CA0" w:rsidRPr="004C4754" w:rsidRDefault="00681CA0" w:rsidP="00CA59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60" w:type="dxa"/>
            <w:gridSpan w:val="977"/>
          </w:tcPr>
          <w:p w14:paraId="319DFA1D" w14:textId="77777777" w:rsidR="00681CA0" w:rsidRPr="004C4754" w:rsidRDefault="00681CA0" w:rsidP="00765B2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Диапазон заменяющих резисторов для каждого катода для испытаний </w:t>
            </w:r>
            <w:r w:rsidR="009E3510" w:rsidRPr="00B30F81">
              <w:rPr>
                <w:rFonts w:ascii="Arial" w:hAnsi="Arial" w:cs="Arial"/>
              </w:rPr>
              <w:t>на с</w:t>
            </w:r>
            <w:r w:rsidR="009E3510" w:rsidRPr="00B30F81">
              <w:rPr>
                <w:rFonts w:ascii="Arial" w:hAnsi="Arial" w:cs="Arial"/>
              </w:rPr>
              <w:t>о</w:t>
            </w:r>
            <w:r w:rsidR="009E3510" w:rsidRPr="00B30F81">
              <w:rPr>
                <w:rFonts w:ascii="Arial" w:hAnsi="Arial" w:cs="Arial"/>
              </w:rPr>
              <w:t>ответствие требованиям</w:t>
            </w:r>
            <w:r w:rsidR="00765B26" w:rsidRPr="00B30F81">
              <w:rPr>
                <w:rFonts w:ascii="Arial" w:hAnsi="Arial" w:cs="Arial"/>
              </w:rPr>
              <w:t xml:space="preserve"> </w:t>
            </w:r>
            <w:r w:rsidRPr="00765B26">
              <w:rPr>
                <w:rFonts w:ascii="Arial" w:hAnsi="Arial" w:cs="Arial"/>
              </w:rPr>
              <w:t xml:space="preserve">к напряжению </w:t>
            </w:r>
            <w:r w:rsidRPr="004C4754">
              <w:rPr>
                <w:rFonts w:ascii="Arial" w:hAnsi="Arial" w:cs="Arial"/>
              </w:rPr>
              <w:t>холостого хода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354" w:type="dxa"/>
            <w:gridSpan w:val="64"/>
            <w:vAlign w:val="center"/>
          </w:tcPr>
          <w:p w14:paraId="1490EAAD" w14:textId="77777777" w:rsidR="00681CA0" w:rsidRPr="004C4754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  <w:r w:rsidR="00546914" w:rsidRPr="004D4B24">
              <w:rPr>
                <w:rFonts w:ascii="Sitka Subheading" w:hAnsi="Sitka Subheading" w:cs="Arial"/>
                <w:color w:val="FF0000"/>
              </w:rPr>
              <w:t>—</w:t>
            </w:r>
            <w:r w:rsidRPr="004C4754">
              <w:rPr>
                <w:rFonts w:ascii="Arial" w:hAnsi="Arial" w:cs="Arial"/>
              </w:rPr>
              <w:t>150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687B4E9" w14:textId="77777777" w:rsidR="00681CA0" w:rsidRPr="004C4754" w:rsidRDefault="00681CA0" w:rsidP="00CA594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DFAF196" w14:textId="77777777" w:rsidTr="004068EE">
        <w:tblPrEx>
          <w:tblLook w:val="01E0" w:firstRow="1" w:lastRow="1" w:firstColumn="1" w:lastColumn="1" w:noHBand="0" w:noVBand="0"/>
        </w:tblPrEx>
        <w:trPr>
          <w:trHeight w:val="7522"/>
        </w:trPr>
        <w:tc>
          <w:tcPr>
            <w:tcW w:w="10177" w:type="dxa"/>
            <w:gridSpan w:val="1051"/>
            <w:tcBorders>
              <w:top w:val="nil"/>
            </w:tcBorders>
          </w:tcPr>
          <w:p w14:paraId="384DDBED" w14:textId="77777777" w:rsidR="00681CA0" w:rsidRPr="004C4754" w:rsidRDefault="00681CA0" w:rsidP="00CA594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681CA0" w:rsidRPr="004C4754" w14:paraId="4CE36A88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3F12BCD7" w14:textId="77777777" w:rsidR="00681CA0" w:rsidRPr="004C4754" w:rsidRDefault="008C3D53" w:rsidP="006F722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10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4</w:t>
            </w:r>
          </w:p>
        </w:tc>
      </w:tr>
      <w:tr w:rsidR="00681CA0" w:rsidRPr="004C4754" w14:paraId="546F8E53" w14:textId="77777777" w:rsidTr="004068EE">
        <w:tc>
          <w:tcPr>
            <w:tcW w:w="1668" w:type="dxa"/>
            <w:gridSpan w:val="87"/>
          </w:tcPr>
          <w:p w14:paraId="4B7AC8D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53" w:type="dxa"/>
            <w:gridSpan w:val="847"/>
          </w:tcPr>
          <w:p w14:paraId="40787783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88DC364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6" w:type="dxa"/>
            <w:gridSpan w:val="117"/>
            <w:vAlign w:val="center"/>
          </w:tcPr>
          <w:p w14:paraId="218DB543" w14:textId="77777777" w:rsidR="00681CA0" w:rsidRPr="00765B26" w:rsidRDefault="001F6780" w:rsidP="001B5E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765B26">
              <w:rPr>
                <w:rFonts w:ascii="Arial" w:hAnsi="Arial" w:cs="Arial"/>
              </w:rPr>
              <w:t>1</w:t>
            </w:r>
          </w:p>
        </w:tc>
      </w:tr>
      <w:tr w:rsidR="00681CA0" w:rsidRPr="004C4754" w14:paraId="4FDE0B57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6B3EED3" w14:textId="77777777" w:rsidR="00681CA0" w:rsidRPr="00765B26" w:rsidRDefault="00681CA0" w:rsidP="001B5E5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65B26">
              <w:rPr>
                <w:rFonts w:ascii="Arial" w:hAnsi="Arial" w:cs="Arial"/>
                <w:b/>
                <w:lang w:val="en-US"/>
              </w:rPr>
              <w:t>МСОЛ:</w:t>
            </w:r>
            <w:r w:rsidRPr="00765B26">
              <w:rPr>
                <w:rFonts w:ascii="Arial" w:hAnsi="Arial" w:cs="Arial"/>
                <w:b/>
              </w:rPr>
              <w:t xml:space="preserve"> </w:t>
            </w:r>
            <w:r w:rsidRPr="00765B26">
              <w:rPr>
                <w:rFonts w:ascii="Arial" w:hAnsi="Arial" w:cs="Arial"/>
                <w:lang w:val="en-US"/>
              </w:rPr>
              <w:t>FD-</w:t>
            </w:r>
            <w:r w:rsidRPr="00765B26">
              <w:rPr>
                <w:rFonts w:ascii="Arial" w:hAnsi="Arial" w:cs="Arial"/>
              </w:rPr>
              <w:t>15</w:t>
            </w:r>
            <w:r w:rsidRPr="00765B26">
              <w:rPr>
                <w:rFonts w:ascii="Arial" w:hAnsi="Arial" w:cs="Arial"/>
                <w:lang w:val="en-US"/>
              </w:rPr>
              <w:t>-E-G</w:t>
            </w:r>
            <w:r w:rsidRPr="00765B26">
              <w:rPr>
                <w:rFonts w:ascii="Arial" w:hAnsi="Arial" w:cs="Arial"/>
              </w:rPr>
              <w:t>13</w:t>
            </w:r>
            <w:r w:rsidRPr="00765B26">
              <w:rPr>
                <w:rFonts w:ascii="Arial" w:hAnsi="Arial" w:cs="Arial"/>
                <w:lang w:val="en-US"/>
              </w:rPr>
              <w:t>-</w:t>
            </w:r>
            <w:r w:rsidRPr="00765B26">
              <w:rPr>
                <w:rFonts w:ascii="Arial" w:hAnsi="Arial" w:cs="Arial"/>
              </w:rPr>
              <w:t>2</w:t>
            </w:r>
            <w:r w:rsidRPr="00765B26">
              <w:rPr>
                <w:rFonts w:ascii="Arial" w:hAnsi="Arial" w:cs="Arial"/>
                <w:lang w:val="en-US"/>
              </w:rPr>
              <w:t>6/</w:t>
            </w:r>
            <w:r w:rsidRPr="00765B26">
              <w:rPr>
                <w:rFonts w:ascii="Arial" w:hAnsi="Arial" w:cs="Arial"/>
              </w:rPr>
              <w:t>450</w:t>
            </w:r>
          </w:p>
        </w:tc>
      </w:tr>
      <w:tr w:rsidR="00681CA0" w:rsidRPr="004C4754" w14:paraId="27A213B9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465D7A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1" w:type="dxa"/>
            <w:gridSpan w:val="188"/>
            <w:tcBorders>
              <w:bottom w:val="double" w:sz="4" w:space="0" w:color="auto"/>
            </w:tcBorders>
            <w:vAlign w:val="center"/>
          </w:tcPr>
          <w:p w14:paraId="220F13B6" w14:textId="77777777" w:rsidR="00681CA0" w:rsidRPr="004C4754" w:rsidRDefault="00681CA0" w:rsidP="001B5E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06" w:type="dxa"/>
            <w:gridSpan w:val="166"/>
            <w:tcBorders>
              <w:bottom w:val="double" w:sz="4" w:space="0" w:color="auto"/>
            </w:tcBorders>
            <w:vAlign w:val="center"/>
          </w:tcPr>
          <w:p w14:paraId="3773F221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292" w:type="dxa"/>
            <w:gridSpan w:val="305"/>
            <w:tcBorders>
              <w:bottom w:val="double" w:sz="4" w:space="0" w:color="auto"/>
            </w:tcBorders>
            <w:vAlign w:val="center"/>
          </w:tcPr>
          <w:p w14:paraId="761C9AA0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434" w:type="dxa"/>
            <w:gridSpan w:val="150"/>
            <w:tcBorders>
              <w:bottom w:val="double" w:sz="4" w:space="0" w:color="auto"/>
            </w:tcBorders>
            <w:vAlign w:val="center"/>
          </w:tcPr>
          <w:p w14:paraId="4264E6A2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180" w:type="dxa"/>
            <w:gridSpan w:val="223"/>
            <w:tcBorders>
              <w:bottom w:val="double" w:sz="4" w:space="0" w:color="auto"/>
            </w:tcBorders>
            <w:vAlign w:val="center"/>
          </w:tcPr>
          <w:p w14:paraId="33F0AE18" w14:textId="1E27C29B" w:rsidR="00681CA0" w:rsidRPr="00765B26" w:rsidRDefault="005E325D" w:rsidP="00765B2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3538F02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EBDB20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0FDB6B7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1" w:type="dxa"/>
            <w:gridSpan w:val="188"/>
            <w:tcBorders>
              <w:top w:val="double" w:sz="4" w:space="0" w:color="auto"/>
            </w:tcBorders>
            <w:vAlign w:val="center"/>
          </w:tcPr>
          <w:p w14:paraId="6FB5693F" w14:textId="77777777" w:rsidR="00681CA0" w:rsidRPr="004C4754" w:rsidRDefault="00681CA0" w:rsidP="001B5E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1606" w:type="dxa"/>
            <w:gridSpan w:val="166"/>
            <w:tcBorders>
              <w:top w:val="double" w:sz="4" w:space="0" w:color="auto"/>
            </w:tcBorders>
            <w:vAlign w:val="center"/>
          </w:tcPr>
          <w:p w14:paraId="1D93939E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ром</w:t>
            </w:r>
          </w:p>
        </w:tc>
        <w:tc>
          <w:tcPr>
            <w:tcW w:w="2292" w:type="dxa"/>
            <w:gridSpan w:val="305"/>
            <w:tcBorders>
              <w:top w:val="double" w:sz="4" w:space="0" w:color="auto"/>
            </w:tcBorders>
            <w:vAlign w:val="center"/>
          </w:tcPr>
          <w:p w14:paraId="4192E672" w14:textId="77777777" w:rsidR="00681CA0" w:rsidRPr="004C4754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пр</w:t>
            </w:r>
            <w:r w:rsidR="00681CA0" w:rsidRPr="00765B26">
              <w:rPr>
                <w:rFonts w:ascii="Arial" w:hAnsi="Arial" w:cs="Arial"/>
              </w:rPr>
              <w:t>едварительного подогрева</w:t>
            </w:r>
          </w:p>
        </w:tc>
        <w:tc>
          <w:tcPr>
            <w:tcW w:w="1434" w:type="dxa"/>
            <w:gridSpan w:val="150"/>
            <w:tcBorders>
              <w:top w:val="double" w:sz="4" w:space="0" w:color="auto"/>
            </w:tcBorders>
            <w:vAlign w:val="center"/>
          </w:tcPr>
          <w:p w14:paraId="3B9F7948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180" w:type="dxa"/>
            <w:gridSpan w:val="223"/>
            <w:tcBorders>
              <w:top w:val="double" w:sz="4" w:space="0" w:color="auto"/>
            </w:tcBorders>
            <w:vAlign w:val="center"/>
          </w:tcPr>
          <w:p w14:paraId="6FFC9F23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 xml:space="preserve">6 х </w:t>
            </w:r>
            <w:r w:rsidRPr="004C4754">
              <w:rPr>
                <w:rFonts w:ascii="Arial" w:hAnsi="Arial" w:cs="Arial"/>
              </w:rPr>
              <w:t>450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971F5B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00CC23" w14:textId="77777777" w:rsidTr="004068EE">
        <w:trPr>
          <w:cantSplit/>
          <w:trHeight w:val="364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A422134" w14:textId="77777777" w:rsidR="00681CA0" w:rsidRPr="004C4754" w:rsidRDefault="00681CA0" w:rsidP="001B5E5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8CA768" w14:textId="77777777" w:rsidTr="004068EE">
        <w:trPr>
          <w:cantSplit/>
          <w:trHeight w:val="396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77A44B7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74F095AE" w14:textId="77777777" w:rsidR="00681CA0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4CAB38E9" w14:textId="77777777" w:rsidR="00681CA0" w:rsidRPr="00847DF1" w:rsidRDefault="00681CA0" w:rsidP="00847DF1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FB3107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CBC90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5FF47B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  <w:gridSpan w:val="188"/>
            <w:tcBorders>
              <w:top w:val="nil"/>
            </w:tcBorders>
          </w:tcPr>
          <w:p w14:paraId="5D6F89A7" w14:textId="77777777" w:rsidR="00681CA0" w:rsidRPr="005716B2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898" w:type="dxa"/>
            <w:gridSpan w:val="471"/>
            <w:tcBorders>
              <w:top w:val="nil"/>
            </w:tcBorders>
          </w:tcPr>
          <w:p w14:paraId="1B00B8D7" w14:textId="77777777" w:rsidR="00681CA0" w:rsidRPr="005716B2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27" w:type="dxa"/>
            <w:gridSpan w:val="224"/>
            <w:tcBorders>
              <w:top w:val="nil"/>
            </w:tcBorders>
          </w:tcPr>
          <w:p w14:paraId="05BFDC89" w14:textId="77777777" w:rsidR="00681CA0" w:rsidRPr="005716B2" w:rsidRDefault="00681CA0" w:rsidP="001B5E5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87" w:type="dxa"/>
            <w:gridSpan w:val="149"/>
            <w:tcBorders>
              <w:top w:val="nil"/>
            </w:tcBorders>
          </w:tcPr>
          <w:p w14:paraId="2C7C31BD" w14:textId="77777777" w:rsidR="00681CA0" w:rsidRPr="005716B2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38CDB7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512C34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DEC143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  <w:gridSpan w:val="188"/>
            <w:tcBorders>
              <w:top w:val="nil"/>
              <w:bottom w:val="double" w:sz="4" w:space="0" w:color="auto"/>
            </w:tcBorders>
          </w:tcPr>
          <w:p w14:paraId="74D079CA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93" w:type="dxa"/>
            <w:gridSpan w:val="222"/>
            <w:tcBorders>
              <w:top w:val="nil"/>
              <w:bottom w:val="double" w:sz="4" w:space="0" w:color="auto"/>
            </w:tcBorders>
          </w:tcPr>
          <w:p w14:paraId="7CDD253A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005" w:type="dxa"/>
            <w:gridSpan w:val="249"/>
            <w:tcBorders>
              <w:top w:val="nil"/>
              <w:bottom w:val="double" w:sz="4" w:space="0" w:color="auto"/>
            </w:tcBorders>
          </w:tcPr>
          <w:p w14:paraId="4AEA232C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614" w:type="dxa"/>
            <w:gridSpan w:val="373"/>
            <w:tcBorders>
              <w:top w:val="nil"/>
              <w:bottom w:val="double" w:sz="4" w:space="0" w:color="auto"/>
            </w:tcBorders>
          </w:tcPr>
          <w:p w14:paraId="135427A1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E80FA6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FDA22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4BDADC7A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1" w:type="dxa"/>
            <w:gridSpan w:val="188"/>
            <w:tcBorders>
              <w:top w:val="double" w:sz="4" w:space="0" w:color="auto"/>
            </w:tcBorders>
          </w:tcPr>
          <w:p w14:paraId="2649120F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437,4</w:t>
            </w:r>
          </w:p>
        </w:tc>
        <w:tc>
          <w:tcPr>
            <w:tcW w:w="1893" w:type="dxa"/>
            <w:gridSpan w:val="222"/>
            <w:tcBorders>
              <w:top w:val="double" w:sz="4" w:space="0" w:color="auto"/>
            </w:tcBorders>
          </w:tcPr>
          <w:p w14:paraId="5C4685D7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442,1</w:t>
            </w:r>
          </w:p>
        </w:tc>
        <w:tc>
          <w:tcPr>
            <w:tcW w:w="2005" w:type="dxa"/>
            <w:gridSpan w:val="249"/>
            <w:tcBorders>
              <w:top w:val="double" w:sz="4" w:space="0" w:color="auto"/>
            </w:tcBorders>
          </w:tcPr>
          <w:p w14:paraId="18897262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444,5</w:t>
            </w:r>
          </w:p>
        </w:tc>
        <w:tc>
          <w:tcPr>
            <w:tcW w:w="1727" w:type="dxa"/>
            <w:gridSpan w:val="224"/>
            <w:tcBorders>
              <w:top w:val="double" w:sz="4" w:space="0" w:color="auto"/>
            </w:tcBorders>
          </w:tcPr>
          <w:p w14:paraId="6BF5D4F1" w14:textId="77777777" w:rsidR="00681CA0" w:rsidRPr="004C4754" w:rsidRDefault="00681CA0" w:rsidP="001B5E5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451,6</w:t>
            </w:r>
          </w:p>
        </w:tc>
        <w:tc>
          <w:tcPr>
            <w:tcW w:w="1887" w:type="dxa"/>
            <w:gridSpan w:val="149"/>
            <w:tcBorders>
              <w:top w:val="double" w:sz="4" w:space="0" w:color="auto"/>
            </w:tcBorders>
          </w:tcPr>
          <w:p w14:paraId="50F71C5C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307C4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5B41E5" w14:textId="77777777" w:rsidTr="004068EE">
        <w:trPr>
          <w:cantSplit/>
          <w:trHeight w:val="357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C4287A9" w14:textId="77777777" w:rsidR="00681CA0" w:rsidRPr="004C4754" w:rsidRDefault="00681CA0" w:rsidP="001B5E5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432C0B" w14:textId="77777777" w:rsidTr="004068EE">
        <w:trPr>
          <w:cantSplit/>
          <w:trHeight w:val="376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6AFBF6C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5F375BF4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9CF7EDF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E9943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3FD859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6" w:type="dxa"/>
            <w:gridSpan w:val="93"/>
            <w:tcBorders>
              <w:top w:val="nil"/>
              <w:bottom w:val="double" w:sz="4" w:space="0" w:color="auto"/>
            </w:tcBorders>
            <w:vAlign w:val="center"/>
          </w:tcPr>
          <w:p w14:paraId="4FFA419A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436" w:type="dxa"/>
            <w:gridSpan w:val="309"/>
            <w:tcBorders>
              <w:top w:val="nil"/>
              <w:bottom w:val="double" w:sz="4" w:space="0" w:color="auto"/>
            </w:tcBorders>
            <w:vAlign w:val="center"/>
          </w:tcPr>
          <w:p w14:paraId="4EB38BAF" w14:textId="77777777" w:rsidR="00681CA0" w:rsidRPr="00765B26" w:rsidRDefault="001F678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 значение напряжения</w:t>
            </w:r>
            <w:r w:rsidR="00681CA0" w:rsidRPr="00765B26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325" w:type="dxa"/>
            <w:gridSpan w:val="389"/>
            <w:tcBorders>
              <w:top w:val="nil"/>
              <w:bottom w:val="double" w:sz="4" w:space="0" w:color="auto"/>
            </w:tcBorders>
            <w:vAlign w:val="center"/>
          </w:tcPr>
          <w:p w14:paraId="59029123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16" w:type="dxa"/>
            <w:gridSpan w:val="241"/>
            <w:tcBorders>
              <w:top w:val="nil"/>
              <w:bottom w:val="double" w:sz="4" w:space="0" w:color="auto"/>
            </w:tcBorders>
            <w:vAlign w:val="center"/>
          </w:tcPr>
          <w:p w14:paraId="5286E061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B5ABBF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15537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5E82FF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6" w:type="dxa"/>
            <w:gridSpan w:val="93"/>
            <w:tcBorders>
              <w:top w:val="double" w:sz="4" w:space="0" w:color="auto"/>
              <w:bottom w:val="nil"/>
            </w:tcBorders>
          </w:tcPr>
          <w:p w14:paraId="4784E7BB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6" w:type="dxa"/>
            <w:gridSpan w:val="309"/>
            <w:tcBorders>
              <w:top w:val="double" w:sz="4" w:space="0" w:color="auto"/>
              <w:bottom w:val="nil"/>
            </w:tcBorders>
          </w:tcPr>
          <w:p w14:paraId="50BAC8F9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110/120</w:t>
            </w:r>
          </w:p>
        </w:tc>
        <w:tc>
          <w:tcPr>
            <w:tcW w:w="3325" w:type="dxa"/>
            <w:gridSpan w:val="389"/>
            <w:tcBorders>
              <w:top w:val="double" w:sz="4" w:space="0" w:color="auto"/>
              <w:bottom w:val="nil"/>
            </w:tcBorders>
          </w:tcPr>
          <w:p w14:paraId="28BCE2B5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103,5</w:t>
            </w:r>
          </w:p>
        </w:tc>
        <w:tc>
          <w:tcPr>
            <w:tcW w:w="2316" w:type="dxa"/>
            <w:gridSpan w:val="241"/>
            <w:tcBorders>
              <w:top w:val="double" w:sz="4" w:space="0" w:color="auto"/>
              <w:bottom w:val="nil"/>
            </w:tcBorders>
          </w:tcPr>
          <w:p w14:paraId="715202F5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2485C9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D5AB8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1630D0A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6" w:type="dxa"/>
            <w:gridSpan w:val="93"/>
          </w:tcPr>
          <w:p w14:paraId="69C091BE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6" w:type="dxa"/>
            <w:gridSpan w:val="309"/>
          </w:tcPr>
          <w:p w14:paraId="1BA41D63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110/120</w:t>
            </w:r>
          </w:p>
        </w:tc>
        <w:tc>
          <w:tcPr>
            <w:tcW w:w="3325" w:type="dxa"/>
            <w:gridSpan w:val="389"/>
          </w:tcPr>
          <w:p w14:paraId="02082002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103,5</w:t>
            </w:r>
          </w:p>
        </w:tc>
        <w:tc>
          <w:tcPr>
            <w:tcW w:w="2316" w:type="dxa"/>
            <w:gridSpan w:val="241"/>
          </w:tcPr>
          <w:p w14:paraId="0CC09351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2E052CF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226CEF" w14:textId="77777777" w:rsidTr="004068EE">
        <w:trPr>
          <w:cantSplit/>
          <w:trHeight w:val="288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A213606" w14:textId="77777777" w:rsidR="00681CA0" w:rsidRPr="00765B26" w:rsidRDefault="00681CA0" w:rsidP="001B5E5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E2AC75" w14:textId="77777777" w:rsidTr="004068EE">
        <w:trPr>
          <w:cantSplit/>
          <w:trHeight w:val="79"/>
        </w:trPr>
        <w:tc>
          <w:tcPr>
            <w:tcW w:w="390" w:type="dxa"/>
            <w:gridSpan w:val="16"/>
            <w:tcBorders>
              <w:top w:val="nil"/>
              <w:bottom w:val="nil"/>
            </w:tcBorders>
          </w:tcPr>
          <w:p w14:paraId="0EB9D4C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0A23D858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C2F4E7C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667D18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BFEF44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2" w:type="dxa"/>
            <w:gridSpan w:val="15"/>
            <w:vMerge w:val="restart"/>
            <w:vAlign w:val="center"/>
          </w:tcPr>
          <w:p w14:paraId="5EEEE1BF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283" w:type="dxa"/>
            <w:gridSpan w:val="203"/>
            <w:vMerge w:val="restart"/>
            <w:vAlign w:val="center"/>
          </w:tcPr>
          <w:p w14:paraId="0D5749EF" w14:textId="77777777" w:rsidR="00681CA0" w:rsidRPr="00765B26" w:rsidRDefault="001F678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</w:t>
            </w:r>
            <w:r w:rsidRPr="00765B26">
              <w:rPr>
                <w:rFonts w:ascii="Arial" w:hAnsi="Arial" w:cs="Arial"/>
              </w:rPr>
              <w:t>т</w:t>
            </w:r>
            <w:r w:rsidRPr="00765B26">
              <w:rPr>
                <w:rFonts w:ascii="Arial" w:hAnsi="Arial" w:cs="Arial"/>
              </w:rPr>
              <w:t>ное зн</w:t>
            </w:r>
            <w:r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>чение мощн</w:t>
            </w:r>
            <w:r w:rsidRPr="00765B26">
              <w:rPr>
                <w:rFonts w:ascii="Arial" w:hAnsi="Arial" w:cs="Arial"/>
              </w:rPr>
              <w:t>о</w:t>
            </w:r>
            <w:r w:rsidRPr="00765B26">
              <w:rPr>
                <w:rFonts w:ascii="Arial" w:hAnsi="Arial" w:cs="Arial"/>
              </w:rPr>
              <w:t>сти, Вт</w:t>
            </w:r>
          </w:p>
        </w:tc>
        <w:tc>
          <w:tcPr>
            <w:tcW w:w="4011" w:type="dxa"/>
            <w:gridSpan w:val="480"/>
            <w:vAlign w:val="center"/>
          </w:tcPr>
          <w:p w14:paraId="68BC1EBA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на лампе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40" w:type="dxa"/>
            <w:gridSpan w:val="185"/>
            <w:vMerge w:val="restart"/>
            <w:vAlign w:val="center"/>
          </w:tcPr>
          <w:p w14:paraId="13F3BBA9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</w:t>
            </w:r>
            <w:r w:rsidR="00546914" w:rsidRPr="00765B26">
              <w:rPr>
                <w:rFonts w:ascii="Arial" w:hAnsi="Arial" w:cs="Arial"/>
              </w:rPr>
              <w:t xml:space="preserve">ое значение </w:t>
            </w:r>
            <w:r w:rsidRPr="00765B26">
              <w:rPr>
                <w:rFonts w:ascii="Arial" w:hAnsi="Arial" w:cs="Arial"/>
              </w:rPr>
              <w:t>ток</w:t>
            </w:r>
            <w:r w:rsidR="00546914"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 xml:space="preserve"> ла</w:t>
            </w:r>
            <w:r w:rsidRPr="00765B26">
              <w:rPr>
                <w:rFonts w:ascii="Arial" w:hAnsi="Arial" w:cs="Arial"/>
              </w:rPr>
              <w:t>м</w:t>
            </w:r>
            <w:r w:rsidRPr="00765B26">
              <w:rPr>
                <w:rFonts w:ascii="Arial" w:hAnsi="Arial" w:cs="Arial"/>
              </w:rPr>
              <w:t>пы, А</w:t>
            </w:r>
          </w:p>
        </w:tc>
        <w:tc>
          <w:tcPr>
            <w:tcW w:w="1887" w:type="dxa"/>
            <w:gridSpan w:val="149"/>
            <w:vMerge w:val="restart"/>
            <w:vAlign w:val="center"/>
          </w:tcPr>
          <w:p w14:paraId="08730010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</w:t>
            </w:r>
            <w:r w:rsidR="00546914" w:rsidRPr="00765B26">
              <w:rPr>
                <w:rFonts w:ascii="Arial" w:hAnsi="Arial" w:cs="Arial"/>
              </w:rPr>
              <w:t>ое зн</w:t>
            </w:r>
            <w:r w:rsidR="00546914" w:rsidRPr="00765B26">
              <w:rPr>
                <w:rFonts w:ascii="Arial" w:hAnsi="Arial" w:cs="Arial"/>
              </w:rPr>
              <w:t>а</w:t>
            </w:r>
            <w:r w:rsidR="00546914" w:rsidRPr="00765B26">
              <w:rPr>
                <w:rFonts w:ascii="Arial" w:hAnsi="Arial" w:cs="Arial"/>
              </w:rPr>
              <w:t xml:space="preserve">чение </w:t>
            </w:r>
            <w:r w:rsidRPr="00765B26">
              <w:rPr>
                <w:rFonts w:ascii="Arial" w:hAnsi="Arial" w:cs="Arial"/>
              </w:rPr>
              <w:t>ток</w:t>
            </w:r>
            <w:r w:rsidR="00546914" w:rsidRPr="00765B26">
              <w:rPr>
                <w:rFonts w:ascii="Arial" w:hAnsi="Arial" w:cs="Arial"/>
              </w:rPr>
              <w:t>а</w:t>
            </w:r>
            <w:r w:rsidRPr="00765B26">
              <w:rPr>
                <w:rFonts w:ascii="Arial" w:hAnsi="Arial" w:cs="Arial"/>
              </w:rPr>
              <w:t xml:space="preserve"> предварител</w:t>
            </w:r>
            <w:r w:rsidRPr="00765B26">
              <w:rPr>
                <w:rFonts w:ascii="Arial" w:hAnsi="Arial" w:cs="Arial"/>
              </w:rPr>
              <w:t>ь</w:t>
            </w:r>
            <w:r w:rsidRPr="00765B26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ED62C1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7EA9A92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BD9DC8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2" w:type="dxa"/>
            <w:gridSpan w:val="15"/>
            <w:vMerge/>
            <w:tcBorders>
              <w:top w:val="nil"/>
              <w:bottom w:val="double" w:sz="4" w:space="0" w:color="auto"/>
            </w:tcBorders>
          </w:tcPr>
          <w:p w14:paraId="5FEE2CF0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3" w:type="dxa"/>
            <w:gridSpan w:val="203"/>
            <w:vMerge/>
            <w:tcBorders>
              <w:top w:val="nil"/>
              <w:bottom w:val="double" w:sz="4" w:space="0" w:color="auto"/>
            </w:tcBorders>
          </w:tcPr>
          <w:p w14:paraId="4F3EE3BB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2" w:type="dxa"/>
            <w:gridSpan w:val="136"/>
            <w:tcBorders>
              <w:top w:val="nil"/>
              <w:bottom w:val="double" w:sz="4" w:space="0" w:color="auto"/>
            </w:tcBorders>
            <w:vAlign w:val="center"/>
          </w:tcPr>
          <w:p w14:paraId="3AB35008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Расчетное</w:t>
            </w:r>
          </w:p>
          <w:p w14:paraId="0C12073F" w14:textId="77777777" w:rsidR="001F6780" w:rsidRPr="00765B26" w:rsidRDefault="001F6780" w:rsidP="001B5E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30F81">
              <w:rPr>
                <w:rFonts w:ascii="Arial" w:hAnsi="Arial" w:cs="Arial"/>
              </w:rPr>
              <w:t>значение</w:t>
            </w:r>
          </w:p>
        </w:tc>
        <w:tc>
          <w:tcPr>
            <w:tcW w:w="1290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2AACA22D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9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3BD66B38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40" w:type="dxa"/>
            <w:gridSpan w:val="185"/>
            <w:vMerge/>
            <w:tcBorders>
              <w:top w:val="nil"/>
              <w:bottom w:val="double" w:sz="4" w:space="0" w:color="auto"/>
            </w:tcBorders>
          </w:tcPr>
          <w:p w14:paraId="2BDC1923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87" w:type="dxa"/>
            <w:gridSpan w:val="149"/>
            <w:vMerge/>
            <w:tcBorders>
              <w:top w:val="nil"/>
              <w:bottom w:val="double" w:sz="4" w:space="0" w:color="auto"/>
            </w:tcBorders>
          </w:tcPr>
          <w:p w14:paraId="35BD2CBB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69D3A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F2C0E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3E389D2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2" w:type="dxa"/>
            <w:gridSpan w:val="15"/>
            <w:tcBorders>
              <w:top w:val="double" w:sz="4" w:space="0" w:color="auto"/>
              <w:bottom w:val="nil"/>
            </w:tcBorders>
          </w:tcPr>
          <w:p w14:paraId="1CF16092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3" w:type="dxa"/>
            <w:gridSpan w:val="203"/>
            <w:tcBorders>
              <w:top w:val="double" w:sz="4" w:space="0" w:color="auto"/>
              <w:bottom w:val="nil"/>
            </w:tcBorders>
          </w:tcPr>
          <w:p w14:paraId="7312897E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15</w:t>
            </w:r>
          </w:p>
        </w:tc>
        <w:tc>
          <w:tcPr>
            <w:tcW w:w="1432" w:type="dxa"/>
            <w:gridSpan w:val="136"/>
            <w:tcBorders>
              <w:top w:val="double" w:sz="4" w:space="0" w:color="auto"/>
              <w:bottom w:val="nil"/>
            </w:tcBorders>
          </w:tcPr>
          <w:p w14:paraId="2931996A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55</w:t>
            </w:r>
          </w:p>
        </w:tc>
        <w:tc>
          <w:tcPr>
            <w:tcW w:w="1290" w:type="dxa"/>
            <w:gridSpan w:val="171"/>
            <w:tcBorders>
              <w:top w:val="double" w:sz="4" w:space="0" w:color="auto"/>
              <w:bottom w:val="nil"/>
            </w:tcBorders>
          </w:tcPr>
          <w:p w14:paraId="6ED74E0C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46</w:t>
            </w:r>
          </w:p>
        </w:tc>
        <w:tc>
          <w:tcPr>
            <w:tcW w:w="1289" w:type="dxa"/>
            <w:gridSpan w:val="173"/>
            <w:tcBorders>
              <w:top w:val="double" w:sz="4" w:space="0" w:color="auto"/>
              <w:bottom w:val="nil"/>
            </w:tcBorders>
          </w:tcPr>
          <w:p w14:paraId="54DA1AB1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64</w:t>
            </w:r>
          </w:p>
        </w:tc>
        <w:tc>
          <w:tcPr>
            <w:tcW w:w="1440" w:type="dxa"/>
            <w:gridSpan w:val="185"/>
            <w:tcBorders>
              <w:top w:val="double" w:sz="4" w:space="0" w:color="auto"/>
              <w:bottom w:val="nil"/>
            </w:tcBorders>
          </w:tcPr>
          <w:p w14:paraId="4E3EEDB6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</w:t>
            </w:r>
            <w:r w:rsidRPr="00765B26">
              <w:rPr>
                <w:rFonts w:ascii="Arial" w:hAnsi="Arial" w:cs="Arial"/>
              </w:rPr>
              <w:t>310</w:t>
            </w:r>
          </w:p>
        </w:tc>
        <w:tc>
          <w:tcPr>
            <w:tcW w:w="1887" w:type="dxa"/>
            <w:gridSpan w:val="149"/>
            <w:tcBorders>
              <w:top w:val="double" w:sz="4" w:space="0" w:color="auto"/>
              <w:bottom w:val="nil"/>
            </w:tcBorders>
          </w:tcPr>
          <w:p w14:paraId="5F325128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</w:t>
            </w:r>
            <w:r w:rsidRPr="00765B26">
              <w:rPr>
                <w:rFonts w:ascii="Arial" w:hAnsi="Arial" w:cs="Arial"/>
              </w:rPr>
              <w:t>440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86056E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E16B5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05DFF1E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2" w:type="dxa"/>
            <w:gridSpan w:val="15"/>
          </w:tcPr>
          <w:p w14:paraId="7B4F1DE6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3" w:type="dxa"/>
            <w:gridSpan w:val="203"/>
          </w:tcPr>
          <w:p w14:paraId="253B069A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15</w:t>
            </w:r>
          </w:p>
        </w:tc>
        <w:tc>
          <w:tcPr>
            <w:tcW w:w="1432" w:type="dxa"/>
            <w:gridSpan w:val="136"/>
          </w:tcPr>
          <w:p w14:paraId="64791A22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55</w:t>
            </w:r>
          </w:p>
        </w:tc>
        <w:tc>
          <w:tcPr>
            <w:tcW w:w="1290" w:type="dxa"/>
            <w:gridSpan w:val="171"/>
          </w:tcPr>
          <w:p w14:paraId="14EC828A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46</w:t>
            </w:r>
          </w:p>
        </w:tc>
        <w:tc>
          <w:tcPr>
            <w:tcW w:w="1289" w:type="dxa"/>
            <w:gridSpan w:val="173"/>
          </w:tcPr>
          <w:p w14:paraId="5058A918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64</w:t>
            </w:r>
          </w:p>
        </w:tc>
        <w:tc>
          <w:tcPr>
            <w:tcW w:w="1440" w:type="dxa"/>
            <w:gridSpan w:val="185"/>
          </w:tcPr>
          <w:p w14:paraId="745BEA10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</w:t>
            </w:r>
            <w:r w:rsidRPr="00765B26">
              <w:rPr>
                <w:rFonts w:ascii="Arial" w:hAnsi="Arial" w:cs="Arial"/>
              </w:rPr>
              <w:t>305</w:t>
            </w:r>
          </w:p>
        </w:tc>
        <w:tc>
          <w:tcPr>
            <w:tcW w:w="1887" w:type="dxa"/>
            <w:gridSpan w:val="149"/>
          </w:tcPr>
          <w:p w14:paraId="052F5AAE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0,</w:t>
            </w:r>
            <w:r w:rsidRPr="00765B26">
              <w:rPr>
                <w:rFonts w:ascii="Arial" w:hAnsi="Arial" w:cs="Arial"/>
              </w:rPr>
              <w:t>550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4B68A3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E082BB" w14:textId="77777777" w:rsidTr="003E2868">
        <w:trPr>
          <w:cantSplit/>
          <w:trHeight w:val="5185"/>
        </w:trPr>
        <w:tc>
          <w:tcPr>
            <w:tcW w:w="10177" w:type="dxa"/>
            <w:gridSpan w:val="1051"/>
            <w:tcBorders>
              <w:top w:val="nil"/>
            </w:tcBorders>
          </w:tcPr>
          <w:p w14:paraId="07E0097B" w14:textId="77777777" w:rsidR="00681CA0" w:rsidRDefault="00681CA0" w:rsidP="001B5E5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8D8667C" w14:textId="77777777" w:rsidR="00681CA0" w:rsidRPr="004C4754" w:rsidRDefault="00681CA0" w:rsidP="00546914">
            <w:pPr>
              <w:spacing w:after="0" w:line="360" w:lineRule="auto"/>
              <w:ind w:left="284"/>
              <w:jc w:val="both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9E3510">
              <w:rPr>
                <w:rFonts w:ascii="Arial" w:hAnsi="Arial" w:cs="Arial"/>
              </w:rPr>
              <w:t>цветности</w:t>
            </w:r>
            <w:r w:rsidR="00546914" w:rsidRPr="009E3510">
              <w:rPr>
                <w:rFonts w:ascii="Arial" w:hAnsi="Arial" w:cs="Arial"/>
              </w:rPr>
              <w:t xml:space="preserve"> </w:t>
            </w:r>
            <w:r w:rsidR="00546914" w:rsidRPr="00B30F81">
              <w:rPr>
                <w:rFonts w:ascii="Arial" w:hAnsi="Arial" w:cs="Arial"/>
              </w:rPr>
              <w:t>—</w:t>
            </w:r>
            <w:r w:rsidR="00546914" w:rsidRPr="00D10B76">
              <w:rPr>
                <w:rFonts w:ascii="Arial" w:hAnsi="Arial" w:cs="Arial"/>
              </w:rPr>
              <w:t xml:space="preserve"> </w:t>
            </w:r>
            <w:r w:rsidR="00F94339" w:rsidRPr="009E3510">
              <w:rPr>
                <w:rFonts w:ascii="Arial" w:hAnsi="Arial" w:cs="Arial"/>
              </w:rPr>
              <w:t>в соответствии</w:t>
            </w:r>
            <w:r w:rsidR="00F94339">
              <w:rPr>
                <w:rFonts w:ascii="Arial" w:hAnsi="Arial" w:cs="Arial"/>
              </w:rPr>
              <w:t xml:space="preserve">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</w:tc>
      </w:tr>
      <w:tr w:rsidR="00681CA0" w:rsidRPr="004C4754" w14:paraId="581B7593" w14:textId="77777777" w:rsidTr="004068EE">
        <w:trPr>
          <w:cantSplit/>
        </w:trPr>
        <w:tc>
          <w:tcPr>
            <w:tcW w:w="10177" w:type="dxa"/>
            <w:gridSpan w:val="1051"/>
          </w:tcPr>
          <w:p w14:paraId="2004180D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2120-3</w:t>
            </w:r>
          </w:p>
        </w:tc>
      </w:tr>
      <w:tr w:rsidR="00681CA0" w:rsidRPr="004C4754" w14:paraId="3E2B291B" w14:textId="77777777" w:rsidTr="004068EE">
        <w:tc>
          <w:tcPr>
            <w:tcW w:w="1668" w:type="dxa"/>
            <w:gridSpan w:val="87"/>
          </w:tcPr>
          <w:p w14:paraId="307A73D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53" w:type="dxa"/>
            <w:gridSpan w:val="847"/>
          </w:tcPr>
          <w:p w14:paraId="64BB37C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D58A9D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6" w:type="dxa"/>
            <w:gridSpan w:val="117"/>
            <w:vAlign w:val="center"/>
          </w:tcPr>
          <w:p w14:paraId="4D793676" w14:textId="77777777" w:rsidR="00681CA0" w:rsidRPr="004C4754" w:rsidRDefault="00546914" w:rsidP="001B5E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0E9E">
              <w:rPr>
                <w:rFonts w:ascii="Arial" w:hAnsi="Arial" w:cs="Arial"/>
              </w:rPr>
              <w:t>с</w:t>
            </w:r>
            <w:r w:rsidR="00681CA0" w:rsidRPr="00E80E9E">
              <w:rPr>
                <w:rFonts w:ascii="Arial" w:hAnsi="Arial" w:cs="Arial"/>
              </w:rPr>
              <w:t>.</w:t>
            </w:r>
            <w:r w:rsidR="00FA62C7" w:rsidRPr="00E80E9E">
              <w:rPr>
                <w:rFonts w:ascii="Arial" w:hAnsi="Arial" w:cs="Arial"/>
              </w:rPr>
              <w:t xml:space="preserve"> </w:t>
            </w:r>
            <w:r w:rsidR="00681CA0" w:rsidRPr="00E80E9E">
              <w:rPr>
                <w:rFonts w:ascii="Arial" w:hAnsi="Arial" w:cs="Arial"/>
              </w:rPr>
              <w:t>2</w:t>
            </w:r>
          </w:p>
        </w:tc>
      </w:tr>
      <w:tr w:rsidR="00681CA0" w:rsidRPr="004C4754" w14:paraId="3421CE7D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8D4BB4A" w14:textId="77777777" w:rsidR="00681CA0" w:rsidRPr="004C4754" w:rsidRDefault="00681CA0" w:rsidP="001B5E5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b/>
                <w:lang w:val="en-US"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450</w:t>
            </w:r>
          </w:p>
        </w:tc>
      </w:tr>
      <w:tr w:rsidR="00681CA0" w:rsidRPr="004C4754" w14:paraId="081DE4DE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0FFB6BA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3B5CA747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65B2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C8A139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37E32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7DE1D2D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8" w:type="dxa"/>
            <w:gridSpan w:val="71"/>
            <w:tcBorders>
              <w:bottom w:val="double" w:sz="4" w:space="0" w:color="auto"/>
            </w:tcBorders>
            <w:vAlign w:val="center"/>
          </w:tcPr>
          <w:p w14:paraId="5B636DA8" w14:textId="77777777" w:rsidR="00681CA0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</w:p>
          <w:p w14:paraId="1072AC29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76" w:type="dxa"/>
            <w:gridSpan w:val="224"/>
            <w:tcBorders>
              <w:bottom w:val="double" w:sz="4" w:space="0" w:color="auto"/>
            </w:tcBorders>
            <w:vAlign w:val="center"/>
          </w:tcPr>
          <w:p w14:paraId="1A436A7A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ная мо</w:t>
            </w:r>
            <w:r w:rsidRPr="004C4754">
              <w:rPr>
                <w:rFonts w:ascii="Arial" w:hAnsi="Arial" w:cs="Arial"/>
              </w:rPr>
              <w:t>щ</w:t>
            </w:r>
            <w:r w:rsidRPr="004C4754"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324" w:type="dxa"/>
            <w:gridSpan w:val="146"/>
            <w:tcBorders>
              <w:bottom w:val="double" w:sz="4" w:space="0" w:color="auto"/>
            </w:tcBorders>
            <w:vAlign w:val="center"/>
          </w:tcPr>
          <w:p w14:paraId="27588C09" w14:textId="77777777" w:rsidR="00681CA0" w:rsidRPr="00765B26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Расчетное </w:t>
            </w:r>
            <w:r w:rsidR="00546914" w:rsidRPr="00765B26">
              <w:rPr>
                <w:rFonts w:ascii="Arial" w:hAnsi="Arial" w:cs="Arial"/>
              </w:rPr>
              <w:t xml:space="preserve"> значение </w:t>
            </w:r>
            <w:r w:rsidRPr="00765B26">
              <w:rPr>
                <w:rFonts w:ascii="Arial" w:hAnsi="Arial" w:cs="Arial"/>
              </w:rPr>
              <w:t>напряж</w:t>
            </w:r>
            <w:r w:rsidRPr="00765B26">
              <w:rPr>
                <w:rFonts w:ascii="Arial" w:hAnsi="Arial" w:cs="Arial"/>
              </w:rPr>
              <w:t>е</w:t>
            </w:r>
            <w:r w:rsidRPr="00765B26">
              <w:rPr>
                <w:rFonts w:ascii="Arial" w:hAnsi="Arial" w:cs="Arial"/>
              </w:rPr>
              <w:t>ни</w:t>
            </w:r>
            <w:r w:rsidR="00546914" w:rsidRPr="00765B26">
              <w:rPr>
                <w:rFonts w:ascii="Arial" w:hAnsi="Arial" w:cs="Arial"/>
              </w:rPr>
              <w:t>я</w:t>
            </w:r>
            <w:r w:rsidRPr="00765B26">
              <w:rPr>
                <w:rFonts w:ascii="Arial" w:hAnsi="Arial" w:cs="Arial"/>
              </w:rPr>
              <w:t>, В</w:t>
            </w:r>
          </w:p>
        </w:tc>
        <w:tc>
          <w:tcPr>
            <w:tcW w:w="1581" w:type="dxa"/>
            <w:gridSpan w:val="203"/>
            <w:tcBorders>
              <w:bottom w:val="double" w:sz="4" w:space="0" w:color="auto"/>
            </w:tcBorders>
            <w:vAlign w:val="center"/>
          </w:tcPr>
          <w:p w14:paraId="0B00F436" w14:textId="77777777" w:rsidR="00681CA0" w:rsidRPr="00765B26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Ток кали</w:t>
            </w:r>
            <w:r w:rsidRPr="00765B26">
              <w:rPr>
                <w:rFonts w:ascii="Arial" w:hAnsi="Arial" w:cs="Arial"/>
              </w:rPr>
              <w:t>б</w:t>
            </w:r>
            <w:r w:rsidRPr="00765B26">
              <w:rPr>
                <w:rFonts w:ascii="Arial" w:hAnsi="Arial" w:cs="Arial"/>
              </w:rPr>
              <w:t>ровки, А</w:t>
            </w:r>
          </w:p>
        </w:tc>
        <w:tc>
          <w:tcPr>
            <w:tcW w:w="1857" w:type="dxa"/>
            <w:gridSpan w:val="239"/>
            <w:tcBorders>
              <w:bottom w:val="double" w:sz="4" w:space="0" w:color="auto"/>
            </w:tcBorders>
            <w:vAlign w:val="center"/>
          </w:tcPr>
          <w:p w14:paraId="3EA58546" w14:textId="77777777" w:rsidR="00681CA0" w:rsidRPr="00765B26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887" w:type="dxa"/>
            <w:gridSpan w:val="149"/>
            <w:tcBorders>
              <w:bottom w:val="double" w:sz="4" w:space="0" w:color="auto"/>
            </w:tcBorders>
            <w:vAlign w:val="center"/>
          </w:tcPr>
          <w:p w14:paraId="6EF6971C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050FEE5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BCC324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E128E6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8" w:type="dxa"/>
            <w:gridSpan w:val="71"/>
            <w:tcBorders>
              <w:top w:val="double" w:sz="4" w:space="0" w:color="auto"/>
              <w:bottom w:val="nil"/>
            </w:tcBorders>
          </w:tcPr>
          <w:p w14:paraId="18ED346C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6" w:type="dxa"/>
            <w:gridSpan w:val="224"/>
            <w:tcBorders>
              <w:top w:val="double" w:sz="4" w:space="0" w:color="auto"/>
              <w:bottom w:val="nil"/>
            </w:tcBorders>
          </w:tcPr>
          <w:p w14:paraId="5F00DF83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1324" w:type="dxa"/>
            <w:gridSpan w:val="146"/>
            <w:tcBorders>
              <w:top w:val="double" w:sz="4" w:space="0" w:color="auto"/>
              <w:bottom w:val="nil"/>
            </w:tcBorders>
          </w:tcPr>
          <w:p w14:paraId="3F8B7AFC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127</w:t>
            </w:r>
          </w:p>
        </w:tc>
        <w:tc>
          <w:tcPr>
            <w:tcW w:w="1581" w:type="dxa"/>
            <w:gridSpan w:val="203"/>
            <w:tcBorders>
              <w:top w:val="double" w:sz="4" w:space="0" w:color="auto"/>
              <w:bottom w:val="nil"/>
            </w:tcBorders>
          </w:tcPr>
          <w:p w14:paraId="64F9D994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0,310</w:t>
            </w:r>
          </w:p>
        </w:tc>
        <w:tc>
          <w:tcPr>
            <w:tcW w:w="1857" w:type="dxa"/>
            <w:gridSpan w:val="239"/>
            <w:tcBorders>
              <w:top w:val="double" w:sz="4" w:space="0" w:color="auto"/>
              <w:bottom w:val="nil"/>
            </w:tcBorders>
          </w:tcPr>
          <w:p w14:paraId="601D0045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325</w:t>
            </w:r>
          </w:p>
        </w:tc>
        <w:tc>
          <w:tcPr>
            <w:tcW w:w="1887" w:type="dxa"/>
            <w:gridSpan w:val="149"/>
            <w:tcBorders>
              <w:top w:val="double" w:sz="4" w:space="0" w:color="auto"/>
              <w:bottom w:val="nil"/>
            </w:tcBorders>
          </w:tcPr>
          <w:p w14:paraId="53A03A6C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44EE1587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B280F4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709739E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8" w:type="dxa"/>
            <w:gridSpan w:val="71"/>
          </w:tcPr>
          <w:p w14:paraId="74946C0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6" w:type="dxa"/>
            <w:gridSpan w:val="224"/>
          </w:tcPr>
          <w:p w14:paraId="7D01ACD9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1324" w:type="dxa"/>
            <w:gridSpan w:val="146"/>
          </w:tcPr>
          <w:p w14:paraId="4450EC5B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118</w:t>
            </w:r>
          </w:p>
        </w:tc>
        <w:tc>
          <w:tcPr>
            <w:tcW w:w="1581" w:type="dxa"/>
            <w:gridSpan w:val="203"/>
          </w:tcPr>
          <w:p w14:paraId="6F882BB5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0,300</w:t>
            </w:r>
          </w:p>
        </w:tc>
        <w:tc>
          <w:tcPr>
            <w:tcW w:w="1857" w:type="dxa"/>
            <w:gridSpan w:val="239"/>
          </w:tcPr>
          <w:p w14:paraId="5601B7FD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305</w:t>
            </w:r>
          </w:p>
        </w:tc>
        <w:tc>
          <w:tcPr>
            <w:tcW w:w="1887" w:type="dxa"/>
            <w:gridSpan w:val="149"/>
          </w:tcPr>
          <w:p w14:paraId="1AFC3AD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96AA425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D70A4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AE02ACE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CDDDE3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8B175B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5AFD00D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715DD0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0E708B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0C6471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74" w:type="dxa"/>
            <w:gridSpan w:val="846"/>
            <w:tcBorders>
              <w:top w:val="nil"/>
            </w:tcBorders>
          </w:tcPr>
          <w:p w14:paraId="31A1762D" w14:textId="77777777" w:rsidR="00681CA0" w:rsidRPr="004C4754" w:rsidRDefault="00681CA0" w:rsidP="001B5E5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002" w:type="dxa"/>
            <w:gridSpan w:val="158"/>
            <w:tcBorders>
              <w:top w:val="nil"/>
            </w:tcBorders>
          </w:tcPr>
          <w:p w14:paraId="1A3F60C3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27" w:type="dxa"/>
            <w:gridSpan w:val="28"/>
            <w:tcBorders>
              <w:top w:val="nil"/>
            </w:tcBorders>
          </w:tcPr>
          <w:p w14:paraId="0C6FC61A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70F7BD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B89CF8D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D00805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vMerge w:val="restart"/>
            <w:tcBorders>
              <w:top w:val="nil"/>
            </w:tcBorders>
            <w:vAlign w:val="center"/>
          </w:tcPr>
          <w:p w14:paraId="6748E033" w14:textId="77777777" w:rsidR="00681CA0" w:rsidRPr="004C4754" w:rsidRDefault="00681CA0" w:rsidP="00AF4CD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674" w:type="dxa"/>
            <w:gridSpan w:val="334"/>
            <w:tcBorders>
              <w:top w:val="nil"/>
            </w:tcBorders>
          </w:tcPr>
          <w:p w14:paraId="71CDE6C1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02" w:type="dxa"/>
            <w:gridSpan w:val="158"/>
            <w:tcBorders>
              <w:top w:val="nil"/>
            </w:tcBorders>
          </w:tcPr>
          <w:p w14:paraId="031A7F57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0,280</w:t>
            </w:r>
          </w:p>
        </w:tc>
        <w:tc>
          <w:tcPr>
            <w:tcW w:w="1027" w:type="dxa"/>
            <w:gridSpan w:val="28"/>
            <w:tcBorders>
              <w:top w:val="nil"/>
            </w:tcBorders>
          </w:tcPr>
          <w:p w14:paraId="2A93DE96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0,280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CED9E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20CDFB9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0EC384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vMerge/>
            <w:tcBorders>
              <w:top w:val="nil"/>
            </w:tcBorders>
            <w:vAlign w:val="center"/>
          </w:tcPr>
          <w:p w14:paraId="2136DBF9" w14:textId="77777777" w:rsidR="00681CA0" w:rsidRPr="004C4754" w:rsidRDefault="00681CA0" w:rsidP="00AF4CD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74" w:type="dxa"/>
            <w:gridSpan w:val="334"/>
            <w:tcBorders>
              <w:top w:val="nil"/>
            </w:tcBorders>
          </w:tcPr>
          <w:p w14:paraId="50A1A870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02" w:type="dxa"/>
            <w:gridSpan w:val="158"/>
            <w:tcBorders>
              <w:top w:val="nil"/>
            </w:tcBorders>
          </w:tcPr>
          <w:p w14:paraId="64C7A761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0,650</w:t>
            </w:r>
          </w:p>
        </w:tc>
        <w:tc>
          <w:tcPr>
            <w:tcW w:w="1027" w:type="dxa"/>
            <w:gridSpan w:val="28"/>
            <w:tcBorders>
              <w:top w:val="nil"/>
            </w:tcBorders>
          </w:tcPr>
          <w:p w14:paraId="5A6D1425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5AABC7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21C6F4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2EF826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tcBorders>
              <w:top w:val="nil"/>
            </w:tcBorders>
            <w:vAlign w:val="center"/>
          </w:tcPr>
          <w:p w14:paraId="196AFDEB" w14:textId="77777777" w:rsidR="00681CA0" w:rsidRPr="004C4754" w:rsidRDefault="00681CA0" w:rsidP="00AF4CD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 В</w:t>
            </w:r>
          </w:p>
        </w:tc>
        <w:tc>
          <w:tcPr>
            <w:tcW w:w="2674" w:type="dxa"/>
            <w:gridSpan w:val="334"/>
            <w:tcBorders>
              <w:top w:val="nil"/>
            </w:tcBorders>
          </w:tcPr>
          <w:p w14:paraId="389BD8F1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58"/>
            <w:tcBorders>
              <w:top w:val="nil"/>
            </w:tcBorders>
            <w:vAlign w:val="center"/>
          </w:tcPr>
          <w:p w14:paraId="4DDE74B6" w14:textId="77777777" w:rsidR="00681CA0" w:rsidRPr="004C4754" w:rsidRDefault="00681CA0" w:rsidP="00AF4CD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1027" w:type="dxa"/>
            <w:gridSpan w:val="28"/>
            <w:tcBorders>
              <w:top w:val="nil"/>
            </w:tcBorders>
            <w:vAlign w:val="center"/>
          </w:tcPr>
          <w:p w14:paraId="6A3037D1" w14:textId="77777777" w:rsidR="00681CA0" w:rsidRPr="004C4754" w:rsidRDefault="00681CA0" w:rsidP="00AF4CD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6DA34A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389649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6DA368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  <w:tcBorders>
              <w:top w:val="nil"/>
            </w:tcBorders>
          </w:tcPr>
          <w:p w14:paraId="7C6B12F0" w14:textId="77777777" w:rsidR="00681CA0" w:rsidRPr="004C4754" w:rsidRDefault="00681CA0" w:rsidP="00452C8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674" w:type="dxa"/>
            <w:gridSpan w:val="334"/>
            <w:tcBorders>
              <w:top w:val="nil"/>
            </w:tcBorders>
          </w:tcPr>
          <w:p w14:paraId="32C273FB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(пиковое</w:t>
            </w:r>
            <w:r w:rsidR="00546914" w:rsidRPr="00765B26">
              <w:rPr>
                <w:rFonts w:ascii="Arial" w:hAnsi="Arial" w:cs="Arial"/>
              </w:rPr>
              <w:t xml:space="preserve"> зн</w:t>
            </w:r>
            <w:r w:rsidR="00546914" w:rsidRPr="00765B26">
              <w:rPr>
                <w:rFonts w:ascii="Arial" w:hAnsi="Arial" w:cs="Arial"/>
              </w:rPr>
              <w:t>а</w:t>
            </w:r>
            <w:r w:rsidR="00546914" w:rsidRPr="00765B26">
              <w:rPr>
                <w:rFonts w:ascii="Arial" w:hAnsi="Arial" w:cs="Arial"/>
              </w:rPr>
              <w:t>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58"/>
            <w:tcBorders>
              <w:top w:val="nil"/>
            </w:tcBorders>
          </w:tcPr>
          <w:p w14:paraId="68E82226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027" w:type="dxa"/>
            <w:gridSpan w:val="28"/>
            <w:tcBorders>
              <w:top w:val="nil"/>
            </w:tcBorders>
          </w:tcPr>
          <w:p w14:paraId="2C72EDF6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01FCE4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55E41F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8EA665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74" w:type="dxa"/>
            <w:gridSpan w:val="846"/>
            <w:tcBorders>
              <w:top w:val="nil"/>
              <w:bottom w:val="nil"/>
            </w:tcBorders>
          </w:tcPr>
          <w:p w14:paraId="03648F71" w14:textId="77777777" w:rsidR="00681CA0" w:rsidRPr="00765B26" w:rsidRDefault="00681CA0" w:rsidP="00452C8B">
            <w:pPr>
              <w:spacing w:after="0" w:line="240" w:lineRule="auto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02" w:type="dxa"/>
            <w:gridSpan w:val="158"/>
            <w:tcBorders>
              <w:top w:val="nil"/>
              <w:bottom w:val="nil"/>
            </w:tcBorders>
          </w:tcPr>
          <w:p w14:paraId="43DF9D3F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27" w:type="dxa"/>
            <w:gridSpan w:val="28"/>
            <w:tcBorders>
              <w:top w:val="nil"/>
              <w:bottom w:val="nil"/>
            </w:tcBorders>
          </w:tcPr>
          <w:p w14:paraId="74A04064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D3399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D17A239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461D59E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2"/>
          </w:tcPr>
          <w:p w14:paraId="6F0F7259" w14:textId="77777777" w:rsidR="00681CA0" w:rsidRPr="004C4754" w:rsidRDefault="00681CA0" w:rsidP="00452C8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674" w:type="dxa"/>
            <w:gridSpan w:val="334"/>
          </w:tcPr>
          <w:p w14:paraId="3EA2A257" w14:textId="77777777" w:rsidR="00681CA0" w:rsidRPr="00765B26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58"/>
            <w:vAlign w:val="center"/>
          </w:tcPr>
          <w:p w14:paraId="003AAD90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1027" w:type="dxa"/>
            <w:gridSpan w:val="28"/>
            <w:vAlign w:val="center"/>
          </w:tcPr>
          <w:p w14:paraId="66212B80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18EC49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79127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EB763B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DA2593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3BC60E7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3824A2C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0864A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903D6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DE0738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8" w:type="dxa"/>
            <w:gridSpan w:val="441"/>
            <w:tcBorders>
              <w:top w:val="nil"/>
            </w:tcBorders>
          </w:tcPr>
          <w:p w14:paraId="36BC2CD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25" w:type="dxa"/>
            <w:gridSpan w:val="591"/>
            <w:tcBorders>
              <w:top w:val="nil"/>
            </w:tcBorders>
          </w:tcPr>
          <w:p w14:paraId="6C116CE0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38ACAB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3FF01C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E91622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8" w:type="dxa"/>
            <w:gridSpan w:val="441"/>
            <w:tcBorders>
              <w:top w:val="nil"/>
              <w:bottom w:val="double" w:sz="4" w:space="0" w:color="auto"/>
            </w:tcBorders>
          </w:tcPr>
          <w:p w14:paraId="5A70418C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25" w:type="dxa"/>
            <w:gridSpan w:val="591"/>
            <w:tcBorders>
              <w:top w:val="nil"/>
              <w:bottom w:val="double" w:sz="4" w:space="0" w:color="auto"/>
            </w:tcBorders>
          </w:tcPr>
          <w:p w14:paraId="1F8F729A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D2C302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77D59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46EB0E8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8" w:type="dxa"/>
            <w:gridSpan w:val="441"/>
            <w:tcBorders>
              <w:top w:val="double" w:sz="4" w:space="0" w:color="auto"/>
            </w:tcBorders>
          </w:tcPr>
          <w:p w14:paraId="42993F44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250</w:t>
            </w:r>
          </w:p>
        </w:tc>
        <w:tc>
          <w:tcPr>
            <w:tcW w:w="5325" w:type="dxa"/>
            <w:gridSpan w:val="591"/>
            <w:tcBorders>
              <w:top w:val="double" w:sz="4" w:space="0" w:color="auto"/>
            </w:tcBorders>
          </w:tcPr>
          <w:p w14:paraId="0C1CE59A" w14:textId="77777777" w:rsidR="00681CA0" w:rsidRPr="004C4754" w:rsidRDefault="00681CA0" w:rsidP="001B5E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BA10CE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CBFD36" w14:textId="77777777" w:rsidTr="004068EE">
        <w:trPr>
          <w:cantSplit/>
          <w:trHeight w:val="5355"/>
        </w:trPr>
        <w:tc>
          <w:tcPr>
            <w:tcW w:w="10177" w:type="dxa"/>
            <w:gridSpan w:val="1051"/>
            <w:tcBorders>
              <w:top w:val="nil"/>
            </w:tcBorders>
          </w:tcPr>
          <w:p w14:paraId="1C4A41D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ED36E3A" w14:textId="77777777" w:rsidTr="004068EE">
        <w:trPr>
          <w:cantSplit/>
        </w:trPr>
        <w:tc>
          <w:tcPr>
            <w:tcW w:w="10177" w:type="dxa"/>
            <w:gridSpan w:val="1051"/>
          </w:tcPr>
          <w:p w14:paraId="17BDFE5A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212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4578F7A8" w14:textId="77777777" w:rsidTr="004068EE">
        <w:tblPrEx>
          <w:tblLook w:val="01E0" w:firstRow="1" w:lastRow="1" w:firstColumn="1" w:lastColumn="1" w:noHBand="0" w:noVBand="0"/>
        </w:tblPrEx>
        <w:trPr>
          <w:trHeight w:val="416"/>
        </w:trPr>
        <w:tc>
          <w:tcPr>
            <w:tcW w:w="1915" w:type="dxa"/>
            <w:gridSpan w:val="134"/>
          </w:tcPr>
          <w:p w14:paraId="4038955D" w14:textId="77777777" w:rsidR="00681CA0" w:rsidRPr="004C4754" w:rsidRDefault="00681CA0" w:rsidP="004068EE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4" w:type="dxa"/>
            <w:gridSpan w:val="745"/>
          </w:tcPr>
          <w:p w14:paraId="55C6F902" w14:textId="77777777" w:rsidR="00681CA0" w:rsidRPr="004C4754" w:rsidRDefault="00681CA0" w:rsidP="004068E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D4BB4F7" w14:textId="77777777" w:rsidR="00681CA0" w:rsidRPr="004C4754" w:rsidRDefault="00681CA0" w:rsidP="004068E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58" w:type="dxa"/>
            <w:gridSpan w:val="172"/>
          </w:tcPr>
          <w:p w14:paraId="6C6A4F81" w14:textId="77777777" w:rsidR="00681CA0" w:rsidRPr="004C4754" w:rsidRDefault="00546914" w:rsidP="004068EE">
            <w:pPr>
              <w:spacing w:after="0" w:line="240" w:lineRule="auto"/>
              <w:rPr>
                <w:rFonts w:ascii="Arial" w:hAnsi="Arial" w:cs="Arial"/>
              </w:rPr>
            </w:pPr>
            <w:r w:rsidRPr="00E80E9E">
              <w:rPr>
                <w:rFonts w:ascii="Arial" w:hAnsi="Arial" w:cs="Arial"/>
              </w:rPr>
              <w:t>с</w:t>
            </w:r>
            <w:r w:rsidR="00681CA0" w:rsidRPr="00E80E9E">
              <w:rPr>
                <w:rFonts w:ascii="Arial" w:hAnsi="Arial" w:cs="Arial"/>
              </w:rPr>
              <w:t>.</w:t>
            </w:r>
            <w:r w:rsidR="00FA62C7" w:rsidRPr="00E80E9E">
              <w:rPr>
                <w:rFonts w:ascii="Arial" w:hAnsi="Arial" w:cs="Arial"/>
              </w:rPr>
              <w:t xml:space="preserve"> </w:t>
            </w:r>
            <w:r w:rsidR="00681CA0" w:rsidRPr="00E80E9E">
              <w:rPr>
                <w:rFonts w:ascii="Arial" w:hAnsi="Arial" w:cs="Arial"/>
              </w:rPr>
              <w:t>3</w:t>
            </w:r>
          </w:p>
        </w:tc>
      </w:tr>
      <w:tr w:rsidR="00681CA0" w:rsidRPr="004C4754" w14:paraId="4042D92B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CC1C22B" w14:textId="77777777" w:rsidR="00681CA0" w:rsidRPr="004C4754" w:rsidRDefault="00681CA0" w:rsidP="00CE0BE4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="004D4B2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450</w:t>
            </w:r>
          </w:p>
        </w:tc>
      </w:tr>
      <w:tr w:rsidR="00681CA0" w:rsidRPr="004C4754" w14:paraId="3D474015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tcBorders>
              <w:top w:val="nil"/>
              <w:bottom w:val="nil"/>
            </w:tcBorders>
          </w:tcPr>
          <w:p w14:paraId="5F920F8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9614" w:type="dxa"/>
            <w:gridSpan w:val="1041"/>
          </w:tcPr>
          <w:p w14:paraId="016A7DC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D67AC3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522457A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172332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B629ADA" w14:textId="77777777" w:rsidTr="004068EE">
        <w:tblPrEx>
          <w:tblLook w:val="01E0" w:firstRow="1" w:lastRow="1" w:firstColumn="1" w:lastColumn="1" w:noHBand="0" w:noVBand="0"/>
        </w:tblPrEx>
        <w:tc>
          <w:tcPr>
            <w:tcW w:w="279" w:type="dxa"/>
            <w:gridSpan w:val="7"/>
            <w:vMerge w:val="restart"/>
            <w:tcBorders>
              <w:top w:val="nil"/>
            </w:tcBorders>
          </w:tcPr>
          <w:p w14:paraId="4ED024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4" w:type="dxa"/>
            <w:gridSpan w:val="1041"/>
          </w:tcPr>
          <w:p w14:paraId="2208976F" w14:textId="77777777" w:rsidR="00681CA0" w:rsidRPr="004C4754" w:rsidRDefault="00681CA0" w:rsidP="00452C8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EA642E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F942BE6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</w:tcBorders>
          </w:tcPr>
          <w:p w14:paraId="60DB505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3" w:type="dxa"/>
            <w:gridSpan w:val="77"/>
            <w:tcBorders>
              <w:bottom w:val="double" w:sz="4" w:space="0" w:color="auto"/>
            </w:tcBorders>
          </w:tcPr>
          <w:p w14:paraId="58A728A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25" w:type="dxa"/>
            <w:gridSpan w:val="263"/>
            <w:tcBorders>
              <w:bottom w:val="double" w:sz="4" w:space="0" w:color="auto"/>
            </w:tcBorders>
          </w:tcPr>
          <w:p w14:paraId="1FD0385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441" w:type="dxa"/>
            <w:gridSpan w:val="294"/>
            <w:tcBorders>
              <w:bottom w:val="double" w:sz="4" w:space="0" w:color="auto"/>
            </w:tcBorders>
          </w:tcPr>
          <w:p w14:paraId="120EEE27" w14:textId="77777777" w:rsidR="00681CA0" w:rsidRPr="004C4754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Расчетное </w:t>
            </w:r>
            <w:r w:rsidR="00546914" w:rsidRPr="00B30F81">
              <w:rPr>
                <w:rFonts w:ascii="Arial" w:hAnsi="Arial" w:cs="Arial"/>
              </w:rPr>
              <w:t xml:space="preserve">значение </w:t>
            </w:r>
            <w:r w:rsidRPr="00765B26">
              <w:rPr>
                <w:rFonts w:ascii="Arial" w:hAnsi="Arial" w:cs="Arial"/>
              </w:rPr>
              <w:t>напряжени</w:t>
            </w:r>
            <w:r w:rsidR="00546914" w:rsidRPr="00765B26">
              <w:rPr>
                <w:rFonts w:ascii="Arial" w:hAnsi="Arial" w:cs="Arial"/>
              </w:rPr>
              <w:t>я</w:t>
            </w:r>
            <w:r w:rsidRPr="00765B26">
              <w:rPr>
                <w:rFonts w:ascii="Arial" w:hAnsi="Arial" w:cs="Arial"/>
              </w:rPr>
              <w:t>, В</w:t>
            </w:r>
          </w:p>
        </w:tc>
        <w:tc>
          <w:tcPr>
            <w:tcW w:w="1691" w:type="dxa"/>
            <w:gridSpan w:val="186"/>
            <w:tcBorders>
              <w:bottom w:val="double" w:sz="4" w:space="0" w:color="auto"/>
            </w:tcBorders>
          </w:tcPr>
          <w:p w14:paraId="61D301A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</w:t>
            </w:r>
            <w:r w:rsidRPr="004C4754">
              <w:rPr>
                <w:rFonts w:ascii="Arial" w:hAnsi="Arial" w:cs="Arial"/>
              </w:rPr>
              <w:t>в</w:t>
            </w:r>
            <w:r w:rsidRPr="004C4754">
              <w:rPr>
                <w:rFonts w:ascii="Arial" w:hAnsi="Arial" w:cs="Arial"/>
              </w:rPr>
              <w:t>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173" w:type="dxa"/>
            <w:gridSpan w:val="220"/>
            <w:tcBorders>
              <w:bottom w:val="double" w:sz="4" w:space="0" w:color="auto"/>
            </w:tcBorders>
          </w:tcPr>
          <w:p w14:paraId="76F2E89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FD2A86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715E50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</w:tcBorders>
          </w:tcPr>
          <w:p w14:paraId="6264E94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3" w:type="dxa"/>
            <w:gridSpan w:val="77"/>
            <w:tcBorders>
              <w:top w:val="double" w:sz="4" w:space="0" w:color="auto"/>
            </w:tcBorders>
          </w:tcPr>
          <w:p w14:paraId="545610A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25" w:type="dxa"/>
            <w:gridSpan w:val="263"/>
            <w:tcBorders>
              <w:top w:val="double" w:sz="4" w:space="0" w:color="auto"/>
            </w:tcBorders>
          </w:tcPr>
          <w:p w14:paraId="04C99191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2441" w:type="dxa"/>
            <w:gridSpan w:val="294"/>
            <w:tcBorders>
              <w:top w:val="double" w:sz="4" w:space="0" w:color="auto"/>
            </w:tcBorders>
          </w:tcPr>
          <w:p w14:paraId="43E2124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1691" w:type="dxa"/>
            <w:gridSpan w:val="186"/>
            <w:tcBorders>
              <w:top w:val="double" w:sz="4" w:space="0" w:color="auto"/>
            </w:tcBorders>
          </w:tcPr>
          <w:p w14:paraId="52E5481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310</w:t>
            </w:r>
          </w:p>
        </w:tc>
        <w:tc>
          <w:tcPr>
            <w:tcW w:w="2173" w:type="dxa"/>
            <w:gridSpan w:val="220"/>
            <w:tcBorders>
              <w:top w:val="double" w:sz="4" w:space="0" w:color="auto"/>
            </w:tcBorders>
          </w:tcPr>
          <w:p w14:paraId="410BDA6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C6436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8302416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  <w:right w:val="nil"/>
            </w:tcBorders>
          </w:tcPr>
          <w:p w14:paraId="3DFEE53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  <w:tcBorders>
              <w:left w:val="nil"/>
              <w:right w:val="nil"/>
            </w:tcBorders>
          </w:tcPr>
          <w:p w14:paraId="76ACACB2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596A259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4982A03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top w:val="nil"/>
            </w:tcBorders>
          </w:tcPr>
          <w:p w14:paraId="49E535D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795018E7" w14:textId="77777777" w:rsidR="00681CA0" w:rsidRPr="004C4754" w:rsidRDefault="00681CA0" w:rsidP="00452C8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0D849E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4049C3E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6C90A20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2" w:type="dxa"/>
            <w:gridSpan w:val="157"/>
            <w:tcBorders>
              <w:bottom w:val="double" w:sz="4" w:space="0" w:color="auto"/>
            </w:tcBorders>
            <w:vAlign w:val="center"/>
          </w:tcPr>
          <w:p w14:paraId="03A5112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696" w:type="dxa"/>
            <w:gridSpan w:val="316"/>
            <w:tcBorders>
              <w:bottom w:val="double" w:sz="4" w:space="0" w:color="auto"/>
            </w:tcBorders>
            <w:vAlign w:val="center"/>
          </w:tcPr>
          <w:p w14:paraId="6E8FF5E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510" w:type="dxa"/>
            <w:gridSpan w:val="292"/>
            <w:tcBorders>
              <w:bottom w:val="double" w:sz="4" w:space="0" w:color="auto"/>
            </w:tcBorders>
            <w:vAlign w:val="center"/>
          </w:tcPr>
          <w:p w14:paraId="23DAB9D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555" w:type="dxa"/>
            <w:gridSpan w:val="275"/>
            <w:tcBorders>
              <w:bottom w:val="double" w:sz="4" w:space="0" w:color="auto"/>
            </w:tcBorders>
            <w:vAlign w:val="center"/>
          </w:tcPr>
          <w:p w14:paraId="1917B1F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3D1404B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00BEF4D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FEADB3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2" w:type="dxa"/>
            <w:gridSpan w:val="157"/>
            <w:tcBorders>
              <w:top w:val="double" w:sz="4" w:space="0" w:color="auto"/>
            </w:tcBorders>
          </w:tcPr>
          <w:p w14:paraId="6FE91EB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696" w:type="dxa"/>
            <w:gridSpan w:val="316"/>
            <w:tcBorders>
              <w:top w:val="double" w:sz="4" w:space="0" w:color="auto"/>
            </w:tcBorders>
          </w:tcPr>
          <w:p w14:paraId="5D4BC91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13,5</w:t>
            </w:r>
          </w:p>
        </w:tc>
        <w:tc>
          <w:tcPr>
            <w:tcW w:w="2510" w:type="dxa"/>
            <w:gridSpan w:val="292"/>
            <w:tcBorders>
              <w:top w:val="double" w:sz="4" w:space="0" w:color="auto"/>
            </w:tcBorders>
          </w:tcPr>
          <w:p w14:paraId="3F6F42C3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45</w:t>
            </w:r>
          </w:p>
        </w:tc>
        <w:tc>
          <w:tcPr>
            <w:tcW w:w="2555" w:type="dxa"/>
            <w:gridSpan w:val="275"/>
            <w:tcBorders>
              <w:top w:val="double" w:sz="4" w:space="0" w:color="auto"/>
            </w:tcBorders>
          </w:tcPr>
          <w:p w14:paraId="2A611BE4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0,310</w:t>
            </w:r>
          </w:p>
        </w:tc>
        <w:tc>
          <w:tcPr>
            <w:tcW w:w="284" w:type="dxa"/>
            <w:gridSpan w:val="3"/>
            <w:vMerge/>
          </w:tcPr>
          <w:p w14:paraId="6A77C6A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175049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4E8042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  <w:tcBorders>
              <w:top w:val="nil"/>
            </w:tcBorders>
          </w:tcPr>
          <w:p w14:paraId="43F472A9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13DF881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88F68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13E091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25" w:type="dxa"/>
            <w:gridSpan w:val="749"/>
          </w:tcPr>
          <w:p w14:paraId="43EEC6D1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29" w:type="dxa"/>
            <w:gridSpan w:val="218"/>
          </w:tcPr>
          <w:p w14:paraId="3A4E05A5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59" w:type="dxa"/>
            <w:gridSpan w:val="73"/>
          </w:tcPr>
          <w:p w14:paraId="5E3B61A2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271D63C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40482E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A654AF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25" w:type="dxa"/>
            <w:gridSpan w:val="749"/>
            <w:vMerge w:val="restart"/>
            <w:vAlign w:val="center"/>
          </w:tcPr>
          <w:p w14:paraId="1AFAB87C" w14:textId="77777777" w:rsidR="00681CA0" w:rsidRPr="004C4754" w:rsidRDefault="00681CA0" w:rsidP="00AF4CD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29" w:type="dxa"/>
            <w:gridSpan w:val="218"/>
          </w:tcPr>
          <w:p w14:paraId="1F84282B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59" w:type="dxa"/>
            <w:gridSpan w:val="73"/>
          </w:tcPr>
          <w:p w14:paraId="2C05B929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729D34E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F93C46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C1E95E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25" w:type="dxa"/>
            <w:gridSpan w:val="749"/>
            <w:vMerge/>
          </w:tcPr>
          <w:p w14:paraId="0C68E143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29" w:type="dxa"/>
            <w:gridSpan w:val="218"/>
          </w:tcPr>
          <w:p w14:paraId="2E9678DE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59" w:type="dxa"/>
            <w:gridSpan w:val="73"/>
          </w:tcPr>
          <w:p w14:paraId="5DA7B8F5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66F86D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C5D997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right w:val="nil"/>
            </w:tcBorders>
          </w:tcPr>
          <w:p w14:paraId="62E2CAB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  <w:tcBorders>
              <w:left w:val="nil"/>
              <w:right w:val="nil"/>
            </w:tcBorders>
          </w:tcPr>
          <w:p w14:paraId="31885900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56CB328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691047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DD4535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158D77BD" w14:textId="77777777" w:rsidR="00681CA0" w:rsidRPr="004C4754" w:rsidRDefault="00681CA0" w:rsidP="00452C8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4" w:type="dxa"/>
            <w:gridSpan w:val="3"/>
            <w:vMerge/>
          </w:tcPr>
          <w:p w14:paraId="6F37464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D4AD14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46512E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25" w:type="dxa"/>
            <w:gridSpan w:val="749"/>
            <w:vMerge w:val="restart"/>
          </w:tcPr>
          <w:p w14:paraId="64925725" w14:textId="77777777" w:rsidR="00681CA0" w:rsidRPr="004C4754" w:rsidRDefault="00D10B76" w:rsidP="00375A3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 xml:space="preserve">) за время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282C55">
              <w:rPr>
                <w:rFonts w:ascii="Arial" w:hAnsi="Arial" w:cs="Arial"/>
              </w:rPr>
              <w:t>:</w:t>
            </w:r>
            <w:r w:rsidR="00681CA0" w:rsidRPr="004C4754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 xml:space="preserve">/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4C4754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4C4754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429" w:type="dxa"/>
            <w:gridSpan w:val="218"/>
          </w:tcPr>
          <w:p w14:paraId="5D2607C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59" w:type="dxa"/>
            <w:gridSpan w:val="73"/>
          </w:tcPr>
          <w:p w14:paraId="17050EE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0,130*</w:t>
            </w:r>
          </w:p>
        </w:tc>
        <w:tc>
          <w:tcPr>
            <w:tcW w:w="284" w:type="dxa"/>
            <w:gridSpan w:val="3"/>
            <w:vMerge/>
          </w:tcPr>
          <w:p w14:paraId="38194A7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63B7C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A4BA26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25" w:type="dxa"/>
            <w:gridSpan w:val="749"/>
            <w:vMerge/>
          </w:tcPr>
          <w:p w14:paraId="42A13A4E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9" w:type="dxa"/>
            <w:gridSpan w:val="218"/>
          </w:tcPr>
          <w:p w14:paraId="3E469EDF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459" w:type="dxa"/>
            <w:gridSpan w:val="73"/>
          </w:tcPr>
          <w:p w14:paraId="3649B75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0,260*</w:t>
            </w:r>
          </w:p>
        </w:tc>
        <w:tc>
          <w:tcPr>
            <w:tcW w:w="284" w:type="dxa"/>
            <w:gridSpan w:val="3"/>
            <w:vMerge/>
          </w:tcPr>
          <w:p w14:paraId="450C494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AEB0FC3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238E33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 w:val="restart"/>
            <w:vAlign w:val="center"/>
          </w:tcPr>
          <w:p w14:paraId="2162FF4D" w14:textId="77777777" w:rsidR="00681CA0" w:rsidRPr="004C4754" w:rsidRDefault="00E5502C" w:rsidP="00375A3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Наибольший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</w:t>
            </w:r>
            <w:r w:rsidR="00681CA0" w:rsidRPr="004C4754">
              <w:rPr>
                <w:rFonts w:ascii="Arial" w:hAnsi="Arial" w:cs="Arial"/>
              </w:rPr>
              <w:t>о</w:t>
            </w:r>
            <w:r w:rsidR="00681CA0" w:rsidRPr="004C4754">
              <w:rPr>
                <w:rFonts w:ascii="Arial" w:hAnsi="Arial" w:cs="Arial"/>
              </w:rPr>
              <w:t>догрева</w:t>
            </w:r>
            <w:r w:rsidR="00681CA0">
              <w:rPr>
                <w:rFonts w:ascii="Arial" w:hAnsi="Arial" w:cs="Arial"/>
              </w:rPr>
              <w:t>,</w:t>
            </w:r>
            <w:r w:rsidR="00681CA0" w:rsidRPr="00452C8B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298" w:type="dxa"/>
            <w:gridSpan w:val="432"/>
          </w:tcPr>
          <w:p w14:paraId="6DE8DE33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884" w:type="dxa"/>
            <w:gridSpan w:val="147"/>
          </w:tcPr>
          <w:p w14:paraId="19A13155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400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7EE457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2AF5D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6C8948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/>
            <w:vAlign w:val="center"/>
          </w:tcPr>
          <w:p w14:paraId="67F65C59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98" w:type="dxa"/>
            <w:gridSpan w:val="432"/>
          </w:tcPr>
          <w:p w14:paraId="7141BEB6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884" w:type="dxa"/>
            <w:gridSpan w:val="147"/>
          </w:tcPr>
          <w:p w14:paraId="023E3A0B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1,580 – 0,450 t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2845571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46D686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624D8A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/>
            <w:vAlign w:val="center"/>
          </w:tcPr>
          <w:p w14:paraId="1E971E1C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98" w:type="dxa"/>
            <w:gridSpan w:val="432"/>
          </w:tcPr>
          <w:p w14:paraId="266AE38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t ≥ 2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1884" w:type="dxa"/>
            <w:gridSpan w:val="147"/>
          </w:tcPr>
          <w:p w14:paraId="6DA867B8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0,680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709FF35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6600D2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FA0BA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 w:val="restart"/>
            <w:vAlign w:val="center"/>
          </w:tcPr>
          <w:p w14:paraId="240CA4B6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978" w:type="dxa"/>
            <w:gridSpan w:val="124"/>
            <w:vAlign w:val="center"/>
          </w:tcPr>
          <w:p w14:paraId="1417A69F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</w:tcPr>
          <w:p w14:paraId="6A5FE6B2" w14:textId="77777777" w:rsidR="00681CA0" w:rsidRPr="00765B2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884" w:type="dxa"/>
            <w:gridSpan w:val="147"/>
            <w:vAlign w:val="center"/>
          </w:tcPr>
          <w:p w14:paraId="7C2218B2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31A634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06E043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DE6B53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/>
            <w:vAlign w:val="center"/>
          </w:tcPr>
          <w:p w14:paraId="66C2E375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78" w:type="dxa"/>
            <w:gridSpan w:val="124"/>
            <w:vAlign w:val="center"/>
          </w:tcPr>
          <w:p w14:paraId="5D9CEF98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</w:tcPr>
          <w:p w14:paraId="68A0903B" w14:textId="77777777" w:rsidR="00681CA0" w:rsidRPr="00765B2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(действ</w:t>
            </w:r>
            <w:r w:rsidRPr="00765B26">
              <w:rPr>
                <w:rFonts w:ascii="Arial" w:hAnsi="Arial" w:cs="Arial"/>
              </w:rPr>
              <w:t>у</w:t>
            </w:r>
            <w:r w:rsidRPr="00765B26">
              <w:rPr>
                <w:rFonts w:ascii="Arial" w:hAnsi="Arial" w:cs="Arial"/>
              </w:rPr>
              <w:t>ющее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884" w:type="dxa"/>
            <w:gridSpan w:val="147"/>
            <w:vAlign w:val="center"/>
          </w:tcPr>
          <w:p w14:paraId="72CA047E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B1B468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4FF893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7A44A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 w:val="restart"/>
            <w:vAlign w:val="center"/>
          </w:tcPr>
          <w:p w14:paraId="04CD199C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>, В</w:t>
            </w:r>
          </w:p>
        </w:tc>
        <w:tc>
          <w:tcPr>
            <w:tcW w:w="978" w:type="dxa"/>
            <w:gridSpan w:val="124"/>
          </w:tcPr>
          <w:p w14:paraId="4B5C17FD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</w:tcPr>
          <w:p w14:paraId="27112618" w14:textId="77777777" w:rsidR="00681CA0" w:rsidRPr="00765B2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более (пиковое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884" w:type="dxa"/>
            <w:gridSpan w:val="147"/>
            <w:vAlign w:val="center"/>
          </w:tcPr>
          <w:p w14:paraId="57EF30BF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E2DFAE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13F44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2A401B9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31" w:type="dxa"/>
            <w:gridSpan w:val="461"/>
            <w:vMerge/>
          </w:tcPr>
          <w:p w14:paraId="78700995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78" w:type="dxa"/>
            <w:gridSpan w:val="124"/>
          </w:tcPr>
          <w:p w14:paraId="7D2C9821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</w:tcPr>
          <w:p w14:paraId="32D525B2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(пиковое</w:t>
            </w:r>
            <w:r w:rsidR="00546914" w:rsidRPr="00B30F81">
              <w:rPr>
                <w:rFonts w:ascii="Arial" w:hAnsi="Arial" w:cs="Arial"/>
              </w:rPr>
              <w:t xml:space="preserve"> значение) </w:t>
            </w:r>
          </w:p>
        </w:tc>
        <w:tc>
          <w:tcPr>
            <w:tcW w:w="1884" w:type="dxa"/>
            <w:gridSpan w:val="147"/>
            <w:vAlign w:val="center"/>
          </w:tcPr>
          <w:p w14:paraId="3613F34F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3669E8C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106764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08F4DC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29" w:type="dxa"/>
            <w:gridSpan w:val="893"/>
          </w:tcPr>
          <w:p w14:paraId="24A7295A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884" w:type="dxa"/>
            <w:gridSpan w:val="147"/>
          </w:tcPr>
          <w:p w14:paraId="3BEA30A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12,5*</w:t>
            </w:r>
          </w:p>
        </w:tc>
        <w:tc>
          <w:tcPr>
            <w:tcW w:w="284" w:type="dxa"/>
            <w:gridSpan w:val="3"/>
            <w:vMerge/>
          </w:tcPr>
          <w:p w14:paraId="2259FB3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C4BC1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FF4FFE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15090C1E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1722A94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590174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171B4F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42397C4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4" w:type="dxa"/>
            <w:gridSpan w:val="3"/>
            <w:vMerge/>
          </w:tcPr>
          <w:p w14:paraId="3261308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DE2983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3DA671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3CB0FAA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C8D903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5C57B7" w14:textId="77777777" w:rsidTr="004068EE">
        <w:tblPrEx>
          <w:tblLook w:val="01E0" w:firstRow="1" w:lastRow="1" w:firstColumn="1" w:lastColumn="1" w:noHBand="0" w:noVBand="0"/>
        </w:tblPrEx>
        <w:trPr>
          <w:trHeight w:val="246"/>
        </w:trPr>
        <w:tc>
          <w:tcPr>
            <w:tcW w:w="280" w:type="dxa"/>
            <w:gridSpan w:val="8"/>
            <w:vMerge/>
          </w:tcPr>
          <w:p w14:paraId="48F6A17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389E2FF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предварительного подогрева</w:t>
            </w:r>
          </w:p>
        </w:tc>
        <w:tc>
          <w:tcPr>
            <w:tcW w:w="284" w:type="dxa"/>
            <w:gridSpan w:val="3"/>
            <w:vMerge/>
          </w:tcPr>
          <w:p w14:paraId="27A41F9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2A9C7D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79DF75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33" w:type="dxa"/>
            <w:gridSpan w:val="589"/>
            <w:vAlign w:val="center"/>
          </w:tcPr>
          <w:p w14:paraId="2226F271" w14:textId="77777777" w:rsidR="00681CA0" w:rsidRPr="004C4754" w:rsidRDefault="00681CA0" w:rsidP="00282C5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721" w:type="dxa"/>
            <w:gridSpan w:val="378"/>
          </w:tcPr>
          <w:p w14:paraId="4B2F9C1C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Не менее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</w:t>
            </w:r>
            <w:r w:rsidR="00546914" w:rsidRPr="00765B26">
              <w:rPr>
                <w:rFonts w:ascii="Arial" w:hAnsi="Arial" w:cs="Arial"/>
              </w:rPr>
              <w:t xml:space="preserve"> значение</w:t>
            </w:r>
            <w:r w:rsidRPr="00765B26">
              <w:rPr>
                <w:rFonts w:ascii="Arial" w:hAnsi="Arial" w:cs="Arial"/>
              </w:rPr>
              <w:t>)</w:t>
            </w:r>
          </w:p>
        </w:tc>
        <w:tc>
          <w:tcPr>
            <w:tcW w:w="1459" w:type="dxa"/>
            <w:gridSpan w:val="73"/>
            <w:vAlign w:val="center"/>
          </w:tcPr>
          <w:p w14:paraId="7C84CDD0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DD8972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83563F5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2C2368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33" w:type="dxa"/>
            <w:gridSpan w:val="589"/>
          </w:tcPr>
          <w:p w14:paraId="6FB2F86A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721" w:type="dxa"/>
            <w:gridSpan w:val="378"/>
          </w:tcPr>
          <w:p w14:paraId="3FF0E1C3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59" w:type="dxa"/>
            <w:gridSpan w:val="73"/>
            <w:vAlign w:val="center"/>
          </w:tcPr>
          <w:p w14:paraId="1711CBEF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20C95E5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6D2299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63488FD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154" w:type="dxa"/>
            <w:gridSpan w:val="967"/>
          </w:tcPr>
          <w:p w14:paraId="71C3CD4D" w14:textId="77777777" w:rsidR="00681CA0" w:rsidRPr="004C4754" w:rsidRDefault="00681CA0" w:rsidP="00375A3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Резистор, заменяющий лампу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459" w:type="dxa"/>
            <w:gridSpan w:val="73"/>
            <w:vAlign w:val="center"/>
          </w:tcPr>
          <w:p w14:paraId="7FA7EFC4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8A6288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040CD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AD52ED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154" w:type="dxa"/>
            <w:gridSpan w:val="967"/>
          </w:tcPr>
          <w:p w14:paraId="5F7286C1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459" w:type="dxa"/>
            <w:gridSpan w:val="73"/>
            <w:vAlign w:val="center"/>
          </w:tcPr>
          <w:p w14:paraId="47A8912D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28D636E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A2E85E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bottom w:val="nil"/>
            </w:tcBorders>
          </w:tcPr>
          <w:p w14:paraId="5F6C4E7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33" w:type="dxa"/>
            <w:gridSpan w:val="589"/>
          </w:tcPr>
          <w:p w14:paraId="590A3ECF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721" w:type="dxa"/>
            <w:gridSpan w:val="378"/>
          </w:tcPr>
          <w:p w14:paraId="79186B67" w14:textId="77777777" w:rsidR="00681CA0" w:rsidRPr="004C4754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59" w:type="dxa"/>
            <w:gridSpan w:val="73"/>
            <w:vAlign w:val="center"/>
          </w:tcPr>
          <w:p w14:paraId="38DD5750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E6B6C8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315E84" w14:textId="77777777" w:rsidTr="004068EE">
        <w:tblPrEx>
          <w:tblLook w:val="01E0" w:firstRow="1" w:lastRow="1" w:firstColumn="1" w:lastColumn="1" w:noHBand="0" w:noVBand="0"/>
        </w:tblPrEx>
        <w:trPr>
          <w:trHeight w:val="963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05D3BE1F" w14:textId="77777777" w:rsidR="00681CA0" w:rsidRPr="004C4754" w:rsidRDefault="00681CA0" w:rsidP="00375A37">
            <w:pPr>
              <w:spacing w:after="0" w:line="276" w:lineRule="auto"/>
              <w:rPr>
                <w:rFonts w:ascii="Arial" w:hAnsi="Arial" w:cs="Arial"/>
              </w:rPr>
            </w:pPr>
            <w:r w:rsidRPr="00EE7A7C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23B93A99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2C03AAB9" w14:textId="77777777" w:rsidR="00681CA0" w:rsidRPr="004C4754" w:rsidRDefault="008C3D53" w:rsidP="00452C8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212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0F8A3F4B" w14:textId="77777777" w:rsidTr="004068EE">
        <w:tc>
          <w:tcPr>
            <w:tcW w:w="1670" w:type="dxa"/>
            <w:gridSpan w:val="88"/>
          </w:tcPr>
          <w:p w14:paraId="1409CCB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6" w:type="dxa"/>
            <w:gridSpan w:val="844"/>
          </w:tcPr>
          <w:p w14:paraId="56FE2BE4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FE6AD41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61" w:type="dxa"/>
            <w:gridSpan w:val="119"/>
            <w:vAlign w:val="center"/>
          </w:tcPr>
          <w:p w14:paraId="7F91983C" w14:textId="77777777" w:rsidR="00681CA0" w:rsidRPr="00765B26" w:rsidRDefault="00546914" w:rsidP="00452C8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с</w:t>
            </w:r>
            <w:r w:rsidR="00681CA0" w:rsidRPr="00765B26">
              <w:rPr>
                <w:rFonts w:ascii="Arial" w:hAnsi="Arial" w:cs="Arial"/>
              </w:rPr>
              <w:t>.</w:t>
            </w:r>
            <w:r w:rsidR="00FA62C7" w:rsidRPr="00765B26">
              <w:rPr>
                <w:rFonts w:ascii="Arial" w:hAnsi="Arial" w:cs="Arial"/>
              </w:rPr>
              <w:t xml:space="preserve"> </w:t>
            </w:r>
            <w:r w:rsidR="00681CA0" w:rsidRPr="00765B26">
              <w:rPr>
                <w:rFonts w:ascii="Arial" w:hAnsi="Arial" w:cs="Arial"/>
              </w:rPr>
              <w:t>1</w:t>
            </w:r>
          </w:p>
        </w:tc>
      </w:tr>
      <w:tr w:rsidR="00681CA0" w:rsidRPr="004C4754" w14:paraId="47551D30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5AADFB6" w14:textId="77777777" w:rsidR="00681CA0" w:rsidRPr="00765B26" w:rsidRDefault="00681CA0" w:rsidP="00452C8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65B26">
              <w:rPr>
                <w:rFonts w:ascii="Arial" w:hAnsi="Arial" w:cs="Arial"/>
                <w:b/>
                <w:lang w:val="en-US"/>
              </w:rPr>
              <w:t>МСОЛ:</w:t>
            </w:r>
            <w:r w:rsidRPr="00765B26">
              <w:rPr>
                <w:rFonts w:ascii="Arial" w:hAnsi="Arial" w:cs="Arial"/>
                <w:b/>
              </w:rPr>
              <w:t xml:space="preserve"> </w:t>
            </w:r>
            <w:r w:rsidRPr="00765B26">
              <w:rPr>
                <w:rFonts w:ascii="Arial" w:hAnsi="Arial" w:cs="Arial"/>
                <w:lang w:val="en-US"/>
              </w:rPr>
              <w:t>FD-</w:t>
            </w:r>
            <w:r w:rsidRPr="00765B26">
              <w:rPr>
                <w:rFonts w:ascii="Arial" w:hAnsi="Arial" w:cs="Arial"/>
              </w:rPr>
              <w:t>15</w:t>
            </w:r>
            <w:r w:rsidRPr="00765B26">
              <w:rPr>
                <w:rFonts w:ascii="Arial" w:hAnsi="Arial" w:cs="Arial"/>
                <w:lang w:val="en-US"/>
              </w:rPr>
              <w:t>-E-G</w:t>
            </w:r>
            <w:r w:rsidRPr="00765B26">
              <w:rPr>
                <w:rFonts w:ascii="Arial" w:hAnsi="Arial" w:cs="Arial"/>
              </w:rPr>
              <w:t>13</w:t>
            </w:r>
            <w:r w:rsidRPr="00765B26">
              <w:rPr>
                <w:rFonts w:ascii="Arial" w:hAnsi="Arial" w:cs="Arial"/>
                <w:lang w:val="en-US"/>
              </w:rPr>
              <w:t>-</w:t>
            </w:r>
            <w:r w:rsidRPr="00765B26">
              <w:rPr>
                <w:rFonts w:ascii="Arial" w:hAnsi="Arial" w:cs="Arial"/>
              </w:rPr>
              <w:t>2</w:t>
            </w:r>
            <w:r w:rsidRPr="00765B26">
              <w:rPr>
                <w:rFonts w:ascii="Arial" w:hAnsi="Arial" w:cs="Arial"/>
                <w:lang w:val="en-US"/>
              </w:rPr>
              <w:t>6/</w:t>
            </w:r>
            <w:r w:rsidRPr="00765B26">
              <w:rPr>
                <w:rFonts w:ascii="Arial" w:hAnsi="Arial" w:cs="Arial"/>
              </w:rPr>
              <w:t>550</w:t>
            </w:r>
          </w:p>
        </w:tc>
      </w:tr>
      <w:tr w:rsidR="00681CA0" w:rsidRPr="004C4754" w14:paraId="0C96C3F8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274D8CA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90"/>
            <w:tcBorders>
              <w:bottom w:val="double" w:sz="4" w:space="0" w:color="auto"/>
            </w:tcBorders>
            <w:vAlign w:val="center"/>
          </w:tcPr>
          <w:p w14:paraId="651906A7" w14:textId="77777777" w:rsidR="00681CA0" w:rsidRPr="00765B26" w:rsidRDefault="00681CA0" w:rsidP="00452C8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07" w:type="dxa"/>
            <w:gridSpan w:val="166"/>
            <w:tcBorders>
              <w:bottom w:val="double" w:sz="4" w:space="0" w:color="auto"/>
            </w:tcBorders>
            <w:vAlign w:val="center"/>
          </w:tcPr>
          <w:p w14:paraId="0C2132C7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Схема</w:t>
            </w:r>
          </w:p>
        </w:tc>
        <w:tc>
          <w:tcPr>
            <w:tcW w:w="1978" w:type="dxa"/>
            <w:gridSpan w:val="258"/>
            <w:tcBorders>
              <w:bottom w:val="double" w:sz="4" w:space="0" w:color="auto"/>
            </w:tcBorders>
            <w:vAlign w:val="center"/>
          </w:tcPr>
          <w:p w14:paraId="70A5A44D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Катод</w:t>
            </w:r>
          </w:p>
        </w:tc>
        <w:tc>
          <w:tcPr>
            <w:tcW w:w="1442" w:type="dxa"/>
            <w:gridSpan w:val="149"/>
            <w:tcBorders>
              <w:bottom w:val="double" w:sz="4" w:space="0" w:color="auto"/>
            </w:tcBorders>
            <w:vAlign w:val="center"/>
          </w:tcPr>
          <w:p w14:paraId="1D9D1E07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Цоколь</w:t>
            </w:r>
          </w:p>
        </w:tc>
        <w:tc>
          <w:tcPr>
            <w:tcW w:w="2479" w:type="dxa"/>
            <w:gridSpan w:val="269"/>
            <w:tcBorders>
              <w:bottom w:val="double" w:sz="4" w:space="0" w:color="auto"/>
            </w:tcBorders>
            <w:vAlign w:val="center"/>
          </w:tcPr>
          <w:p w14:paraId="2F95B65B" w14:textId="76618753" w:rsidR="00681CA0" w:rsidRPr="00765B26" w:rsidRDefault="005E325D" w:rsidP="00765B2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D81834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D9C102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0EE8ADE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90"/>
            <w:tcBorders>
              <w:top w:val="double" w:sz="4" w:space="0" w:color="auto"/>
            </w:tcBorders>
            <w:vAlign w:val="center"/>
          </w:tcPr>
          <w:p w14:paraId="0F644239" w14:textId="77777777" w:rsidR="00681CA0" w:rsidRPr="00765B26" w:rsidRDefault="00681CA0" w:rsidP="00452C8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15</w:t>
            </w:r>
          </w:p>
        </w:tc>
        <w:tc>
          <w:tcPr>
            <w:tcW w:w="1607" w:type="dxa"/>
            <w:gridSpan w:val="166"/>
            <w:tcBorders>
              <w:top w:val="double" w:sz="4" w:space="0" w:color="auto"/>
            </w:tcBorders>
            <w:vAlign w:val="center"/>
          </w:tcPr>
          <w:p w14:paraId="144D4D3E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Со старт</w:t>
            </w:r>
            <w:r w:rsidRPr="00765B26">
              <w:rPr>
                <w:rFonts w:ascii="Arial" w:hAnsi="Arial" w:cs="Arial"/>
              </w:rPr>
              <w:t>е</w:t>
            </w:r>
            <w:r w:rsidRPr="00765B26">
              <w:rPr>
                <w:rFonts w:ascii="Arial" w:hAnsi="Arial" w:cs="Arial"/>
              </w:rPr>
              <w:t>ром</w:t>
            </w:r>
          </w:p>
        </w:tc>
        <w:tc>
          <w:tcPr>
            <w:tcW w:w="1978" w:type="dxa"/>
            <w:gridSpan w:val="258"/>
            <w:tcBorders>
              <w:top w:val="double" w:sz="4" w:space="0" w:color="auto"/>
            </w:tcBorders>
            <w:vAlign w:val="center"/>
          </w:tcPr>
          <w:p w14:paraId="7498F067" w14:textId="77777777" w:rsidR="00681CA0" w:rsidRPr="00765B26" w:rsidRDefault="00546914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30F81">
              <w:rPr>
                <w:rFonts w:ascii="Arial" w:hAnsi="Arial" w:cs="Arial"/>
              </w:rPr>
              <w:t>п</w:t>
            </w:r>
            <w:r w:rsidR="00681CA0" w:rsidRPr="00765B26">
              <w:rPr>
                <w:rFonts w:ascii="Arial" w:hAnsi="Arial" w:cs="Arial"/>
              </w:rPr>
              <w:t>редварител</w:t>
            </w:r>
            <w:r w:rsidR="00681CA0" w:rsidRPr="00765B26">
              <w:rPr>
                <w:rFonts w:ascii="Arial" w:hAnsi="Arial" w:cs="Arial"/>
              </w:rPr>
              <w:t>ь</w:t>
            </w:r>
            <w:r w:rsidR="00681CA0" w:rsidRPr="00765B26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442" w:type="dxa"/>
            <w:gridSpan w:val="149"/>
            <w:tcBorders>
              <w:top w:val="double" w:sz="4" w:space="0" w:color="auto"/>
            </w:tcBorders>
            <w:vAlign w:val="center"/>
          </w:tcPr>
          <w:p w14:paraId="2A4B980E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  <w:lang w:val="en-US"/>
              </w:rPr>
              <w:t>G</w:t>
            </w:r>
            <w:r w:rsidRPr="00765B26">
              <w:rPr>
                <w:rFonts w:ascii="Arial" w:hAnsi="Arial" w:cs="Arial"/>
              </w:rPr>
              <w:t>13</w:t>
            </w:r>
          </w:p>
        </w:tc>
        <w:tc>
          <w:tcPr>
            <w:tcW w:w="2479" w:type="dxa"/>
            <w:gridSpan w:val="269"/>
            <w:tcBorders>
              <w:top w:val="double" w:sz="4" w:space="0" w:color="auto"/>
            </w:tcBorders>
            <w:vAlign w:val="center"/>
          </w:tcPr>
          <w:p w14:paraId="311515A6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</w:rPr>
              <w:t>2</w:t>
            </w:r>
            <w:r w:rsidRPr="00765B26">
              <w:rPr>
                <w:rFonts w:ascii="Arial" w:hAnsi="Arial" w:cs="Arial"/>
                <w:lang w:val="en-US"/>
              </w:rPr>
              <w:t xml:space="preserve">6 х </w:t>
            </w:r>
            <w:r w:rsidRPr="00765B26">
              <w:rPr>
                <w:rFonts w:ascii="Arial" w:hAnsi="Arial" w:cs="Arial"/>
              </w:rPr>
              <w:t>550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0EC3C8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92C86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9CE40A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092B62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621E84F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47E09D86" w14:textId="77777777" w:rsidR="00681CA0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F07FFB0" w14:textId="77777777" w:rsidR="00681CA0" w:rsidRPr="00847DF1" w:rsidRDefault="00681CA0" w:rsidP="00847DF1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0E8CCE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6B848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0D21F4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90"/>
            <w:tcBorders>
              <w:top w:val="nil"/>
            </w:tcBorders>
          </w:tcPr>
          <w:p w14:paraId="18079881" w14:textId="77777777" w:rsidR="00681CA0" w:rsidRPr="00847DF1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231" w:type="dxa"/>
            <w:gridSpan w:val="381"/>
            <w:tcBorders>
              <w:top w:val="nil"/>
            </w:tcBorders>
          </w:tcPr>
          <w:p w14:paraId="767243EF" w14:textId="77777777" w:rsidR="00681CA0" w:rsidRPr="00847DF1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96" w:type="dxa"/>
            <w:gridSpan w:val="192"/>
            <w:tcBorders>
              <w:top w:val="nil"/>
            </w:tcBorders>
          </w:tcPr>
          <w:p w14:paraId="18A52093" w14:textId="77777777" w:rsidR="00681CA0" w:rsidRPr="00847DF1" w:rsidRDefault="00681CA0" w:rsidP="00452C8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479" w:type="dxa"/>
            <w:gridSpan w:val="269"/>
            <w:tcBorders>
              <w:top w:val="nil"/>
            </w:tcBorders>
          </w:tcPr>
          <w:p w14:paraId="11DF6320" w14:textId="77777777" w:rsidR="00681CA0" w:rsidRPr="00847DF1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47DF1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1EA6D2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4692E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CC7404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90"/>
            <w:tcBorders>
              <w:top w:val="nil"/>
              <w:bottom w:val="double" w:sz="4" w:space="0" w:color="auto"/>
            </w:tcBorders>
          </w:tcPr>
          <w:p w14:paraId="52FA91F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19" w:type="dxa"/>
            <w:gridSpan w:val="185"/>
            <w:tcBorders>
              <w:top w:val="nil"/>
              <w:bottom w:val="double" w:sz="4" w:space="0" w:color="auto"/>
            </w:tcBorders>
          </w:tcPr>
          <w:p w14:paraId="71BF1303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12" w:type="dxa"/>
            <w:gridSpan w:val="196"/>
            <w:tcBorders>
              <w:top w:val="nil"/>
              <w:bottom w:val="double" w:sz="4" w:space="0" w:color="auto"/>
            </w:tcBorders>
          </w:tcPr>
          <w:p w14:paraId="4A494935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275" w:type="dxa"/>
            <w:gridSpan w:val="461"/>
            <w:tcBorders>
              <w:top w:val="nil"/>
              <w:bottom w:val="nil"/>
            </w:tcBorders>
          </w:tcPr>
          <w:p w14:paraId="788A5E7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5761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379045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5C7D72D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90"/>
            <w:tcBorders>
              <w:top w:val="double" w:sz="4" w:space="0" w:color="auto"/>
            </w:tcBorders>
          </w:tcPr>
          <w:p w14:paraId="53AA94C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549,0</w:t>
            </w:r>
          </w:p>
        </w:tc>
        <w:tc>
          <w:tcPr>
            <w:tcW w:w="1719" w:type="dxa"/>
            <w:gridSpan w:val="185"/>
            <w:tcBorders>
              <w:top w:val="double" w:sz="4" w:space="0" w:color="auto"/>
            </w:tcBorders>
          </w:tcPr>
          <w:p w14:paraId="521AF38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553,7</w:t>
            </w:r>
          </w:p>
        </w:tc>
        <w:tc>
          <w:tcPr>
            <w:tcW w:w="1512" w:type="dxa"/>
            <w:gridSpan w:val="196"/>
            <w:tcBorders>
              <w:top w:val="double" w:sz="4" w:space="0" w:color="auto"/>
            </w:tcBorders>
          </w:tcPr>
          <w:p w14:paraId="6EFE772F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556,1</w:t>
            </w:r>
          </w:p>
        </w:tc>
        <w:tc>
          <w:tcPr>
            <w:tcW w:w="1796" w:type="dxa"/>
            <w:gridSpan w:val="192"/>
            <w:tcBorders>
              <w:top w:val="double" w:sz="4" w:space="0" w:color="auto"/>
            </w:tcBorders>
          </w:tcPr>
          <w:p w14:paraId="332F35CB" w14:textId="77777777" w:rsidR="00681CA0" w:rsidRPr="004C4754" w:rsidRDefault="00681CA0" w:rsidP="00452C8B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563,2</w:t>
            </w:r>
          </w:p>
        </w:tc>
        <w:tc>
          <w:tcPr>
            <w:tcW w:w="2479" w:type="dxa"/>
            <w:gridSpan w:val="269"/>
            <w:tcBorders>
              <w:top w:val="double" w:sz="4" w:space="0" w:color="auto"/>
            </w:tcBorders>
          </w:tcPr>
          <w:p w14:paraId="352F7FF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A4E058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C0609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4A67AC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1A3D75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C452000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22E94F8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B9BE7D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D9323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4B4923D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4" w:type="dxa"/>
            <w:gridSpan w:val="92"/>
            <w:tcBorders>
              <w:top w:val="nil"/>
              <w:bottom w:val="double" w:sz="4" w:space="0" w:color="auto"/>
            </w:tcBorders>
            <w:vAlign w:val="center"/>
          </w:tcPr>
          <w:p w14:paraId="3E5AF4BE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322" w:type="dxa"/>
            <w:gridSpan w:val="291"/>
            <w:tcBorders>
              <w:top w:val="nil"/>
              <w:bottom w:val="double" w:sz="4" w:space="0" w:color="auto"/>
            </w:tcBorders>
            <w:vAlign w:val="center"/>
          </w:tcPr>
          <w:p w14:paraId="426BFAE9" w14:textId="77777777" w:rsidR="00681CA0" w:rsidRPr="00765B26" w:rsidRDefault="001F678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 значение напряжения</w:t>
            </w:r>
            <w:r w:rsidR="00681CA0" w:rsidRPr="00765B26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93" w:type="dxa"/>
            <w:gridSpan w:val="382"/>
            <w:tcBorders>
              <w:top w:val="nil"/>
              <w:bottom w:val="double" w:sz="4" w:space="0" w:color="auto"/>
            </w:tcBorders>
            <w:vAlign w:val="center"/>
          </w:tcPr>
          <w:p w14:paraId="438586F9" w14:textId="77777777" w:rsidR="00681CA0" w:rsidRPr="00765B26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464" w:type="dxa"/>
            <w:gridSpan w:val="267"/>
            <w:tcBorders>
              <w:top w:val="nil"/>
              <w:bottom w:val="double" w:sz="4" w:space="0" w:color="auto"/>
            </w:tcBorders>
            <w:vAlign w:val="center"/>
          </w:tcPr>
          <w:p w14:paraId="7497DF7C" w14:textId="77777777" w:rsidR="00681CA0" w:rsidRPr="00765B26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65A0DF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21A31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167A84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4" w:type="dxa"/>
            <w:gridSpan w:val="92"/>
            <w:tcBorders>
              <w:top w:val="double" w:sz="4" w:space="0" w:color="auto"/>
              <w:bottom w:val="nil"/>
            </w:tcBorders>
          </w:tcPr>
          <w:p w14:paraId="10B01B7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322" w:type="dxa"/>
            <w:gridSpan w:val="291"/>
            <w:tcBorders>
              <w:top w:val="double" w:sz="4" w:space="0" w:color="auto"/>
              <w:bottom w:val="nil"/>
            </w:tcBorders>
          </w:tcPr>
          <w:p w14:paraId="4F19F6F9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110</w:t>
            </w:r>
          </w:p>
        </w:tc>
        <w:tc>
          <w:tcPr>
            <w:tcW w:w="3293" w:type="dxa"/>
            <w:gridSpan w:val="382"/>
            <w:tcBorders>
              <w:top w:val="double" w:sz="4" w:space="0" w:color="auto"/>
              <w:bottom w:val="nil"/>
            </w:tcBorders>
          </w:tcPr>
          <w:p w14:paraId="32249363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103,5</w:t>
            </w:r>
          </w:p>
        </w:tc>
        <w:tc>
          <w:tcPr>
            <w:tcW w:w="2464" w:type="dxa"/>
            <w:gridSpan w:val="267"/>
            <w:tcBorders>
              <w:top w:val="double" w:sz="4" w:space="0" w:color="auto"/>
              <w:bottom w:val="nil"/>
            </w:tcBorders>
          </w:tcPr>
          <w:p w14:paraId="40370A24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65B26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A8CE45E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D1AAD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677AAB5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4" w:type="dxa"/>
            <w:gridSpan w:val="92"/>
          </w:tcPr>
          <w:p w14:paraId="680CA18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322" w:type="dxa"/>
            <w:gridSpan w:val="291"/>
          </w:tcPr>
          <w:p w14:paraId="479D2E87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-</w:t>
            </w:r>
          </w:p>
        </w:tc>
        <w:tc>
          <w:tcPr>
            <w:tcW w:w="3293" w:type="dxa"/>
            <w:gridSpan w:val="382"/>
          </w:tcPr>
          <w:p w14:paraId="740EC842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-</w:t>
            </w:r>
          </w:p>
        </w:tc>
        <w:tc>
          <w:tcPr>
            <w:tcW w:w="2464" w:type="dxa"/>
            <w:gridSpan w:val="267"/>
          </w:tcPr>
          <w:p w14:paraId="7625764C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638383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3F5498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794B70D" w14:textId="77777777" w:rsidR="00681CA0" w:rsidRPr="00765B2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1B0D77" w14:textId="77777777" w:rsidTr="004068EE">
        <w:trPr>
          <w:cantSplit/>
          <w:trHeight w:val="79"/>
        </w:trPr>
        <w:tc>
          <w:tcPr>
            <w:tcW w:w="390" w:type="dxa"/>
            <w:gridSpan w:val="16"/>
            <w:tcBorders>
              <w:top w:val="nil"/>
              <w:bottom w:val="nil"/>
            </w:tcBorders>
          </w:tcPr>
          <w:p w14:paraId="3B9D5A7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1EA505EA" w14:textId="77777777" w:rsidR="00681CA0" w:rsidRPr="00765B2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65B26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BE0A4B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2816BB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0CE06F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5" w:type="dxa"/>
            <w:gridSpan w:val="17"/>
            <w:vMerge w:val="restart"/>
            <w:vAlign w:val="center"/>
          </w:tcPr>
          <w:p w14:paraId="1910A030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00" w:type="dxa"/>
            <w:gridSpan w:val="226"/>
            <w:vMerge w:val="restart"/>
            <w:vAlign w:val="center"/>
          </w:tcPr>
          <w:p w14:paraId="2DDE04D7" w14:textId="77777777" w:rsidR="00681CA0" w:rsidRPr="00765B26" w:rsidRDefault="001F678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883" w:type="dxa"/>
            <w:gridSpan w:val="453"/>
            <w:vAlign w:val="center"/>
          </w:tcPr>
          <w:p w14:paraId="396C76CF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Напряжение на лампе (действу</w:t>
            </w:r>
            <w:r w:rsidRPr="00765B26">
              <w:rPr>
                <w:rFonts w:ascii="Arial" w:hAnsi="Arial" w:cs="Arial"/>
              </w:rPr>
              <w:t>ю</w:t>
            </w:r>
            <w:r w:rsidRPr="00765B26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303" w:type="dxa"/>
            <w:gridSpan w:val="149"/>
            <w:vMerge w:val="restart"/>
            <w:vAlign w:val="center"/>
          </w:tcPr>
          <w:p w14:paraId="1116C0B7" w14:textId="77777777" w:rsidR="00681CA0" w:rsidRPr="00765B26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 xml:space="preserve">Расчетное значение тока </w:t>
            </w:r>
            <w:r w:rsidR="00681CA0" w:rsidRPr="00765B26">
              <w:rPr>
                <w:rFonts w:ascii="Arial" w:hAnsi="Arial" w:cs="Arial"/>
              </w:rPr>
              <w:t>ла</w:t>
            </w:r>
            <w:r w:rsidR="00681CA0" w:rsidRPr="00765B26">
              <w:rPr>
                <w:rFonts w:ascii="Arial" w:hAnsi="Arial" w:cs="Arial"/>
              </w:rPr>
              <w:t>м</w:t>
            </w:r>
            <w:r w:rsidR="00681CA0" w:rsidRPr="00765B26">
              <w:rPr>
                <w:rFonts w:ascii="Arial" w:hAnsi="Arial" w:cs="Arial"/>
              </w:rPr>
              <w:t>пы, А</w:t>
            </w:r>
          </w:p>
        </w:tc>
        <w:tc>
          <w:tcPr>
            <w:tcW w:w="2032" w:type="dxa"/>
            <w:gridSpan w:val="187"/>
            <w:vMerge w:val="restart"/>
            <w:vAlign w:val="center"/>
          </w:tcPr>
          <w:p w14:paraId="30EBD3F8" w14:textId="77777777" w:rsidR="00681CA0" w:rsidRPr="00765B2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5B26">
              <w:rPr>
                <w:rFonts w:ascii="Arial" w:hAnsi="Arial" w:cs="Arial"/>
              </w:rPr>
              <w:t>Расчетн</w:t>
            </w:r>
            <w:r w:rsidR="00546914" w:rsidRPr="00765B26">
              <w:rPr>
                <w:rFonts w:ascii="Arial" w:hAnsi="Arial" w:cs="Arial"/>
              </w:rPr>
              <w:t>ое зн</w:t>
            </w:r>
            <w:r w:rsidR="00546914" w:rsidRPr="00765B26">
              <w:rPr>
                <w:rFonts w:ascii="Arial" w:hAnsi="Arial" w:cs="Arial"/>
              </w:rPr>
              <w:t>а</w:t>
            </w:r>
            <w:r w:rsidR="00546914" w:rsidRPr="00765B26">
              <w:rPr>
                <w:rFonts w:ascii="Arial" w:hAnsi="Arial" w:cs="Arial"/>
              </w:rPr>
              <w:t>чение</w:t>
            </w:r>
            <w:r w:rsidRPr="00765B26">
              <w:rPr>
                <w:rFonts w:ascii="Arial" w:hAnsi="Arial" w:cs="Arial"/>
              </w:rPr>
              <w:t xml:space="preserve"> </w:t>
            </w:r>
            <w:r w:rsidR="00546914" w:rsidRPr="00765B26">
              <w:rPr>
                <w:rFonts w:ascii="Arial" w:hAnsi="Arial" w:cs="Arial"/>
              </w:rPr>
              <w:t xml:space="preserve">тока </w:t>
            </w:r>
            <w:r w:rsidRPr="00765B26">
              <w:rPr>
                <w:rFonts w:ascii="Arial" w:hAnsi="Arial" w:cs="Arial"/>
              </w:rPr>
              <w:t>пре</w:t>
            </w:r>
            <w:r w:rsidRPr="00765B26">
              <w:rPr>
                <w:rFonts w:ascii="Arial" w:hAnsi="Arial" w:cs="Arial"/>
              </w:rPr>
              <w:t>д</w:t>
            </w:r>
            <w:r w:rsidRPr="00765B26">
              <w:rPr>
                <w:rFonts w:ascii="Arial" w:hAnsi="Arial" w:cs="Arial"/>
              </w:rPr>
              <w:t>варительного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22FA05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DE7E7B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4FCE2F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5" w:type="dxa"/>
            <w:gridSpan w:val="17"/>
            <w:vMerge/>
            <w:tcBorders>
              <w:top w:val="nil"/>
              <w:bottom w:val="double" w:sz="4" w:space="0" w:color="auto"/>
            </w:tcBorders>
          </w:tcPr>
          <w:p w14:paraId="449B1DA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gridSpan w:val="226"/>
            <w:vMerge/>
            <w:tcBorders>
              <w:top w:val="nil"/>
              <w:bottom w:val="double" w:sz="4" w:space="0" w:color="auto"/>
            </w:tcBorders>
          </w:tcPr>
          <w:p w14:paraId="0DCE65C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9" w:type="dxa"/>
            <w:gridSpan w:val="113"/>
            <w:tcBorders>
              <w:top w:val="nil"/>
              <w:bottom w:val="double" w:sz="4" w:space="0" w:color="auto"/>
            </w:tcBorders>
            <w:vAlign w:val="center"/>
          </w:tcPr>
          <w:p w14:paraId="4223DE75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Расчетное</w:t>
            </w:r>
          </w:p>
          <w:p w14:paraId="751A13CE" w14:textId="77777777" w:rsidR="001F6780" w:rsidRPr="00765B26" w:rsidRDefault="001F678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30F81">
              <w:rPr>
                <w:rFonts w:ascii="Arial" w:hAnsi="Arial" w:cs="Arial"/>
              </w:rPr>
              <w:t>значение</w:t>
            </w:r>
          </w:p>
        </w:tc>
        <w:tc>
          <w:tcPr>
            <w:tcW w:w="1288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0476B5DC" w14:textId="77777777" w:rsidR="00681CA0" w:rsidRPr="00765B2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65B2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6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592B5B50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303" w:type="dxa"/>
            <w:gridSpan w:val="149"/>
            <w:vMerge/>
            <w:tcBorders>
              <w:top w:val="nil"/>
              <w:bottom w:val="double" w:sz="4" w:space="0" w:color="auto"/>
            </w:tcBorders>
          </w:tcPr>
          <w:p w14:paraId="6F5AF436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32" w:type="dxa"/>
            <w:gridSpan w:val="187"/>
            <w:vMerge/>
            <w:tcBorders>
              <w:top w:val="nil"/>
              <w:bottom w:val="double" w:sz="4" w:space="0" w:color="auto"/>
            </w:tcBorders>
          </w:tcPr>
          <w:p w14:paraId="0F57A7E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0D09B7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E9F47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4B10AA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5" w:type="dxa"/>
            <w:gridSpan w:val="17"/>
            <w:tcBorders>
              <w:top w:val="double" w:sz="4" w:space="0" w:color="auto"/>
              <w:bottom w:val="nil"/>
            </w:tcBorders>
          </w:tcPr>
          <w:p w14:paraId="26F2AB32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00" w:type="dxa"/>
            <w:gridSpan w:val="226"/>
            <w:tcBorders>
              <w:top w:val="double" w:sz="4" w:space="0" w:color="auto"/>
              <w:bottom w:val="nil"/>
            </w:tcBorders>
          </w:tcPr>
          <w:p w14:paraId="469E60AD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1319" w:type="dxa"/>
            <w:gridSpan w:val="113"/>
            <w:tcBorders>
              <w:top w:val="double" w:sz="4" w:space="0" w:color="auto"/>
              <w:bottom w:val="nil"/>
            </w:tcBorders>
          </w:tcPr>
          <w:p w14:paraId="44EF9993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57</w:t>
            </w:r>
          </w:p>
        </w:tc>
        <w:tc>
          <w:tcPr>
            <w:tcW w:w="1288" w:type="dxa"/>
            <w:gridSpan w:val="170"/>
            <w:tcBorders>
              <w:top w:val="double" w:sz="4" w:space="0" w:color="auto"/>
              <w:bottom w:val="nil"/>
            </w:tcBorders>
          </w:tcPr>
          <w:p w14:paraId="36E3763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276" w:type="dxa"/>
            <w:gridSpan w:val="170"/>
            <w:tcBorders>
              <w:top w:val="double" w:sz="4" w:space="0" w:color="auto"/>
              <w:bottom w:val="nil"/>
            </w:tcBorders>
          </w:tcPr>
          <w:p w14:paraId="4F3BFA32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64</w:t>
            </w:r>
          </w:p>
        </w:tc>
        <w:tc>
          <w:tcPr>
            <w:tcW w:w="1303" w:type="dxa"/>
            <w:gridSpan w:val="149"/>
            <w:tcBorders>
              <w:top w:val="double" w:sz="4" w:space="0" w:color="auto"/>
              <w:bottom w:val="nil"/>
            </w:tcBorders>
          </w:tcPr>
          <w:p w14:paraId="4AFA298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</w:t>
            </w:r>
            <w:r w:rsidRPr="004C4754">
              <w:rPr>
                <w:rFonts w:ascii="Arial" w:hAnsi="Arial" w:cs="Arial"/>
              </w:rPr>
              <w:t>300</w:t>
            </w:r>
          </w:p>
        </w:tc>
        <w:tc>
          <w:tcPr>
            <w:tcW w:w="2032" w:type="dxa"/>
            <w:gridSpan w:val="187"/>
            <w:tcBorders>
              <w:top w:val="double" w:sz="4" w:space="0" w:color="auto"/>
              <w:bottom w:val="nil"/>
            </w:tcBorders>
          </w:tcPr>
          <w:p w14:paraId="7A18FACF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</w:t>
            </w:r>
            <w:r w:rsidRPr="004C4754">
              <w:rPr>
                <w:rFonts w:ascii="Arial" w:hAnsi="Arial" w:cs="Arial"/>
              </w:rPr>
              <w:t>450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B5AC9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E97865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2E54D4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5" w:type="dxa"/>
            <w:gridSpan w:val="17"/>
          </w:tcPr>
          <w:p w14:paraId="075C6C63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00" w:type="dxa"/>
            <w:gridSpan w:val="226"/>
          </w:tcPr>
          <w:p w14:paraId="7FB6C19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19" w:type="dxa"/>
            <w:gridSpan w:val="113"/>
          </w:tcPr>
          <w:p w14:paraId="212EB852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8" w:type="dxa"/>
            <w:gridSpan w:val="170"/>
          </w:tcPr>
          <w:p w14:paraId="1861E740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70"/>
          </w:tcPr>
          <w:p w14:paraId="7EF14455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03" w:type="dxa"/>
            <w:gridSpan w:val="149"/>
          </w:tcPr>
          <w:p w14:paraId="08D77907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032" w:type="dxa"/>
            <w:gridSpan w:val="187"/>
          </w:tcPr>
          <w:p w14:paraId="4D4AB6A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64E8FA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A4F6A6" w14:textId="77777777" w:rsidTr="004068EE">
        <w:trPr>
          <w:cantSplit/>
          <w:trHeight w:val="5454"/>
        </w:trPr>
        <w:tc>
          <w:tcPr>
            <w:tcW w:w="10177" w:type="dxa"/>
            <w:gridSpan w:val="1051"/>
            <w:tcBorders>
              <w:top w:val="nil"/>
            </w:tcBorders>
          </w:tcPr>
          <w:p w14:paraId="6DBC9128" w14:textId="77777777" w:rsidR="00681CA0" w:rsidRDefault="00681CA0" w:rsidP="00452C8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6199CE5" w14:textId="77777777" w:rsidR="00681CA0" w:rsidRPr="004C4754" w:rsidRDefault="00681CA0" w:rsidP="00546914">
            <w:pPr>
              <w:spacing w:after="0" w:line="360" w:lineRule="auto"/>
              <w:ind w:left="284"/>
              <w:jc w:val="both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9E3510">
              <w:rPr>
                <w:rFonts w:ascii="Arial" w:hAnsi="Arial" w:cs="Arial"/>
              </w:rPr>
              <w:t>цветности</w:t>
            </w:r>
            <w:r w:rsidR="00546914" w:rsidRPr="009E3510">
              <w:rPr>
                <w:rFonts w:ascii="Arial" w:hAnsi="Arial" w:cs="Arial"/>
              </w:rPr>
              <w:t xml:space="preserve"> </w:t>
            </w:r>
            <w:r w:rsidR="00546914" w:rsidRPr="00B30F81">
              <w:rPr>
                <w:rFonts w:ascii="Arial" w:hAnsi="Arial" w:cs="Arial"/>
              </w:rPr>
              <w:t>—</w:t>
            </w:r>
            <w:r w:rsidR="00546914" w:rsidRPr="009E3510">
              <w:rPr>
                <w:rFonts w:ascii="Arial" w:hAnsi="Arial" w:cs="Arial"/>
              </w:rPr>
              <w:t xml:space="preserve"> </w:t>
            </w:r>
            <w:r w:rsidR="00F94339" w:rsidRPr="009E3510">
              <w:rPr>
                <w:rFonts w:ascii="Arial" w:hAnsi="Arial" w:cs="Arial"/>
              </w:rPr>
              <w:t>в</w:t>
            </w:r>
            <w:r w:rsidR="00F94339">
              <w:rPr>
                <w:rFonts w:ascii="Arial" w:hAnsi="Arial" w:cs="Arial"/>
              </w:rPr>
              <w:t xml:space="preserve"> соответствии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</w:tc>
      </w:tr>
      <w:tr w:rsidR="00681CA0" w:rsidRPr="004C4754" w14:paraId="700FB7E2" w14:textId="77777777" w:rsidTr="004068EE">
        <w:trPr>
          <w:cantSplit/>
        </w:trPr>
        <w:tc>
          <w:tcPr>
            <w:tcW w:w="10177" w:type="dxa"/>
            <w:gridSpan w:val="1051"/>
          </w:tcPr>
          <w:p w14:paraId="06972915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2215-2</w:t>
            </w:r>
          </w:p>
        </w:tc>
      </w:tr>
      <w:tr w:rsidR="00681CA0" w:rsidRPr="004C4754" w14:paraId="470966F8" w14:textId="77777777" w:rsidTr="004068EE">
        <w:tc>
          <w:tcPr>
            <w:tcW w:w="1844" w:type="dxa"/>
            <w:gridSpan w:val="120"/>
          </w:tcPr>
          <w:p w14:paraId="260E4E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272" w:type="dxa"/>
            <w:gridSpan w:val="812"/>
          </w:tcPr>
          <w:p w14:paraId="0DDB6A3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586E92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61" w:type="dxa"/>
            <w:gridSpan w:val="119"/>
            <w:vAlign w:val="center"/>
          </w:tcPr>
          <w:p w14:paraId="13ABF602" w14:textId="77777777" w:rsidR="00681CA0" w:rsidRPr="004C4754" w:rsidRDefault="001F6780" w:rsidP="00452C8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с</w:t>
            </w:r>
            <w:r w:rsidR="00681CA0" w:rsidRPr="00D10B76">
              <w:rPr>
                <w:rFonts w:ascii="Arial" w:hAnsi="Arial" w:cs="Arial"/>
              </w:rPr>
              <w:t>.</w:t>
            </w:r>
            <w:r w:rsidR="00FA62C7" w:rsidRPr="00D10B76">
              <w:rPr>
                <w:rFonts w:ascii="Arial" w:hAnsi="Arial" w:cs="Arial"/>
              </w:rPr>
              <w:t xml:space="preserve"> </w:t>
            </w:r>
            <w:r w:rsidR="00681CA0" w:rsidRPr="00D10B76">
              <w:rPr>
                <w:rFonts w:ascii="Arial" w:hAnsi="Arial" w:cs="Arial"/>
              </w:rPr>
              <w:t>2</w:t>
            </w:r>
          </w:p>
        </w:tc>
      </w:tr>
      <w:tr w:rsidR="00681CA0" w:rsidRPr="004C4754" w14:paraId="39B64CE9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EC0136E" w14:textId="77777777" w:rsidR="00681CA0" w:rsidRPr="004C4754" w:rsidRDefault="00681CA0" w:rsidP="00452C8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550</w:t>
            </w:r>
          </w:p>
        </w:tc>
      </w:tr>
      <w:tr w:rsidR="00681CA0" w:rsidRPr="004C4754" w14:paraId="59C74D65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21B15A57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2BE39153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D10B7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44AEF3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C98A8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4DF0FBA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4" w:type="dxa"/>
            <w:gridSpan w:val="104"/>
            <w:tcBorders>
              <w:bottom w:val="double" w:sz="4" w:space="0" w:color="auto"/>
            </w:tcBorders>
            <w:vAlign w:val="center"/>
          </w:tcPr>
          <w:p w14:paraId="30F3E97A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02" w:type="dxa"/>
            <w:gridSpan w:val="193"/>
            <w:tcBorders>
              <w:bottom w:val="double" w:sz="4" w:space="0" w:color="auto"/>
            </w:tcBorders>
            <w:vAlign w:val="center"/>
          </w:tcPr>
          <w:p w14:paraId="1850A7B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ная мо</w:t>
            </w:r>
            <w:r w:rsidRPr="004C4754">
              <w:rPr>
                <w:rFonts w:ascii="Arial" w:hAnsi="Arial" w:cs="Arial"/>
              </w:rPr>
              <w:t>щ</w:t>
            </w:r>
            <w:r w:rsidRPr="004C4754"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320" w:type="dxa"/>
            <w:gridSpan w:val="143"/>
            <w:tcBorders>
              <w:bottom w:val="double" w:sz="4" w:space="0" w:color="auto"/>
            </w:tcBorders>
            <w:vAlign w:val="center"/>
          </w:tcPr>
          <w:p w14:paraId="693DF7E2" w14:textId="77777777" w:rsidR="00681CA0" w:rsidRPr="00D10B76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 xml:space="preserve">Расчетное значение  </w:t>
            </w:r>
            <w:r w:rsidR="00681CA0" w:rsidRPr="00D10B76">
              <w:rPr>
                <w:rFonts w:ascii="Arial" w:hAnsi="Arial" w:cs="Arial"/>
              </w:rPr>
              <w:t>напряж</w:t>
            </w:r>
            <w:r w:rsidR="00681CA0" w:rsidRPr="00D10B76">
              <w:rPr>
                <w:rFonts w:ascii="Arial" w:hAnsi="Arial" w:cs="Arial"/>
              </w:rPr>
              <w:t>е</w:t>
            </w:r>
            <w:r w:rsidR="00681CA0" w:rsidRPr="00D10B76">
              <w:rPr>
                <w:rFonts w:ascii="Arial" w:hAnsi="Arial" w:cs="Arial"/>
              </w:rPr>
              <w:t>ни</w:t>
            </w:r>
            <w:r w:rsidRPr="00D10B76">
              <w:rPr>
                <w:rFonts w:ascii="Arial" w:hAnsi="Arial" w:cs="Arial"/>
              </w:rPr>
              <w:t>я</w:t>
            </w:r>
            <w:r w:rsidR="00681CA0" w:rsidRPr="00D10B76">
              <w:rPr>
                <w:rFonts w:ascii="Arial" w:hAnsi="Arial" w:cs="Arial"/>
              </w:rPr>
              <w:t>, В</w:t>
            </w:r>
          </w:p>
        </w:tc>
        <w:tc>
          <w:tcPr>
            <w:tcW w:w="2004" w:type="dxa"/>
            <w:gridSpan w:val="260"/>
            <w:tcBorders>
              <w:bottom w:val="double" w:sz="4" w:space="0" w:color="auto"/>
            </w:tcBorders>
            <w:vAlign w:val="center"/>
          </w:tcPr>
          <w:p w14:paraId="095B76FE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719" w:type="dxa"/>
            <w:gridSpan w:val="244"/>
            <w:tcBorders>
              <w:bottom w:val="double" w:sz="4" w:space="0" w:color="auto"/>
            </w:tcBorders>
            <w:vAlign w:val="center"/>
          </w:tcPr>
          <w:p w14:paraId="14F0923E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604" w:type="dxa"/>
            <w:gridSpan w:val="88"/>
            <w:tcBorders>
              <w:bottom w:val="double" w:sz="4" w:space="0" w:color="auto"/>
            </w:tcBorders>
            <w:vAlign w:val="center"/>
          </w:tcPr>
          <w:p w14:paraId="6C270F31" w14:textId="77777777" w:rsidR="00681CA0" w:rsidRPr="004C4754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ент мощн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сти</w:t>
            </w:r>
          </w:p>
        </w:tc>
        <w:tc>
          <w:tcPr>
            <w:tcW w:w="284" w:type="dxa"/>
            <w:gridSpan w:val="3"/>
            <w:vMerge/>
          </w:tcPr>
          <w:p w14:paraId="317EAD42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4B7CA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45D436CF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4" w:type="dxa"/>
            <w:gridSpan w:val="104"/>
            <w:tcBorders>
              <w:top w:val="double" w:sz="4" w:space="0" w:color="auto"/>
              <w:bottom w:val="nil"/>
            </w:tcBorders>
          </w:tcPr>
          <w:p w14:paraId="79476DE6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402" w:type="dxa"/>
            <w:gridSpan w:val="193"/>
            <w:tcBorders>
              <w:top w:val="double" w:sz="4" w:space="0" w:color="auto"/>
              <w:bottom w:val="nil"/>
            </w:tcBorders>
          </w:tcPr>
          <w:p w14:paraId="4450146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1320" w:type="dxa"/>
            <w:gridSpan w:val="143"/>
            <w:tcBorders>
              <w:top w:val="double" w:sz="4" w:space="0" w:color="auto"/>
              <w:bottom w:val="nil"/>
            </w:tcBorders>
          </w:tcPr>
          <w:p w14:paraId="4F2C8DD0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127</w:t>
            </w:r>
          </w:p>
        </w:tc>
        <w:tc>
          <w:tcPr>
            <w:tcW w:w="2004" w:type="dxa"/>
            <w:gridSpan w:val="260"/>
            <w:tcBorders>
              <w:top w:val="double" w:sz="4" w:space="0" w:color="auto"/>
              <w:bottom w:val="nil"/>
            </w:tcBorders>
          </w:tcPr>
          <w:p w14:paraId="7B4933D5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0,300</w:t>
            </w:r>
          </w:p>
        </w:tc>
        <w:tc>
          <w:tcPr>
            <w:tcW w:w="1719" w:type="dxa"/>
            <w:gridSpan w:val="244"/>
            <w:tcBorders>
              <w:top w:val="double" w:sz="4" w:space="0" w:color="auto"/>
              <w:bottom w:val="nil"/>
            </w:tcBorders>
          </w:tcPr>
          <w:p w14:paraId="42567953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327</w:t>
            </w:r>
          </w:p>
        </w:tc>
        <w:tc>
          <w:tcPr>
            <w:tcW w:w="1604" w:type="dxa"/>
            <w:gridSpan w:val="88"/>
            <w:tcBorders>
              <w:top w:val="double" w:sz="4" w:space="0" w:color="auto"/>
              <w:bottom w:val="nil"/>
            </w:tcBorders>
          </w:tcPr>
          <w:p w14:paraId="0A79443D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693B9EE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6AA75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7DF9D4C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4" w:type="dxa"/>
            <w:gridSpan w:val="104"/>
          </w:tcPr>
          <w:p w14:paraId="7463D1E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02" w:type="dxa"/>
            <w:gridSpan w:val="193"/>
          </w:tcPr>
          <w:p w14:paraId="347819A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20" w:type="dxa"/>
            <w:gridSpan w:val="143"/>
          </w:tcPr>
          <w:p w14:paraId="7E7DF9C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004" w:type="dxa"/>
            <w:gridSpan w:val="260"/>
          </w:tcPr>
          <w:p w14:paraId="41E54C9F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19" w:type="dxa"/>
            <w:gridSpan w:val="244"/>
          </w:tcPr>
          <w:p w14:paraId="14B9421C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04" w:type="dxa"/>
            <w:gridSpan w:val="88"/>
          </w:tcPr>
          <w:p w14:paraId="2229F78D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F0AABB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AC0DE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1A23A8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6BDFA0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E9F48F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5FBFF08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17BEE2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A17B3C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76EE35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71" w:type="dxa"/>
            <w:gridSpan w:val="845"/>
            <w:tcBorders>
              <w:top w:val="nil"/>
            </w:tcBorders>
          </w:tcPr>
          <w:p w14:paraId="0413DE11" w14:textId="77777777" w:rsidR="00681CA0" w:rsidRPr="004C4754" w:rsidRDefault="00681CA0" w:rsidP="00452C8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16" w:type="dxa"/>
            <w:gridSpan w:val="169"/>
            <w:tcBorders>
              <w:top w:val="nil"/>
            </w:tcBorders>
          </w:tcPr>
          <w:p w14:paraId="093AEFC5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916" w:type="dxa"/>
            <w:gridSpan w:val="18"/>
            <w:tcBorders>
              <w:top w:val="nil"/>
            </w:tcBorders>
          </w:tcPr>
          <w:p w14:paraId="350D17E2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259FF3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0AB0E6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B018FD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7" w:type="dxa"/>
            <w:gridSpan w:val="565"/>
            <w:vMerge w:val="restart"/>
            <w:tcBorders>
              <w:top w:val="nil"/>
            </w:tcBorders>
            <w:vAlign w:val="center"/>
          </w:tcPr>
          <w:p w14:paraId="55F87CFB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294" w:type="dxa"/>
            <w:gridSpan w:val="280"/>
            <w:tcBorders>
              <w:top w:val="nil"/>
            </w:tcBorders>
          </w:tcPr>
          <w:p w14:paraId="38DF7A68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16" w:type="dxa"/>
            <w:gridSpan w:val="169"/>
            <w:tcBorders>
              <w:top w:val="nil"/>
            </w:tcBorders>
          </w:tcPr>
          <w:p w14:paraId="7067BDB9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0,270</w:t>
            </w:r>
          </w:p>
        </w:tc>
        <w:tc>
          <w:tcPr>
            <w:tcW w:w="916" w:type="dxa"/>
            <w:gridSpan w:val="18"/>
            <w:tcBorders>
              <w:top w:val="nil"/>
            </w:tcBorders>
          </w:tcPr>
          <w:p w14:paraId="56E64928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B91738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159C3D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3316F1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7" w:type="dxa"/>
            <w:gridSpan w:val="565"/>
            <w:vMerge/>
            <w:tcBorders>
              <w:top w:val="nil"/>
            </w:tcBorders>
            <w:vAlign w:val="center"/>
          </w:tcPr>
          <w:p w14:paraId="6A80028C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94" w:type="dxa"/>
            <w:gridSpan w:val="280"/>
            <w:tcBorders>
              <w:top w:val="nil"/>
            </w:tcBorders>
          </w:tcPr>
          <w:p w14:paraId="4BEEA759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16" w:type="dxa"/>
            <w:gridSpan w:val="169"/>
            <w:tcBorders>
              <w:top w:val="nil"/>
            </w:tcBorders>
          </w:tcPr>
          <w:p w14:paraId="1D96F027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0,630</w:t>
            </w:r>
          </w:p>
        </w:tc>
        <w:tc>
          <w:tcPr>
            <w:tcW w:w="916" w:type="dxa"/>
            <w:gridSpan w:val="18"/>
            <w:tcBorders>
              <w:top w:val="nil"/>
            </w:tcBorders>
          </w:tcPr>
          <w:p w14:paraId="4287D472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EDEFC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D74DC1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61780F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7" w:type="dxa"/>
            <w:gridSpan w:val="565"/>
            <w:tcBorders>
              <w:top w:val="nil"/>
            </w:tcBorders>
            <w:vAlign w:val="center"/>
          </w:tcPr>
          <w:p w14:paraId="5EBA5A8A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294" w:type="dxa"/>
            <w:gridSpan w:val="280"/>
            <w:tcBorders>
              <w:top w:val="nil"/>
            </w:tcBorders>
          </w:tcPr>
          <w:p w14:paraId="2E305ACB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 (де</w:t>
            </w:r>
            <w:r w:rsidRPr="00D10B76">
              <w:rPr>
                <w:rFonts w:ascii="Arial" w:hAnsi="Arial" w:cs="Arial"/>
              </w:rPr>
              <w:t>й</w:t>
            </w:r>
            <w:r w:rsidRPr="00D10B76">
              <w:rPr>
                <w:rFonts w:ascii="Arial" w:hAnsi="Arial" w:cs="Arial"/>
              </w:rPr>
              <w:t>ствующее</w:t>
            </w:r>
            <w:r w:rsidR="00546914" w:rsidRPr="00D10B76">
              <w:rPr>
                <w:rFonts w:ascii="Arial" w:hAnsi="Arial" w:cs="Arial"/>
              </w:rPr>
              <w:t xml:space="preserve"> знач</w:t>
            </w:r>
            <w:r w:rsidR="00546914" w:rsidRPr="00D10B76">
              <w:rPr>
                <w:rFonts w:ascii="Arial" w:hAnsi="Arial" w:cs="Arial"/>
              </w:rPr>
              <w:t>е</w:t>
            </w:r>
            <w:r w:rsidR="00546914" w:rsidRPr="00D10B76">
              <w:rPr>
                <w:rFonts w:ascii="Arial" w:hAnsi="Arial" w:cs="Arial"/>
              </w:rPr>
              <w:t>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116" w:type="dxa"/>
            <w:gridSpan w:val="169"/>
            <w:tcBorders>
              <w:top w:val="nil"/>
            </w:tcBorders>
            <w:vAlign w:val="center"/>
          </w:tcPr>
          <w:p w14:paraId="1017DE7D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916" w:type="dxa"/>
            <w:gridSpan w:val="18"/>
            <w:tcBorders>
              <w:top w:val="nil"/>
            </w:tcBorders>
            <w:vAlign w:val="center"/>
          </w:tcPr>
          <w:p w14:paraId="7EBF127C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3351E4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E1E364D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9CEB54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7" w:type="dxa"/>
            <w:gridSpan w:val="565"/>
            <w:tcBorders>
              <w:top w:val="nil"/>
            </w:tcBorders>
            <w:vAlign w:val="center"/>
          </w:tcPr>
          <w:p w14:paraId="5A0DAFFF" w14:textId="77777777" w:rsidR="00681CA0" w:rsidRPr="004C4754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294" w:type="dxa"/>
            <w:gridSpan w:val="280"/>
            <w:tcBorders>
              <w:top w:val="nil"/>
            </w:tcBorders>
          </w:tcPr>
          <w:p w14:paraId="5A25BADA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 (пиковое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116" w:type="dxa"/>
            <w:gridSpan w:val="169"/>
            <w:tcBorders>
              <w:top w:val="nil"/>
            </w:tcBorders>
            <w:vAlign w:val="center"/>
          </w:tcPr>
          <w:p w14:paraId="747E28A4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916" w:type="dxa"/>
            <w:gridSpan w:val="18"/>
            <w:tcBorders>
              <w:top w:val="nil"/>
            </w:tcBorders>
            <w:vAlign w:val="center"/>
          </w:tcPr>
          <w:p w14:paraId="26EA078D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B307C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544CCA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3815D9A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71" w:type="dxa"/>
            <w:gridSpan w:val="845"/>
            <w:tcBorders>
              <w:top w:val="nil"/>
              <w:bottom w:val="nil"/>
            </w:tcBorders>
          </w:tcPr>
          <w:p w14:paraId="394B9F8E" w14:textId="77777777" w:rsidR="00681CA0" w:rsidRPr="00D10B76" w:rsidRDefault="00681CA0" w:rsidP="00452C8B">
            <w:pPr>
              <w:spacing w:after="0" w:line="240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16" w:type="dxa"/>
            <w:gridSpan w:val="169"/>
            <w:tcBorders>
              <w:top w:val="nil"/>
              <w:bottom w:val="nil"/>
            </w:tcBorders>
            <w:vAlign w:val="center"/>
          </w:tcPr>
          <w:p w14:paraId="2534D3CB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916" w:type="dxa"/>
            <w:gridSpan w:val="18"/>
            <w:tcBorders>
              <w:top w:val="nil"/>
              <w:bottom w:val="nil"/>
            </w:tcBorders>
            <w:vAlign w:val="center"/>
          </w:tcPr>
          <w:p w14:paraId="76ADD7FA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6438BB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68F01B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0512C2A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77" w:type="dxa"/>
            <w:gridSpan w:val="565"/>
            <w:vAlign w:val="center"/>
          </w:tcPr>
          <w:p w14:paraId="3BC1DE94" w14:textId="77777777" w:rsidR="00681CA0" w:rsidRPr="004C4754" w:rsidRDefault="00681CA0" w:rsidP="00E80E9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294" w:type="dxa"/>
            <w:gridSpan w:val="280"/>
          </w:tcPr>
          <w:p w14:paraId="178494CE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 (действ</w:t>
            </w:r>
            <w:r w:rsidRPr="00D10B76">
              <w:rPr>
                <w:rFonts w:ascii="Arial" w:hAnsi="Arial" w:cs="Arial"/>
              </w:rPr>
              <w:t>у</w:t>
            </w:r>
            <w:r w:rsidRPr="00D10B76">
              <w:rPr>
                <w:rFonts w:ascii="Arial" w:hAnsi="Arial" w:cs="Arial"/>
              </w:rPr>
              <w:t>ющее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116" w:type="dxa"/>
            <w:gridSpan w:val="169"/>
            <w:vAlign w:val="center"/>
          </w:tcPr>
          <w:p w14:paraId="544D6FC9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916" w:type="dxa"/>
            <w:gridSpan w:val="18"/>
            <w:vAlign w:val="center"/>
          </w:tcPr>
          <w:p w14:paraId="39C660C4" w14:textId="77777777" w:rsidR="00681CA0" w:rsidRPr="004C4754" w:rsidRDefault="00681CA0" w:rsidP="00282C5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A7B04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88794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0CFFF7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47C8B61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CA0AA9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4ABC9BD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0B2C00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B9D41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8FBD7B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6" w:type="dxa"/>
            <w:gridSpan w:val="440"/>
            <w:tcBorders>
              <w:top w:val="nil"/>
            </w:tcBorders>
          </w:tcPr>
          <w:p w14:paraId="50903CC9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27" w:type="dxa"/>
            <w:gridSpan w:val="592"/>
            <w:tcBorders>
              <w:top w:val="nil"/>
            </w:tcBorders>
          </w:tcPr>
          <w:p w14:paraId="4878BDA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B110A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FDC8B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F0AE06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6" w:type="dxa"/>
            <w:gridSpan w:val="440"/>
            <w:tcBorders>
              <w:top w:val="nil"/>
              <w:bottom w:val="double" w:sz="4" w:space="0" w:color="auto"/>
            </w:tcBorders>
          </w:tcPr>
          <w:p w14:paraId="0F50C6E3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27" w:type="dxa"/>
            <w:gridSpan w:val="592"/>
            <w:tcBorders>
              <w:top w:val="nil"/>
              <w:bottom w:val="double" w:sz="4" w:space="0" w:color="auto"/>
            </w:tcBorders>
          </w:tcPr>
          <w:p w14:paraId="28EAADBC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E17D2C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CB7458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5D0A566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6" w:type="dxa"/>
            <w:gridSpan w:val="440"/>
            <w:tcBorders>
              <w:top w:val="double" w:sz="4" w:space="0" w:color="auto"/>
            </w:tcBorders>
          </w:tcPr>
          <w:p w14:paraId="70A13DD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327" w:type="dxa"/>
            <w:gridSpan w:val="592"/>
            <w:tcBorders>
              <w:top w:val="double" w:sz="4" w:space="0" w:color="auto"/>
            </w:tcBorders>
          </w:tcPr>
          <w:p w14:paraId="74CDD663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7A6953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E8AA2B" w14:textId="77777777" w:rsidTr="004068EE">
        <w:trPr>
          <w:cantSplit/>
          <w:trHeight w:val="4946"/>
        </w:trPr>
        <w:tc>
          <w:tcPr>
            <w:tcW w:w="10177" w:type="dxa"/>
            <w:gridSpan w:val="1051"/>
            <w:tcBorders>
              <w:top w:val="nil"/>
            </w:tcBorders>
          </w:tcPr>
          <w:p w14:paraId="4DF44BF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3013852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55A3597" w14:textId="77777777" w:rsidTr="004068EE">
        <w:trPr>
          <w:cantSplit/>
        </w:trPr>
        <w:tc>
          <w:tcPr>
            <w:tcW w:w="10177" w:type="dxa"/>
            <w:gridSpan w:val="1051"/>
          </w:tcPr>
          <w:p w14:paraId="33D534E0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2215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4C4754" w14:paraId="09E84CEC" w14:textId="77777777" w:rsidTr="004068EE">
        <w:tblPrEx>
          <w:tblLook w:val="01E0" w:firstRow="1" w:lastRow="1" w:firstColumn="1" w:lastColumn="1" w:noHBand="0" w:noVBand="0"/>
        </w:tblPrEx>
        <w:tc>
          <w:tcPr>
            <w:tcW w:w="1917" w:type="dxa"/>
            <w:gridSpan w:val="135"/>
          </w:tcPr>
          <w:p w14:paraId="40C6AEE2" w14:textId="77777777" w:rsidR="00681CA0" w:rsidRPr="004C4754" w:rsidRDefault="00681CA0" w:rsidP="00591FF6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2" w:type="dxa"/>
            <w:gridSpan w:val="744"/>
          </w:tcPr>
          <w:p w14:paraId="212FE37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5359A5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58" w:type="dxa"/>
            <w:gridSpan w:val="172"/>
            <w:vAlign w:val="center"/>
          </w:tcPr>
          <w:p w14:paraId="346E6368" w14:textId="77777777" w:rsidR="00681CA0" w:rsidRPr="004C4754" w:rsidRDefault="00546914" w:rsidP="00452C8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82C9C">
              <w:rPr>
                <w:rFonts w:ascii="Arial" w:hAnsi="Arial" w:cs="Arial"/>
              </w:rPr>
              <w:t>с</w:t>
            </w:r>
            <w:r w:rsidR="00681CA0" w:rsidRPr="00A82C9C">
              <w:rPr>
                <w:rFonts w:ascii="Arial" w:hAnsi="Arial" w:cs="Arial"/>
              </w:rPr>
              <w:t>.</w:t>
            </w:r>
            <w:r w:rsidR="00FA62C7" w:rsidRPr="00A82C9C">
              <w:rPr>
                <w:rFonts w:ascii="Arial" w:hAnsi="Arial" w:cs="Arial"/>
              </w:rPr>
              <w:t xml:space="preserve"> </w:t>
            </w:r>
            <w:r w:rsidR="00681CA0" w:rsidRPr="00A82C9C">
              <w:rPr>
                <w:rFonts w:ascii="Arial" w:hAnsi="Arial" w:cs="Arial"/>
              </w:rPr>
              <w:t>3</w:t>
            </w:r>
            <w:r w:rsidR="00FA62C7" w:rsidRPr="00A82C9C">
              <w:rPr>
                <w:rFonts w:ascii="Arial" w:hAnsi="Arial" w:cs="Arial"/>
              </w:rPr>
              <w:t xml:space="preserve"> </w:t>
            </w:r>
          </w:p>
        </w:tc>
      </w:tr>
      <w:tr w:rsidR="00681CA0" w:rsidRPr="004C4754" w14:paraId="1C59A238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FDBBFCB" w14:textId="77777777" w:rsidR="00681CA0" w:rsidRPr="004C4754" w:rsidRDefault="00681CA0" w:rsidP="00452C8B">
            <w:pPr>
              <w:spacing w:after="0" w:line="276" w:lineRule="auto"/>
              <w:jc w:val="right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B30F81">
              <w:rPr>
                <w:rFonts w:ascii="Arial" w:hAnsi="Arial" w:cs="Arial"/>
                <w:b/>
                <w:lang w:val="en-US"/>
              </w:rPr>
              <w:t>:</w:t>
            </w:r>
            <w:r w:rsidR="00546914"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550</w:t>
            </w:r>
          </w:p>
        </w:tc>
      </w:tr>
      <w:tr w:rsidR="00681CA0" w:rsidRPr="004C4754" w14:paraId="12B3C8C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tcBorders>
              <w:top w:val="nil"/>
              <w:bottom w:val="nil"/>
            </w:tcBorders>
          </w:tcPr>
          <w:p w14:paraId="35B0FF2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62397FF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2EE154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99891C5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62AF8D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77344D6" w14:textId="77777777" w:rsidTr="004068EE">
        <w:tblPrEx>
          <w:tblLook w:val="01E0" w:firstRow="1" w:lastRow="1" w:firstColumn="1" w:lastColumn="1" w:noHBand="0" w:noVBand="0"/>
        </w:tblPrEx>
        <w:trPr>
          <w:trHeight w:val="430"/>
        </w:trPr>
        <w:tc>
          <w:tcPr>
            <w:tcW w:w="280" w:type="dxa"/>
            <w:gridSpan w:val="8"/>
            <w:vMerge w:val="restart"/>
            <w:tcBorders>
              <w:top w:val="nil"/>
            </w:tcBorders>
          </w:tcPr>
          <w:p w14:paraId="3D1CE13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17FA0DF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EF5D18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28BD61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C24B31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8" w:type="dxa"/>
            <w:gridSpan w:val="177"/>
            <w:tcBorders>
              <w:bottom w:val="double" w:sz="4" w:space="0" w:color="auto"/>
            </w:tcBorders>
          </w:tcPr>
          <w:p w14:paraId="36F6472D" w14:textId="77777777" w:rsidR="00681CA0" w:rsidRPr="004C4754" w:rsidRDefault="00681CA0" w:rsidP="00452C8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550" w:type="dxa"/>
            <w:gridSpan w:val="296"/>
            <w:tcBorders>
              <w:bottom w:val="double" w:sz="4" w:space="0" w:color="auto"/>
            </w:tcBorders>
          </w:tcPr>
          <w:p w14:paraId="21156570" w14:textId="77777777" w:rsidR="00681CA0" w:rsidRPr="004C4754" w:rsidRDefault="00681CA0" w:rsidP="00452C8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892" w:type="dxa"/>
            <w:gridSpan w:val="347"/>
            <w:tcBorders>
              <w:bottom w:val="double" w:sz="4" w:space="0" w:color="auto"/>
            </w:tcBorders>
          </w:tcPr>
          <w:p w14:paraId="4CE1363B" w14:textId="77777777" w:rsidR="00681CA0" w:rsidRPr="004C4754" w:rsidRDefault="00681CA0" w:rsidP="00452C8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173" w:type="dxa"/>
            <w:gridSpan w:val="220"/>
            <w:tcBorders>
              <w:bottom w:val="double" w:sz="4" w:space="0" w:color="auto"/>
            </w:tcBorders>
          </w:tcPr>
          <w:p w14:paraId="76EA4647" w14:textId="77777777" w:rsidR="00681CA0" w:rsidRPr="004C4754" w:rsidRDefault="00681CA0" w:rsidP="00452C8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149711A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A1740C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9A19F6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8" w:type="dxa"/>
            <w:gridSpan w:val="177"/>
            <w:tcBorders>
              <w:top w:val="double" w:sz="4" w:space="0" w:color="auto"/>
            </w:tcBorders>
          </w:tcPr>
          <w:p w14:paraId="586C105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550" w:type="dxa"/>
            <w:gridSpan w:val="296"/>
            <w:tcBorders>
              <w:top w:val="double" w:sz="4" w:space="0" w:color="auto"/>
            </w:tcBorders>
          </w:tcPr>
          <w:p w14:paraId="44BC1B7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892" w:type="dxa"/>
            <w:gridSpan w:val="347"/>
            <w:tcBorders>
              <w:top w:val="double" w:sz="4" w:space="0" w:color="auto"/>
            </w:tcBorders>
          </w:tcPr>
          <w:p w14:paraId="7F75BA9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</w:t>
            </w:r>
          </w:p>
        </w:tc>
        <w:tc>
          <w:tcPr>
            <w:tcW w:w="2173" w:type="dxa"/>
            <w:gridSpan w:val="220"/>
            <w:tcBorders>
              <w:top w:val="double" w:sz="4" w:space="0" w:color="auto"/>
            </w:tcBorders>
          </w:tcPr>
          <w:p w14:paraId="6283BB9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0,245</w:t>
            </w:r>
          </w:p>
        </w:tc>
        <w:tc>
          <w:tcPr>
            <w:tcW w:w="284" w:type="dxa"/>
            <w:gridSpan w:val="3"/>
            <w:vMerge/>
          </w:tcPr>
          <w:p w14:paraId="72C1A65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35016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91DF99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4DFC54F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64547C6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1E40ED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484075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11" w:type="dxa"/>
            <w:gridSpan w:val="763"/>
          </w:tcPr>
          <w:p w14:paraId="181B5C0B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1575" w:type="dxa"/>
            <w:gridSpan w:val="249"/>
          </w:tcPr>
          <w:p w14:paraId="6CA6E2FE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27" w:type="dxa"/>
            <w:gridSpan w:val="28"/>
          </w:tcPr>
          <w:p w14:paraId="595F11AC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</w:tcPr>
          <w:p w14:paraId="2F35E6C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9084C1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651AACD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11" w:type="dxa"/>
            <w:gridSpan w:val="763"/>
            <w:vMerge w:val="restart"/>
            <w:vAlign w:val="center"/>
          </w:tcPr>
          <w:p w14:paraId="4B669B29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1575" w:type="dxa"/>
            <w:gridSpan w:val="249"/>
          </w:tcPr>
          <w:p w14:paraId="3A5B5DEB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27" w:type="dxa"/>
            <w:gridSpan w:val="28"/>
          </w:tcPr>
          <w:p w14:paraId="5E2EDB08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695B9D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B04478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E5B20E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11" w:type="dxa"/>
            <w:gridSpan w:val="763"/>
            <w:vMerge/>
          </w:tcPr>
          <w:p w14:paraId="19096FEC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5" w:type="dxa"/>
            <w:gridSpan w:val="249"/>
          </w:tcPr>
          <w:p w14:paraId="1A1760D7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27" w:type="dxa"/>
            <w:gridSpan w:val="28"/>
          </w:tcPr>
          <w:p w14:paraId="0DEAE31D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7177C3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06AA4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E38FD2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  <w:tcBorders>
              <w:top w:val="nil"/>
              <w:bottom w:val="nil"/>
            </w:tcBorders>
          </w:tcPr>
          <w:p w14:paraId="4B55A03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2EEFEA9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9A265E0" w14:textId="77777777" w:rsidTr="004068EE">
        <w:tblPrEx>
          <w:tblLook w:val="01E0" w:firstRow="1" w:lastRow="1" w:firstColumn="1" w:lastColumn="1" w:noHBand="0" w:noVBand="0"/>
        </w:tblPrEx>
        <w:trPr>
          <w:trHeight w:val="424"/>
        </w:trPr>
        <w:tc>
          <w:tcPr>
            <w:tcW w:w="280" w:type="dxa"/>
            <w:gridSpan w:val="8"/>
            <w:vMerge/>
          </w:tcPr>
          <w:p w14:paraId="2BBFF57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7E3961A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4" w:type="dxa"/>
            <w:gridSpan w:val="3"/>
            <w:vMerge/>
          </w:tcPr>
          <w:p w14:paraId="7A6401B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CF05F8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62B3C9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11" w:type="dxa"/>
            <w:gridSpan w:val="763"/>
            <w:vMerge w:val="restart"/>
          </w:tcPr>
          <w:p w14:paraId="13C003C9" w14:textId="77777777" w:rsidR="00681CA0" w:rsidRPr="00452C8B" w:rsidRDefault="00D10B76" w:rsidP="00452C8B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 xml:space="preserve">) за время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282C55">
              <w:rPr>
                <w:rFonts w:ascii="Arial" w:hAnsi="Arial" w:cs="Arial"/>
              </w:rPr>
              <w:t>: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52C8B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52C8B">
              <w:rPr>
                <w:rFonts w:ascii="Arial" w:hAnsi="Arial" w:cs="Arial"/>
              </w:rPr>
              <w:t xml:space="preserve">/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52C8B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52C8B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452C8B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452C8B">
              <w:rPr>
                <w:rFonts w:ascii="Arial" w:hAnsi="Arial" w:cs="Arial"/>
              </w:rPr>
              <w:t>)</w:t>
            </w:r>
            <w:r w:rsidR="00681CA0" w:rsidRPr="00452C8B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575" w:type="dxa"/>
            <w:gridSpan w:val="249"/>
          </w:tcPr>
          <w:p w14:paraId="485DFFD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027" w:type="dxa"/>
            <w:gridSpan w:val="28"/>
          </w:tcPr>
          <w:p w14:paraId="592C184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0,240*</w:t>
            </w:r>
          </w:p>
        </w:tc>
        <w:tc>
          <w:tcPr>
            <w:tcW w:w="284" w:type="dxa"/>
            <w:gridSpan w:val="3"/>
            <w:vMerge/>
          </w:tcPr>
          <w:p w14:paraId="0BABE80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32DC55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C8CBC5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11" w:type="dxa"/>
            <w:gridSpan w:val="763"/>
            <w:vMerge/>
          </w:tcPr>
          <w:p w14:paraId="0E2245B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5" w:type="dxa"/>
            <w:gridSpan w:val="249"/>
          </w:tcPr>
          <w:p w14:paraId="53D8B3A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027" w:type="dxa"/>
            <w:gridSpan w:val="28"/>
          </w:tcPr>
          <w:p w14:paraId="3B71D0E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0,315*</w:t>
            </w:r>
          </w:p>
        </w:tc>
        <w:tc>
          <w:tcPr>
            <w:tcW w:w="284" w:type="dxa"/>
            <w:gridSpan w:val="3"/>
            <w:vMerge/>
          </w:tcPr>
          <w:p w14:paraId="1868450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9510C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DF938C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 w:val="restart"/>
            <w:vAlign w:val="center"/>
          </w:tcPr>
          <w:p w14:paraId="1D033854" w14:textId="77777777" w:rsidR="00681CA0" w:rsidRPr="004C4754" w:rsidRDefault="00D10B76" w:rsidP="002E591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предварител</w:t>
            </w:r>
            <w:r w:rsidR="00681CA0" w:rsidRPr="004C4754">
              <w:rPr>
                <w:rFonts w:ascii="Arial" w:hAnsi="Arial" w:cs="Arial"/>
              </w:rPr>
              <w:t>ь</w:t>
            </w:r>
            <w:r w:rsidR="00681CA0" w:rsidRPr="004C4754">
              <w:rPr>
                <w:rFonts w:ascii="Arial" w:hAnsi="Arial" w:cs="Arial"/>
              </w:rPr>
              <w:t>ного подогрева</w:t>
            </w:r>
            <w:r w:rsidR="00681CA0">
              <w:rPr>
                <w:rFonts w:ascii="Arial" w:hAnsi="Arial" w:cs="Arial"/>
              </w:rPr>
              <w:t>, А</w:t>
            </w:r>
            <w:r w:rsidR="00681CA0" w:rsidRPr="00452C8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55" w:type="dxa"/>
            <w:gridSpan w:val="482"/>
          </w:tcPr>
          <w:p w14:paraId="1F94BDCB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884" w:type="dxa"/>
            <w:gridSpan w:val="147"/>
          </w:tcPr>
          <w:p w14:paraId="2841CEF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,8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7FADB8B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39D4FC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FB1DF0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/>
            <w:vAlign w:val="center"/>
          </w:tcPr>
          <w:p w14:paraId="45C64B50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  <w:gridSpan w:val="482"/>
          </w:tcPr>
          <w:p w14:paraId="63441D3E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884" w:type="dxa"/>
            <w:gridSpan w:val="147"/>
          </w:tcPr>
          <w:p w14:paraId="4722C3E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2,100</w:t>
            </w:r>
            <w:r w:rsidRPr="004C4754">
              <w:rPr>
                <w:rFonts w:ascii="Arial" w:hAnsi="Arial" w:cs="Arial"/>
                <w:lang w:val="en-US"/>
              </w:rPr>
              <w:t xml:space="preserve"> – 0,</w:t>
            </w:r>
            <w:r w:rsidRPr="004C4754">
              <w:rPr>
                <w:rFonts w:ascii="Arial" w:hAnsi="Arial" w:cs="Arial"/>
              </w:rPr>
              <w:t>30</w:t>
            </w:r>
            <w:r w:rsidRPr="004C4754">
              <w:rPr>
                <w:rFonts w:ascii="Arial" w:hAnsi="Arial" w:cs="Arial"/>
                <w:lang w:val="en-US"/>
              </w:rPr>
              <w:t>0 t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BC2D38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AAF7510" w14:textId="77777777" w:rsidTr="004068EE">
        <w:tblPrEx>
          <w:tblLook w:val="01E0" w:firstRow="1" w:lastRow="1" w:firstColumn="1" w:lastColumn="1" w:noHBand="0" w:noVBand="0"/>
        </w:tblPrEx>
        <w:trPr>
          <w:trHeight w:val="66"/>
        </w:trPr>
        <w:tc>
          <w:tcPr>
            <w:tcW w:w="280" w:type="dxa"/>
            <w:gridSpan w:val="8"/>
            <w:vMerge/>
          </w:tcPr>
          <w:p w14:paraId="71AC937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/>
            <w:vAlign w:val="center"/>
          </w:tcPr>
          <w:p w14:paraId="04A17CB2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  <w:gridSpan w:val="482"/>
          </w:tcPr>
          <w:p w14:paraId="42396AF1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 xml:space="preserve">t ≥ </w:t>
            </w:r>
            <w:r w:rsidRPr="004C4754">
              <w:rPr>
                <w:rFonts w:ascii="Arial" w:hAnsi="Arial" w:cs="Arial"/>
              </w:rPr>
              <w:t>2,0</w:t>
            </w:r>
          </w:p>
        </w:tc>
        <w:tc>
          <w:tcPr>
            <w:tcW w:w="1884" w:type="dxa"/>
            <w:gridSpan w:val="147"/>
          </w:tcPr>
          <w:p w14:paraId="2FC874D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</w:t>
            </w:r>
            <w:r w:rsidRPr="004C4754">
              <w:rPr>
                <w:rFonts w:ascii="Arial" w:hAnsi="Arial" w:cs="Arial"/>
              </w:rPr>
              <w:t>90</w:t>
            </w:r>
            <w:r w:rsidRPr="004C4754">
              <w:rPr>
                <w:rFonts w:ascii="Arial" w:hAnsi="Arial" w:cs="Arial"/>
                <w:lang w:val="en-US"/>
              </w:rPr>
              <w:t>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38366AE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793FB9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82A9E2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 w:val="restart"/>
            <w:vAlign w:val="center"/>
          </w:tcPr>
          <w:p w14:paraId="760353D4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435" w:type="dxa"/>
            <w:gridSpan w:val="174"/>
            <w:vAlign w:val="center"/>
          </w:tcPr>
          <w:p w14:paraId="78B3D549" w14:textId="77777777" w:rsidR="00681CA0" w:rsidRPr="004C4754" w:rsidRDefault="00681CA0" w:rsidP="00282C55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  <w:vAlign w:val="center"/>
          </w:tcPr>
          <w:p w14:paraId="260A59AB" w14:textId="77777777" w:rsidR="00681CA0" w:rsidRPr="00D10B76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 (действ</w:t>
            </w:r>
            <w:r w:rsidRPr="00D10B76">
              <w:rPr>
                <w:rFonts w:ascii="Arial" w:hAnsi="Arial" w:cs="Arial"/>
              </w:rPr>
              <w:t>у</w:t>
            </w:r>
            <w:r w:rsidRPr="00D10B76">
              <w:rPr>
                <w:rFonts w:ascii="Arial" w:hAnsi="Arial" w:cs="Arial"/>
              </w:rPr>
              <w:t>ющее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884" w:type="dxa"/>
            <w:gridSpan w:val="147"/>
            <w:vAlign w:val="center"/>
          </w:tcPr>
          <w:p w14:paraId="761EAA3E" w14:textId="77777777" w:rsidR="00681CA0" w:rsidRPr="00D10B76" w:rsidRDefault="00681CA0" w:rsidP="00282C5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270*</w:t>
            </w:r>
          </w:p>
        </w:tc>
        <w:tc>
          <w:tcPr>
            <w:tcW w:w="284" w:type="dxa"/>
            <w:gridSpan w:val="3"/>
            <w:vMerge/>
          </w:tcPr>
          <w:p w14:paraId="1176046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BB8C5E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0327F30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/>
            <w:vAlign w:val="center"/>
          </w:tcPr>
          <w:p w14:paraId="2EA404E1" w14:textId="77777777" w:rsidR="00681CA0" w:rsidRPr="004C4754" w:rsidRDefault="00681CA0" w:rsidP="00375A37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1435" w:type="dxa"/>
            <w:gridSpan w:val="174"/>
            <w:vAlign w:val="center"/>
          </w:tcPr>
          <w:p w14:paraId="655BE655" w14:textId="77777777" w:rsidR="00681CA0" w:rsidRPr="004C4754" w:rsidRDefault="00681CA0" w:rsidP="00282C55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  <w:vAlign w:val="center"/>
          </w:tcPr>
          <w:p w14:paraId="11A03D5F" w14:textId="77777777" w:rsidR="00681CA0" w:rsidRPr="00D10B76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 (действ</w:t>
            </w:r>
            <w:r w:rsidRPr="00D10B76">
              <w:rPr>
                <w:rFonts w:ascii="Arial" w:hAnsi="Arial" w:cs="Arial"/>
              </w:rPr>
              <w:t>у</w:t>
            </w:r>
            <w:r w:rsidRPr="00D10B76">
              <w:rPr>
                <w:rFonts w:ascii="Arial" w:hAnsi="Arial" w:cs="Arial"/>
              </w:rPr>
              <w:t>ющее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884" w:type="dxa"/>
            <w:gridSpan w:val="147"/>
            <w:vAlign w:val="center"/>
          </w:tcPr>
          <w:p w14:paraId="4B5F2DF8" w14:textId="77777777" w:rsidR="00681CA0" w:rsidRPr="00D10B76" w:rsidRDefault="00681CA0" w:rsidP="00282C5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280*</w:t>
            </w:r>
          </w:p>
        </w:tc>
        <w:tc>
          <w:tcPr>
            <w:tcW w:w="284" w:type="dxa"/>
            <w:gridSpan w:val="3"/>
            <w:vMerge/>
          </w:tcPr>
          <w:p w14:paraId="1D734F6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EDB78D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2A8D19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 w:val="restart"/>
            <w:vAlign w:val="center"/>
          </w:tcPr>
          <w:p w14:paraId="02110F92" w14:textId="77777777" w:rsidR="00681CA0" w:rsidRPr="004C4754" w:rsidRDefault="00681CA0" w:rsidP="00375A37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435" w:type="dxa"/>
            <w:gridSpan w:val="174"/>
          </w:tcPr>
          <w:p w14:paraId="638F110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</w:tcPr>
          <w:p w14:paraId="028D3435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 (пиковое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884" w:type="dxa"/>
            <w:gridSpan w:val="147"/>
          </w:tcPr>
          <w:p w14:paraId="7E1886A1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DF1C33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62CF10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4B791B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411"/>
            <w:vMerge/>
          </w:tcPr>
          <w:p w14:paraId="615F045B" w14:textId="77777777" w:rsidR="00681CA0" w:rsidRPr="004C4754" w:rsidRDefault="00681CA0" w:rsidP="00591FF6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1435" w:type="dxa"/>
            <w:gridSpan w:val="174"/>
          </w:tcPr>
          <w:p w14:paraId="15370B3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20" w:type="dxa"/>
            <w:gridSpan w:val="308"/>
          </w:tcPr>
          <w:p w14:paraId="7BB56BD4" w14:textId="77777777" w:rsidR="00681CA0" w:rsidRPr="00D10B76" w:rsidRDefault="00681CA0" w:rsidP="0054691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 (пиковое</w:t>
            </w:r>
            <w:r w:rsidR="00546914" w:rsidRPr="00D10B76">
              <w:rPr>
                <w:rFonts w:ascii="Arial" w:hAnsi="Arial" w:cs="Arial"/>
              </w:rPr>
              <w:t xml:space="preserve">  значение)</w:t>
            </w:r>
          </w:p>
        </w:tc>
        <w:tc>
          <w:tcPr>
            <w:tcW w:w="1884" w:type="dxa"/>
            <w:gridSpan w:val="147"/>
          </w:tcPr>
          <w:p w14:paraId="79F6AF14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7A7974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202E3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40AE7DF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29" w:type="dxa"/>
            <w:gridSpan w:val="893"/>
          </w:tcPr>
          <w:p w14:paraId="01234ED1" w14:textId="77777777" w:rsidR="00681CA0" w:rsidRPr="00D10B76" w:rsidRDefault="00681CA0" w:rsidP="00452C8B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884" w:type="dxa"/>
            <w:gridSpan w:val="147"/>
          </w:tcPr>
          <w:p w14:paraId="4293527C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12,5*</w:t>
            </w:r>
          </w:p>
        </w:tc>
        <w:tc>
          <w:tcPr>
            <w:tcW w:w="284" w:type="dxa"/>
            <w:gridSpan w:val="3"/>
            <w:vMerge/>
          </w:tcPr>
          <w:p w14:paraId="28D03F7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6790A62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659A00B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60198B2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4EFC0C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7A5846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C9010B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1DDD2DE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4" w:type="dxa"/>
            <w:gridSpan w:val="3"/>
            <w:vMerge/>
          </w:tcPr>
          <w:p w14:paraId="49366AA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CF7721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3D5E63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2FEDDB0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2F81F2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A69C76B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919F8A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14657D2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предварительного подогрева</w:t>
            </w:r>
          </w:p>
        </w:tc>
        <w:tc>
          <w:tcPr>
            <w:tcW w:w="284" w:type="dxa"/>
            <w:gridSpan w:val="3"/>
            <w:vMerge/>
          </w:tcPr>
          <w:p w14:paraId="147E3FF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9B7E5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7142D0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3" w:type="dxa"/>
            <w:gridSpan w:val="1040"/>
          </w:tcPr>
          <w:p w14:paraId="3C1091F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62BC15C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B48644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3C4A47F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63" w:type="dxa"/>
            <w:gridSpan w:val="568"/>
            <w:vAlign w:val="center"/>
          </w:tcPr>
          <w:p w14:paraId="08B79458" w14:textId="77777777" w:rsidR="00681CA0" w:rsidRPr="004C4754" w:rsidRDefault="00681CA0" w:rsidP="0071697F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3323" w:type="dxa"/>
            <w:gridSpan w:val="444"/>
          </w:tcPr>
          <w:p w14:paraId="05C29DA2" w14:textId="77777777" w:rsidR="00681CA0" w:rsidRPr="004C4754" w:rsidRDefault="00681CA0" w:rsidP="0004358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(действующее зн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чение)</w:t>
            </w:r>
          </w:p>
        </w:tc>
        <w:tc>
          <w:tcPr>
            <w:tcW w:w="1027" w:type="dxa"/>
            <w:gridSpan w:val="28"/>
          </w:tcPr>
          <w:p w14:paraId="1626030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B4EFFB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82250F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188FAB6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63" w:type="dxa"/>
            <w:gridSpan w:val="568"/>
          </w:tcPr>
          <w:p w14:paraId="5AB074CC" w14:textId="77777777" w:rsidR="00681CA0" w:rsidRPr="004C4754" w:rsidRDefault="00681CA0" w:rsidP="00452C8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3323" w:type="dxa"/>
            <w:gridSpan w:val="444"/>
          </w:tcPr>
          <w:p w14:paraId="3E7DAE25" w14:textId="77777777" w:rsidR="00681CA0" w:rsidRPr="004C4754" w:rsidRDefault="00681CA0" w:rsidP="0004358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27" w:type="dxa"/>
            <w:gridSpan w:val="28"/>
          </w:tcPr>
          <w:p w14:paraId="768E9AD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7D6AB9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F3014D8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58D4A2C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6" w:type="dxa"/>
            <w:gridSpan w:val="1012"/>
          </w:tcPr>
          <w:p w14:paraId="70760043" w14:textId="77777777" w:rsidR="00681CA0" w:rsidRPr="004C4754" w:rsidRDefault="00681CA0" w:rsidP="00452C8B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Резистор, заменяющий лампу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027" w:type="dxa"/>
            <w:gridSpan w:val="28"/>
          </w:tcPr>
          <w:p w14:paraId="79F5053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7D6315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DBA2757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</w:tcPr>
          <w:p w14:paraId="729CA9C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6" w:type="dxa"/>
            <w:gridSpan w:val="1012"/>
          </w:tcPr>
          <w:p w14:paraId="7F2A8604" w14:textId="77777777" w:rsidR="00681CA0" w:rsidRPr="004C4754" w:rsidRDefault="00681CA0" w:rsidP="00452C8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027" w:type="dxa"/>
            <w:gridSpan w:val="28"/>
          </w:tcPr>
          <w:p w14:paraId="1D644D5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2BF83FF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53E5202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vMerge/>
            <w:tcBorders>
              <w:bottom w:val="nil"/>
            </w:tcBorders>
          </w:tcPr>
          <w:p w14:paraId="19841B2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63" w:type="dxa"/>
            <w:gridSpan w:val="568"/>
          </w:tcPr>
          <w:p w14:paraId="7C13A72C" w14:textId="77777777" w:rsidR="00681CA0" w:rsidRPr="004C4754" w:rsidRDefault="00681CA0" w:rsidP="00452C8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3323" w:type="dxa"/>
            <w:gridSpan w:val="444"/>
          </w:tcPr>
          <w:p w14:paraId="19013FAB" w14:textId="77777777" w:rsidR="00681CA0" w:rsidRPr="004C4754" w:rsidRDefault="00681CA0" w:rsidP="0004358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27" w:type="dxa"/>
            <w:gridSpan w:val="28"/>
          </w:tcPr>
          <w:p w14:paraId="5FF4403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84F4CB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AA50AD" w14:textId="77777777" w:rsidTr="004068EE">
        <w:tblPrEx>
          <w:tblLook w:val="01E0" w:firstRow="1" w:lastRow="1" w:firstColumn="1" w:lastColumn="1" w:noHBand="0" w:noVBand="0"/>
        </w:tblPrEx>
        <w:trPr>
          <w:trHeight w:val="1527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52DCEE8B" w14:textId="77777777" w:rsidR="00681CA0" w:rsidRDefault="00681CA0" w:rsidP="00375A37">
            <w:pPr>
              <w:spacing w:after="0" w:line="276" w:lineRule="auto"/>
              <w:rPr>
                <w:rFonts w:ascii="Arial" w:hAnsi="Arial" w:cs="Arial"/>
              </w:rPr>
            </w:pPr>
          </w:p>
          <w:p w14:paraId="00B81FD8" w14:textId="77777777" w:rsidR="00681CA0" w:rsidRPr="00EC04A9" w:rsidRDefault="00681CA0" w:rsidP="00375A37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EC04A9">
              <w:rPr>
                <w:rFonts w:ascii="Arial" w:hAnsi="Arial" w:cs="Arial"/>
                <w:sz w:val="20"/>
                <w:szCs w:val="20"/>
              </w:rPr>
              <w:t>* В стадии рассмотрения</w:t>
            </w:r>
          </w:p>
        </w:tc>
      </w:tr>
      <w:tr w:rsidR="00681CA0" w:rsidRPr="004C4754" w14:paraId="6B28609D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4AE5C0F5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2215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D10B76" w14:paraId="03416552" w14:textId="77777777" w:rsidTr="004068EE">
        <w:tc>
          <w:tcPr>
            <w:tcW w:w="1670" w:type="dxa"/>
            <w:gridSpan w:val="88"/>
          </w:tcPr>
          <w:p w14:paraId="070F54E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6" w:type="dxa"/>
            <w:gridSpan w:val="844"/>
          </w:tcPr>
          <w:p w14:paraId="723820AA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E4A0D4B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61" w:type="dxa"/>
            <w:gridSpan w:val="119"/>
            <w:vAlign w:val="center"/>
          </w:tcPr>
          <w:p w14:paraId="29ECFA0C" w14:textId="77777777" w:rsidR="00681CA0" w:rsidRPr="00D10B76" w:rsidRDefault="001F6780" w:rsidP="00375A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с</w:t>
            </w:r>
            <w:r w:rsidR="00681CA0" w:rsidRPr="00D10B76">
              <w:rPr>
                <w:rFonts w:ascii="Arial" w:hAnsi="Arial" w:cs="Arial"/>
              </w:rPr>
              <w:t>.</w:t>
            </w:r>
            <w:r w:rsidR="00FA62C7" w:rsidRPr="00D10B76">
              <w:rPr>
                <w:rFonts w:ascii="Arial" w:hAnsi="Arial" w:cs="Arial"/>
              </w:rPr>
              <w:t xml:space="preserve"> </w:t>
            </w:r>
            <w:r w:rsidR="00681CA0" w:rsidRPr="00D10B76">
              <w:rPr>
                <w:rFonts w:ascii="Arial" w:hAnsi="Arial" w:cs="Arial"/>
              </w:rPr>
              <w:t>1</w:t>
            </w:r>
          </w:p>
        </w:tc>
      </w:tr>
      <w:tr w:rsidR="00681CA0" w:rsidRPr="00D10B76" w14:paraId="59B65779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ED8AEC9" w14:textId="77777777" w:rsidR="00681CA0" w:rsidRPr="00D10B76" w:rsidRDefault="00681CA0" w:rsidP="00847DF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D10B76">
              <w:rPr>
                <w:rFonts w:ascii="Arial" w:hAnsi="Arial" w:cs="Arial"/>
                <w:b/>
                <w:lang w:val="en-US"/>
              </w:rPr>
              <w:t>МСОЛ:</w:t>
            </w:r>
            <w:r w:rsidRPr="00D10B76">
              <w:rPr>
                <w:rFonts w:ascii="Arial" w:hAnsi="Arial" w:cs="Arial"/>
                <w:b/>
              </w:rPr>
              <w:t xml:space="preserve"> </w:t>
            </w:r>
            <w:r w:rsidRPr="00D10B76">
              <w:rPr>
                <w:rFonts w:ascii="Arial" w:hAnsi="Arial" w:cs="Arial"/>
                <w:lang w:val="en-US"/>
              </w:rPr>
              <w:t>FD-</w:t>
            </w:r>
            <w:r w:rsidRPr="00D10B76">
              <w:rPr>
                <w:rFonts w:ascii="Arial" w:hAnsi="Arial" w:cs="Arial"/>
              </w:rPr>
              <w:t>18</w:t>
            </w:r>
            <w:r w:rsidRPr="00D10B76">
              <w:rPr>
                <w:rFonts w:ascii="Arial" w:hAnsi="Arial" w:cs="Arial"/>
                <w:lang w:val="en-US"/>
              </w:rPr>
              <w:t>-E-G</w:t>
            </w:r>
            <w:r w:rsidRPr="00D10B76">
              <w:rPr>
                <w:rFonts w:ascii="Arial" w:hAnsi="Arial" w:cs="Arial"/>
              </w:rPr>
              <w:t>13</w:t>
            </w:r>
            <w:r w:rsidRPr="00D10B76">
              <w:rPr>
                <w:rFonts w:ascii="Arial" w:hAnsi="Arial" w:cs="Arial"/>
                <w:lang w:val="en-US"/>
              </w:rPr>
              <w:t>-</w:t>
            </w:r>
            <w:r w:rsidRPr="00D10B76">
              <w:rPr>
                <w:rFonts w:ascii="Arial" w:hAnsi="Arial" w:cs="Arial"/>
              </w:rPr>
              <w:t>2</w:t>
            </w:r>
            <w:r w:rsidRPr="00D10B76">
              <w:rPr>
                <w:rFonts w:ascii="Arial" w:hAnsi="Arial" w:cs="Arial"/>
                <w:lang w:val="en-US"/>
              </w:rPr>
              <w:t>6/</w:t>
            </w:r>
            <w:r w:rsidRPr="00D10B76">
              <w:rPr>
                <w:rFonts w:ascii="Arial" w:hAnsi="Arial" w:cs="Arial"/>
              </w:rPr>
              <w:t>600</w:t>
            </w:r>
          </w:p>
        </w:tc>
      </w:tr>
      <w:tr w:rsidR="00681CA0" w:rsidRPr="00D10B76" w14:paraId="181EC29A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3469081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90"/>
            <w:tcBorders>
              <w:bottom w:val="double" w:sz="4" w:space="0" w:color="auto"/>
            </w:tcBorders>
          </w:tcPr>
          <w:p w14:paraId="05226CA6" w14:textId="77777777" w:rsidR="00681CA0" w:rsidRPr="00D10B76" w:rsidRDefault="00681CA0" w:rsidP="00375A3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49" w:type="dxa"/>
            <w:gridSpan w:val="193"/>
            <w:tcBorders>
              <w:bottom w:val="double" w:sz="4" w:space="0" w:color="auto"/>
            </w:tcBorders>
            <w:vAlign w:val="center"/>
          </w:tcPr>
          <w:p w14:paraId="14AED03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Схема</w:t>
            </w:r>
          </w:p>
        </w:tc>
        <w:tc>
          <w:tcPr>
            <w:tcW w:w="1836" w:type="dxa"/>
            <w:gridSpan w:val="231"/>
            <w:tcBorders>
              <w:bottom w:val="double" w:sz="4" w:space="0" w:color="auto"/>
            </w:tcBorders>
            <w:vAlign w:val="center"/>
          </w:tcPr>
          <w:p w14:paraId="11773C8E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Катод</w:t>
            </w:r>
          </w:p>
        </w:tc>
        <w:tc>
          <w:tcPr>
            <w:tcW w:w="1442" w:type="dxa"/>
            <w:gridSpan w:val="149"/>
            <w:tcBorders>
              <w:bottom w:val="double" w:sz="4" w:space="0" w:color="auto"/>
            </w:tcBorders>
            <w:vAlign w:val="center"/>
          </w:tcPr>
          <w:p w14:paraId="265AD440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Цоколь</w:t>
            </w:r>
          </w:p>
        </w:tc>
        <w:tc>
          <w:tcPr>
            <w:tcW w:w="2479" w:type="dxa"/>
            <w:gridSpan w:val="269"/>
            <w:tcBorders>
              <w:bottom w:val="double" w:sz="4" w:space="0" w:color="auto"/>
            </w:tcBorders>
          </w:tcPr>
          <w:p w14:paraId="058D6BBA" w14:textId="67B192BB" w:rsidR="00681CA0" w:rsidRPr="00D10B76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D6A753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53C7D6B8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6F1C53B3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90"/>
            <w:tcBorders>
              <w:top w:val="double" w:sz="4" w:space="0" w:color="auto"/>
            </w:tcBorders>
            <w:vAlign w:val="center"/>
          </w:tcPr>
          <w:p w14:paraId="2CC3FE5A" w14:textId="77777777" w:rsidR="00681CA0" w:rsidRPr="00D10B76" w:rsidRDefault="00681CA0" w:rsidP="00375A3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18</w:t>
            </w:r>
          </w:p>
        </w:tc>
        <w:tc>
          <w:tcPr>
            <w:tcW w:w="1749" w:type="dxa"/>
            <w:gridSpan w:val="193"/>
            <w:tcBorders>
              <w:top w:val="double" w:sz="4" w:space="0" w:color="auto"/>
            </w:tcBorders>
            <w:vAlign w:val="center"/>
          </w:tcPr>
          <w:p w14:paraId="76019424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36" w:type="dxa"/>
            <w:gridSpan w:val="231"/>
            <w:tcBorders>
              <w:top w:val="double" w:sz="4" w:space="0" w:color="auto"/>
            </w:tcBorders>
            <w:vAlign w:val="center"/>
          </w:tcPr>
          <w:p w14:paraId="359D13ED" w14:textId="77777777" w:rsidR="00681CA0" w:rsidRPr="00D10B76" w:rsidRDefault="00546914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п</w:t>
            </w:r>
            <w:r w:rsidR="00681CA0" w:rsidRPr="00D10B76">
              <w:rPr>
                <w:rFonts w:ascii="Arial" w:hAnsi="Arial" w:cs="Arial"/>
              </w:rPr>
              <w:t>редварител</w:t>
            </w:r>
            <w:r w:rsidR="00681CA0" w:rsidRPr="00D10B76">
              <w:rPr>
                <w:rFonts w:ascii="Arial" w:hAnsi="Arial" w:cs="Arial"/>
              </w:rPr>
              <w:t>ь</w:t>
            </w:r>
            <w:r w:rsidR="00681CA0" w:rsidRPr="00D10B76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442" w:type="dxa"/>
            <w:gridSpan w:val="149"/>
            <w:tcBorders>
              <w:top w:val="double" w:sz="4" w:space="0" w:color="auto"/>
            </w:tcBorders>
            <w:vAlign w:val="center"/>
          </w:tcPr>
          <w:p w14:paraId="661245D5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G</w:t>
            </w:r>
            <w:r w:rsidRPr="00D10B76">
              <w:rPr>
                <w:rFonts w:ascii="Arial" w:hAnsi="Arial" w:cs="Arial"/>
              </w:rPr>
              <w:t>13</w:t>
            </w:r>
          </w:p>
        </w:tc>
        <w:tc>
          <w:tcPr>
            <w:tcW w:w="2479" w:type="dxa"/>
            <w:gridSpan w:val="269"/>
            <w:tcBorders>
              <w:top w:val="double" w:sz="4" w:space="0" w:color="auto"/>
            </w:tcBorders>
            <w:vAlign w:val="center"/>
          </w:tcPr>
          <w:p w14:paraId="660DFB4E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</w:rPr>
              <w:t>2</w:t>
            </w:r>
            <w:r w:rsidRPr="00D10B76">
              <w:rPr>
                <w:rFonts w:ascii="Arial" w:hAnsi="Arial" w:cs="Arial"/>
                <w:lang w:val="en-US"/>
              </w:rPr>
              <w:t xml:space="preserve">6 х </w:t>
            </w:r>
            <w:r w:rsidRPr="00D10B76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16ED400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76D12A1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4853F10" w14:textId="77777777" w:rsidR="00681CA0" w:rsidRPr="00D10B76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69C5DD8C" w14:textId="77777777" w:rsidTr="004068EE">
        <w:trPr>
          <w:cantSplit/>
          <w:trHeight w:val="360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147C589" w14:textId="77777777" w:rsidR="00681CA0" w:rsidRPr="00D10B76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4972003F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Размеры</w:t>
            </w:r>
          </w:p>
          <w:p w14:paraId="358044CF" w14:textId="77777777" w:rsidR="00681CA0" w:rsidRPr="00D10B76" w:rsidRDefault="00681CA0" w:rsidP="00847DF1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4DC7D76" w14:textId="77777777" w:rsidR="00681CA0" w:rsidRPr="00D10B76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14CB27F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6D14136" w14:textId="77777777" w:rsidR="00681CA0" w:rsidRPr="00D10B76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90"/>
            <w:tcBorders>
              <w:top w:val="nil"/>
            </w:tcBorders>
          </w:tcPr>
          <w:p w14:paraId="04BFB067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10B76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68" w:type="dxa"/>
            <w:gridSpan w:val="410"/>
            <w:tcBorders>
              <w:top w:val="nil"/>
            </w:tcBorders>
          </w:tcPr>
          <w:p w14:paraId="48DF1597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10B76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65" w:type="dxa"/>
            <w:gridSpan w:val="212"/>
            <w:tcBorders>
              <w:top w:val="nil"/>
            </w:tcBorders>
          </w:tcPr>
          <w:p w14:paraId="314C2835" w14:textId="77777777" w:rsidR="00681CA0" w:rsidRPr="00D10B76" w:rsidRDefault="00681CA0" w:rsidP="00375A37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10B76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173" w:type="dxa"/>
            <w:gridSpan w:val="220"/>
            <w:tcBorders>
              <w:top w:val="nil"/>
            </w:tcBorders>
          </w:tcPr>
          <w:p w14:paraId="51AF57BD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10B76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EC5C95F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1553ACD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0C807A4" w14:textId="77777777" w:rsidR="00681CA0" w:rsidRPr="00D10B76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90"/>
            <w:tcBorders>
              <w:top w:val="nil"/>
              <w:bottom w:val="double" w:sz="4" w:space="0" w:color="auto"/>
            </w:tcBorders>
          </w:tcPr>
          <w:p w14:paraId="24D9F62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</w:t>
            </w:r>
          </w:p>
        </w:tc>
        <w:tc>
          <w:tcPr>
            <w:tcW w:w="1719" w:type="dxa"/>
            <w:gridSpan w:val="185"/>
            <w:tcBorders>
              <w:top w:val="nil"/>
              <w:bottom w:val="double" w:sz="4" w:space="0" w:color="auto"/>
            </w:tcBorders>
          </w:tcPr>
          <w:p w14:paraId="58C5B66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</w:t>
            </w:r>
          </w:p>
        </w:tc>
        <w:tc>
          <w:tcPr>
            <w:tcW w:w="1749" w:type="dxa"/>
            <w:gridSpan w:val="225"/>
            <w:tcBorders>
              <w:top w:val="nil"/>
              <w:bottom w:val="double" w:sz="4" w:space="0" w:color="auto"/>
            </w:tcBorders>
          </w:tcPr>
          <w:p w14:paraId="33F42F2B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</w:t>
            </w:r>
          </w:p>
        </w:tc>
        <w:tc>
          <w:tcPr>
            <w:tcW w:w="4038" w:type="dxa"/>
            <w:gridSpan w:val="432"/>
            <w:tcBorders>
              <w:top w:val="nil"/>
              <w:bottom w:val="double" w:sz="4" w:space="0" w:color="auto"/>
            </w:tcBorders>
          </w:tcPr>
          <w:p w14:paraId="39C2479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D41EDFB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48E9005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461BB610" w14:textId="77777777" w:rsidR="00681CA0" w:rsidRPr="00D10B76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90"/>
            <w:tcBorders>
              <w:top w:val="double" w:sz="4" w:space="0" w:color="auto"/>
            </w:tcBorders>
          </w:tcPr>
          <w:p w14:paraId="30244F7E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589,8</w:t>
            </w:r>
          </w:p>
        </w:tc>
        <w:tc>
          <w:tcPr>
            <w:tcW w:w="1719" w:type="dxa"/>
            <w:gridSpan w:val="185"/>
            <w:tcBorders>
              <w:top w:val="double" w:sz="4" w:space="0" w:color="auto"/>
            </w:tcBorders>
          </w:tcPr>
          <w:p w14:paraId="7C0A59C7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594,5</w:t>
            </w:r>
          </w:p>
        </w:tc>
        <w:tc>
          <w:tcPr>
            <w:tcW w:w="1749" w:type="dxa"/>
            <w:gridSpan w:val="225"/>
            <w:tcBorders>
              <w:top w:val="double" w:sz="4" w:space="0" w:color="auto"/>
            </w:tcBorders>
          </w:tcPr>
          <w:p w14:paraId="342332A9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596,9</w:t>
            </w:r>
          </w:p>
        </w:tc>
        <w:tc>
          <w:tcPr>
            <w:tcW w:w="1865" w:type="dxa"/>
            <w:gridSpan w:val="212"/>
            <w:tcBorders>
              <w:top w:val="double" w:sz="4" w:space="0" w:color="auto"/>
            </w:tcBorders>
          </w:tcPr>
          <w:p w14:paraId="455B518A" w14:textId="77777777" w:rsidR="00681CA0" w:rsidRPr="00D10B76" w:rsidRDefault="00681CA0" w:rsidP="00375A37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604,0</w:t>
            </w:r>
          </w:p>
        </w:tc>
        <w:tc>
          <w:tcPr>
            <w:tcW w:w="2173" w:type="dxa"/>
            <w:gridSpan w:val="220"/>
            <w:tcBorders>
              <w:top w:val="double" w:sz="4" w:space="0" w:color="auto"/>
            </w:tcBorders>
          </w:tcPr>
          <w:p w14:paraId="5B53F44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ECFE74B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2F67EAA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DBFBAA4" w14:textId="77777777" w:rsidR="00681CA0" w:rsidRPr="00D10B76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2AD6D8D8" w14:textId="77777777" w:rsidTr="004068EE">
        <w:trPr>
          <w:cantSplit/>
          <w:trHeight w:val="354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0A2415E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2BB2832C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A5F0885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4652423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F499A22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4" w:type="dxa"/>
            <w:gridSpan w:val="92"/>
            <w:tcBorders>
              <w:top w:val="nil"/>
              <w:bottom w:val="double" w:sz="4" w:space="0" w:color="auto"/>
            </w:tcBorders>
            <w:vAlign w:val="center"/>
          </w:tcPr>
          <w:p w14:paraId="15AABEA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Частота, Гц</w:t>
            </w:r>
          </w:p>
        </w:tc>
        <w:tc>
          <w:tcPr>
            <w:tcW w:w="2440" w:type="dxa"/>
            <w:gridSpan w:val="311"/>
            <w:tcBorders>
              <w:top w:val="nil"/>
              <w:bottom w:val="double" w:sz="4" w:space="0" w:color="auto"/>
            </w:tcBorders>
            <w:vAlign w:val="center"/>
          </w:tcPr>
          <w:p w14:paraId="5260DE44" w14:textId="77777777" w:rsidR="00681CA0" w:rsidRPr="00D10B76" w:rsidRDefault="001F678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Расчетное значение напряжения</w:t>
            </w:r>
            <w:r w:rsidR="00681CA0" w:rsidRPr="00D10B76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93" w:type="dxa"/>
            <w:gridSpan w:val="380"/>
            <w:tcBorders>
              <w:top w:val="nil"/>
              <w:bottom w:val="double" w:sz="4" w:space="0" w:color="auto"/>
            </w:tcBorders>
            <w:vAlign w:val="center"/>
          </w:tcPr>
          <w:p w14:paraId="693BA91F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46" w:type="dxa"/>
            <w:gridSpan w:val="249"/>
            <w:tcBorders>
              <w:top w:val="nil"/>
              <w:bottom w:val="double" w:sz="4" w:space="0" w:color="auto"/>
            </w:tcBorders>
            <w:vAlign w:val="center"/>
          </w:tcPr>
          <w:p w14:paraId="30D402F9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082D5D6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355F393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CC413A5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4" w:type="dxa"/>
            <w:gridSpan w:val="92"/>
            <w:tcBorders>
              <w:top w:val="double" w:sz="4" w:space="0" w:color="auto"/>
              <w:bottom w:val="nil"/>
            </w:tcBorders>
            <w:vAlign w:val="center"/>
          </w:tcPr>
          <w:p w14:paraId="693299F3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40" w:type="dxa"/>
            <w:gridSpan w:val="311"/>
            <w:tcBorders>
              <w:top w:val="double" w:sz="4" w:space="0" w:color="auto"/>
              <w:bottom w:val="nil"/>
            </w:tcBorders>
            <w:vAlign w:val="center"/>
          </w:tcPr>
          <w:p w14:paraId="5548E687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110</w:t>
            </w:r>
          </w:p>
        </w:tc>
        <w:tc>
          <w:tcPr>
            <w:tcW w:w="3293" w:type="dxa"/>
            <w:gridSpan w:val="380"/>
            <w:tcBorders>
              <w:top w:val="double" w:sz="4" w:space="0" w:color="auto"/>
              <w:bottom w:val="nil"/>
            </w:tcBorders>
            <w:vAlign w:val="center"/>
          </w:tcPr>
          <w:p w14:paraId="68C0AE6B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103,5</w:t>
            </w:r>
          </w:p>
        </w:tc>
        <w:tc>
          <w:tcPr>
            <w:tcW w:w="2346" w:type="dxa"/>
            <w:gridSpan w:val="249"/>
            <w:tcBorders>
              <w:top w:val="double" w:sz="4" w:space="0" w:color="auto"/>
              <w:bottom w:val="nil"/>
            </w:tcBorders>
            <w:vAlign w:val="center"/>
          </w:tcPr>
          <w:p w14:paraId="42F035DB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44EFD7C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0AA27AC2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2123C608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4" w:type="dxa"/>
            <w:gridSpan w:val="92"/>
            <w:vAlign w:val="center"/>
          </w:tcPr>
          <w:p w14:paraId="7470F7D2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40" w:type="dxa"/>
            <w:gridSpan w:val="311"/>
            <w:vAlign w:val="center"/>
          </w:tcPr>
          <w:p w14:paraId="2CE0281B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3293" w:type="dxa"/>
            <w:gridSpan w:val="380"/>
            <w:vAlign w:val="center"/>
          </w:tcPr>
          <w:p w14:paraId="2E6F4E2E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2346" w:type="dxa"/>
            <w:gridSpan w:val="249"/>
            <w:vAlign w:val="center"/>
          </w:tcPr>
          <w:p w14:paraId="7F17014A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0997822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025F04E0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64C261E" w14:textId="77777777" w:rsidR="00681CA0" w:rsidRPr="00D10B76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162F2F83" w14:textId="77777777" w:rsidTr="004068EE">
        <w:trPr>
          <w:cantSplit/>
          <w:trHeight w:val="79"/>
        </w:trPr>
        <w:tc>
          <w:tcPr>
            <w:tcW w:w="390" w:type="dxa"/>
            <w:gridSpan w:val="16"/>
            <w:tcBorders>
              <w:top w:val="nil"/>
              <w:bottom w:val="nil"/>
            </w:tcBorders>
          </w:tcPr>
          <w:p w14:paraId="124AACCA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55D389B1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2F5620A5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07E24AE1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2B3E78B4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5" w:type="dxa"/>
            <w:gridSpan w:val="17"/>
            <w:vMerge w:val="restart"/>
            <w:vAlign w:val="center"/>
          </w:tcPr>
          <w:p w14:paraId="16A94924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Ч</w:t>
            </w:r>
            <w:r w:rsidRPr="00D10B76">
              <w:rPr>
                <w:rFonts w:ascii="Arial" w:hAnsi="Arial" w:cs="Arial"/>
              </w:rPr>
              <w:t>а</w:t>
            </w:r>
            <w:r w:rsidRPr="00D10B76">
              <w:rPr>
                <w:rFonts w:ascii="Arial" w:hAnsi="Arial" w:cs="Arial"/>
              </w:rPr>
              <w:t>стота, Гц</w:t>
            </w:r>
          </w:p>
        </w:tc>
        <w:tc>
          <w:tcPr>
            <w:tcW w:w="1286" w:type="dxa"/>
            <w:gridSpan w:val="203"/>
            <w:vMerge w:val="restart"/>
            <w:vAlign w:val="center"/>
          </w:tcPr>
          <w:p w14:paraId="7767A2F2" w14:textId="77777777" w:rsidR="00681CA0" w:rsidRPr="00D10B76" w:rsidRDefault="001F678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</w:t>
            </w:r>
            <w:r w:rsidRPr="00D10B76">
              <w:rPr>
                <w:rFonts w:ascii="Arial" w:hAnsi="Arial" w:cs="Arial"/>
              </w:rPr>
              <w:t>т</w:t>
            </w:r>
            <w:r w:rsidRPr="00D10B76">
              <w:rPr>
                <w:rFonts w:ascii="Arial" w:hAnsi="Arial" w:cs="Arial"/>
              </w:rPr>
              <w:t>ное зн</w:t>
            </w:r>
            <w:r w:rsidRPr="00D10B76">
              <w:rPr>
                <w:rFonts w:ascii="Arial" w:hAnsi="Arial" w:cs="Arial"/>
              </w:rPr>
              <w:t>а</w:t>
            </w:r>
            <w:r w:rsidRPr="00D10B76">
              <w:rPr>
                <w:rFonts w:ascii="Arial" w:hAnsi="Arial" w:cs="Arial"/>
              </w:rPr>
              <w:t>чение мощн</w:t>
            </w:r>
            <w:r w:rsidRPr="00D10B76">
              <w:rPr>
                <w:rFonts w:ascii="Arial" w:hAnsi="Arial" w:cs="Arial"/>
              </w:rPr>
              <w:t>о</w:t>
            </w:r>
            <w:r w:rsidRPr="00D10B76">
              <w:rPr>
                <w:rFonts w:ascii="Arial" w:hAnsi="Arial" w:cs="Arial"/>
              </w:rPr>
              <w:t>сти, Вт</w:t>
            </w:r>
          </w:p>
        </w:tc>
        <w:tc>
          <w:tcPr>
            <w:tcW w:w="4156" w:type="dxa"/>
            <w:gridSpan w:val="498"/>
            <w:vAlign w:val="center"/>
          </w:tcPr>
          <w:p w14:paraId="5DE318F2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292" w:type="dxa"/>
            <w:gridSpan w:val="167"/>
            <w:vMerge w:val="restart"/>
            <w:vAlign w:val="center"/>
          </w:tcPr>
          <w:p w14:paraId="6C40DFA4" w14:textId="77777777" w:rsidR="00681CA0" w:rsidRPr="00D10B7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</w:t>
            </w:r>
            <w:r w:rsidRPr="00D10B76">
              <w:rPr>
                <w:rFonts w:ascii="Arial" w:hAnsi="Arial" w:cs="Arial"/>
              </w:rPr>
              <w:t>т</w:t>
            </w:r>
            <w:r w:rsidRPr="00D10B76">
              <w:rPr>
                <w:rFonts w:ascii="Arial" w:hAnsi="Arial" w:cs="Arial"/>
              </w:rPr>
              <w:t>н</w:t>
            </w:r>
            <w:r w:rsidR="00546914" w:rsidRPr="00D10B76">
              <w:rPr>
                <w:rFonts w:ascii="Arial" w:hAnsi="Arial" w:cs="Arial"/>
              </w:rPr>
              <w:t>ое зн</w:t>
            </w:r>
            <w:r w:rsidR="00546914" w:rsidRPr="00D10B76">
              <w:rPr>
                <w:rFonts w:ascii="Arial" w:hAnsi="Arial" w:cs="Arial"/>
              </w:rPr>
              <w:t>а</w:t>
            </w:r>
            <w:r w:rsidR="00546914" w:rsidRPr="00D10B76">
              <w:rPr>
                <w:rFonts w:ascii="Arial" w:hAnsi="Arial" w:cs="Arial"/>
              </w:rPr>
              <w:t xml:space="preserve">чение </w:t>
            </w:r>
            <w:r w:rsidRPr="00D10B76">
              <w:rPr>
                <w:rFonts w:ascii="Arial" w:hAnsi="Arial" w:cs="Arial"/>
              </w:rPr>
              <w:t>т</w:t>
            </w:r>
            <w:r w:rsidRPr="00D10B76">
              <w:rPr>
                <w:rFonts w:ascii="Arial" w:hAnsi="Arial" w:cs="Arial"/>
              </w:rPr>
              <w:t>о</w:t>
            </w:r>
            <w:r w:rsidRPr="00D10B76">
              <w:rPr>
                <w:rFonts w:ascii="Arial" w:hAnsi="Arial" w:cs="Arial"/>
              </w:rPr>
              <w:t>к</w:t>
            </w:r>
            <w:r w:rsidR="00546914" w:rsidRPr="00D10B76">
              <w:rPr>
                <w:rFonts w:ascii="Arial" w:hAnsi="Arial" w:cs="Arial"/>
              </w:rPr>
              <w:t>а</w:t>
            </w:r>
            <w:r w:rsidRPr="00D10B76">
              <w:rPr>
                <w:rFonts w:ascii="Arial" w:hAnsi="Arial" w:cs="Arial"/>
              </w:rPr>
              <w:t xml:space="preserve"> лампы, А</w:t>
            </w:r>
          </w:p>
        </w:tc>
        <w:tc>
          <w:tcPr>
            <w:tcW w:w="1884" w:type="dxa"/>
            <w:gridSpan w:val="147"/>
            <w:vMerge w:val="restart"/>
            <w:vAlign w:val="center"/>
          </w:tcPr>
          <w:p w14:paraId="0FD08DB8" w14:textId="77777777" w:rsidR="00681CA0" w:rsidRPr="00D10B76" w:rsidRDefault="00681CA0" w:rsidP="0054691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Расчетн</w:t>
            </w:r>
            <w:r w:rsidR="00546914" w:rsidRPr="00D10B76">
              <w:rPr>
                <w:rFonts w:ascii="Arial" w:hAnsi="Arial" w:cs="Arial"/>
              </w:rPr>
              <w:t>ое зн</w:t>
            </w:r>
            <w:r w:rsidR="00546914" w:rsidRPr="00D10B76">
              <w:rPr>
                <w:rFonts w:ascii="Arial" w:hAnsi="Arial" w:cs="Arial"/>
              </w:rPr>
              <w:t>а</w:t>
            </w:r>
            <w:r w:rsidR="00546914" w:rsidRPr="00D10B76">
              <w:rPr>
                <w:rFonts w:ascii="Arial" w:hAnsi="Arial" w:cs="Arial"/>
              </w:rPr>
              <w:t xml:space="preserve">чение  </w:t>
            </w:r>
            <w:r w:rsidRPr="00D10B76">
              <w:rPr>
                <w:rFonts w:ascii="Arial" w:hAnsi="Arial" w:cs="Arial"/>
              </w:rPr>
              <w:t>ток</w:t>
            </w:r>
            <w:r w:rsidR="00546914" w:rsidRPr="00D10B76">
              <w:rPr>
                <w:rFonts w:ascii="Arial" w:hAnsi="Arial" w:cs="Arial"/>
              </w:rPr>
              <w:t>а</w:t>
            </w:r>
            <w:r w:rsidRPr="00D10B76">
              <w:rPr>
                <w:rFonts w:ascii="Arial" w:hAnsi="Arial" w:cs="Arial"/>
              </w:rPr>
              <w:t xml:space="preserve"> предварител</w:t>
            </w:r>
            <w:r w:rsidRPr="00D10B76">
              <w:rPr>
                <w:rFonts w:ascii="Arial" w:hAnsi="Arial" w:cs="Arial"/>
              </w:rPr>
              <w:t>ь</w:t>
            </w:r>
            <w:r w:rsidRPr="00D10B76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ED97820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5155B1B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F5F58C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5" w:type="dxa"/>
            <w:gridSpan w:val="17"/>
            <w:vMerge/>
            <w:tcBorders>
              <w:top w:val="nil"/>
              <w:bottom w:val="double" w:sz="4" w:space="0" w:color="auto"/>
            </w:tcBorders>
          </w:tcPr>
          <w:p w14:paraId="57DCB4B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6" w:type="dxa"/>
            <w:gridSpan w:val="203"/>
            <w:vMerge/>
            <w:tcBorders>
              <w:top w:val="nil"/>
              <w:bottom w:val="double" w:sz="4" w:space="0" w:color="auto"/>
            </w:tcBorders>
          </w:tcPr>
          <w:p w14:paraId="490E7B3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5" w:type="dxa"/>
            <w:gridSpan w:val="163"/>
            <w:tcBorders>
              <w:top w:val="nil"/>
              <w:bottom w:val="double" w:sz="4" w:space="0" w:color="auto"/>
            </w:tcBorders>
            <w:vAlign w:val="center"/>
          </w:tcPr>
          <w:p w14:paraId="4B99F4E6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D10B76">
              <w:rPr>
                <w:rFonts w:ascii="Arial" w:hAnsi="Arial" w:cs="Arial"/>
                <w:lang w:val="sr-Cyrl-CS"/>
              </w:rPr>
              <w:t>Расчетное</w:t>
            </w:r>
            <w:r w:rsidR="00546914" w:rsidRPr="00D10B76">
              <w:rPr>
                <w:rFonts w:ascii="Arial" w:hAnsi="Arial" w:cs="Arial"/>
                <w:lang w:val="sr-Cyrl-CS"/>
              </w:rPr>
              <w:t xml:space="preserve"> </w:t>
            </w:r>
            <w:r w:rsidR="00546914" w:rsidRPr="00D10B76">
              <w:rPr>
                <w:rFonts w:ascii="Arial" w:hAnsi="Arial" w:cs="Arial"/>
              </w:rPr>
              <w:t>значение</w:t>
            </w:r>
          </w:p>
        </w:tc>
        <w:tc>
          <w:tcPr>
            <w:tcW w:w="1289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6C55086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D10B7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92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15311484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D10B7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92" w:type="dxa"/>
            <w:gridSpan w:val="167"/>
            <w:vMerge/>
            <w:tcBorders>
              <w:top w:val="nil"/>
              <w:bottom w:val="double" w:sz="4" w:space="0" w:color="auto"/>
            </w:tcBorders>
          </w:tcPr>
          <w:p w14:paraId="16ECDA6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84" w:type="dxa"/>
            <w:gridSpan w:val="147"/>
            <w:vMerge/>
            <w:tcBorders>
              <w:top w:val="nil"/>
              <w:bottom w:val="double" w:sz="4" w:space="0" w:color="auto"/>
            </w:tcBorders>
          </w:tcPr>
          <w:p w14:paraId="17838214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B21F8E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357A3A3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F90B657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5" w:type="dxa"/>
            <w:gridSpan w:val="17"/>
            <w:tcBorders>
              <w:top w:val="double" w:sz="4" w:space="0" w:color="auto"/>
              <w:bottom w:val="nil"/>
            </w:tcBorders>
          </w:tcPr>
          <w:p w14:paraId="4DB00C29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6" w:type="dxa"/>
            <w:gridSpan w:val="203"/>
            <w:tcBorders>
              <w:top w:val="double" w:sz="4" w:space="0" w:color="auto"/>
              <w:bottom w:val="nil"/>
            </w:tcBorders>
          </w:tcPr>
          <w:p w14:paraId="75CF5197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18</w:t>
            </w:r>
          </w:p>
        </w:tc>
        <w:tc>
          <w:tcPr>
            <w:tcW w:w="1575" w:type="dxa"/>
            <w:gridSpan w:val="163"/>
            <w:tcBorders>
              <w:top w:val="double" w:sz="4" w:space="0" w:color="auto"/>
              <w:bottom w:val="nil"/>
            </w:tcBorders>
          </w:tcPr>
          <w:p w14:paraId="2D79FFBF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57</w:t>
            </w:r>
          </w:p>
        </w:tc>
        <w:tc>
          <w:tcPr>
            <w:tcW w:w="1289" w:type="dxa"/>
            <w:gridSpan w:val="160"/>
            <w:tcBorders>
              <w:top w:val="double" w:sz="4" w:space="0" w:color="auto"/>
              <w:bottom w:val="nil"/>
            </w:tcBorders>
          </w:tcPr>
          <w:p w14:paraId="3C551FD3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50</w:t>
            </w:r>
          </w:p>
        </w:tc>
        <w:tc>
          <w:tcPr>
            <w:tcW w:w="1292" w:type="dxa"/>
            <w:gridSpan w:val="175"/>
            <w:tcBorders>
              <w:top w:val="double" w:sz="4" w:space="0" w:color="auto"/>
              <w:bottom w:val="nil"/>
            </w:tcBorders>
          </w:tcPr>
          <w:p w14:paraId="28B2A889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64</w:t>
            </w:r>
          </w:p>
        </w:tc>
        <w:tc>
          <w:tcPr>
            <w:tcW w:w="1292" w:type="dxa"/>
            <w:gridSpan w:val="167"/>
            <w:tcBorders>
              <w:top w:val="double" w:sz="4" w:space="0" w:color="auto"/>
              <w:bottom w:val="nil"/>
            </w:tcBorders>
          </w:tcPr>
          <w:p w14:paraId="68F8632A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0,</w:t>
            </w:r>
            <w:r w:rsidRPr="00D10B76">
              <w:rPr>
                <w:rFonts w:ascii="Arial" w:hAnsi="Arial" w:cs="Arial"/>
              </w:rPr>
              <w:t>370</w:t>
            </w:r>
          </w:p>
        </w:tc>
        <w:tc>
          <w:tcPr>
            <w:tcW w:w="1884" w:type="dxa"/>
            <w:gridSpan w:val="147"/>
            <w:tcBorders>
              <w:top w:val="double" w:sz="4" w:space="0" w:color="auto"/>
              <w:bottom w:val="nil"/>
            </w:tcBorders>
          </w:tcPr>
          <w:p w14:paraId="1C01227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0,</w:t>
            </w:r>
            <w:r w:rsidRPr="00D10B76">
              <w:rPr>
                <w:rFonts w:ascii="Arial" w:hAnsi="Arial" w:cs="Arial"/>
              </w:rPr>
              <w:t>550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29411C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0FE3349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2D17F17A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5" w:type="dxa"/>
            <w:gridSpan w:val="17"/>
          </w:tcPr>
          <w:p w14:paraId="0A97903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6" w:type="dxa"/>
            <w:gridSpan w:val="203"/>
          </w:tcPr>
          <w:p w14:paraId="73845EFA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575" w:type="dxa"/>
            <w:gridSpan w:val="163"/>
          </w:tcPr>
          <w:p w14:paraId="383C8439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289" w:type="dxa"/>
            <w:gridSpan w:val="160"/>
          </w:tcPr>
          <w:p w14:paraId="04A94BAA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292" w:type="dxa"/>
            <w:gridSpan w:val="175"/>
          </w:tcPr>
          <w:p w14:paraId="6DC85AC6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292" w:type="dxa"/>
            <w:gridSpan w:val="167"/>
          </w:tcPr>
          <w:p w14:paraId="3A4F499A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884" w:type="dxa"/>
            <w:gridSpan w:val="147"/>
          </w:tcPr>
          <w:p w14:paraId="0EC77389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4A81967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47CD0F6B" w14:textId="77777777" w:rsidTr="004068EE">
        <w:trPr>
          <w:cantSplit/>
          <w:trHeight w:val="745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A65A38E" w14:textId="77777777" w:rsidR="00681CA0" w:rsidRPr="00D10B76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48404D7C" w14:textId="77777777" w:rsidR="00681CA0" w:rsidRPr="00D10B76" w:rsidRDefault="00681CA0" w:rsidP="008C3D53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Координаты цветности</w:t>
            </w:r>
            <w:r w:rsidR="00546914" w:rsidRPr="00D10B76">
              <w:rPr>
                <w:rFonts w:ascii="Arial" w:hAnsi="Arial" w:cs="Arial"/>
              </w:rPr>
              <w:t xml:space="preserve"> </w:t>
            </w:r>
            <w:r w:rsidR="00546914" w:rsidRPr="00D10B76">
              <w:rPr>
                <w:rFonts w:ascii="Sitka Subheading" w:hAnsi="Sitka Subheading" w:cs="Arial"/>
              </w:rPr>
              <w:t>—</w:t>
            </w:r>
            <w:r w:rsidR="00546914" w:rsidRPr="00D10B76">
              <w:rPr>
                <w:rFonts w:ascii="Arial" w:hAnsi="Arial" w:cs="Arial"/>
              </w:rPr>
              <w:t xml:space="preserve"> </w:t>
            </w:r>
            <w:r w:rsidR="00F94339" w:rsidRPr="00D10B76">
              <w:rPr>
                <w:rFonts w:ascii="Arial" w:hAnsi="Arial" w:cs="Arial"/>
              </w:rPr>
              <w:t xml:space="preserve">в соответствии с </w:t>
            </w:r>
            <w:r w:rsidR="00F94339" w:rsidRPr="00D10B76">
              <w:rPr>
                <w:rFonts w:ascii="Arial" w:hAnsi="Arial" w:cs="Arial"/>
                <w:lang w:val="en-US"/>
              </w:rPr>
              <w:t>D</w:t>
            </w:r>
            <w:r w:rsidR="00F94339" w:rsidRPr="00D10B76">
              <w:rPr>
                <w:rFonts w:ascii="Arial" w:hAnsi="Arial" w:cs="Arial"/>
              </w:rPr>
              <w:t xml:space="preserve">.2 (приложение </w:t>
            </w:r>
            <w:r w:rsidR="00F94339" w:rsidRPr="00D10B76">
              <w:rPr>
                <w:rFonts w:ascii="Arial" w:hAnsi="Arial" w:cs="Arial"/>
                <w:lang w:val="en-US"/>
              </w:rPr>
              <w:t>D</w:t>
            </w:r>
            <w:r w:rsidR="00F94339" w:rsidRPr="00D10B76">
              <w:rPr>
                <w:rFonts w:ascii="Arial" w:hAnsi="Arial" w:cs="Arial"/>
              </w:rPr>
              <w:t>)</w:t>
            </w:r>
            <w:r w:rsidRPr="00D10B76">
              <w:rPr>
                <w:rFonts w:ascii="Arial" w:hAnsi="Arial" w:cs="Arial"/>
              </w:rPr>
              <w:t>.</w:t>
            </w:r>
          </w:p>
          <w:p w14:paraId="65E97226" w14:textId="77777777" w:rsidR="00681CA0" w:rsidRPr="00D10B76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681CA0" w:rsidRPr="00D10B76" w14:paraId="1CBFA458" w14:textId="77777777" w:rsidTr="004068EE">
        <w:trPr>
          <w:cantSplit/>
        </w:trPr>
        <w:tc>
          <w:tcPr>
            <w:tcW w:w="358" w:type="dxa"/>
            <w:gridSpan w:val="11"/>
            <w:vMerge w:val="restart"/>
            <w:tcBorders>
              <w:top w:val="nil"/>
            </w:tcBorders>
          </w:tcPr>
          <w:p w14:paraId="20D56021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35" w:type="dxa"/>
            <w:gridSpan w:val="1037"/>
          </w:tcPr>
          <w:p w14:paraId="34D586D0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EA1B59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086BACF0" w14:textId="77777777" w:rsidTr="004068EE">
        <w:trPr>
          <w:cantSplit/>
        </w:trPr>
        <w:tc>
          <w:tcPr>
            <w:tcW w:w="358" w:type="dxa"/>
            <w:gridSpan w:val="11"/>
            <w:vMerge/>
          </w:tcPr>
          <w:p w14:paraId="7F1072A5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13" w:type="dxa"/>
            <w:gridSpan w:val="171"/>
            <w:vMerge w:val="restart"/>
          </w:tcPr>
          <w:p w14:paraId="350B2A5D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7622" w:type="dxa"/>
            <w:gridSpan w:val="866"/>
          </w:tcPr>
          <w:p w14:paraId="0865068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26B85398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17D9B17A" w14:textId="77777777" w:rsidTr="004068EE">
        <w:trPr>
          <w:cantSplit/>
        </w:trPr>
        <w:tc>
          <w:tcPr>
            <w:tcW w:w="358" w:type="dxa"/>
            <w:gridSpan w:val="11"/>
            <w:vMerge/>
          </w:tcPr>
          <w:p w14:paraId="25D627F0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13" w:type="dxa"/>
            <w:gridSpan w:val="171"/>
            <w:vMerge/>
            <w:tcBorders>
              <w:bottom w:val="double" w:sz="4" w:space="0" w:color="auto"/>
            </w:tcBorders>
          </w:tcPr>
          <w:p w14:paraId="23C6F73C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365" w:type="dxa"/>
            <w:gridSpan w:val="283"/>
            <w:tcBorders>
              <w:bottom w:val="double" w:sz="4" w:space="0" w:color="auto"/>
            </w:tcBorders>
          </w:tcPr>
          <w:p w14:paraId="2307727E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Расчетное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505" w:type="dxa"/>
            <w:gridSpan w:val="300"/>
            <w:tcBorders>
              <w:bottom w:val="double" w:sz="4" w:space="0" w:color="auto"/>
            </w:tcBorders>
          </w:tcPr>
          <w:p w14:paraId="6FC0205D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</w:t>
            </w:r>
          </w:p>
        </w:tc>
        <w:tc>
          <w:tcPr>
            <w:tcW w:w="2752" w:type="dxa"/>
            <w:gridSpan w:val="283"/>
            <w:tcBorders>
              <w:bottom w:val="double" w:sz="4" w:space="0" w:color="auto"/>
            </w:tcBorders>
          </w:tcPr>
          <w:p w14:paraId="38A692C3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695909CB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D10B76" w14:paraId="6E5468CC" w14:textId="77777777" w:rsidTr="004068EE">
        <w:trPr>
          <w:cantSplit/>
        </w:trPr>
        <w:tc>
          <w:tcPr>
            <w:tcW w:w="358" w:type="dxa"/>
            <w:gridSpan w:val="11"/>
            <w:vMerge/>
            <w:tcBorders>
              <w:bottom w:val="nil"/>
            </w:tcBorders>
          </w:tcPr>
          <w:p w14:paraId="157A4B0C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13" w:type="dxa"/>
            <w:gridSpan w:val="171"/>
            <w:tcBorders>
              <w:top w:val="double" w:sz="4" w:space="0" w:color="auto"/>
            </w:tcBorders>
          </w:tcPr>
          <w:p w14:paraId="0F9DC7E8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0,330</w:t>
            </w:r>
          </w:p>
        </w:tc>
        <w:tc>
          <w:tcPr>
            <w:tcW w:w="2365" w:type="dxa"/>
            <w:gridSpan w:val="283"/>
            <w:tcBorders>
              <w:top w:val="double" w:sz="4" w:space="0" w:color="auto"/>
            </w:tcBorders>
          </w:tcPr>
          <w:p w14:paraId="330AB9C4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12,3</w:t>
            </w:r>
          </w:p>
        </w:tc>
        <w:tc>
          <w:tcPr>
            <w:tcW w:w="2505" w:type="dxa"/>
            <w:gridSpan w:val="300"/>
            <w:tcBorders>
              <w:top w:val="double" w:sz="4" w:space="0" w:color="auto"/>
            </w:tcBorders>
          </w:tcPr>
          <w:p w14:paraId="3D856DAB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9,2</w:t>
            </w:r>
          </w:p>
        </w:tc>
        <w:tc>
          <w:tcPr>
            <w:tcW w:w="2752" w:type="dxa"/>
            <w:gridSpan w:val="283"/>
            <w:tcBorders>
              <w:top w:val="double" w:sz="4" w:space="0" w:color="auto"/>
            </w:tcBorders>
          </w:tcPr>
          <w:p w14:paraId="42CD0E51" w14:textId="77777777" w:rsidR="00681CA0" w:rsidRPr="00D10B76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15,4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FAB010E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81CA0" w:rsidRPr="00D10B76" w14:paraId="7B2D9ACD" w14:textId="77777777" w:rsidTr="003E2868">
        <w:trPr>
          <w:cantSplit/>
          <w:trHeight w:val="3185"/>
        </w:trPr>
        <w:tc>
          <w:tcPr>
            <w:tcW w:w="10177" w:type="dxa"/>
            <w:gridSpan w:val="1051"/>
            <w:tcBorders>
              <w:top w:val="nil"/>
            </w:tcBorders>
          </w:tcPr>
          <w:p w14:paraId="37455DD6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960CA0" w14:textId="77777777" w:rsidTr="004068EE">
        <w:trPr>
          <w:cantSplit/>
          <w:trHeight w:val="148"/>
        </w:trPr>
        <w:tc>
          <w:tcPr>
            <w:tcW w:w="10177" w:type="dxa"/>
            <w:gridSpan w:val="1051"/>
          </w:tcPr>
          <w:p w14:paraId="1F98B64B" w14:textId="77777777" w:rsidR="00681CA0" w:rsidRPr="004C4754" w:rsidRDefault="008C3D53" w:rsidP="00452C8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2220-3</w:t>
            </w:r>
          </w:p>
        </w:tc>
      </w:tr>
      <w:tr w:rsidR="00681CA0" w:rsidRPr="004C4754" w14:paraId="6AA620E4" w14:textId="77777777" w:rsidTr="004068EE">
        <w:tc>
          <w:tcPr>
            <w:tcW w:w="1556" w:type="dxa"/>
            <w:gridSpan w:val="63"/>
          </w:tcPr>
          <w:p w14:paraId="576F248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560" w:type="dxa"/>
            <w:gridSpan w:val="869"/>
          </w:tcPr>
          <w:p w14:paraId="5DD81C3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6BE478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61" w:type="dxa"/>
            <w:gridSpan w:val="119"/>
            <w:vAlign w:val="center"/>
          </w:tcPr>
          <w:p w14:paraId="0CCB3468" w14:textId="77777777" w:rsidR="00681CA0" w:rsidRPr="004C4754" w:rsidRDefault="001F6780" w:rsidP="00452C8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1492A">
              <w:rPr>
                <w:rFonts w:ascii="Arial" w:hAnsi="Arial" w:cs="Arial"/>
              </w:rPr>
              <w:t>с</w:t>
            </w:r>
            <w:r w:rsidR="00681CA0" w:rsidRPr="0071492A">
              <w:rPr>
                <w:rFonts w:ascii="Arial" w:hAnsi="Arial" w:cs="Arial"/>
              </w:rPr>
              <w:t>.</w:t>
            </w:r>
            <w:r w:rsidR="00FA62C7" w:rsidRPr="0071492A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2</w:t>
            </w:r>
          </w:p>
        </w:tc>
      </w:tr>
      <w:tr w:rsidR="00681CA0" w:rsidRPr="004C4754" w14:paraId="3C938FB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248C3FE" w14:textId="77777777" w:rsidR="00681CA0" w:rsidRPr="004C4754" w:rsidRDefault="00681CA0" w:rsidP="00546914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="00546914">
              <w:rPr>
                <w:rFonts w:ascii="Arial" w:hAnsi="Arial" w:cs="Arial"/>
              </w:rPr>
              <w:t>:</w:t>
            </w:r>
            <w:r w:rsidR="00546914">
              <w:rPr>
                <w:rFonts w:ascii="Arial" w:hAnsi="Arial" w:cs="Arial"/>
                <w:b/>
              </w:rPr>
              <w:t xml:space="preserve"> </w:t>
            </w:r>
            <w:r w:rsidR="00546914"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18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600</w:t>
            </w:r>
          </w:p>
        </w:tc>
      </w:tr>
      <w:tr w:rsidR="00681CA0" w:rsidRPr="004C4754" w14:paraId="202E36A4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03FDFC7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41CA16B3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D10B7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0D5ABD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8BB2A5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7F2FBC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6" w:type="dxa"/>
            <w:gridSpan w:val="47"/>
            <w:tcBorders>
              <w:bottom w:val="double" w:sz="4" w:space="0" w:color="auto"/>
            </w:tcBorders>
            <w:vAlign w:val="center"/>
          </w:tcPr>
          <w:p w14:paraId="2FB12013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90" w:type="dxa"/>
            <w:gridSpan w:val="250"/>
            <w:tcBorders>
              <w:bottom w:val="double" w:sz="4" w:space="0" w:color="auto"/>
            </w:tcBorders>
            <w:vAlign w:val="center"/>
          </w:tcPr>
          <w:p w14:paraId="39284BE3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320" w:type="dxa"/>
            <w:gridSpan w:val="143"/>
            <w:tcBorders>
              <w:bottom w:val="double" w:sz="4" w:space="0" w:color="auto"/>
            </w:tcBorders>
            <w:vAlign w:val="center"/>
          </w:tcPr>
          <w:p w14:paraId="59F41087" w14:textId="77777777" w:rsidR="00681CA0" w:rsidRPr="00D10B76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Расчетное</w:t>
            </w:r>
            <w:r w:rsidR="00546914" w:rsidRPr="00D10B76">
              <w:rPr>
                <w:rFonts w:ascii="Arial" w:hAnsi="Arial" w:cs="Arial"/>
              </w:rPr>
              <w:t xml:space="preserve"> значение </w:t>
            </w:r>
            <w:r w:rsidRPr="00D10B76">
              <w:rPr>
                <w:rFonts w:ascii="Arial" w:hAnsi="Arial" w:cs="Arial"/>
              </w:rPr>
              <w:t xml:space="preserve"> напряж</w:t>
            </w:r>
            <w:r w:rsidRPr="00D10B76">
              <w:rPr>
                <w:rFonts w:ascii="Arial" w:hAnsi="Arial" w:cs="Arial"/>
              </w:rPr>
              <w:t>е</w:t>
            </w:r>
            <w:r w:rsidRPr="00D10B76">
              <w:rPr>
                <w:rFonts w:ascii="Arial" w:hAnsi="Arial" w:cs="Arial"/>
              </w:rPr>
              <w:t>ни</w:t>
            </w:r>
            <w:r w:rsidR="00546914" w:rsidRPr="00D10B76">
              <w:rPr>
                <w:rFonts w:ascii="Arial" w:hAnsi="Arial" w:cs="Arial"/>
              </w:rPr>
              <w:t>я</w:t>
            </w:r>
            <w:r w:rsidRPr="00D10B76">
              <w:rPr>
                <w:rFonts w:ascii="Arial" w:hAnsi="Arial" w:cs="Arial"/>
              </w:rPr>
              <w:t>, В</w:t>
            </w:r>
          </w:p>
        </w:tc>
        <w:tc>
          <w:tcPr>
            <w:tcW w:w="1864" w:type="dxa"/>
            <w:gridSpan w:val="239"/>
            <w:tcBorders>
              <w:bottom w:val="double" w:sz="4" w:space="0" w:color="auto"/>
            </w:tcBorders>
            <w:vAlign w:val="center"/>
          </w:tcPr>
          <w:p w14:paraId="032AF119" w14:textId="77777777" w:rsidR="00681CA0" w:rsidRPr="00D10B76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Ток калибро</w:t>
            </w:r>
            <w:r w:rsidRPr="00D10B76">
              <w:rPr>
                <w:rFonts w:ascii="Arial" w:hAnsi="Arial" w:cs="Arial"/>
              </w:rPr>
              <w:t>в</w:t>
            </w:r>
            <w:r w:rsidRPr="00D10B76">
              <w:rPr>
                <w:rFonts w:ascii="Arial" w:hAnsi="Arial" w:cs="Arial"/>
              </w:rPr>
              <w:t>ки, А</w:t>
            </w:r>
          </w:p>
        </w:tc>
        <w:tc>
          <w:tcPr>
            <w:tcW w:w="1725" w:type="dxa"/>
            <w:gridSpan w:val="250"/>
            <w:tcBorders>
              <w:bottom w:val="double" w:sz="4" w:space="0" w:color="auto"/>
            </w:tcBorders>
            <w:vAlign w:val="center"/>
          </w:tcPr>
          <w:p w14:paraId="21700EB2" w14:textId="77777777" w:rsidR="00681CA0" w:rsidRPr="00D10B76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 xml:space="preserve">Отношение напряжения </w:t>
            </w:r>
            <w:r w:rsidR="009E3510" w:rsidRPr="00D10B76">
              <w:rPr>
                <w:rFonts w:ascii="Arial" w:hAnsi="Arial" w:cs="Arial"/>
              </w:rPr>
              <w:t xml:space="preserve">      </w:t>
            </w:r>
            <w:r w:rsidRPr="00D10B76">
              <w:rPr>
                <w:rFonts w:ascii="Arial" w:hAnsi="Arial" w:cs="Arial"/>
              </w:rPr>
              <w:t>к току, Ом</w:t>
            </w:r>
          </w:p>
        </w:tc>
        <w:tc>
          <w:tcPr>
            <w:tcW w:w="1738" w:type="dxa"/>
            <w:gridSpan w:val="103"/>
            <w:tcBorders>
              <w:bottom w:val="double" w:sz="4" w:space="0" w:color="auto"/>
            </w:tcBorders>
            <w:vAlign w:val="center"/>
          </w:tcPr>
          <w:p w14:paraId="62F0887F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40B16C12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B8C8C35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751686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6" w:type="dxa"/>
            <w:gridSpan w:val="47"/>
            <w:tcBorders>
              <w:top w:val="double" w:sz="4" w:space="0" w:color="auto"/>
              <w:bottom w:val="nil"/>
            </w:tcBorders>
          </w:tcPr>
          <w:p w14:paraId="291F89BE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90" w:type="dxa"/>
            <w:gridSpan w:val="250"/>
            <w:tcBorders>
              <w:top w:val="double" w:sz="4" w:space="0" w:color="auto"/>
              <w:bottom w:val="nil"/>
            </w:tcBorders>
          </w:tcPr>
          <w:p w14:paraId="39F412B1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</w:p>
        </w:tc>
        <w:tc>
          <w:tcPr>
            <w:tcW w:w="1320" w:type="dxa"/>
            <w:gridSpan w:val="143"/>
            <w:tcBorders>
              <w:top w:val="double" w:sz="4" w:space="0" w:color="auto"/>
              <w:bottom w:val="nil"/>
            </w:tcBorders>
          </w:tcPr>
          <w:p w14:paraId="637DF3E1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127</w:t>
            </w:r>
          </w:p>
        </w:tc>
        <w:tc>
          <w:tcPr>
            <w:tcW w:w="1864" w:type="dxa"/>
            <w:gridSpan w:val="239"/>
            <w:tcBorders>
              <w:top w:val="double" w:sz="4" w:space="0" w:color="auto"/>
              <w:bottom w:val="nil"/>
            </w:tcBorders>
          </w:tcPr>
          <w:p w14:paraId="7201E7EF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0,370</w:t>
            </w:r>
          </w:p>
        </w:tc>
        <w:tc>
          <w:tcPr>
            <w:tcW w:w="1725" w:type="dxa"/>
            <w:gridSpan w:val="250"/>
            <w:tcBorders>
              <w:top w:val="double" w:sz="4" w:space="0" w:color="auto"/>
              <w:bottom w:val="nil"/>
            </w:tcBorders>
          </w:tcPr>
          <w:p w14:paraId="4E2BBCED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270</w:t>
            </w:r>
          </w:p>
        </w:tc>
        <w:tc>
          <w:tcPr>
            <w:tcW w:w="1738" w:type="dxa"/>
            <w:gridSpan w:val="103"/>
            <w:tcBorders>
              <w:top w:val="double" w:sz="4" w:space="0" w:color="auto"/>
              <w:bottom w:val="nil"/>
            </w:tcBorders>
          </w:tcPr>
          <w:p w14:paraId="7EFBA8BC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17852FE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B610C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09EBC9CA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6" w:type="dxa"/>
            <w:gridSpan w:val="47"/>
          </w:tcPr>
          <w:p w14:paraId="35A8F9A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690" w:type="dxa"/>
            <w:gridSpan w:val="250"/>
          </w:tcPr>
          <w:p w14:paraId="2E7EB9D6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20" w:type="dxa"/>
            <w:gridSpan w:val="143"/>
          </w:tcPr>
          <w:p w14:paraId="4EAC20BB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864" w:type="dxa"/>
            <w:gridSpan w:val="239"/>
          </w:tcPr>
          <w:p w14:paraId="3C70858B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725" w:type="dxa"/>
            <w:gridSpan w:val="250"/>
          </w:tcPr>
          <w:p w14:paraId="43BFF6A5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-</w:t>
            </w:r>
          </w:p>
        </w:tc>
        <w:tc>
          <w:tcPr>
            <w:tcW w:w="1738" w:type="dxa"/>
            <w:gridSpan w:val="103"/>
          </w:tcPr>
          <w:p w14:paraId="3665E6E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E588A1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BC2E7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4ADC71B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2126A86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334FC5B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16614E62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E08C8F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BFBBBF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378D526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19" w:type="dxa"/>
            <w:gridSpan w:val="885"/>
            <w:tcBorders>
              <w:top w:val="nil"/>
            </w:tcBorders>
          </w:tcPr>
          <w:p w14:paraId="439EE3FA" w14:textId="77777777" w:rsidR="00681CA0" w:rsidRPr="00D10B76" w:rsidRDefault="00681CA0" w:rsidP="00452C8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Частота, Гц</w:t>
            </w:r>
          </w:p>
        </w:tc>
        <w:tc>
          <w:tcPr>
            <w:tcW w:w="1002" w:type="dxa"/>
            <w:gridSpan w:val="133"/>
            <w:tcBorders>
              <w:top w:val="nil"/>
            </w:tcBorders>
          </w:tcPr>
          <w:p w14:paraId="419CCE41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882" w:type="dxa"/>
            <w:gridSpan w:val="14"/>
            <w:tcBorders>
              <w:top w:val="nil"/>
            </w:tcBorders>
          </w:tcPr>
          <w:p w14:paraId="37A164B0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5A07BF2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C7532B1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E92572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5" w:type="dxa"/>
            <w:gridSpan w:val="543"/>
            <w:vMerge w:val="restart"/>
            <w:tcBorders>
              <w:top w:val="nil"/>
            </w:tcBorders>
            <w:vAlign w:val="center"/>
          </w:tcPr>
          <w:p w14:paraId="3F25E83B" w14:textId="77777777" w:rsidR="00681CA0" w:rsidRPr="00D10B76" w:rsidRDefault="00681CA0" w:rsidP="00A64716">
            <w:pPr>
              <w:spacing w:after="0" w:line="240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584" w:type="dxa"/>
            <w:gridSpan w:val="342"/>
            <w:tcBorders>
              <w:top w:val="nil"/>
            </w:tcBorders>
          </w:tcPr>
          <w:p w14:paraId="2C4AE558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</w:t>
            </w:r>
          </w:p>
        </w:tc>
        <w:tc>
          <w:tcPr>
            <w:tcW w:w="1002" w:type="dxa"/>
            <w:gridSpan w:val="133"/>
            <w:tcBorders>
              <w:top w:val="nil"/>
            </w:tcBorders>
          </w:tcPr>
          <w:p w14:paraId="504D2680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0,333</w:t>
            </w:r>
          </w:p>
        </w:tc>
        <w:tc>
          <w:tcPr>
            <w:tcW w:w="882" w:type="dxa"/>
            <w:gridSpan w:val="14"/>
            <w:tcBorders>
              <w:top w:val="nil"/>
            </w:tcBorders>
          </w:tcPr>
          <w:p w14:paraId="3ACAEBE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5C97409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F617F6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7269DB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5" w:type="dxa"/>
            <w:gridSpan w:val="543"/>
            <w:vMerge/>
            <w:tcBorders>
              <w:top w:val="nil"/>
            </w:tcBorders>
            <w:vAlign w:val="center"/>
          </w:tcPr>
          <w:p w14:paraId="4F7C96FF" w14:textId="77777777" w:rsidR="00681CA0" w:rsidRPr="00D10B76" w:rsidRDefault="00681CA0" w:rsidP="00A6471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84" w:type="dxa"/>
            <w:gridSpan w:val="342"/>
            <w:tcBorders>
              <w:top w:val="nil"/>
            </w:tcBorders>
          </w:tcPr>
          <w:p w14:paraId="79B98C99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</w:t>
            </w:r>
          </w:p>
        </w:tc>
        <w:tc>
          <w:tcPr>
            <w:tcW w:w="1002" w:type="dxa"/>
            <w:gridSpan w:val="133"/>
            <w:tcBorders>
              <w:top w:val="nil"/>
            </w:tcBorders>
          </w:tcPr>
          <w:p w14:paraId="5E53D339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0,800</w:t>
            </w:r>
          </w:p>
        </w:tc>
        <w:tc>
          <w:tcPr>
            <w:tcW w:w="882" w:type="dxa"/>
            <w:gridSpan w:val="14"/>
            <w:tcBorders>
              <w:top w:val="nil"/>
            </w:tcBorders>
          </w:tcPr>
          <w:p w14:paraId="50DB2578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2395ECA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0CF3B7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5023B7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5" w:type="dxa"/>
            <w:gridSpan w:val="543"/>
            <w:tcBorders>
              <w:top w:val="nil"/>
            </w:tcBorders>
            <w:vAlign w:val="center"/>
          </w:tcPr>
          <w:p w14:paraId="11B13CC0" w14:textId="77777777" w:rsidR="00681CA0" w:rsidRPr="00D10B76" w:rsidRDefault="00681CA0" w:rsidP="00A64716">
            <w:pPr>
              <w:spacing w:after="0" w:line="240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584" w:type="dxa"/>
            <w:gridSpan w:val="342"/>
            <w:tcBorders>
              <w:top w:val="nil"/>
            </w:tcBorders>
          </w:tcPr>
          <w:p w14:paraId="57743B69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менее (действу</w:t>
            </w:r>
            <w:r w:rsidRPr="00D10B76">
              <w:rPr>
                <w:rFonts w:ascii="Arial" w:hAnsi="Arial" w:cs="Arial"/>
              </w:rPr>
              <w:t>ю</w:t>
            </w:r>
            <w:r w:rsidRPr="00D10B76">
              <w:rPr>
                <w:rFonts w:ascii="Arial" w:hAnsi="Arial" w:cs="Arial"/>
              </w:rPr>
              <w:t>щее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33"/>
            <w:tcBorders>
              <w:top w:val="nil"/>
            </w:tcBorders>
            <w:vAlign w:val="center"/>
          </w:tcPr>
          <w:p w14:paraId="211804B0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103,5</w:t>
            </w:r>
          </w:p>
        </w:tc>
        <w:tc>
          <w:tcPr>
            <w:tcW w:w="882" w:type="dxa"/>
            <w:gridSpan w:val="14"/>
            <w:tcBorders>
              <w:top w:val="nil"/>
            </w:tcBorders>
            <w:vAlign w:val="center"/>
          </w:tcPr>
          <w:p w14:paraId="317889BD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48DB2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64CD4E9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1EE66F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5" w:type="dxa"/>
            <w:gridSpan w:val="543"/>
            <w:tcBorders>
              <w:top w:val="nil"/>
            </w:tcBorders>
            <w:vAlign w:val="center"/>
          </w:tcPr>
          <w:p w14:paraId="61F096AD" w14:textId="77777777" w:rsidR="00681CA0" w:rsidRPr="00D10B76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584" w:type="dxa"/>
            <w:gridSpan w:val="342"/>
            <w:tcBorders>
              <w:top w:val="nil"/>
            </w:tcBorders>
          </w:tcPr>
          <w:p w14:paraId="65D14463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 (пиковое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33"/>
            <w:tcBorders>
              <w:top w:val="nil"/>
            </w:tcBorders>
            <w:vAlign w:val="center"/>
          </w:tcPr>
          <w:p w14:paraId="28396621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882" w:type="dxa"/>
            <w:gridSpan w:val="14"/>
            <w:tcBorders>
              <w:top w:val="nil"/>
            </w:tcBorders>
            <w:vAlign w:val="center"/>
          </w:tcPr>
          <w:p w14:paraId="3D0FC380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CBD23B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5E2300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C90C05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19" w:type="dxa"/>
            <w:gridSpan w:val="885"/>
            <w:tcBorders>
              <w:top w:val="nil"/>
              <w:bottom w:val="nil"/>
            </w:tcBorders>
          </w:tcPr>
          <w:p w14:paraId="282EBCD1" w14:textId="77777777" w:rsidR="00681CA0" w:rsidRPr="00D10B76" w:rsidRDefault="00681CA0" w:rsidP="00452C8B">
            <w:pPr>
              <w:spacing w:after="0" w:line="240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02" w:type="dxa"/>
            <w:gridSpan w:val="133"/>
            <w:tcBorders>
              <w:top w:val="nil"/>
              <w:bottom w:val="nil"/>
            </w:tcBorders>
            <w:vAlign w:val="center"/>
          </w:tcPr>
          <w:p w14:paraId="240E6C27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882" w:type="dxa"/>
            <w:gridSpan w:val="14"/>
            <w:tcBorders>
              <w:top w:val="nil"/>
              <w:bottom w:val="nil"/>
            </w:tcBorders>
            <w:vAlign w:val="center"/>
          </w:tcPr>
          <w:p w14:paraId="5857DFEB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E362CB6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8A9259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19718B8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5" w:type="dxa"/>
            <w:gridSpan w:val="543"/>
          </w:tcPr>
          <w:p w14:paraId="340242F6" w14:textId="77777777" w:rsidR="00681CA0" w:rsidRPr="00D10B76" w:rsidRDefault="00681CA0" w:rsidP="00452C8B">
            <w:pPr>
              <w:spacing w:after="0" w:line="240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584" w:type="dxa"/>
            <w:gridSpan w:val="342"/>
          </w:tcPr>
          <w:p w14:paraId="55CFA272" w14:textId="77777777" w:rsidR="00681CA0" w:rsidRPr="00D10B76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Не более (действу</w:t>
            </w:r>
            <w:r w:rsidRPr="00D10B76">
              <w:rPr>
                <w:rFonts w:ascii="Arial" w:hAnsi="Arial" w:cs="Arial"/>
              </w:rPr>
              <w:t>ю</w:t>
            </w:r>
            <w:r w:rsidRPr="00D10B76">
              <w:rPr>
                <w:rFonts w:ascii="Arial" w:hAnsi="Arial" w:cs="Arial"/>
              </w:rPr>
              <w:t>щее</w:t>
            </w:r>
            <w:r w:rsidR="00546914" w:rsidRPr="00D10B76">
              <w:rPr>
                <w:rFonts w:ascii="Arial" w:hAnsi="Arial" w:cs="Arial"/>
              </w:rPr>
              <w:t xml:space="preserve"> значение</w:t>
            </w:r>
            <w:r w:rsidRPr="00D10B76">
              <w:rPr>
                <w:rFonts w:ascii="Arial" w:hAnsi="Arial" w:cs="Arial"/>
              </w:rPr>
              <w:t>)</w:t>
            </w:r>
          </w:p>
        </w:tc>
        <w:tc>
          <w:tcPr>
            <w:tcW w:w="1002" w:type="dxa"/>
            <w:gridSpan w:val="133"/>
            <w:vAlign w:val="center"/>
          </w:tcPr>
          <w:p w14:paraId="1997C968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882" w:type="dxa"/>
            <w:gridSpan w:val="14"/>
            <w:vAlign w:val="center"/>
          </w:tcPr>
          <w:p w14:paraId="6F165406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6A261B1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0EDF1E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51D5260" w14:textId="77777777" w:rsidR="00681CA0" w:rsidRPr="00D10B76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118AAC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365501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70BEEFF3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8083CC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D7077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F01A82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1" w:type="dxa"/>
            <w:gridSpan w:val="453"/>
            <w:tcBorders>
              <w:top w:val="nil"/>
            </w:tcBorders>
          </w:tcPr>
          <w:p w14:paraId="7D9D88F5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182" w:type="dxa"/>
            <w:gridSpan w:val="579"/>
            <w:tcBorders>
              <w:top w:val="nil"/>
            </w:tcBorders>
          </w:tcPr>
          <w:p w14:paraId="1F9C0B47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069686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AB2A5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245539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1" w:type="dxa"/>
            <w:gridSpan w:val="453"/>
            <w:tcBorders>
              <w:top w:val="nil"/>
              <w:bottom w:val="double" w:sz="4" w:space="0" w:color="auto"/>
            </w:tcBorders>
          </w:tcPr>
          <w:p w14:paraId="58A4A40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182" w:type="dxa"/>
            <w:gridSpan w:val="579"/>
            <w:tcBorders>
              <w:top w:val="nil"/>
              <w:bottom w:val="double" w:sz="4" w:space="0" w:color="auto"/>
            </w:tcBorders>
          </w:tcPr>
          <w:p w14:paraId="3F35175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2CCBE3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C5507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4885038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1" w:type="dxa"/>
            <w:gridSpan w:val="453"/>
            <w:tcBorders>
              <w:top w:val="double" w:sz="4" w:space="0" w:color="auto"/>
            </w:tcBorders>
          </w:tcPr>
          <w:p w14:paraId="31E558C4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182" w:type="dxa"/>
            <w:gridSpan w:val="579"/>
            <w:tcBorders>
              <w:top w:val="double" w:sz="4" w:space="0" w:color="auto"/>
            </w:tcBorders>
          </w:tcPr>
          <w:p w14:paraId="468B214F" w14:textId="77777777" w:rsidR="00681CA0" w:rsidRPr="004C4754" w:rsidRDefault="00681CA0" w:rsidP="00452C8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2899FD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A21A30" w14:textId="77777777" w:rsidTr="004068EE">
        <w:trPr>
          <w:cantSplit/>
          <w:trHeight w:val="5496"/>
        </w:trPr>
        <w:tc>
          <w:tcPr>
            <w:tcW w:w="10177" w:type="dxa"/>
            <w:gridSpan w:val="1051"/>
            <w:tcBorders>
              <w:top w:val="nil"/>
            </w:tcBorders>
          </w:tcPr>
          <w:p w14:paraId="30ACFE3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EF521E2" w14:textId="77777777" w:rsidTr="004068EE">
        <w:trPr>
          <w:cantSplit/>
          <w:trHeight w:val="70"/>
        </w:trPr>
        <w:tc>
          <w:tcPr>
            <w:tcW w:w="10177" w:type="dxa"/>
            <w:gridSpan w:val="1051"/>
          </w:tcPr>
          <w:p w14:paraId="20D38DD7" w14:textId="77777777" w:rsidR="00681CA0" w:rsidRPr="004C4754" w:rsidRDefault="008C3D53" w:rsidP="00452C8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27A976B9" w14:textId="77777777" w:rsidTr="004068EE">
        <w:tblPrEx>
          <w:tblLook w:val="01E0" w:firstRow="1" w:lastRow="1" w:firstColumn="1" w:lastColumn="1" w:noHBand="0" w:noVBand="0"/>
        </w:tblPrEx>
        <w:tc>
          <w:tcPr>
            <w:tcW w:w="2103" w:type="dxa"/>
            <w:gridSpan w:val="156"/>
          </w:tcPr>
          <w:p w14:paraId="4D21BE75" w14:textId="77777777" w:rsidR="00681CA0" w:rsidRPr="004C4754" w:rsidRDefault="00681CA0" w:rsidP="004068EE">
            <w:pPr>
              <w:spacing w:after="0" w:line="288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816" w:type="dxa"/>
            <w:gridSpan w:val="723"/>
          </w:tcPr>
          <w:p w14:paraId="229462F3" w14:textId="77777777" w:rsidR="00681CA0" w:rsidRPr="00D10B76" w:rsidRDefault="00681CA0" w:rsidP="004068EE">
            <w:pPr>
              <w:spacing w:after="0" w:line="288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1A4D2F4" w14:textId="77777777" w:rsidR="00681CA0" w:rsidRPr="00D10B76" w:rsidRDefault="00681CA0" w:rsidP="004068EE">
            <w:pPr>
              <w:spacing w:after="0" w:line="288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58" w:type="dxa"/>
            <w:gridSpan w:val="172"/>
            <w:vAlign w:val="center"/>
          </w:tcPr>
          <w:p w14:paraId="1B3DA9D8" w14:textId="77777777" w:rsidR="00681CA0" w:rsidRPr="00D10B76" w:rsidRDefault="001F6780" w:rsidP="004068EE">
            <w:pPr>
              <w:spacing w:after="0" w:line="288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с</w:t>
            </w:r>
            <w:r w:rsidR="00681CA0" w:rsidRPr="00D10B76">
              <w:rPr>
                <w:rFonts w:ascii="Arial" w:hAnsi="Arial" w:cs="Arial"/>
              </w:rPr>
              <w:t>.</w:t>
            </w:r>
            <w:r w:rsidR="00FA62C7" w:rsidRPr="00D10B76">
              <w:rPr>
                <w:rFonts w:ascii="Arial" w:hAnsi="Arial" w:cs="Arial"/>
              </w:rPr>
              <w:t xml:space="preserve"> </w:t>
            </w:r>
            <w:r w:rsidR="00681CA0" w:rsidRPr="00D10B76">
              <w:rPr>
                <w:rFonts w:ascii="Arial" w:hAnsi="Arial" w:cs="Arial"/>
              </w:rPr>
              <w:t>3</w:t>
            </w:r>
          </w:p>
        </w:tc>
      </w:tr>
      <w:tr w:rsidR="00681CA0" w:rsidRPr="004C4754" w14:paraId="446E5D36" w14:textId="77777777" w:rsidTr="004068EE">
        <w:tblPrEx>
          <w:tblLook w:val="01E0" w:firstRow="1" w:lastRow="1" w:firstColumn="1" w:lastColumn="1" w:noHBand="0" w:noVBand="0"/>
        </w:tblPrEx>
        <w:trPr>
          <w:trHeight w:val="498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B3C53FA" w14:textId="77777777" w:rsidR="00681CA0" w:rsidRPr="004C4754" w:rsidRDefault="00681CA0" w:rsidP="00452C8B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</w:rPr>
              <w:t>FD-18-E-G13-26/600</w:t>
            </w:r>
          </w:p>
        </w:tc>
      </w:tr>
      <w:tr w:rsidR="00681CA0" w:rsidRPr="004C4754" w14:paraId="6E80056A" w14:textId="77777777" w:rsidTr="004068EE">
        <w:tblPrEx>
          <w:tblLook w:val="01E0" w:firstRow="1" w:lastRow="1" w:firstColumn="1" w:lastColumn="1" w:noHBand="0" w:noVBand="0"/>
        </w:tblPrEx>
        <w:tc>
          <w:tcPr>
            <w:tcW w:w="280" w:type="dxa"/>
            <w:gridSpan w:val="8"/>
            <w:tcBorders>
              <w:top w:val="nil"/>
              <w:bottom w:val="nil"/>
            </w:tcBorders>
          </w:tcPr>
          <w:p w14:paraId="58FAADB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23E7422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9E2025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B0BD10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05C96A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552BF53" w14:textId="77777777" w:rsidTr="004068EE">
        <w:tblPrEx>
          <w:tblLook w:val="01E0" w:firstRow="1" w:lastRow="1" w:firstColumn="1" w:lastColumn="1" w:noHBand="0" w:noVBand="0"/>
        </w:tblPrEx>
        <w:trPr>
          <w:trHeight w:val="314"/>
        </w:trPr>
        <w:tc>
          <w:tcPr>
            <w:tcW w:w="280" w:type="dxa"/>
            <w:gridSpan w:val="8"/>
            <w:tcBorders>
              <w:top w:val="nil"/>
              <w:bottom w:val="nil"/>
            </w:tcBorders>
          </w:tcPr>
          <w:p w14:paraId="519725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3" w:type="dxa"/>
            <w:gridSpan w:val="1040"/>
          </w:tcPr>
          <w:p w14:paraId="2E7F6C2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69657BF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10B76" w:rsidRPr="00D10B76" w14:paraId="34551F70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 w:val="restart"/>
            <w:tcBorders>
              <w:top w:val="nil"/>
            </w:tcBorders>
          </w:tcPr>
          <w:p w14:paraId="0282BD4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4" w:type="dxa"/>
            <w:gridSpan w:val="20"/>
            <w:tcBorders>
              <w:bottom w:val="double" w:sz="4" w:space="0" w:color="auto"/>
            </w:tcBorders>
            <w:vAlign w:val="center"/>
          </w:tcPr>
          <w:p w14:paraId="6CA321E1" w14:textId="77777777" w:rsidR="00681CA0" w:rsidRPr="00D10B76" w:rsidRDefault="00681CA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Част</w:t>
            </w:r>
            <w:r w:rsidRPr="00D10B76">
              <w:rPr>
                <w:rFonts w:ascii="Arial" w:hAnsi="Arial" w:cs="Arial"/>
              </w:rPr>
              <w:t>о</w:t>
            </w:r>
            <w:r w:rsidRPr="00D10B76">
              <w:rPr>
                <w:rFonts w:ascii="Arial" w:hAnsi="Arial" w:cs="Arial"/>
              </w:rPr>
              <w:t>та, кГц</w:t>
            </w:r>
          </w:p>
        </w:tc>
        <w:tc>
          <w:tcPr>
            <w:tcW w:w="2450" w:type="dxa"/>
            <w:gridSpan w:val="326"/>
            <w:tcBorders>
              <w:bottom w:val="double" w:sz="4" w:space="0" w:color="auto"/>
            </w:tcBorders>
            <w:vAlign w:val="center"/>
          </w:tcPr>
          <w:p w14:paraId="4957A894" w14:textId="77777777" w:rsidR="00681CA0" w:rsidRPr="00D10B76" w:rsidRDefault="00681CA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Номинальная мо</w:t>
            </w:r>
            <w:r w:rsidRPr="00D10B76">
              <w:rPr>
                <w:rFonts w:ascii="Arial" w:hAnsi="Arial" w:cs="Arial"/>
              </w:rPr>
              <w:t>щ</w:t>
            </w:r>
            <w:r w:rsidRPr="00D10B76">
              <w:rPr>
                <w:rFonts w:ascii="Arial" w:hAnsi="Arial" w:cs="Arial"/>
              </w:rPr>
              <w:t>ность, Вт</w:t>
            </w:r>
          </w:p>
        </w:tc>
        <w:tc>
          <w:tcPr>
            <w:tcW w:w="2044" w:type="dxa"/>
            <w:gridSpan w:val="253"/>
            <w:tcBorders>
              <w:bottom w:val="double" w:sz="4" w:space="0" w:color="auto"/>
            </w:tcBorders>
            <w:vAlign w:val="center"/>
          </w:tcPr>
          <w:p w14:paraId="42EB1FA4" w14:textId="77777777" w:rsidR="001F6780" w:rsidRPr="00D10B76" w:rsidRDefault="00681CA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Расчетное</w:t>
            </w:r>
          </w:p>
          <w:p w14:paraId="5129A34E" w14:textId="77777777" w:rsidR="001F6780" w:rsidRPr="00D10B76" w:rsidRDefault="001F678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значение</w:t>
            </w:r>
          </w:p>
          <w:p w14:paraId="456AC12D" w14:textId="77777777" w:rsidR="00681CA0" w:rsidRPr="00D10B76" w:rsidRDefault="001F678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напряжения</w:t>
            </w:r>
            <w:r w:rsidR="00681CA0" w:rsidRPr="00D10B76">
              <w:rPr>
                <w:rFonts w:ascii="Arial" w:hAnsi="Arial" w:cs="Arial"/>
              </w:rPr>
              <w:t>, В</w:t>
            </w:r>
          </w:p>
        </w:tc>
        <w:tc>
          <w:tcPr>
            <w:tcW w:w="1950" w:type="dxa"/>
            <w:gridSpan w:val="214"/>
            <w:tcBorders>
              <w:bottom w:val="double" w:sz="4" w:space="0" w:color="auto"/>
            </w:tcBorders>
            <w:vAlign w:val="center"/>
          </w:tcPr>
          <w:p w14:paraId="2B81AD05" w14:textId="77777777" w:rsidR="00681CA0" w:rsidRPr="00D10B76" w:rsidRDefault="00681CA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209" w:type="dxa"/>
            <w:gridSpan w:val="230"/>
            <w:tcBorders>
              <w:bottom w:val="double" w:sz="4" w:space="0" w:color="auto"/>
            </w:tcBorders>
            <w:vAlign w:val="center"/>
          </w:tcPr>
          <w:p w14:paraId="28D77235" w14:textId="77777777" w:rsidR="00681CA0" w:rsidRPr="00D10B76" w:rsidRDefault="00681CA0" w:rsidP="00D10B7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C45297A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2A7260A1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40A3D7B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4" w:type="dxa"/>
            <w:gridSpan w:val="20"/>
            <w:tcBorders>
              <w:top w:val="double" w:sz="4" w:space="0" w:color="auto"/>
            </w:tcBorders>
          </w:tcPr>
          <w:p w14:paraId="68985582" w14:textId="77777777" w:rsidR="00681CA0" w:rsidRPr="00D10B76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20–26</w:t>
            </w:r>
          </w:p>
        </w:tc>
        <w:tc>
          <w:tcPr>
            <w:tcW w:w="2450" w:type="dxa"/>
            <w:gridSpan w:val="326"/>
            <w:tcBorders>
              <w:top w:val="double" w:sz="4" w:space="0" w:color="auto"/>
            </w:tcBorders>
          </w:tcPr>
          <w:p w14:paraId="371552FD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18</w:t>
            </w:r>
          </w:p>
        </w:tc>
        <w:tc>
          <w:tcPr>
            <w:tcW w:w="2044" w:type="dxa"/>
            <w:gridSpan w:val="253"/>
            <w:tcBorders>
              <w:top w:val="double" w:sz="4" w:space="0" w:color="auto"/>
            </w:tcBorders>
          </w:tcPr>
          <w:p w14:paraId="481D89ED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110</w:t>
            </w:r>
          </w:p>
        </w:tc>
        <w:tc>
          <w:tcPr>
            <w:tcW w:w="1950" w:type="dxa"/>
            <w:gridSpan w:val="214"/>
            <w:tcBorders>
              <w:top w:val="double" w:sz="4" w:space="0" w:color="auto"/>
            </w:tcBorders>
          </w:tcPr>
          <w:p w14:paraId="30413705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0,290</w:t>
            </w:r>
          </w:p>
        </w:tc>
        <w:tc>
          <w:tcPr>
            <w:tcW w:w="2209" w:type="dxa"/>
            <w:gridSpan w:val="230"/>
            <w:tcBorders>
              <w:top w:val="double" w:sz="4" w:space="0" w:color="auto"/>
            </w:tcBorders>
          </w:tcPr>
          <w:p w14:paraId="50E88033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190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28B0603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23EA2A62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  <w:right w:val="nil"/>
            </w:tcBorders>
          </w:tcPr>
          <w:p w14:paraId="00F1DB8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7" w:type="dxa"/>
            <w:gridSpan w:val="1043"/>
            <w:tcBorders>
              <w:left w:val="nil"/>
              <w:right w:val="nil"/>
            </w:tcBorders>
          </w:tcPr>
          <w:p w14:paraId="597FAF1F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126E1361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6F24F803" w14:textId="77777777" w:rsidTr="004068EE">
        <w:tblPrEx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276" w:type="dxa"/>
            <w:gridSpan w:val="5"/>
            <w:vMerge/>
            <w:tcBorders>
              <w:top w:val="nil"/>
            </w:tcBorders>
          </w:tcPr>
          <w:p w14:paraId="6968C9A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7" w:type="dxa"/>
            <w:gridSpan w:val="1043"/>
          </w:tcPr>
          <w:p w14:paraId="740C82D3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F03C839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48B32B54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784B8BF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2" w:type="dxa"/>
            <w:gridSpan w:val="136"/>
            <w:tcBorders>
              <w:bottom w:val="double" w:sz="4" w:space="0" w:color="auto"/>
            </w:tcBorders>
            <w:vAlign w:val="center"/>
          </w:tcPr>
          <w:p w14:paraId="05456CC2" w14:textId="77777777" w:rsidR="00681CA0" w:rsidRPr="00D10B76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Частота, кГц</w:t>
            </w:r>
          </w:p>
        </w:tc>
        <w:tc>
          <w:tcPr>
            <w:tcW w:w="2573" w:type="dxa"/>
            <w:gridSpan w:val="312"/>
            <w:tcBorders>
              <w:bottom w:val="double" w:sz="4" w:space="0" w:color="auto"/>
            </w:tcBorders>
            <w:vAlign w:val="center"/>
          </w:tcPr>
          <w:p w14:paraId="536A02DA" w14:textId="77777777" w:rsidR="00681CA0" w:rsidRPr="00D10B76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Мощность лампы, Вт</w:t>
            </w:r>
          </w:p>
        </w:tc>
        <w:tc>
          <w:tcPr>
            <w:tcW w:w="2840" w:type="dxa"/>
            <w:gridSpan w:val="323"/>
            <w:tcBorders>
              <w:bottom w:val="double" w:sz="4" w:space="0" w:color="auto"/>
            </w:tcBorders>
            <w:vAlign w:val="center"/>
          </w:tcPr>
          <w:p w14:paraId="24FC3DC3" w14:textId="77777777" w:rsidR="00681CA0" w:rsidRPr="00D10B76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Напряжение на лампе, В</w:t>
            </w:r>
          </w:p>
        </w:tc>
        <w:tc>
          <w:tcPr>
            <w:tcW w:w="2502" w:type="dxa"/>
            <w:gridSpan w:val="272"/>
            <w:tcBorders>
              <w:bottom w:val="double" w:sz="4" w:space="0" w:color="auto"/>
            </w:tcBorders>
            <w:vAlign w:val="center"/>
          </w:tcPr>
          <w:p w14:paraId="7BDA3023" w14:textId="77777777" w:rsidR="00681CA0" w:rsidRPr="00D10B76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Ток лампы, А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C75A7CC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34F287BB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1C9216D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2" w:type="dxa"/>
            <w:gridSpan w:val="136"/>
          </w:tcPr>
          <w:p w14:paraId="2B835ACD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≥ 20</w:t>
            </w:r>
          </w:p>
        </w:tc>
        <w:tc>
          <w:tcPr>
            <w:tcW w:w="2573" w:type="dxa"/>
            <w:gridSpan w:val="312"/>
          </w:tcPr>
          <w:p w14:paraId="693F2763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16</w:t>
            </w:r>
          </w:p>
        </w:tc>
        <w:tc>
          <w:tcPr>
            <w:tcW w:w="2840" w:type="dxa"/>
            <w:gridSpan w:val="323"/>
          </w:tcPr>
          <w:p w14:paraId="36D6F4A8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55</w:t>
            </w:r>
          </w:p>
        </w:tc>
        <w:tc>
          <w:tcPr>
            <w:tcW w:w="2502" w:type="dxa"/>
            <w:gridSpan w:val="272"/>
          </w:tcPr>
          <w:p w14:paraId="6F7495E3" w14:textId="77777777" w:rsidR="00681CA0" w:rsidRPr="00D10B76" w:rsidRDefault="00681CA0" w:rsidP="00847D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0,290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6A722E5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41776B83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  <w:right w:val="nil"/>
            </w:tcBorders>
          </w:tcPr>
          <w:p w14:paraId="574DD0E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left w:val="nil"/>
              <w:right w:val="nil"/>
            </w:tcBorders>
          </w:tcPr>
          <w:p w14:paraId="5F54CC38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532B5C0E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7FA77F2C" w14:textId="77777777" w:rsidTr="004068EE">
        <w:tblPrEx>
          <w:tblLook w:val="01E0" w:firstRow="1" w:lastRow="1" w:firstColumn="1" w:lastColumn="1" w:noHBand="0" w:noVBand="0"/>
        </w:tblPrEx>
        <w:trPr>
          <w:trHeight w:val="357"/>
        </w:trPr>
        <w:tc>
          <w:tcPr>
            <w:tcW w:w="276" w:type="dxa"/>
            <w:gridSpan w:val="5"/>
            <w:vMerge/>
            <w:tcBorders>
              <w:top w:val="nil"/>
            </w:tcBorders>
          </w:tcPr>
          <w:p w14:paraId="1D64660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</w:tcBorders>
          </w:tcPr>
          <w:p w14:paraId="2FAB8B97" w14:textId="77777777" w:rsidR="00681CA0" w:rsidRPr="00D10B76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10B76">
              <w:rPr>
                <w:rFonts w:ascii="Arial" w:hAnsi="Arial" w:cs="Arial"/>
                <w:b/>
              </w:rPr>
              <w:t>Работа в нормальном режиме и режиме диммирования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316E04B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1F8A4510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57C6CAB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7" w:type="dxa"/>
            <w:gridSpan w:val="1012"/>
            <w:tcBorders>
              <w:top w:val="nil"/>
            </w:tcBorders>
          </w:tcPr>
          <w:p w14:paraId="005AF77E" w14:textId="77777777" w:rsidR="00681CA0" w:rsidRPr="00D10B76" w:rsidRDefault="00681CA0" w:rsidP="00A11557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3CD554AC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F1E114B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2482969F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16882FF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7" w:type="dxa"/>
            <w:gridSpan w:val="1012"/>
            <w:tcBorders>
              <w:top w:val="nil"/>
            </w:tcBorders>
          </w:tcPr>
          <w:p w14:paraId="01A5A0BB" w14:textId="77777777" w:rsidR="00681CA0" w:rsidRPr="00D10B76" w:rsidRDefault="00681CA0" w:rsidP="00A11557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 w:rsidRPr="00D10B76">
              <w:rPr>
                <w:rFonts w:ascii="Arial" w:hAnsi="Arial" w:cs="Arial"/>
              </w:rPr>
              <w:t xml:space="preserve">Ток перехода от нормальной работы до уменьшения светового потока </w:t>
            </w:r>
            <w:r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Pr="00D10B7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D10B76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D10B76">
              <w:rPr>
                <w:rFonts w:ascii="Arial" w:hAnsi="Arial" w:cs="Arial"/>
              </w:rPr>
              <w:t>, А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4A13D2AA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0,260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585AE74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74C39B9F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40D91C9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7" w:type="dxa"/>
            <w:gridSpan w:val="1012"/>
          </w:tcPr>
          <w:p w14:paraId="642B9E7B" w14:textId="77777777" w:rsidR="00681CA0" w:rsidRPr="00D10B76" w:rsidRDefault="00D10B76" w:rsidP="00A11557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D10B76">
              <w:rPr>
                <w:rFonts w:ascii="Arial" w:hAnsi="Arial" w:cs="Arial"/>
              </w:rPr>
              <w:t xml:space="preserve"> рабочий ток лампы </w:t>
            </w:r>
            <w:r w:rsidR="00681CA0"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D10B7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D10B76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D10B76">
              <w:rPr>
                <w:rFonts w:ascii="Arial" w:hAnsi="Arial" w:cs="Arial"/>
              </w:rPr>
              <w:t>, А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786BC0A7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0,430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8CABD0E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2A0AF033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0F36254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7" w:type="dxa"/>
            <w:gridSpan w:val="1012"/>
            <w:tcBorders>
              <w:bottom w:val="single" w:sz="4" w:space="0" w:color="auto"/>
            </w:tcBorders>
          </w:tcPr>
          <w:p w14:paraId="2B414B8B" w14:textId="77777777" w:rsidR="00681CA0" w:rsidRPr="00D10B76" w:rsidRDefault="00D10B76" w:rsidP="00A11557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D10B76">
              <w:rPr>
                <w:rFonts w:ascii="Arial" w:hAnsi="Arial" w:cs="Arial"/>
              </w:rPr>
              <w:t xml:space="preserve"> ток в любом вводе катодов </w:t>
            </w:r>
            <w:r w:rsidR="00681CA0"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D10B76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681CA0" w:rsidRPr="00D10B76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D10B76">
              <w:rPr>
                <w:rFonts w:ascii="Arial" w:hAnsi="Arial" w:cs="Arial"/>
              </w:rPr>
              <w:t>, А</w:t>
            </w:r>
          </w:p>
        </w:tc>
        <w:tc>
          <w:tcPr>
            <w:tcW w:w="1030" w:type="dxa"/>
            <w:gridSpan w:val="31"/>
            <w:tcBorders>
              <w:top w:val="nil"/>
              <w:bottom w:val="single" w:sz="4" w:space="0" w:color="auto"/>
            </w:tcBorders>
          </w:tcPr>
          <w:p w14:paraId="02FBEE2A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0,460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5EC6C7F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3B599118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  <w:right w:val="nil"/>
            </w:tcBorders>
          </w:tcPr>
          <w:p w14:paraId="00AD97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left w:val="nil"/>
              <w:right w:val="nil"/>
            </w:tcBorders>
          </w:tcPr>
          <w:p w14:paraId="1E9A6544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242BB208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12A52583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762020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</w:tcPr>
          <w:p w14:paraId="497A31BE" w14:textId="77777777" w:rsidR="00681CA0" w:rsidRPr="00D10B76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D10B76">
              <w:rPr>
                <w:rFonts w:ascii="Arial" w:hAnsi="Arial" w:cs="Arial"/>
              </w:rPr>
              <w:t>(</w:t>
            </w:r>
            <w:r w:rsidR="00730AA4">
              <w:rPr>
                <w:rFonts w:ascii="Arial" w:hAnsi="Arial" w:cs="Arial"/>
              </w:rPr>
              <w:t xml:space="preserve">см. </w:t>
            </w:r>
            <w:r w:rsidRPr="00D10B76">
              <w:rPr>
                <w:rFonts w:ascii="Arial" w:hAnsi="Arial" w:cs="Arial"/>
              </w:rPr>
              <w:t>примечание 1)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FD327A7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24908F5B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649CBF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</w:tcBorders>
          </w:tcPr>
          <w:p w14:paraId="6C5ED7BE" w14:textId="77777777" w:rsidR="00681CA0" w:rsidRPr="00D10B76" w:rsidRDefault="00681CA0" w:rsidP="00591FF6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Нагрев катода временным рабочим током лампы, измеренным на заменяющих резисторах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D878F49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2448E207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58D8538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15" w:type="dxa"/>
            <w:gridSpan w:val="771"/>
            <w:vMerge w:val="restart"/>
            <w:tcBorders>
              <w:top w:val="nil"/>
            </w:tcBorders>
          </w:tcPr>
          <w:p w14:paraId="7E082D3D" w14:textId="77777777" w:rsidR="00681CA0" w:rsidRPr="00D10B76" w:rsidRDefault="00681CA0" w:rsidP="00A11557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 xml:space="preserve">Параметры для </w:t>
            </w:r>
            <w:r w:rsidR="00D10B76">
              <w:rPr>
                <w:rFonts w:ascii="Arial" w:hAnsi="Arial" w:cs="Arial"/>
              </w:rPr>
              <w:t>минимальной</w:t>
            </w:r>
            <w:r w:rsidRPr="00D10B76">
              <w:rPr>
                <w:rFonts w:ascii="Arial" w:hAnsi="Arial" w:cs="Arial"/>
              </w:rPr>
              <w:t xml:space="preserve"> суммы квадратов токов выводов в заменяющем резисторе (</w:t>
            </w:r>
            <w:r w:rsidRPr="00D10B76">
              <w:rPr>
                <w:rFonts w:ascii="Arial" w:hAnsi="Arial" w:cs="Arial"/>
                <w:lang w:val="en-US"/>
              </w:rPr>
              <w:t>S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D10B76">
              <w:rPr>
                <w:rFonts w:ascii="Arial" w:hAnsi="Arial" w:cs="Arial"/>
                <w:lang w:val="en-US"/>
              </w:rPr>
              <w:t>S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D10B76">
              <w:rPr>
                <w:rFonts w:ascii="Arial" w:hAnsi="Arial" w:cs="Arial"/>
              </w:rPr>
              <w:t xml:space="preserve">): </w:t>
            </w:r>
          </w:p>
          <w:p w14:paraId="1ABC71E7" w14:textId="77777777" w:rsidR="00681CA0" w:rsidRPr="00D10B76" w:rsidRDefault="008315E3" w:rsidP="00A64716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position w:val="-10"/>
              </w:rPr>
              <w:object w:dxaOrig="1840" w:dyaOrig="340" w14:anchorId="115C7B01">
                <v:shape id="_x0000_i1042" type="#_x0000_t75" style="width:96.75pt;height:20.25pt" o:ole="">
                  <v:imagedata r:id="rId37" o:title=""/>
                </v:shape>
                <o:OLEObject Type="Embed" ProgID="Equation.3" ShapeID="_x0000_i1042" DrawAspect="Content" ObjectID="_1651399557" r:id="rId40"/>
              </w:object>
            </w:r>
            <w:r w:rsidR="00F82450" w:rsidRPr="00D10B76">
              <w:rPr>
                <w:rFonts w:ascii="Arial" w:hAnsi="Arial" w:cs="Arial"/>
              </w:rPr>
              <w:t xml:space="preserve"> </w:t>
            </w:r>
            <w:r w:rsidR="00681CA0" w:rsidRPr="00D10B76">
              <w:rPr>
                <w:rFonts w:ascii="Arial" w:hAnsi="Arial" w:cs="Arial"/>
              </w:rPr>
              <w:t xml:space="preserve">для </w:t>
            </w:r>
            <w:r w:rsidR="00681CA0"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D10B7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D10B76">
              <w:rPr>
                <w:rFonts w:ascii="Times New Roman" w:hAnsi="Times New Roman"/>
                <w:vertAlign w:val="subscript"/>
              </w:rPr>
              <w:t>30</w:t>
            </w:r>
            <w:r w:rsidR="00681CA0" w:rsidRPr="00D10B76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D10B76">
              <w:rPr>
                <w:rFonts w:ascii="Arial" w:hAnsi="Arial" w:cs="Arial"/>
              </w:rPr>
              <w:t>&lt;</w:t>
            </w:r>
            <w:r w:rsidR="00681CA0"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D10B76">
              <w:rPr>
                <w:rFonts w:ascii="Times New Roman" w:hAnsi="Times New Roman"/>
                <w:vertAlign w:val="subscript"/>
                <w:lang w:val="en-US"/>
              </w:rPr>
              <w:t>D</w:t>
            </w:r>
            <w:r w:rsidR="00681CA0" w:rsidRPr="00D10B76">
              <w:rPr>
                <w:rFonts w:ascii="Arial" w:hAnsi="Arial" w:cs="Arial"/>
              </w:rPr>
              <w:t xml:space="preserve"> ≤ </w:t>
            </w:r>
            <w:r w:rsidR="00681CA0"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D10B76">
              <w:rPr>
                <w:rFonts w:ascii="Times New Roman" w:hAnsi="Times New Roman"/>
                <w:vertAlign w:val="subscript"/>
                <w:lang w:val="en-US"/>
              </w:rPr>
              <w:t>Dtrans</w:t>
            </w:r>
            <w:r w:rsidR="00681CA0" w:rsidRPr="00D10B76">
              <w:rPr>
                <w:rFonts w:ascii="Times New Roman" w:hAnsi="Times New Roman"/>
                <w:vertAlign w:val="subscript"/>
              </w:rPr>
              <w:t xml:space="preserve"> </w:t>
            </w:r>
            <w:r w:rsidR="00681CA0" w:rsidRPr="00D10B76">
              <w:rPr>
                <w:rFonts w:ascii="Arial" w:hAnsi="Arial" w:cs="Arial"/>
              </w:rPr>
              <w:t xml:space="preserve"> (</w:t>
            </w:r>
            <w:r w:rsidR="00730AA4">
              <w:rPr>
                <w:rFonts w:ascii="Arial" w:hAnsi="Arial" w:cs="Arial"/>
              </w:rPr>
              <w:t xml:space="preserve">см. </w:t>
            </w:r>
            <w:r w:rsidR="00681CA0" w:rsidRPr="00D10B76">
              <w:rPr>
                <w:rFonts w:ascii="Arial" w:hAnsi="Arial" w:cs="Arial"/>
              </w:rPr>
              <w:t>примечание 2)</w:t>
            </w:r>
          </w:p>
        </w:tc>
        <w:tc>
          <w:tcPr>
            <w:tcW w:w="756" w:type="dxa"/>
            <w:gridSpan w:val="166"/>
            <w:tcBorders>
              <w:top w:val="nil"/>
            </w:tcBorders>
          </w:tcPr>
          <w:p w14:paraId="4A6A5E65" w14:textId="77777777" w:rsidR="00681CA0" w:rsidRPr="00730AA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vertAlign w:val="superscript"/>
              </w:rPr>
            </w:pPr>
            <w:r w:rsidRPr="00D10B76">
              <w:rPr>
                <w:rFonts w:ascii="Arial" w:hAnsi="Arial" w:cs="Arial"/>
                <w:lang w:val="en-US"/>
              </w:rPr>
              <w:t>A</w:t>
            </w:r>
            <w:r w:rsidRPr="00730AA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16" w:type="dxa"/>
            <w:gridSpan w:val="75"/>
            <w:tcBorders>
              <w:top w:val="nil"/>
            </w:tcBorders>
          </w:tcPr>
          <w:p w14:paraId="6DB41A5C" w14:textId="77777777" w:rsidR="00681CA0" w:rsidRPr="00730AA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</w:rPr>
            </w:pPr>
            <w:r w:rsidRPr="00D10B76">
              <w:rPr>
                <w:rFonts w:ascii="Arial" w:hAnsi="Arial" w:cs="Arial"/>
                <w:lang w:val="en-US"/>
              </w:rPr>
              <w:t>X</w:t>
            </w:r>
            <w:r w:rsidRPr="00730AA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31643B2D" w14:textId="77777777" w:rsidR="00681CA0" w:rsidRPr="00730AA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30AA4">
              <w:rPr>
                <w:rFonts w:ascii="Arial" w:hAnsi="Arial" w:cs="Arial"/>
              </w:rPr>
              <w:t>0,200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D3EFBA5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788C8CE5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1B13EE6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15" w:type="dxa"/>
            <w:gridSpan w:val="771"/>
            <w:vMerge/>
          </w:tcPr>
          <w:p w14:paraId="66ADA04F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56" w:type="dxa"/>
            <w:gridSpan w:val="166"/>
            <w:vAlign w:val="center"/>
          </w:tcPr>
          <w:p w14:paraId="2DEBEE10" w14:textId="77777777" w:rsidR="00681CA0" w:rsidRPr="00730AA4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716" w:type="dxa"/>
            <w:gridSpan w:val="75"/>
            <w:tcBorders>
              <w:top w:val="nil"/>
            </w:tcBorders>
            <w:vAlign w:val="center"/>
          </w:tcPr>
          <w:p w14:paraId="4F189CDA" w14:textId="77777777" w:rsidR="00681CA0" w:rsidRPr="00730AA4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</w:rPr>
            </w:pPr>
            <w:r w:rsidRPr="00D10B76">
              <w:rPr>
                <w:rFonts w:ascii="Arial" w:hAnsi="Arial" w:cs="Arial"/>
                <w:lang w:val="en-US"/>
              </w:rPr>
              <w:t>Y</w:t>
            </w:r>
            <w:r w:rsidRPr="00730AA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30" w:type="dxa"/>
            <w:gridSpan w:val="31"/>
            <w:tcBorders>
              <w:top w:val="nil"/>
            </w:tcBorders>
            <w:vAlign w:val="center"/>
          </w:tcPr>
          <w:p w14:paraId="7E462425" w14:textId="77777777" w:rsidR="00681CA0" w:rsidRPr="00730AA4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30AA4">
              <w:rPr>
                <w:rFonts w:ascii="Arial" w:hAnsi="Arial" w:cs="Arial"/>
              </w:rPr>
              <w:t>0,610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3E58E2F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660F8A13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430615A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</w:tcBorders>
          </w:tcPr>
          <w:p w14:paraId="5B791682" w14:textId="77777777" w:rsidR="00681CA0" w:rsidRPr="00D10B76" w:rsidRDefault="00681CA0" w:rsidP="00591FF6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Нагрев электрода при заданных рабочих токах, измеренных на заменяющих резисторах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F616293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27B4BEEC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7D30F19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149"/>
            <w:tcBorders>
              <w:top w:val="nil"/>
              <w:bottom w:val="double" w:sz="4" w:space="0" w:color="auto"/>
            </w:tcBorders>
          </w:tcPr>
          <w:p w14:paraId="59B0FCE7" w14:textId="77777777" w:rsidR="00681CA0" w:rsidRPr="00D10B76" w:rsidRDefault="00681CA0" w:rsidP="00231E1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Рабочий ток, А</w:t>
            </w:r>
          </w:p>
        </w:tc>
        <w:tc>
          <w:tcPr>
            <w:tcW w:w="7794" w:type="dxa"/>
            <w:gridSpan w:val="894"/>
            <w:tcBorders>
              <w:top w:val="nil"/>
              <w:bottom w:val="double" w:sz="4" w:space="0" w:color="auto"/>
            </w:tcBorders>
            <w:vAlign w:val="center"/>
          </w:tcPr>
          <w:p w14:paraId="75E31C08" w14:textId="77777777" w:rsidR="00681CA0" w:rsidRPr="00D10B76" w:rsidRDefault="00681CA0" w:rsidP="00A11557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4B75140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6BF0A923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5C0D1FD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 w:val="restart"/>
            <w:tcBorders>
              <w:top w:val="double" w:sz="4" w:space="0" w:color="auto"/>
            </w:tcBorders>
            <w:vAlign w:val="center"/>
          </w:tcPr>
          <w:p w14:paraId="7E8AD56A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Times New Roman" w:hAnsi="Times New Roman"/>
                <w:vertAlign w:val="subscript"/>
                <w:lang w:val="en-US"/>
              </w:rPr>
            </w:pPr>
            <w:r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Pr="00D10B7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D10B76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859" w:type="dxa"/>
            <w:gridSpan w:val="129"/>
            <w:vMerge w:val="restart"/>
            <w:tcBorders>
              <w:top w:val="double" w:sz="4" w:space="0" w:color="auto"/>
            </w:tcBorders>
            <w:vAlign w:val="center"/>
          </w:tcPr>
          <w:p w14:paraId="2F2A35B3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0,035</w:t>
            </w:r>
          </w:p>
        </w:tc>
        <w:tc>
          <w:tcPr>
            <w:tcW w:w="5292" w:type="dxa"/>
            <w:gridSpan w:val="622"/>
            <w:tcBorders>
              <w:top w:val="double" w:sz="4" w:space="0" w:color="auto"/>
            </w:tcBorders>
          </w:tcPr>
          <w:p w14:paraId="015AE6FA" w14:textId="77777777" w:rsidR="00681CA0" w:rsidRPr="00D10B76" w:rsidRDefault="00D10B76" w:rsidP="00A11557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</w:t>
            </w:r>
            <w:r w:rsidR="00681CA0" w:rsidRPr="00D10B76">
              <w:rPr>
                <w:rFonts w:ascii="Arial" w:hAnsi="Arial" w:cs="Arial"/>
              </w:rPr>
              <w:t xml:space="preserve"> напряжение на катоде, В</w:t>
            </w:r>
          </w:p>
        </w:tc>
        <w:tc>
          <w:tcPr>
            <w:tcW w:w="1000" w:type="dxa"/>
            <w:gridSpan w:val="195"/>
            <w:tcBorders>
              <w:top w:val="double" w:sz="4" w:space="0" w:color="auto"/>
            </w:tcBorders>
          </w:tcPr>
          <w:p w14:paraId="175BBB39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CV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502" w:type="dxa"/>
            <w:gridSpan w:val="77"/>
            <w:tcBorders>
              <w:top w:val="double" w:sz="4" w:space="0" w:color="auto"/>
            </w:tcBorders>
          </w:tcPr>
          <w:p w14:paraId="352A283D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3,5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2D5689C9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D10B76" w14:paraId="300B5F16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0A95A65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/>
            <w:vAlign w:val="center"/>
          </w:tcPr>
          <w:p w14:paraId="2A1BABE1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129"/>
            <w:vMerge/>
            <w:vAlign w:val="center"/>
          </w:tcPr>
          <w:p w14:paraId="029DA0C6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622"/>
            <w:vMerge w:val="restart"/>
            <w:vAlign w:val="center"/>
          </w:tcPr>
          <w:p w14:paraId="742D6AB9" w14:textId="77777777" w:rsidR="00681CA0" w:rsidRPr="00D10B76" w:rsidRDefault="00681CA0" w:rsidP="00F82450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Заменяющие резисторы разрядной лампы, Ом</w:t>
            </w:r>
          </w:p>
        </w:tc>
        <w:tc>
          <w:tcPr>
            <w:tcW w:w="1000" w:type="dxa"/>
            <w:gridSpan w:val="195"/>
          </w:tcPr>
          <w:p w14:paraId="0D642E27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R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502" w:type="dxa"/>
            <w:gridSpan w:val="77"/>
          </w:tcPr>
          <w:p w14:paraId="574B4AC9" w14:textId="77777777" w:rsidR="00681CA0" w:rsidRPr="00D10B76" w:rsidRDefault="00716FE3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1</w:t>
            </w:r>
            <w:r w:rsidR="00681CA0" w:rsidRPr="00D10B76">
              <w:rPr>
                <w:rFonts w:ascii="Arial" w:hAnsi="Arial" w:cs="Arial"/>
              </w:rPr>
              <w:t>300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E80D8D5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0050EE30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3F4BA4A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/>
            <w:vAlign w:val="center"/>
          </w:tcPr>
          <w:p w14:paraId="53F7CC4B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129"/>
            <w:vMerge/>
            <w:vAlign w:val="center"/>
          </w:tcPr>
          <w:p w14:paraId="6465333C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622"/>
            <w:vMerge/>
          </w:tcPr>
          <w:p w14:paraId="196B6468" w14:textId="77777777" w:rsidR="00681CA0" w:rsidRPr="00D10B76" w:rsidRDefault="00681CA0" w:rsidP="00A11557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gridSpan w:val="195"/>
          </w:tcPr>
          <w:p w14:paraId="47F7BAEE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R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502" w:type="dxa"/>
            <w:gridSpan w:val="77"/>
          </w:tcPr>
          <w:p w14:paraId="05CB0B70" w14:textId="77777777" w:rsidR="00681CA0" w:rsidRPr="00D10B76" w:rsidRDefault="00716FE3" w:rsidP="00591FF6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2</w:t>
            </w:r>
            <w:r w:rsidR="00681CA0" w:rsidRPr="00D10B76">
              <w:rPr>
                <w:rFonts w:ascii="Arial" w:hAnsi="Arial" w:cs="Arial"/>
                <w:lang w:val="en-US"/>
              </w:rPr>
              <w:t>700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9828C65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6B1022EE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3BCE65B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 w:val="restart"/>
            <w:vAlign w:val="center"/>
          </w:tcPr>
          <w:p w14:paraId="7820820E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Times New Roman" w:hAnsi="Times New Roman"/>
                <w:lang w:val="en-US"/>
              </w:rPr>
            </w:pPr>
            <w:r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Pr="00D10B7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D10B76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859" w:type="dxa"/>
            <w:gridSpan w:val="129"/>
            <w:vMerge w:val="restart"/>
            <w:vAlign w:val="center"/>
          </w:tcPr>
          <w:p w14:paraId="122A4F3F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0,100</w:t>
            </w:r>
          </w:p>
        </w:tc>
        <w:tc>
          <w:tcPr>
            <w:tcW w:w="5292" w:type="dxa"/>
            <w:gridSpan w:val="622"/>
            <w:vAlign w:val="center"/>
          </w:tcPr>
          <w:p w14:paraId="7C2ED69C" w14:textId="77777777" w:rsidR="00681CA0" w:rsidRPr="00D10B76" w:rsidRDefault="00D10B76" w:rsidP="0071697F">
            <w:pPr>
              <w:spacing w:after="0" w:line="276" w:lineRule="auto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D10B76">
              <w:rPr>
                <w:rFonts w:ascii="Arial" w:hAnsi="Arial" w:cs="Arial"/>
              </w:rPr>
              <w:t xml:space="preserve"> сумма квадратов токов выводов, А</w:t>
            </w:r>
            <w:r w:rsidR="00681CA0" w:rsidRPr="00D10B7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00" w:type="dxa"/>
            <w:gridSpan w:val="195"/>
            <w:vAlign w:val="center"/>
          </w:tcPr>
          <w:p w14:paraId="2BEC1DC0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S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D10B76">
              <w:rPr>
                <w:rFonts w:ascii="Arial" w:hAnsi="Arial" w:cs="Arial"/>
                <w:lang w:val="en-US"/>
              </w:rPr>
              <w:t>S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30</w:t>
            </w:r>
          </w:p>
        </w:tc>
        <w:tc>
          <w:tcPr>
            <w:tcW w:w="1502" w:type="dxa"/>
            <w:gridSpan w:val="77"/>
            <w:vAlign w:val="center"/>
          </w:tcPr>
          <w:p w14:paraId="1C3E2AFD" w14:textId="77777777" w:rsidR="00681CA0" w:rsidRPr="00D10B76" w:rsidRDefault="00F82450" w:rsidP="00F82450">
            <w:pPr>
              <w:spacing w:after="0" w:line="276" w:lineRule="auto"/>
              <w:ind w:left="-136"/>
              <w:jc w:val="center"/>
              <w:rPr>
                <w:rFonts w:ascii="Arial" w:hAnsi="Arial" w:cs="Arial"/>
                <w:sz w:val="28"/>
                <w:szCs w:val="28"/>
                <w:vertAlign w:val="subscript"/>
                <w:lang w:val="en-US"/>
              </w:rPr>
            </w:pPr>
            <w:r w:rsidRPr="00D10B76">
              <w:rPr>
                <w:rFonts w:ascii="Arial" w:hAnsi="Arial" w:cs="Arial"/>
                <w:position w:val="-12"/>
                <w:sz w:val="28"/>
                <w:szCs w:val="28"/>
              </w:rPr>
              <w:object w:dxaOrig="1300" w:dyaOrig="360" w14:anchorId="23E798A7">
                <v:shape id="_x0000_i1043" type="#_x0000_t75" style="width:63.75pt;height:18pt" o:ole="">
                  <v:imagedata r:id="rId41" o:title=""/>
                </v:shape>
                <o:OLEObject Type="Embed" ProgID="Equation.3" ShapeID="_x0000_i1043" DrawAspect="Content" ObjectID="_1651399558" r:id="rId42"/>
              </w:objec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803F664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63BC65F7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6519050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/>
            <w:vAlign w:val="center"/>
          </w:tcPr>
          <w:p w14:paraId="0BE31EC9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129"/>
            <w:vMerge/>
            <w:vAlign w:val="center"/>
          </w:tcPr>
          <w:p w14:paraId="2320C9CE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622"/>
          </w:tcPr>
          <w:p w14:paraId="3BEAB3EF" w14:textId="77777777" w:rsidR="00681CA0" w:rsidRPr="00D10B76" w:rsidRDefault="00681CA0" w:rsidP="00A11557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000" w:type="dxa"/>
            <w:gridSpan w:val="195"/>
            <w:vAlign w:val="center"/>
          </w:tcPr>
          <w:p w14:paraId="3605B855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R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502" w:type="dxa"/>
            <w:gridSpan w:val="77"/>
            <w:vAlign w:val="center"/>
          </w:tcPr>
          <w:p w14:paraId="147D6CEC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620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AC85D9F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6C9E0428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4DA0A05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 w:val="restart"/>
            <w:tcBorders>
              <w:bottom w:val="nil"/>
            </w:tcBorders>
            <w:vAlign w:val="center"/>
          </w:tcPr>
          <w:p w14:paraId="26338A10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Times New Roman" w:hAnsi="Times New Roman"/>
                <w:lang w:val="en-US"/>
              </w:rPr>
            </w:pPr>
            <w:r w:rsidRPr="00D10B76">
              <w:rPr>
                <w:rFonts w:ascii="Times New Roman" w:hAnsi="Times New Roman"/>
                <w:i/>
                <w:lang w:val="en-US"/>
              </w:rPr>
              <w:t>I</w:t>
            </w:r>
            <w:r w:rsidRPr="00D10B7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D10B76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859" w:type="dxa"/>
            <w:gridSpan w:val="129"/>
            <w:vMerge w:val="restart"/>
            <w:tcBorders>
              <w:bottom w:val="nil"/>
            </w:tcBorders>
            <w:vAlign w:val="center"/>
          </w:tcPr>
          <w:p w14:paraId="22444F99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0,200</w:t>
            </w:r>
          </w:p>
        </w:tc>
        <w:tc>
          <w:tcPr>
            <w:tcW w:w="5292" w:type="dxa"/>
            <w:gridSpan w:val="622"/>
          </w:tcPr>
          <w:p w14:paraId="31AE5482" w14:textId="77777777" w:rsidR="00681CA0" w:rsidRPr="00D10B76" w:rsidRDefault="00D10B76" w:rsidP="0071697F">
            <w:pPr>
              <w:spacing w:after="0" w:line="276" w:lineRule="auto"/>
              <w:ind w:right="-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D10B76">
              <w:rPr>
                <w:rFonts w:ascii="Arial" w:hAnsi="Arial" w:cs="Arial"/>
              </w:rPr>
              <w:t xml:space="preserve"> сумма квадратов токов выводов, А</w:t>
            </w:r>
            <w:r w:rsidR="00681CA0" w:rsidRPr="00D10B7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00" w:type="dxa"/>
            <w:gridSpan w:val="195"/>
            <w:vAlign w:val="center"/>
          </w:tcPr>
          <w:p w14:paraId="07ECD459" w14:textId="77777777" w:rsidR="00681CA0" w:rsidRPr="00D10B76" w:rsidRDefault="00681CA0" w:rsidP="00716FE3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S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D10B76">
              <w:rPr>
                <w:rFonts w:ascii="Arial" w:hAnsi="Arial" w:cs="Arial"/>
                <w:lang w:val="en-US"/>
              </w:rPr>
              <w:t>S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60</w:t>
            </w:r>
          </w:p>
        </w:tc>
        <w:tc>
          <w:tcPr>
            <w:tcW w:w="1502" w:type="dxa"/>
            <w:gridSpan w:val="77"/>
            <w:vAlign w:val="center"/>
          </w:tcPr>
          <w:p w14:paraId="239B1AFF" w14:textId="77777777" w:rsidR="00681CA0" w:rsidRPr="00D10B76" w:rsidRDefault="00F82450" w:rsidP="00716FE3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D10B76">
              <w:rPr>
                <w:rFonts w:ascii="Arial" w:hAnsi="Arial" w:cs="Arial"/>
                <w:position w:val="-12"/>
                <w:sz w:val="28"/>
                <w:szCs w:val="28"/>
              </w:rPr>
              <w:object w:dxaOrig="1300" w:dyaOrig="360" w14:anchorId="06D7F67E">
                <v:shape id="_x0000_i1044" type="#_x0000_t75" style="width:61.5pt;height:16.5pt" o:ole="">
                  <v:imagedata r:id="rId43" o:title=""/>
                </v:shape>
                <o:OLEObject Type="Embed" ProgID="Equation.3" ShapeID="_x0000_i1044" DrawAspect="Content" ObjectID="_1651399559" r:id="rId44"/>
              </w:objec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067791D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D10B76" w14:paraId="448CA2D2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top w:val="nil"/>
            </w:tcBorders>
          </w:tcPr>
          <w:p w14:paraId="05125C5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4" w:type="dxa"/>
            <w:gridSpan w:val="20"/>
            <w:vMerge/>
            <w:tcBorders>
              <w:top w:val="nil"/>
            </w:tcBorders>
          </w:tcPr>
          <w:p w14:paraId="2C6CEEA3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9" w:type="dxa"/>
            <w:gridSpan w:val="129"/>
            <w:vMerge/>
            <w:tcBorders>
              <w:top w:val="nil"/>
            </w:tcBorders>
          </w:tcPr>
          <w:p w14:paraId="6A0BC12C" w14:textId="77777777" w:rsidR="00681CA0" w:rsidRPr="00D10B76" w:rsidRDefault="00681CA0" w:rsidP="00591FF6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622"/>
          </w:tcPr>
          <w:p w14:paraId="5FFEACA5" w14:textId="77777777" w:rsidR="00681CA0" w:rsidRPr="00D10B76" w:rsidRDefault="00681CA0" w:rsidP="00A11557">
            <w:pPr>
              <w:spacing w:after="0" w:line="276" w:lineRule="auto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000" w:type="dxa"/>
            <w:gridSpan w:val="195"/>
          </w:tcPr>
          <w:p w14:paraId="483212DA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10B76">
              <w:rPr>
                <w:rFonts w:ascii="Arial" w:hAnsi="Arial" w:cs="Arial"/>
                <w:lang w:val="en-US"/>
              </w:rPr>
              <w:t>R</w:t>
            </w:r>
            <w:r w:rsidRPr="00D10B76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502" w:type="dxa"/>
            <w:gridSpan w:val="77"/>
          </w:tcPr>
          <w:p w14:paraId="440A1807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D10B76">
              <w:rPr>
                <w:rFonts w:ascii="Arial" w:hAnsi="Arial" w:cs="Arial"/>
                <w:lang w:val="en-US"/>
              </w:rPr>
              <w:t>270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2488E6C" w14:textId="77777777" w:rsidR="00681CA0" w:rsidRPr="00D10B76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10B76" w:rsidRPr="00D10B76" w14:paraId="2EC3D91C" w14:textId="77777777" w:rsidTr="004068EE">
        <w:tblPrEx>
          <w:tblLook w:val="01E0" w:firstRow="1" w:lastRow="1" w:firstColumn="1" w:lastColumn="1" w:noHBand="0" w:noVBand="0"/>
        </w:tblPrEx>
        <w:trPr>
          <w:trHeight w:val="2276"/>
        </w:trPr>
        <w:tc>
          <w:tcPr>
            <w:tcW w:w="276" w:type="dxa"/>
            <w:gridSpan w:val="5"/>
            <w:vMerge/>
            <w:tcBorders>
              <w:top w:val="nil"/>
              <w:right w:val="nil"/>
            </w:tcBorders>
          </w:tcPr>
          <w:p w14:paraId="624F271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01" w:type="dxa"/>
            <w:gridSpan w:val="1046"/>
            <w:tcBorders>
              <w:left w:val="nil"/>
            </w:tcBorders>
          </w:tcPr>
          <w:p w14:paraId="119C2854" w14:textId="77777777" w:rsidR="00681CA0" w:rsidRPr="00D10B76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E403EEB" w14:textId="77777777" w:rsidTr="004068EE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10177" w:type="dxa"/>
            <w:gridSpan w:val="1051"/>
          </w:tcPr>
          <w:p w14:paraId="2A6CE2A9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2220-3</w:t>
            </w:r>
          </w:p>
        </w:tc>
      </w:tr>
      <w:tr w:rsidR="00681CA0" w:rsidRPr="007A16F3" w14:paraId="022BC8B9" w14:textId="77777777" w:rsidTr="004068EE">
        <w:tblPrEx>
          <w:tblLook w:val="01E0" w:firstRow="1" w:lastRow="1" w:firstColumn="1" w:lastColumn="1" w:noHBand="0" w:noVBand="0"/>
        </w:tblPrEx>
        <w:tc>
          <w:tcPr>
            <w:tcW w:w="2099" w:type="dxa"/>
            <w:gridSpan w:val="154"/>
          </w:tcPr>
          <w:p w14:paraId="71BA88D2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73" w:type="dxa"/>
            <w:gridSpan w:val="711"/>
          </w:tcPr>
          <w:p w14:paraId="1C1FDD1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D72B96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305" w:type="dxa"/>
            <w:gridSpan w:val="186"/>
            <w:vAlign w:val="center"/>
          </w:tcPr>
          <w:p w14:paraId="053FF878" w14:textId="77777777" w:rsidR="00681CA0" w:rsidRPr="007A16F3" w:rsidRDefault="001F6780" w:rsidP="00A1155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="00FA62C7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4</w:t>
            </w:r>
          </w:p>
        </w:tc>
      </w:tr>
      <w:tr w:rsidR="00681CA0" w:rsidRPr="007A16F3" w14:paraId="33AF0CCF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 w:val="restart"/>
            <w:tcBorders>
              <w:right w:val="nil"/>
            </w:tcBorders>
          </w:tcPr>
          <w:p w14:paraId="64C00C5D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73D9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 w:val="restart"/>
            <w:tcBorders>
              <w:left w:val="nil"/>
            </w:tcBorders>
          </w:tcPr>
          <w:p w14:paraId="48F32A6A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41740CBF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right w:val="single" w:sz="4" w:space="0" w:color="auto"/>
            </w:tcBorders>
          </w:tcPr>
          <w:p w14:paraId="5D8B350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08" w:type="dxa"/>
            <w:gridSpan w:val="770"/>
            <w:tcBorders>
              <w:top w:val="single" w:sz="4" w:space="0" w:color="auto"/>
              <w:left w:val="single" w:sz="4" w:space="0" w:color="auto"/>
            </w:tcBorders>
          </w:tcPr>
          <w:p w14:paraId="407ECAA7" w14:textId="77777777" w:rsidR="00681CA0" w:rsidRPr="007A16F3" w:rsidRDefault="007A16F3" w:rsidP="000458A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</w:t>
            </w:r>
            <w:r w:rsidR="00681CA0" w:rsidRPr="007A16F3">
              <w:rPr>
                <w:rFonts w:ascii="Arial" w:hAnsi="Arial" w:cs="Arial"/>
              </w:rPr>
              <w:t xml:space="preserve"> напряжение на катоде, В</w:t>
            </w:r>
          </w:p>
        </w:tc>
        <w:tc>
          <w:tcPr>
            <w:tcW w:w="1164" w:type="dxa"/>
            <w:gridSpan w:val="210"/>
            <w:tcBorders>
              <w:top w:val="single" w:sz="4" w:space="0" w:color="auto"/>
            </w:tcBorders>
          </w:tcPr>
          <w:p w14:paraId="5B313279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7A16F3">
              <w:rPr>
                <w:rFonts w:ascii="Arial" w:hAnsi="Arial" w:cs="Arial"/>
                <w:lang w:val="en-US"/>
              </w:rPr>
              <w:t>CV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345" w:type="dxa"/>
            <w:gridSpan w:val="63"/>
            <w:tcBorders>
              <w:top w:val="single" w:sz="4" w:space="0" w:color="auto"/>
            </w:tcBorders>
          </w:tcPr>
          <w:p w14:paraId="096A2294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4,6</w:t>
            </w:r>
          </w:p>
        </w:tc>
        <w:tc>
          <w:tcPr>
            <w:tcW w:w="284" w:type="dxa"/>
            <w:gridSpan w:val="3"/>
            <w:vMerge/>
          </w:tcPr>
          <w:p w14:paraId="47BD3A58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5C663286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right w:val="single" w:sz="4" w:space="0" w:color="auto"/>
            </w:tcBorders>
          </w:tcPr>
          <w:p w14:paraId="1C19DFDE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  <w:left w:val="single" w:sz="4" w:space="0" w:color="auto"/>
            </w:tcBorders>
          </w:tcPr>
          <w:p w14:paraId="27AE1161" w14:textId="77777777" w:rsidR="00681CA0" w:rsidRPr="007A16F3" w:rsidRDefault="00681CA0" w:rsidP="000458AC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Катодозаменяющие резисторы для квалификации всех ПРА для уменьшения светового потока</w:t>
            </w:r>
          </w:p>
        </w:tc>
        <w:tc>
          <w:tcPr>
            <w:tcW w:w="284" w:type="dxa"/>
            <w:gridSpan w:val="3"/>
            <w:vMerge/>
          </w:tcPr>
          <w:p w14:paraId="5BDD85E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203F4D82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right w:val="single" w:sz="4" w:space="0" w:color="auto"/>
            </w:tcBorders>
          </w:tcPr>
          <w:p w14:paraId="57AD2F72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08" w:type="dxa"/>
            <w:gridSpan w:val="770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14:paraId="2A02106B" w14:textId="77777777" w:rsidR="00681CA0" w:rsidRPr="007A16F3" w:rsidRDefault="00681CA0" w:rsidP="00231E18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Заменяющий резистор каждого катода для проверки требований к уменьшению светового потока, Ом</w:t>
            </w:r>
          </w:p>
        </w:tc>
        <w:tc>
          <w:tcPr>
            <w:tcW w:w="1164" w:type="dxa"/>
            <w:gridSpan w:val="210"/>
            <w:tcBorders>
              <w:top w:val="nil"/>
            </w:tcBorders>
          </w:tcPr>
          <w:p w14:paraId="2C3C90D8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R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Test1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2A8D7C3F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12,0</w:t>
            </w:r>
          </w:p>
        </w:tc>
        <w:tc>
          <w:tcPr>
            <w:tcW w:w="284" w:type="dxa"/>
            <w:gridSpan w:val="3"/>
            <w:vMerge/>
          </w:tcPr>
          <w:p w14:paraId="10E44532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3E1AA0A8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right w:val="single" w:sz="4" w:space="0" w:color="auto"/>
            </w:tcBorders>
          </w:tcPr>
          <w:p w14:paraId="378D2C80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08" w:type="dxa"/>
            <w:gridSpan w:val="770"/>
            <w:vMerge/>
            <w:tcBorders>
              <w:left w:val="single" w:sz="4" w:space="0" w:color="auto"/>
            </w:tcBorders>
          </w:tcPr>
          <w:p w14:paraId="3DF0EDC9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64" w:type="dxa"/>
            <w:gridSpan w:val="210"/>
            <w:tcBorders>
              <w:top w:val="nil"/>
            </w:tcBorders>
          </w:tcPr>
          <w:p w14:paraId="5EDF1634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R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Test2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2F63AF18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13,0</w:t>
            </w:r>
          </w:p>
        </w:tc>
        <w:tc>
          <w:tcPr>
            <w:tcW w:w="284" w:type="dxa"/>
            <w:gridSpan w:val="3"/>
            <w:vMerge/>
          </w:tcPr>
          <w:p w14:paraId="1E40FC45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38E500AC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right w:val="single" w:sz="4" w:space="0" w:color="auto"/>
            </w:tcBorders>
          </w:tcPr>
          <w:p w14:paraId="1E9232B6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08" w:type="dxa"/>
            <w:gridSpan w:val="770"/>
            <w:vMerge/>
            <w:tcBorders>
              <w:left w:val="single" w:sz="4" w:space="0" w:color="auto"/>
            </w:tcBorders>
          </w:tcPr>
          <w:p w14:paraId="69B0363F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64" w:type="dxa"/>
            <w:gridSpan w:val="210"/>
            <w:tcBorders>
              <w:top w:val="nil"/>
            </w:tcBorders>
          </w:tcPr>
          <w:p w14:paraId="281E0FB1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R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Test3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244CB5FF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11,0</w:t>
            </w:r>
          </w:p>
        </w:tc>
        <w:tc>
          <w:tcPr>
            <w:tcW w:w="284" w:type="dxa"/>
            <w:gridSpan w:val="3"/>
            <w:vMerge/>
          </w:tcPr>
          <w:p w14:paraId="2DEEB00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4123289A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  <w:tcBorders>
              <w:right w:val="single" w:sz="4" w:space="0" w:color="auto"/>
            </w:tcBorders>
          </w:tcPr>
          <w:p w14:paraId="44579C6D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  <w:left w:val="single" w:sz="4" w:space="0" w:color="auto"/>
            </w:tcBorders>
          </w:tcPr>
          <w:p w14:paraId="7018E88C" w14:textId="77777777" w:rsidR="00681CA0" w:rsidRPr="007A16F3" w:rsidRDefault="00681CA0" w:rsidP="000458AC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7A16F3">
              <w:rPr>
                <w:rFonts w:ascii="Arial" w:hAnsi="Arial" w:cs="Arial"/>
                <w:sz w:val="20"/>
              </w:rPr>
              <w:t>П р и м е ч а н и я</w:t>
            </w:r>
          </w:p>
          <w:p w14:paraId="069E32BB" w14:textId="77777777" w:rsidR="00681CA0" w:rsidRPr="007A16F3" w:rsidRDefault="00681CA0" w:rsidP="000458AC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7A16F3">
              <w:rPr>
                <w:rFonts w:ascii="Arial" w:hAnsi="Arial" w:cs="Arial"/>
                <w:sz w:val="20"/>
              </w:rPr>
              <w:t xml:space="preserve">1 Настоящая информация </w:t>
            </w:r>
            <w:r w:rsidR="004D4B24" w:rsidRPr="007A16F3">
              <w:rPr>
                <w:rFonts w:ascii="Arial" w:hAnsi="Arial" w:cs="Arial"/>
                <w:sz w:val="20"/>
              </w:rPr>
              <w:t xml:space="preserve">приведена </w:t>
            </w:r>
            <w:r w:rsidRPr="007A16F3">
              <w:rPr>
                <w:rFonts w:ascii="Arial" w:hAnsi="Arial" w:cs="Arial"/>
                <w:sz w:val="20"/>
              </w:rPr>
              <w:t>только для нормативной квалификации ПРА. Информацию по работе с уменьшением светового потока с физическими системами лампа-ПРА см. в [6].</w:t>
            </w:r>
          </w:p>
          <w:p w14:paraId="7E0CEAC0" w14:textId="77777777" w:rsidR="00681CA0" w:rsidRPr="007A16F3" w:rsidRDefault="00681CA0" w:rsidP="00730AA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7A16F3">
              <w:rPr>
                <w:rFonts w:ascii="Arial" w:hAnsi="Arial" w:cs="Arial"/>
                <w:sz w:val="20"/>
              </w:rPr>
              <w:t xml:space="preserve">2 </w:t>
            </w:r>
            <w:r w:rsidR="00A64716" w:rsidRPr="007A16F3">
              <w:rPr>
                <w:rFonts w:ascii="Arial" w:hAnsi="Arial" w:cs="Arial"/>
                <w:sz w:val="20"/>
                <w:szCs w:val="20"/>
              </w:rPr>
              <w:t>Предполагаемая</w:t>
            </w:r>
            <w:r w:rsidR="00A64716" w:rsidRPr="007A16F3">
              <w:rPr>
                <w:rFonts w:ascii="Arial" w:hAnsi="Arial" w:cs="Arial"/>
              </w:rPr>
              <w:t xml:space="preserve"> </w:t>
            </w:r>
            <w:r w:rsidRPr="007A16F3">
              <w:rPr>
                <w:rFonts w:ascii="Arial" w:hAnsi="Arial" w:cs="Arial"/>
                <w:sz w:val="20"/>
              </w:rPr>
              <w:t>сумма квадратов токов выводов (</w:t>
            </w:r>
            <w:r w:rsidRPr="007A16F3">
              <w:rPr>
                <w:rFonts w:ascii="Arial" w:hAnsi="Arial" w:cs="Arial"/>
                <w:sz w:val="20"/>
                <w:lang w:val="en-US"/>
              </w:rPr>
              <w:t>S</w:t>
            </w:r>
            <w:r w:rsidRPr="007A16F3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7A16F3">
              <w:rPr>
                <w:rFonts w:ascii="Arial" w:hAnsi="Arial" w:cs="Arial"/>
                <w:sz w:val="20"/>
                <w:lang w:val="en-US"/>
              </w:rPr>
              <w:t>S</w:t>
            </w:r>
            <w:r w:rsidRPr="007A16F3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7A16F3">
              <w:rPr>
                <w:rFonts w:ascii="Arial" w:hAnsi="Arial" w:cs="Arial"/>
                <w:sz w:val="20"/>
              </w:rPr>
              <w:t>):</w:t>
            </w:r>
            <w:r w:rsidR="008315E3" w:rsidRPr="007A16F3">
              <w:rPr>
                <w:rFonts w:ascii="Arial" w:hAnsi="Arial" w:cs="Arial"/>
              </w:rPr>
              <w:t xml:space="preserve"> </w:t>
            </w:r>
            <w:r w:rsidR="008315E3" w:rsidRPr="007A16F3">
              <w:rPr>
                <w:rFonts w:ascii="Arial" w:hAnsi="Arial" w:cs="Arial"/>
                <w:position w:val="-10"/>
              </w:rPr>
              <w:object w:dxaOrig="1840" w:dyaOrig="340" w14:anchorId="2617FF9D">
                <v:shape id="_x0000_i1045" type="#_x0000_t75" style="width:96.75pt;height:20.25pt" o:ole="">
                  <v:imagedata r:id="rId37" o:title=""/>
                </v:shape>
                <o:OLEObject Type="Embed" ProgID="Equation.3" ShapeID="_x0000_i1045" DrawAspect="Content" ObjectID="_1651399560" r:id="rId45"/>
              </w:object>
            </w:r>
          </w:p>
        </w:tc>
        <w:tc>
          <w:tcPr>
            <w:tcW w:w="284" w:type="dxa"/>
            <w:gridSpan w:val="3"/>
            <w:vMerge/>
          </w:tcPr>
          <w:p w14:paraId="5096B824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635BFC81" w14:textId="77777777" w:rsidTr="004068EE">
        <w:tblPrEx>
          <w:tblLook w:val="01E0" w:firstRow="1" w:lastRow="1" w:firstColumn="1" w:lastColumn="1" w:noHBand="0" w:noVBand="0"/>
        </w:tblPrEx>
        <w:trPr>
          <w:trHeight w:val="299"/>
        </w:trPr>
        <w:tc>
          <w:tcPr>
            <w:tcW w:w="276" w:type="dxa"/>
            <w:gridSpan w:val="5"/>
            <w:vMerge/>
          </w:tcPr>
          <w:p w14:paraId="7CD96885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</w:tcBorders>
          </w:tcPr>
          <w:p w14:paraId="3B8BA895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vMerge/>
          </w:tcPr>
          <w:p w14:paraId="77CF361D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2B2F916A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5AF2D85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top w:val="nil"/>
            </w:tcBorders>
          </w:tcPr>
          <w:p w14:paraId="3163A9DA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Требования зажигания с катодами предварительного подогрева для времени зажигания 0,4 с &lt; </w:t>
            </w:r>
            <w:r w:rsidRPr="007A16F3">
              <w:rPr>
                <w:rFonts w:ascii="Arial" w:hAnsi="Arial" w:cs="Arial"/>
                <w:lang w:val="en-US"/>
              </w:rPr>
              <w:t>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7A16F3">
              <w:rPr>
                <w:rFonts w:ascii="Arial" w:hAnsi="Arial" w:cs="Arial"/>
              </w:rPr>
              <w:t xml:space="preserve"> &lt; 3,0 с</w:t>
            </w:r>
          </w:p>
        </w:tc>
        <w:tc>
          <w:tcPr>
            <w:tcW w:w="284" w:type="dxa"/>
            <w:gridSpan w:val="3"/>
            <w:vMerge/>
          </w:tcPr>
          <w:p w14:paraId="5777D4E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4E3AAAD5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5AEA4DC6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16" w:type="dxa"/>
            <w:gridSpan w:val="726"/>
            <w:vMerge w:val="restart"/>
            <w:tcBorders>
              <w:top w:val="nil"/>
            </w:tcBorders>
          </w:tcPr>
          <w:p w14:paraId="69B67C98" w14:textId="77777777" w:rsidR="00681CA0" w:rsidRPr="007A16F3" w:rsidRDefault="007A16F3" w:rsidP="007A1D15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7A16F3">
              <w:rPr>
                <w:rFonts w:ascii="Arial" w:hAnsi="Arial" w:cs="Arial"/>
              </w:rPr>
              <w:t xml:space="preserve"> энергия предварительного подогрева катода: </w:t>
            </w:r>
            <w:r w:rsidR="00681CA0" w:rsidRPr="007A16F3">
              <w:rPr>
                <w:rFonts w:ascii="Arial" w:hAnsi="Arial" w:cs="Arial"/>
                <w:lang w:val="en-US"/>
              </w:rPr>
              <w:t>E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7A16F3">
              <w:rPr>
                <w:rFonts w:ascii="Arial" w:hAnsi="Arial" w:cs="Arial"/>
              </w:rPr>
              <w:t xml:space="preserve"> = </w:t>
            </w:r>
            <w:r w:rsidR="00681CA0" w:rsidRPr="007A16F3">
              <w:rPr>
                <w:rFonts w:ascii="Arial" w:hAnsi="Arial" w:cs="Arial"/>
                <w:lang w:val="en-US"/>
              </w:rPr>
              <w:t>Q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7A16F3">
              <w:rPr>
                <w:rFonts w:ascii="Arial" w:hAnsi="Arial" w:cs="Arial"/>
              </w:rPr>
              <w:t xml:space="preserve"> + </w:t>
            </w:r>
            <w:r w:rsidR="00681CA0" w:rsidRPr="007A16F3">
              <w:rPr>
                <w:rFonts w:ascii="Arial" w:hAnsi="Arial" w:cs="Arial"/>
                <w:lang w:val="en-US"/>
              </w:rPr>
              <w:t>P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  <w:lang w:val="en-US"/>
              </w:rPr>
              <w:t>t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56" w:type="dxa"/>
            <w:gridSpan w:val="254"/>
            <w:tcBorders>
              <w:top w:val="nil"/>
            </w:tcBorders>
          </w:tcPr>
          <w:p w14:paraId="18D6C0FE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Q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7A16F3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01B687B9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1,9</w:t>
            </w:r>
          </w:p>
        </w:tc>
        <w:tc>
          <w:tcPr>
            <w:tcW w:w="284" w:type="dxa"/>
            <w:gridSpan w:val="3"/>
            <w:vMerge/>
          </w:tcPr>
          <w:p w14:paraId="52818791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6C9B6FBC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3BB8801A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16" w:type="dxa"/>
            <w:gridSpan w:val="726"/>
            <w:vMerge/>
          </w:tcPr>
          <w:p w14:paraId="30172D4E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6" w:type="dxa"/>
            <w:gridSpan w:val="254"/>
            <w:tcBorders>
              <w:top w:val="nil"/>
            </w:tcBorders>
          </w:tcPr>
          <w:p w14:paraId="0431C43C" w14:textId="77777777" w:rsidR="00681CA0" w:rsidRPr="007A16F3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P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7A16F3">
              <w:rPr>
                <w:rFonts w:ascii="Arial" w:hAnsi="Arial" w:cs="Arial"/>
              </w:rPr>
              <w:t xml:space="preserve"> (Дж/с)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0441DC6F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1,0</w:t>
            </w:r>
          </w:p>
        </w:tc>
        <w:tc>
          <w:tcPr>
            <w:tcW w:w="284" w:type="dxa"/>
            <w:gridSpan w:val="3"/>
            <w:vMerge/>
          </w:tcPr>
          <w:p w14:paraId="6DB24F5C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5507075C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221A6E1E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16" w:type="dxa"/>
            <w:gridSpan w:val="726"/>
            <w:tcBorders>
              <w:top w:val="nil"/>
            </w:tcBorders>
            <w:vAlign w:val="center"/>
          </w:tcPr>
          <w:p w14:paraId="6AFF4140" w14:textId="77777777" w:rsidR="00681CA0" w:rsidRPr="007A16F3" w:rsidRDefault="00681CA0" w:rsidP="00716FE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7A16F3">
              <w:rPr>
                <w:rFonts w:ascii="Arial" w:hAnsi="Arial" w:cs="Arial"/>
              </w:rPr>
              <w:t xml:space="preserve">Напряжение на каждом катоде для </w:t>
            </w:r>
            <w:r w:rsidRPr="007A16F3">
              <w:rPr>
                <w:rFonts w:ascii="Arial" w:hAnsi="Arial" w:cs="Arial"/>
                <w:lang w:val="en-US"/>
              </w:rPr>
              <w:t>E</w:t>
            </w:r>
            <w:r w:rsidRPr="007A16F3">
              <w:rPr>
                <w:rFonts w:ascii="Arial" w:hAnsi="Arial" w:cs="Arial"/>
              </w:rPr>
              <w:t>(</w:t>
            </w:r>
            <w:r w:rsidRPr="007A16F3">
              <w:rPr>
                <w:rFonts w:ascii="Arial" w:hAnsi="Arial" w:cs="Arial"/>
                <w:lang w:val="en-US"/>
              </w:rPr>
              <w:t>t</w:t>
            </w:r>
            <w:r w:rsidRPr="007A16F3">
              <w:rPr>
                <w:rFonts w:ascii="Arial" w:hAnsi="Arial" w:cs="Arial"/>
              </w:rPr>
              <w:t xml:space="preserve">) &lt; </w:t>
            </w:r>
            <w:r w:rsidRPr="007A16F3">
              <w:rPr>
                <w:rFonts w:ascii="Arial" w:hAnsi="Arial" w:cs="Arial"/>
                <w:lang w:val="en-US"/>
              </w:rPr>
              <w:t>E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min</w:t>
            </w:r>
          </w:p>
        </w:tc>
        <w:tc>
          <w:tcPr>
            <w:tcW w:w="1856" w:type="dxa"/>
            <w:gridSpan w:val="254"/>
            <w:tcBorders>
              <w:top w:val="nil"/>
            </w:tcBorders>
          </w:tcPr>
          <w:p w14:paraId="5D77119C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4D4B24" w:rsidRPr="007A16F3">
              <w:rPr>
                <w:rFonts w:ascii="Arial" w:hAnsi="Arial" w:cs="Arial"/>
              </w:rPr>
              <w:t xml:space="preserve"> зн</w:t>
            </w:r>
            <w:r w:rsidR="004D4B24" w:rsidRPr="007A16F3">
              <w:rPr>
                <w:rFonts w:ascii="Arial" w:hAnsi="Arial" w:cs="Arial"/>
              </w:rPr>
              <w:t>а</w:t>
            </w:r>
            <w:r w:rsidR="004D4B24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3BEB7419" w14:textId="77777777" w:rsidR="00681CA0" w:rsidRPr="007A16F3" w:rsidRDefault="00681CA0" w:rsidP="00716F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52D1C889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67FA933B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09B23B3A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72" w:type="dxa"/>
            <w:gridSpan w:val="980"/>
            <w:tcBorders>
              <w:top w:val="nil"/>
            </w:tcBorders>
          </w:tcPr>
          <w:p w14:paraId="1596DBA4" w14:textId="77777777" w:rsidR="00681CA0" w:rsidRPr="007A16F3" w:rsidRDefault="00681CA0" w:rsidP="00256C5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Заменяющий резистор для каждого катода для проверки </w:t>
            </w:r>
            <w:r w:rsidR="009E3510" w:rsidRPr="007A16F3">
              <w:rPr>
                <w:rFonts w:ascii="Arial" w:hAnsi="Arial" w:cs="Arial"/>
              </w:rPr>
              <w:t>соответствия тр</w:t>
            </w:r>
            <w:r w:rsidR="009E3510" w:rsidRPr="007A16F3">
              <w:rPr>
                <w:rFonts w:ascii="Arial" w:hAnsi="Arial" w:cs="Arial"/>
              </w:rPr>
              <w:t>е</w:t>
            </w:r>
            <w:r w:rsidR="009E3510" w:rsidRPr="007A16F3">
              <w:rPr>
                <w:rFonts w:ascii="Arial" w:hAnsi="Arial" w:cs="Arial"/>
              </w:rPr>
              <w:t>бований к</w:t>
            </w:r>
            <w:r w:rsidRPr="007A16F3">
              <w:rPr>
                <w:rFonts w:ascii="Arial" w:hAnsi="Arial" w:cs="Arial"/>
              </w:rPr>
              <w:t xml:space="preserve"> </w:t>
            </w:r>
            <w:r w:rsidR="00256C57">
              <w:rPr>
                <w:rFonts w:ascii="Arial" w:hAnsi="Arial" w:cs="Arial"/>
              </w:rPr>
              <w:t>минимальному</w:t>
            </w:r>
            <w:r w:rsidR="009E3510" w:rsidRPr="007A16F3">
              <w:rPr>
                <w:rFonts w:ascii="Arial" w:hAnsi="Arial" w:cs="Arial"/>
              </w:rPr>
              <w:t xml:space="preserve"> подогреву </w:t>
            </w:r>
            <w:r w:rsidRPr="007A16F3">
              <w:rPr>
                <w:rFonts w:ascii="Arial" w:hAnsi="Arial" w:cs="Arial"/>
              </w:rPr>
              <w:t>катода, Ом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5774E590" w14:textId="77777777" w:rsidR="00681CA0" w:rsidRPr="007A16F3" w:rsidRDefault="00681CA0" w:rsidP="00716F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7,5</w:t>
            </w:r>
          </w:p>
        </w:tc>
        <w:tc>
          <w:tcPr>
            <w:tcW w:w="284" w:type="dxa"/>
            <w:gridSpan w:val="3"/>
            <w:vMerge/>
          </w:tcPr>
          <w:p w14:paraId="3A97ADFD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41636D45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12EF33D9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16" w:type="dxa"/>
            <w:gridSpan w:val="726"/>
            <w:vMerge w:val="restart"/>
            <w:tcBorders>
              <w:top w:val="nil"/>
            </w:tcBorders>
          </w:tcPr>
          <w:p w14:paraId="7DA4D782" w14:textId="77777777" w:rsidR="00681CA0" w:rsidRPr="007A16F3" w:rsidRDefault="00730AA4" w:rsidP="00A11557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681CA0" w:rsidRPr="007A16F3">
              <w:rPr>
                <w:rFonts w:ascii="Arial" w:hAnsi="Arial" w:cs="Arial"/>
              </w:rPr>
              <w:t xml:space="preserve"> энергия предварительного подогрева кат</w:t>
            </w:r>
            <w:r w:rsidR="00681CA0" w:rsidRPr="007A16F3">
              <w:rPr>
                <w:rFonts w:ascii="Arial" w:hAnsi="Arial" w:cs="Arial"/>
              </w:rPr>
              <w:t>о</w:t>
            </w:r>
            <w:r w:rsidR="00681CA0" w:rsidRPr="007A16F3">
              <w:rPr>
                <w:rFonts w:ascii="Arial" w:hAnsi="Arial" w:cs="Arial"/>
              </w:rPr>
              <w:t xml:space="preserve">да: </w:t>
            </w:r>
            <w:r w:rsidR="00681CA0" w:rsidRPr="007A16F3">
              <w:rPr>
                <w:rFonts w:ascii="Arial" w:hAnsi="Arial" w:cs="Arial"/>
                <w:lang w:val="en-US"/>
              </w:rPr>
              <w:t>E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7A16F3">
              <w:rPr>
                <w:rFonts w:ascii="Arial" w:hAnsi="Arial" w:cs="Arial"/>
              </w:rPr>
              <w:t xml:space="preserve"> = </w:t>
            </w:r>
            <w:r w:rsidR="00681CA0" w:rsidRPr="007A16F3">
              <w:rPr>
                <w:rFonts w:ascii="Arial" w:hAnsi="Arial" w:cs="Arial"/>
                <w:lang w:val="en-US"/>
              </w:rPr>
              <w:t>Q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7A16F3">
              <w:rPr>
                <w:rFonts w:ascii="Arial" w:hAnsi="Arial" w:cs="Arial"/>
              </w:rPr>
              <w:t xml:space="preserve"> + </w:t>
            </w:r>
            <w:r w:rsidR="00681CA0" w:rsidRPr="007A16F3">
              <w:rPr>
                <w:rFonts w:ascii="Arial" w:hAnsi="Arial" w:cs="Arial"/>
                <w:lang w:val="en-US"/>
              </w:rPr>
              <w:t>P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  <w:lang w:val="en-US"/>
              </w:rPr>
              <w:t>t</w:t>
            </w:r>
            <w:r w:rsidR="00681CA0" w:rsidRPr="007A16F3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56" w:type="dxa"/>
            <w:gridSpan w:val="254"/>
            <w:tcBorders>
              <w:top w:val="nil"/>
            </w:tcBorders>
          </w:tcPr>
          <w:p w14:paraId="37EC819A" w14:textId="77777777" w:rsidR="00681CA0" w:rsidRPr="007A16F3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Q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7A16F3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0734AFA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2</w:t>
            </w:r>
            <w:r w:rsidRPr="007A16F3">
              <w:rPr>
                <w:rFonts w:ascii="Arial" w:hAnsi="Arial" w:cs="Arial"/>
              </w:rPr>
              <w:t>,9</w:t>
            </w:r>
          </w:p>
        </w:tc>
        <w:tc>
          <w:tcPr>
            <w:tcW w:w="284" w:type="dxa"/>
            <w:gridSpan w:val="3"/>
            <w:vMerge/>
          </w:tcPr>
          <w:p w14:paraId="0B43C18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64DBF205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1E63D020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16" w:type="dxa"/>
            <w:gridSpan w:val="726"/>
            <w:vMerge/>
          </w:tcPr>
          <w:p w14:paraId="76343037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6" w:type="dxa"/>
            <w:gridSpan w:val="254"/>
            <w:tcBorders>
              <w:top w:val="nil"/>
            </w:tcBorders>
          </w:tcPr>
          <w:p w14:paraId="4B2AB0F4" w14:textId="77777777" w:rsidR="00681CA0" w:rsidRPr="007A16F3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P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7A16F3">
              <w:rPr>
                <w:rFonts w:ascii="Arial" w:hAnsi="Arial" w:cs="Arial"/>
              </w:rPr>
              <w:t xml:space="preserve"> (Дж/с)</w:t>
            </w:r>
          </w:p>
        </w:tc>
        <w:tc>
          <w:tcPr>
            <w:tcW w:w="1345" w:type="dxa"/>
            <w:gridSpan w:val="63"/>
            <w:tcBorders>
              <w:top w:val="nil"/>
            </w:tcBorders>
          </w:tcPr>
          <w:p w14:paraId="3FD36DF6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1,</w:t>
            </w:r>
            <w:r w:rsidRPr="007A16F3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284" w:type="dxa"/>
            <w:gridSpan w:val="3"/>
            <w:vMerge/>
          </w:tcPr>
          <w:p w14:paraId="2D2E50B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7B9E2E93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64E08CB8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72" w:type="dxa"/>
            <w:gridSpan w:val="980"/>
            <w:tcBorders>
              <w:top w:val="nil"/>
            </w:tcBorders>
          </w:tcPr>
          <w:p w14:paraId="1583660F" w14:textId="77777777" w:rsidR="00681CA0" w:rsidRPr="007A16F3" w:rsidRDefault="00681CA0" w:rsidP="00256C5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Заменяющий резистор для каждого катода для проверки требований</w:t>
            </w:r>
            <w:r w:rsidR="009E3510" w:rsidRPr="007A16F3">
              <w:rPr>
                <w:rFonts w:ascii="Arial" w:hAnsi="Arial" w:cs="Arial"/>
              </w:rPr>
              <w:t xml:space="preserve"> к</w:t>
            </w:r>
            <w:r w:rsidRPr="007A16F3">
              <w:rPr>
                <w:rFonts w:ascii="Arial" w:hAnsi="Arial" w:cs="Arial"/>
              </w:rPr>
              <w:t xml:space="preserve"> </w:t>
            </w:r>
            <w:r w:rsidR="00256C57">
              <w:rPr>
                <w:rFonts w:ascii="Arial" w:hAnsi="Arial" w:cs="Arial"/>
              </w:rPr>
              <w:t>ма</w:t>
            </w:r>
            <w:r w:rsidR="00256C57">
              <w:rPr>
                <w:rFonts w:ascii="Arial" w:hAnsi="Arial" w:cs="Arial"/>
              </w:rPr>
              <w:t>к</w:t>
            </w:r>
            <w:r w:rsidR="00256C57">
              <w:rPr>
                <w:rFonts w:ascii="Arial" w:hAnsi="Arial" w:cs="Arial"/>
              </w:rPr>
              <w:t>симальному</w:t>
            </w:r>
            <w:r w:rsidR="009E3510" w:rsidRPr="007A16F3">
              <w:rPr>
                <w:rFonts w:ascii="Arial" w:hAnsi="Arial" w:cs="Arial"/>
              </w:rPr>
              <w:t xml:space="preserve"> подогреву </w:t>
            </w:r>
            <w:r w:rsidRPr="007A16F3">
              <w:rPr>
                <w:rFonts w:ascii="Arial" w:hAnsi="Arial" w:cs="Arial"/>
              </w:rPr>
              <w:t>катода, Ом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6CEF008C" w14:textId="77777777" w:rsidR="00681CA0" w:rsidRPr="007A16F3" w:rsidRDefault="00681CA0" w:rsidP="00716F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10,3</w:t>
            </w:r>
          </w:p>
        </w:tc>
        <w:tc>
          <w:tcPr>
            <w:tcW w:w="284" w:type="dxa"/>
            <w:gridSpan w:val="3"/>
            <w:vMerge/>
          </w:tcPr>
          <w:p w14:paraId="27F4F66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6B4C789B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7E6DB715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149"/>
            <w:vMerge w:val="restart"/>
            <w:tcBorders>
              <w:top w:val="nil"/>
            </w:tcBorders>
            <w:vAlign w:val="center"/>
          </w:tcPr>
          <w:p w14:paraId="5215A03B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 (с ВЗУ), В</w:t>
            </w:r>
          </w:p>
        </w:tc>
        <w:tc>
          <w:tcPr>
            <w:tcW w:w="1902" w:type="dxa"/>
            <w:gridSpan w:val="221"/>
            <w:tcBorders>
              <w:top w:val="nil"/>
            </w:tcBorders>
            <w:vAlign w:val="center"/>
          </w:tcPr>
          <w:p w14:paraId="22B0DE2A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не зажигания</w:t>
            </w:r>
          </w:p>
        </w:tc>
        <w:tc>
          <w:tcPr>
            <w:tcW w:w="1715" w:type="dxa"/>
            <w:gridSpan w:val="223"/>
            <w:tcBorders>
              <w:top w:val="nil"/>
            </w:tcBorders>
            <w:vAlign w:val="center"/>
          </w:tcPr>
          <w:p w14:paraId="7647A5DB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t ≤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2832" w:type="dxa"/>
            <w:gridSpan w:val="387"/>
            <w:tcBorders>
              <w:top w:val="nil"/>
            </w:tcBorders>
            <w:vAlign w:val="center"/>
          </w:tcPr>
          <w:p w14:paraId="35B2B008" w14:textId="77777777" w:rsidR="00681CA0" w:rsidRPr="007A16F3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(действующее</w:t>
            </w:r>
            <w:r w:rsidR="004D4B24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2317E4EC" w14:textId="77777777" w:rsidR="00681CA0" w:rsidRPr="007A16F3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200</w:t>
            </w:r>
          </w:p>
        </w:tc>
        <w:tc>
          <w:tcPr>
            <w:tcW w:w="284" w:type="dxa"/>
            <w:gridSpan w:val="3"/>
            <w:vMerge/>
          </w:tcPr>
          <w:p w14:paraId="66B5E62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2D927571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6FBBC2D9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149"/>
            <w:vMerge/>
            <w:vAlign w:val="center"/>
          </w:tcPr>
          <w:p w14:paraId="112EF872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02" w:type="dxa"/>
            <w:gridSpan w:val="221"/>
            <w:vMerge w:val="restart"/>
            <w:tcBorders>
              <w:top w:val="nil"/>
            </w:tcBorders>
            <w:vAlign w:val="center"/>
          </w:tcPr>
          <w:p w14:paraId="51FDD965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зажигания</w:t>
            </w:r>
          </w:p>
        </w:tc>
        <w:tc>
          <w:tcPr>
            <w:tcW w:w="1715" w:type="dxa"/>
            <w:gridSpan w:val="223"/>
            <w:tcBorders>
              <w:top w:val="nil"/>
            </w:tcBorders>
            <w:vAlign w:val="center"/>
          </w:tcPr>
          <w:p w14:paraId="1289E970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t &gt;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7A16F3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2832" w:type="dxa"/>
            <w:gridSpan w:val="387"/>
            <w:tcBorders>
              <w:top w:val="nil"/>
            </w:tcBorders>
          </w:tcPr>
          <w:p w14:paraId="4FCD16D3" w14:textId="77777777" w:rsidR="00681CA0" w:rsidRPr="007A16F3" w:rsidRDefault="00681CA0" w:rsidP="00AF5C63">
            <w:pPr>
              <w:spacing w:after="0" w:line="240" w:lineRule="auto"/>
              <w:ind w:right="-108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(действующее</w:t>
            </w:r>
            <w:r w:rsidR="004D4B24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09F16BC8" w14:textId="77777777" w:rsidR="00681CA0" w:rsidRPr="007A16F3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350</w:t>
            </w:r>
          </w:p>
        </w:tc>
        <w:tc>
          <w:tcPr>
            <w:tcW w:w="284" w:type="dxa"/>
            <w:gridSpan w:val="3"/>
            <w:vMerge/>
          </w:tcPr>
          <w:p w14:paraId="0DC083F1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31E0670B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66B02F10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149"/>
            <w:vMerge/>
          </w:tcPr>
          <w:p w14:paraId="100A6FCD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02" w:type="dxa"/>
            <w:gridSpan w:val="221"/>
            <w:vMerge/>
          </w:tcPr>
          <w:p w14:paraId="7B6FD007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5" w:type="dxa"/>
            <w:gridSpan w:val="223"/>
            <w:tcBorders>
              <w:top w:val="nil"/>
            </w:tcBorders>
            <w:vAlign w:val="center"/>
          </w:tcPr>
          <w:p w14:paraId="0B8CA477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t &gt;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7A16F3">
              <w:rPr>
                <w:rFonts w:ascii="Arial" w:hAnsi="Arial" w:cs="Arial"/>
                <w:lang w:val="en-US"/>
              </w:rPr>
              <w:t xml:space="preserve"> (-15°C)</w:t>
            </w:r>
          </w:p>
        </w:tc>
        <w:tc>
          <w:tcPr>
            <w:tcW w:w="2832" w:type="dxa"/>
            <w:gridSpan w:val="387"/>
            <w:tcBorders>
              <w:top w:val="nil"/>
            </w:tcBorders>
          </w:tcPr>
          <w:p w14:paraId="2D8E2FE4" w14:textId="77777777" w:rsidR="00681CA0" w:rsidRPr="007A16F3" w:rsidRDefault="00681CA0" w:rsidP="00AF5C63">
            <w:pPr>
              <w:spacing w:after="0" w:line="240" w:lineRule="auto"/>
              <w:ind w:right="-108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(действующее</w:t>
            </w:r>
            <w:r w:rsidR="004D4B24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42CFFC52" w14:textId="77777777" w:rsidR="00681CA0" w:rsidRPr="007A16F3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</w:tcPr>
          <w:p w14:paraId="400F9BF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3F765680" w14:textId="77777777" w:rsidTr="004068EE">
        <w:tblPrEx>
          <w:tblLook w:val="01E0" w:firstRow="1" w:lastRow="1" w:firstColumn="1" w:lastColumn="1" w:noHBand="0" w:noVBand="0"/>
        </w:tblPrEx>
        <w:tc>
          <w:tcPr>
            <w:tcW w:w="276" w:type="dxa"/>
            <w:gridSpan w:val="5"/>
            <w:vMerge/>
          </w:tcPr>
          <w:p w14:paraId="08DDEFE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72" w:type="dxa"/>
            <w:gridSpan w:val="980"/>
            <w:tcBorders>
              <w:top w:val="nil"/>
            </w:tcBorders>
          </w:tcPr>
          <w:p w14:paraId="454A5C9F" w14:textId="77777777" w:rsidR="00681CA0" w:rsidRPr="007A16F3" w:rsidRDefault="00681CA0" w:rsidP="000458AC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Диапазон заменяющего резистора для каждого катода для проверки треб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ваний к напряжению холостого хода, Ом</w:t>
            </w:r>
          </w:p>
        </w:tc>
        <w:tc>
          <w:tcPr>
            <w:tcW w:w="1345" w:type="dxa"/>
            <w:gridSpan w:val="63"/>
            <w:tcBorders>
              <w:top w:val="nil"/>
            </w:tcBorders>
            <w:vAlign w:val="center"/>
          </w:tcPr>
          <w:p w14:paraId="50D00D76" w14:textId="77777777" w:rsidR="00681CA0" w:rsidRPr="007A16F3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7,5</w:t>
            </w:r>
            <w:r w:rsidR="004D4B24" w:rsidRPr="00B30F81">
              <w:rPr>
                <w:rFonts w:ascii="Arial" w:hAnsi="Arial" w:cs="Arial"/>
              </w:rPr>
              <w:t>—</w:t>
            </w:r>
            <w:r w:rsidRPr="007A16F3">
              <w:rPr>
                <w:rFonts w:ascii="Arial" w:hAnsi="Arial" w:cs="Arial"/>
              </w:rPr>
              <w:t>22,5</w:t>
            </w:r>
          </w:p>
        </w:tc>
        <w:tc>
          <w:tcPr>
            <w:tcW w:w="284" w:type="dxa"/>
            <w:gridSpan w:val="3"/>
            <w:vMerge/>
          </w:tcPr>
          <w:p w14:paraId="58A14F91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A16F3" w:rsidRPr="007A16F3" w14:paraId="29FD5F7F" w14:textId="77777777" w:rsidTr="004068EE">
        <w:tblPrEx>
          <w:tblLook w:val="01E0" w:firstRow="1" w:lastRow="1" w:firstColumn="1" w:lastColumn="1" w:noHBand="0" w:noVBand="0"/>
        </w:tblPrEx>
        <w:trPr>
          <w:trHeight w:val="4169"/>
        </w:trPr>
        <w:tc>
          <w:tcPr>
            <w:tcW w:w="276" w:type="dxa"/>
            <w:gridSpan w:val="5"/>
            <w:vMerge/>
            <w:tcBorders>
              <w:right w:val="nil"/>
            </w:tcBorders>
          </w:tcPr>
          <w:p w14:paraId="39E14AC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7" w:type="dxa"/>
            <w:gridSpan w:val="1043"/>
            <w:tcBorders>
              <w:left w:val="nil"/>
              <w:right w:val="nil"/>
            </w:tcBorders>
          </w:tcPr>
          <w:p w14:paraId="12FDE1A6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30C669BC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46D30F4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7A16F3" w14:paraId="18F4DFD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78456306" w14:textId="77777777" w:rsidR="00681CA0" w:rsidRPr="007A16F3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7A16F3">
              <w:rPr>
                <w:rFonts w:ascii="Arial" w:hAnsi="Arial" w:cs="Arial"/>
                <w:b/>
              </w:rPr>
              <w:t>2220</w:t>
            </w:r>
            <w:r w:rsidR="00681CA0" w:rsidRPr="007A16F3">
              <w:rPr>
                <w:rFonts w:ascii="Arial" w:hAnsi="Arial" w:cs="Arial"/>
                <w:b/>
                <w:lang w:val="en-US"/>
              </w:rPr>
              <w:t>-</w:t>
            </w:r>
            <w:r w:rsidR="00681CA0" w:rsidRPr="007A16F3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7A6B97A5" w14:textId="77777777" w:rsidTr="004068EE">
        <w:tc>
          <w:tcPr>
            <w:tcW w:w="1684" w:type="dxa"/>
            <w:gridSpan w:val="94"/>
          </w:tcPr>
          <w:p w14:paraId="053CA60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4" w:type="dxa"/>
            <w:gridSpan w:val="839"/>
          </w:tcPr>
          <w:p w14:paraId="02B95F3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C867535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9" w:type="dxa"/>
            <w:gridSpan w:val="118"/>
            <w:vAlign w:val="center"/>
          </w:tcPr>
          <w:p w14:paraId="6D4B3CE2" w14:textId="77777777" w:rsidR="00681CA0" w:rsidRPr="007A16F3" w:rsidRDefault="001F6780" w:rsidP="00A1155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="00FA62C7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1</w:t>
            </w:r>
          </w:p>
        </w:tc>
      </w:tr>
      <w:tr w:rsidR="00681CA0" w:rsidRPr="004C4754" w14:paraId="44D39B28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CA5845D" w14:textId="77777777" w:rsidR="00681CA0" w:rsidRPr="007A16F3" w:rsidRDefault="00681CA0" w:rsidP="00A11557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</w:t>
            </w:r>
            <w:r w:rsidRPr="00B30F81">
              <w:rPr>
                <w:rFonts w:ascii="Arial" w:hAnsi="Arial" w:cs="Arial"/>
                <w:b/>
                <w:lang w:val="en-US"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20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32</w:t>
            </w:r>
            <w:r w:rsidRPr="007A16F3">
              <w:rPr>
                <w:rFonts w:ascii="Arial" w:hAnsi="Arial" w:cs="Arial"/>
                <w:lang w:val="en-US"/>
              </w:rPr>
              <w:t>/</w:t>
            </w:r>
            <w:r w:rsidRPr="007A16F3">
              <w:rPr>
                <w:rFonts w:ascii="Arial" w:hAnsi="Arial" w:cs="Arial"/>
              </w:rPr>
              <w:t>600</w:t>
            </w:r>
          </w:p>
        </w:tc>
      </w:tr>
      <w:tr w:rsidR="00681CA0" w:rsidRPr="004C4754" w14:paraId="68392AFD" w14:textId="77777777" w:rsidTr="004068EE">
        <w:trPr>
          <w:cantSplit/>
          <w:trHeight w:val="159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04F4304A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bottom w:val="double" w:sz="4" w:space="0" w:color="auto"/>
            </w:tcBorders>
          </w:tcPr>
          <w:p w14:paraId="26ED49CC" w14:textId="77777777" w:rsidR="00681CA0" w:rsidRPr="004C4754" w:rsidRDefault="00681CA0" w:rsidP="00A1155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05" w:type="dxa"/>
            <w:gridSpan w:val="165"/>
            <w:tcBorders>
              <w:bottom w:val="double" w:sz="4" w:space="0" w:color="auto"/>
            </w:tcBorders>
            <w:vAlign w:val="center"/>
          </w:tcPr>
          <w:p w14:paraId="7834D273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1978" w:type="dxa"/>
            <w:gridSpan w:val="258"/>
            <w:tcBorders>
              <w:bottom w:val="double" w:sz="4" w:space="0" w:color="auto"/>
            </w:tcBorders>
            <w:vAlign w:val="center"/>
          </w:tcPr>
          <w:p w14:paraId="1D7A8096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893" w:type="dxa"/>
            <w:gridSpan w:val="232"/>
            <w:tcBorders>
              <w:bottom w:val="double" w:sz="4" w:space="0" w:color="auto"/>
            </w:tcBorders>
            <w:vAlign w:val="center"/>
          </w:tcPr>
          <w:p w14:paraId="7FA3C93D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Цоколь</w:t>
            </w:r>
          </w:p>
        </w:tc>
        <w:tc>
          <w:tcPr>
            <w:tcW w:w="2021" w:type="dxa"/>
            <w:gridSpan w:val="183"/>
            <w:tcBorders>
              <w:bottom w:val="double" w:sz="4" w:space="0" w:color="auto"/>
            </w:tcBorders>
          </w:tcPr>
          <w:p w14:paraId="496C25B1" w14:textId="0A538710" w:rsidR="00681CA0" w:rsidRPr="007A16F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4EECCF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5F18B4" w14:textId="77777777" w:rsidTr="004068EE">
        <w:trPr>
          <w:cantSplit/>
          <w:trHeight w:val="15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74332C4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  <w:vAlign w:val="center"/>
          </w:tcPr>
          <w:p w14:paraId="6A35E5F2" w14:textId="77777777" w:rsidR="00681CA0" w:rsidRPr="004C4754" w:rsidRDefault="00681CA0" w:rsidP="00A11557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</w:p>
        </w:tc>
        <w:tc>
          <w:tcPr>
            <w:tcW w:w="1605" w:type="dxa"/>
            <w:gridSpan w:val="165"/>
            <w:tcBorders>
              <w:top w:val="double" w:sz="4" w:space="0" w:color="auto"/>
            </w:tcBorders>
            <w:vAlign w:val="center"/>
          </w:tcPr>
          <w:p w14:paraId="30C36C6D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ром</w:t>
            </w:r>
          </w:p>
        </w:tc>
        <w:tc>
          <w:tcPr>
            <w:tcW w:w="1978" w:type="dxa"/>
            <w:gridSpan w:val="258"/>
            <w:tcBorders>
              <w:top w:val="double" w:sz="4" w:space="0" w:color="auto"/>
            </w:tcBorders>
            <w:vAlign w:val="center"/>
          </w:tcPr>
          <w:p w14:paraId="54236092" w14:textId="77777777" w:rsidR="00681CA0" w:rsidRPr="004C4754" w:rsidRDefault="001F678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AA4">
              <w:rPr>
                <w:rFonts w:ascii="Arial" w:hAnsi="Arial" w:cs="Arial"/>
              </w:rPr>
              <w:t>пре</w:t>
            </w:r>
            <w:r w:rsidRPr="004C4754">
              <w:rPr>
                <w:rFonts w:ascii="Arial" w:hAnsi="Arial" w:cs="Arial"/>
              </w:rPr>
              <w:t>дварител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 xml:space="preserve">ного </w:t>
            </w:r>
            <w:r w:rsidR="00681CA0" w:rsidRPr="004C4754">
              <w:rPr>
                <w:rFonts w:ascii="Arial" w:hAnsi="Arial" w:cs="Arial"/>
              </w:rPr>
              <w:t>подогрева</w:t>
            </w:r>
          </w:p>
        </w:tc>
        <w:tc>
          <w:tcPr>
            <w:tcW w:w="1893" w:type="dxa"/>
            <w:gridSpan w:val="232"/>
            <w:tcBorders>
              <w:top w:val="double" w:sz="4" w:space="0" w:color="auto"/>
            </w:tcBorders>
            <w:vAlign w:val="center"/>
          </w:tcPr>
          <w:p w14:paraId="6C3CAC1C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G</w:t>
            </w:r>
            <w:r w:rsidRPr="007A16F3">
              <w:rPr>
                <w:rFonts w:ascii="Arial" w:hAnsi="Arial" w:cs="Arial"/>
              </w:rPr>
              <w:t>13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</w:tcBorders>
            <w:vAlign w:val="center"/>
          </w:tcPr>
          <w:p w14:paraId="6EA39DA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32</w:t>
            </w:r>
            <w:r w:rsidRPr="007A16F3">
              <w:rPr>
                <w:rFonts w:ascii="Arial" w:hAnsi="Arial" w:cs="Arial"/>
                <w:lang w:val="en-US"/>
              </w:rPr>
              <w:t xml:space="preserve"> х </w:t>
            </w:r>
            <w:r w:rsidRPr="007A16F3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5E4676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4919D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943A621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B12EC1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5670ABB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3B77587A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Размеры</w:t>
            </w:r>
          </w:p>
          <w:p w14:paraId="6C8A1C7B" w14:textId="77777777" w:rsidR="00681CA0" w:rsidRPr="007A16F3" w:rsidRDefault="00681CA0" w:rsidP="000458A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973849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45E25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B5B5C8F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</w:tcBorders>
          </w:tcPr>
          <w:p w14:paraId="3AFAA780" w14:textId="77777777" w:rsidR="00681CA0" w:rsidRPr="000458AC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58AC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60" w:type="dxa"/>
            <w:gridSpan w:val="407"/>
            <w:tcBorders>
              <w:top w:val="nil"/>
            </w:tcBorders>
          </w:tcPr>
          <w:p w14:paraId="3CF8B344" w14:textId="77777777" w:rsidR="00681CA0" w:rsidRPr="000458AC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58AC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016" w:type="dxa"/>
            <w:gridSpan w:val="248"/>
            <w:tcBorders>
              <w:top w:val="nil"/>
            </w:tcBorders>
          </w:tcPr>
          <w:p w14:paraId="2C020268" w14:textId="77777777" w:rsidR="00681CA0" w:rsidRPr="007A16F3" w:rsidRDefault="00681CA0" w:rsidP="00A11557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021" w:type="dxa"/>
            <w:gridSpan w:val="183"/>
            <w:tcBorders>
              <w:top w:val="nil"/>
            </w:tcBorders>
          </w:tcPr>
          <w:p w14:paraId="64232D4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48D641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27329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7099DA5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  <w:bottom w:val="double" w:sz="4" w:space="0" w:color="auto"/>
            </w:tcBorders>
          </w:tcPr>
          <w:p w14:paraId="36F17B97" w14:textId="77777777" w:rsidR="00681CA0" w:rsidRPr="008C3D5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Не более</w:t>
            </w:r>
          </w:p>
        </w:tc>
        <w:tc>
          <w:tcPr>
            <w:tcW w:w="1714" w:type="dxa"/>
            <w:gridSpan w:val="182"/>
            <w:tcBorders>
              <w:top w:val="nil"/>
              <w:bottom w:val="double" w:sz="4" w:space="0" w:color="auto"/>
            </w:tcBorders>
          </w:tcPr>
          <w:p w14:paraId="691F0F9E" w14:textId="77777777" w:rsidR="00681CA0" w:rsidRPr="008C3D5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Не менее</w:t>
            </w:r>
          </w:p>
        </w:tc>
        <w:tc>
          <w:tcPr>
            <w:tcW w:w="1746" w:type="dxa"/>
            <w:gridSpan w:val="225"/>
            <w:tcBorders>
              <w:top w:val="nil"/>
              <w:bottom w:val="double" w:sz="4" w:space="0" w:color="auto"/>
            </w:tcBorders>
          </w:tcPr>
          <w:p w14:paraId="67A71057" w14:textId="77777777" w:rsidR="00681CA0" w:rsidRPr="008C3D5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Не более</w:t>
            </w:r>
          </w:p>
        </w:tc>
        <w:tc>
          <w:tcPr>
            <w:tcW w:w="4037" w:type="dxa"/>
            <w:gridSpan w:val="431"/>
            <w:tcBorders>
              <w:top w:val="nil"/>
              <w:bottom w:val="nil"/>
            </w:tcBorders>
          </w:tcPr>
          <w:p w14:paraId="0F2AC1AF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655158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FB8E0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2FCD536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</w:tcPr>
          <w:p w14:paraId="730664BF" w14:textId="77777777" w:rsidR="00681CA0" w:rsidRPr="008C3D53" w:rsidRDefault="00681CA0" w:rsidP="00F82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58</w:t>
            </w:r>
            <w:r w:rsidR="00F82450" w:rsidRPr="008C3D53">
              <w:rPr>
                <w:rFonts w:ascii="Arial" w:hAnsi="Arial" w:cs="Arial"/>
              </w:rPr>
              <w:t>9</w:t>
            </w:r>
            <w:r w:rsidRPr="008C3D53">
              <w:rPr>
                <w:rFonts w:ascii="Arial" w:hAnsi="Arial" w:cs="Arial"/>
              </w:rPr>
              <w:t>,8</w:t>
            </w:r>
          </w:p>
        </w:tc>
        <w:tc>
          <w:tcPr>
            <w:tcW w:w="1714" w:type="dxa"/>
            <w:gridSpan w:val="182"/>
            <w:tcBorders>
              <w:top w:val="double" w:sz="4" w:space="0" w:color="auto"/>
            </w:tcBorders>
          </w:tcPr>
          <w:p w14:paraId="5753DFA8" w14:textId="77777777" w:rsidR="00681CA0" w:rsidRPr="008C3D5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594,5</w:t>
            </w:r>
          </w:p>
        </w:tc>
        <w:tc>
          <w:tcPr>
            <w:tcW w:w="1746" w:type="dxa"/>
            <w:gridSpan w:val="225"/>
            <w:tcBorders>
              <w:top w:val="double" w:sz="4" w:space="0" w:color="auto"/>
            </w:tcBorders>
          </w:tcPr>
          <w:p w14:paraId="47B81C01" w14:textId="77777777" w:rsidR="00681CA0" w:rsidRPr="008C3D5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596,9</w:t>
            </w:r>
          </w:p>
        </w:tc>
        <w:tc>
          <w:tcPr>
            <w:tcW w:w="2016" w:type="dxa"/>
            <w:gridSpan w:val="248"/>
            <w:tcBorders>
              <w:top w:val="double" w:sz="4" w:space="0" w:color="auto"/>
            </w:tcBorders>
          </w:tcPr>
          <w:p w14:paraId="7D172262" w14:textId="77777777" w:rsidR="00681CA0" w:rsidRPr="007A16F3" w:rsidRDefault="00681CA0" w:rsidP="00A11557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604,0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</w:tcBorders>
          </w:tcPr>
          <w:p w14:paraId="7B8F0980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34,1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96C761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DC8E7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D836594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9494DE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2C536CAA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177C7706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CEEDCAD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E84E73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91FCF1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98" w:type="dxa"/>
            <w:gridSpan w:val="121"/>
            <w:tcBorders>
              <w:top w:val="nil"/>
              <w:bottom w:val="double" w:sz="4" w:space="0" w:color="auto"/>
            </w:tcBorders>
            <w:vAlign w:val="center"/>
          </w:tcPr>
          <w:p w14:paraId="04582895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2260" w:type="dxa"/>
            <w:gridSpan w:val="277"/>
            <w:tcBorders>
              <w:top w:val="nil"/>
              <w:bottom w:val="double" w:sz="4" w:space="0" w:color="auto"/>
            </w:tcBorders>
            <w:vAlign w:val="center"/>
          </w:tcPr>
          <w:p w14:paraId="45198856" w14:textId="77777777" w:rsidR="00681CA0" w:rsidRPr="007A16F3" w:rsidRDefault="001F678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</w:t>
            </w:r>
            <w:r w:rsidRPr="007A16F3">
              <w:rPr>
                <w:rFonts w:ascii="Arial" w:hAnsi="Arial" w:cs="Arial"/>
              </w:rPr>
              <w:t>е</w:t>
            </w:r>
            <w:r w:rsidRPr="007A16F3">
              <w:rPr>
                <w:rFonts w:ascii="Arial" w:hAnsi="Arial" w:cs="Arial"/>
              </w:rPr>
              <w:t>ние напряжения</w:t>
            </w:r>
            <w:r w:rsidR="00681CA0" w:rsidRPr="007A16F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615" w:type="dxa"/>
            <w:gridSpan w:val="445"/>
            <w:tcBorders>
              <w:top w:val="nil"/>
              <w:bottom w:val="double" w:sz="4" w:space="0" w:color="auto"/>
            </w:tcBorders>
            <w:vAlign w:val="center"/>
          </w:tcPr>
          <w:p w14:paraId="7F902B86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021" w:type="dxa"/>
            <w:gridSpan w:val="183"/>
            <w:tcBorders>
              <w:top w:val="nil"/>
              <w:bottom w:val="double" w:sz="4" w:space="0" w:color="auto"/>
            </w:tcBorders>
            <w:vAlign w:val="center"/>
          </w:tcPr>
          <w:p w14:paraId="58E29D2D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Время зажиг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8B4BDF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B035DA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316619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98" w:type="dxa"/>
            <w:gridSpan w:val="121"/>
            <w:tcBorders>
              <w:top w:val="double" w:sz="4" w:space="0" w:color="auto"/>
              <w:bottom w:val="nil"/>
            </w:tcBorders>
          </w:tcPr>
          <w:p w14:paraId="2CAA2F67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260" w:type="dxa"/>
            <w:gridSpan w:val="277"/>
            <w:tcBorders>
              <w:top w:val="double" w:sz="4" w:space="0" w:color="auto"/>
              <w:bottom w:val="nil"/>
            </w:tcBorders>
          </w:tcPr>
          <w:p w14:paraId="17E94495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110</w:t>
            </w:r>
          </w:p>
        </w:tc>
        <w:tc>
          <w:tcPr>
            <w:tcW w:w="3615" w:type="dxa"/>
            <w:gridSpan w:val="445"/>
            <w:tcBorders>
              <w:top w:val="double" w:sz="4" w:space="0" w:color="auto"/>
              <w:bottom w:val="nil"/>
            </w:tcBorders>
          </w:tcPr>
          <w:p w14:paraId="6AF8CA83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95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  <w:bottom w:val="nil"/>
            </w:tcBorders>
          </w:tcPr>
          <w:p w14:paraId="657E013E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E0298E4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0B7495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670EA98F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98" w:type="dxa"/>
            <w:gridSpan w:val="121"/>
          </w:tcPr>
          <w:p w14:paraId="388BCA16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260" w:type="dxa"/>
            <w:gridSpan w:val="277"/>
          </w:tcPr>
          <w:p w14:paraId="65D4807C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110</w:t>
            </w:r>
          </w:p>
        </w:tc>
        <w:tc>
          <w:tcPr>
            <w:tcW w:w="3615" w:type="dxa"/>
            <w:gridSpan w:val="445"/>
          </w:tcPr>
          <w:p w14:paraId="245214B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95</w:t>
            </w:r>
          </w:p>
        </w:tc>
        <w:tc>
          <w:tcPr>
            <w:tcW w:w="2021" w:type="dxa"/>
            <w:gridSpan w:val="183"/>
          </w:tcPr>
          <w:p w14:paraId="7BF1EAD3" w14:textId="77777777" w:rsidR="00681CA0" w:rsidRPr="007A16F3" w:rsidRDefault="000B114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ACA96E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35A0B1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784441B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B79DE8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1C627AD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090E9FF0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11A5EE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CC7706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0E31ACE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6" w:type="dxa"/>
            <w:gridSpan w:val="22"/>
            <w:vMerge w:val="restart"/>
            <w:vAlign w:val="center"/>
          </w:tcPr>
          <w:p w14:paraId="22C277F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та, Гц</w:t>
            </w:r>
          </w:p>
        </w:tc>
        <w:tc>
          <w:tcPr>
            <w:tcW w:w="1288" w:type="dxa"/>
            <w:gridSpan w:val="217"/>
            <w:vMerge w:val="restart"/>
            <w:vAlign w:val="center"/>
          </w:tcPr>
          <w:p w14:paraId="198180CC" w14:textId="77777777" w:rsidR="00681CA0" w:rsidRPr="007A16F3" w:rsidRDefault="001F678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</w:t>
            </w:r>
            <w:r w:rsidRPr="007A16F3">
              <w:rPr>
                <w:rFonts w:ascii="Arial" w:hAnsi="Arial" w:cs="Arial"/>
              </w:rPr>
              <w:t>т</w:t>
            </w:r>
            <w:r w:rsidRPr="007A16F3">
              <w:rPr>
                <w:rFonts w:ascii="Arial" w:hAnsi="Arial" w:cs="Arial"/>
              </w:rPr>
              <w:t>ное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мощн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сти, Вт</w:t>
            </w:r>
          </w:p>
        </w:tc>
        <w:tc>
          <w:tcPr>
            <w:tcW w:w="3865" w:type="dxa"/>
            <w:gridSpan w:val="448"/>
            <w:vAlign w:val="center"/>
          </w:tcPr>
          <w:p w14:paraId="1836D6D2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лампе (действу</w:t>
            </w:r>
            <w:r w:rsidRPr="007A16F3">
              <w:rPr>
                <w:rFonts w:ascii="Arial" w:hAnsi="Arial" w:cs="Arial"/>
              </w:rPr>
              <w:t>ю</w:t>
            </w:r>
            <w:r w:rsidRPr="007A16F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324" w:type="dxa"/>
            <w:gridSpan w:val="156"/>
            <w:vMerge w:val="restart"/>
            <w:vAlign w:val="center"/>
          </w:tcPr>
          <w:p w14:paraId="0ADBFF6C" w14:textId="77777777" w:rsidR="00681CA0" w:rsidRPr="007A16F3" w:rsidRDefault="001F678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Расчетное  значение </w:t>
            </w:r>
            <w:r w:rsidR="00681CA0" w:rsidRPr="007A16F3">
              <w:rPr>
                <w:rFonts w:ascii="Arial" w:hAnsi="Arial" w:cs="Arial"/>
              </w:rPr>
              <w:t>ток</w:t>
            </w:r>
            <w:r w:rsidRPr="007A16F3">
              <w:rPr>
                <w:rFonts w:ascii="Arial" w:hAnsi="Arial" w:cs="Arial"/>
              </w:rPr>
              <w:t>а</w:t>
            </w:r>
            <w:r w:rsidR="00681CA0" w:rsidRPr="007A16F3">
              <w:rPr>
                <w:rFonts w:ascii="Arial" w:hAnsi="Arial" w:cs="Arial"/>
              </w:rPr>
              <w:t xml:space="preserve"> ла</w:t>
            </w:r>
            <w:r w:rsidR="00681CA0" w:rsidRPr="007A16F3">
              <w:rPr>
                <w:rFonts w:ascii="Arial" w:hAnsi="Arial" w:cs="Arial"/>
              </w:rPr>
              <w:t>м</w:t>
            </w:r>
            <w:r w:rsidR="00681CA0" w:rsidRPr="007A16F3">
              <w:rPr>
                <w:rFonts w:ascii="Arial" w:hAnsi="Arial" w:cs="Arial"/>
              </w:rPr>
              <w:t>пы, А</w:t>
            </w:r>
          </w:p>
        </w:tc>
        <w:tc>
          <w:tcPr>
            <w:tcW w:w="2021" w:type="dxa"/>
            <w:gridSpan w:val="183"/>
            <w:vMerge w:val="restart"/>
          </w:tcPr>
          <w:p w14:paraId="34E29080" w14:textId="77777777" w:rsidR="00681CA0" w:rsidRPr="007A16F3" w:rsidRDefault="001F678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 xml:space="preserve">чение </w:t>
            </w:r>
            <w:r w:rsidR="00681CA0" w:rsidRPr="007A16F3">
              <w:rPr>
                <w:rFonts w:ascii="Arial" w:hAnsi="Arial" w:cs="Arial"/>
              </w:rPr>
              <w:t>ток</w:t>
            </w:r>
            <w:r w:rsidRPr="007A16F3">
              <w:rPr>
                <w:rFonts w:ascii="Arial" w:hAnsi="Arial" w:cs="Arial"/>
              </w:rPr>
              <w:t>а</w:t>
            </w:r>
            <w:r w:rsidR="00681CA0" w:rsidRPr="007A16F3">
              <w:rPr>
                <w:rFonts w:ascii="Arial" w:hAnsi="Arial" w:cs="Arial"/>
              </w:rPr>
              <w:t xml:space="preserve"> пре</w:t>
            </w:r>
            <w:r w:rsidR="00681CA0" w:rsidRPr="007A16F3">
              <w:rPr>
                <w:rFonts w:ascii="Arial" w:hAnsi="Arial" w:cs="Arial"/>
              </w:rPr>
              <w:t>д</w:t>
            </w:r>
            <w:r w:rsidR="00681CA0" w:rsidRPr="007A16F3">
              <w:rPr>
                <w:rFonts w:ascii="Arial" w:hAnsi="Arial" w:cs="Arial"/>
              </w:rPr>
              <w:t>варительного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2CE562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4A7F2EE" w14:textId="77777777" w:rsidTr="004068EE">
        <w:trPr>
          <w:cantSplit/>
          <w:trHeight w:val="8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EFF256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6" w:type="dxa"/>
            <w:gridSpan w:val="22"/>
            <w:vMerge/>
            <w:tcBorders>
              <w:top w:val="nil"/>
              <w:bottom w:val="double" w:sz="4" w:space="0" w:color="auto"/>
            </w:tcBorders>
          </w:tcPr>
          <w:p w14:paraId="4D4BB75D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8" w:type="dxa"/>
            <w:gridSpan w:val="217"/>
            <w:vMerge/>
            <w:tcBorders>
              <w:top w:val="nil"/>
              <w:bottom w:val="double" w:sz="4" w:space="0" w:color="auto"/>
            </w:tcBorders>
          </w:tcPr>
          <w:p w14:paraId="6CC652DC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gridSpan w:val="114"/>
            <w:tcBorders>
              <w:top w:val="nil"/>
              <w:bottom w:val="double" w:sz="4" w:space="0" w:color="auto"/>
            </w:tcBorders>
            <w:vAlign w:val="center"/>
          </w:tcPr>
          <w:p w14:paraId="0F65A73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Расчетное</w:t>
            </w:r>
          </w:p>
          <w:p w14:paraId="49CD25B9" w14:textId="77777777" w:rsidR="001F6780" w:rsidRPr="007A16F3" w:rsidRDefault="001F6780" w:rsidP="00A1155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</w:rPr>
              <w:t>значение</w:t>
            </w:r>
          </w:p>
        </w:tc>
        <w:tc>
          <w:tcPr>
            <w:tcW w:w="1288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5E2D1940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59" w:type="dxa"/>
            <w:gridSpan w:val="164"/>
            <w:tcBorders>
              <w:top w:val="nil"/>
              <w:bottom w:val="double" w:sz="4" w:space="0" w:color="auto"/>
            </w:tcBorders>
            <w:vAlign w:val="center"/>
          </w:tcPr>
          <w:p w14:paraId="032E8D70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324" w:type="dxa"/>
            <w:gridSpan w:val="156"/>
            <w:vMerge/>
            <w:tcBorders>
              <w:top w:val="nil"/>
              <w:bottom w:val="double" w:sz="4" w:space="0" w:color="auto"/>
            </w:tcBorders>
          </w:tcPr>
          <w:p w14:paraId="2BF4A55B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21" w:type="dxa"/>
            <w:gridSpan w:val="183"/>
            <w:vMerge/>
            <w:tcBorders>
              <w:top w:val="nil"/>
              <w:bottom w:val="double" w:sz="4" w:space="0" w:color="auto"/>
            </w:tcBorders>
          </w:tcPr>
          <w:p w14:paraId="63785938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B039CE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D70AD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A1F95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6" w:type="dxa"/>
            <w:gridSpan w:val="22"/>
            <w:tcBorders>
              <w:top w:val="double" w:sz="4" w:space="0" w:color="auto"/>
              <w:bottom w:val="nil"/>
            </w:tcBorders>
          </w:tcPr>
          <w:p w14:paraId="58B98DF4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8" w:type="dxa"/>
            <w:gridSpan w:val="217"/>
            <w:tcBorders>
              <w:top w:val="double" w:sz="4" w:space="0" w:color="auto"/>
              <w:bottom w:val="nil"/>
            </w:tcBorders>
          </w:tcPr>
          <w:p w14:paraId="61879EE8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19</w:t>
            </w:r>
          </w:p>
        </w:tc>
        <w:tc>
          <w:tcPr>
            <w:tcW w:w="1318" w:type="dxa"/>
            <w:gridSpan w:val="114"/>
            <w:tcBorders>
              <w:top w:val="double" w:sz="4" w:space="0" w:color="auto"/>
              <w:bottom w:val="nil"/>
            </w:tcBorders>
          </w:tcPr>
          <w:p w14:paraId="2AE81F3F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58</w:t>
            </w:r>
          </w:p>
        </w:tc>
        <w:tc>
          <w:tcPr>
            <w:tcW w:w="1288" w:type="dxa"/>
            <w:gridSpan w:val="170"/>
            <w:tcBorders>
              <w:top w:val="double" w:sz="4" w:space="0" w:color="auto"/>
              <w:bottom w:val="nil"/>
            </w:tcBorders>
          </w:tcPr>
          <w:p w14:paraId="26037C1F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52</w:t>
            </w:r>
          </w:p>
        </w:tc>
        <w:tc>
          <w:tcPr>
            <w:tcW w:w="1259" w:type="dxa"/>
            <w:gridSpan w:val="164"/>
            <w:tcBorders>
              <w:top w:val="double" w:sz="4" w:space="0" w:color="auto"/>
              <w:bottom w:val="nil"/>
            </w:tcBorders>
          </w:tcPr>
          <w:p w14:paraId="6EBD68A2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64</w:t>
            </w:r>
          </w:p>
        </w:tc>
        <w:tc>
          <w:tcPr>
            <w:tcW w:w="1324" w:type="dxa"/>
            <w:gridSpan w:val="156"/>
            <w:tcBorders>
              <w:top w:val="double" w:sz="4" w:space="0" w:color="auto"/>
              <w:bottom w:val="nil"/>
            </w:tcBorders>
          </w:tcPr>
          <w:p w14:paraId="7363F19B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360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  <w:bottom w:val="nil"/>
            </w:tcBorders>
          </w:tcPr>
          <w:p w14:paraId="5C38B0BB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550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E0E5A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6EC4FB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17C7A56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6" w:type="dxa"/>
            <w:gridSpan w:val="22"/>
          </w:tcPr>
          <w:p w14:paraId="612175AC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8" w:type="dxa"/>
            <w:gridSpan w:val="217"/>
          </w:tcPr>
          <w:p w14:paraId="5BAC4117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</w:t>
            </w:r>
          </w:p>
        </w:tc>
        <w:tc>
          <w:tcPr>
            <w:tcW w:w="1318" w:type="dxa"/>
            <w:gridSpan w:val="114"/>
          </w:tcPr>
          <w:p w14:paraId="7A4A07FD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58</w:t>
            </w:r>
          </w:p>
        </w:tc>
        <w:tc>
          <w:tcPr>
            <w:tcW w:w="1288" w:type="dxa"/>
            <w:gridSpan w:val="170"/>
          </w:tcPr>
          <w:p w14:paraId="05215FB0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</w:t>
            </w:r>
          </w:p>
        </w:tc>
        <w:tc>
          <w:tcPr>
            <w:tcW w:w="1259" w:type="dxa"/>
            <w:gridSpan w:val="164"/>
          </w:tcPr>
          <w:p w14:paraId="6C609044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64</w:t>
            </w:r>
          </w:p>
        </w:tc>
        <w:tc>
          <w:tcPr>
            <w:tcW w:w="1324" w:type="dxa"/>
            <w:gridSpan w:val="156"/>
          </w:tcPr>
          <w:p w14:paraId="4F8B7CC9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0,360</w:t>
            </w:r>
          </w:p>
        </w:tc>
        <w:tc>
          <w:tcPr>
            <w:tcW w:w="2021" w:type="dxa"/>
            <w:gridSpan w:val="183"/>
          </w:tcPr>
          <w:p w14:paraId="353EFD11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C7F4B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CB31D0" w14:textId="77777777" w:rsidTr="003E2868">
        <w:trPr>
          <w:cantSplit/>
          <w:trHeight w:val="4582"/>
        </w:trPr>
        <w:tc>
          <w:tcPr>
            <w:tcW w:w="10177" w:type="dxa"/>
            <w:gridSpan w:val="1051"/>
            <w:tcBorders>
              <w:top w:val="nil"/>
            </w:tcBorders>
          </w:tcPr>
          <w:p w14:paraId="16879ED0" w14:textId="77777777" w:rsidR="00681CA0" w:rsidRPr="004C4754" w:rsidRDefault="00681CA0" w:rsidP="00A1155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BE44BEE" w14:textId="77777777" w:rsidR="00681CA0" w:rsidRPr="004C4754" w:rsidRDefault="00681CA0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9E3510">
              <w:rPr>
                <w:rFonts w:ascii="Arial" w:hAnsi="Arial" w:cs="Arial"/>
              </w:rPr>
              <w:t>цветности</w:t>
            </w:r>
            <w:r w:rsidR="001F6780" w:rsidRPr="009E3510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</w:rPr>
              <w:t xml:space="preserve">— </w:t>
            </w:r>
            <w:r w:rsidR="00F94339" w:rsidRPr="007A16F3">
              <w:rPr>
                <w:rFonts w:ascii="Arial" w:hAnsi="Arial" w:cs="Arial"/>
              </w:rPr>
              <w:t>в</w:t>
            </w:r>
            <w:r w:rsidR="00F94339" w:rsidRPr="009E3510">
              <w:rPr>
                <w:rFonts w:ascii="Arial" w:hAnsi="Arial" w:cs="Arial"/>
              </w:rPr>
              <w:t xml:space="preserve"> соответствии</w:t>
            </w:r>
            <w:r w:rsidR="00F94339">
              <w:rPr>
                <w:rFonts w:ascii="Arial" w:hAnsi="Arial" w:cs="Arial"/>
              </w:rPr>
              <w:t xml:space="preserve">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  <w:p w14:paraId="3041D66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211EB97" w14:textId="77777777" w:rsidTr="004068EE">
        <w:trPr>
          <w:cantSplit/>
        </w:trPr>
        <w:tc>
          <w:tcPr>
            <w:tcW w:w="10177" w:type="dxa"/>
            <w:gridSpan w:val="1051"/>
          </w:tcPr>
          <w:p w14:paraId="5642F731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2230-1</w:t>
            </w:r>
          </w:p>
        </w:tc>
      </w:tr>
      <w:tr w:rsidR="00681CA0" w:rsidRPr="004C4754" w14:paraId="579CD024" w14:textId="77777777" w:rsidTr="004068EE">
        <w:tc>
          <w:tcPr>
            <w:tcW w:w="1684" w:type="dxa"/>
            <w:gridSpan w:val="94"/>
          </w:tcPr>
          <w:p w14:paraId="6487E30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34" w:type="dxa"/>
            <w:gridSpan w:val="839"/>
          </w:tcPr>
          <w:p w14:paraId="4C1EA32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E6697F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9" w:type="dxa"/>
            <w:gridSpan w:val="118"/>
            <w:vAlign w:val="center"/>
          </w:tcPr>
          <w:p w14:paraId="50E0B56C" w14:textId="77777777" w:rsidR="00681CA0" w:rsidRPr="007A16F3" w:rsidRDefault="001F6780" w:rsidP="00A1155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="00FA62C7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2</w:t>
            </w:r>
          </w:p>
        </w:tc>
      </w:tr>
      <w:tr w:rsidR="00681CA0" w:rsidRPr="004C4754" w14:paraId="6893BDEF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5E9E21A" w14:textId="77777777" w:rsidR="00681CA0" w:rsidRPr="007A16F3" w:rsidRDefault="00681CA0" w:rsidP="00A11557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</w:t>
            </w:r>
            <w:r w:rsidRPr="00B30F81">
              <w:rPr>
                <w:rFonts w:ascii="Arial" w:hAnsi="Arial" w:cs="Arial"/>
                <w:b/>
                <w:lang w:val="en-US"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20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32</w:t>
            </w:r>
            <w:r w:rsidRPr="007A16F3">
              <w:rPr>
                <w:rFonts w:ascii="Arial" w:hAnsi="Arial" w:cs="Arial"/>
                <w:lang w:val="en-US"/>
              </w:rPr>
              <w:t>/</w:t>
            </w:r>
            <w:r w:rsidRPr="007A16F3">
              <w:rPr>
                <w:rFonts w:ascii="Arial" w:hAnsi="Arial" w:cs="Arial"/>
              </w:rPr>
              <w:t>600</w:t>
            </w:r>
          </w:p>
        </w:tc>
      </w:tr>
      <w:tr w:rsidR="00681CA0" w:rsidRPr="004C4754" w14:paraId="2FC2009D" w14:textId="77777777" w:rsidTr="004068EE">
        <w:trPr>
          <w:cantSplit/>
          <w:trHeight w:val="264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06EA666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69671219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A16F3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22E280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79460E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409E54B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5" w:type="dxa"/>
            <w:gridSpan w:val="72"/>
            <w:tcBorders>
              <w:bottom w:val="double" w:sz="4" w:space="0" w:color="auto"/>
            </w:tcBorders>
            <w:vAlign w:val="center"/>
          </w:tcPr>
          <w:p w14:paraId="15259800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73" w:type="dxa"/>
            <w:gridSpan w:val="223"/>
            <w:tcBorders>
              <w:bottom w:val="double" w:sz="4" w:space="0" w:color="auto"/>
            </w:tcBorders>
            <w:vAlign w:val="center"/>
          </w:tcPr>
          <w:p w14:paraId="5E44FA76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>ная мо</w:t>
            </w:r>
            <w:r w:rsidRPr="007A16F3">
              <w:rPr>
                <w:rFonts w:ascii="Arial" w:hAnsi="Arial" w:cs="Arial"/>
              </w:rPr>
              <w:t>щ</w:t>
            </w:r>
            <w:r w:rsidRPr="007A16F3">
              <w:rPr>
                <w:rFonts w:ascii="Arial" w:hAnsi="Arial" w:cs="Arial"/>
              </w:rPr>
              <w:t>ность, Вт</w:t>
            </w:r>
          </w:p>
        </w:tc>
        <w:tc>
          <w:tcPr>
            <w:tcW w:w="1315" w:type="dxa"/>
            <w:gridSpan w:val="141"/>
            <w:tcBorders>
              <w:bottom w:val="double" w:sz="4" w:space="0" w:color="auto"/>
            </w:tcBorders>
            <w:vAlign w:val="center"/>
          </w:tcPr>
          <w:p w14:paraId="17495F21" w14:textId="77777777" w:rsidR="00681CA0" w:rsidRPr="007A16F3" w:rsidRDefault="00681CA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Расчетное </w:t>
            </w:r>
            <w:r w:rsidR="001F6780" w:rsidRPr="007A16F3">
              <w:rPr>
                <w:rFonts w:ascii="Arial" w:hAnsi="Arial" w:cs="Arial"/>
              </w:rPr>
              <w:t>значение напряж</w:t>
            </w:r>
            <w:r w:rsidR="001F6780" w:rsidRPr="007A16F3">
              <w:rPr>
                <w:rFonts w:ascii="Arial" w:hAnsi="Arial" w:cs="Arial"/>
              </w:rPr>
              <w:t>е</w:t>
            </w:r>
            <w:r w:rsidR="001F6780" w:rsidRPr="007A16F3">
              <w:rPr>
                <w:rFonts w:ascii="Arial" w:hAnsi="Arial" w:cs="Arial"/>
              </w:rPr>
              <w:t>ния</w:t>
            </w:r>
            <w:r w:rsidRPr="007A16F3">
              <w:rPr>
                <w:rFonts w:ascii="Arial" w:hAnsi="Arial" w:cs="Arial"/>
              </w:rPr>
              <w:t>, В</w:t>
            </w:r>
          </w:p>
        </w:tc>
        <w:tc>
          <w:tcPr>
            <w:tcW w:w="1860" w:type="dxa"/>
            <w:gridSpan w:val="238"/>
            <w:tcBorders>
              <w:bottom w:val="double" w:sz="4" w:space="0" w:color="auto"/>
            </w:tcBorders>
            <w:vAlign w:val="center"/>
          </w:tcPr>
          <w:p w14:paraId="74D33BCB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калибро</w:t>
            </w:r>
            <w:r w:rsidRPr="007A16F3">
              <w:rPr>
                <w:rFonts w:ascii="Arial" w:hAnsi="Arial" w:cs="Arial"/>
              </w:rPr>
              <w:t>в</w:t>
            </w:r>
            <w:r w:rsidRPr="007A16F3">
              <w:rPr>
                <w:rFonts w:ascii="Arial" w:hAnsi="Arial" w:cs="Arial"/>
              </w:rPr>
              <w:t>ки, А</w:t>
            </w:r>
          </w:p>
        </w:tc>
        <w:tc>
          <w:tcPr>
            <w:tcW w:w="1715" w:type="dxa"/>
            <w:gridSpan w:val="246"/>
            <w:tcBorders>
              <w:bottom w:val="double" w:sz="4" w:space="0" w:color="auto"/>
            </w:tcBorders>
            <w:vAlign w:val="center"/>
          </w:tcPr>
          <w:p w14:paraId="66A9CD89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46" w:type="dxa"/>
            <w:gridSpan w:val="106"/>
            <w:tcBorders>
              <w:bottom w:val="double" w:sz="4" w:space="0" w:color="auto"/>
            </w:tcBorders>
            <w:vAlign w:val="center"/>
          </w:tcPr>
          <w:p w14:paraId="1B3EE51A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6E7D23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C3B864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45813D0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5" w:type="dxa"/>
            <w:gridSpan w:val="72"/>
            <w:tcBorders>
              <w:top w:val="double" w:sz="4" w:space="0" w:color="auto"/>
              <w:bottom w:val="nil"/>
            </w:tcBorders>
            <w:vAlign w:val="center"/>
          </w:tcPr>
          <w:p w14:paraId="0A0F53B8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3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090B7E55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</w:p>
        </w:tc>
        <w:tc>
          <w:tcPr>
            <w:tcW w:w="1315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18FA371B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127</w:t>
            </w:r>
          </w:p>
        </w:tc>
        <w:tc>
          <w:tcPr>
            <w:tcW w:w="1860" w:type="dxa"/>
            <w:gridSpan w:val="238"/>
            <w:tcBorders>
              <w:top w:val="double" w:sz="4" w:space="0" w:color="auto"/>
              <w:bottom w:val="nil"/>
            </w:tcBorders>
            <w:vAlign w:val="center"/>
          </w:tcPr>
          <w:p w14:paraId="5220D170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0,370</w:t>
            </w:r>
          </w:p>
        </w:tc>
        <w:tc>
          <w:tcPr>
            <w:tcW w:w="1715" w:type="dxa"/>
            <w:gridSpan w:val="246"/>
            <w:tcBorders>
              <w:top w:val="double" w:sz="4" w:space="0" w:color="auto"/>
              <w:bottom w:val="nil"/>
            </w:tcBorders>
            <w:vAlign w:val="center"/>
          </w:tcPr>
          <w:p w14:paraId="500F8C3B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270</w:t>
            </w:r>
          </w:p>
        </w:tc>
        <w:tc>
          <w:tcPr>
            <w:tcW w:w="1746" w:type="dxa"/>
            <w:gridSpan w:val="106"/>
            <w:tcBorders>
              <w:top w:val="double" w:sz="4" w:space="0" w:color="auto"/>
              <w:bottom w:val="nil"/>
            </w:tcBorders>
            <w:vAlign w:val="center"/>
          </w:tcPr>
          <w:p w14:paraId="7F838567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73A1B5AE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2D084D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7885A89F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5" w:type="dxa"/>
            <w:gridSpan w:val="72"/>
            <w:vAlign w:val="center"/>
          </w:tcPr>
          <w:p w14:paraId="3AA2C2DD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3" w:type="dxa"/>
            <w:gridSpan w:val="223"/>
            <w:vAlign w:val="center"/>
          </w:tcPr>
          <w:p w14:paraId="111A6FBB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</w:p>
        </w:tc>
        <w:tc>
          <w:tcPr>
            <w:tcW w:w="1315" w:type="dxa"/>
            <w:gridSpan w:val="141"/>
            <w:vAlign w:val="center"/>
          </w:tcPr>
          <w:p w14:paraId="3E3D0B70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118</w:t>
            </w:r>
          </w:p>
        </w:tc>
        <w:tc>
          <w:tcPr>
            <w:tcW w:w="1860" w:type="dxa"/>
            <w:gridSpan w:val="238"/>
            <w:vAlign w:val="center"/>
          </w:tcPr>
          <w:p w14:paraId="46EC8B7F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0,380</w:t>
            </w:r>
          </w:p>
        </w:tc>
        <w:tc>
          <w:tcPr>
            <w:tcW w:w="1715" w:type="dxa"/>
            <w:gridSpan w:val="246"/>
            <w:vAlign w:val="center"/>
          </w:tcPr>
          <w:p w14:paraId="7BB06FBC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1746" w:type="dxa"/>
            <w:gridSpan w:val="106"/>
            <w:vAlign w:val="center"/>
          </w:tcPr>
          <w:p w14:paraId="3ABB6F04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39EBFB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C7213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6A4366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442566" w14:textId="77777777" w:rsidTr="004068EE">
        <w:trPr>
          <w:cantSplit/>
          <w:trHeight w:val="45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6652567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7FCB9CA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14647F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499FD4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15BA34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173" w:type="dxa"/>
            <w:gridSpan w:val="784"/>
            <w:tcBorders>
              <w:top w:val="nil"/>
            </w:tcBorders>
          </w:tcPr>
          <w:p w14:paraId="0392CF5B" w14:textId="77777777" w:rsidR="00681CA0" w:rsidRPr="004C4754" w:rsidRDefault="00681CA0" w:rsidP="00A1155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291" w:type="dxa"/>
            <w:gridSpan w:val="211"/>
            <w:tcBorders>
              <w:top w:val="nil"/>
            </w:tcBorders>
          </w:tcPr>
          <w:p w14:paraId="32298843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7E5D40A3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A85A64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B28ECED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785694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2" w:type="dxa"/>
            <w:gridSpan w:val="507"/>
            <w:vMerge w:val="restart"/>
            <w:tcBorders>
              <w:top w:val="nil"/>
            </w:tcBorders>
            <w:vAlign w:val="center"/>
          </w:tcPr>
          <w:p w14:paraId="4424736D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381" w:type="dxa"/>
            <w:gridSpan w:val="277"/>
            <w:tcBorders>
              <w:top w:val="nil"/>
            </w:tcBorders>
          </w:tcPr>
          <w:p w14:paraId="456D0400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291" w:type="dxa"/>
            <w:gridSpan w:val="211"/>
            <w:tcBorders>
              <w:top w:val="nil"/>
            </w:tcBorders>
          </w:tcPr>
          <w:p w14:paraId="023F40F5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0,333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4FAB9905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0,333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1A407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779F18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C16210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2" w:type="dxa"/>
            <w:gridSpan w:val="507"/>
            <w:vMerge/>
            <w:tcBorders>
              <w:top w:val="nil"/>
            </w:tcBorders>
            <w:vAlign w:val="center"/>
          </w:tcPr>
          <w:p w14:paraId="07FEF194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gridSpan w:val="277"/>
            <w:tcBorders>
              <w:top w:val="nil"/>
            </w:tcBorders>
          </w:tcPr>
          <w:p w14:paraId="5A8665EC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291" w:type="dxa"/>
            <w:gridSpan w:val="211"/>
            <w:tcBorders>
              <w:top w:val="nil"/>
            </w:tcBorders>
          </w:tcPr>
          <w:p w14:paraId="7101008C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0,800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4E7EF7B0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7F10C7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8708E8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91F5D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2" w:type="dxa"/>
            <w:gridSpan w:val="507"/>
            <w:tcBorders>
              <w:top w:val="nil"/>
            </w:tcBorders>
            <w:vAlign w:val="center"/>
          </w:tcPr>
          <w:p w14:paraId="135B3B61" w14:textId="77777777" w:rsidR="00681CA0" w:rsidRPr="007A16F3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381" w:type="dxa"/>
            <w:gridSpan w:val="277"/>
            <w:tcBorders>
              <w:top w:val="nil"/>
            </w:tcBorders>
          </w:tcPr>
          <w:p w14:paraId="2E01C26B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(действ</w:t>
            </w:r>
            <w:r w:rsidRPr="007A16F3">
              <w:rPr>
                <w:rFonts w:ascii="Arial" w:hAnsi="Arial" w:cs="Arial"/>
              </w:rPr>
              <w:t>у</w:t>
            </w:r>
            <w:r w:rsidRPr="007A16F3">
              <w:rPr>
                <w:rFonts w:ascii="Arial" w:hAnsi="Arial" w:cs="Arial"/>
              </w:rPr>
              <w:t>ющее</w:t>
            </w:r>
            <w:r w:rsidR="001F6780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291" w:type="dxa"/>
            <w:gridSpan w:val="211"/>
            <w:tcBorders>
              <w:top w:val="nil"/>
            </w:tcBorders>
            <w:vAlign w:val="center"/>
          </w:tcPr>
          <w:p w14:paraId="148C55F8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95</w:t>
            </w:r>
          </w:p>
        </w:tc>
        <w:tc>
          <w:tcPr>
            <w:tcW w:w="1030" w:type="dxa"/>
            <w:gridSpan w:val="31"/>
            <w:tcBorders>
              <w:top w:val="nil"/>
            </w:tcBorders>
            <w:vAlign w:val="center"/>
          </w:tcPr>
          <w:p w14:paraId="66CACF6D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847B9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3BA8E0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D6D821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2" w:type="dxa"/>
            <w:gridSpan w:val="507"/>
            <w:tcBorders>
              <w:top w:val="nil"/>
            </w:tcBorders>
          </w:tcPr>
          <w:p w14:paraId="3D23EBEB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381" w:type="dxa"/>
            <w:gridSpan w:val="277"/>
            <w:tcBorders>
              <w:top w:val="nil"/>
            </w:tcBorders>
          </w:tcPr>
          <w:p w14:paraId="261E681F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(пиковое</w:t>
            </w:r>
            <w:r w:rsidR="001F6780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291" w:type="dxa"/>
            <w:gridSpan w:val="211"/>
            <w:tcBorders>
              <w:top w:val="nil"/>
            </w:tcBorders>
          </w:tcPr>
          <w:p w14:paraId="778D2741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030" w:type="dxa"/>
            <w:gridSpan w:val="31"/>
            <w:tcBorders>
              <w:top w:val="nil"/>
            </w:tcBorders>
          </w:tcPr>
          <w:p w14:paraId="7D27D914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CBFC6D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DD0012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FCA8EF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73" w:type="dxa"/>
            <w:gridSpan w:val="784"/>
            <w:tcBorders>
              <w:top w:val="nil"/>
              <w:bottom w:val="nil"/>
            </w:tcBorders>
          </w:tcPr>
          <w:p w14:paraId="78DA66CC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291" w:type="dxa"/>
            <w:gridSpan w:val="211"/>
            <w:tcBorders>
              <w:top w:val="nil"/>
              <w:bottom w:val="nil"/>
            </w:tcBorders>
          </w:tcPr>
          <w:p w14:paraId="6DA6A99A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30" w:type="dxa"/>
            <w:gridSpan w:val="31"/>
            <w:tcBorders>
              <w:top w:val="nil"/>
              <w:bottom w:val="nil"/>
            </w:tcBorders>
          </w:tcPr>
          <w:p w14:paraId="2DC55EC6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7D1A61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BECAB0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09586BD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2" w:type="dxa"/>
            <w:gridSpan w:val="507"/>
          </w:tcPr>
          <w:p w14:paraId="202EAF0A" w14:textId="77777777" w:rsidR="00681CA0" w:rsidRPr="007A16F3" w:rsidRDefault="00681CA0" w:rsidP="00A1155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381" w:type="dxa"/>
            <w:gridSpan w:val="277"/>
          </w:tcPr>
          <w:p w14:paraId="39FDDD7D" w14:textId="77777777" w:rsidR="00681CA0" w:rsidRPr="007A16F3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(действ</w:t>
            </w:r>
            <w:r w:rsidRPr="007A16F3">
              <w:rPr>
                <w:rFonts w:ascii="Arial" w:hAnsi="Arial" w:cs="Arial"/>
              </w:rPr>
              <w:t>у</w:t>
            </w:r>
            <w:r w:rsidRPr="007A16F3">
              <w:rPr>
                <w:rFonts w:ascii="Arial" w:hAnsi="Arial" w:cs="Arial"/>
              </w:rPr>
              <w:t>ющее</w:t>
            </w:r>
            <w:r w:rsidR="001F6780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291" w:type="dxa"/>
            <w:gridSpan w:val="211"/>
          </w:tcPr>
          <w:p w14:paraId="5B26C97E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1030" w:type="dxa"/>
            <w:gridSpan w:val="31"/>
          </w:tcPr>
          <w:p w14:paraId="7A0CD2BE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8FDB96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468512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A7277BC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FD7A2E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70FED1B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7AC00CF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4BDE4C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447BF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E452E2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nil"/>
            </w:tcBorders>
          </w:tcPr>
          <w:p w14:paraId="1F082FF7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21" w:type="dxa"/>
            <w:gridSpan w:val="590"/>
            <w:tcBorders>
              <w:top w:val="nil"/>
            </w:tcBorders>
          </w:tcPr>
          <w:p w14:paraId="1824C723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5F84A3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15B4CC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B54BE5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nil"/>
              <w:bottom w:val="double" w:sz="4" w:space="0" w:color="auto"/>
            </w:tcBorders>
          </w:tcPr>
          <w:p w14:paraId="6D1638D6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21" w:type="dxa"/>
            <w:gridSpan w:val="590"/>
            <w:tcBorders>
              <w:top w:val="nil"/>
              <w:bottom w:val="double" w:sz="4" w:space="0" w:color="auto"/>
            </w:tcBorders>
          </w:tcPr>
          <w:p w14:paraId="088F5CE9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EC112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D2C3C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669D43E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double" w:sz="4" w:space="0" w:color="auto"/>
            </w:tcBorders>
          </w:tcPr>
          <w:p w14:paraId="3A441944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321" w:type="dxa"/>
            <w:gridSpan w:val="590"/>
            <w:tcBorders>
              <w:top w:val="double" w:sz="4" w:space="0" w:color="auto"/>
            </w:tcBorders>
          </w:tcPr>
          <w:p w14:paraId="618A1FB1" w14:textId="77777777" w:rsidR="00681CA0" w:rsidRPr="004C4754" w:rsidRDefault="00681CA0" w:rsidP="00A115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AEEA8E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0EAAAEB" w14:textId="77777777" w:rsidTr="004068EE">
        <w:trPr>
          <w:cantSplit/>
          <w:trHeight w:val="5496"/>
        </w:trPr>
        <w:tc>
          <w:tcPr>
            <w:tcW w:w="10177" w:type="dxa"/>
            <w:gridSpan w:val="1051"/>
            <w:tcBorders>
              <w:top w:val="nil"/>
            </w:tcBorders>
          </w:tcPr>
          <w:p w14:paraId="30AE11B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0B0AC948" w14:textId="77777777" w:rsidTr="004068EE">
        <w:trPr>
          <w:cantSplit/>
        </w:trPr>
        <w:tc>
          <w:tcPr>
            <w:tcW w:w="10177" w:type="dxa"/>
            <w:gridSpan w:val="1051"/>
          </w:tcPr>
          <w:p w14:paraId="65ABCE00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2230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1172C979" w14:textId="77777777" w:rsidTr="004068EE">
        <w:tc>
          <w:tcPr>
            <w:tcW w:w="1684" w:type="dxa"/>
            <w:gridSpan w:val="94"/>
          </w:tcPr>
          <w:p w14:paraId="37D880E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4" w:type="dxa"/>
            <w:gridSpan w:val="839"/>
          </w:tcPr>
          <w:p w14:paraId="07D63580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FCF3496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9" w:type="dxa"/>
            <w:gridSpan w:val="118"/>
            <w:vAlign w:val="center"/>
          </w:tcPr>
          <w:p w14:paraId="0B21241B" w14:textId="77777777" w:rsidR="00681CA0" w:rsidRPr="007A16F3" w:rsidRDefault="001F6780" w:rsidP="00A1155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="00FA62C7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1</w:t>
            </w:r>
          </w:p>
        </w:tc>
      </w:tr>
      <w:tr w:rsidR="00681CA0" w:rsidRPr="004C4754" w14:paraId="71682683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BA7DA21" w14:textId="77777777" w:rsidR="00681CA0" w:rsidRPr="004C4754" w:rsidRDefault="00681CA0" w:rsidP="007C6A5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</w:t>
            </w:r>
            <w:r w:rsidRPr="004D4B24">
              <w:rPr>
                <w:rFonts w:ascii="Arial" w:hAnsi="Arial" w:cs="Arial"/>
                <w:lang w:val="en-US"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20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600</w:t>
            </w:r>
          </w:p>
        </w:tc>
      </w:tr>
      <w:tr w:rsidR="00681CA0" w:rsidRPr="004C4754" w14:paraId="278FCCFA" w14:textId="77777777" w:rsidTr="004068EE">
        <w:trPr>
          <w:cantSplit/>
          <w:trHeight w:val="159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439A599D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83" w:type="dxa"/>
            <w:gridSpan w:val="165"/>
            <w:tcBorders>
              <w:bottom w:val="double" w:sz="4" w:space="0" w:color="auto"/>
            </w:tcBorders>
          </w:tcPr>
          <w:p w14:paraId="136CB6C7" w14:textId="77777777" w:rsidR="00681CA0" w:rsidRPr="004C4754" w:rsidRDefault="00681CA0" w:rsidP="007C6A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19" w:type="dxa"/>
            <w:gridSpan w:val="188"/>
            <w:tcBorders>
              <w:bottom w:val="double" w:sz="4" w:space="0" w:color="auto"/>
            </w:tcBorders>
            <w:vAlign w:val="center"/>
          </w:tcPr>
          <w:p w14:paraId="4CACA27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Схема</w:t>
            </w:r>
          </w:p>
        </w:tc>
        <w:tc>
          <w:tcPr>
            <w:tcW w:w="2003" w:type="dxa"/>
            <w:gridSpan w:val="263"/>
            <w:tcBorders>
              <w:bottom w:val="double" w:sz="4" w:space="0" w:color="auto"/>
            </w:tcBorders>
            <w:vAlign w:val="center"/>
          </w:tcPr>
          <w:p w14:paraId="15E2B07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Катод</w:t>
            </w:r>
          </w:p>
        </w:tc>
        <w:tc>
          <w:tcPr>
            <w:tcW w:w="1578" w:type="dxa"/>
            <w:gridSpan w:val="171"/>
            <w:tcBorders>
              <w:bottom w:val="double" w:sz="4" w:space="0" w:color="auto"/>
            </w:tcBorders>
            <w:vAlign w:val="center"/>
          </w:tcPr>
          <w:p w14:paraId="34978B6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Цоколь</w:t>
            </w:r>
          </w:p>
        </w:tc>
        <w:tc>
          <w:tcPr>
            <w:tcW w:w="2311" w:type="dxa"/>
            <w:gridSpan w:val="239"/>
            <w:tcBorders>
              <w:bottom w:val="double" w:sz="4" w:space="0" w:color="auto"/>
            </w:tcBorders>
          </w:tcPr>
          <w:p w14:paraId="34CC0300" w14:textId="7799D969" w:rsidR="00681CA0" w:rsidRPr="007A16F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19BF84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5262D2" w14:textId="77777777" w:rsidTr="004068EE">
        <w:trPr>
          <w:cantSplit/>
          <w:trHeight w:val="15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52B753DB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83" w:type="dxa"/>
            <w:gridSpan w:val="165"/>
            <w:tcBorders>
              <w:top w:val="double" w:sz="4" w:space="0" w:color="auto"/>
            </w:tcBorders>
            <w:vAlign w:val="center"/>
          </w:tcPr>
          <w:p w14:paraId="5E18EBDF" w14:textId="77777777" w:rsidR="00681CA0" w:rsidRPr="004C4754" w:rsidRDefault="00681CA0" w:rsidP="007C6A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</w:p>
        </w:tc>
        <w:tc>
          <w:tcPr>
            <w:tcW w:w="1719" w:type="dxa"/>
            <w:gridSpan w:val="188"/>
            <w:tcBorders>
              <w:top w:val="double" w:sz="4" w:space="0" w:color="auto"/>
            </w:tcBorders>
            <w:vAlign w:val="center"/>
          </w:tcPr>
          <w:p w14:paraId="7D1DB8C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2003" w:type="dxa"/>
            <w:gridSpan w:val="263"/>
            <w:tcBorders>
              <w:top w:val="double" w:sz="4" w:space="0" w:color="auto"/>
            </w:tcBorders>
            <w:vAlign w:val="center"/>
          </w:tcPr>
          <w:p w14:paraId="7845AFC8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предварительн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 xml:space="preserve">го </w:t>
            </w:r>
            <w:r w:rsidR="00681CA0" w:rsidRPr="007A16F3">
              <w:rPr>
                <w:rFonts w:ascii="Arial" w:hAnsi="Arial" w:cs="Arial"/>
              </w:rPr>
              <w:t>подогрева</w:t>
            </w:r>
          </w:p>
        </w:tc>
        <w:tc>
          <w:tcPr>
            <w:tcW w:w="1578" w:type="dxa"/>
            <w:gridSpan w:val="171"/>
            <w:tcBorders>
              <w:top w:val="double" w:sz="4" w:space="0" w:color="auto"/>
            </w:tcBorders>
            <w:vAlign w:val="center"/>
          </w:tcPr>
          <w:p w14:paraId="24758C9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G</w:t>
            </w:r>
            <w:r w:rsidRPr="007A16F3">
              <w:rPr>
                <w:rFonts w:ascii="Arial" w:hAnsi="Arial" w:cs="Arial"/>
              </w:rPr>
              <w:t>13</w:t>
            </w:r>
          </w:p>
        </w:tc>
        <w:tc>
          <w:tcPr>
            <w:tcW w:w="2311" w:type="dxa"/>
            <w:gridSpan w:val="239"/>
            <w:tcBorders>
              <w:top w:val="double" w:sz="4" w:space="0" w:color="auto"/>
            </w:tcBorders>
            <w:vAlign w:val="center"/>
          </w:tcPr>
          <w:p w14:paraId="4CA0076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38</w:t>
            </w:r>
            <w:r w:rsidRPr="007A16F3">
              <w:rPr>
                <w:rFonts w:ascii="Arial" w:hAnsi="Arial" w:cs="Arial"/>
                <w:lang w:val="en-US"/>
              </w:rPr>
              <w:t xml:space="preserve"> х </w:t>
            </w:r>
            <w:r w:rsidRPr="007A16F3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247CB6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0B741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EA5BB32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5B99A20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4D72354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3171EBB6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Размеры</w:t>
            </w:r>
          </w:p>
          <w:p w14:paraId="7A6C6A93" w14:textId="77777777" w:rsidR="00681CA0" w:rsidRPr="007A16F3" w:rsidRDefault="00681CA0" w:rsidP="000458A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C4171D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9D4CB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C5AA6FA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83" w:type="dxa"/>
            <w:gridSpan w:val="165"/>
            <w:tcBorders>
              <w:top w:val="nil"/>
            </w:tcBorders>
          </w:tcPr>
          <w:p w14:paraId="5CC48721" w14:textId="77777777" w:rsidR="00681CA0" w:rsidRPr="000458AC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58AC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584" w:type="dxa"/>
            <w:gridSpan w:val="433"/>
            <w:tcBorders>
              <w:top w:val="nil"/>
            </w:tcBorders>
          </w:tcPr>
          <w:p w14:paraId="7A80F3A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143" w:type="dxa"/>
            <w:gridSpan w:val="281"/>
            <w:tcBorders>
              <w:top w:val="nil"/>
            </w:tcBorders>
          </w:tcPr>
          <w:p w14:paraId="401102E6" w14:textId="77777777" w:rsidR="00681CA0" w:rsidRPr="007A16F3" w:rsidRDefault="00681CA0" w:rsidP="007C6A5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84" w:type="dxa"/>
            <w:gridSpan w:val="147"/>
            <w:tcBorders>
              <w:top w:val="nil"/>
            </w:tcBorders>
          </w:tcPr>
          <w:p w14:paraId="67A8FD4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90A8BA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B25405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195767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83" w:type="dxa"/>
            <w:gridSpan w:val="165"/>
            <w:tcBorders>
              <w:top w:val="nil"/>
              <w:bottom w:val="double" w:sz="4" w:space="0" w:color="auto"/>
            </w:tcBorders>
          </w:tcPr>
          <w:p w14:paraId="7DEE15C8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Не более</w:t>
            </w:r>
          </w:p>
        </w:tc>
        <w:tc>
          <w:tcPr>
            <w:tcW w:w="1828" w:type="dxa"/>
            <w:gridSpan w:val="205"/>
            <w:tcBorders>
              <w:top w:val="nil"/>
              <w:bottom w:val="double" w:sz="4" w:space="0" w:color="auto"/>
            </w:tcBorders>
          </w:tcPr>
          <w:p w14:paraId="31C68B1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1756" w:type="dxa"/>
            <w:gridSpan w:val="228"/>
            <w:tcBorders>
              <w:top w:val="nil"/>
              <w:bottom w:val="double" w:sz="4" w:space="0" w:color="auto"/>
            </w:tcBorders>
          </w:tcPr>
          <w:p w14:paraId="28D3183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4027" w:type="dxa"/>
            <w:gridSpan w:val="428"/>
            <w:tcBorders>
              <w:top w:val="nil"/>
              <w:bottom w:val="double" w:sz="4" w:space="0" w:color="auto"/>
            </w:tcBorders>
          </w:tcPr>
          <w:p w14:paraId="455509E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A6938B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77090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114E27D9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83" w:type="dxa"/>
            <w:gridSpan w:val="165"/>
            <w:tcBorders>
              <w:top w:val="double" w:sz="4" w:space="0" w:color="auto"/>
            </w:tcBorders>
          </w:tcPr>
          <w:p w14:paraId="7E5B761C" w14:textId="77777777" w:rsidR="00681CA0" w:rsidRPr="008C3D5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5</w:t>
            </w:r>
            <w:r w:rsidR="000B1140" w:rsidRPr="008C3D53">
              <w:rPr>
                <w:rFonts w:ascii="Arial" w:hAnsi="Arial" w:cs="Arial"/>
              </w:rPr>
              <w:t>89</w:t>
            </w:r>
            <w:r w:rsidRPr="008C3D53">
              <w:rPr>
                <w:rFonts w:ascii="Arial" w:hAnsi="Arial" w:cs="Arial"/>
              </w:rPr>
              <w:t>,8</w:t>
            </w:r>
          </w:p>
        </w:tc>
        <w:tc>
          <w:tcPr>
            <w:tcW w:w="1828" w:type="dxa"/>
            <w:gridSpan w:val="205"/>
            <w:tcBorders>
              <w:top w:val="double" w:sz="4" w:space="0" w:color="auto"/>
            </w:tcBorders>
          </w:tcPr>
          <w:p w14:paraId="15CF1EEA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594,5</w:t>
            </w:r>
          </w:p>
        </w:tc>
        <w:tc>
          <w:tcPr>
            <w:tcW w:w="1756" w:type="dxa"/>
            <w:gridSpan w:val="228"/>
            <w:tcBorders>
              <w:top w:val="double" w:sz="4" w:space="0" w:color="auto"/>
            </w:tcBorders>
          </w:tcPr>
          <w:p w14:paraId="45E1AB88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596,9</w:t>
            </w:r>
          </w:p>
        </w:tc>
        <w:tc>
          <w:tcPr>
            <w:tcW w:w="2143" w:type="dxa"/>
            <w:gridSpan w:val="281"/>
            <w:tcBorders>
              <w:top w:val="double" w:sz="4" w:space="0" w:color="auto"/>
            </w:tcBorders>
          </w:tcPr>
          <w:p w14:paraId="7D7E66E8" w14:textId="77777777" w:rsidR="00681CA0" w:rsidRPr="007A16F3" w:rsidRDefault="00681CA0" w:rsidP="007C6A5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604,0</w:t>
            </w:r>
          </w:p>
        </w:tc>
        <w:tc>
          <w:tcPr>
            <w:tcW w:w="1884" w:type="dxa"/>
            <w:gridSpan w:val="147"/>
            <w:tcBorders>
              <w:top w:val="double" w:sz="4" w:space="0" w:color="auto"/>
            </w:tcBorders>
          </w:tcPr>
          <w:p w14:paraId="753EBEB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326D2F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82C19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8A2CC42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730F54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7B4A2662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66AF770F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477653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F21546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01FD84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  <w:tcBorders>
              <w:top w:val="nil"/>
              <w:bottom w:val="double" w:sz="4" w:space="0" w:color="auto"/>
            </w:tcBorders>
          </w:tcPr>
          <w:p w14:paraId="30B87EDF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0" w:type="dxa"/>
            <w:gridSpan w:val="305"/>
            <w:tcBorders>
              <w:top w:val="nil"/>
              <w:bottom w:val="double" w:sz="4" w:space="0" w:color="auto"/>
            </w:tcBorders>
          </w:tcPr>
          <w:p w14:paraId="30E80682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напряжения</w:t>
            </w:r>
            <w:r w:rsidR="00681CA0" w:rsidRPr="007A16F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325" w:type="dxa"/>
            <w:gridSpan w:val="389"/>
            <w:tcBorders>
              <w:top w:val="nil"/>
              <w:bottom w:val="double" w:sz="4" w:space="0" w:color="auto"/>
            </w:tcBorders>
          </w:tcPr>
          <w:p w14:paraId="504E665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11" w:type="dxa"/>
            <w:gridSpan w:val="239"/>
            <w:tcBorders>
              <w:top w:val="nil"/>
              <w:bottom w:val="double" w:sz="4" w:space="0" w:color="auto"/>
            </w:tcBorders>
          </w:tcPr>
          <w:p w14:paraId="6ABA066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D93961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4E716D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F26F05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  <w:tcBorders>
              <w:top w:val="double" w:sz="4" w:space="0" w:color="auto"/>
              <w:bottom w:val="nil"/>
            </w:tcBorders>
          </w:tcPr>
          <w:p w14:paraId="73DE8E72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C3D5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0" w:type="dxa"/>
            <w:gridSpan w:val="305"/>
            <w:tcBorders>
              <w:top w:val="double" w:sz="4" w:space="0" w:color="auto"/>
              <w:bottom w:val="nil"/>
            </w:tcBorders>
          </w:tcPr>
          <w:p w14:paraId="3C0B93A4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110</w:t>
            </w:r>
          </w:p>
        </w:tc>
        <w:tc>
          <w:tcPr>
            <w:tcW w:w="3325" w:type="dxa"/>
            <w:gridSpan w:val="389"/>
            <w:tcBorders>
              <w:top w:val="double" w:sz="4" w:space="0" w:color="auto"/>
              <w:bottom w:val="nil"/>
            </w:tcBorders>
          </w:tcPr>
          <w:p w14:paraId="232BC788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103,5</w:t>
            </w:r>
          </w:p>
        </w:tc>
        <w:tc>
          <w:tcPr>
            <w:tcW w:w="2311" w:type="dxa"/>
            <w:gridSpan w:val="239"/>
            <w:tcBorders>
              <w:top w:val="double" w:sz="4" w:space="0" w:color="auto"/>
              <w:bottom w:val="nil"/>
            </w:tcBorders>
          </w:tcPr>
          <w:p w14:paraId="619274C9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C3D53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972EB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472ED2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5063139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</w:tcPr>
          <w:p w14:paraId="03F33C29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C3D5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0" w:type="dxa"/>
            <w:gridSpan w:val="305"/>
          </w:tcPr>
          <w:p w14:paraId="25579C21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110</w:t>
            </w:r>
          </w:p>
        </w:tc>
        <w:tc>
          <w:tcPr>
            <w:tcW w:w="3325" w:type="dxa"/>
            <w:gridSpan w:val="389"/>
          </w:tcPr>
          <w:p w14:paraId="2D0D7069" w14:textId="77777777" w:rsidR="00681CA0" w:rsidRPr="008C3D5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103,5</w:t>
            </w:r>
          </w:p>
        </w:tc>
        <w:tc>
          <w:tcPr>
            <w:tcW w:w="2311" w:type="dxa"/>
            <w:gridSpan w:val="239"/>
          </w:tcPr>
          <w:p w14:paraId="779E3E7D" w14:textId="77777777" w:rsidR="00681CA0" w:rsidRPr="008C3D53" w:rsidRDefault="000B114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CD0332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EC8851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7DBE4FE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1D246E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22364D1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18373D2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A31A895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40E8B3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3F0B9B0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vMerge w:val="restart"/>
            <w:vAlign w:val="center"/>
          </w:tcPr>
          <w:p w14:paraId="3B473A2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стота, Гц</w:t>
            </w:r>
          </w:p>
        </w:tc>
        <w:tc>
          <w:tcPr>
            <w:tcW w:w="1285" w:type="dxa"/>
            <w:gridSpan w:val="202"/>
            <w:vMerge w:val="restart"/>
            <w:vAlign w:val="center"/>
          </w:tcPr>
          <w:p w14:paraId="368FB9FF" w14:textId="77777777" w:rsidR="00681CA0" w:rsidRPr="007A16F3" w:rsidRDefault="001F678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</w:t>
            </w:r>
            <w:r w:rsidRPr="007A16F3">
              <w:rPr>
                <w:rFonts w:ascii="Arial" w:hAnsi="Arial" w:cs="Arial"/>
              </w:rPr>
              <w:t>т</w:t>
            </w:r>
            <w:r w:rsidRPr="007A16F3">
              <w:rPr>
                <w:rFonts w:ascii="Arial" w:hAnsi="Arial" w:cs="Arial"/>
              </w:rPr>
              <w:t>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мощн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сти</w:t>
            </w:r>
            <w:r w:rsidR="00681CA0" w:rsidRPr="007A16F3">
              <w:rPr>
                <w:rFonts w:ascii="Arial" w:hAnsi="Arial" w:cs="Arial"/>
              </w:rPr>
              <w:t>, Вт</w:t>
            </w:r>
          </w:p>
        </w:tc>
        <w:tc>
          <w:tcPr>
            <w:tcW w:w="4003" w:type="dxa"/>
            <w:gridSpan w:val="477"/>
            <w:vAlign w:val="center"/>
          </w:tcPr>
          <w:p w14:paraId="42DF49D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лампе (действу</w:t>
            </w:r>
            <w:r w:rsidRPr="007A16F3">
              <w:rPr>
                <w:rFonts w:ascii="Arial" w:hAnsi="Arial" w:cs="Arial"/>
              </w:rPr>
              <w:t>ю</w:t>
            </w:r>
            <w:r w:rsidRPr="007A16F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96" w:type="dxa"/>
            <w:gridSpan w:val="147"/>
            <w:vMerge w:val="restart"/>
            <w:vAlign w:val="center"/>
          </w:tcPr>
          <w:p w14:paraId="0B1FE37F" w14:textId="77777777" w:rsidR="00681CA0" w:rsidRPr="007A16F3" w:rsidRDefault="001F678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</w:t>
            </w:r>
            <w:r w:rsidRPr="007A16F3">
              <w:rPr>
                <w:rFonts w:ascii="Arial" w:hAnsi="Arial" w:cs="Arial"/>
              </w:rPr>
              <w:t>т</w:t>
            </w:r>
            <w:r w:rsidRPr="007A16F3">
              <w:rPr>
                <w:rFonts w:ascii="Arial" w:hAnsi="Arial" w:cs="Arial"/>
              </w:rPr>
              <w:t>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 xml:space="preserve">чение </w:t>
            </w:r>
            <w:r w:rsidR="00681CA0" w:rsidRPr="007A16F3">
              <w:rPr>
                <w:rFonts w:ascii="Arial" w:hAnsi="Arial" w:cs="Arial"/>
              </w:rPr>
              <w:t>т</w:t>
            </w:r>
            <w:r w:rsidR="00681CA0" w:rsidRPr="007A16F3">
              <w:rPr>
                <w:rFonts w:ascii="Arial" w:hAnsi="Arial" w:cs="Arial"/>
              </w:rPr>
              <w:t>о</w:t>
            </w:r>
            <w:r w:rsidR="00681CA0" w:rsidRPr="007A16F3">
              <w:rPr>
                <w:rFonts w:ascii="Arial" w:hAnsi="Arial" w:cs="Arial"/>
              </w:rPr>
              <w:t>к</w:t>
            </w:r>
            <w:r w:rsidRPr="007A16F3">
              <w:rPr>
                <w:rFonts w:ascii="Arial" w:hAnsi="Arial" w:cs="Arial"/>
              </w:rPr>
              <w:t>а</w:t>
            </w:r>
            <w:r w:rsidR="00681CA0" w:rsidRPr="007A16F3">
              <w:rPr>
                <w:rFonts w:ascii="Arial" w:hAnsi="Arial" w:cs="Arial"/>
              </w:rPr>
              <w:t xml:space="preserve"> лампы, А</w:t>
            </w:r>
          </w:p>
        </w:tc>
        <w:tc>
          <w:tcPr>
            <w:tcW w:w="2021" w:type="dxa"/>
            <w:gridSpan w:val="183"/>
            <w:vMerge w:val="restart"/>
            <w:vAlign w:val="center"/>
          </w:tcPr>
          <w:p w14:paraId="61672952" w14:textId="77777777" w:rsidR="00681CA0" w:rsidRPr="007A16F3" w:rsidRDefault="001F678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 xml:space="preserve">чение </w:t>
            </w:r>
            <w:r w:rsidR="00681CA0" w:rsidRPr="007A16F3">
              <w:rPr>
                <w:rFonts w:ascii="Arial" w:hAnsi="Arial" w:cs="Arial"/>
              </w:rPr>
              <w:t>ток</w:t>
            </w:r>
            <w:r w:rsidRPr="007A16F3">
              <w:rPr>
                <w:rFonts w:ascii="Arial" w:hAnsi="Arial" w:cs="Arial"/>
              </w:rPr>
              <w:t>а</w:t>
            </w:r>
            <w:r w:rsidR="00681CA0" w:rsidRPr="007A16F3">
              <w:rPr>
                <w:rFonts w:ascii="Arial" w:hAnsi="Arial" w:cs="Arial"/>
              </w:rPr>
              <w:t xml:space="preserve"> пре</w:t>
            </w:r>
            <w:r w:rsidR="00681CA0" w:rsidRPr="007A16F3">
              <w:rPr>
                <w:rFonts w:ascii="Arial" w:hAnsi="Arial" w:cs="Arial"/>
              </w:rPr>
              <w:t>д</w:t>
            </w:r>
            <w:r w:rsidR="00681CA0" w:rsidRPr="007A16F3">
              <w:rPr>
                <w:rFonts w:ascii="Arial" w:hAnsi="Arial" w:cs="Arial"/>
              </w:rPr>
              <w:t>варительного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DA912B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2CC9773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72C078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9" w:type="dxa"/>
            <w:gridSpan w:val="1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F297A1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  <w:gridSpan w:val="20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53EB3F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gridSpan w:val="134"/>
            <w:tcBorders>
              <w:top w:val="nil"/>
              <w:bottom w:val="double" w:sz="4" w:space="0" w:color="auto"/>
            </w:tcBorders>
            <w:vAlign w:val="center"/>
          </w:tcPr>
          <w:p w14:paraId="518A766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Расчетное</w:t>
            </w:r>
            <w:r w:rsidR="001F6780" w:rsidRPr="007A16F3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288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47EE04D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7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113BC23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96" w:type="dxa"/>
            <w:gridSpan w:val="14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C97386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21" w:type="dxa"/>
            <w:gridSpan w:val="18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05AF77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CD497B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071052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DDB066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tcBorders>
              <w:top w:val="double" w:sz="4" w:space="0" w:color="auto"/>
              <w:bottom w:val="nil"/>
            </w:tcBorders>
            <w:vAlign w:val="center"/>
          </w:tcPr>
          <w:p w14:paraId="2692297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5" w:type="dxa"/>
            <w:gridSpan w:val="202"/>
            <w:tcBorders>
              <w:top w:val="double" w:sz="4" w:space="0" w:color="auto"/>
              <w:bottom w:val="nil"/>
            </w:tcBorders>
            <w:vAlign w:val="center"/>
          </w:tcPr>
          <w:p w14:paraId="504C7D1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19,3</w:t>
            </w:r>
          </w:p>
        </w:tc>
        <w:tc>
          <w:tcPr>
            <w:tcW w:w="1428" w:type="dxa"/>
            <w:gridSpan w:val="134"/>
            <w:tcBorders>
              <w:top w:val="double" w:sz="4" w:space="0" w:color="auto"/>
              <w:bottom w:val="nil"/>
            </w:tcBorders>
            <w:vAlign w:val="center"/>
          </w:tcPr>
          <w:p w14:paraId="216889B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57</w:t>
            </w:r>
          </w:p>
        </w:tc>
        <w:tc>
          <w:tcPr>
            <w:tcW w:w="1288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4277221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287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6F62CD0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64</w:t>
            </w:r>
          </w:p>
        </w:tc>
        <w:tc>
          <w:tcPr>
            <w:tcW w:w="1296" w:type="dxa"/>
            <w:gridSpan w:val="147"/>
            <w:tcBorders>
              <w:top w:val="double" w:sz="4" w:space="0" w:color="auto"/>
              <w:bottom w:val="nil"/>
            </w:tcBorders>
            <w:vAlign w:val="center"/>
          </w:tcPr>
          <w:p w14:paraId="3C61549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370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  <w:bottom w:val="nil"/>
            </w:tcBorders>
            <w:vAlign w:val="center"/>
          </w:tcPr>
          <w:p w14:paraId="7CF83CF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550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A489EF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3FC785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3D09E2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vAlign w:val="center"/>
          </w:tcPr>
          <w:p w14:paraId="3F36774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5" w:type="dxa"/>
            <w:gridSpan w:val="202"/>
            <w:vAlign w:val="center"/>
          </w:tcPr>
          <w:p w14:paraId="278B52C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20,5</w:t>
            </w:r>
          </w:p>
        </w:tc>
        <w:tc>
          <w:tcPr>
            <w:tcW w:w="1428" w:type="dxa"/>
            <w:gridSpan w:val="134"/>
            <w:vAlign w:val="center"/>
          </w:tcPr>
          <w:p w14:paraId="26F2C68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57</w:t>
            </w:r>
          </w:p>
        </w:tc>
        <w:tc>
          <w:tcPr>
            <w:tcW w:w="1288" w:type="dxa"/>
            <w:gridSpan w:val="170"/>
            <w:vAlign w:val="center"/>
          </w:tcPr>
          <w:p w14:paraId="4AB5F72A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287" w:type="dxa"/>
            <w:gridSpan w:val="173"/>
            <w:vAlign w:val="center"/>
          </w:tcPr>
          <w:p w14:paraId="41D7D7D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64</w:t>
            </w:r>
          </w:p>
        </w:tc>
        <w:tc>
          <w:tcPr>
            <w:tcW w:w="1296" w:type="dxa"/>
            <w:gridSpan w:val="147"/>
            <w:vAlign w:val="center"/>
          </w:tcPr>
          <w:p w14:paraId="1080BEF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0,380</w:t>
            </w:r>
          </w:p>
        </w:tc>
        <w:tc>
          <w:tcPr>
            <w:tcW w:w="2021" w:type="dxa"/>
            <w:gridSpan w:val="183"/>
            <w:vAlign w:val="center"/>
          </w:tcPr>
          <w:p w14:paraId="362B7588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0,550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C48ADC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AA0E88" w14:textId="77777777" w:rsidTr="003E2868">
        <w:trPr>
          <w:cantSplit/>
          <w:trHeight w:val="5060"/>
        </w:trPr>
        <w:tc>
          <w:tcPr>
            <w:tcW w:w="10177" w:type="dxa"/>
            <w:gridSpan w:val="1051"/>
            <w:tcBorders>
              <w:top w:val="nil"/>
            </w:tcBorders>
          </w:tcPr>
          <w:p w14:paraId="68D60870" w14:textId="77777777" w:rsidR="00681CA0" w:rsidRPr="004C4754" w:rsidRDefault="00681CA0" w:rsidP="007C6A5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760EA9B2" w14:textId="77777777" w:rsidR="00681CA0" w:rsidRPr="004C4754" w:rsidRDefault="00681CA0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7A16F3">
              <w:rPr>
                <w:rFonts w:ascii="Arial" w:hAnsi="Arial" w:cs="Arial"/>
              </w:rPr>
              <w:t>цветности</w:t>
            </w:r>
            <w:r w:rsidR="001F6780" w:rsidRPr="007A16F3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</w:rPr>
              <w:t>—</w:t>
            </w:r>
            <w:r w:rsidR="001F6780" w:rsidRPr="007A16F3">
              <w:rPr>
                <w:rFonts w:ascii="Arial" w:hAnsi="Arial" w:cs="Arial"/>
              </w:rPr>
              <w:t xml:space="preserve"> </w:t>
            </w:r>
            <w:r w:rsidR="00F94339" w:rsidRPr="007A16F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  <w:p w14:paraId="2B90F8E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A3A8559" w14:textId="77777777" w:rsidTr="004068EE">
        <w:trPr>
          <w:cantSplit/>
        </w:trPr>
        <w:tc>
          <w:tcPr>
            <w:tcW w:w="10177" w:type="dxa"/>
            <w:gridSpan w:val="1051"/>
          </w:tcPr>
          <w:p w14:paraId="5DFC7C54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2240-1</w:t>
            </w:r>
          </w:p>
        </w:tc>
      </w:tr>
      <w:tr w:rsidR="00681CA0" w:rsidRPr="004C4754" w14:paraId="37E68FDC" w14:textId="77777777" w:rsidTr="004068EE">
        <w:tc>
          <w:tcPr>
            <w:tcW w:w="1708" w:type="dxa"/>
            <w:gridSpan w:val="101"/>
          </w:tcPr>
          <w:p w14:paraId="721A713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01" w:type="dxa"/>
            <w:gridSpan w:val="800"/>
          </w:tcPr>
          <w:p w14:paraId="7B76023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93F59C8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68" w:type="dxa"/>
            <w:gridSpan w:val="150"/>
            <w:vAlign w:val="center"/>
          </w:tcPr>
          <w:p w14:paraId="0E644638" w14:textId="77777777" w:rsidR="00681CA0" w:rsidRPr="007A16F3" w:rsidRDefault="001F6780" w:rsidP="007C6A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="00FA62C7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2</w:t>
            </w:r>
          </w:p>
        </w:tc>
      </w:tr>
      <w:tr w:rsidR="00681CA0" w:rsidRPr="004C4754" w14:paraId="1529161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329C9A2" w14:textId="77777777" w:rsidR="00681CA0" w:rsidRPr="007A16F3" w:rsidRDefault="00681CA0" w:rsidP="007C6A5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</w:t>
            </w:r>
            <w:r w:rsidRPr="00B30F81">
              <w:rPr>
                <w:rFonts w:ascii="Arial" w:hAnsi="Arial" w:cs="Arial"/>
                <w:b/>
                <w:lang w:val="en-US"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20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38</w:t>
            </w:r>
            <w:r w:rsidRPr="007A16F3">
              <w:rPr>
                <w:rFonts w:ascii="Arial" w:hAnsi="Arial" w:cs="Arial"/>
                <w:lang w:val="en-US"/>
              </w:rPr>
              <w:t>/</w:t>
            </w:r>
            <w:r w:rsidRPr="007A16F3">
              <w:rPr>
                <w:rFonts w:ascii="Arial" w:hAnsi="Arial" w:cs="Arial"/>
              </w:rPr>
              <w:t>600</w:t>
            </w:r>
          </w:p>
        </w:tc>
      </w:tr>
      <w:tr w:rsidR="00681CA0" w:rsidRPr="004C4754" w14:paraId="144F15E2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6441E3DF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778" w:type="dxa"/>
            <w:gridSpan w:val="1029"/>
            <w:tcBorders>
              <w:bottom w:val="nil"/>
            </w:tcBorders>
          </w:tcPr>
          <w:p w14:paraId="4ECFC89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A16F3">
              <w:rPr>
                <w:rFonts w:ascii="Arial" w:hAnsi="Arial" w:cs="Arial"/>
                <w:b/>
              </w:rPr>
              <w:t>эталонного балласта</w:t>
            </w:r>
          </w:p>
        </w:tc>
      </w:tr>
      <w:tr w:rsidR="00681CA0" w:rsidRPr="004C4754" w14:paraId="7E0BDF2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39074E7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9" w:type="dxa"/>
            <w:gridSpan w:val="79"/>
            <w:tcBorders>
              <w:bottom w:val="double" w:sz="4" w:space="0" w:color="auto"/>
            </w:tcBorders>
            <w:vAlign w:val="center"/>
          </w:tcPr>
          <w:p w14:paraId="68597953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29" w:type="dxa"/>
            <w:gridSpan w:val="195"/>
            <w:tcBorders>
              <w:bottom w:val="double" w:sz="4" w:space="0" w:color="auto"/>
            </w:tcBorders>
            <w:vAlign w:val="center"/>
          </w:tcPr>
          <w:p w14:paraId="4B90666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>ная мо</w:t>
            </w:r>
            <w:r w:rsidRPr="007A16F3">
              <w:rPr>
                <w:rFonts w:ascii="Arial" w:hAnsi="Arial" w:cs="Arial"/>
              </w:rPr>
              <w:t>щ</w:t>
            </w:r>
            <w:r w:rsidRPr="007A16F3">
              <w:rPr>
                <w:rFonts w:ascii="Arial" w:hAnsi="Arial" w:cs="Arial"/>
              </w:rPr>
              <w:t>ность, Вт</w:t>
            </w:r>
          </w:p>
        </w:tc>
        <w:tc>
          <w:tcPr>
            <w:tcW w:w="1435" w:type="dxa"/>
            <w:gridSpan w:val="162"/>
            <w:tcBorders>
              <w:bottom w:val="double" w:sz="4" w:space="0" w:color="auto"/>
            </w:tcBorders>
            <w:vAlign w:val="center"/>
          </w:tcPr>
          <w:p w14:paraId="7DB563EB" w14:textId="77777777" w:rsidR="00681CA0" w:rsidRPr="007A16F3" w:rsidRDefault="00681CA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Расчетное </w:t>
            </w:r>
            <w:r w:rsidR="001F6780" w:rsidRPr="007A16F3">
              <w:rPr>
                <w:rFonts w:ascii="Arial" w:hAnsi="Arial" w:cs="Arial"/>
              </w:rPr>
              <w:t>значение напряж</w:t>
            </w:r>
            <w:r w:rsidR="001F6780" w:rsidRPr="007A16F3">
              <w:rPr>
                <w:rFonts w:ascii="Arial" w:hAnsi="Arial" w:cs="Arial"/>
              </w:rPr>
              <w:t>е</w:t>
            </w:r>
            <w:r w:rsidR="001F6780" w:rsidRPr="007A16F3">
              <w:rPr>
                <w:rFonts w:ascii="Arial" w:hAnsi="Arial" w:cs="Arial"/>
              </w:rPr>
              <w:t>ния</w:t>
            </w:r>
            <w:r w:rsidRPr="007A16F3">
              <w:rPr>
                <w:rFonts w:ascii="Arial" w:hAnsi="Arial" w:cs="Arial"/>
              </w:rPr>
              <w:t>, В</w:t>
            </w:r>
          </w:p>
        </w:tc>
        <w:tc>
          <w:tcPr>
            <w:tcW w:w="1294" w:type="dxa"/>
            <w:gridSpan w:val="162"/>
            <w:tcBorders>
              <w:bottom w:val="double" w:sz="4" w:space="0" w:color="auto"/>
            </w:tcBorders>
            <w:vAlign w:val="center"/>
          </w:tcPr>
          <w:p w14:paraId="32C71AC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к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либровки, А</w:t>
            </w:r>
          </w:p>
        </w:tc>
        <w:tc>
          <w:tcPr>
            <w:tcW w:w="2006" w:type="dxa"/>
            <w:gridSpan w:val="245"/>
            <w:tcBorders>
              <w:bottom w:val="double" w:sz="4" w:space="0" w:color="auto"/>
            </w:tcBorders>
            <w:vAlign w:val="center"/>
          </w:tcPr>
          <w:p w14:paraId="1B5BB14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021" w:type="dxa"/>
            <w:gridSpan w:val="183"/>
            <w:tcBorders>
              <w:bottom w:val="double" w:sz="4" w:space="0" w:color="auto"/>
            </w:tcBorders>
            <w:vAlign w:val="center"/>
          </w:tcPr>
          <w:p w14:paraId="27AD520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  <w:vAlign w:val="center"/>
          </w:tcPr>
          <w:p w14:paraId="3F30B0D5" w14:textId="77777777" w:rsidR="00681CA0" w:rsidRPr="007A16F3" w:rsidRDefault="00681CA0">
            <w:pPr>
              <w:rPr>
                <w:rFonts w:ascii="Arial" w:hAnsi="Arial" w:cs="Arial"/>
              </w:rPr>
            </w:pPr>
          </w:p>
          <w:p w14:paraId="49FCB07F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0A3944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287D1EBC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9" w:type="dxa"/>
            <w:gridSpan w:val="79"/>
            <w:tcBorders>
              <w:top w:val="double" w:sz="4" w:space="0" w:color="auto"/>
              <w:bottom w:val="nil"/>
            </w:tcBorders>
          </w:tcPr>
          <w:p w14:paraId="6310C911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429" w:type="dxa"/>
            <w:gridSpan w:val="195"/>
            <w:tcBorders>
              <w:top w:val="double" w:sz="4" w:space="0" w:color="auto"/>
              <w:bottom w:val="nil"/>
            </w:tcBorders>
          </w:tcPr>
          <w:p w14:paraId="15FE88EA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20</w:t>
            </w:r>
          </w:p>
        </w:tc>
        <w:tc>
          <w:tcPr>
            <w:tcW w:w="1435" w:type="dxa"/>
            <w:gridSpan w:val="162"/>
            <w:tcBorders>
              <w:top w:val="double" w:sz="4" w:space="0" w:color="auto"/>
              <w:bottom w:val="nil"/>
            </w:tcBorders>
          </w:tcPr>
          <w:p w14:paraId="60D7368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127</w:t>
            </w:r>
          </w:p>
        </w:tc>
        <w:tc>
          <w:tcPr>
            <w:tcW w:w="1294" w:type="dxa"/>
            <w:gridSpan w:val="162"/>
            <w:tcBorders>
              <w:top w:val="double" w:sz="4" w:space="0" w:color="auto"/>
              <w:bottom w:val="nil"/>
            </w:tcBorders>
          </w:tcPr>
          <w:p w14:paraId="3B53916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0,370</w:t>
            </w:r>
          </w:p>
        </w:tc>
        <w:tc>
          <w:tcPr>
            <w:tcW w:w="2006" w:type="dxa"/>
            <w:gridSpan w:val="245"/>
            <w:tcBorders>
              <w:top w:val="double" w:sz="4" w:space="0" w:color="auto"/>
              <w:bottom w:val="nil"/>
            </w:tcBorders>
          </w:tcPr>
          <w:p w14:paraId="0FFD739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270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  <w:bottom w:val="nil"/>
            </w:tcBorders>
          </w:tcPr>
          <w:p w14:paraId="0947F53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0,12</w:t>
            </w:r>
          </w:p>
        </w:tc>
        <w:tc>
          <w:tcPr>
            <w:tcW w:w="284" w:type="dxa"/>
            <w:gridSpan w:val="3"/>
            <w:vMerge/>
          </w:tcPr>
          <w:p w14:paraId="28963F61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9CBB704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4E43B50D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9" w:type="dxa"/>
            <w:gridSpan w:val="79"/>
          </w:tcPr>
          <w:p w14:paraId="16859B47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29" w:type="dxa"/>
            <w:gridSpan w:val="195"/>
          </w:tcPr>
          <w:p w14:paraId="1EA2A75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20</w:t>
            </w:r>
          </w:p>
        </w:tc>
        <w:tc>
          <w:tcPr>
            <w:tcW w:w="1435" w:type="dxa"/>
            <w:gridSpan w:val="162"/>
          </w:tcPr>
          <w:p w14:paraId="60F9B4E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118</w:t>
            </w:r>
          </w:p>
        </w:tc>
        <w:tc>
          <w:tcPr>
            <w:tcW w:w="1294" w:type="dxa"/>
            <w:gridSpan w:val="162"/>
          </w:tcPr>
          <w:p w14:paraId="669ED48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0,380</w:t>
            </w:r>
          </w:p>
        </w:tc>
        <w:tc>
          <w:tcPr>
            <w:tcW w:w="2006" w:type="dxa"/>
            <w:gridSpan w:val="245"/>
          </w:tcPr>
          <w:p w14:paraId="764BC5C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240</w:t>
            </w:r>
          </w:p>
        </w:tc>
        <w:tc>
          <w:tcPr>
            <w:tcW w:w="2021" w:type="dxa"/>
            <w:gridSpan w:val="183"/>
          </w:tcPr>
          <w:p w14:paraId="53EF973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98837A6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FFD6F3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738FAE1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1F3CC9" w14:textId="77777777" w:rsidTr="004068EE">
        <w:trPr>
          <w:cantSplit/>
          <w:trHeight w:val="45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689F826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778" w:type="dxa"/>
            <w:gridSpan w:val="1029"/>
            <w:tcBorders>
              <w:bottom w:val="nil"/>
            </w:tcBorders>
          </w:tcPr>
          <w:p w14:paraId="4A5A1D34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Информация для расчета ПРА</w:t>
            </w:r>
          </w:p>
        </w:tc>
      </w:tr>
      <w:tr w:rsidR="00681CA0" w:rsidRPr="004C4754" w14:paraId="421925EC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F6BF69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73" w:type="dxa"/>
            <w:gridSpan w:val="843"/>
          </w:tcPr>
          <w:p w14:paraId="3BE0A7CC" w14:textId="77777777" w:rsidR="00681CA0" w:rsidRPr="007A16F3" w:rsidRDefault="00681CA0" w:rsidP="007C6A5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1000" w:type="dxa"/>
            <w:gridSpan w:val="157"/>
          </w:tcPr>
          <w:p w14:paraId="349210E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021" w:type="dxa"/>
            <w:gridSpan w:val="26"/>
          </w:tcPr>
          <w:p w14:paraId="629E646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17F7785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174F451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9D0AB4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67" w:type="dxa"/>
            <w:gridSpan w:val="598"/>
            <w:vMerge w:val="restart"/>
            <w:tcBorders>
              <w:top w:val="nil"/>
            </w:tcBorders>
            <w:vAlign w:val="center"/>
          </w:tcPr>
          <w:p w14:paraId="35475C6B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006" w:type="dxa"/>
            <w:gridSpan w:val="245"/>
            <w:tcBorders>
              <w:top w:val="nil"/>
            </w:tcBorders>
          </w:tcPr>
          <w:p w14:paraId="0DB1535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1000" w:type="dxa"/>
            <w:gridSpan w:val="157"/>
            <w:tcBorders>
              <w:top w:val="nil"/>
            </w:tcBorders>
          </w:tcPr>
          <w:p w14:paraId="66D7A5C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0,333</w:t>
            </w:r>
          </w:p>
        </w:tc>
        <w:tc>
          <w:tcPr>
            <w:tcW w:w="1021" w:type="dxa"/>
            <w:gridSpan w:val="26"/>
            <w:tcBorders>
              <w:top w:val="nil"/>
            </w:tcBorders>
          </w:tcPr>
          <w:p w14:paraId="79FF5CF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0,333</w:t>
            </w:r>
          </w:p>
        </w:tc>
        <w:tc>
          <w:tcPr>
            <w:tcW w:w="284" w:type="dxa"/>
            <w:gridSpan w:val="3"/>
            <w:vMerge/>
          </w:tcPr>
          <w:p w14:paraId="549F61BA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3BE5E5E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ECD6F6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67" w:type="dxa"/>
            <w:gridSpan w:val="598"/>
            <w:vMerge/>
            <w:tcBorders>
              <w:top w:val="nil"/>
            </w:tcBorders>
            <w:vAlign w:val="center"/>
          </w:tcPr>
          <w:p w14:paraId="2A38F561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  <w:gridSpan w:val="245"/>
            <w:tcBorders>
              <w:top w:val="nil"/>
            </w:tcBorders>
          </w:tcPr>
          <w:p w14:paraId="662A599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1000" w:type="dxa"/>
            <w:gridSpan w:val="157"/>
            <w:tcBorders>
              <w:top w:val="nil"/>
            </w:tcBorders>
          </w:tcPr>
          <w:p w14:paraId="01BBB70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0,800</w:t>
            </w:r>
          </w:p>
        </w:tc>
        <w:tc>
          <w:tcPr>
            <w:tcW w:w="1021" w:type="dxa"/>
            <w:gridSpan w:val="26"/>
            <w:tcBorders>
              <w:top w:val="nil"/>
            </w:tcBorders>
          </w:tcPr>
          <w:p w14:paraId="1969FBE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0,800</w:t>
            </w:r>
          </w:p>
        </w:tc>
        <w:tc>
          <w:tcPr>
            <w:tcW w:w="284" w:type="dxa"/>
            <w:gridSpan w:val="3"/>
            <w:vMerge/>
          </w:tcPr>
          <w:p w14:paraId="11F0F39C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CE3274E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9372CE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67" w:type="dxa"/>
            <w:gridSpan w:val="598"/>
            <w:tcBorders>
              <w:top w:val="nil"/>
            </w:tcBorders>
            <w:vAlign w:val="center"/>
          </w:tcPr>
          <w:p w14:paraId="74C2F501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006" w:type="dxa"/>
            <w:gridSpan w:val="245"/>
            <w:tcBorders>
              <w:top w:val="nil"/>
            </w:tcBorders>
          </w:tcPr>
          <w:p w14:paraId="763E2C0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1F6780" w:rsidRPr="007A16F3">
              <w:rPr>
                <w:rFonts w:ascii="Arial" w:hAnsi="Arial" w:cs="Arial"/>
              </w:rPr>
              <w:t xml:space="preserve"> зн</w:t>
            </w:r>
            <w:r w:rsidR="001F6780" w:rsidRPr="007A16F3">
              <w:rPr>
                <w:rFonts w:ascii="Arial" w:hAnsi="Arial" w:cs="Arial"/>
              </w:rPr>
              <w:t>а</w:t>
            </w:r>
            <w:r w:rsidR="001F6780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000" w:type="dxa"/>
            <w:gridSpan w:val="157"/>
            <w:tcBorders>
              <w:top w:val="nil"/>
            </w:tcBorders>
            <w:vAlign w:val="center"/>
          </w:tcPr>
          <w:p w14:paraId="4A2D2FAA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103,5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428A5C1B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103,5</w:t>
            </w:r>
          </w:p>
        </w:tc>
        <w:tc>
          <w:tcPr>
            <w:tcW w:w="284" w:type="dxa"/>
            <w:gridSpan w:val="3"/>
            <w:vMerge/>
          </w:tcPr>
          <w:p w14:paraId="50FC5F5C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F55133B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167E83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67" w:type="dxa"/>
            <w:gridSpan w:val="598"/>
            <w:tcBorders>
              <w:top w:val="nil"/>
            </w:tcBorders>
            <w:vAlign w:val="center"/>
          </w:tcPr>
          <w:p w14:paraId="7A43D8F2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006" w:type="dxa"/>
            <w:gridSpan w:val="245"/>
            <w:tcBorders>
              <w:top w:val="nil"/>
            </w:tcBorders>
          </w:tcPr>
          <w:p w14:paraId="17E6B5C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(пик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вое</w:t>
            </w:r>
            <w:r w:rsidR="001F6780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000" w:type="dxa"/>
            <w:gridSpan w:val="157"/>
            <w:tcBorders>
              <w:top w:val="nil"/>
            </w:tcBorders>
            <w:vAlign w:val="center"/>
          </w:tcPr>
          <w:p w14:paraId="08D747B7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400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45E6FD77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</w:tcPr>
          <w:p w14:paraId="49968ABB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F058B8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DCF9C7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73" w:type="dxa"/>
            <w:gridSpan w:val="843"/>
            <w:tcBorders>
              <w:top w:val="nil"/>
              <w:bottom w:val="nil"/>
            </w:tcBorders>
          </w:tcPr>
          <w:p w14:paraId="50B27FDC" w14:textId="77777777" w:rsidR="00681CA0" w:rsidRPr="007A16F3" w:rsidRDefault="00681CA0" w:rsidP="007C6A51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00" w:type="dxa"/>
            <w:gridSpan w:val="157"/>
            <w:tcBorders>
              <w:top w:val="nil"/>
              <w:bottom w:val="nil"/>
            </w:tcBorders>
            <w:vAlign w:val="center"/>
          </w:tcPr>
          <w:p w14:paraId="6ADFF3DC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021" w:type="dxa"/>
            <w:gridSpan w:val="26"/>
            <w:tcBorders>
              <w:top w:val="nil"/>
              <w:bottom w:val="nil"/>
            </w:tcBorders>
            <w:vAlign w:val="center"/>
          </w:tcPr>
          <w:p w14:paraId="2C9B3011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</w:tcPr>
          <w:p w14:paraId="588FBA71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AED6756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4B88524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67" w:type="dxa"/>
            <w:gridSpan w:val="598"/>
            <w:vAlign w:val="center"/>
          </w:tcPr>
          <w:p w14:paraId="47C83F0F" w14:textId="77777777" w:rsidR="00681CA0" w:rsidRPr="007A16F3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006" w:type="dxa"/>
            <w:gridSpan w:val="245"/>
          </w:tcPr>
          <w:p w14:paraId="68280C2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1F6780" w:rsidRPr="007A16F3">
              <w:rPr>
                <w:rFonts w:ascii="Arial" w:hAnsi="Arial" w:cs="Arial"/>
              </w:rPr>
              <w:t xml:space="preserve"> зн</w:t>
            </w:r>
            <w:r w:rsidR="001F6780" w:rsidRPr="007A16F3">
              <w:rPr>
                <w:rFonts w:ascii="Arial" w:hAnsi="Arial" w:cs="Arial"/>
              </w:rPr>
              <w:t>а</w:t>
            </w:r>
            <w:r w:rsidR="001F6780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000" w:type="dxa"/>
            <w:gridSpan w:val="157"/>
            <w:vAlign w:val="center"/>
          </w:tcPr>
          <w:p w14:paraId="6367D923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68</w:t>
            </w:r>
          </w:p>
        </w:tc>
        <w:tc>
          <w:tcPr>
            <w:tcW w:w="1021" w:type="dxa"/>
            <w:gridSpan w:val="26"/>
            <w:vAlign w:val="center"/>
          </w:tcPr>
          <w:p w14:paraId="2201F5CC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68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03F6408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C57EC3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0A245AD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F9B87E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640DE92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  <w:tcBorders>
              <w:bottom w:val="nil"/>
            </w:tcBorders>
          </w:tcPr>
          <w:p w14:paraId="04B72C1B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0223C99A" w14:textId="77777777" w:rsidR="00681CA0" w:rsidRPr="007A16F3" w:rsidRDefault="00681CA0" w:rsidP="00D6578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B682E20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4277F4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</w:tcPr>
          <w:p w14:paraId="0A4BD9C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Импульсное напряжение, В</w:t>
            </w:r>
          </w:p>
        </w:tc>
        <w:tc>
          <w:tcPr>
            <w:tcW w:w="5321" w:type="dxa"/>
            <w:gridSpan w:val="590"/>
          </w:tcPr>
          <w:p w14:paraId="1AEDBC1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Напряжение неповторного контактирования, В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D54DB27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681CA0" w:rsidRPr="004C4754" w14:paraId="094FBF70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6BE5BF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nil"/>
              <w:bottom w:val="double" w:sz="4" w:space="0" w:color="auto"/>
            </w:tcBorders>
          </w:tcPr>
          <w:p w14:paraId="5FDBD4F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5321" w:type="dxa"/>
            <w:gridSpan w:val="590"/>
            <w:tcBorders>
              <w:top w:val="nil"/>
              <w:bottom w:val="double" w:sz="4" w:space="0" w:color="auto"/>
            </w:tcBorders>
          </w:tcPr>
          <w:p w14:paraId="0F871D8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4D852E58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0BF3D1D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536FDA8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double" w:sz="4" w:space="0" w:color="auto"/>
            </w:tcBorders>
          </w:tcPr>
          <w:p w14:paraId="051EE7F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250</w:t>
            </w:r>
          </w:p>
        </w:tc>
        <w:tc>
          <w:tcPr>
            <w:tcW w:w="5321" w:type="dxa"/>
            <w:gridSpan w:val="590"/>
            <w:tcBorders>
              <w:top w:val="double" w:sz="4" w:space="0" w:color="auto"/>
            </w:tcBorders>
          </w:tcPr>
          <w:p w14:paraId="0DB521A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7</w:t>
            </w:r>
            <w:r w:rsidRPr="007A16F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8D7FAD9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81CA0" w:rsidRPr="004C4754" w14:paraId="50E049A4" w14:textId="77777777" w:rsidTr="004068EE">
        <w:trPr>
          <w:cantSplit/>
          <w:trHeight w:val="4852"/>
        </w:trPr>
        <w:tc>
          <w:tcPr>
            <w:tcW w:w="10177" w:type="dxa"/>
            <w:gridSpan w:val="1051"/>
            <w:tcBorders>
              <w:top w:val="nil"/>
            </w:tcBorders>
          </w:tcPr>
          <w:p w14:paraId="139832C4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4183694" w14:textId="77777777" w:rsidTr="004068EE">
        <w:trPr>
          <w:cantSplit/>
        </w:trPr>
        <w:tc>
          <w:tcPr>
            <w:tcW w:w="10177" w:type="dxa"/>
            <w:gridSpan w:val="1051"/>
          </w:tcPr>
          <w:p w14:paraId="4775FA82" w14:textId="77777777" w:rsidR="00681CA0" w:rsidRPr="007A16F3" w:rsidRDefault="008C3D53" w:rsidP="007C6A51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7A16F3">
              <w:rPr>
                <w:rFonts w:ascii="Arial" w:hAnsi="Arial" w:cs="Arial"/>
                <w:b/>
              </w:rPr>
              <w:t>2240</w:t>
            </w:r>
            <w:r w:rsidR="00681CA0" w:rsidRPr="007A16F3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1DA6B561" w14:textId="77777777" w:rsidTr="004068EE">
        <w:tc>
          <w:tcPr>
            <w:tcW w:w="1684" w:type="dxa"/>
            <w:gridSpan w:val="94"/>
          </w:tcPr>
          <w:p w14:paraId="7FF28E1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4" w:type="dxa"/>
            <w:gridSpan w:val="839"/>
          </w:tcPr>
          <w:p w14:paraId="1741659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2E320E8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9" w:type="dxa"/>
            <w:gridSpan w:val="118"/>
            <w:vAlign w:val="center"/>
          </w:tcPr>
          <w:p w14:paraId="1E722FF6" w14:textId="77777777" w:rsidR="00681CA0" w:rsidRPr="007A16F3" w:rsidRDefault="001F6780" w:rsidP="007C6A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="00FA62C7"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1</w:t>
            </w:r>
          </w:p>
        </w:tc>
      </w:tr>
      <w:tr w:rsidR="00681CA0" w:rsidRPr="004C4754" w14:paraId="672673E1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F8908E1" w14:textId="77777777" w:rsidR="00681CA0" w:rsidRPr="007A16F3" w:rsidRDefault="00681CA0" w:rsidP="007C6A5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</w:t>
            </w:r>
            <w:r w:rsidRPr="007A16F3">
              <w:rPr>
                <w:rFonts w:ascii="Arial" w:hAnsi="Arial" w:cs="Arial"/>
                <w:lang w:val="en-US"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25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38</w:t>
            </w:r>
            <w:r w:rsidRPr="007A16F3">
              <w:rPr>
                <w:rFonts w:ascii="Arial" w:hAnsi="Arial" w:cs="Arial"/>
                <w:lang w:val="en-US"/>
              </w:rPr>
              <w:t>/</w:t>
            </w:r>
            <w:r w:rsidRPr="007A16F3">
              <w:rPr>
                <w:rFonts w:ascii="Arial" w:hAnsi="Arial" w:cs="Arial"/>
              </w:rPr>
              <w:t>970</w:t>
            </w:r>
          </w:p>
        </w:tc>
      </w:tr>
      <w:tr w:rsidR="00681CA0" w:rsidRPr="004C4754" w14:paraId="38B1E1DE" w14:textId="77777777" w:rsidTr="004068EE">
        <w:trPr>
          <w:cantSplit/>
          <w:trHeight w:val="159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49387E44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bottom w:val="double" w:sz="4" w:space="0" w:color="auto"/>
            </w:tcBorders>
          </w:tcPr>
          <w:p w14:paraId="1750D664" w14:textId="77777777" w:rsidR="00681CA0" w:rsidRPr="007A16F3" w:rsidRDefault="00681CA0" w:rsidP="007C6A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05" w:type="dxa"/>
            <w:gridSpan w:val="165"/>
            <w:tcBorders>
              <w:bottom w:val="double" w:sz="4" w:space="0" w:color="auto"/>
            </w:tcBorders>
            <w:vAlign w:val="center"/>
          </w:tcPr>
          <w:p w14:paraId="133D6C1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Схема</w:t>
            </w:r>
          </w:p>
        </w:tc>
        <w:tc>
          <w:tcPr>
            <w:tcW w:w="1978" w:type="dxa"/>
            <w:gridSpan w:val="258"/>
            <w:tcBorders>
              <w:bottom w:val="double" w:sz="4" w:space="0" w:color="auto"/>
            </w:tcBorders>
            <w:vAlign w:val="center"/>
          </w:tcPr>
          <w:p w14:paraId="36682C7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Катод</w:t>
            </w:r>
          </w:p>
        </w:tc>
        <w:tc>
          <w:tcPr>
            <w:tcW w:w="1430" w:type="dxa"/>
            <w:gridSpan w:val="145"/>
            <w:tcBorders>
              <w:bottom w:val="double" w:sz="4" w:space="0" w:color="auto"/>
            </w:tcBorders>
            <w:vAlign w:val="center"/>
          </w:tcPr>
          <w:p w14:paraId="557F562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Цоколь</w:t>
            </w:r>
          </w:p>
        </w:tc>
        <w:tc>
          <w:tcPr>
            <w:tcW w:w="2484" w:type="dxa"/>
            <w:gridSpan w:val="270"/>
            <w:tcBorders>
              <w:bottom w:val="double" w:sz="4" w:space="0" w:color="auto"/>
            </w:tcBorders>
          </w:tcPr>
          <w:p w14:paraId="11181BF7" w14:textId="1D198D95" w:rsidR="00681CA0" w:rsidRPr="007A16F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4F57C6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409226" w14:textId="77777777" w:rsidTr="004068EE">
        <w:trPr>
          <w:cantSplit/>
          <w:trHeight w:val="15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1B32DDD0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  <w:vAlign w:val="center"/>
          </w:tcPr>
          <w:p w14:paraId="09743814" w14:textId="77777777" w:rsidR="00681CA0" w:rsidRPr="007A16F3" w:rsidRDefault="00681CA0" w:rsidP="007C6A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20</w:t>
            </w:r>
          </w:p>
        </w:tc>
        <w:tc>
          <w:tcPr>
            <w:tcW w:w="1605" w:type="dxa"/>
            <w:gridSpan w:val="165"/>
            <w:tcBorders>
              <w:top w:val="double" w:sz="4" w:space="0" w:color="auto"/>
            </w:tcBorders>
            <w:vAlign w:val="center"/>
          </w:tcPr>
          <w:p w14:paraId="4A97FDA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Со старт</w:t>
            </w:r>
            <w:r w:rsidRPr="007A16F3">
              <w:rPr>
                <w:rFonts w:ascii="Arial" w:hAnsi="Arial" w:cs="Arial"/>
              </w:rPr>
              <w:t>е</w:t>
            </w:r>
            <w:r w:rsidRPr="007A16F3">
              <w:rPr>
                <w:rFonts w:ascii="Arial" w:hAnsi="Arial" w:cs="Arial"/>
              </w:rPr>
              <w:t>ром</w:t>
            </w:r>
          </w:p>
        </w:tc>
        <w:tc>
          <w:tcPr>
            <w:tcW w:w="1978" w:type="dxa"/>
            <w:gridSpan w:val="258"/>
            <w:tcBorders>
              <w:top w:val="double" w:sz="4" w:space="0" w:color="auto"/>
            </w:tcBorders>
            <w:vAlign w:val="center"/>
          </w:tcPr>
          <w:p w14:paraId="43E9E354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предварител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 xml:space="preserve">ного </w:t>
            </w:r>
            <w:r w:rsidR="00681CA0" w:rsidRPr="007A16F3">
              <w:rPr>
                <w:rFonts w:ascii="Arial" w:hAnsi="Arial" w:cs="Arial"/>
              </w:rPr>
              <w:t>подогрева</w:t>
            </w:r>
          </w:p>
        </w:tc>
        <w:tc>
          <w:tcPr>
            <w:tcW w:w="1430" w:type="dxa"/>
            <w:gridSpan w:val="145"/>
            <w:tcBorders>
              <w:top w:val="double" w:sz="4" w:space="0" w:color="auto"/>
            </w:tcBorders>
            <w:vAlign w:val="center"/>
          </w:tcPr>
          <w:p w14:paraId="7EC2DF2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G</w:t>
            </w:r>
            <w:r w:rsidRPr="007A16F3">
              <w:rPr>
                <w:rFonts w:ascii="Arial" w:hAnsi="Arial" w:cs="Arial"/>
              </w:rPr>
              <w:t>13</w:t>
            </w:r>
          </w:p>
        </w:tc>
        <w:tc>
          <w:tcPr>
            <w:tcW w:w="2484" w:type="dxa"/>
            <w:gridSpan w:val="270"/>
            <w:tcBorders>
              <w:top w:val="double" w:sz="4" w:space="0" w:color="auto"/>
            </w:tcBorders>
            <w:vAlign w:val="center"/>
          </w:tcPr>
          <w:p w14:paraId="14F90DD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38</w:t>
            </w:r>
            <w:r w:rsidRPr="007A16F3">
              <w:rPr>
                <w:rFonts w:ascii="Arial" w:hAnsi="Arial" w:cs="Arial"/>
                <w:lang w:val="en-US"/>
              </w:rPr>
              <w:t xml:space="preserve"> х </w:t>
            </w:r>
            <w:r w:rsidRPr="007A16F3">
              <w:rPr>
                <w:rFonts w:ascii="Arial" w:hAnsi="Arial" w:cs="Arial"/>
              </w:rPr>
              <w:t>970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1944C5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4ECBA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53383A9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BA7029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3DE796AA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788BDF28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Размеры</w:t>
            </w:r>
          </w:p>
          <w:p w14:paraId="28FCF4D9" w14:textId="77777777" w:rsidR="00681CA0" w:rsidRPr="007A16F3" w:rsidRDefault="00681CA0" w:rsidP="000458A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B49F14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735180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16DAB49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</w:tcBorders>
            <w:vAlign w:val="center"/>
          </w:tcPr>
          <w:p w14:paraId="2750F9E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225" w:type="dxa"/>
            <w:gridSpan w:val="378"/>
            <w:tcBorders>
              <w:top w:val="nil"/>
            </w:tcBorders>
            <w:vAlign w:val="center"/>
          </w:tcPr>
          <w:p w14:paraId="6890838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094" w:type="dxa"/>
            <w:gridSpan w:val="238"/>
            <w:tcBorders>
              <w:top w:val="nil"/>
            </w:tcBorders>
            <w:vAlign w:val="center"/>
          </w:tcPr>
          <w:p w14:paraId="0B121BF3" w14:textId="77777777" w:rsidR="00681CA0" w:rsidRPr="007A16F3" w:rsidRDefault="00681CA0" w:rsidP="007C6A5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178" w:type="dxa"/>
            <w:gridSpan w:val="222"/>
            <w:tcBorders>
              <w:top w:val="nil"/>
            </w:tcBorders>
            <w:vAlign w:val="center"/>
          </w:tcPr>
          <w:p w14:paraId="50C6E73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A0C35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6C0BD6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E0A7471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  <w:bottom w:val="double" w:sz="4" w:space="0" w:color="auto"/>
            </w:tcBorders>
            <w:vAlign w:val="center"/>
          </w:tcPr>
          <w:p w14:paraId="4221DDD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1714" w:type="dxa"/>
            <w:gridSpan w:val="182"/>
            <w:tcBorders>
              <w:top w:val="nil"/>
              <w:bottom w:val="double" w:sz="4" w:space="0" w:color="auto"/>
            </w:tcBorders>
            <w:vAlign w:val="center"/>
          </w:tcPr>
          <w:p w14:paraId="2847F27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1511" w:type="dxa"/>
            <w:gridSpan w:val="196"/>
            <w:tcBorders>
              <w:top w:val="nil"/>
              <w:bottom w:val="double" w:sz="4" w:space="0" w:color="auto"/>
            </w:tcBorders>
            <w:vAlign w:val="center"/>
          </w:tcPr>
          <w:p w14:paraId="6B2EBBD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4272" w:type="dxa"/>
            <w:gridSpan w:val="460"/>
            <w:tcBorders>
              <w:top w:val="nil"/>
              <w:bottom w:val="double" w:sz="4" w:space="0" w:color="auto"/>
            </w:tcBorders>
            <w:vAlign w:val="center"/>
          </w:tcPr>
          <w:p w14:paraId="7AEA034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8D57B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A9907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3F0ED54D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  <w:vAlign w:val="center"/>
          </w:tcPr>
          <w:p w14:paraId="3719CC88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970,0</w:t>
            </w:r>
          </w:p>
        </w:tc>
        <w:tc>
          <w:tcPr>
            <w:tcW w:w="1714" w:type="dxa"/>
            <w:gridSpan w:val="182"/>
            <w:tcBorders>
              <w:top w:val="double" w:sz="4" w:space="0" w:color="auto"/>
            </w:tcBorders>
            <w:vAlign w:val="center"/>
          </w:tcPr>
          <w:p w14:paraId="73C843E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974,7</w:t>
            </w:r>
          </w:p>
        </w:tc>
        <w:tc>
          <w:tcPr>
            <w:tcW w:w="1511" w:type="dxa"/>
            <w:gridSpan w:val="196"/>
            <w:tcBorders>
              <w:top w:val="double" w:sz="4" w:space="0" w:color="auto"/>
            </w:tcBorders>
            <w:vAlign w:val="center"/>
          </w:tcPr>
          <w:p w14:paraId="64E23EE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977,1</w:t>
            </w:r>
          </w:p>
        </w:tc>
        <w:tc>
          <w:tcPr>
            <w:tcW w:w="2094" w:type="dxa"/>
            <w:gridSpan w:val="238"/>
            <w:tcBorders>
              <w:top w:val="double" w:sz="4" w:space="0" w:color="auto"/>
            </w:tcBorders>
            <w:vAlign w:val="center"/>
          </w:tcPr>
          <w:p w14:paraId="5694D88C" w14:textId="77777777" w:rsidR="00681CA0" w:rsidRPr="007A16F3" w:rsidRDefault="00681CA0" w:rsidP="007C6A5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984,2</w:t>
            </w:r>
          </w:p>
        </w:tc>
        <w:tc>
          <w:tcPr>
            <w:tcW w:w="2178" w:type="dxa"/>
            <w:gridSpan w:val="222"/>
            <w:tcBorders>
              <w:top w:val="double" w:sz="4" w:space="0" w:color="auto"/>
            </w:tcBorders>
            <w:vAlign w:val="center"/>
          </w:tcPr>
          <w:p w14:paraId="2744538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344D4E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FF976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E18158D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D0A262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34607D7F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74BB4F9E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0EA627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D65044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0F26F0E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  <w:tcBorders>
              <w:top w:val="nil"/>
              <w:bottom w:val="double" w:sz="4" w:space="0" w:color="auto"/>
            </w:tcBorders>
            <w:vAlign w:val="center"/>
          </w:tcPr>
          <w:p w14:paraId="2F9B43A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0" w:type="dxa"/>
            <w:gridSpan w:val="305"/>
            <w:tcBorders>
              <w:top w:val="nil"/>
              <w:bottom w:val="double" w:sz="4" w:space="0" w:color="auto"/>
            </w:tcBorders>
            <w:vAlign w:val="center"/>
          </w:tcPr>
          <w:p w14:paraId="72802AA6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напряжения</w:t>
            </w:r>
            <w:r w:rsidR="00681CA0" w:rsidRPr="007A16F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89" w:type="dxa"/>
            <w:gridSpan w:val="378"/>
            <w:tcBorders>
              <w:top w:val="nil"/>
              <w:bottom w:val="double" w:sz="4" w:space="0" w:color="auto"/>
            </w:tcBorders>
            <w:vAlign w:val="center"/>
          </w:tcPr>
          <w:p w14:paraId="39F1043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47" w:type="dxa"/>
            <w:gridSpan w:val="250"/>
            <w:tcBorders>
              <w:top w:val="nil"/>
              <w:bottom w:val="double" w:sz="4" w:space="0" w:color="auto"/>
            </w:tcBorders>
            <w:vAlign w:val="center"/>
          </w:tcPr>
          <w:p w14:paraId="6E3C5B38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C8462FD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6E8812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1D1F7B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  <w:tcBorders>
              <w:top w:val="double" w:sz="4" w:space="0" w:color="auto"/>
              <w:bottom w:val="nil"/>
            </w:tcBorders>
          </w:tcPr>
          <w:p w14:paraId="2F18744E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0" w:type="dxa"/>
            <w:gridSpan w:val="305"/>
            <w:tcBorders>
              <w:top w:val="double" w:sz="4" w:space="0" w:color="auto"/>
              <w:bottom w:val="nil"/>
            </w:tcBorders>
          </w:tcPr>
          <w:p w14:paraId="5832ABDA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289" w:type="dxa"/>
            <w:gridSpan w:val="378"/>
            <w:tcBorders>
              <w:top w:val="double" w:sz="4" w:space="0" w:color="auto"/>
              <w:bottom w:val="nil"/>
            </w:tcBorders>
          </w:tcPr>
          <w:p w14:paraId="2AF7AA08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47" w:type="dxa"/>
            <w:gridSpan w:val="250"/>
            <w:tcBorders>
              <w:top w:val="double" w:sz="4" w:space="0" w:color="auto"/>
              <w:bottom w:val="nil"/>
            </w:tcBorders>
          </w:tcPr>
          <w:p w14:paraId="7A42B498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C17143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725B18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47670683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</w:tcPr>
          <w:p w14:paraId="56719F9D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0" w:type="dxa"/>
            <w:gridSpan w:val="305"/>
          </w:tcPr>
          <w:p w14:paraId="60052393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3289" w:type="dxa"/>
            <w:gridSpan w:val="378"/>
          </w:tcPr>
          <w:p w14:paraId="40329A91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347" w:type="dxa"/>
            <w:gridSpan w:val="250"/>
          </w:tcPr>
          <w:p w14:paraId="7060702F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EBCAE2A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868880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91D9FC1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021D8E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742F8B16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5EF7BD1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11EA739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5D9806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1C34C75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vMerge w:val="restart"/>
            <w:vAlign w:val="center"/>
          </w:tcPr>
          <w:p w14:paraId="2FD0776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стота, Гц</w:t>
            </w:r>
          </w:p>
        </w:tc>
        <w:tc>
          <w:tcPr>
            <w:tcW w:w="1285" w:type="dxa"/>
            <w:gridSpan w:val="202"/>
            <w:vMerge w:val="restart"/>
            <w:vAlign w:val="center"/>
          </w:tcPr>
          <w:p w14:paraId="6B825F1F" w14:textId="77777777" w:rsidR="00681CA0" w:rsidRPr="007A16F3" w:rsidRDefault="001F678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</w:t>
            </w:r>
            <w:r w:rsidRPr="007A16F3">
              <w:rPr>
                <w:rFonts w:ascii="Arial" w:hAnsi="Arial" w:cs="Arial"/>
              </w:rPr>
              <w:t>т</w:t>
            </w:r>
            <w:r w:rsidRPr="007A16F3">
              <w:rPr>
                <w:rFonts w:ascii="Arial" w:hAnsi="Arial" w:cs="Arial"/>
              </w:rPr>
              <w:t>ное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мощн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сти</w:t>
            </w:r>
            <w:r w:rsidR="00681CA0" w:rsidRPr="007A16F3">
              <w:rPr>
                <w:rFonts w:ascii="Arial" w:hAnsi="Arial" w:cs="Arial"/>
              </w:rPr>
              <w:t>, Вт</w:t>
            </w:r>
          </w:p>
        </w:tc>
        <w:tc>
          <w:tcPr>
            <w:tcW w:w="4003" w:type="dxa"/>
            <w:gridSpan w:val="477"/>
            <w:vAlign w:val="center"/>
          </w:tcPr>
          <w:p w14:paraId="03880FE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лампе (действу</w:t>
            </w:r>
            <w:r w:rsidRPr="007A16F3">
              <w:rPr>
                <w:rFonts w:ascii="Arial" w:hAnsi="Arial" w:cs="Arial"/>
              </w:rPr>
              <w:t>ю</w:t>
            </w:r>
            <w:r w:rsidRPr="007A16F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10" w:type="dxa"/>
            <w:gridSpan w:val="175"/>
            <w:vMerge w:val="restart"/>
            <w:vAlign w:val="center"/>
          </w:tcPr>
          <w:p w14:paraId="15D65966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 значение тока ла</w:t>
            </w:r>
            <w:r w:rsidRPr="007A16F3">
              <w:rPr>
                <w:rFonts w:ascii="Arial" w:hAnsi="Arial" w:cs="Arial"/>
              </w:rPr>
              <w:t>м</w:t>
            </w:r>
            <w:r w:rsidRPr="007A16F3">
              <w:rPr>
                <w:rFonts w:ascii="Arial" w:hAnsi="Arial" w:cs="Arial"/>
              </w:rPr>
              <w:t>пы, А</w:t>
            </w:r>
          </w:p>
        </w:tc>
        <w:tc>
          <w:tcPr>
            <w:tcW w:w="1907" w:type="dxa"/>
            <w:gridSpan w:val="155"/>
            <w:vMerge w:val="restart"/>
            <w:vAlign w:val="center"/>
          </w:tcPr>
          <w:p w14:paraId="5B30610A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 xml:space="preserve">чение тока </w:t>
            </w:r>
            <w:r w:rsidR="00681CA0" w:rsidRPr="007A16F3">
              <w:rPr>
                <w:rFonts w:ascii="Arial" w:hAnsi="Arial" w:cs="Arial"/>
              </w:rPr>
              <w:t>предварител</w:t>
            </w:r>
            <w:r w:rsidR="00681CA0" w:rsidRPr="007A16F3">
              <w:rPr>
                <w:rFonts w:ascii="Arial" w:hAnsi="Arial" w:cs="Arial"/>
              </w:rPr>
              <w:t>ь</w:t>
            </w:r>
            <w:r w:rsidR="00681CA0" w:rsidRPr="007A16F3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A07A54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935419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B9DED3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9" w:type="dxa"/>
            <w:gridSpan w:val="1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4A2BC1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5" w:type="dxa"/>
            <w:gridSpan w:val="20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217698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gridSpan w:val="134"/>
            <w:tcBorders>
              <w:top w:val="nil"/>
              <w:bottom w:val="double" w:sz="4" w:space="0" w:color="auto"/>
            </w:tcBorders>
            <w:vAlign w:val="center"/>
          </w:tcPr>
          <w:p w14:paraId="1738DE8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Расчетное</w:t>
            </w:r>
          </w:p>
          <w:p w14:paraId="7BBCA8A4" w14:textId="77777777" w:rsidR="001F678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</w:rPr>
              <w:t>значение</w:t>
            </w:r>
          </w:p>
        </w:tc>
        <w:tc>
          <w:tcPr>
            <w:tcW w:w="1288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0F9E9B1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7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52B13AA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10" w:type="dxa"/>
            <w:gridSpan w:val="17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4238BA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07" w:type="dxa"/>
            <w:gridSpan w:val="15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2B0887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970032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281A24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B22ED1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tcBorders>
              <w:top w:val="double" w:sz="4" w:space="0" w:color="auto"/>
              <w:bottom w:val="nil"/>
            </w:tcBorders>
            <w:vAlign w:val="center"/>
          </w:tcPr>
          <w:p w14:paraId="55EE691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5" w:type="dxa"/>
            <w:gridSpan w:val="202"/>
            <w:tcBorders>
              <w:top w:val="double" w:sz="4" w:space="0" w:color="auto"/>
              <w:bottom w:val="nil"/>
            </w:tcBorders>
            <w:vAlign w:val="center"/>
          </w:tcPr>
          <w:p w14:paraId="36427A1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24,5</w:t>
            </w:r>
          </w:p>
        </w:tc>
        <w:tc>
          <w:tcPr>
            <w:tcW w:w="1428" w:type="dxa"/>
            <w:gridSpan w:val="134"/>
            <w:tcBorders>
              <w:top w:val="double" w:sz="4" w:space="0" w:color="auto"/>
              <w:bottom w:val="nil"/>
            </w:tcBorders>
            <w:vAlign w:val="center"/>
          </w:tcPr>
          <w:p w14:paraId="2F536D7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94</w:t>
            </w:r>
          </w:p>
        </w:tc>
        <w:tc>
          <w:tcPr>
            <w:tcW w:w="1288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2E9A901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84</w:t>
            </w:r>
          </w:p>
        </w:tc>
        <w:tc>
          <w:tcPr>
            <w:tcW w:w="1287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7A97C9B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104</w:t>
            </w:r>
          </w:p>
        </w:tc>
        <w:tc>
          <w:tcPr>
            <w:tcW w:w="1410" w:type="dxa"/>
            <w:gridSpan w:val="175"/>
            <w:tcBorders>
              <w:top w:val="double" w:sz="4" w:space="0" w:color="auto"/>
              <w:bottom w:val="nil"/>
            </w:tcBorders>
            <w:vAlign w:val="center"/>
          </w:tcPr>
          <w:p w14:paraId="2C21F36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290</w:t>
            </w:r>
          </w:p>
        </w:tc>
        <w:tc>
          <w:tcPr>
            <w:tcW w:w="1907" w:type="dxa"/>
            <w:gridSpan w:val="155"/>
            <w:tcBorders>
              <w:top w:val="double" w:sz="4" w:space="0" w:color="auto"/>
              <w:bottom w:val="nil"/>
            </w:tcBorders>
            <w:vAlign w:val="center"/>
          </w:tcPr>
          <w:p w14:paraId="2D84925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450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1EDC84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0CD506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5F7F97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vAlign w:val="center"/>
          </w:tcPr>
          <w:p w14:paraId="3CD90567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5" w:type="dxa"/>
            <w:gridSpan w:val="202"/>
            <w:vAlign w:val="center"/>
          </w:tcPr>
          <w:p w14:paraId="6CB113E3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gridSpan w:val="134"/>
            <w:vAlign w:val="center"/>
          </w:tcPr>
          <w:p w14:paraId="6054D2A4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8" w:type="dxa"/>
            <w:gridSpan w:val="170"/>
            <w:vAlign w:val="center"/>
          </w:tcPr>
          <w:p w14:paraId="3121BC10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7" w:type="dxa"/>
            <w:gridSpan w:val="173"/>
            <w:vAlign w:val="center"/>
          </w:tcPr>
          <w:p w14:paraId="76388D86" w14:textId="77777777" w:rsidR="00681CA0" w:rsidRPr="000B1140" w:rsidRDefault="000B114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10" w:type="dxa"/>
            <w:gridSpan w:val="175"/>
            <w:vAlign w:val="center"/>
          </w:tcPr>
          <w:p w14:paraId="729A341B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07" w:type="dxa"/>
            <w:gridSpan w:val="155"/>
            <w:vAlign w:val="center"/>
          </w:tcPr>
          <w:p w14:paraId="20CDD557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37E22E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0BF475" w14:textId="77777777" w:rsidTr="004068EE">
        <w:trPr>
          <w:cantSplit/>
          <w:trHeight w:val="4666"/>
        </w:trPr>
        <w:tc>
          <w:tcPr>
            <w:tcW w:w="10177" w:type="dxa"/>
            <w:gridSpan w:val="1051"/>
            <w:tcBorders>
              <w:top w:val="nil"/>
            </w:tcBorders>
          </w:tcPr>
          <w:p w14:paraId="2C55255E" w14:textId="77777777" w:rsidR="00681CA0" w:rsidRPr="007A16F3" w:rsidRDefault="00681CA0" w:rsidP="007C6A5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598746FC" w14:textId="77777777" w:rsidR="00681CA0" w:rsidRPr="004C4754" w:rsidRDefault="00681CA0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Координаты цветности</w:t>
            </w:r>
            <w:r w:rsidR="001F6780" w:rsidRPr="007A16F3">
              <w:rPr>
                <w:rFonts w:ascii="Arial" w:hAnsi="Arial" w:cs="Arial"/>
              </w:rPr>
              <w:t xml:space="preserve"> </w:t>
            </w:r>
            <w:r w:rsidR="001F6780" w:rsidRPr="00B30F81">
              <w:rPr>
                <w:rFonts w:ascii="Arial" w:hAnsi="Arial" w:cs="Arial"/>
              </w:rPr>
              <w:t>—</w:t>
            </w:r>
            <w:r w:rsidR="001F6780" w:rsidRPr="007A16F3">
              <w:rPr>
                <w:rFonts w:ascii="Arial" w:hAnsi="Arial" w:cs="Arial"/>
              </w:rPr>
              <w:t xml:space="preserve"> </w:t>
            </w:r>
            <w:r w:rsidR="00F94339" w:rsidRPr="007A16F3">
              <w:rPr>
                <w:rFonts w:ascii="Arial" w:hAnsi="Arial" w:cs="Arial"/>
              </w:rPr>
              <w:t xml:space="preserve">в соответствии с </w:t>
            </w:r>
            <w:r w:rsidR="00F94339" w:rsidRPr="007A16F3">
              <w:rPr>
                <w:rFonts w:ascii="Arial" w:hAnsi="Arial" w:cs="Arial"/>
                <w:lang w:val="en-US"/>
              </w:rPr>
              <w:t>D</w:t>
            </w:r>
            <w:r w:rsidR="00F94339" w:rsidRPr="007A16F3">
              <w:rPr>
                <w:rFonts w:ascii="Arial" w:hAnsi="Arial" w:cs="Arial"/>
              </w:rPr>
              <w:t xml:space="preserve">.2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Pr="004C4754">
              <w:rPr>
                <w:rFonts w:ascii="Arial" w:hAnsi="Arial" w:cs="Arial"/>
              </w:rPr>
              <w:t>.</w:t>
            </w:r>
          </w:p>
          <w:p w14:paraId="35BB287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09FC5B36" w14:textId="77777777" w:rsidTr="004068EE">
        <w:trPr>
          <w:cantSplit/>
        </w:trPr>
        <w:tc>
          <w:tcPr>
            <w:tcW w:w="10177" w:type="dxa"/>
            <w:gridSpan w:val="1051"/>
          </w:tcPr>
          <w:p w14:paraId="2DAE122F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2315-1</w:t>
            </w:r>
          </w:p>
        </w:tc>
      </w:tr>
      <w:tr w:rsidR="00681CA0" w:rsidRPr="004C4754" w14:paraId="697FBF3E" w14:textId="77777777" w:rsidTr="004068EE">
        <w:tc>
          <w:tcPr>
            <w:tcW w:w="1684" w:type="dxa"/>
            <w:gridSpan w:val="94"/>
          </w:tcPr>
          <w:p w14:paraId="3143DAB2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br w:type="page"/>
            </w:r>
          </w:p>
        </w:tc>
        <w:tc>
          <w:tcPr>
            <w:tcW w:w="6434" w:type="dxa"/>
            <w:gridSpan w:val="839"/>
          </w:tcPr>
          <w:p w14:paraId="13299B5C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E39D0D8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lastRenderedPageBreak/>
              <w:t>ЛИСТ С ПАРАМЕТРАМИ</w:t>
            </w:r>
          </w:p>
        </w:tc>
        <w:tc>
          <w:tcPr>
            <w:tcW w:w="2059" w:type="dxa"/>
            <w:gridSpan w:val="118"/>
            <w:vAlign w:val="center"/>
          </w:tcPr>
          <w:p w14:paraId="4B0DBFB1" w14:textId="77777777" w:rsidR="00681CA0" w:rsidRPr="007A16F3" w:rsidRDefault="00FA62C7" w:rsidP="007C6A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lastRenderedPageBreak/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2</w:t>
            </w:r>
          </w:p>
        </w:tc>
      </w:tr>
      <w:tr w:rsidR="00681CA0" w:rsidRPr="004C4754" w14:paraId="63C4D5D3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4D89479" w14:textId="77777777" w:rsidR="00681CA0" w:rsidRPr="007A16F3" w:rsidRDefault="00681CA0" w:rsidP="007C6A51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lastRenderedPageBreak/>
              <w:t>МСОЛ</w:t>
            </w:r>
            <w:r w:rsidRPr="00B30F81">
              <w:rPr>
                <w:rFonts w:ascii="Arial" w:hAnsi="Arial" w:cs="Arial"/>
                <w:b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</w:t>
            </w:r>
            <w:r w:rsidRPr="007A16F3">
              <w:rPr>
                <w:rFonts w:ascii="Arial" w:hAnsi="Arial" w:cs="Arial"/>
              </w:rPr>
              <w:t>-25-</w:t>
            </w:r>
            <w:r w:rsidRPr="007A16F3">
              <w:rPr>
                <w:rFonts w:ascii="Arial" w:hAnsi="Arial" w:cs="Arial"/>
                <w:lang w:val="en-US"/>
              </w:rPr>
              <w:t>E</w:t>
            </w:r>
            <w:r w:rsidRPr="007A16F3">
              <w:rPr>
                <w:rFonts w:ascii="Arial" w:hAnsi="Arial" w:cs="Arial"/>
              </w:rPr>
              <w:t>-</w:t>
            </w:r>
            <w:r w:rsidRPr="007A16F3">
              <w:rPr>
                <w:rFonts w:ascii="Arial" w:hAnsi="Arial" w:cs="Arial"/>
                <w:lang w:val="en-US"/>
              </w:rPr>
              <w:t>G</w:t>
            </w:r>
            <w:r w:rsidRPr="007A16F3">
              <w:rPr>
                <w:rFonts w:ascii="Arial" w:hAnsi="Arial" w:cs="Arial"/>
              </w:rPr>
              <w:t>13-38/970</w:t>
            </w:r>
          </w:p>
        </w:tc>
      </w:tr>
      <w:tr w:rsidR="00681CA0" w:rsidRPr="004C4754" w14:paraId="59574EBA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114BE0C3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26FA5BE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A16F3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DA47632" w14:textId="77777777" w:rsidR="00681CA0" w:rsidRPr="00FA62C7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D10485E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05742B70" w14:textId="77777777" w:rsidR="00681CA0" w:rsidRPr="00B30F81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85" w:type="dxa"/>
            <w:gridSpan w:val="72"/>
            <w:tcBorders>
              <w:bottom w:val="double" w:sz="4" w:space="0" w:color="auto"/>
            </w:tcBorders>
            <w:vAlign w:val="center"/>
          </w:tcPr>
          <w:p w14:paraId="54B3107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1573" w:type="dxa"/>
            <w:gridSpan w:val="223"/>
            <w:tcBorders>
              <w:bottom w:val="double" w:sz="4" w:space="0" w:color="auto"/>
            </w:tcBorders>
            <w:vAlign w:val="center"/>
          </w:tcPr>
          <w:p w14:paraId="748ADE6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>ная мо</w:t>
            </w:r>
            <w:r w:rsidRPr="007A16F3">
              <w:rPr>
                <w:rFonts w:ascii="Arial" w:hAnsi="Arial" w:cs="Arial"/>
              </w:rPr>
              <w:t>щ</w:t>
            </w:r>
            <w:r w:rsidRPr="007A16F3">
              <w:rPr>
                <w:rFonts w:ascii="Arial" w:hAnsi="Arial" w:cs="Arial"/>
              </w:rPr>
              <w:t>ность, Вт</w:t>
            </w:r>
          </w:p>
        </w:tc>
        <w:tc>
          <w:tcPr>
            <w:tcW w:w="1315" w:type="dxa"/>
            <w:gridSpan w:val="141"/>
            <w:tcBorders>
              <w:bottom w:val="double" w:sz="4" w:space="0" w:color="auto"/>
            </w:tcBorders>
            <w:vAlign w:val="center"/>
          </w:tcPr>
          <w:p w14:paraId="0E83BC7D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</w:t>
            </w:r>
            <w:r w:rsidRPr="007A16F3">
              <w:rPr>
                <w:rFonts w:ascii="Arial" w:hAnsi="Arial" w:cs="Arial"/>
              </w:rPr>
              <w:t>е</w:t>
            </w:r>
            <w:r w:rsidRPr="007A16F3">
              <w:rPr>
                <w:rFonts w:ascii="Arial" w:hAnsi="Arial" w:cs="Arial"/>
              </w:rPr>
              <w:t>ния</w:t>
            </w:r>
            <w:r w:rsidR="00681CA0" w:rsidRPr="007A16F3">
              <w:rPr>
                <w:rFonts w:ascii="Arial" w:hAnsi="Arial" w:cs="Arial"/>
              </w:rPr>
              <w:t>, В</w:t>
            </w:r>
          </w:p>
        </w:tc>
        <w:tc>
          <w:tcPr>
            <w:tcW w:w="1579" w:type="dxa"/>
            <w:gridSpan w:val="204"/>
            <w:tcBorders>
              <w:bottom w:val="double" w:sz="4" w:space="0" w:color="auto"/>
            </w:tcBorders>
            <w:vAlign w:val="center"/>
          </w:tcPr>
          <w:p w14:paraId="6EE2C69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кали</w:t>
            </w:r>
            <w:r w:rsidRPr="007A16F3">
              <w:rPr>
                <w:rFonts w:ascii="Arial" w:hAnsi="Arial" w:cs="Arial"/>
              </w:rPr>
              <w:t>б</w:t>
            </w:r>
            <w:r w:rsidRPr="007A16F3">
              <w:rPr>
                <w:rFonts w:ascii="Arial" w:hAnsi="Arial" w:cs="Arial"/>
              </w:rPr>
              <w:t>ровки, А</w:t>
            </w:r>
          </w:p>
        </w:tc>
        <w:tc>
          <w:tcPr>
            <w:tcW w:w="1996" w:type="dxa"/>
            <w:gridSpan w:val="280"/>
            <w:tcBorders>
              <w:bottom w:val="double" w:sz="4" w:space="0" w:color="auto"/>
            </w:tcBorders>
            <w:vAlign w:val="center"/>
          </w:tcPr>
          <w:p w14:paraId="0CE8D3F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46" w:type="dxa"/>
            <w:gridSpan w:val="106"/>
            <w:tcBorders>
              <w:bottom w:val="double" w:sz="4" w:space="0" w:color="auto"/>
            </w:tcBorders>
            <w:vAlign w:val="center"/>
          </w:tcPr>
          <w:p w14:paraId="5B18673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23BD96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D12E2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54B512F7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5" w:type="dxa"/>
            <w:gridSpan w:val="72"/>
            <w:tcBorders>
              <w:top w:val="double" w:sz="4" w:space="0" w:color="auto"/>
              <w:bottom w:val="nil"/>
            </w:tcBorders>
            <w:vAlign w:val="center"/>
          </w:tcPr>
          <w:p w14:paraId="41A57F3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573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050F74D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25</w:t>
            </w:r>
          </w:p>
        </w:tc>
        <w:tc>
          <w:tcPr>
            <w:tcW w:w="1315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3D025DF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220</w:t>
            </w:r>
          </w:p>
        </w:tc>
        <w:tc>
          <w:tcPr>
            <w:tcW w:w="1579" w:type="dxa"/>
            <w:gridSpan w:val="204"/>
            <w:tcBorders>
              <w:top w:val="double" w:sz="4" w:space="0" w:color="auto"/>
              <w:bottom w:val="nil"/>
            </w:tcBorders>
            <w:vAlign w:val="center"/>
          </w:tcPr>
          <w:p w14:paraId="1EDB518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0,290</w:t>
            </w:r>
          </w:p>
        </w:tc>
        <w:tc>
          <w:tcPr>
            <w:tcW w:w="1996" w:type="dxa"/>
            <w:gridSpan w:val="280"/>
            <w:tcBorders>
              <w:top w:val="double" w:sz="4" w:space="0" w:color="auto"/>
              <w:bottom w:val="nil"/>
            </w:tcBorders>
            <w:vAlign w:val="center"/>
          </w:tcPr>
          <w:p w14:paraId="5ED3737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605</w:t>
            </w:r>
          </w:p>
        </w:tc>
        <w:tc>
          <w:tcPr>
            <w:tcW w:w="1746" w:type="dxa"/>
            <w:gridSpan w:val="106"/>
            <w:tcBorders>
              <w:top w:val="double" w:sz="4" w:space="0" w:color="auto"/>
              <w:bottom w:val="nil"/>
            </w:tcBorders>
            <w:vAlign w:val="center"/>
          </w:tcPr>
          <w:p w14:paraId="7102A59A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0D97F65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9B2E6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08E49F3C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5" w:type="dxa"/>
            <w:gridSpan w:val="72"/>
            <w:vAlign w:val="center"/>
          </w:tcPr>
          <w:p w14:paraId="45BD671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3" w:type="dxa"/>
            <w:gridSpan w:val="223"/>
            <w:vAlign w:val="center"/>
          </w:tcPr>
          <w:p w14:paraId="0E2889D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1315" w:type="dxa"/>
            <w:gridSpan w:val="141"/>
            <w:vAlign w:val="center"/>
          </w:tcPr>
          <w:p w14:paraId="443DB91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1579" w:type="dxa"/>
            <w:gridSpan w:val="204"/>
            <w:vAlign w:val="center"/>
          </w:tcPr>
          <w:p w14:paraId="0EF20D4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1996" w:type="dxa"/>
            <w:gridSpan w:val="280"/>
            <w:vAlign w:val="center"/>
          </w:tcPr>
          <w:p w14:paraId="76F454E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1746" w:type="dxa"/>
            <w:gridSpan w:val="106"/>
            <w:vAlign w:val="center"/>
          </w:tcPr>
          <w:p w14:paraId="166A024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BE6280B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AD775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750CBF7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0DC180" w14:textId="77777777" w:rsidTr="004068EE">
        <w:trPr>
          <w:cantSplit/>
          <w:trHeight w:val="45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56C7BEF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47F6B1D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11A5A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42F18E1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8C53BA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587" w:type="dxa"/>
            <w:gridSpan w:val="871"/>
            <w:tcBorders>
              <w:top w:val="nil"/>
            </w:tcBorders>
          </w:tcPr>
          <w:p w14:paraId="018EE5BE" w14:textId="77777777" w:rsidR="00681CA0" w:rsidRPr="004C4754" w:rsidRDefault="00681CA0" w:rsidP="007C6A5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Частота,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000" w:type="dxa"/>
            <w:gridSpan w:val="138"/>
            <w:tcBorders>
              <w:top w:val="nil"/>
            </w:tcBorders>
          </w:tcPr>
          <w:p w14:paraId="62105C99" w14:textId="77777777" w:rsidR="00681CA0" w:rsidRPr="004C4754" w:rsidRDefault="00681CA0" w:rsidP="000B1140">
            <w:pPr>
              <w:spacing w:after="0" w:line="240" w:lineRule="auto"/>
              <w:ind w:right="-79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907" w:type="dxa"/>
            <w:gridSpan w:val="17"/>
            <w:tcBorders>
              <w:top w:val="nil"/>
            </w:tcBorders>
          </w:tcPr>
          <w:p w14:paraId="28BD4ABA" w14:textId="77777777" w:rsidR="00681CA0" w:rsidRPr="004C4754" w:rsidRDefault="00681CA0" w:rsidP="000B1140">
            <w:pPr>
              <w:spacing w:after="0" w:line="240" w:lineRule="auto"/>
              <w:ind w:right="-79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0E88B2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BB8EEC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DDA550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80" w:type="dxa"/>
            <w:gridSpan w:val="611"/>
            <w:vMerge w:val="restart"/>
            <w:tcBorders>
              <w:top w:val="nil"/>
            </w:tcBorders>
            <w:vAlign w:val="center"/>
          </w:tcPr>
          <w:p w14:paraId="4BFD5C30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007" w:type="dxa"/>
            <w:gridSpan w:val="260"/>
            <w:tcBorders>
              <w:top w:val="nil"/>
            </w:tcBorders>
          </w:tcPr>
          <w:p w14:paraId="51C68B6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1000" w:type="dxa"/>
            <w:gridSpan w:val="138"/>
            <w:tcBorders>
              <w:top w:val="nil"/>
            </w:tcBorders>
          </w:tcPr>
          <w:p w14:paraId="48DFEDA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0,261</w:t>
            </w:r>
          </w:p>
        </w:tc>
        <w:tc>
          <w:tcPr>
            <w:tcW w:w="907" w:type="dxa"/>
            <w:gridSpan w:val="17"/>
            <w:tcBorders>
              <w:top w:val="nil"/>
            </w:tcBorders>
          </w:tcPr>
          <w:p w14:paraId="51ADE335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6F24E8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042692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E66D39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80" w:type="dxa"/>
            <w:gridSpan w:val="611"/>
            <w:vMerge/>
            <w:tcBorders>
              <w:top w:val="nil"/>
            </w:tcBorders>
            <w:vAlign w:val="center"/>
          </w:tcPr>
          <w:p w14:paraId="49CF47BA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07" w:type="dxa"/>
            <w:gridSpan w:val="260"/>
            <w:tcBorders>
              <w:top w:val="nil"/>
            </w:tcBorders>
          </w:tcPr>
          <w:p w14:paraId="2FFF93B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1000" w:type="dxa"/>
            <w:gridSpan w:val="138"/>
            <w:tcBorders>
              <w:top w:val="nil"/>
            </w:tcBorders>
          </w:tcPr>
          <w:p w14:paraId="7AD1E76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0,609</w:t>
            </w:r>
          </w:p>
        </w:tc>
        <w:tc>
          <w:tcPr>
            <w:tcW w:w="907" w:type="dxa"/>
            <w:gridSpan w:val="17"/>
            <w:tcBorders>
              <w:top w:val="nil"/>
            </w:tcBorders>
          </w:tcPr>
          <w:p w14:paraId="61A86A02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4F7C31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486E8E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A48610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80" w:type="dxa"/>
            <w:gridSpan w:val="611"/>
            <w:tcBorders>
              <w:top w:val="nil"/>
            </w:tcBorders>
            <w:vAlign w:val="center"/>
          </w:tcPr>
          <w:p w14:paraId="05BEB637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007" w:type="dxa"/>
            <w:gridSpan w:val="260"/>
            <w:tcBorders>
              <w:top w:val="nil"/>
            </w:tcBorders>
          </w:tcPr>
          <w:p w14:paraId="00612291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4D4B24" w:rsidRPr="007A16F3">
              <w:rPr>
                <w:rFonts w:ascii="Arial" w:hAnsi="Arial" w:cs="Arial"/>
              </w:rPr>
              <w:t xml:space="preserve"> зн</w:t>
            </w:r>
            <w:r w:rsidR="004D4B24" w:rsidRPr="007A16F3">
              <w:rPr>
                <w:rFonts w:ascii="Arial" w:hAnsi="Arial" w:cs="Arial"/>
              </w:rPr>
              <w:t>а</w:t>
            </w:r>
            <w:r w:rsidR="004D4B24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000" w:type="dxa"/>
            <w:gridSpan w:val="138"/>
            <w:tcBorders>
              <w:top w:val="nil"/>
            </w:tcBorders>
            <w:vAlign w:val="center"/>
          </w:tcPr>
          <w:p w14:paraId="2977CC33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198</w:t>
            </w:r>
          </w:p>
        </w:tc>
        <w:tc>
          <w:tcPr>
            <w:tcW w:w="907" w:type="dxa"/>
            <w:gridSpan w:val="17"/>
            <w:tcBorders>
              <w:top w:val="nil"/>
            </w:tcBorders>
            <w:vAlign w:val="center"/>
          </w:tcPr>
          <w:p w14:paraId="73E18ADB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E98E2FA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7A3446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7C6205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80" w:type="dxa"/>
            <w:gridSpan w:val="611"/>
            <w:tcBorders>
              <w:top w:val="nil"/>
            </w:tcBorders>
            <w:vAlign w:val="center"/>
          </w:tcPr>
          <w:p w14:paraId="56D392E1" w14:textId="77777777" w:rsidR="00681CA0" w:rsidRPr="007A16F3" w:rsidRDefault="00681CA0" w:rsidP="00375A37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007" w:type="dxa"/>
            <w:gridSpan w:val="260"/>
            <w:tcBorders>
              <w:top w:val="nil"/>
            </w:tcBorders>
          </w:tcPr>
          <w:p w14:paraId="0DB6A37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(пик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вое</w:t>
            </w:r>
            <w:r w:rsidR="004D4B24" w:rsidRPr="007A16F3">
              <w:rPr>
                <w:rFonts w:ascii="Arial" w:hAnsi="Arial" w:cs="Arial"/>
              </w:rPr>
              <w:t xml:space="preserve"> значение 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000" w:type="dxa"/>
            <w:gridSpan w:val="138"/>
            <w:tcBorders>
              <w:top w:val="nil"/>
            </w:tcBorders>
            <w:vAlign w:val="center"/>
          </w:tcPr>
          <w:p w14:paraId="32A920DC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400</w:t>
            </w:r>
          </w:p>
        </w:tc>
        <w:tc>
          <w:tcPr>
            <w:tcW w:w="907" w:type="dxa"/>
            <w:gridSpan w:val="17"/>
            <w:tcBorders>
              <w:top w:val="nil"/>
            </w:tcBorders>
            <w:vAlign w:val="center"/>
          </w:tcPr>
          <w:p w14:paraId="1D5E6699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992CAC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261830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E341E3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87" w:type="dxa"/>
            <w:gridSpan w:val="871"/>
            <w:tcBorders>
              <w:top w:val="nil"/>
              <w:bottom w:val="nil"/>
            </w:tcBorders>
          </w:tcPr>
          <w:p w14:paraId="207749EB" w14:textId="77777777" w:rsidR="00681CA0" w:rsidRPr="007A16F3" w:rsidRDefault="00681CA0" w:rsidP="007C6A51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00" w:type="dxa"/>
            <w:gridSpan w:val="138"/>
            <w:tcBorders>
              <w:top w:val="nil"/>
              <w:bottom w:val="nil"/>
            </w:tcBorders>
            <w:vAlign w:val="center"/>
          </w:tcPr>
          <w:p w14:paraId="1B5B897A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907" w:type="dxa"/>
            <w:gridSpan w:val="17"/>
            <w:tcBorders>
              <w:top w:val="nil"/>
              <w:bottom w:val="nil"/>
            </w:tcBorders>
            <w:vAlign w:val="center"/>
          </w:tcPr>
          <w:p w14:paraId="21B5BD47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42B09D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C00DF1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5A7AA60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80" w:type="dxa"/>
            <w:gridSpan w:val="611"/>
            <w:vAlign w:val="center"/>
          </w:tcPr>
          <w:p w14:paraId="2E413EE7" w14:textId="77777777" w:rsidR="00681CA0" w:rsidRPr="007A16F3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007" w:type="dxa"/>
            <w:gridSpan w:val="260"/>
          </w:tcPr>
          <w:p w14:paraId="1816F944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4D4B24" w:rsidRPr="007A16F3">
              <w:rPr>
                <w:rFonts w:ascii="Arial" w:hAnsi="Arial" w:cs="Arial"/>
              </w:rPr>
              <w:t xml:space="preserve"> зн</w:t>
            </w:r>
            <w:r w:rsidR="004D4B24" w:rsidRPr="007A16F3">
              <w:rPr>
                <w:rFonts w:ascii="Arial" w:hAnsi="Arial" w:cs="Arial"/>
              </w:rPr>
              <w:t>а</w:t>
            </w:r>
            <w:r w:rsidR="004D4B24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000" w:type="dxa"/>
            <w:gridSpan w:val="138"/>
            <w:vAlign w:val="center"/>
          </w:tcPr>
          <w:p w14:paraId="446554E8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128</w:t>
            </w:r>
          </w:p>
        </w:tc>
        <w:tc>
          <w:tcPr>
            <w:tcW w:w="907" w:type="dxa"/>
            <w:gridSpan w:val="17"/>
            <w:vAlign w:val="center"/>
          </w:tcPr>
          <w:p w14:paraId="7E7732C0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DE2F43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2C66E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0E3AB3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17A930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477554E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7B482F8F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B557FE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CB183D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8C2771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nil"/>
            </w:tcBorders>
            <w:vAlign w:val="center"/>
          </w:tcPr>
          <w:p w14:paraId="175FB9B3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21" w:type="dxa"/>
            <w:gridSpan w:val="590"/>
            <w:tcBorders>
              <w:top w:val="nil"/>
            </w:tcBorders>
            <w:vAlign w:val="center"/>
          </w:tcPr>
          <w:p w14:paraId="4E63C3AB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456677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27FE9B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76DD33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nil"/>
              <w:bottom w:val="double" w:sz="4" w:space="0" w:color="auto"/>
            </w:tcBorders>
            <w:vAlign w:val="center"/>
          </w:tcPr>
          <w:p w14:paraId="5B4CFD3C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21" w:type="dxa"/>
            <w:gridSpan w:val="590"/>
            <w:tcBorders>
              <w:top w:val="nil"/>
              <w:bottom w:val="double" w:sz="4" w:space="0" w:color="auto"/>
            </w:tcBorders>
            <w:vAlign w:val="center"/>
          </w:tcPr>
          <w:p w14:paraId="339BC43C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C3F8A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86DBA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0F5F6098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3" w:type="dxa"/>
            <w:gridSpan w:val="436"/>
            <w:tcBorders>
              <w:top w:val="double" w:sz="4" w:space="0" w:color="auto"/>
            </w:tcBorders>
            <w:vAlign w:val="center"/>
          </w:tcPr>
          <w:p w14:paraId="59096A6E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5321" w:type="dxa"/>
            <w:gridSpan w:val="590"/>
            <w:tcBorders>
              <w:top w:val="double" w:sz="4" w:space="0" w:color="auto"/>
            </w:tcBorders>
            <w:vAlign w:val="center"/>
          </w:tcPr>
          <w:p w14:paraId="5944D52D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0B309A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7E8625" w14:textId="77777777" w:rsidTr="003E2868">
        <w:trPr>
          <w:cantSplit/>
          <w:trHeight w:val="5229"/>
        </w:trPr>
        <w:tc>
          <w:tcPr>
            <w:tcW w:w="10177" w:type="dxa"/>
            <w:gridSpan w:val="1051"/>
            <w:tcBorders>
              <w:top w:val="nil"/>
            </w:tcBorders>
          </w:tcPr>
          <w:p w14:paraId="63A5A381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88D65DB" w14:textId="77777777" w:rsidTr="004068EE">
        <w:trPr>
          <w:cantSplit/>
        </w:trPr>
        <w:tc>
          <w:tcPr>
            <w:tcW w:w="10177" w:type="dxa"/>
            <w:gridSpan w:val="1051"/>
          </w:tcPr>
          <w:p w14:paraId="64ED2410" w14:textId="77777777" w:rsidR="00681CA0" w:rsidRPr="004C4754" w:rsidRDefault="008C3D53" w:rsidP="007C6A51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2315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4080DD15" w14:textId="77777777" w:rsidTr="004068EE">
        <w:tc>
          <w:tcPr>
            <w:tcW w:w="1684" w:type="dxa"/>
            <w:gridSpan w:val="94"/>
          </w:tcPr>
          <w:p w14:paraId="63897FE9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4" w:type="dxa"/>
            <w:gridSpan w:val="839"/>
          </w:tcPr>
          <w:p w14:paraId="2CFD0981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2625702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9" w:type="dxa"/>
            <w:gridSpan w:val="118"/>
            <w:vAlign w:val="center"/>
          </w:tcPr>
          <w:p w14:paraId="11B0A399" w14:textId="77777777" w:rsidR="00681CA0" w:rsidRPr="007A16F3" w:rsidRDefault="00FA62C7" w:rsidP="007C6A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</w:t>
            </w:r>
            <w:r w:rsidR="00681CA0" w:rsidRPr="007A16F3">
              <w:rPr>
                <w:rFonts w:ascii="Arial" w:hAnsi="Arial" w:cs="Arial"/>
              </w:rPr>
              <w:t>.</w:t>
            </w:r>
            <w:r w:rsidRPr="007A16F3">
              <w:rPr>
                <w:rFonts w:ascii="Arial" w:hAnsi="Arial" w:cs="Arial"/>
              </w:rPr>
              <w:t xml:space="preserve"> </w:t>
            </w:r>
            <w:r w:rsidR="00681CA0" w:rsidRPr="007A16F3">
              <w:rPr>
                <w:rFonts w:ascii="Arial" w:hAnsi="Arial" w:cs="Arial"/>
              </w:rPr>
              <w:t>1</w:t>
            </w:r>
          </w:p>
        </w:tc>
      </w:tr>
      <w:tr w:rsidR="00681CA0" w:rsidRPr="004C4754" w14:paraId="7892729F" w14:textId="77777777" w:rsidTr="004068EE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AAE3776" w14:textId="77777777" w:rsidR="00681CA0" w:rsidRPr="007A16F3" w:rsidRDefault="00681CA0" w:rsidP="007C6A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</w:t>
            </w:r>
            <w:r w:rsidRPr="00B30F81">
              <w:rPr>
                <w:rFonts w:ascii="Arial" w:hAnsi="Arial" w:cs="Arial"/>
                <w:lang w:val="en-US"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30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2</w:t>
            </w:r>
            <w:r w:rsidRPr="007A16F3">
              <w:rPr>
                <w:rFonts w:ascii="Arial" w:hAnsi="Arial" w:cs="Arial"/>
                <w:lang w:val="en-US"/>
              </w:rPr>
              <w:t>6/</w:t>
            </w:r>
            <w:r w:rsidRPr="007A16F3">
              <w:rPr>
                <w:rFonts w:ascii="Arial" w:hAnsi="Arial" w:cs="Arial"/>
              </w:rPr>
              <w:t>900</w:t>
            </w:r>
          </w:p>
        </w:tc>
      </w:tr>
      <w:tr w:rsidR="00681CA0" w:rsidRPr="004C4754" w14:paraId="59AA27A9" w14:textId="77777777" w:rsidTr="004068EE">
        <w:trPr>
          <w:cantSplit/>
          <w:trHeight w:val="159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254425EA" w14:textId="77777777" w:rsidR="00681CA0" w:rsidRPr="007A16F3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4" w:type="dxa"/>
            <w:gridSpan w:val="192"/>
            <w:tcBorders>
              <w:bottom w:val="double" w:sz="4" w:space="0" w:color="auto"/>
            </w:tcBorders>
          </w:tcPr>
          <w:p w14:paraId="426F4811" w14:textId="77777777" w:rsidR="00681CA0" w:rsidRPr="007A16F3" w:rsidRDefault="00681CA0" w:rsidP="007C6A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47" w:type="dxa"/>
            <w:gridSpan w:val="191"/>
            <w:tcBorders>
              <w:bottom w:val="double" w:sz="4" w:space="0" w:color="auto"/>
            </w:tcBorders>
            <w:vAlign w:val="center"/>
          </w:tcPr>
          <w:p w14:paraId="422C87A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Схема</w:t>
            </w:r>
          </w:p>
        </w:tc>
        <w:tc>
          <w:tcPr>
            <w:tcW w:w="1829" w:type="dxa"/>
            <w:gridSpan w:val="228"/>
            <w:tcBorders>
              <w:bottom w:val="double" w:sz="4" w:space="0" w:color="auto"/>
            </w:tcBorders>
            <w:vAlign w:val="center"/>
          </w:tcPr>
          <w:p w14:paraId="415CAC1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Катод</w:t>
            </w:r>
          </w:p>
        </w:tc>
        <w:tc>
          <w:tcPr>
            <w:tcW w:w="1603" w:type="dxa"/>
            <w:gridSpan w:val="176"/>
            <w:tcBorders>
              <w:bottom w:val="double" w:sz="4" w:space="0" w:color="auto"/>
            </w:tcBorders>
            <w:vAlign w:val="center"/>
          </w:tcPr>
          <w:p w14:paraId="1B43D95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Цоколь</w:t>
            </w:r>
          </w:p>
        </w:tc>
        <w:tc>
          <w:tcPr>
            <w:tcW w:w="2311" w:type="dxa"/>
            <w:gridSpan w:val="239"/>
            <w:tcBorders>
              <w:bottom w:val="double" w:sz="4" w:space="0" w:color="auto"/>
            </w:tcBorders>
          </w:tcPr>
          <w:p w14:paraId="14F48072" w14:textId="07EAC037" w:rsidR="00681CA0" w:rsidRPr="007A16F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2F0599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43FFA8" w14:textId="77777777" w:rsidTr="004068EE">
        <w:trPr>
          <w:cantSplit/>
          <w:trHeight w:val="15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6FC05982" w14:textId="77777777" w:rsidR="00681CA0" w:rsidRPr="007A16F3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4" w:type="dxa"/>
            <w:gridSpan w:val="192"/>
            <w:tcBorders>
              <w:top w:val="double" w:sz="4" w:space="0" w:color="auto"/>
            </w:tcBorders>
            <w:vAlign w:val="center"/>
          </w:tcPr>
          <w:p w14:paraId="4136BC46" w14:textId="77777777" w:rsidR="00681CA0" w:rsidRPr="007A16F3" w:rsidRDefault="00681CA0" w:rsidP="007C6A5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1747" w:type="dxa"/>
            <w:gridSpan w:val="191"/>
            <w:tcBorders>
              <w:top w:val="double" w:sz="4" w:space="0" w:color="auto"/>
            </w:tcBorders>
            <w:vAlign w:val="center"/>
          </w:tcPr>
          <w:p w14:paraId="6BE1A09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29" w:type="dxa"/>
            <w:gridSpan w:val="228"/>
            <w:tcBorders>
              <w:top w:val="double" w:sz="4" w:space="0" w:color="auto"/>
            </w:tcBorders>
            <w:vAlign w:val="center"/>
          </w:tcPr>
          <w:p w14:paraId="49D9E465" w14:textId="77777777" w:rsidR="00681CA0" w:rsidRPr="007A16F3" w:rsidRDefault="004D4B24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предварител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 xml:space="preserve">ного </w:t>
            </w:r>
            <w:r w:rsidR="00681CA0" w:rsidRPr="007A16F3">
              <w:rPr>
                <w:rFonts w:ascii="Arial" w:hAnsi="Arial" w:cs="Arial"/>
              </w:rPr>
              <w:t>подогрева</w:t>
            </w:r>
          </w:p>
        </w:tc>
        <w:tc>
          <w:tcPr>
            <w:tcW w:w="1603" w:type="dxa"/>
            <w:gridSpan w:val="176"/>
            <w:tcBorders>
              <w:top w:val="double" w:sz="4" w:space="0" w:color="auto"/>
            </w:tcBorders>
            <w:vAlign w:val="center"/>
          </w:tcPr>
          <w:p w14:paraId="471BCB2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G</w:t>
            </w:r>
            <w:r w:rsidRPr="007A16F3">
              <w:rPr>
                <w:rFonts w:ascii="Arial" w:hAnsi="Arial" w:cs="Arial"/>
              </w:rPr>
              <w:t>13</w:t>
            </w:r>
          </w:p>
        </w:tc>
        <w:tc>
          <w:tcPr>
            <w:tcW w:w="2311" w:type="dxa"/>
            <w:gridSpan w:val="239"/>
            <w:tcBorders>
              <w:top w:val="double" w:sz="4" w:space="0" w:color="auto"/>
            </w:tcBorders>
            <w:vAlign w:val="center"/>
          </w:tcPr>
          <w:p w14:paraId="104CCC6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2</w:t>
            </w:r>
            <w:r w:rsidRPr="007A16F3">
              <w:rPr>
                <w:rFonts w:ascii="Arial" w:hAnsi="Arial" w:cs="Arial"/>
                <w:lang w:val="en-US"/>
              </w:rPr>
              <w:t xml:space="preserve">6 х </w:t>
            </w:r>
            <w:r w:rsidRPr="007A16F3">
              <w:rPr>
                <w:rFonts w:ascii="Arial" w:hAnsi="Arial" w:cs="Arial"/>
              </w:rPr>
              <w:t>900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D49E78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ED11A7" w14:textId="77777777" w:rsidTr="004068EE">
        <w:trPr>
          <w:cantSplit/>
          <w:trHeight w:val="364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6B3B32A" w14:textId="77777777" w:rsidR="00681CA0" w:rsidRPr="007A16F3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4BE22C" w14:textId="77777777" w:rsidTr="004068EE">
        <w:trPr>
          <w:cantSplit/>
          <w:trHeight w:val="339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4FCADA68" w14:textId="77777777" w:rsidR="00681CA0" w:rsidRPr="007A16F3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34299E1A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Размеры</w:t>
            </w:r>
          </w:p>
          <w:p w14:paraId="3BA30883" w14:textId="77777777" w:rsidR="00681CA0" w:rsidRPr="007A16F3" w:rsidRDefault="00681CA0" w:rsidP="000458A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88A64D9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962DD2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A30B03D" w14:textId="77777777" w:rsidR="00681CA0" w:rsidRPr="007A16F3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4" w:type="dxa"/>
            <w:gridSpan w:val="192"/>
            <w:tcBorders>
              <w:top w:val="nil"/>
            </w:tcBorders>
          </w:tcPr>
          <w:p w14:paraId="28E5F08C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63" w:type="dxa"/>
            <w:gridSpan w:val="406"/>
            <w:tcBorders>
              <w:top w:val="nil"/>
            </w:tcBorders>
          </w:tcPr>
          <w:p w14:paraId="184A0347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006" w:type="dxa"/>
            <w:gridSpan w:val="245"/>
            <w:tcBorders>
              <w:top w:val="nil"/>
            </w:tcBorders>
          </w:tcPr>
          <w:p w14:paraId="6A6C7B27" w14:textId="77777777" w:rsidR="00681CA0" w:rsidRPr="007A16F3" w:rsidRDefault="00681CA0" w:rsidP="000458AC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021" w:type="dxa"/>
            <w:gridSpan w:val="183"/>
            <w:tcBorders>
              <w:top w:val="nil"/>
            </w:tcBorders>
          </w:tcPr>
          <w:p w14:paraId="5EBD887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82A373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46EB78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A68CB7E" w14:textId="77777777" w:rsidR="00681CA0" w:rsidRPr="007A16F3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4" w:type="dxa"/>
            <w:gridSpan w:val="192"/>
            <w:tcBorders>
              <w:top w:val="nil"/>
              <w:bottom w:val="double" w:sz="4" w:space="0" w:color="auto"/>
            </w:tcBorders>
          </w:tcPr>
          <w:p w14:paraId="2153AAD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1714" w:type="dxa"/>
            <w:gridSpan w:val="181"/>
            <w:tcBorders>
              <w:top w:val="nil"/>
              <w:bottom w:val="double" w:sz="4" w:space="0" w:color="auto"/>
            </w:tcBorders>
          </w:tcPr>
          <w:p w14:paraId="21CED780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1749" w:type="dxa"/>
            <w:gridSpan w:val="225"/>
            <w:tcBorders>
              <w:top w:val="nil"/>
              <w:bottom w:val="double" w:sz="4" w:space="0" w:color="auto"/>
            </w:tcBorders>
          </w:tcPr>
          <w:p w14:paraId="172DFC9B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4027" w:type="dxa"/>
            <w:gridSpan w:val="428"/>
            <w:tcBorders>
              <w:top w:val="nil"/>
              <w:bottom w:val="double" w:sz="4" w:space="0" w:color="auto"/>
            </w:tcBorders>
          </w:tcPr>
          <w:p w14:paraId="5A407523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5DAADB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120DC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78C43807" w14:textId="77777777" w:rsidR="00681CA0" w:rsidRPr="007A16F3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4" w:type="dxa"/>
            <w:gridSpan w:val="192"/>
            <w:tcBorders>
              <w:top w:val="double" w:sz="4" w:space="0" w:color="auto"/>
            </w:tcBorders>
          </w:tcPr>
          <w:p w14:paraId="1AA651CB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894,6</w:t>
            </w:r>
          </w:p>
        </w:tc>
        <w:tc>
          <w:tcPr>
            <w:tcW w:w="1714" w:type="dxa"/>
            <w:gridSpan w:val="181"/>
            <w:tcBorders>
              <w:top w:val="double" w:sz="4" w:space="0" w:color="auto"/>
            </w:tcBorders>
          </w:tcPr>
          <w:p w14:paraId="799C85ED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899,3</w:t>
            </w:r>
          </w:p>
        </w:tc>
        <w:tc>
          <w:tcPr>
            <w:tcW w:w="1749" w:type="dxa"/>
            <w:gridSpan w:val="225"/>
            <w:tcBorders>
              <w:top w:val="double" w:sz="4" w:space="0" w:color="auto"/>
            </w:tcBorders>
          </w:tcPr>
          <w:p w14:paraId="04CAC33F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901,7</w:t>
            </w:r>
          </w:p>
        </w:tc>
        <w:tc>
          <w:tcPr>
            <w:tcW w:w="2006" w:type="dxa"/>
            <w:gridSpan w:val="245"/>
            <w:tcBorders>
              <w:top w:val="double" w:sz="4" w:space="0" w:color="auto"/>
            </w:tcBorders>
          </w:tcPr>
          <w:p w14:paraId="71B0FBF6" w14:textId="77777777" w:rsidR="00681CA0" w:rsidRPr="007A16F3" w:rsidRDefault="00681CA0" w:rsidP="000458AC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908,8</w:t>
            </w:r>
          </w:p>
        </w:tc>
        <w:tc>
          <w:tcPr>
            <w:tcW w:w="2021" w:type="dxa"/>
            <w:gridSpan w:val="183"/>
            <w:tcBorders>
              <w:top w:val="double" w:sz="4" w:space="0" w:color="auto"/>
            </w:tcBorders>
          </w:tcPr>
          <w:p w14:paraId="2DBEEF6D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0F3E12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CDADD5" w14:textId="77777777" w:rsidTr="004068EE">
        <w:trPr>
          <w:cantSplit/>
          <w:trHeight w:val="371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AA77F5C" w14:textId="77777777" w:rsidR="00681CA0" w:rsidRPr="007A16F3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25DE1C" w14:textId="77777777" w:rsidTr="004068EE">
        <w:trPr>
          <w:cantSplit/>
          <w:trHeight w:val="362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2B92B42C" w14:textId="77777777" w:rsidR="00681CA0" w:rsidRPr="007A16F3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3616D62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52150CF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592D703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9C68188" w14:textId="77777777" w:rsidR="00681CA0" w:rsidRPr="007A16F3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  <w:tcBorders>
              <w:top w:val="nil"/>
              <w:bottom w:val="double" w:sz="4" w:space="0" w:color="auto"/>
            </w:tcBorders>
            <w:vAlign w:val="center"/>
          </w:tcPr>
          <w:p w14:paraId="7F64226F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0" w:type="dxa"/>
            <w:gridSpan w:val="305"/>
            <w:tcBorders>
              <w:top w:val="nil"/>
              <w:bottom w:val="double" w:sz="4" w:space="0" w:color="auto"/>
            </w:tcBorders>
            <w:vAlign w:val="center"/>
          </w:tcPr>
          <w:p w14:paraId="3F89E8F8" w14:textId="77777777" w:rsidR="00681CA0" w:rsidRPr="007A16F3" w:rsidRDefault="001F678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напряжения</w:t>
            </w:r>
            <w:r w:rsidR="00681CA0" w:rsidRPr="007A16F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89" w:type="dxa"/>
            <w:gridSpan w:val="378"/>
            <w:tcBorders>
              <w:top w:val="nil"/>
              <w:bottom w:val="double" w:sz="4" w:space="0" w:color="auto"/>
            </w:tcBorders>
            <w:vAlign w:val="center"/>
          </w:tcPr>
          <w:p w14:paraId="28BB5A9F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47" w:type="dxa"/>
            <w:gridSpan w:val="250"/>
            <w:tcBorders>
              <w:top w:val="nil"/>
              <w:bottom w:val="double" w:sz="4" w:space="0" w:color="auto"/>
            </w:tcBorders>
            <w:vAlign w:val="center"/>
          </w:tcPr>
          <w:p w14:paraId="36904826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82CB118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C1721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D4F5A25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  <w:tcBorders>
              <w:top w:val="double" w:sz="4" w:space="0" w:color="auto"/>
              <w:bottom w:val="nil"/>
            </w:tcBorders>
          </w:tcPr>
          <w:p w14:paraId="5841FEED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0" w:type="dxa"/>
            <w:gridSpan w:val="305"/>
            <w:tcBorders>
              <w:top w:val="double" w:sz="4" w:space="0" w:color="auto"/>
              <w:bottom w:val="nil"/>
            </w:tcBorders>
          </w:tcPr>
          <w:p w14:paraId="76DDC0DB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289" w:type="dxa"/>
            <w:gridSpan w:val="378"/>
            <w:tcBorders>
              <w:top w:val="double" w:sz="4" w:space="0" w:color="auto"/>
              <w:bottom w:val="nil"/>
            </w:tcBorders>
          </w:tcPr>
          <w:p w14:paraId="343C8DF1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47" w:type="dxa"/>
            <w:gridSpan w:val="250"/>
            <w:tcBorders>
              <w:top w:val="double" w:sz="4" w:space="0" w:color="auto"/>
              <w:bottom w:val="nil"/>
            </w:tcBorders>
          </w:tcPr>
          <w:p w14:paraId="121E1E1C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875DD8F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647180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3441DC14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8" w:type="dxa"/>
            <w:gridSpan w:val="93"/>
          </w:tcPr>
          <w:p w14:paraId="5DA4C64D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0" w:type="dxa"/>
            <w:gridSpan w:val="305"/>
          </w:tcPr>
          <w:p w14:paraId="15586C6A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289" w:type="dxa"/>
            <w:gridSpan w:val="378"/>
          </w:tcPr>
          <w:p w14:paraId="7C43DC52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47" w:type="dxa"/>
            <w:gridSpan w:val="250"/>
          </w:tcPr>
          <w:p w14:paraId="5268305F" w14:textId="77777777" w:rsidR="00681CA0" w:rsidRPr="004C4754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2148CA6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C29364" w14:textId="77777777" w:rsidTr="004068EE">
        <w:trPr>
          <w:cantSplit/>
          <w:trHeight w:val="342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D633A5B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A8D064" w14:textId="77777777" w:rsidTr="004068EE">
        <w:trPr>
          <w:cantSplit/>
          <w:trHeight w:val="331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2D9D5778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08315F0E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91841FF" w14:textId="77777777" w:rsidR="00681CA0" w:rsidRPr="004C4754" w:rsidRDefault="00681CA0" w:rsidP="00591FF6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6A3D4A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014F76B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vMerge w:val="restart"/>
            <w:vAlign w:val="center"/>
          </w:tcPr>
          <w:p w14:paraId="608A94B6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стота, Гц</w:t>
            </w:r>
          </w:p>
        </w:tc>
        <w:tc>
          <w:tcPr>
            <w:tcW w:w="1432" w:type="dxa"/>
            <w:gridSpan w:val="232"/>
            <w:vMerge w:val="restart"/>
            <w:vAlign w:val="center"/>
          </w:tcPr>
          <w:p w14:paraId="3F77ED79" w14:textId="77777777" w:rsidR="00681CA0" w:rsidRPr="007A16F3" w:rsidRDefault="001F678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006" w:type="dxa"/>
            <w:gridSpan w:val="466"/>
            <w:vAlign w:val="center"/>
          </w:tcPr>
          <w:p w14:paraId="76DE1AB6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лампе (действу</w:t>
            </w:r>
            <w:r w:rsidRPr="007A16F3">
              <w:rPr>
                <w:rFonts w:ascii="Arial" w:hAnsi="Arial" w:cs="Arial"/>
              </w:rPr>
              <w:t>ю</w:t>
            </w:r>
            <w:r w:rsidRPr="007A16F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60" w:type="dxa"/>
            <w:gridSpan w:val="156"/>
            <w:vMerge w:val="restart"/>
            <w:vAlign w:val="center"/>
          </w:tcPr>
          <w:p w14:paraId="41B3BD91" w14:textId="77777777" w:rsidR="00681CA0" w:rsidRPr="007A16F3" w:rsidRDefault="001F678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</w:t>
            </w:r>
            <w:r w:rsidRPr="007A16F3">
              <w:rPr>
                <w:rFonts w:ascii="Arial" w:hAnsi="Arial" w:cs="Arial"/>
              </w:rPr>
              <w:t>т</w:t>
            </w:r>
            <w:r w:rsidRPr="007A16F3">
              <w:rPr>
                <w:rFonts w:ascii="Arial" w:hAnsi="Arial" w:cs="Arial"/>
              </w:rPr>
              <w:t>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т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ка лампы, А</w:t>
            </w:r>
          </w:p>
        </w:tc>
        <w:tc>
          <w:tcPr>
            <w:tcW w:w="1907" w:type="dxa"/>
            <w:gridSpan w:val="155"/>
            <w:vMerge w:val="restart"/>
            <w:vAlign w:val="center"/>
          </w:tcPr>
          <w:p w14:paraId="277C2A7C" w14:textId="77777777" w:rsidR="00681CA0" w:rsidRPr="007A16F3" w:rsidRDefault="001F678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тока</w:t>
            </w:r>
            <w:r w:rsidR="00681CA0" w:rsidRPr="007A16F3">
              <w:rPr>
                <w:rFonts w:ascii="Arial" w:hAnsi="Arial" w:cs="Arial"/>
              </w:rPr>
              <w:t xml:space="preserve"> предварител</w:t>
            </w:r>
            <w:r w:rsidR="00681CA0" w:rsidRPr="007A16F3">
              <w:rPr>
                <w:rFonts w:ascii="Arial" w:hAnsi="Arial" w:cs="Arial"/>
              </w:rPr>
              <w:t>ь</w:t>
            </w:r>
            <w:r w:rsidR="00681CA0" w:rsidRPr="007A16F3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176A37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C3C8D1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9BDFBA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9" w:type="dxa"/>
            <w:gridSpan w:val="1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86CF3B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2" w:type="dxa"/>
            <w:gridSpan w:val="23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6CF75F9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134"/>
            <w:tcBorders>
              <w:top w:val="nil"/>
              <w:bottom w:val="double" w:sz="4" w:space="0" w:color="auto"/>
            </w:tcBorders>
            <w:vAlign w:val="center"/>
          </w:tcPr>
          <w:p w14:paraId="7FEDA2E7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Расчетное</w:t>
            </w:r>
          </w:p>
          <w:p w14:paraId="5A8F62C4" w14:textId="77777777" w:rsidR="001F6780" w:rsidRPr="007A16F3" w:rsidRDefault="001F6780" w:rsidP="000458A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</w:rPr>
              <w:t>значение</w:t>
            </w:r>
          </w:p>
        </w:tc>
        <w:tc>
          <w:tcPr>
            <w:tcW w:w="1289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49CCD3F1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7" w:type="dxa"/>
            <w:gridSpan w:val="172"/>
            <w:tcBorders>
              <w:top w:val="nil"/>
              <w:bottom w:val="double" w:sz="4" w:space="0" w:color="auto"/>
            </w:tcBorders>
            <w:vAlign w:val="center"/>
          </w:tcPr>
          <w:p w14:paraId="51EB9D1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60" w:type="dxa"/>
            <w:gridSpan w:val="15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6F75633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07" w:type="dxa"/>
            <w:gridSpan w:val="15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9B2B53F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7E0201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4A33FAF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9FC962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tcBorders>
              <w:top w:val="double" w:sz="4" w:space="0" w:color="auto"/>
              <w:bottom w:val="nil"/>
            </w:tcBorders>
            <w:vAlign w:val="center"/>
          </w:tcPr>
          <w:p w14:paraId="6A19FD62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32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021A8BEC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1430" w:type="dxa"/>
            <w:gridSpan w:val="134"/>
            <w:tcBorders>
              <w:top w:val="double" w:sz="4" w:space="0" w:color="auto"/>
              <w:bottom w:val="nil"/>
            </w:tcBorders>
            <w:vAlign w:val="center"/>
          </w:tcPr>
          <w:p w14:paraId="4F767EC0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96</w:t>
            </w:r>
          </w:p>
        </w:tc>
        <w:tc>
          <w:tcPr>
            <w:tcW w:w="1289" w:type="dxa"/>
            <w:gridSpan w:val="160"/>
            <w:tcBorders>
              <w:top w:val="double" w:sz="4" w:space="0" w:color="auto"/>
              <w:bottom w:val="nil"/>
            </w:tcBorders>
            <w:vAlign w:val="center"/>
          </w:tcPr>
          <w:p w14:paraId="0FE9776D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86</w:t>
            </w:r>
          </w:p>
        </w:tc>
        <w:tc>
          <w:tcPr>
            <w:tcW w:w="1287" w:type="dxa"/>
            <w:gridSpan w:val="172"/>
            <w:tcBorders>
              <w:top w:val="double" w:sz="4" w:space="0" w:color="auto"/>
              <w:bottom w:val="nil"/>
            </w:tcBorders>
            <w:vAlign w:val="center"/>
          </w:tcPr>
          <w:p w14:paraId="0A975BC1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106</w:t>
            </w:r>
          </w:p>
        </w:tc>
        <w:tc>
          <w:tcPr>
            <w:tcW w:w="1260" w:type="dxa"/>
            <w:gridSpan w:val="156"/>
            <w:tcBorders>
              <w:top w:val="double" w:sz="4" w:space="0" w:color="auto"/>
              <w:bottom w:val="nil"/>
            </w:tcBorders>
            <w:vAlign w:val="center"/>
          </w:tcPr>
          <w:p w14:paraId="6BA7B5B4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365</w:t>
            </w:r>
          </w:p>
        </w:tc>
        <w:tc>
          <w:tcPr>
            <w:tcW w:w="1907" w:type="dxa"/>
            <w:gridSpan w:val="155"/>
            <w:tcBorders>
              <w:top w:val="double" w:sz="4" w:space="0" w:color="auto"/>
              <w:bottom w:val="nil"/>
            </w:tcBorders>
            <w:vAlign w:val="center"/>
          </w:tcPr>
          <w:p w14:paraId="1BF2BC3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0,</w:t>
            </w:r>
            <w:r w:rsidRPr="007A16F3">
              <w:rPr>
                <w:rFonts w:ascii="Arial" w:hAnsi="Arial" w:cs="Arial"/>
              </w:rPr>
              <w:t>550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2C681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F700A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25CEEEE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9" w:type="dxa"/>
            <w:gridSpan w:val="17"/>
            <w:vAlign w:val="center"/>
          </w:tcPr>
          <w:p w14:paraId="0EB09F1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32" w:type="dxa"/>
            <w:gridSpan w:val="232"/>
            <w:vAlign w:val="center"/>
          </w:tcPr>
          <w:p w14:paraId="28D4EB09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30,5</w:t>
            </w:r>
          </w:p>
        </w:tc>
        <w:tc>
          <w:tcPr>
            <w:tcW w:w="1430" w:type="dxa"/>
            <w:gridSpan w:val="134"/>
            <w:vAlign w:val="center"/>
          </w:tcPr>
          <w:p w14:paraId="0B498766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99</w:t>
            </w:r>
          </w:p>
        </w:tc>
        <w:tc>
          <w:tcPr>
            <w:tcW w:w="1289" w:type="dxa"/>
            <w:gridSpan w:val="160"/>
            <w:vAlign w:val="center"/>
          </w:tcPr>
          <w:p w14:paraId="1EDC0057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89</w:t>
            </w:r>
          </w:p>
        </w:tc>
        <w:tc>
          <w:tcPr>
            <w:tcW w:w="1287" w:type="dxa"/>
            <w:gridSpan w:val="172"/>
            <w:vAlign w:val="center"/>
          </w:tcPr>
          <w:p w14:paraId="7905CA7D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109</w:t>
            </w:r>
          </w:p>
        </w:tc>
        <w:tc>
          <w:tcPr>
            <w:tcW w:w="1260" w:type="dxa"/>
            <w:gridSpan w:val="156"/>
            <w:vAlign w:val="center"/>
          </w:tcPr>
          <w:p w14:paraId="6E362926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0,355</w:t>
            </w:r>
          </w:p>
        </w:tc>
        <w:tc>
          <w:tcPr>
            <w:tcW w:w="1907" w:type="dxa"/>
            <w:gridSpan w:val="155"/>
            <w:vAlign w:val="center"/>
          </w:tcPr>
          <w:p w14:paraId="2ED58DD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0,530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1B0494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F7D64F" w14:textId="77777777" w:rsidTr="004068EE">
        <w:trPr>
          <w:cantSplit/>
          <w:trHeight w:val="700"/>
        </w:trPr>
        <w:tc>
          <w:tcPr>
            <w:tcW w:w="399" w:type="dxa"/>
            <w:gridSpan w:val="22"/>
            <w:tcBorders>
              <w:top w:val="nil"/>
              <w:bottom w:val="nil"/>
              <w:right w:val="nil"/>
            </w:tcBorders>
          </w:tcPr>
          <w:p w14:paraId="08E0EFCC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  <w:tcBorders>
              <w:left w:val="nil"/>
              <w:right w:val="nil"/>
            </w:tcBorders>
          </w:tcPr>
          <w:p w14:paraId="385C1297" w14:textId="77777777" w:rsidR="00681CA0" w:rsidRPr="007A16F3" w:rsidRDefault="00681CA0" w:rsidP="00591FF6">
            <w:pPr>
              <w:spacing w:after="0" w:line="276" w:lineRule="auto"/>
              <w:rPr>
                <w:rFonts w:ascii="Arial" w:hAnsi="Arial" w:cs="Arial"/>
              </w:rPr>
            </w:pPr>
          </w:p>
          <w:p w14:paraId="3F420E83" w14:textId="77777777" w:rsidR="00681CA0" w:rsidRPr="007A16F3" w:rsidRDefault="00681CA0" w:rsidP="004D4B24">
            <w:pPr>
              <w:spacing w:after="0" w:line="276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Координаты цветности</w:t>
            </w:r>
            <w:r w:rsidR="004D4B24" w:rsidRPr="007A16F3">
              <w:rPr>
                <w:rFonts w:ascii="Arial" w:hAnsi="Arial" w:cs="Arial"/>
              </w:rPr>
              <w:t xml:space="preserve"> </w:t>
            </w:r>
            <w:r w:rsidR="004D4B24" w:rsidRPr="00B30F81">
              <w:rPr>
                <w:rFonts w:ascii="Arial" w:hAnsi="Arial" w:cs="Arial"/>
              </w:rPr>
              <w:t>—</w:t>
            </w:r>
            <w:r w:rsidR="004D4B24" w:rsidRPr="007A16F3">
              <w:rPr>
                <w:rFonts w:ascii="Arial" w:hAnsi="Arial" w:cs="Arial"/>
              </w:rPr>
              <w:t xml:space="preserve"> </w:t>
            </w:r>
            <w:r w:rsidR="00F94339" w:rsidRPr="007A16F3">
              <w:rPr>
                <w:rFonts w:ascii="Arial" w:hAnsi="Arial" w:cs="Arial"/>
              </w:rPr>
              <w:t xml:space="preserve">в соответствии с </w:t>
            </w:r>
            <w:r w:rsidR="00F94339" w:rsidRPr="007A16F3">
              <w:rPr>
                <w:rFonts w:ascii="Arial" w:hAnsi="Arial" w:cs="Arial"/>
                <w:lang w:val="en-US"/>
              </w:rPr>
              <w:t>D</w:t>
            </w:r>
            <w:r w:rsidR="00F94339" w:rsidRPr="007A16F3">
              <w:rPr>
                <w:rFonts w:ascii="Arial" w:hAnsi="Arial" w:cs="Arial"/>
              </w:rPr>
              <w:t xml:space="preserve">.2 (приложение </w:t>
            </w:r>
            <w:r w:rsidR="00F94339" w:rsidRPr="007A16F3">
              <w:rPr>
                <w:rFonts w:ascii="Arial" w:hAnsi="Arial" w:cs="Arial"/>
                <w:lang w:val="en-US"/>
              </w:rPr>
              <w:t>D</w:t>
            </w:r>
            <w:r w:rsidR="00F94339" w:rsidRPr="007A16F3">
              <w:rPr>
                <w:rFonts w:ascii="Arial" w:hAnsi="Arial" w:cs="Arial"/>
              </w:rPr>
              <w:t>)</w:t>
            </w:r>
            <w:r w:rsidRPr="007A16F3">
              <w:rPr>
                <w:rFonts w:ascii="Arial" w:hAnsi="Arial" w:cs="Arial"/>
              </w:rPr>
              <w:t>.</w:t>
            </w: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</w:tcBorders>
          </w:tcPr>
          <w:p w14:paraId="6433816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12E71DD" w14:textId="77777777" w:rsidTr="004068EE">
        <w:trPr>
          <w:cantSplit/>
          <w:trHeight w:val="268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0CE56DA4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58ABF75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83D428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F38F3A4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2DD2FAEF" w14:textId="77777777" w:rsidR="00681CA0" w:rsidRPr="004C4754" w:rsidRDefault="00681CA0" w:rsidP="000458A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4" w:type="dxa"/>
            <w:gridSpan w:val="192"/>
          </w:tcPr>
          <w:p w14:paraId="11F17FE3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7490" w:type="dxa"/>
            <w:gridSpan w:val="834"/>
          </w:tcPr>
          <w:p w14:paraId="78C3F1D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022B9A7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2B5B6DC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66E7A85A" w14:textId="77777777" w:rsidR="00681CA0" w:rsidRPr="004C4754" w:rsidRDefault="00681CA0" w:rsidP="000458A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bottom w:val="double" w:sz="4" w:space="0" w:color="auto"/>
            </w:tcBorders>
          </w:tcPr>
          <w:p w14:paraId="6032735D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6" w:type="dxa"/>
            <w:gridSpan w:val="262"/>
            <w:tcBorders>
              <w:bottom w:val="double" w:sz="4" w:space="0" w:color="auto"/>
            </w:tcBorders>
          </w:tcPr>
          <w:p w14:paraId="0A809B7E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</w:t>
            </w:r>
          </w:p>
          <w:p w14:paraId="02D9E90C" w14:textId="77777777" w:rsidR="001F6780" w:rsidRPr="007A16F3" w:rsidRDefault="001F678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значение</w:t>
            </w:r>
          </w:p>
        </w:tc>
        <w:tc>
          <w:tcPr>
            <w:tcW w:w="2173" w:type="dxa"/>
            <w:gridSpan w:val="279"/>
            <w:tcBorders>
              <w:bottom w:val="double" w:sz="4" w:space="0" w:color="auto"/>
            </w:tcBorders>
          </w:tcPr>
          <w:p w14:paraId="7CCE34A4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2935" w:type="dxa"/>
            <w:gridSpan w:val="295"/>
            <w:tcBorders>
              <w:bottom w:val="double" w:sz="4" w:space="0" w:color="auto"/>
            </w:tcBorders>
          </w:tcPr>
          <w:p w14:paraId="0DC67C22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294D4D5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257BBBE" w14:textId="77777777" w:rsidTr="004068EE">
        <w:trPr>
          <w:cantSplit/>
          <w:trHeight w:val="168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4034FAB3" w14:textId="77777777" w:rsidR="00681CA0" w:rsidRPr="004C4754" w:rsidRDefault="00681CA0" w:rsidP="000458A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double" w:sz="4" w:space="0" w:color="auto"/>
            </w:tcBorders>
          </w:tcPr>
          <w:p w14:paraId="4B828AB4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0,375</w:t>
            </w:r>
          </w:p>
        </w:tc>
        <w:tc>
          <w:tcPr>
            <w:tcW w:w="2386" w:type="dxa"/>
            <w:gridSpan w:val="262"/>
            <w:tcBorders>
              <w:top w:val="double" w:sz="4" w:space="0" w:color="auto"/>
            </w:tcBorders>
          </w:tcPr>
          <w:p w14:paraId="6A1007E2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10,9</w:t>
            </w:r>
          </w:p>
        </w:tc>
        <w:tc>
          <w:tcPr>
            <w:tcW w:w="2173" w:type="dxa"/>
            <w:gridSpan w:val="279"/>
            <w:tcBorders>
              <w:top w:val="double" w:sz="4" w:space="0" w:color="auto"/>
            </w:tcBorders>
          </w:tcPr>
          <w:p w14:paraId="040B69E8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8,2</w:t>
            </w:r>
          </w:p>
        </w:tc>
        <w:tc>
          <w:tcPr>
            <w:tcW w:w="2935" w:type="dxa"/>
            <w:gridSpan w:val="295"/>
            <w:tcBorders>
              <w:top w:val="double" w:sz="4" w:space="0" w:color="auto"/>
            </w:tcBorders>
          </w:tcPr>
          <w:p w14:paraId="44EAA5F9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13,6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8EE203D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CABB21A" w14:textId="77777777" w:rsidTr="003E2868">
        <w:trPr>
          <w:cantSplit/>
          <w:trHeight w:val="2712"/>
        </w:trPr>
        <w:tc>
          <w:tcPr>
            <w:tcW w:w="10177" w:type="dxa"/>
            <w:gridSpan w:val="1051"/>
            <w:tcBorders>
              <w:top w:val="nil"/>
            </w:tcBorders>
          </w:tcPr>
          <w:p w14:paraId="5ACA6454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2177D178" w14:textId="77777777" w:rsidR="00681CA0" w:rsidRPr="004C4754" w:rsidRDefault="00681CA0" w:rsidP="00591FF6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B16FCDC" w14:textId="77777777" w:rsidTr="004068EE">
        <w:trPr>
          <w:cantSplit/>
        </w:trPr>
        <w:tc>
          <w:tcPr>
            <w:tcW w:w="10177" w:type="dxa"/>
            <w:gridSpan w:val="1051"/>
          </w:tcPr>
          <w:p w14:paraId="31DC4A31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2320-3</w:t>
            </w:r>
          </w:p>
        </w:tc>
      </w:tr>
      <w:tr w:rsidR="00681CA0" w:rsidRPr="004C4754" w14:paraId="6D0D2A92" w14:textId="77777777" w:rsidTr="004068EE">
        <w:tc>
          <w:tcPr>
            <w:tcW w:w="1687" w:type="dxa"/>
            <w:gridSpan w:val="97"/>
          </w:tcPr>
          <w:p w14:paraId="6BEF7390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2" w:type="dxa"/>
            <w:gridSpan w:val="841"/>
          </w:tcPr>
          <w:p w14:paraId="5C314E07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A8B3FFA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8" w:type="dxa"/>
            <w:gridSpan w:val="113"/>
            <w:vAlign w:val="center"/>
          </w:tcPr>
          <w:p w14:paraId="7B224710" w14:textId="77777777" w:rsidR="00681CA0" w:rsidRPr="007A16F3" w:rsidRDefault="00FA62C7" w:rsidP="007C6A5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с. </w:t>
            </w:r>
            <w:r w:rsidR="00681CA0" w:rsidRPr="007A16F3">
              <w:rPr>
                <w:rFonts w:ascii="Arial" w:hAnsi="Arial" w:cs="Arial"/>
              </w:rPr>
              <w:t>2</w:t>
            </w:r>
          </w:p>
        </w:tc>
      </w:tr>
      <w:tr w:rsidR="00681CA0" w:rsidRPr="004C4754" w14:paraId="4CB74A5D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D270353" w14:textId="77777777" w:rsidR="00681CA0" w:rsidRPr="007A16F3" w:rsidRDefault="00681CA0" w:rsidP="007C6A5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</w:t>
            </w:r>
            <w:r w:rsidRPr="00B30F81">
              <w:rPr>
                <w:rFonts w:ascii="Arial" w:hAnsi="Arial" w:cs="Arial"/>
                <w:b/>
                <w:lang w:val="en-US"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30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2</w:t>
            </w:r>
            <w:r w:rsidRPr="007A16F3">
              <w:rPr>
                <w:rFonts w:ascii="Arial" w:hAnsi="Arial" w:cs="Arial"/>
                <w:lang w:val="en-US"/>
              </w:rPr>
              <w:t>6/</w:t>
            </w:r>
            <w:r w:rsidRPr="007A16F3">
              <w:rPr>
                <w:rFonts w:ascii="Arial" w:hAnsi="Arial" w:cs="Arial"/>
              </w:rPr>
              <w:t>900</w:t>
            </w:r>
          </w:p>
        </w:tc>
      </w:tr>
      <w:tr w:rsidR="00681CA0" w:rsidRPr="004C4754" w14:paraId="27129EA1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2EACA901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30DC4F53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A16F3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EDBF354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F34F3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105C5A69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tcBorders>
              <w:bottom w:val="double" w:sz="4" w:space="0" w:color="auto"/>
            </w:tcBorders>
            <w:vAlign w:val="center"/>
          </w:tcPr>
          <w:p w14:paraId="42053268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1576" w:type="dxa"/>
            <w:gridSpan w:val="223"/>
            <w:tcBorders>
              <w:bottom w:val="double" w:sz="4" w:space="0" w:color="auto"/>
            </w:tcBorders>
            <w:vAlign w:val="center"/>
          </w:tcPr>
          <w:p w14:paraId="5C6B857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>ная мо</w:t>
            </w:r>
            <w:r w:rsidRPr="007A16F3">
              <w:rPr>
                <w:rFonts w:ascii="Arial" w:hAnsi="Arial" w:cs="Arial"/>
              </w:rPr>
              <w:t>щ</w:t>
            </w:r>
            <w:r w:rsidRPr="007A16F3">
              <w:rPr>
                <w:rFonts w:ascii="Arial" w:hAnsi="Arial" w:cs="Arial"/>
              </w:rPr>
              <w:t>ность, Вт</w:t>
            </w:r>
          </w:p>
        </w:tc>
        <w:tc>
          <w:tcPr>
            <w:tcW w:w="1315" w:type="dxa"/>
            <w:gridSpan w:val="140"/>
            <w:tcBorders>
              <w:bottom w:val="double" w:sz="4" w:space="0" w:color="auto"/>
            </w:tcBorders>
            <w:vAlign w:val="center"/>
          </w:tcPr>
          <w:p w14:paraId="23EBFD39" w14:textId="77777777" w:rsidR="00681CA0" w:rsidRPr="007A16F3" w:rsidRDefault="001F678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</w:t>
            </w:r>
            <w:r w:rsidRPr="007A16F3">
              <w:rPr>
                <w:rFonts w:ascii="Arial" w:hAnsi="Arial" w:cs="Arial"/>
              </w:rPr>
              <w:t>е</w:t>
            </w:r>
            <w:r w:rsidRPr="007A16F3">
              <w:rPr>
                <w:rFonts w:ascii="Arial" w:hAnsi="Arial" w:cs="Arial"/>
              </w:rPr>
              <w:t>ния</w:t>
            </w:r>
            <w:r w:rsidR="00681CA0" w:rsidRPr="007A16F3">
              <w:rPr>
                <w:rFonts w:ascii="Arial" w:hAnsi="Arial" w:cs="Arial"/>
              </w:rPr>
              <w:t>, В</w:t>
            </w:r>
          </w:p>
        </w:tc>
        <w:tc>
          <w:tcPr>
            <w:tcW w:w="1583" w:type="dxa"/>
            <w:gridSpan w:val="203"/>
            <w:tcBorders>
              <w:bottom w:val="double" w:sz="4" w:space="0" w:color="auto"/>
            </w:tcBorders>
            <w:vAlign w:val="center"/>
          </w:tcPr>
          <w:p w14:paraId="2F5E4920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кали</w:t>
            </w:r>
            <w:r w:rsidRPr="007A16F3">
              <w:rPr>
                <w:rFonts w:ascii="Arial" w:hAnsi="Arial" w:cs="Arial"/>
              </w:rPr>
              <w:t>б</w:t>
            </w:r>
            <w:r w:rsidRPr="007A16F3">
              <w:rPr>
                <w:rFonts w:ascii="Arial" w:hAnsi="Arial" w:cs="Arial"/>
              </w:rPr>
              <w:t>ровки, А</w:t>
            </w:r>
          </w:p>
        </w:tc>
        <w:tc>
          <w:tcPr>
            <w:tcW w:w="1682" w:type="dxa"/>
            <w:gridSpan w:val="189"/>
            <w:tcBorders>
              <w:bottom w:val="double" w:sz="4" w:space="0" w:color="auto"/>
            </w:tcBorders>
            <w:vAlign w:val="center"/>
          </w:tcPr>
          <w:p w14:paraId="4F282D29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050" w:type="dxa"/>
            <w:gridSpan w:val="196"/>
            <w:tcBorders>
              <w:bottom w:val="double" w:sz="4" w:space="0" w:color="auto"/>
            </w:tcBorders>
            <w:vAlign w:val="center"/>
          </w:tcPr>
          <w:p w14:paraId="5359643F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2767A360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4AD8182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0A332423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tcBorders>
              <w:top w:val="double" w:sz="4" w:space="0" w:color="auto"/>
              <w:bottom w:val="nil"/>
            </w:tcBorders>
          </w:tcPr>
          <w:p w14:paraId="66FE11C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576" w:type="dxa"/>
            <w:gridSpan w:val="223"/>
            <w:tcBorders>
              <w:top w:val="double" w:sz="4" w:space="0" w:color="auto"/>
              <w:bottom w:val="nil"/>
            </w:tcBorders>
          </w:tcPr>
          <w:p w14:paraId="3BFDE36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1315" w:type="dxa"/>
            <w:gridSpan w:val="140"/>
            <w:tcBorders>
              <w:top w:val="double" w:sz="4" w:space="0" w:color="auto"/>
              <w:bottom w:val="nil"/>
            </w:tcBorders>
          </w:tcPr>
          <w:p w14:paraId="160AB36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220</w:t>
            </w:r>
          </w:p>
        </w:tc>
        <w:tc>
          <w:tcPr>
            <w:tcW w:w="1583" w:type="dxa"/>
            <w:gridSpan w:val="203"/>
            <w:tcBorders>
              <w:top w:val="double" w:sz="4" w:space="0" w:color="auto"/>
              <w:bottom w:val="nil"/>
            </w:tcBorders>
          </w:tcPr>
          <w:p w14:paraId="339131F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0,360</w:t>
            </w:r>
          </w:p>
        </w:tc>
        <w:tc>
          <w:tcPr>
            <w:tcW w:w="1682" w:type="dxa"/>
            <w:gridSpan w:val="189"/>
            <w:tcBorders>
              <w:top w:val="double" w:sz="4" w:space="0" w:color="auto"/>
              <w:bottom w:val="nil"/>
            </w:tcBorders>
          </w:tcPr>
          <w:p w14:paraId="643779E5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480</w:t>
            </w:r>
          </w:p>
        </w:tc>
        <w:tc>
          <w:tcPr>
            <w:tcW w:w="2050" w:type="dxa"/>
            <w:gridSpan w:val="196"/>
            <w:tcBorders>
              <w:top w:val="double" w:sz="4" w:space="0" w:color="auto"/>
              <w:bottom w:val="nil"/>
            </w:tcBorders>
          </w:tcPr>
          <w:p w14:paraId="3F4C2EDE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68AECAF8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C9F153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5F4E23E7" w14:textId="77777777" w:rsidR="00681CA0" w:rsidRPr="007A16F3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</w:tcPr>
          <w:p w14:paraId="53C4404A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6" w:type="dxa"/>
            <w:gridSpan w:val="223"/>
          </w:tcPr>
          <w:p w14:paraId="2AE33BE3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1315" w:type="dxa"/>
            <w:gridSpan w:val="140"/>
          </w:tcPr>
          <w:p w14:paraId="6A7D479B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236</w:t>
            </w:r>
          </w:p>
        </w:tc>
        <w:tc>
          <w:tcPr>
            <w:tcW w:w="1583" w:type="dxa"/>
            <w:gridSpan w:val="203"/>
          </w:tcPr>
          <w:p w14:paraId="633104D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0,355</w:t>
            </w:r>
          </w:p>
        </w:tc>
        <w:tc>
          <w:tcPr>
            <w:tcW w:w="1682" w:type="dxa"/>
            <w:gridSpan w:val="189"/>
          </w:tcPr>
          <w:p w14:paraId="6A93656C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548</w:t>
            </w:r>
          </w:p>
        </w:tc>
        <w:tc>
          <w:tcPr>
            <w:tcW w:w="2050" w:type="dxa"/>
            <w:gridSpan w:val="196"/>
          </w:tcPr>
          <w:p w14:paraId="33A6DEB7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3BADD56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6B40A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83BE920" w14:textId="77777777" w:rsidR="00681CA0" w:rsidRPr="007A16F3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F3C584" w14:textId="77777777" w:rsidTr="004068EE">
        <w:trPr>
          <w:cantSplit/>
          <w:trHeight w:val="45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369BF9D8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18CCAFA2" w14:textId="77777777" w:rsidR="00681CA0" w:rsidRPr="007A16F3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F7A9D5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B53ED6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BED0C6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181" w:type="dxa"/>
            <w:gridSpan w:val="786"/>
            <w:tcBorders>
              <w:top w:val="nil"/>
            </w:tcBorders>
          </w:tcPr>
          <w:p w14:paraId="4002A9A2" w14:textId="77777777" w:rsidR="00681CA0" w:rsidRPr="004C4754" w:rsidRDefault="00681CA0" w:rsidP="007C6A5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45" w:type="dxa"/>
            <w:gridSpan w:val="194"/>
            <w:tcBorders>
              <w:top w:val="nil"/>
            </w:tcBorders>
          </w:tcPr>
          <w:p w14:paraId="4132853E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168" w:type="dxa"/>
            <w:gridSpan w:val="46"/>
            <w:tcBorders>
              <w:top w:val="nil"/>
            </w:tcBorders>
          </w:tcPr>
          <w:p w14:paraId="4A2E69C0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19BB68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4F7118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D389F2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9" w:type="dxa"/>
            <w:gridSpan w:val="577"/>
            <w:vMerge w:val="restart"/>
            <w:tcBorders>
              <w:top w:val="nil"/>
            </w:tcBorders>
            <w:vAlign w:val="center"/>
          </w:tcPr>
          <w:p w14:paraId="703DE43E" w14:textId="77777777" w:rsidR="00681CA0" w:rsidRPr="004C4754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862" w:type="dxa"/>
            <w:gridSpan w:val="209"/>
            <w:tcBorders>
              <w:top w:val="nil"/>
            </w:tcBorders>
          </w:tcPr>
          <w:p w14:paraId="116A1942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45" w:type="dxa"/>
            <w:gridSpan w:val="194"/>
            <w:tcBorders>
              <w:top w:val="nil"/>
            </w:tcBorders>
          </w:tcPr>
          <w:p w14:paraId="2E57C0D6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0,328</w:t>
            </w:r>
          </w:p>
        </w:tc>
        <w:tc>
          <w:tcPr>
            <w:tcW w:w="1168" w:type="dxa"/>
            <w:gridSpan w:val="46"/>
            <w:tcBorders>
              <w:top w:val="nil"/>
            </w:tcBorders>
          </w:tcPr>
          <w:p w14:paraId="778D8CA2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0,328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C591A37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6A3860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FB279A3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9" w:type="dxa"/>
            <w:gridSpan w:val="577"/>
            <w:vMerge/>
            <w:tcBorders>
              <w:top w:val="nil"/>
            </w:tcBorders>
            <w:vAlign w:val="center"/>
          </w:tcPr>
          <w:p w14:paraId="2CF14CD7" w14:textId="77777777" w:rsidR="00681CA0" w:rsidRPr="004C4754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62" w:type="dxa"/>
            <w:gridSpan w:val="209"/>
            <w:tcBorders>
              <w:top w:val="nil"/>
            </w:tcBorders>
          </w:tcPr>
          <w:p w14:paraId="401D99DD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45" w:type="dxa"/>
            <w:gridSpan w:val="194"/>
            <w:tcBorders>
              <w:top w:val="nil"/>
            </w:tcBorders>
          </w:tcPr>
          <w:p w14:paraId="4AA4913F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0,766</w:t>
            </w:r>
          </w:p>
        </w:tc>
        <w:tc>
          <w:tcPr>
            <w:tcW w:w="1168" w:type="dxa"/>
            <w:gridSpan w:val="46"/>
            <w:tcBorders>
              <w:top w:val="nil"/>
            </w:tcBorders>
          </w:tcPr>
          <w:p w14:paraId="2664EF30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0,766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938BAFD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651631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601AB1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9" w:type="dxa"/>
            <w:gridSpan w:val="577"/>
            <w:tcBorders>
              <w:top w:val="nil"/>
            </w:tcBorders>
            <w:vAlign w:val="center"/>
          </w:tcPr>
          <w:p w14:paraId="690E7B7B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1862" w:type="dxa"/>
            <w:gridSpan w:val="209"/>
            <w:tcBorders>
              <w:top w:val="nil"/>
            </w:tcBorders>
          </w:tcPr>
          <w:p w14:paraId="6BA418DD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4D4B24" w:rsidRPr="007A16F3">
              <w:rPr>
                <w:rFonts w:ascii="Arial" w:hAnsi="Arial" w:cs="Arial"/>
              </w:rPr>
              <w:t xml:space="preserve"> зн</w:t>
            </w:r>
            <w:r w:rsidR="004D4B24" w:rsidRPr="007A16F3">
              <w:rPr>
                <w:rFonts w:ascii="Arial" w:hAnsi="Arial" w:cs="Arial"/>
              </w:rPr>
              <w:t>а</w:t>
            </w:r>
            <w:r w:rsidR="004D4B24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145" w:type="dxa"/>
            <w:gridSpan w:val="194"/>
            <w:tcBorders>
              <w:top w:val="nil"/>
            </w:tcBorders>
            <w:vAlign w:val="center"/>
          </w:tcPr>
          <w:p w14:paraId="115AC7CE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198</w:t>
            </w:r>
          </w:p>
        </w:tc>
        <w:tc>
          <w:tcPr>
            <w:tcW w:w="1168" w:type="dxa"/>
            <w:gridSpan w:val="46"/>
            <w:tcBorders>
              <w:top w:val="nil"/>
            </w:tcBorders>
            <w:vAlign w:val="center"/>
          </w:tcPr>
          <w:p w14:paraId="62AFE481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0DE0B5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419262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E1121A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9" w:type="dxa"/>
            <w:gridSpan w:val="577"/>
            <w:tcBorders>
              <w:top w:val="nil"/>
            </w:tcBorders>
            <w:vAlign w:val="center"/>
          </w:tcPr>
          <w:p w14:paraId="4243F06F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1862" w:type="dxa"/>
            <w:gridSpan w:val="209"/>
            <w:tcBorders>
              <w:top w:val="nil"/>
            </w:tcBorders>
          </w:tcPr>
          <w:p w14:paraId="436BAF16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(п</w:t>
            </w:r>
            <w:r w:rsidRPr="007A16F3">
              <w:rPr>
                <w:rFonts w:ascii="Arial" w:hAnsi="Arial" w:cs="Arial"/>
              </w:rPr>
              <w:t>и</w:t>
            </w:r>
            <w:r w:rsidRPr="007A16F3">
              <w:rPr>
                <w:rFonts w:ascii="Arial" w:hAnsi="Arial" w:cs="Arial"/>
              </w:rPr>
              <w:t>ковое</w:t>
            </w:r>
            <w:r w:rsidR="004D4B24" w:rsidRPr="007A16F3">
              <w:rPr>
                <w:rFonts w:ascii="Arial" w:hAnsi="Arial" w:cs="Arial"/>
              </w:rPr>
              <w:t xml:space="preserve"> знач</w:t>
            </w:r>
            <w:r w:rsidR="004D4B24" w:rsidRPr="007A16F3">
              <w:rPr>
                <w:rFonts w:ascii="Arial" w:hAnsi="Arial" w:cs="Arial"/>
              </w:rPr>
              <w:t>е</w:t>
            </w:r>
            <w:r w:rsidR="004D4B24" w:rsidRPr="007A16F3">
              <w:rPr>
                <w:rFonts w:ascii="Arial" w:hAnsi="Arial" w:cs="Arial"/>
              </w:rPr>
              <w:t>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145" w:type="dxa"/>
            <w:gridSpan w:val="194"/>
            <w:tcBorders>
              <w:top w:val="nil"/>
            </w:tcBorders>
            <w:vAlign w:val="center"/>
          </w:tcPr>
          <w:p w14:paraId="1528B3E4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400</w:t>
            </w:r>
          </w:p>
        </w:tc>
        <w:tc>
          <w:tcPr>
            <w:tcW w:w="1168" w:type="dxa"/>
            <w:gridSpan w:val="46"/>
            <w:tcBorders>
              <w:top w:val="nil"/>
            </w:tcBorders>
            <w:vAlign w:val="center"/>
          </w:tcPr>
          <w:p w14:paraId="5589DD96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506A05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FB554D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099613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81" w:type="dxa"/>
            <w:gridSpan w:val="786"/>
            <w:tcBorders>
              <w:top w:val="nil"/>
              <w:bottom w:val="nil"/>
            </w:tcBorders>
          </w:tcPr>
          <w:p w14:paraId="67343E5E" w14:textId="77777777" w:rsidR="00681CA0" w:rsidRPr="007A16F3" w:rsidRDefault="00681CA0" w:rsidP="007C6A51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45" w:type="dxa"/>
            <w:gridSpan w:val="194"/>
            <w:tcBorders>
              <w:top w:val="nil"/>
              <w:bottom w:val="nil"/>
            </w:tcBorders>
            <w:vAlign w:val="center"/>
          </w:tcPr>
          <w:p w14:paraId="5A499ADA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168" w:type="dxa"/>
            <w:gridSpan w:val="46"/>
            <w:tcBorders>
              <w:top w:val="nil"/>
              <w:bottom w:val="nil"/>
            </w:tcBorders>
            <w:vAlign w:val="center"/>
          </w:tcPr>
          <w:p w14:paraId="54C67CF4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DB47BB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EA9C8F1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180456C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9" w:type="dxa"/>
            <w:gridSpan w:val="577"/>
            <w:vAlign w:val="center"/>
          </w:tcPr>
          <w:p w14:paraId="79829245" w14:textId="77777777" w:rsidR="00681CA0" w:rsidRPr="007A16F3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стартере при работающей ла</w:t>
            </w:r>
            <w:r w:rsidRPr="007A16F3">
              <w:rPr>
                <w:rFonts w:ascii="Arial" w:hAnsi="Arial" w:cs="Arial"/>
              </w:rPr>
              <w:t>м</w:t>
            </w:r>
            <w:r w:rsidRPr="007A16F3">
              <w:rPr>
                <w:rFonts w:ascii="Arial" w:hAnsi="Arial" w:cs="Arial"/>
              </w:rPr>
              <w:t>пе, В</w:t>
            </w:r>
          </w:p>
        </w:tc>
        <w:tc>
          <w:tcPr>
            <w:tcW w:w="1862" w:type="dxa"/>
            <w:gridSpan w:val="209"/>
          </w:tcPr>
          <w:p w14:paraId="213249D2" w14:textId="77777777" w:rsidR="00681CA0" w:rsidRPr="007A16F3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4D4B24" w:rsidRPr="007A16F3">
              <w:rPr>
                <w:rFonts w:ascii="Arial" w:hAnsi="Arial" w:cs="Arial"/>
              </w:rPr>
              <w:t xml:space="preserve"> зн</w:t>
            </w:r>
            <w:r w:rsidR="004D4B24" w:rsidRPr="007A16F3">
              <w:rPr>
                <w:rFonts w:ascii="Arial" w:hAnsi="Arial" w:cs="Arial"/>
              </w:rPr>
              <w:t>а</w:t>
            </w:r>
            <w:r w:rsidR="004D4B24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145" w:type="dxa"/>
            <w:gridSpan w:val="194"/>
            <w:vAlign w:val="center"/>
          </w:tcPr>
          <w:p w14:paraId="2146AE5F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128</w:t>
            </w:r>
          </w:p>
        </w:tc>
        <w:tc>
          <w:tcPr>
            <w:tcW w:w="1168" w:type="dxa"/>
            <w:gridSpan w:val="46"/>
            <w:vAlign w:val="center"/>
          </w:tcPr>
          <w:p w14:paraId="2F9C2504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444CE4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0D2D7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28E8EE8" w14:textId="77777777" w:rsidR="00681CA0" w:rsidRPr="004C4754" w:rsidRDefault="00681CA0" w:rsidP="00591FF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D2BEEE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7E958671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49538C05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52F761B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D28694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7F37120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9" w:type="dxa"/>
            <w:gridSpan w:val="438"/>
            <w:tcBorders>
              <w:top w:val="nil"/>
            </w:tcBorders>
          </w:tcPr>
          <w:p w14:paraId="1147A91A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15" w:type="dxa"/>
            <w:gridSpan w:val="588"/>
            <w:tcBorders>
              <w:top w:val="nil"/>
            </w:tcBorders>
          </w:tcPr>
          <w:p w14:paraId="052F0112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748D2F9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5A0BE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A81B9CE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9" w:type="dxa"/>
            <w:gridSpan w:val="438"/>
            <w:tcBorders>
              <w:top w:val="nil"/>
              <w:bottom w:val="double" w:sz="4" w:space="0" w:color="auto"/>
            </w:tcBorders>
          </w:tcPr>
          <w:p w14:paraId="2DC1C5BD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15" w:type="dxa"/>
            <w:gridSpan w:val="588"/>
            <w:tcBorders>
              <w:top w:val="nil"/>
              <w:bottom w:val="double" w:sz="4" w:space="0" w:color="auto"/>
            </w:tcBorders>
          </w:tcPr>
          <w:p w14:paraId="7DCBBC72" w14:textId="77777777" w:rsidR="00681CA0" w:rsidRPr="004C4754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C096AFC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8C2DE0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79878C42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9" w:type="dxa"/>
            <w:gridSpan w:val="438"/>
            <w:tcBorders>
              <w:top w:val="double" w:sz="4" w:space="0" w:color="auto"/>
            </w:tcBorders>
          </w:tcPr>
          <w:p w14:paraId="601CBD08" w14:textId="77777777" w:rsidR="00681CA0" w:rsidRPr="000458AC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458AC">
              <w:rPr>
                <w:rFonts w:ascii="Arial" w:hAnsi="Arial" w:cs="Arial"/>
              </w:rPr>
              <w:t>400</w:t>
            </w:r>
          </w:p>
        </w:tc>
        <w:tc>
          <w:tcPr>
            <w:tcW w:w="5315" w:type="dxa"/>
            <w:gridSpan w:val="588"/>
            <w:tcBorders>
              <w:top w:val="double" w:sz="4" w:space="0" w:color="auto"/>
            </w:tcBorders>
          </w:tcPr>
          <w:p w14:paraId="498CBBE4" w14:textId="77777777" w:rsidR="00681CA0" w:rsidRPr="000458AC" w:rsidRDefault="00681CA0" w:rsidP="007C6A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0458AC">
              <w:rPr>
                <w:rFonts w:ascii="Arial" w:hAnsi="Arial" w:cs="Arial"/>
              </w:rPr>
              <w:t>14</w:t>
            </w:r>
            <w:r w:rsidRPr="000458AC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710E774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1C9B91" w14:textId="77777777" w:rsidTr="004068EE">
        <w:trPr>
          <w:cantSplit/>
          <w:trHeight w:val="4728"/>
        </w:trPr>
        <w:tc>
          <w:tcPr>
            <w:tcW w:w="10177" w:type="dxa"/>
            <w:gridSpan w:val="1051"/>
            <w:tcBorders>
              <w:top w:val="nil"/>
            </w:tcBorders>
          </w:tcPr>
          <w:p w14:paraId="02C8B0F6" w14:textId="77777777" w:rsidR="00681CA0" w:rsidRPr="004C4754" w:rsidRDefault="00681CA0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683984E3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01ABE92A" w14:textId="77777777" w:rsidR="00681CA0" w:rsidRPr="004C4754" w:rsidRDefault="00681CA0" w:rsidP="00591FF6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57BE867" w14:textId="77777777" w:rsidTr="004068EE">
        <w:trPr>
          <w:cantSplit/>
        </w:trPr>
        <w:tc>
          <w:tcPr>
            <w:tcW w:w="10177" w:type="dxa"/>
            <w:gridSpan w:val="1051"/>
          </w:tcPr>
          <w:p w14:paraId="5388E311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60C63B7C" w14:textId="77777777" w:rsidTr="004068EE">
        <w:tblPrEx>
          <w:tblLook w:val="01E0" w:firstRow="1" w:lastRow="1" w:firstColumn="1" w:lastColumn="1" w:noHBand="0" w:noVBand="0"/>
        </w:tblPrEx>
        <w:trPr>
          <w:trHeight w:val="558"/>
        </w:trPr>
        <w:tc>
          <w:tcPr>
            <w:tcW w:w="1920" w:type="dxa"/>
            <w:gridSpan w:val="136"/>
          </w:tcPr>
          <w:p w14:paraId="3D8FA078" w14:textId="77777777" w:rsidR="00681CA0" w:rsidRPr="007A16F3" w:rsidRDefault="00681CA0" w:rsidP="00091164">
            <w:pPr>
              <w:spacing w:after="0" w:line="312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0" w:type="dxa"/>
            <w:gridSpan w:val="744"/>
          </w:tcPr>
          <w:p w14:paraId="4A0BE865" w14:textId="77777777" w:rsidR="00681CA0" w:rsidRPr="007A16F3" w:rsidRDefault="00681CA0" w:rsidP="00091164">
            <w:pPr>
              <w:spacing w:after="0" w:line="312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5DF4B80" w14:textId="77777777" w:rsidR="00681CA0" w:rsidRPr="007A16F3" w:rsidRDefault="00681CA0" w:rsidP="00091164">
            <w:pPr>
              <w:spacing w:after="0" w:line="312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57" w:type="dxa"/>
            <w:gridSpan w:val="171"/>
            <w:vAlign w:val="center"/>
          </w:tcPr>
          <w:p w14:paraId="22603B0E" w14:textId="77777777" w:rsidR="00681CA0" w:rsidRPr="007A16F3" w:rsidRDefault="00FA62C7" w:rsidP="00091164">
            <w:pPr>
              <w:spacing w:after="0" w:line="312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с. </w:t>
            </w:r>
            <w:r w:rsidR="00681CA0" w:rsidRPr="007A16F3">
              <w:rPr>
                <w:rFonts w:ascii="Arial" w:hAnsi="Arial" w:cs="Arial"/>
              </w:rPr>
              <w:t>3</w:t>
            </w:r>
          </w:p>
        </w:tc>
      </w:tr>
      <w:tr w:rsidR="00681CA0" w:rsidRPr="004C4754" w14:paraId="7D9C370B" w14:textId="77777777" w:rsidTr="004068EE">
        <w:tblPrEx>
          <w:tblLook w:val="01E0" w:firstRow="1" w:lastRow="1" w:firstColumn="1" w:lastColumn="1" w:noHBand="0" w:noVBand="0"/>
        </w:tblPrEx>
        <w:trPr>
          <w:trHeight w:val="312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FE4F51D" w14:textId="77777777" w:rsidR="00681CA0" w:rsidRPr="007A16F3" w:rsidRDefault="00681CA0" w:rsidP="00091164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b/>
              </w:rPr>
              <w:t>МСОЛ</w:t>
            </w:r>
            <w:r w:rsidRPr="00B30F81">
              <w:rPr>
                <w:rFonts w:ascii="Arial" w:hAnsi="Arial" w:cs="Arial"/>
                <w:b/>
              </w:rPr>
              <w:t>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</w:rPr>
              <w:t>FD-30-E-G13-26/900</w:t>
            </w:r>
          </w:p>
        </w:tc>
      </w:tr>
      <w:tr w:rsidR="00681CA0" w:rsidRPr="004C4754" w14:paraId="549862EA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tcBorders>
              <w:top w:val="nil"/>
              <w:bottom w:val="nil"/>
            </w:tcBorders>
          </w:tcPr>
          <w:p w14:paraId="6CF89535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178107F8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4C1B765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397FBC3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5178D63" w14:textId="77777777" w:rsidR="00681CA0" w:rsidRPr="007A16F3" w:rsidRDefault="00681CA0" w:rsidP="000911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BB9193C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 w:val="restart"/>
            <w:tcBorders>
              <w:top w:val="nil"/>
            </w:tcBorders>
          </w:tcPr>
          <w:p w14:paraId="18A237CB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224312F5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23AFAE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4B91FF1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top w:val="nil"/>
            </w:tcBorders>
          </w:tcPr>
          <w:p w14:paraId="7709E30B" w14:textId="77777777" w:rsidR="00681CA0" w:rsidRPr="007A16F3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7" w:type="dxa"/>
            <w:gridSpan w:val="92"/>
            <w:tcBorders>
              <w:bottom w:val="double" w:sz="4" w:space="0" w:color="auto"/>
            </w:tcBorders>
            <w:vAlign w:val="center"/>
          </w:tcPr>
          <w:p w14:paraId="51582271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кГц</w:t>
            </w:r>
          </w:p>
        </w:tc>
        <w:tc>
          <w:tcPr>
            <w:tcW w:w="2292" w:type="dxa"/>
            <w:gridSpan w:val="274"/>
            <w:tcBorders>
              <w:bottom w:val="double" w:sz="4" w:space="0" w:color="auto"/>
            </w:tcBorders>
            <w:vAlign w:val="center"/>
          </w:tcPr>
          <w:p w14:paraId="3D2E3639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Номинальная мо</w:t>
            </w:r>
            <w:r w:rsidRPr="007A16F3">
              <w:rPr>
                <w:rFonts w:ascii="Arial" w:hAnsi="Arial" w:cs="Arial"/>
              </w:rPr>
              <w:t>щ</w:t>
            </w:r>
            <w:r w:rsidRPr="007A16F3">
              <w:rPr>
                <w:rFonts w:ascii="Arial" w:hAnsi="Arial" w:cs="Arial"/>
              </w:rPr>
              <w:t>ность, Вт</w:t>
            </w:r>
          </w:p>
        </w:tc>
        <w:tc>
          <w:tcPr>
            <w:tcW w:w="2007" w:type="dxa"/>
            <w:gridSpan w:val="265"/>
            <w:tcBorders>
              <w:bottom w:val="double" w:sz="4" w:space="0" w:color="auto"/>
            </w:tcBorders>
            <w:vAlign w:val="center"/>
          </w:tcPr>
          <w:p w14:paraId="30E2F523" w14:textId="77777777" w:rsidR="00681CA0" w:rsidRPr="007A16F3" w:rsidRDefault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напряж</w:t>
            </w:r>
            <w:r w:rsidRPr="007A16F3">
              <w:rPr>
                <w:rFonts w:ascii="Arial" w:hAnsi="Arial" w:cs="Arial"/>
              </w:rPr>
              <w:t>е</w:t>
            </w:r>
            <w:r w:rsidRPr="007A16F3">
              <w:rPr>
                <w:rFonts w:ascii="Arial" w:hAnsi="Arial" w:cs="Arial"/>
              </w:rPr>
              <w:t>ния</w:t>
            </w:r>
            <w:r w:rsidR="00681CA0" w:rsidRPr="007A16F3">
              <w:rPr>
                <w:rFonts w:ascii="Arial" w:hAnsi="Arial" w:cs="Arial"/>
              </w:rPr>
              <w:t>, В</w:t>
            </w:r>
          </w:p>
        </w:tc>
        <w:tc>
          <w:tcPr>
            <w:tcW w:w="1977" w:type="dxa"/>
            <w:gridSpan w:val="252"/>
            <w:tcBorders>
              <w:bottom w:val="double" w:sz="4" w:space="0" w:color="auto"/>
            </w:tcBorders>
            <w:vAlign w:val="center"/>
          </w:tcPr>
          <w:p w14:paraId="0DE2FDAF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907" w:type="dxa"/>
            <w:gridSpan w:val="155"/>
            <w:tcBorders>
              <w:bottom w:val="double" w:sz="4" w:space="0" w:color="auto"/>
            </w:tcBorders>
            <w:vAlign w:val="center"/>
          </w:tcPr>
          <w:p w14:paraId="582ADE5E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FA1940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32071C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top w:val="nil"/>
            </w:tcBorders>
          </w:tcPr>
          <w:p w14:paraId="7D0B585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7" w:type="dxa"/>
            <w:gridSpan w:val="92"/>
            <w:tcBorders>
              <w:top w:val="double" w:sz="4" w:space="0" w:color="auto"/>
            </w:tcBorders>
          </w:tcPr>
          <w:p w14:paraId="3749AC58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2292" w:type="dxa"/>
            <w:gridSpan w:val="274"/>
            <w:tcBorders>
              <w:top w:val="double" w:sz="4" w:space="0" w:color="auto"/>
            </w:tcBorders>
          </w:tcPr>
          <w:p w14:paraId="20658D9A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007" w:type="dxa"/>
            <w:gridSpan w:val="265"/>
            <w:tcBorders>
              <w:top w:val="double" w:sz="4" w:space="0" w:color="auto"/>
            </w:tcBorders>
          </w:tcPr>
          <w:p w14:paraId="72F61A6B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190</w:t>
            </w:r>
          </w:p>
        </w:tc>
        <w:tc>
          <w:tcPr>
            <w:tcW w:w="1977" w:type="dxa"/>
            <w:gridSpan w:val="252"/>
            <w:tcBorders>
              <w:top w:val="double" w:sz="4" w:space="0" w:color="auto"/>
            </w:tcBorders>
          </w:tcPr>
          <w:p w14:paraId="66607407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260</w:t>
            </w:r>
          </w:p>
        </w:tc>
        <w:tc>
          <w:tcPr>
            <w:tcW w:w="1907" w:type="dxa"/>
            <w:gridSpan w:val="155"/>
            <w:tcBorders>
              <w:top w:val="double" w:sz="4" w:space="0" w:color="auto"/>
            </w:tcBorders>
          </w:tcPr>
          <w:p w14:paraId="1D5025CF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6C733F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5A8645A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top w:val="nil"/>
              <w:right w:val="nil"/>
            </w:tcBorders>
          </w:tcPr>
          <w:p w14:paraId="4EBAA9B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  <w:tcBorders>
              <w:left w:val="nil"/>
              <w:right w:val="nil"/>
            </w:tcBorders>
          </w:tcPr>
          <w:p w14:paraId="6A0E1FC1" w14:textId="77777777" w:rsidR="00681CA0" w:rsidRPr="004C4754" w:rsidRDefault="00681CA0" w:rsidP="0009116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3AE5317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FEBD348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top w:val="nil"/>
            </w:tcBorders>
          </w:tcPr>
          <w:p w14:paraId="281E7F4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3506861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651EC8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2B3AB7C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5153BA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0" w:type="dxa"/>
            <w:gridSpan w:val="178"/>
            <w:tcBorders>
              <w:bottom w:val="double" w:sz="4" w:space="0" w:color="auto"/>
            </w:tcBorders>
            <w:vAlign w:val="center"/>
          </w:tcPr>
          <w:p w14:paraId="0A9DA4D3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546" w:type="dxa"/>
            <w:gridSpan w:val="294"/>
            <w:tcBorders>
              <w:bottom w:val="double" w:sz="4" w:space="0" w:color="auto"/>
            </w:tcBorders>
            <w:vAlign w:val="center"/>
          </w:tcPr>
          <w:p w14:paraId="5CC8E680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509" w:type="dxa"/>
            <w:gridSpan w:val="291"/>
            <w:tcBorders>
              <w:bottom w:val="double" w:sz="4" w:space="0" w:color="auto"/>
            </w:tcBorders>
            <w:vAlign w:val="center"/>
          </w:tcPr>
          <w:p w14:paraId="223FB104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555" w:type="dxa"/>
            <w:gridSpan w:val="275"/>
            <w:tcBorders>
              <w:bottom w:val="double" w:sz="4" w:space="0" w:color="auto"/>
            </w:tcBorders>
            <w:vAlign w:val="center"/>
          </w:tcPr>
          <w:p w14:paraId="0076AB3E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6394134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675597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01C6978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0" w:type="dxa"/>
            <w:gridSpan w:val="178"/>
            <w:tcBorders>
              <w:top w:val="double" w:sz="4" w:space="0" w:color="auto"/>
            </w:tcBorders>
          </w:tcPr>
          <w:p w14:paraId="3AB0DE74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546" w:type="dxa"/>
            <w:gridSpan w:val="294"/>
            <w:tcBorders>
              <w:top w:val="double" w:sz="4" w:space="0" w:color="auto"/>
            </w:tcBorders>
          </w:tcPr>
          <w:p w14:paraId="2E52E701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</w:t>
            </w:r>
          </w:p>
        </w:tc>
        <w:tc>
          <w:tcPr>
            <w:tcW w:w="2509" w:type="dxa"/>
            <w:gridSpan w:val="291"/>
            <w:tcBorders>
              <w:top w:val="double" w:sz="4" w:space="0" w:color="auto"/>
            </w:tcBorders>
          </w:tcPr>
          <w:p w14:paraId="3D74DA32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95</w:t>
            </w:r>
          </w:p>
        </w:tc>
        <w:tc>
          <w:tcPr>
            <w:tcW w:w="2555" w:type="dxa"/>
            <w:gridSpan w:val="275"/>
            <w:tcBorders>
              <w:top w:val="double" w:sz="4" w:space="0" w:color="auto"/>
            </w:tcBorders>
          </w:tcPr>
          <w:p w14:paraId="46E378EB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0,260</w:t>
            </w:r>
          </w:p>
        </w:tc>
        <w:tc>
          <w:tcPr>
            <w:tcW w:w="284" w:type="dxa"/>
            <w:gridSpan w:val="3"/>
            <w:vMerge/>
          </w:tcPr>
          <w:p w14:paraId="1FA2B78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362F47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right w:val="nil"/>
            </w:tcBorders>
          </w:tcPr>
          <w:p w14:paraId="574B476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  <w:tcBorders>
              <w:left w:val="nil"/>
              <w:right w:val="nil"/>
            </w:tcBorders>
          </w:tcPr>
          <w:p w14:paraId="7DFE906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29F5DD4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FDD610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1C08BC3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  <w:gridSpan w:val="753"/>
          </w:tcPr>
          <w:p w14:paraId="42BE90EE" w14:textId="77777777" w:rsidR="00681CA0" w:rsidRPr="004C4754" w:rsidRDefault="00681CA0" w:rsidP="000458A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1460" w:type="dxa"/>
            <w:gridSpan w:val="226"/>
          </w:tcPr>
          <w:p w14:paraId="23CAD32E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310" w:type="dxa"/>
            <w:gridSpan w:val="59"/>
          </w:tcPr>
          <w:p w14:paraId="37144196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0,630</w:t>
            </w:r>
          </w:p>
        </w:tc>
        <w:tc>
          <w:tcPr>
            <w:tcW w:w="284" w:type="dxa"/>
            <w:gridSpan w:val="3"/>
            <w:vMerge/>
          </w:tcPr>
          <w:p w14:paraId="1F24E1F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DB00B6B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7909FE0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  <w:gridSpan w:val="753"/>
            <w:vMerge w:val="restart"/>
            <w:vAlign w:val="center"/>
          </w:tcPr>
          <w:p w14:paraId="0F6320B2" w14:textId="77777777" w:rsidR="00681CA0" w:rsidRPr="004C4754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1460" w:type="dxa"/>
            <w:gridSpan w:val="226"/>
          </w:tcPr>
          <w:p w14:paraId="68EA1185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310" w:type="dxa"/>
            <w:gridSpan w:val="59"/>
          </w:tcPr>
          <w:p w14:paraId="76AF18BE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365533C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347D4B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65B2F59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  <w:gridSpan w:val="753"/>
            <w:vMerge/>
          </w:tcPr>
          <w:p w14:paraId="1D839285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60" w:type="dxa"/>
            <w:gridSpan w:val="226"/>
          </w:tcPr>
          <w:p w14:paraId="5B98BFCC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310" w:type="dxa"/>
            <w:gridSpan w:val="59"/>
          </w:tcPr>
          <w:p w14:paraId="0E02D9E4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E6DBF1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8E01850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right w:val="nil"/>
            </w:tcBorders>
          </w:tcPr>
          <w:p w14:paraId="25B7DBF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  <w:tcBorders>
              <w:left w:val="nil"/>
              <w:right w:val="nil"/>
            </w:tcBorders>
          </w:tcPr>
          <w:p w14:paraId="197DDC1C" w14:textId="77777777" w:rsidR="00681CA0" w:rsidRPr="004C4754" w:rsidRDefault="00681CA0" w:rsidP="000911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0C71E80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F518D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811638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6E23B07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4" w:type="dxa"/>
            <w:gridSpan w:val="3"/>
            <w:vMerge/>
          </w:tcPr>
          <w:p w14:paraId="6A35CC8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7C14CA9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1C78F6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  <w:gridSpan w:val="753"/>
            <w:vMerge w:val="restart"/>
          </w:tcPr>
          <w:p w14:paraId="6FD465CF" w14:textId="77777777" w:rsidR="00681CA0" w:rsidRPr="004C4754" w:rsidRDefault="007A16F3" w:rsidP="002E591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 xml:space="preserve">) за время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0B1140">
              <w:rPr>
                <w:rFonts w:ascii="Arial" w:hAnsi="Arial" w:cs="Arial"/>
              </w:rPr>
              <w:t>:</w:t>
            </w:r>
            <w:r w:rsidR="00681CA0" w:rsidRPr="004C4754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>/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4C4754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4C4754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460" w:type="dxa"/>
            <w:gridSpan w:val="226"/>
          </w:tcPr>
          <w:p w14:paraId="4252B3C7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10" w:type="dxa"/>
            <w:gridSpan w:val="59"/>
          </w:tcPr>
          <w:p w14:paraId="79C7C39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0,240*</w:t>
            </w:r>
          </w:p>
        </w:tc>
        <w:tc>
          <w:tcPr>
            <w:tcW w:w="284" w:type="dxa"/>
            <w:gridSpan w:val="3"/>
            <w:vMerge/>
          </w:tcPr>
          <w:p w14:paraId="7FA8549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D9F32EB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4DA6F7B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0" w:type="dxa"/>
            <w:gridSpan w:val="753"/>
            <w:vMerge/>
          </w:tcPr>
          <w:p w14:paraId="1979045D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60" w:type="dxa"/>
            <w:gridSpan w:val="226"/>
          </w:tcPr>
          <w:p w14:paraId="52A92D10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310" w:type="dxa"/>
            <w:gridSpan w:val="59"/>
          </w:tcPr>
          <w:p w14:paraId="3F32B16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0,310*</w:t>
            </w:r>
          </w:p>
        </w:tc>
        <w:tc>
          <w:tcPr>
            <w:tcW w:w="284" w:type="dxa"/>
            <w:gridSpan w:val="3"/>
            <w:vMerge/>
          </w:tcPr>
          <w:p w14:paraId="16CBA5AA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C53704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7F7111C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 w:val="restart"/>
            <w:vAlign w:val="center"/>
          </w:tcPr>
          <w:p w14:paraId="2FC3BFCF" w14:textId="77777777" w:rsidR="00681CA0" w:rsidRPr="004C4754" w:rsidRDefault="007A16F3" w:rsidP="002E591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</w:t>
            </w:r>
            <w:r w:rsidR="00681CA0">
              <w:rPr>
                <w:rFonts w:ascii="Arial" w:hAnsi="Arial" w:cs="Arial"/>
              </w:rPr>
              <w:t>,</w:t>
            </w:r>
            <w:r w:rsidR="00681CA0" w:rsidRPr="007C6A51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299" w:type="dxa"/>
            <w:gridSpan w:val="425"/>
          </w:tcPr>
          <w:p w14:paraId="03A22AD1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907" w:type="dxa"/>
            <w:gridSpan w:val="155"/>
          </w:tcPr>
          <w:p w14:paraId="7F513364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,6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92D8E9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267A87C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0FDC525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/>
            <w:vAlign w:val="center"/>
          </w:tcPr>
          <w:p w14:paraId="124FD529" w14:textId="77777777" w:rsidR="00681CA0" w:rsidRPr="004C4754" w:rsidRDefault="00681CA0" w:rsidP="002E591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99" w:type="dxa"/>
            <w:gridSpan w:val="425"/>
          </w:tcPr>
          <w:p w14:paraId="1BB13B8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907" w:type="dxa"/>
            <w:gridSpan w:val="155"/>
          </w:tcPr>
          <w:p w14:paraId="79461F6E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1,810</w:t>
            </w:r>
            <w:r w:rsidRPr="004C4754">
              <w:rPr>
                <w:rFonts w:ascii="Arial" w:hAnsi="Arial" w:cs="Arial"/>
                <w:lang w:val="en-US"/>
              </w:rPr>
              <w:t xml:space="preserve"> – 0,</w:t>
            </w:r>
            <w:r w:rsidRPr="004C4754">
              <w:rPr>
                <w:rFonts w:ascii="Arial" w:hAnsi="Arial" w:cs="Arial"/>
              </w:rPr>
              <w:t>525</w:t>
            </w:r>
            <w:r w:rsidRPr="004C4754">
              <w:rPr>
                <w:rFonts w:ascii="Arial" w:hAnsi="Arial" w:cs="Arial"/>
                <w:lang w:val="en-US"/>
              </w:rPr>
              <w:t xml:space="preserve"> t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230BA4C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65E18E6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0DB783B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/>
            <w:vAlign w:val="center"/>
          </w:tcPr>
          <w:p w14:paraId="54443E2C" w14:textId="77777777" w:rsidR="00681CA0" w:rsidRPr="004C4754" w:rsidRDefault="00681CA0" w:rsidP="002E591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99" w:type="dxa"/>
            <w:gridSpan w:val="425"/>
          </w:tcPr>
          <w:p w14:paraId="5911F726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t ≥ 2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1907" w:type="dxa"/>
            <w:gridSpan w:val="155"/>
          </w:tcPr>
          <w:p w14:paraId="21434C7E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</w:t>
            </w:r>
            <w:r w:rsidRPr="004C4754">
              <w:rPr>
                <w:rFonts w:ascii="Arial" w:hAnsi="Arial" w:cs="Arial"/>
              </w:rPr>
              <w:t>760*</w:t>
            </w:r>
          </w:p>
        </w:tc>
        <w:tc>
          <w:tcPr>
            <w:tcW w:w="284" w:type="dxa"/>
            <w:gridSpan w:val="3"/>
            <w:vMerge/>
          </w:tcPr>
          <w:p w14:paraId="2DDA2F8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48996DB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02EDF4A5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 w:val="restart"/>
            <w:vAlign w:val="center"/>
          </w:tcPr>
          <w:p w14:paraId="7DCEFD2F" w14:textId="77777777" w:rsidR="00681CA0" w:rsidRPr="007A16F3" w:rsidRDefault="00681CA0" w:rsidP="002E591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1004" w:type="dxa"/>
            <w:gridSpan w:val="126"/>
            <w:vAlign w:val="center"/>
          </w:tcPr>
          <w:p w14:paraId="08D3EA78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t ≤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95" w:type="dxa"/>
            <w:gridSpan w:val="299"/>
            <w:vAlign w:val="center"/>
          </w:tcPr>
          <w:p w14:paraId="44D6A17C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(действ</w:t>
            </w:r>
            <w:r w:rsidRPr="007A16F3">
              <w:rPr>
                <w:rFonts w:ascii="Arial" w:hAnsi="Arial" w:cs="Arial"/>
              </w:rPr>
              <w:t>у</w:t>
            </w:r>
            <w:r w:rsidRPr="007A16F3">
              <w:rPr>
                <w:rFonts w:ascii="Arial" w:hAnsi="Arial" w:cs="Arial"/>
              </w:rPr>
              <w:t>ющее</w:t>
            </w:r>
            <w:r w:rsidR="004D4B24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907" w:type="dxa"/>
            <w:gridSpan w:val="155"/>
            <w:vAlign w:val="center"/>
          </w:tcPr>
          <w:p w14:paraId="78FDEC1C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057D4C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4CD5CD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2D6CFF8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/>
            <w:vAlign w:val="center"/>
          </w:tcPr>
          <w:p w14:paraId="49932805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4" w:type="dxa"/>
            <w:gridSpan w:val="126"/>
            <w:vAlign w:val="center"/>
          </w:tcPr>
          <w:p w14:paraId="2D732315" w14:textId="77777777" w:rsidR="00681CA0" w:rsidRPr="007A16F3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t &gt;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95" w:type="dxa"/>
            <w:gridSpan w:val="299"/>
            <w:vAlign w:val="center"/>
          </w:tcPr>
          <w:p w14:paraId="3515993F" w14:textId="77777777" w:rsidR="00681CA0" w:rsidRPr="007A16F3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</w:t>
            </w:r>
            <w:r w:rsidRPr="007A16F3">
              <w:rPr>
                <w:rFonts w:ascii="Arial" w:hAnsi="Arial" w:cs="Arial"/>
              </w:rPr>
              <w:t>й</w:t>
            </w:r>
            <w:r w:rsidRPr="007A16F3">
              <w:rPr>
                <w:rFonts w:ascii="Arial" w:hAnsi="Arial" w:cs="Arial"/>
              </w:rPr>
              <w:t>ствующее</w:t>
            </w:r>
            <w:r w:rsidR="004D4B24" w:rsidRPr="007A16F3">
              <w:rPr>
                <w:rFonts w:ascii="Arial" w:hAnsi="Arial" w:cs="Arial"/>
              </w:rPr>
              <w:t xml:space="preserve"> знач</w:t>
            </w:r>
            <w:r w:rsidR="004D4B24" w:rsidRPr="007A16F3">
              <w:rPr>
                <w:rFonts w:ascii="Arial" w:hAnsi="Arial" w:cs="Arial"/>
              </w:rPr>
              <w:t>е</w:t>
            </w:r>
            <w:r w:rsidR="004D4B24" w:rsidRPr="007A16F3">
              <w:rPr>
                <w:rFonts w:ascii="Arial" w:hAnsi="Arial" w:cs="Arial"/>
              </w:rPr>
              <w:t>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907" w:type="dxa"/>
            <w:gridSpan w:val="155"/>
            <w:vAlign w:val="center"/>
          </w:tcPr>
          <w:p w14:paraId="18A4DDB5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7DA17B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C588B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657074C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 w:val="restart"/>
            <w:vAlign w:val="center"/>
          </w:tcPr>
          <w:p w14:paraId="263C1497" w14:textId="77777777" w:rsidR="00681CA0" w:rsidRPr="007A16F3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1004" w:type="dxa"/>
            <w:gridSpan w:val="126"/>
          </w:tcPr>
          <w:p w14:paraId="69EE9DB9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t ≤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95" w:type="dxa"/>
            <w:gridSpan w:val="299"/>
          </w:tcPr>
          <w:p w14:paraId="0225BD3E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(пиковое</w:t>
            </w:r>
            <w:r w:rsidR="004D4B24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907" w:type="dxa"/>
            <w:gridSpan w:val="155"/>
          </w:tcPr>
          <w:p w14:paraId="7CD9B0BD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65E2BD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10C819C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261B912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4" w:type="dxa"/>
            <w:gridSpan w:val="458"/>
            <w:vMerge/>
          </w:tcPr>
          <w:p w14:paraId="0A9B69FF" w14:textId="77777777" w:rsidR="00681CA0" w:rsidRPr="007A16F3" w:rsidRDefault="00681CA0" w:rsidP="00D6578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4" w:type="dxa"/>
            <w:gridSpan w:val="126"/>
          </w:tcPr>
          <w:p w14:paraId="073E084C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t &gt; t</w:t>
            </w:r>
            <w:r w:rsidRPr="007A16F3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95" w:type="dxa"/>
            <w:gridSpan w:val="299"/>
          </w:tcPr>
          <w:p w14:paraId="71D108F9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(пиковое</w:t>
            </w:r>
            <w:r w:rsidR="004D4B24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1907" w:type="dxa"/>
            <w:gridSpan w:val="155"/>
          </w:tcPr>
          <w:p w14:paraId="7B522F97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AF8ACD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0D201CB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67D52A0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3" w:type="dxa"/>
            <w:gridSpan w:val="883"/>
          </w:tcPr>
          <w:p w14:paraId="77B9CE51" w14:textId="77777777" w:rsidR="00681CA0" w:rsidRPr="004C4754" w:rsidRDefault="00681CA0" w:rsidP="00D6578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907" w:type="dxa"/>
            <w:gridSpan w:val="155"/>
          </w:tcPr>
          <w:p w14:paraId="2E2CE4B9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12,5*</w:t>
            </w:r>
          </w:p>
        </w:tc>
        <w:tc>
          <w:tcPr>
            <w:tcW w:w="284" w:type="dxa"/>
            <w:gridSpan w:val="3"/>
            <w:vMerge/>
          </w:tcPr>
          <w:p w14:paraId="0B4F6B3F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CB0A10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39B7B2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4ED12A31" w14:textId="77777777" w:rsidR="00681CA0" w:rsidRPr="004C4754" w:rsidRDefault="00681CA0" w:rsidP="0009116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494C6BA9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04D09FC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6F4DCF3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17137528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4" w:type="dxa"/>
            <w:gridSpan w:val="3"/>
            <w:vMerge/>
          </w:tcPr>
          <w:p w14:paraId="608242E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78DF530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2684C444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4E6A35A0" w14:textId="77777777" w:rsidR="00681CA0" w:rsidRPr="004C4754" w:rsidRDefault="00681CA0" w:rsidP="0009116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B9829F1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D8E595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C042F3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6793554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Без предварительного подогрева</w:t>
            </w:r>
          </w:p>
        </w:tc>
        <w:tc>
          <w:tcPr>
            <w:tcW w:w="284" w:type="dxa"/>
            <w:gridSpan w:val="3"/>
            <w:vMerge/>
          </w:tcPr>
          <w:p w14:paraId="1A3B3C8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6F7F91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09073FD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573"/>
            <w:vAlign w:val="center"/>
          </w:tcPr>
          <w:p w14:paraId="762818A7" w14:textId="77777777" w:rsidR="00681CA0" w:rsidRPr="004C4754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3008" w:type="dxa"/>
            <w:gridSpan w:val="406"/>
          </w:tcPr>
          <w:p w14:paraId="7B46B5CD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(действующее значение)</w:t>
            </w:r>
          </w:p>
        </w:tc>
        <w:tc>
          <w:tcPr>
            <w:tcW w:w="1310" w:type="dxa"/>
            <w:gridSpan w:val="59"/>
            <w:vAlign w:val="center"/>
          </w:tcPr>
          <w:p w14:paraId="62B9727B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7F69C002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C85485E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421B1A8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573"/>
          </w:tcPr>
          <w:p w14:paraId="24D68C75" w14:textId="77777777" w:rsidR="00681CA0" w:rsidRPr="004C4754" w:rsidRDefault="00681CA0" w:rsidP="000458A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3008" w:type="dxa"/>
            <w:gridSpan w:val="406"/>
          </w:tcPr>
          <w:p w14:paraId="55D73A4C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310" w:type="dxa"/>
            <w:gridSpan w:val="59"/>
          </w:tcPr>
          <w:p w14:paraId="3CE44EA0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DA921E0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B4F10F7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20362E9E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00" w:type="dxa"/>
            <w:gridSpan w:val="979"/>
          </w:tcPr>
          <w:p w14:paraId="59A72F99" w14:textId="77777777" w:rsidR="00681CA0" w:rsidRPr="004C4754" w:rsidRDefault="00681CA0" w:rsidP="000458A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Резистор, заменяющий лампу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310" w:type="dxa"/>
            <w:gridSpan w:val="59"/>
          </w:tcPr>
          <w:p w14:paraId="7DD9F65E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2DCD62AB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F73A37E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634A9B3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00" w:type="dxa"/>
            <w:gridSpan w:val="979"/>
          </w:tcPr>
          <w:p w14:paraId="40314B65" w14:textId="77777777" w:rsidR="00681CA0" w:rsidRPr="004C4754" w:rsidRDefault="00681CA0" w:rsidP="000458A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для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310" w:type="dxa"/>
            <w:gridSpan w:val="59"/>
          </w:tcPr>
          <w:p w14:paraId="3E26474B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D89EDC6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91E337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bottom w:val="nil"/>
            </w:tcBorders>
          </w:tcPr>
          <w:p w14:paraId="6253D517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92" w:type="dxa"/>
            <w:gridSpan w:val="573"/>
          </w:tcPr>
          <w:p w14:paraId="4522B5A9" w14:textId="77777777" w:rsidR="00681CA0" w:rsidRPr="004C4754" w:rsidRDefault="00681CA0" w:rsidP="000458A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3008" w:type="dxa"/>
            <w:gridSpan w:val="406"/>
          </w:tcPr>
          <w:p w14:paraId="5F9FFA38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310" w:type="dxa"/>
            <w:gridSpan w:val="59"/>
          </w:tcPr>
          <w:p w14:paraId="174F30C8" w14:textId="77777777" w:rsidR="00681CA0" w:rsidRPr="004C4754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40F147D" w14:textId="77777777" w:rsidR="00681CA0" w:rsidRPr="004C4754" w:rsidRDefault="00681CA0" w:rsidP="00591FF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116395" w14:textId="77777777" w:rsidTr="004068EE">
        <w:tblPrEx>
          <w:tblLook w:val="01E0" w:firstRow="1" w:lastRow="1" w:firstColumn="1" w:lastColumn="1" w:noHBand="0" w:noVBand="0"/>
        </w:tblPrEx>
        <w:trPr>
          <w:trHeight w:val="1007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34C68CB9" w14:textId="77777777" w:rsidR="00681CA0" w:rsidRPr="004C4754" w:rsidRDefault="00681CA0" w:rsidP="00B94D7C">
            <w:pPr>
              <w:spacing w:after="0" w:line="276" w:lineRule="auto"/>
              <w:rPr>
                <w:rFonts w:ascii="Arial" w:hAnsi="Arial" w:cs="Arial"/>
              </w:rPr>
            </w:pPr>
            <w:r w:rsidRPr="00283E6F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305F5007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762624D1" w14:textId="77777777" w:rsidR="00681CA0" w:rsidRPr="004C4754" w:rsidRDefault="008C3D53" w:rsidP="00591FF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1244A429" w14:textId="77777777" w:rsidTr="004068EE">
        <w:tc>
          <w:tcPr>
            <w:tcW w:w="1687" w:type="dxa"/>
            <w:gridSpan w:val="97"/>
          </w:tcPr>
          <w:p w14:paraId="538DD7CF" w14:textId="77777777" w:rsidR="00681CA0" w:rsidRPr="007A16F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szCs w:val="28"/>
              </w:rPr>
              <w:lastRenderedPageBreak/>
              <w:br w:type="page"/>
            </w:r>
          </w:p>
        </w:tc>
        <w:tc>
          <w:tcPr>
            <w:tcW w:w="6442" w:type="dxa"/>
            <w:gridSpan w:val="841"/>
          </w:tcPr>
          <w:p w14:paraId="039D140B" w14:textId="77777777" w:rsidR="00681CA0" w:rsidRPr="000269D6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0269D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C16966E" w14:textId="77777777" w:rsidR="00681CA0" w:rsidRPr="000269D6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0269D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8" w:type="dxa"/>
            <w:gridSpan w:val="113"/>
            <w:vAlign w:val="center"/>
          </w:tcPr>
          <w:p w14:paraId="4995C8C9" w14:textId="77777777" w:rsidR="00681CA0" w:rsidRPr="000269D6" w:rsidRDefault="00FA62C7" w:rsidP="00D6578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269D6">
              <w:rPr>
                <w:rFonts w:ascii="Arial" w:hAnsi="Arial" w:cs="Arial"/>
              </w:rPr>
              <w:t xml:space="preserve">с. </w:t>
            </w:r>
            <w:r w:rsidR="00681CA0" w:rsidRPr="000269D6">
              <w:rPr>
                <w:rFonts w:ascii="Arial" w:hAnsi="Arial" w:cs="Arial"/>
              </w:rPr>
              <w:t>1</w:t>
            </w:r>
          </w:p>
        </w:tc>
      </w:tr>
      <w:tr w:rsidR="00681CA0" w:rsidRPr="004C4754" w14:paraId="1CB778CD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E5A63E7" w14:textId="77777777" w:rsidR="00681CA0" w:rsidRPr="007A16F3" w:rsidRDefault="00681CA0" w:rsidP="00D6578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7A16F3">
              <w:rPr>
                <w:rFonts w:ascii="Arial" w:hAnsi="Arial" w:cs="Arial"/>
                <w:b/>
                <w:lang w:val="en-US"/>
              </w:rPr>
              <w:t>МСОЛ:</w:t>
            </w:r>
            <w:r w:rsidRPr="007A16F3">
              <w:rPr>
                <w:rFonts w:ascii="Arial" w:hAnsi="Arial" w:cs="Arial"/>
                <w:b/>
              </w:rPr>
              <w:t xml:space="preserve"> </w:t>
            </w:r>
            <w:r w:rsidRPr="007A16F3">
              <w:rPr>
                <w:rFonts w:ascii="Arial" w:hAnsi="Arial" w:cs="Arial"/>
                <w:lang w:val="en-US"/>
              </w:rPr>
              <w:t>FD-</w:t>
            </w:r>
            <w:r w:rsidRPr="007A16F3">
              <w:rPr>
                <w:rFonts w:ascii="Arial" w:hAnsi="Arial" w:cs="Arial"/>
              </w:rPr>
              <w:t>30</w:t>
            </w:r>
            <w:r w:rsidRPr="007A16F3">
              <w:rPr>
                <w:rFonts w:ascii="Arial" w:hAnsi="Arial" w:cs="Arial"/>
                <w:lang w:val="en-US"/>
              </w:rPr>
              <w:t>-E-G</w:t>
            </w:r>
            <w:r w:rsidRPr="007A16F3">
              <w:rPr>
                <w:rFonts w:ascii="Arial" w:hAnsi="Arial" w:cs="Arial"/>
              </w:rPr>
              <w:t>13</w:t>
            </w:r>
            <w:r w:rsidRPr="007A16F3">
              <w:rPr>
                <w:rFonts w:ascii="Arial" w:hAnsi="Arial" w:cs="Arial"/>
                <w:lang w:val="en-US"/>
              </w:rPr>
              <w:t>-</w:t>
            </w:r>
            <w:r w:rsidRPr="007A16F3">
              <w:rPr>
                <w:rFonts w:ascii="Arial" w:hAnsi="Arial" w:cs="Arial"/>
              </w:rPr>
              <w:t>38</w:t>
            </w:r>
            <w:r w:rsidRPr="007A16F3">
              <w:rPr>
                <w:rFonts w:ascii="Arial" w:hAnsi="Arial" w:cs="Arial"/>
                <w:lang w:val="en-US"/>
              </w:rPr>
              <w:t>/</w:t>
            </w:r>
            <w:r w:rsidRPr="007A16F3">
              <w:rPr>
                <w:rFonts w:ascii="Arial" w:hAnsi="Arial" w:cs="Arial"/>
              </w:rPr>
              <w:t>900</w:t>
            </w:r>
          </w:p>
        </w:tc>
      </w:tr>
      <w:tr w:rsidR="00681CA0" w:rsidRPr="004C4754" w14:paraId="549DE9A2" w14:textId="77777777" w:rsidTr="004068EE">
        <w:trPr>
          <w:cantSplit/>
          <w:trHeight w:val="159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45A208E5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0" w:type="dxa"/>
            <w:gridSpan w:val="190"/>
            <w:tcBorders>
              <w:bottom w:val="double" w:sz="4" w:space="0" w:color="auto"/>
            </w:tcBorders>
          </w:tcPr>
          <w:p w14:paraId="743C0A69" w14:textId="77777777" w:rsidR="00681CA0" w:rsidRPr="007A16F3" w:rsidRDefault="00681CA0" w:rsidP="00D6578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49" w:type="dxa"/>
            <w:gridSpan w:val="192"/>
            <w:tcBorders>
              <w:bottom w:val="double" w:sz="4" w:space="0" w:color="auto"/>
            </w:tcBorders>
            <w:vAlign w:val="center"/>
          </w:tcPr>
          <w:p w14:paraId="3E685A73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Схема</w:t>
            </w:r>
          </w:p>
        </w:tc>
        <w:tc>
          <w:tcPr>
            <w:tcW w:w="1831" w:type="dxa"/>
            <w:gridSpan w:val="229"/>
            <w:tcBorders>
              <w:bottom w:val="double" w:sz="4" w:space="0" w:color="auto"/>
            </w:tcBorders>
            <w:vAlign w:val="center"/>
          </w:tcPr>
          <w:p w14:paraId="4462D4CE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Катод</w:t>
            </w:r>
          </w:p>
        </w:tc>
        <w:tc>
          <w:tcPr>
            <w:tcW w:w="1436" w:type="dxa"/>
            <w:gridSpan w:val="147"/>
            <w:tcBorders>
              <w:bottom w:val="double" w:sz="4" w:space="0" w:color="auto"/>
            </w:tcBorders>
            <w:vAlign w:val="center"/>
          </w:tcPr>
          <w:p w14:paraId="1E8AB350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Цоколь</w:t>
            </w:r>
          </w:p>
        </w:tc>
        <w:tc>
          <w:tcPr>
            <w:tcW w:w="2478" w:type="dxa"/>
            <w:gridSpan w:val="268"/>
            <w:tcBorders>
              <w:bottom w:val="double" w:sz="4" w:space="0" w:color="auto"/>
            </w:tcBorders>
          </w:tcPr>
          <w:p w14:paraId="4A0DBAAF" w14:textId="56B2CE9A" w:rsidR="00681CA0" w:rsidRPr="007A16F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BBFB5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D82AB2" w14:textId="77777777" w:rsidTr="004068EE">
        <w:trPr>
          <w:cantSplit/>
          <w:trHeight w:val="15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4918C9D0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0" w:type="dxa"/>
            <w:gridSpan w:val="190"/>
            <w:vAlign w:val="center"/>
          </w:tcPr>
          <w:p w14:paraId="570301DC" w14:textId="77777777" w:rsidR="00681CA0" w:rsidRPr="007A16F3" w:rsidRDefault="00681CA0" w:rsidP="00D6578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1749" w:type="dxa"/>
            <w:gridSpan w:val="192"/>
            <w:vAlign w:val="center"/>
          </w:tcPr>
          <w:p w14:paraId="296B31D6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31" w:type="dxa"/>
            <w:gridSpan w:val="229"/>
            <w:vAlign w:val="center"/>
          </w:tcPr>
          <w:p w14:paraId="10639B36" w14:textId="77777777" w:rsidR="00681CA0" w:rsidRPr="007A16F3" w:rsidRDefault="004D4B24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предварител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 xml:space="preserve">ного </w:t>
            </w:r>
            <w:r w:rsidR="00681CA0" w:rsidRPr="007A16F3">
              <w:rPr>
                <w:rFonts w:ascii="Arial" w:hAnsi="Arial" w:cs="Arial"/>
              </w:rPr>
              <w:t>подогрева</w:t>
            </w:r>
          </w:p>
        </w:tc>
        <w:tc>
          <w:tcPr>
            <w:tcW w:w="1436" w:type="dxa"/>
            <w:gridSpan w:val="147"/>
            <w:tcBorders>
              <w:top w:val="double" w:sz="4" w:space="0" w:color="auto"/>
            </w:tcBorders>
            <w:vAlign w:val="center"/>
          </w:tcPr>
          <w:p w14:paraId="5846307F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  <w:lang w:val="en-US"/>
              </w:rPr>
              <w:t>G</w:t>
            </w:r>
            <w:r w:rsidRPr="007A16F3">
              <w:rPr>
                <w:rFonts w:ascii="Arial" w:hAnsi="Arial" w:cs="Arial"/>
              </w:rPr>
              <w:t>13</w:t>
            </w:r>
          </w:p>
        </w:tc>
        <w:tc>
          <w:tcPr>
            <w:tcW w:w="2478" w:type="dxa"/>
            <w:gridSpan w:val="268"/>
            <w:tcBorders>
              <w:top w:val="double" w:sz="4" w:space="0" w:color="auto"/>
            </w:tcBorders>
            <w:vAlign w:val="center"/>
          </w:tcPr>
          <w:p w14:paraId="17BF55BA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</w:rPr>
              <w:t>38</w:t>
            </w:r>
            <w:r w:rsidRPr="007A16F3">
              <w:rPr>
                <w:rFonts w:ascii="Arial" w:hAnsi="Arial" w:cs="Arial"/>
                <w:lang w:val="en-US"/>
              </w:rPr>
              <w:t xml:space="preserve"> х </w:t>
            </w:r>
            <w:r w:rsidRPr="007A16F3">
              <w:rPr>
                <w:rFonts w:ascii="Arial" w:hAnsi="Arial" w:cs="Arial"/>
              </w:rPr>
              <w:t>900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2486F0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2BE23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2EACF9F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61BB85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2F9382C6" w14:textId="77777777" w:rsidR="00681CA0" w:rsidRPr="007A16F3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490CB162" w14:textId="77777777" w:rsidR="00681CA0" w:rsidRPr="007A16F3" w:rsidRDefault="00681CA0" w:rsidP="000458A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Размеры</w:t>
            </w:r>
          </w:p>
          <w:p w14:paraId="06FDD313" w14:textId="77777777" w:rsidR="00681CA0" w:rsidRPr="007A16F3" w:rsidRDefault="00681CA0" w:rsidP="000458A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297248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F0CA6D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F639AAF" w14:textId="77777777" w:rsidR="00681CA0" w:rsidRPr="007A16F3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nil"/>
            </w:tcBorders>
          </w:tcPr>
          <w:p w14:paraId="6B31FC58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10" w:type="dxa"/>
            <w:gridSpan w:val="429"/>
            <w:tcBorders>
              <w:top w:val="nil"/>
            </w:tcBorders>
          </w:tcPr>
          <w:p w14:paraId="77AAB4D3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18" w:type="dxa"/>
            <w:gridSpan w:val="192"/>
            <w:tcBorders>
              <w:top w:val="nil"/>
            </w:tcBorders>
          </w:tcPr>
          <w:p w14:paraId="6AE80267" w14:textId="77777777" w:rsidR="00681CA0" w:rsidRPr="007A16F3" w:rsidRDefault="00681CA0" w:rsidP="00D6578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16F3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166" w:type="dxa"/>
            <w:gridSpan w:val="215"/>
            <w:tcBorders>
              <w:top w:val="nil"/>
            </w:tcBorders>
          </w:tcPr>
          <w:p w14:paraId="61B11E14" w14:textId="77777777" w:rsidR="00681CA0" w:rsidRPr="000458AC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58AC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2DBDE6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8EF3E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B926E5E" w14:textId="77777777" w:rsidR="00681CA0" w:rsidRPr="007A16F3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nil"/>
              <w:bottom w:val="double" w:sz="4" w:space="0" w:color="auto"/>
            </w:tcBorders>
          </w:tcPr>
          <w:p w14:paraId="1BA103E3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1719" w:type="dxa"/>
            <w:gridSpan w:val="184"/>
            <w:tcBorders>
              <w:top w:val="nil"/>
              <w:bottom w:val="double" w:sz="4" w:space="0" w:color="auto"/>
            </w:tcBorders>
          </w:tcPr>
          <w:p w14:paraId="0B1ED8FC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</w:t>
            </w:r>
          </w:p>
        </w:tc>
        <w:tc>
          <w:tcPr>
            <w:tcW w:w="1891" w:type="dxa"/>
            <w:gridSpan w:val="245"/>
            <w:tcBorders>
              <w:top w:val="nil"/>
              <w:bottom w:val="double" w:sz="4" w:space="0" w:color="auto"/>
            </w:tcBorders>
          </w:tcPr>
          <w:p w14:paraId="3976F3E5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3884" w:type="dxa"/>
            <w:gridSpan w:val="407"/>
            <w:tcBorders>
              <w:top w:val="nil"/>
              <w:bottom w:val="double" w:sz="4" w:space="0" w:color="auto"/>
            </w:tcBorders>
          </w:tcPr>
          <w:p w14:paraId="23776273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608897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E7094B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072F8B96" w14:textId="77777777" w:rsidR="00681CA0" w:rsidRPr="007A16F3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double" w:sz="4" w:space="0" w:color="auto"/>
            </w:tcBorders>
          </w:tcPr>
          <w:p w14:paraId="460AA27B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894,6</w:t>
            </w:r>
          </w:p>
        </w:tc>
        <w:tc>
          <w:tcPr>
            <w:tcW w:w="1719" w:type="dxa"/>
            <w:gridSpan w:val="184"/>
            <w:tcBorders>
              <w:top w:val="double" w:sz="4" w:space="0" w:color="auto"/>
            </w:tcBorders>
          </w:tcPr>
          <w:p w14:paraId="21081560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899,3</w:t>
            </w:r>
          </w:p>
        </w:tc>
        <w:tc>
          <w:tcPr>
            <w:tcW w:w="1891" w:type="dxa"/>
            <w:gridSpan w:val="245"/>
            <w:tcBorders>
              <w:top w:val="double" w:sz="4" w:space="0" w:color="auto"/>
            </w:tcBorders>
          </w:tcPr>
          <w:p w14:paraId="4E28C703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901,7</w:t>
            </w:r>
          </w:p>
        </w:tc>
        <w:tc>
          <w:tcPr>
            <w:tcW w:w="1718" w:type="dxa"/>
            <w:gridSpan w:val="192"/>
            <w:tcBorders>
              <w:top w:val="double" w:sz="4" w:space="0" w:color="auto"/>
            </w:tcBorders>
          </w:tcPr>
          <w:p w14:paraId="0D678E57" w14:textId="77777777" w:rsidR="00681CA0" w:rsidRPr="007A16F3" w:rsidRDefault="00681CA0" w:rsidP="00D6578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908,8</w:t>
            </w:r>
          </w:p>
        </w:tc>
        <w:tc>
          <w:tcPr>
            <w:tcW w:w="2166" w:type="dxa"/>
            <w:gridSpan w:val="215"/>
            <w:tcBorders>
              <w:top w:val="double" w:sz="4" w:space="0" w:color="auto"/>
            </w:tcBorders>
          </w:tcPr>
          <w:p w14:paraId="58CC67AF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4B29AB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78F05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45C6AC6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5BC971C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32A82AB8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787B9FC5" w14:textId="77777777" w:rsidR="00681CA0" w:rsidRPr="007A16F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A16F3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9AD3AF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D6F9AE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EFDE489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00" w:type="dxa"/>
            <w:gridSpan w:val="123"/>
            <w:tcBorders>
              <w:top w:val="nil"/>
              <w:bottom w:val="double" w:sz="4" w:space="0" w:color="auto"/>
            </w:tcBorders>
            <w:vAlign w:val="center"/>
          </w:tcPr>
          <w:p w14:paraId="1D355408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4" w:type="dxa"/>
            <w:gridSpan w:val="300"/>
            <w:tcBorders>
              <w:top w:val="nil"/>
              <w:bottom w:val="double" w:sz="4" w:space="0" w:color="auto"/>
            </w:tcBorders>
          </w:tcPr>
          <w:p w14:paraId="21E57EEA" w14:textId="77777777" w:rsidR="00681CA0" w:rsidRPr="007A16F3" w:rsidRDefault="001F678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напряжения</w:t>
            </w:r>
            <w:r w:rsidR="00681CA0" w:rsidRPr="007A16F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94" w:type="dxa"/>
            <w:gridSpan w:val="388"/>
            <w:tcBorders>
              <w:top w:val="nil"/>
              <w:bottom w:val="double" w:sz="4" w:space="0" w:color="auto"/>
            </w:tcBorders>
          </w:tcPr>
          <w:p w14:paraId="7C429FD6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166" w:type="dxa"/>
            <w:gridSpan w:val="215"/>
            <w:tcBorders>
              <w:top w:val="nil"/>
              <w:bottom w:val="double" w:sz="4" w:space="0" w:color="auto"/>
            </w:tcBorders>
          </w:tcPr>
          <w:p w14:paraId="22FAC3DD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938B72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D51886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5356FFC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00" w:type="dxa"/>
            <w:gridSpan w:val="123"/>
            <w:tcBorders>
              <w:top w:val="double" w:sz="4" w:space="0" w:color="auto"/>
              <w:bottom w:val="nil"/>
            </w:tcBorders>
          </w:tcPr>
          <w:p w14:paraId="7E160656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4" w:type="dxa"/>
            <w:gridSpan w:val="300"/>
            <w:tcBorders>
              <w:top w:val="double" w:sz="4" w:space="0" w:color="auto"/>
              <w:bottom w:val="nil"/>
            </w:tcBorders>
          </w:tcPr>
          <w:p w14:paraId="2DFE11BF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220</w:t>
            </w:r>
          </w:p>
        </w:tc>
        <w:tc>
          <w:tcPr>
            <w:tcW w:w="3294" w:type="dxa"/>
            <w:gridSpan w:val="388"/>
            <w:tcBorders>
              <w:top w:val="double" w:sz="4" w:space="0" w:color="auto"/>
              <w:bottom w:val="nil"/>
            </w:tcBorders>
          </w:tcPr>
          <w:p w14:paraId="06FB93A6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198</w:t>
            </w:r>
          </w:p>
        </w:tc>
        <w:tc>
          <w:tcPr>
            <w:tcW w:w="2166" w:type="dxa"/>
            <w:gridSpan w:val="215"/>
            <w:tcBorders>
              <w:top w:val="double" w:sz="4" w:space="0" w:color="auto"/>
              <w:bottom w:val="nil"/>
            </w:tcBorders>
          </w:tcPr>
          <w:p w14:paraId="7C5BF0D0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324D8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D79BA2F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7C1A967B" w14:textId="77777777" w:rsidR="00681CA0" w:rsidRPr="007A16F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00" w:type="dxa"/>
            <w:gridSpan w:val="123"/>
          </w:tcPr>
          <w:p w14:paraId="230BE9AB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4" w:type="dxa"/>
            <w:gridSpan w:val="300"/>
          </w:tcPr>
          <w:p w14:paraId="1B0FF7B3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3294" w:type="dxa"/>
            <w:gridSpan w:val="388"/>
          </w:tcPr>
          <w:p w14:paraId="4E9E58CE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-</w:t>
            </w:r>
          </w:p>
        </w:tc>
        <w:tc>
          <w:tcPr>
            <w:tcW w:w="2166" w:type="dxa"/>
            <w:gridSpan w:val="215"/>
          </w:tcPr>
          <w:p w14:paraId="2BC1BB51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23BDC2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E29D56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1E853C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995084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48BAADE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3CAD6F1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48AF9A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1BE898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0EB2BC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00" w:type="dxa"/>
            <w:gridSpan w:val="23"/>
            <w:vMerge w:val="restart"/>
            <w:vAlign w:val="center"/>
          </w:tcPr>
          <w:p w14:paraId="79FC57AA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та, Гц</w:t>
            </w:r>
          </w:p>
        </w:tc>
        <w:tc>
          <w:tcPr>
            <w:tcW w:w="1318" w:type="dxa"/>
            <w:gridSpan w:val="225"/>
            <w:vMerge w:val="restart"/>
            <w:vAlign w:val="center"/>
          </w:tcPr>
          <w:p w14:paraId="60BBFE68" w14:textId="77777777" w:rsidR="00681CA0" w:rsidRPr="007A16F3" w:rsidRDefault="001F678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009" w:type="dxa"/>
            <w:gridSpan w:val="467"/>
            <w:vAlign w:val="center"/>
          </w:tcPr>
          <w:p w14:paraId="271BBA1E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на лампе (действу</w:t>
            </w:r>
            <w:r w:rsidRPr="007A16F3">
              <w:rPr>
                <w:rFonts w:ascii="Arial" w:hAnsi="Arial" w:cs="Arial"/>
              </w:rPr>
              <w:t>ю</w:t>
            </w:r>
            <w:r w:rsidRPr="007A16F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89" w:type="dxa"/>
            <w:gridSpan w:val="167"/>
            <w:vMerge w:val="restart"/>
            <w:vAlign w:val="center"/>
          </w:tcPr>
          <w:p w14:paraId="6DBFDEAC" w14:textId="77777777" w:rsidR="00681CA0" w:rsidRPr="007A16F3" w:rsidRDefault="001F6780" w:rsidP="000516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</w:t>
            </w:r>
            <w:r w:rsidRPr="007A16F3">
              <w:rPr>
                <w:rFonts w:ascii="Arial" w:hAnsi="Arial" w:cs="Arial"/>
              </w:rPr>
              <w:t>т</w:t>
            </w:r>
            <w:r w:rsidRPr="007A16F3">
              <w:rPr>
                <w:rFonts w:ascii="Arial" w:hAnsi="Arial" w:cs="Arial"/>
              </w:rPr>
              <w:t>ное зн</w:t>
            </w:r>
            <w:r w:rsidRPr="007A16F3">
              <w:rPr>
                <w:rFonts w:ascii="Arial" w:hAnsi="Arial" w:cs="Arial"/>
              </w:rPr>
              <w:t>а</w:t>
            </w:r>
            <w:r w:rsidRPr="007A16F3">
              <w:rPr>
                <w:rFonts w:ascii="Arial" w:hAnsi="Arial" w:cs="Arial"/>
              </w:rPr>
              <w:t>чение т</w:t>
            </w:r>
            <w:r w:rsidRPr="007A16F3">
              <w:rPr>
                <w:rFonts w:ascii="Arial" w:hAnsi="Arial" w:cs="Arial"/>
              </w:rPr>
              <w:t>о</w:t>
            </w:r>
            <w:r w:rsidRPr="007A16F3">
              <w:rPr>
                <w:rFonts w:ascii="Arial" w:hAnsi="Arial" w:cs="Arial"/>
              </w:rPr>
              <w:t>ка лампы, А</w:t>
            </w:r>
          </w:p>
        </w:tc>
        <w:tc>
          <w:tcPr>
            <w:tcW w:w="1878" w:type="dxa"/>
            <w:gridSpan w:val="144"/>
            <w:vMerge w:val="restart"/>
          </w:tcPr>
          <w:p w14:paraId="74CE5B27" w14:textId="77777777" w:rsidR="00681CA0" w:rsidRPr="007A16F3" w:rsidRDefault="001F678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 значение тока</w:t>
            </w:r>
            <w:r w:rsidR="00681CA0" w:rsidRPr="007A16F3">
              <w:rPr>
                <w:rFonts w:ascii="Arial" w:hAnsi="Arial" w:cs="Arial"/>
              </w:rPr>
              <w:t xml:space="preserve"> предварител</w:t>
            </w:r>
            <w:r w:rsidR="00681CA0" w:rsidRPr="007A16F3">
              <w:rPr>
                <w:rFonts w:ascii="Arial" w:hAnsi="Arial" w:cs="Arial"/>
              </w:rPr>
              <w:t>ь</w:t>
            </w:r>
            <w:r w:rsidR="00681CA0" w:rsidRPr="007A16F3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B8BCBF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D09AE6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2B6D55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0" w:type="dxa"/>
            <w:gridSpan w:val="23"/>
            <w:vMerge/>
            <w:tcBorders>
              <w:top w:val="nil"/>
              <w:bottom w:val="double" w:sz="4" w:space="0" w:color="auto"/>
            </w:tcBorders>
          </w:tcPr>
          <w:p w14:paraId="5B23B822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gridSpan w:val="225"/>
            <w:vMerge/>
            <w:tcBorders>
              <w:top w:val="nil"/>
              <w:bottom w:val="double" w:sz="4" w:space="0" w:color="auto"/>
            </w:tcBorders>
          </w:tcPr>
          <w:p w14:paraId="045BD369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1" w:type="dxa"/>
            <w:gridSpan w:val="134"/>
            <w:tcBorders>
              <w:top w:val="nil"/>
              <w:bottom w:val="double" w:sz="4" w:space="0" w:color="auto"/>
            </w:tcBorders>
            <w:vAlign w:val="center"/>
          </w:tcPr>
          <w:p w14:paraId="51CA1B91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Расчетное</w:t>
            </w:r>
          </w:p>
          <w:p w14:paraId="51905AE6" w14:textId="77777777" w:rsidR="001F6780" w:rsidRPr="007A16F3" w:rsidRDefault="001F678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</w:rPr>
              <w:t>значение</w:t>
            </w:r>
          </w:p>
        </w:tc>
        <w:tc>
          <w:tcPr>
            <w:tcW w:w="1288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29FBFF80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90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43859217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A16F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89" w:type="dxa"/>
            <w:gridSpan w:val="167"/>
            <w:vMerge/>
            <w:tcBorders>
              <w:top w:val="nil"/>
              <w:bottom w:val="double" w:sz="4" w:space="0" w:color="auto"/>
            </w:tcBorders>
          </w:tcPr>
          <w:p w14:paraId="764245DB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78" w:type="dxa"/>
            <w:gridSpan w:val="144"/>
            <w:vMerge/>
            <w:tcBorders>
              <w:top w:val="nil"/>
              <w:bottom w:val="double" w:sz="4" w:space="0" w:color="auto"/>
            </w:tcBorders>
          </w:tcPr>
          <w:p w14:paraId="677EEA07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AE4F7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40275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773651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00" w:type="dxa"/>
            <w:gridSpan w:val="23"/>
            <w:tcBorders>
              <w:top w:val="double" w:sz="4" w:space="0" w:color="auto"/>
              <w:bottom w:val="nil"/>
            </w:tcBorders>
          </w:tcPr>
          <w:p w14:paraId="30F97FB1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16F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318" w:type="dxa"/>
            <w:gridSpan w:val="225"/>
            <w:tcBorders>
              <w:top w:val="double" w:sz="4" w:space="0" w:color="auto"/>
              <w:bottom w:val="nil"/>
            </w:tcBorders>
          </w:tcPr>
          <w:p w14:paraId="6EA47174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29,5</w:t>
            </w:r>
          </w:p>
        </w:tc>
        <w:tc>
          <w:tcPr>
            <w:tcW w:w="1431" w:type="dxa"/>
            <w:gridSpan w:val="134"/>
            <w:tcBorders>
              <w:top w:val="double" w:sz="4" w:space="0" w:color="auto"/>
              <w:bottom w:val="nil"/>
            </w:tcBorders>
          </w:tcPr>
          <w:p w14:paraId="35A16C46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81</w:t>
            </w:r>
          </w:p>
        </w:tc>
        <w:tc>
          <w:tcPr>
            <w:tcW w:w="1288" w:type="dxa"/>
            <w:gridSpan w:val="160"/>
            <w:tcBorders>
              <w:top w:val="double" w:sz="4" w:space="0" w:color="auto"/>
              <w:bottom w:val="nil"/>
            </w:tcBorders>
          </w:tcPr>
          <w:p w14:paraId="0CC37A19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71</w:t>
            </w:r>
          </w:p>
        </w:tc>
        <w:tc>
          <w:tcPr>
            <w:tcW w:w="1290" w:type="dxa"/>
            <w:gridSpan w:val="173"/>
            <w:tcBorders>
              <w:top w:val="double" w:sz="4" w:space="0" w:color="auto"/>
              <w:bottom w:val="nil"/>
            </w:tcBorders>
          </w:tcPr>
          <w:p w14:paraId="422FBB31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91</w:t>
            </w:r>
          </w:p>
        </w:tc>
        <w:tc>
          <w:tcPr>
            <w:tcW w:w="1289" w:type="dxa"/>
            <w:gridSpan w:val="167"/>
            <w:tcBorders>
              <w:top w:val="double" w:sz="4" w:space="0" w:color="auto"/>
              <w:bottom w:val="nil"/>
            </w:tcBorders>
          </w:tcPr>
          <w:p w14:paraId="3C2D23CA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0,405</w:t>
            </w:r>
          </w:p>
        </w:tc>
        <w:tc>
          <w:tcPr>
            <w:tcW w:w="1878" w:type="dxa"/>
            <w:gridSpan w:val="144"/>
            <w:tcBorders>
              <w:top w:val="double" w:sz="4" w:space="0" w:color="auto"/>
              <w:bottom w:val="nil"/>
            </w:tcBorders>
          </w:tcPr>
          <w:p w14:paraId="2AC2BFD2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0,620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C45A1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C2E31D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463146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00" w:type="dxa"/>
            <w:gridSpan w:val="23"/>
          </w:tcPr>
          <w:p w14:paraId="6B5A96E7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318" w:type="dxa"/>
            <w:gridSpan w:val="225"/>
          </w:tcPr>
          <w:p w14:paraId="0D5BFEC0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1" w:type="dxa"/>
            <w:gridSpan w:val="134"/>
          </w:tcPr>
          <w:p w14:paraId="1D48D5B5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8" w:type="dxa"/>
            <w:gridSpan w:val="160"/>
          </w:tcPr>
          <w:p w14:paraId="0E3B3EF3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90" w:type="dxa"/>
            <w:gridSpan w:val="173"/>
          </w:tcPr>
          <w:p w14:paraId="11EA9A9D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9" w:type="dxa"/>
            <w:gridSpan w:val="167"/>
          </w:tcPr>
          <w:p w14:paraId="703A448F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78" w:type="dxa"/>
            <w:gridSpan w:val="144"/>
          </w:tcPr>
          <w:p w14:paraId="066525C0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165FDB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E2428B" w14:textId="77777777" w:rsidTr="003E2868">
        <w:trPr>
          <w:cantSplit/>
          <w:trHeight w:val="5203"/>
        </w:trPr>
        <w:tc>
          <w:tcPr>
            <w:tcW w:w="10177" w:type="dxa"/>
            <w:gridSpan w:val="1051"/>
            <w:tcBorders>
              <w:top w:val="nil"/>
            </w:tcBorders>
          </w:tcPr>
          <w:p w14:paraId="7F8FD222" w14:textId="77777777" w:rsidR="00681CA0" w:rsidRPr="004C4754" w:rsidRDefault="00681CA0" w:rsidP="00D6578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4B7D5345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7A16F3">
              <w:rPr>
                <w:rFonts w:ascii="Arial" w:hAnsi="Arial" w:cs="Arial"/>
              </w:rPr>
              <w:t xml:space="preserve"> </w:t>
            </w:r>
            <w:r w:rsidR="00F94339" w:rsidRPr="007A16F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21F04DB8" w14:textId="77777777" w:rsidR="00681CA0" w:rsidRPr="004C4754" w:rsidRDefault="00681CA0" w:rsidP="00713DA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839978E" w14:textId="77777777" w:rsidTr="004068EE">
        <w:trPr>
          <w:cantSplit/>
        </w:trPr>
        <w:tc>
          <w:tcPr>
            <w:tcW w:w="10177" w:type="dxa"/>
            <w:gridSpan w:val="1051"/>
          </w:tcPr>
          <w:p w14:paraId="751F98E6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2340-1</w:t>
            </w:r>
          </w:p>
        </w:tc>
      </w:tr>
      <w:tr w:rsidR="00681CA0" w:rsidRPr="004C4754" w14:paraId="46AE98C5" w14:textId="77777777" w:rsidTr="004068EE">
        <w:tc>
          <w:tcPr>
            <w:tcW w:w="1687" w:type="dxa"/>
            <w:gridSpan w:val="97"/>
          </w:tcPr>
          <w:p w14:paraId="347800E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616" w:type="dxa"/>
            <w:gridSpan w:val="867"/>
          </w:tcPr>
          <w:p w14:paraId="7AC82B82" w14:textId="77777777" w:rsidR="00681CA0" w:rsidRPr="000269D6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0269D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C3A08E5" w14:textId="77777777" w:rsidR="00681CA0" w:rsidRPr="000269D6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0269D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74" w:type="dxa"/>
            <w:gridSpan w:val="87"/>
            <w:vAlign w:val="center"/>
          </w:tcPr>
          <w:p w14:paraId="09741DF9" w14:textId="77777777" w:rsidR="00681CA0" w:rsidRPr="000269D6" w:rsidRDefault="00FA62C7" w:rsidP="00D6578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269D6">
              <w:rPr>
                <w:rFonts w:ascii="Arial" w:hAnsi="Arial" w:cs="Arial"/>
              </w:rPr>
              <w:t xml:space="preserve">с. </w:t>
            </w:r>
            <w:r w:rsidR="00681CA0" w:rsidRPr="000269D6">
              <w:rPr>
                <w:rFonts w:ascii="Arial" w:hAnsi="Arial" w:cs="Arial"/>
              </w:rPr>
              <w:t>2</w:t>
            </w:r>
          </w:p>
        </w:tc>
      </w:tr>
      <w:tr w:rsidR="00681CA0" w:rsidRPr="004C4754" w14:paraId="13B40241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327AA10" w14:textId="77777777" w:rsidR="00681CA0" w:rsidRPr="004C4754" w:rsidRDefault="00681CA0" w:rsidP="00D6578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30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900</w:t>
            </w:r>
          </w:p>
        </w:tc>
      </w:tr>
      <w:tr w:rsidR="00681CA0" w:rsidRPr="004C4754" w14:paraId="085D73DD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7BC7344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242E731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5033D9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1816C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0432A1C2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tcBorders>
              <w:bottom w:val="double" w:sz="4" w:space="0" w:color="auto"/>
            </w:tcBorders>
            <w:vAlign w:val="center"/>
          </w:tcPr>
          <w:p w14:paraId="257432FF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Частота, Гц</w:t>
            </w:r>
          </w:p>
        </w:tc>
        <w:tc>
          <w:tcPr>
            <w:tcW w:w="1576" w:type="dxa"/>
            <w:gridSpan w:val="223"/>
            <w:tcBorders>
              <w:bottom w:val="double" w:sz="4" w:space="0" w:color="auto"/>
            </w:tcBorders>
            <w:vAlign w:val="center"/>
          </w:tcPr>
          <w:p w14:paraId="75D517DB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Номинал</w:t>
            </w:r>
            <w:r w:rsidRPr="007A16F3">
              <w:rPr>
                <w:rFonts w:ascii="Arial" w:hAnsi="Arial" w:cs="Arial"/>
              </w:rPr>
              <w:t>ь</w:t>
            </w:r>
            <w:r w:rsidRPr="007A16F3">
              <w:rPr>
                <w:rFonts w:ascii="Arial" w:hAnsi="Arial" w:cs="Arial"/>
              </w:rPr>
              <w:t>ная мо</w:t>
            </w:r>
            <w:r w:rsidRPr="007A16F3">
              <w:rPr>
                <w:rFonts w:ascii="Arial" w:hAnsi="Arial" w:cs="Arial"/>
              </w:rPr>
              <w:t>щ</w:t>
            </w:r>
            <w:r w:rsidRPr="007A16F3">
              <w:rPr>
                <w:rFonts w:ascii="Arial" w:hAnsi="Arial" w:cs="Arial"/>
              </w:rPr>
              <w:t>ность, Вт</w:t>
            </w:r>
          </w:p>
        </w:tc>
        <w:tc>
          <w:tcPr>
            <w:tcW w:w="1459" w:type="dxa"/>
            <w:gridSpan w:val="152"/>
            <w:tcBorders>
              <w:bottom w:val="double" w:sz="4" w:space="0" w:color="auto"/>
            </w:tcBorders>
            <w:vAlign w:val="center"/>
          </w:tcPr>
          <w:p w14:paraId="0B0127BF" w14:textId="77777777" w:rsidR="00681CA0" w:rsidRPr="007A16F3" w:rsidRDefault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Расчетное значение напряж</w:t>
            </w:r>
            <w:r w:rsidRPr="007A16F3">
              <w:rPr>
                <w:rFonts w:ascii="Arial" w:hAnsi="Arial" w:cs="Arial"/>
              </w:rPr>
              <w:t>е</w:t>
            </w:r>
            <w:r w:rsidRPr="007A16F3">
              <w:rPr>
                <w:rFonts w:ascii="Arial" w:hAnsi="Arial" w:cs="Arial"/>
              </w:rPr>
              <w:t>ния</w:t>
            </w:r>
            <w:r w:rsidR="00681CA0" w:rsidRPr="007A16F3">
              <w:rPr>
                <w:rFonts w:ascii="Arial" w:hAnsi="Arial" w:cs="Arial"/>
              </w:rPr>
              <w:t>, В</w:t>
            </w:r>
          </w:p>
        </w:tc>
        <w:tc>
          <w:tcPr>
            <w:tcW w:w="1439" w:type="dxa"/>
            <w:gridSpan w:val="191"/>
            <w:tcBorders>
              <w:bottom w:val="double" w:sz="4" w:space="0" w:color="auto"/>
            </w:tcBorders>
            <w:vAlign w:val="center"/>
          </w:tcPr>
          <w:p w14:paraId="465E6F2D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Ток кали</w:t>
            </w:r>
            <w:r w:rsidRPr="007A16F3">
              <w:rPr>
                <w:rFonts w:ascii="Arial" w:hAnsi="Arial" w:cs="Arial"/>
              </w:rPr>
              <w:t>б</w:t>
            </w:r>
            <w:r w:rsidRPr="007A16F3">
              <w:rPr>
                <w:rFonts w:ascii="Arial" w:hAnsi="Arial" w:cs="Arial"/>
              </w:rPr>
              <w:t>ровки, А</w:t>
            </w:r>
          </w:p>
        </w:tc>
        <w:tc>
          <w:tcPr>
            <w:tcW w:w="1682" w:type="dxa"/>
            <w:gridSpan w:val="189"/>
            <w:tcBorders>
              <w:bottom w:val="double" w:sz="4" w:space="0" w:color="auto"/>
            </w:tcBorders>
            <w:vAlign w:val="center"/>
          </w:tcPr>
          <w:p w14:paraId="2FDBF24E" w14:textId="77777777" w:rsidR="00681CA0" w:rsidRPr="007A16F3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050" w:type="dxa"/>
            <w:gridSpan w:val="196"/>
            <w:tcBorders>
              <w:bottom w:val="double" w:sz="4" w:space="0" w:color="auto"/>
            </w:tcBorders>
            <w:vAlign w:val="center"/>
          </w:tcPr>
          <w:p w14:paraId="23EB75D3" w14:textId="77777777" w:rsidR="00681CA0" w:rsidRPr="004C4754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1B13F12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33A1D6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222F8CF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tcBorders>
              <w:top w:val="double" w:sz="4" w:space="0" w:color="auto"/>
              <w:bottom w:val="nil"/>
            </w:tcBorders>
          </w:tcPr>
          <w:p w14:paraId="153EC48F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50</w:t>
            </w:r>
          </w:p>
        </w:tc>
        <w:tc>
          <w:tcPr>
            <w:tcW w:w="1576" w:type="dxa"/>
            <w:gridSpan w:val="223"/>
            <w:tcBorders>
              <w:top w:val="double" w:sz="4" w:space="0" w:color="auto"/>
              <w:bottom w:val="nil"/>
            </w:tcBorders>
          </w:tcPr>
          <w:p w14:paraId="24074E9C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30</w:t>
            </w:r>
          </w:p>
        </w:tc>
        <w:tc>
          <w:tcPr>
            <w:tcW w:w="1459" w:type="dxa"/>
            <w:gridSpan w:val="152"/>
            <w:tcBorders>
              <w:top w:val="double" w:sz="4" w:space="0" w:color="auto"/>
              <w:bottom w:val="nil"/>
            </w:tcBorders>
          </w:tcPr>
          <w:p w14:paraId="475F740A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220</w:t>
            </w:r>
          </w:p>
        </w:tc>
        <w:tc>
          <w:tcPr>
            <w:tcW w:w="1439" w:type="dxa"/>
            <w:gridSpan w:val="191"/>
            <w:tcBorders>
              <w:top w:val="double" w:sz="4" w:space="0" w:color="auto"/>
              <w:bottom w:val="nil"/>
            </w:tcBorders>
          </w:tcPr>
          <w:p w14:paraId="33F37468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0,405</w:t>
            </w:r>
          </w:p>
        </w:tc>
        <w:tc>
          <w:tcPr>
            <w:tcW w:w="1682" w:type="dxa"/>
            <w:gridSpan w:val="189"/>
            <w:tcBorders>
              <w:top w:val="double" w:sz="4" w:space="0" w:color="auto"/>
              <w:bottom w:val="nil"/>
            </w:tcBorders>
          </w:tcPr>
          <w:p w14:paraId="1DC58C48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460</w:t>
            </w:r>
          </w:p>
        </w:tc>
        <w:tc>
          <w:tcPr>
            <w:tcW w:w="2050" w:type="dxa"/>
            <w:gridSpan w:val="196"/>
            <w:tcBorders>
              <w:top w:val="double" w:sz="4" w:space="0" w:color="auto"/>
              <w:bottom w:val="nil"/>
            </w:tcBorders>
          </w:tcPr>
          <w:p w14:paraId="3EA3591C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1B9E4E6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B8B4B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0ED45A5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</w:tcPr>
          <w:p w14:paraId="039AC660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6" w:type="dxa"/>
            <w:gridSpan w:val="223"/>
          </w:tcPr>
          <w:p w14:paraId="63B913A2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59" w:type="dxa"/>
            <w:gridSpan w:val="152"/>
          </w:tcPr>
          <w:p w14:paraId="4E3327FC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9" w:type="dxa"/>
            <w:gridSpan w:val="191"/>
          </w:tcPr>
          <w:p w14:paraId="1B91CB3C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82" w:type="dxa"/>
            <w:gridSpan w:val="189"/>
          </w:tcPr>
          <w:p w14:paraId="432E8AB9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050" w:type="dxa"/>
            <w:gridSpan w:val="196"/>
          </w:tcPr>
          <w:p w14:paraId="6B8CB172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F80653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F0639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7F8DAD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4352AFD" w14:textId="77777777" w:rsidTr="004068EE">
        <w:trPr>
          <w:cantSplit/>
          <w:trHeight w:val="45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5128760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18441D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835D4E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8F6B78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6BEDE9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904" w:type="dxa"/>
            <w:gridSpan w:val="942"/>
            <w:tcBorders>
              <w:top w:val="nil"/>
            </w:tcBorders>
          </w:tcPr>
          <w:p w14:paraId="736D0C0E" w14:textId="77777777" w:rsidR="00681CA0" w:rsidRPr="004C4754" w:rsidRDefault="00681CA0" w:rsidP="00D657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59" w:type="dxa"/>
            <w:gridSpan w:val="79"/>
            <w:tcBorders>
              <w:top w:val="nil"/>
            </w:tcBorders>
          </w:tcPr>
          <w:p w14:paraId="39747BCF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731" w:type="dxa"/>
            <w:gridSpan w:val="5"/>
            <w:tcBorders>
              <w:top w:val="nil"/>
            </w:tcBorders>
          </w:tcPr>
          <w:p w14:paraId="44BE7E74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B06023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CD77CC0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691AA79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7" w:type="dxa"/>
            <w:gridSpan w:val="542"/>
            <w:vMerge w:val="restart"/>
            <w:tcBorders>
              <w:top w:val="nil"/>
            </w:tcBorders>
            <w:vAlign w:val="center"/>
          </w:tcPr>
          <w:p w14:paraId="3E9D4E1C" w14:textId="77777777" w:rsidR="00681CA0" w:rsidRPr="004C4754" w:rsidRDefault="00681CA0" w:rsidP="000B114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867" w:type="dxa"/>
            <w:gridSpan w:val="400"/>
            <w:tcBorders>
              <w:top w:val="nil"/>
            </w:tcBorders>
          </w:tcPr>
          <w:p w14:paraId="33CA6FB9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859" w:type="dxa"/>
            <w:gridSpan w:val="79"/>
            <w:tcBorders>
              <w:top w:val="nil"/>
            </w:tcBorders>
          </w:tcPr>
          <w:p w14:paraId="782CE718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0,365</w:t>
            </w:r>
          </w:p>
        </w:tc>
        <w:tc>
          <w:tcPr>
            <w:tcW w:w="731" w:type="dxa"/>
            <w:gridSpan w:val="5"/>
            <w:tcBorders>
              <w:top w:val="nil"/>
            </w:tcBorders>
          </w:tcPr>
          <w:p w14:paraId="6DAA6A38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DB9D2C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6994D7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1D9998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7" w:type="dxa"/>
            <w:gridSpan w:val="542"/>
            <w:vMerge/>
            <w:tcBorders>
              <w:top w:val="nil"/>
            </w:tcBorders>
          </w:tcPr>
          <w:p w14:paraId="63E3D0B1" w14:textId="77777777" w:rsidR="00681CA0" w:rsidRPr="004C4754" w:rsidRDefault="00681CA0" w:rsidP="00D6578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7" w:type="dxa"/>
            <w:gridSpan w:val="400"/>
            <w:tcBorders>
              <w:top w:val="nil"/>
            </w:tcBorders>
          </w:tcPr>
          <w:p w14:paraId="35CA11C9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859" w:type="dxa"/>
            <w:gridSpan w:val="79"/>
            <w:tcBorders>
              <w:top w:val="nil"/>
            </w:tcBorders>
          </w:tcPr>
          <w:p w14:paraId="24190CAF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0,850</w:t>
            </w:r>
          </w:p>
        </w:tc>
        <w:tc>
          <w:tcPr>
            <w:tcW w:w="731" w:type="dxa"/>
            <w:gridSpan w:val="5"/>
            <w:tcBorders>
              <w:top w:val="nil"/>
            </w:tcBorders>
          </w:tcPr>
          <w:p w14:paraId="7008660B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3FB75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02E8102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D7FEF3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7" w:type="dxa"/>
            <w:gridSpan w:val="542"/>
            <w:tcBorders>
              <w:top w:val="nil"/>
            </w:tcBorders>
            <w:vAlign w:val="center"/>
          </w:tcPr>
          <w:p w14:paraId="40082B01" w14:textId="77777777" w:rsidR="00681CA0" w:rsidRPr="007A16F3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867" w:type="dxa"/>
            <w:gridSpan w:val="400"/>
            <w:tcBorders>
              <w:top w:val="nil"/>
            </w:tcBorders>
          </w:tcPr>
          <w:p w14:paraId="1466970A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менее (действующее</w:t>
            </w:r>
            <w:r w:rsidR="009E3510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859" w:type="dxa"/>
            <w:gridSpan w:val="79"/>
            <w:tcBorders>
              <w:top w:val="nil"/>
            </w:tcBorders>
            <w:vAlign w:val="center"/>
          </w:tcPr>
          <w:p w14:paraId="3EBD0DA9" w14:textId="77777777" w:rsidR="00681CA0" w:rsidRPr="004C4754" w:rsidRDefault="00681CA0" w:rsidP="00730A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731" w:type="dxa"/>
            <w:gridSpan w:val="5"/>
            <w:tcBorders>
              <w:top w:val="nil"/>
            </w:tcBorders>
            <w:vAlign w:val="center"/>
          </w:tcPr>
          <w:p w14:paraId="75C1DA9E" w14:textId="77777777" w:rsidR="00681CA0" w:rsidRPr="004C4754" w:rsidRDefault="00681CA0" w:rsidP="00730A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8ECD1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0E3F35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317EB3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7" w:type="dxa"/>
            <w:gridSpan w:val="542"/>
            <w:tcBorders>
              <w:top w:val="nil"/>
            </w:tcBorders>
            <w:vAlign w:val="center"/>
          </w:tcPr>
          <w:p w14:paraId="37A76D61" w14:textId="77777777" w:rsidR="00681CA0" w:rsidRPr="007A16F3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67" w:type="dxa"/>
            <w:gridSpan w:val="400"/>
            <w:tcBorders>
              <w:top w:val="nil"/>
            </w:tcBorders>
          </w:tcPr>
          <w:p w14:paraId="2D1BF842" w14:textId="77777777" w:rsidR="00681CA0" w:rsidRPr="007A16F3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(пиковое</w:t>
            </w:r>
            <w:r w:rsidR="009E3510" w:rsidRPr="007A16F3">
              <w:rPr>
                <w:rFonts w:ascii="Arial" w:hAnsi="Arial" w:cs="Arial"/>
              </w:rPr>
              <w:t xml:space="preserve"> зн</w:t>
            </w:r>
            <w:r w:rsidR="009E3510" w:rsidRPr="007A16F3">
              <w:rPr>
                <w:rFonts w:ascii="Arial" w:hAnsi="Arial" w:cs="Arial"/>
              </w:rPr>
              <w:t>а</w:t>
            </w:r>
            <w:r w:rsidR="009E3510" w:rsidRPr="007A16F3">
              <w:rPr>
                <w:rFonts w:ascii="Arial" w:hAnsi="Arial" w:cs="Arial"/>
              </w:rPr>
              <w:t>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859" w:type="dxa"/>
            <w:gridSpan w:val="79"/>
            <w:tcBorders>
              <w:top w:val="nil"/>
            </w:tcBorders>
            <w:vAlign w:val="center"/>
          </w:tcPr>
          <w:p w14:paraId="250FC389" w14:textId="77777777" w:rsidR="00681CA0" w:rsidRPr="004C4754" w:rsidRDefault="00681CA0" w:rsidP="00730A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731" w:type="dxa"/>
            <w:gridSpan w:val="5"/>
            <w:tcBorders>
              <w:top w:val="nil"/>
            </w:tcBorders>
            <w:vAlign w:val="center"/>
          </w:tcPr>
          <w:p w14:paraId="68CD2427" w14:textId="77777777" w:rsidR="00681CA0" w:rsidRPr="004C4754" w:rsidRDefault="00681CA0" w:rsidP="00730A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F0CDA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09EFBB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A9BAF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04" w:type="dxa"/>
            <w:gridSpan w:val="942"/>
            <w:tcBorders>
              <w:top w:val="nil"/>
              <w:bottom w:val="nil"/>
            </w:tcBorders>
          </w:tcPr>
          <w:p w14:paraId="31A09E53" w14:textId="77777777" w:rsidR="00681CA0" w:rsidRPr="004C4754" w:rsidRDefault="00681CA0" w:rsidP="00D6578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двух последовательно соединенных катодов</w:t>
            </w:r>
            <w:r>
              <w:rPr>
                <w:rFonts w:ascii="Arial" w:hAnsi="Arial" w:cs="Arial"/>
              </w:rPr>
              <w:t>, О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859" w:type="dxa"/>
            <w:gridSpan w:val="79"/>
            <w:tcBorders>
              <w:top w:val="nil"/>
              <w:bottom w:val="nil"/>
            </w:tcBorders>
          </w:tcPr>
          <w:p w14:paraId="79E693F7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731" w:type="dxa"/>
            <w:gridSpan w:val="5"/>
            <w:tcBorders>
              <w:top w:val="nil"/>
              <w:bottom w:val="nil"/>
            </w:tcBorders>
          </w:tcPr>
          <w:p w14:paraId="1DC76551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868E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67DBED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163E8B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37" w:type="dxa"/>
            <w:gridSpan w:val="542"/>
          </w:tcPr>
          <w:p w14:paraId="7869AC24" w14:textId="77777777" w:rsidR="00681CA0" w:rsidRPr="004C4754" w:rsidRDefault="00681CA0" w:rsidP="00D6578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867" w:type="dxa"/>
            <w:gridSpan w:val="400"/>
            <w:vAlign w:val="center"/>
          </w:tcPr>
          <w:p w14:paraId="08FDDE49" w14:textId="77777777" w:rsidR="00681CA0" w:rsidRPr="004C4754" w:rsidRDefault="00681CA0" w:rsidP="00E5502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A16F3">
              <w:rPr>
                <w:rFonts w:ascii="Arial" w:hAnsi="Arial" w:cs="Arial"/>
              </w:rPr>
              <w:t>Не более (действующее</w:t>
            </w:r>
            <w:r w:rsidR="009E3510" w:rsidRPr="007A16F3">
              <w:rPr>
                <w:rFonts w:ascii="Arial" w:hAnsi="Arial" w:cs="Arial"/>
              </w:rPr>
              <w:t xml:space="preserve"> значение</w:t>
            </w:r>
            <w:r w:rsidRPr="007A16F3">
              <w:rPr>
                <w:rFonts w:ascii="Arial" w:hAnsi="Arial" w:cs="Arial"/>
              </w:rPr>
              <w:t>)</w:t>
            </w:r>
          </w:p>
        </w:tc>
        <w:tc>
          <w:tcPr>
            <w:tcW w:w="859" w:type="dxa"/>
            <w:gridSpan w:val="79"/>
            <w:vAlign w:val="center"/>
          </w:tcPr>
          <w:p w14:paraId="0E455E14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731" w:type="dxa"/>
            <w:gridSpan w:val="5"/>
            <w:vAlign w:val="center"/>
          </w:tcPr>
          <w:p w14:paraId="1636EAA7" w14:textId="77777777" w:rsidR="00681CA0" w:rsidRPr="004C4754" w:rsidRDefault="00681CA0" w:rsidP="000B114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3D4C3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38C50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F6CC7C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31ED99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5BEA9B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525DF7B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9F5079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7D84F8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E74DF3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3" w:type="dxa"/>
            <w:gridSpan w:val="450"/>
            <w:tcBorders>
              <w:top w:val="nil"/>
            </w:tcBorders>
          </w:tcPr>
          <w:p w14:paraId="24A462FA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171" w:type="dxa"/>
            <w:gridSpan w:val="576"/>
            <w:tcBorders>
              <w:top w:val="nil"/>
            </w:tcBorders>
          </w:tcPr>
          <w:p w14:paraId="5175DF6B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208FA7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49DABB2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362DA7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3" w:type="dxa"/>
            <w:gridSpan w:val="450"/>
            <w:tcBorders>
              <w:top w:val="nil"/>
              <w:bottom w:val="double" w:sz="4" w:space="0" w:color="auto"/>
            </w:tcBorders>
          </w:tcPr>
          <w:p w14:paraId="3264B053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171" w:type="dxa"/>
            <w:gridSpan w:val="576"/>
            <w:tcBorders>
              <w:top w:val="nil"/>
              <w:bottom w:val="double" w:sz="4" w:space="0" w:color="auto"/>
            </w:tcBorders>
          </w:tcPr>
          <w:p w14:paraId="5BCD1B92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6A78B7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157C5A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6FD09B3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3" w:type="dxa"/>
            <w:gridSpan w:val="450"/>
            <w:tcBorders>
              <w:top w:val="double" w:sz="4" w:space="0" w:color="auto"/>
            </w:tcBorders>
          </w:tcPr>
          <w:p w14:paraId="30E04941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5171" w:type="dxa"/>
            <w:gridSpan w:val="576"/>
            <w:tcBorders>
              <w:top w:val="double" w:sz="4" w:space="0" w:color="auto"/>
            </w:tcBorders>
          </w:tcPr>
          <w:p w14:paraId="27671137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80C333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A3486D" w14:textId="77777777" w:rsidTr="004068EE">
        <w:trPr>
          <w:cantSplit/>
          <w:trHeight w:val="5339"/>
        </w:trPr>
        <w:tc>
          <w:tcPr>
            <w:tcW w:w="10177" w:type="dxa"/>
            <w:gridSpan w:val="1051"/>
            <w:tcBorders>
              <w:top w:val="nil"/>
            </w:tcBorders>
          </w:tcPr>
          <w:p w14:paraId="1E506B7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0E37040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9FDFC88" w14:textId="77777777" w:rsidTr="004068EE">
        <w:trPr>
          <w:cantSplit/>
        </w:trPr>
        <w:tc>
          <w:tcPr>
            <w:tcW w:w="10177" w:type="dxa"/>
            <w:gridSpan w:val="1051"/>
          </w:tcPr>
          <w:p w14:paraId="661E7867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2340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4D15190D" w14:textId="77777777" w:rsidTr="004068EE">
        <w:tc>
          <w:tcPr>
            <w:tcW w:w="1687" w:type="dxa"/>
            <w:gridSpan w:val="97"/>
          </w:tcPr>
          <w:p w14:paraId="5FCDC39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2" w:type="dxa"/>
            <w:gridSpan w:val="841"/>
          </w:tcPr>
          <w:p w14:paraId="73D4B3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42063BB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8" w:type="dxa"/>
            <w:gridSpan w:val="113"/>
            <w:vAlign w:val="center"/>
          </w:tcPr>
          <w:p w14:paraId="042CFDE6" w14:textId="77777777" w:rsidR="00681CA0" w:rsidRPr="004C4754" w:rsidRDefault="00FA62C7" w:rsidP="00D6578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82C9C">
              <w:rPr>
                <w:rFonts w:ascii="Arial" w:hAnsi="Arial" w:cs="Arial"/>
              </w:rPr>
              <w:t xml:space="preserve">с. </w:t>
            </w:r>
            <w:r w:rsidR="00681CA0" w:rsidRPr="00A82C9C">
              <w:rPr>
                <w:rFonts w:ascii="Arial" w:hAnsi="Arial" w:cs="Arial"/>
              </w:rPr>
              <w:t>1</w:t>
            </w:r>
          </w:p>
        </w:tc>
      </w:tr>
      <w:tr w:rsidR="00681CA0" w:rsidRPr="004C4754" w14:paraId="6190E5D4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D6EDFEA" w14:textId="77777777" w:rsidR="00681CA0" w:rsidRPr="004C4754" w:rsidRDefault="00681CA0" w:rsidP="00D65781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33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1150</w:t>
            </w:r>
          </w:p>
        </w:tc>
      </w:tr>
      <w:tr w:rsidR="00681CA0" w:rsidRPr="004C4754" w14:paraId="5B7C6588" w14:textId="77777777" w:rsidTr="004068EE">
        <w:trPr>
          <w:cantSplit/>
          <w:trHeight w:val="517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0ECDDD5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0" w:type="dxa"/>
            <w:gridSpan w:val="190"/>
            <w:tcBorders>
              <w:bottom w:val="double" w:sz="4" w:space="0" w:color="auto"/>
            </w:tcBorders>
          </w:tcPr>
          <w:p w14:paraId="0AB13EF5" w14:textId="77777777" w:rsidR="00681CA0" w:rsidRPr="004C4754" w:rsidRDefault="00681CA0" w:rsidP="00D6578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49" w:type="dxa"/>
            <w:gridSpan w:val="192"/>
            <w:tcBorders>
              <w:bottom w:val="double" w:sz="4" w:space="0" w:color="auto"/>
            </w:tcBorders>
            <w:vAlign w:val="center"/>
          </w:tcPr>
          <w:p w14:paraId="4CC8E324" w14:textId="77777777" w:rsidR="00681CA0" w:rsidRPr="00833E4B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Схема</w:t>
            </w:r>
          </w:p>
        </w:tc>
        <w:tc>
          <w:tcPr>
            <w:tcW w:w="1831" w:type="dxa"/>
            <w:gridSpan w:val="229"/>
            <w:tcBorders>
              <w:bottom w:val="double" w:sz="4" w:space="0" w:color="auto"/>
            </w:tcBorders>
            <w:vAlign w:val="center"/>
          </w:tcPr>
          <w:p w14:paraId="51BEC760" w14:textId="77777777" w:rsidR="00681CA0" w:rsidRPr="00833E4B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Катод</w:t>
            </w:r>
          </w:p>
        </w:tc>
        <w:tc>
          <w:tcPr>
            <w:tcW w:w="1436" w:type="dxa"/>
            <w:gridSpan w:val="147"/>
            <w:tcBorders>
              <w:bottom w:val="double" w:sz="4" w:space="0" w:color="auto"/>
            </w:tcBorders>
            <w:vAlign w:val="center"/>
          </w:tcPr>
          <w:p w14:paraId="1EF38BEA" w14:textId="77777777" w:rsidR="00681CA0" w:rsidRPr="00833E4B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Цоколь</w:t>
            </w:r>
          </w:p>
        </w:tc>
        <w:tc>
          <w:tcPr>
            <w:tcW w:w="2478" w:type="dxa"/>
            <w:gridSpan w:val="268"/>
            <w:tcBorders>
              <w:bottom w:val="double" w:sz="4" w:space="0" w:color="auto"/>
            </w:tcBorders>
          </w:tcPr>
          <w:p w14:paraId="004B41EA" w14:textId="1632A16A" w:rsidR="00681CA0" w:rsidRPr="00833E4B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22C606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BC10CE" w14:textId="77777777" w:rsidTr="004068EE">
        <w:trPr>
          <w:cantSplit/>
          <w:trHeight w:val="15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4E4FE72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0" w:type="dxa"/>
            <w:gridSpan w:val="190"/>
            <w:tcBorders>
              <w:top w:val="double" w:sz="4" w:space="0" w:color="auto"/>
            </w:tcBorders>
            <w:vAlign w:val="center"/>
          </w:tcPr>
          <w:p w14:paraId="6A63875A" w14:textId="77777777" w:rsidR="00681CA0" w:rsidRPr="004C4754" w:rsidRDefault="00681CA0" w:rsidP="00A970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33</w:t>
            </w:r>
          </w:p>
        </w:tc>
        <w:tc>
          <w:tcPr>
            <w:tcW w:w="1749" w:type="dxa"/>
            <w:gridSpan w:val="192"/>
            <w:tcBorders>
              <w:top w:val="double" w:sz="4" w:space="0" w:color="auto"/>
            </w:tcBorders>
            <w:vAlign w:val="center"/>
          </w:tcPr>
          <w:p w14:paraId="074C6CC7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31" w:type="dxa"/>
            <w:gridSpan w:val="229"/>
            <w:tcBorders>
              <w:top w:val="double" w:sz="4" w:space="0" w:color="auto"/>
            </w:tcBorders>
            <w:vAlign w:val="center"/>
          </w:tcPr>
          <w:p w14:paraId="19F5C30C" w14:textId="77777777" w:rsidR="00681CA0" w:rsidRPr="00833E4B" w:rsidRDefault="004D4B24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предварител</w:t>
            </w:r>
            <w:r w:rsidRPr="00833E4B">
              <w:rPr>
                <w:rFonts w:ascii="Arial" w:hAnsi="Arial" w:cs="Arial"/>
              </w:rPr>
              <w:t>ь</w:t>
            </w:r>
            <w:r w:rsidRPr="00833E4B">
              <w:rPr>
                <w:rFonts w:ascii="Arial" w:hAnsi="Arial" w:cs="Arial"/>
              </w:rPr>
              <w:t xml:space="preserve">ного </w:t>
            </w:r>
            <w:r w:rsidR="00681CA0" w:rsidRPr="00833E4B">
              <w:rPr>
                <w:rFonts w:ascii="Arial" w:hAnsi="Arial" w:cs="Arial"/>
              </w:rPr>
              <w:t>подогрева</w:t>
            </w:r>
          </w:p>
        </w:tc>
        <w:tc>
          <w:tcPr>
            <w:tcW w:w="1436" w:type="dxa"/>
            <w:gridSpan w:val="147"/>
            <w:tcBorders>
              <w:top w:val="double" w:sz="4" w:space="0" w:color="auto"/>
            </w:tcBorders>
            <w:vAlign w:val="center"/>
          </w:tcPr>
          <w:p w14:paraId="0448520B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G</w:t>
            </w:r>
            <w:r w:rsidRPr="00833E4B">
              <w:rPr>
                <w:rFonts w:ascii="Arial" w:hAnsi="Arial" w:cs="Arial"/>
              </w:rPr>
              <w:t>13</w:t>
            </w:r>
          </w:p>
        </w:tc>
        <w:tc>
          <w:tcPr>
            <w:tcW w:w="2478" w:type="dxa"/>
            <w:gridSpan w:val="268"/>
            <w:tcBorders>
              <w:top w:val="double" w:sz="4" w:space="0" w:color="auto"/>
            </w:tcBorders>
            <w:vAlign w:val="center"/>
          </w:tcPr>
          <w:p w14:paraId="658029B0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</w:rPr>
              <w:t>2</w:t>
            </w:r>
            <w:r w:rsidRPr="00833E4B">
              <w:rPr>
                <w:rFonts w:ascii="Arial" w:hAnsi="Arial" w:cs="Arial"/>
                <w:lang w:val="en-US"/>
              </w:rPr>
              <w:t xml:space="preserve">6 х </w:t>
            </w:r>
            <w:r w:rsidRPr="00833E4B">
              <w:rPr>
                <w:rFonts w:ascii="Arial" w:hAnsi="Arial" w:cs="Arial"/>
              </w:rPr>
              <w:t>1150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0CC3FE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5FCD29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7DD75CB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13C6E7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3F27257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4" w:type="dxa"/>
            <w:gridSpan w:val="1026"/>
          </w:tcPr>
          <w:p w14:paraId="5BD56527" w14:textId="77777777" w:rsidR="00681CA0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4966CF9" w14:textId="77777777" w:rsidR="00681CA0" w:rsidRPr="004C4754" w:rsidRDefault="00681CA0" w:rsidP="005716B2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9DF643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C1D17E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3C2659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nil"/>
            </w:tcBorders>
            <w:vAlign w:val="center"/>
          </w:tcPr>
          <w:p w14:paraId="03C0D569" w14:textId="77777777" w:rsidR="00681CA0" w:rsidRPr="005716B2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230" w:type="dxa"/>
            <w:gridSpan w:val="377"/>
            <w:tcBorders>
              <w:top w:val="nil"/>
            </w:tcBorders>
            <w:vAlign w:val="center"/>
          </w:tcPr>
          <w:p w14:paraId="17C7D86A" w14:textId="77777777" w:rsidR="00681CA0" w:rsidRPr="005716B2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86" w:type="dxa"/>
            <w:gridSpan w:val="191"/>
            <w:tcBorders>
              <w:top w:val="nil"/>
            </w:tcBorders>
            <w:vAlign w:val="center"/>
          </w:tcPr>
          <w:p w14:paraId="68C627FB" w14:textId="77777777" w:rsidR="00681CA0" w:rsidRPr="005716B2" w:rsidRDefault="00681CA0" w:rsidP="00D65781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478" w:type="dxa"/>
            <w:gridSpan w:val="268"/>
            <w:tcBorders>
              <w:top w:val="nil"/>
            </w:tcBorders>
            <w:vAlign w:val="center"/>
          </w:tcPr>
          <w:p w14:paraId="14F8C158" w14:textId="77777777" w:rsidR="00681CA0" w:rsidRPr="005716B2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716B2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61E1BC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C4068D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32A0A7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nil"/>
              <w:bottom w:val="double" w:sz="4" w:space="0" w:color="auto"/>
            </w:tcBorders>
            <w:vAlign w:val="center"/>
          </w:tcPr>
          <w:p w14:paraId="6EE0A7FC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19" w:type="dxa"/>
            <w:gridSpan w:val="184"/>
            <w:tcBorders>
              <w:top w:val="nil"/>
              <w:bottom w:val="double" w:sz="4" w:space="0" w:color="auto"/>
            </w:tcBorders>
            <w:vAlign w:val="center"/>
          </w:tcPr>
          <w:p w14:paraId="3B995B32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11" w:type="dxa"/>
            <w:gridSpan w:val="193"/>
            <w:tcBorders>
              <w:top w:val="nil"/>
              <w:bottom w:val="double" w:sz="4" w:space="0" w:color="auto"/>
            </w:tcBorders>
            <w:vAlign w:val="center"/>
          </w:tcPr>
          <w:p w14:paraId="054C4F54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264" w:type="dxa"/>
            <w:gridSpan w:val="459"/>
            <w:tcBorders>
              <w:top w:val="nil"/>
              <w:bottom w:val="nil"/>
            </w:tcBorders>
            <w:vAlign w:val="center"/>
          </w:tcPr>
          <w:p w14:paraId="5B8C0BE7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6B1743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7198D5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7B3BF4E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0" w:type="dxa"/>
            <w:gridSpan w:val="190"/>
            <w:tcBorders>
              <w:top w:val="double" w:sz="4" w:space="0" w:color="auto"/>
            </w:tcBorders>
            <w:vAlign w:val="center"/>
          </w:tcPr>
          <w:p w14:paraId="462F767F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149,0</w:t>
            </w:r>
          </w:p>
        </w:tc>
        <w:tc>
          <w:tcPr>
            <w:tcW w:w="1719" w:type="dxa"/>
            <w:gridSpan w:val="184"/>
            <w:tcBorders>
              <w:top w:val="double" w:sz="4" w:space="0" w:color="auto"/>
            </w:tcBorders>
            <w:vAlign w:val="center"/>
          </w:tcPr>
          <w:p w14:paraId="25E1C213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153,7</w:t>
            </w:r>
          </w:p>
        </w:tc>
        <w:tc>
          <w:tcPr>
            <w:tcW w:w="1511" w:type="dxa"/>
            <w:gridSpan w:val="193"/>
            <w:tcBorders>
              <w:top w:val="double" w:sz="4" w:space="0" w:color="auto"/>
            </w:tcBorders>
            <w:vAlign w:val="center"/>
          </w:tcPr>
          <w:p w14:paraId="60DF27DF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115</w:t>
            </w:r>
            <w:r w:rsidR="00746E95" w:rsidRPr="008C3D53">
              <w:rPr>
                <w:rFonts w:ascii="Arial" w:hAnsi="Arial" w:cs="Arial"/>
              </w:rPr>
              <w:t>6</w:t>
            </w:r>
            <w:r w:rsidRPr="008C3D53">
              <w:rPr>
                <w:rFonts w:ascii="Arial" w:hAnsi="Arial" w:cs="Arial"/>
              </w:rPr>
              <w:t>,</w:t>
            </w:r>
            <w:r w:rsidR="00746E95" w:rsidRPr="008C3D53">
              <w:rPr>
                <w:rFonts w:ascii="Arial" w:hAnsi="Arial" w:cs="Arial"/>
              </w:rPr>
              <w:t>1</w:t>
            </w:r>
          </w:p>
        </w:tc>
        <w:tc>
          <w:tcPr>
            <w:tcW w:w="1786" w:type="dxa"/>
            <w:gridSpan w:val="191"/>
            <w:tcBorders>
              <w:top w:val="double" w:sz="4" w:space="0" w:color="auto"/>
            </w:tcBorders>
            <w:vAlign w:val="center"/>
          </w:tcPr>
          <w:p w14:paraId="6C096F19" w14:textId="77777777" w:rsidR="00681CA0" w:rsidRPr="004C4754" w:rsidRDefault="00681CA0" w:rsidP="00D65781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163,2</w:t>
            </w:r>
          </w:p>
        </w:tc>
        <w:tc>
          <w:tcPr>
            <w:tcW w:w="2478" w:type="dxa"/>
            <w:gridSpan w:val="268"/>
            <w:tcBorders>
              <w:top w:val="double" w:sz="4" w:space="0" w:color="auto"/>
            </w:tcBorders>
            <w:vAlign w:val="center"/>
          </w:tcPr>
          <w:p w14:paraId="40F81129" w14:textId="77777777" w:rsidR="00681CA0" w:rsidRPr="004C4754" w:rsidRDefault="00681CA0" w:rsidP="00D6578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7B72E2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69FCC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600EBF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E6B655E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691292F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089DDF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B83128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EB4D3F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591C9F3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7" w:type="dxa"/>
            <w:gridSpan w:val="92"/>
            <w:tcBorders>
              <w:top w:val="nil"/>
              <w:bottom w:val="double" w:sz="4" w:space="0" w:color="auto"/>
            </w:tcBorders>
            <w:vAlign w:val="center"/>
          </w:tcPr>
          <w:p w14:paraId="3A13DEB0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5" w:type="dxa"/>
            <w:gridSpan w:val="309"/>
            <w:tcBorders>
              <w:top w:val="nil"/>
              <w:bottom w:val="double" w:sz="4" w:space="0" w:color="auto"/>
            </w:tcBorders>
            <w:vAlign w:val="center"/>
          </w:tcPr>
          <w:p w14:paraId="2752CF25" w14:textId="77777777" w:rsidR="00681CA0" w:rsidRPr="00833E4B" w:rsidRDefault="001F678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значение напряжения</w:t>
            </w:r>
            <w:r w:rsidR="00681CA0" w:rsidRPr="00833E4B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93" w:type="dxa"/>
            <w:gridSpan w:val="379"/>
            <w:tcBorders>
              <w:top w:val="nil"/>
              <w:bottom w:val="double" w:sz="4" w:space="0" w:color="auto"/>
            </w:tcBorders>
            <w:vAlign w:val="center"/>
          </w:tcPr>
          <w:p w14:paraId="2EE183AD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39" w:type="dxa"/>
            <w:gridSpan w:val="246"/>
            <w:tcBorders>
              <w:top w:val="nil"/>
              <w:bottom w:val="double" w:sz="4" w:space="0" w:color="auto"/>
            </w:tcBorders>
            <w:vAlign w:val="center"/>
          </w:tcPr>
          <w:p w14:paraId="1C855765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76857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3BA34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78FF3F0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7" w:type="dxa"/>
            <w:gridSpan w:val="92"/>
            <w:tcBorders>
              <w:top w:val="double" w:sz="4" w:space="0" w:color="auto"/>
              <w:bottom w:val="nil"/>
            </w:tcBorders>
          </w:tcPr>
          <w:p w14:paraId="7320F063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5" w:type="dxa"/>
            <w:gridSpan w:val="309"/>
            <w:tcBorders>
              <w:top w:val="double" w:sz="4" w:space="0" w:color="auto"/>
              <w:bottom w:val="nil"/>
            </w:tcBorders>
          </w:tcPr>
          <w:p w14:paraId="51B2FCE0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220</w:t>
            </w:r>
          </w:p>
        </w:tc>
        <w:tc>
          <w:tcPr>
            <w:tcW w:w="3293" w:type="dxa"/>
            <w:gridSpan w:val="379"/>
            <w:tcBorders>
              <w:top w:val="double" w:sz="4" w:space="0" w:color="auto"/>
              <w:bottom w:val="nil"/>
            </w:tcBorders>
          </w:tcPr>
          <w:p w14:paraId="5A9C0167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198</w:t>
            </w:r>
          </w:p>
        </w:tc>
        <w:tc>
          <w:tcPr>
            <w:tcW w:w="2339" w:type="dxa"/>
            <w:gridSpan w:val="246"/>
            <w:tcBorders>
              <w:top w:val="double" w:sz="4" w:space="0" w:color="auto"/>
              <w:bottom w:val="nil"/>
            </w:tcBorders>
          </w:tcPr>
          <w:p w14:paraId="2DEEB911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A3E833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342E3A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09F2ADC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7" w:type="dxa"/>
            <w:gridSpan w:val="92"/>
          </w:tcPr>
          <w:p w14:paraId="3E01C233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5" w:type="dxa"/>
            <w:gridSpan w:val="309"/>
          </w:tcPr>
          <w:p w14:paraId="6483F19F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3293" w:type="dxa"/>
            <w:gridSpan w:val="379"/>
          </w:tcPr>
          <w:p w14:paraId="34D94B76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339" w:type="dxa"/>
            <w:gridSpan w:val="246"/>
          </w:tcPr>
          <w:p w14:paraId="0F30BA86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B70533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0D1B86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FDE667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4818D7" w14:textId="77777777" w:rsidTr="004068EE">
        <w:trPr>
          <w:cantSplit/>
          <w:trHeight w:val="79"/>
        </w:trPr>
        <w:tc>
          <w:tcPr>
            <w:tcW w:w="399" w:type="dxa"/>
            <w:gridSpan w:val="22"/>
            <w:tcBorders>
              <w:top w:val="nil"/>
              <w:bottom w:val="nil"/>
            </w:tcBorders>
          </w:tcPr>
          <w:p w14:paraId="2BE5C40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289E7DB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34A87C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3AFCF5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11EDBC6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7" w:type="dxa"/>
            <w:gridSpan w:val="16"/>
            <w:vMerge w:val="restart"/>
            <w:vAlign w:val="center"/>
          </w:tcPr>
          <w:p w14:paraId="6860D1FE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31" w:type="dxa"/>
            <w:gridSpan w:val="232"/>
            <w:vMerge w:val="restart"/>
            <w:vAlign w:val="center"/>
          </w:tcPr>
          <w:p w14:paraId="6564E7AB" w14:textId="77777777" w:rsidR="00681CA0" w:rsidRPr="00833E4B" w:rsidRDefault="001F678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009" w:type="dxa"/>
            <w:gridSpan w:val="467"/>
            <w:vAlign w:val="center"/>
          </w:tcPr>
          <w:p w14:paraId="6B1888A0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на лампе (действу</w:t>
            </w:r>
            <w:r w:rsidRPr="00833E4B">
              <w:rPr>
                <w:rFonts w:ascii="Arial" w:hAnsi="Arial" w:cs="Arial"/>
              </w:rPr>
              <w:t>ю</w:t>
            </w:r>
            <w:r w:rsidRPr="00833E4B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89" w:type="dxa"/>
            <w:gridSpan w:val="167"/>
            <w:vMerge w:val="restart"/>
            <w:vAlign w:val="center"/>
          </w:tcPr>
          <w:p w14:paraId="273E457B" w14:textId="77777777" w:rsidR="00681CA0" w:rsidRPr="00833E4B" w:rsidRDefault="001F6780" w:rsidP="00833E4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</w:t>
            </w:r>
            <w:r w:rsidRPr="00833E4B">
              <w:rPr>
                <w:rFonts w:ascii="Arial" w:hAnsi="Arial" w:cs="Arial"/>
              </w:rPr>
              <w:t>т</w:t>
            </w:r>
            <w:r w:rsidRPr="00833E4B">
              <w:rPr>
                <w:rFonts w:ascii="Arial" w:hAnsi="Arial" w:cs="Arial"/>
              </w:rPr>
              <w:t>ное зн</w:t>
            </w:r>
            <w:r w:rsidRPr="00833E4B">
              <w:rPr>
                <w:rFonts w:ascii="Arial" w:hAnsi="Arial" w:cs="Arial"/>
              </w:rPr>
              <w:t>а</w:t>
            </w:r>
            <w:r w:rsidRPr="00833E4B">
              <w:rPr>
                <w:rFonts w:ascii="Arial" w:hAnsi="Arial" w:cs="Arial"/>
              </w:rPr>
              <w:t>чение т</w:t>
            </w:r>
            <w:r w:rsidRPr="00833E4B">
              <w:rPr>
                <w:rFonts w:ascii="Arial" w:hAnsi="Arial" w:cs="Arial"/>
              </w:rPr>
              <w:t>о</w:t>
            </w:r>
            <w:r w:rsidRPr="00833E4B">
              <w:rPr>
                <w:rFonts w:ascii="Arial" w:hAnsi="Arial" w:cs="Arial"/>
              </w:rPr>
              <w:t>ка лампы, А</w:t>
            </w:r>
          </w:p>
        </w:tc>
        <w:tc>
          <w:tcPr>
            <w:tcW w:w="1878" w:type="dxa"/>
            <w:gridSpan w:val="144"/>
            <w:vMerge w:val="restart"/>
            <w:vAlign w:val="center"/>
          </w:tcPr>
          <w:p w14:paraId="1AFC5421" w14:textId="77777777" w:rsidR="00681CA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 значение тока</w:t>
            </w:r>
            <w:r w:rsidR="00681CA0" w:rsidRPr="00833E4B">
              <w:rPr>
                <w:rFonts w:ascii="Arial" w:hAnsi="Arial" w:cs="Arial"/>
              </w:rPr>
              <w:t xml:space="preserve"> предварител</w:t>
            </w:r>
            <w:r w:rsidR="00681CA0" w:rsidRPr="00833E4B">
              <w:rPr>
                <w:rFonts w:ascii="Arial" w:hAnsi="Arial" w:cs="Arial"/>
              </w:rPr>
              <w:t>ь</w:t>
            </w:r>
            <w:r w:rsidR="00681CA0" w:rsidRPr="00833E4B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D3444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FDB864E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7071C9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7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6E1BC87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1" w:type="dxa"/>
            <w:gridSpan w:val="23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D0A6CCC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1" w:type="dxa"/>
            <w:gridSpan w:val="134"/>
            <w:tcBorders>
              <w:top w:val="nil"/>
              <w:bottom w:val="double" w:sz="4" w:space="0" w:color="auto"/>
            </w:tcBorders>
            <w:vAlign w:val="center"/>
          </w:tcPr>
          <w:p w14:paraId="03FC9B37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  <w:lang w:val="sr-Cyrl-CS"/>
              </w:rPr>
              <w:t>Расчетное</w:t>
            </w:r>
          </w:p>
          <w:p w14:paraId="0CDB3CF0" w14:textId="77777777" w:rsidR="001F6780" w:rsidRPr="00833E4B" w:rsidRDefault="001F6780" w:rsidP="00C72A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</w:rPr>
              <w:t>значение</w:t>
            </w:r>
          </w:p>
        </w:tc>
        <w:tc>
          <w:tcPr>
            <w:tcW w:w="1288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51BD8041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90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6DEE18E0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89" w:type="dxa"/>
            <w:gridSpan w:val="16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23D2C5B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78" w:type="dxa"/>
            <w:gridSpan w:val="14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FDB76F3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6F249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B7ABDDE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3BC22D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7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2390B862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31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01FE3A8F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33</w:t>
            </w:r>
          </w:p>
        </w:tc>
        <w:tc>
          <w:tcPr>
            <w:tcW w:w="1431" w:type="dxa"/>
            <w:gridSpan w:val="134"/>
            <w:tcBorders>
              <w:top w:val="double" w:sz="4" w:space="0" w:color="auto"/>
              <w:bottom w:val="nil"/>
            </w:tcBorders>
            <w:vAlign w:val="center"/>
          </w:tcPr>
          <w:p w14:paraId="111920D9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103</w:t>
            </w:r>
          </w:p>
        </w:tc>
        <w:tc>
          <w:tcPr>
            <w:tcW w:w="1288" w:type="dxa"/>
            <w:gridSpan w:val="160"/>
            <w:tcBorders>
              <w:top w:val="double" w:sz="4" w:space="0" w:color="auto"/>
              <w:bottom w:val="nil"/>
            </w:tcBorders>
            <w:vAlign w:val="center"/>
          </w:tcPr>
          <w:p w14:paraId="0C0DCE59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93</w:t>
            </w:r>
          </w:p>
        </w:tc>
        <w:tc>
          <w:tcPr>
            <w:tcW w:w="1290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08B1E894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113</w:t>
            </w:r>
          </w:p>
        </w:tc>
        <w:tc>
          <w:tcPr>
            <w:tcW w:w="1289" w:type="dxa"/>
            <w:gridSpan w:val="167"/>
            <w:tcBorders>
              <w:top w:val="double" w:sz="4" w:space="0" w:color="auto"/>
              <w:bottom w:val="nil"/>
            </w:tcBorders>
            <w:vAlign w:val="center"/>
          </w:tcPr>
          <w:p w14:paraId="2C342ABE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0,</w:t>
            </w:r>
            <w:r w:rsidRPr="00833E4B">
              <w:rPr>
                <w:rFonts w:ascii="Arial" w:hAnsi="Arial" w:cs="Arial"/>
              </w:rPr>
              <w:t>380</w:t>
            </w:r>
          </w:p>
        </w:tc>
        <w:tc>
          <w:tcPr>
            <w:tcW w:w="1878" w:type="dxa"/>
            <w:gridSpan w:val="144"/>
            <w:tcBorders>
              <w:top w:val="double" w:sz="4" w:space="0" w:color="auto"/>
              <w:bottom w:val="nil"/>
            </w:tcBorders>
            <w:vAlign w:val="center"/>
          </w:tcPr>
          <w:p w14:paraId="68587E9B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0,</w:t>
            </w:r>
            <w:r w:rsidRPr="00833E4B">
              <w:rPr>
                <w:rFonts w:ascii="Arial" w:hAnsi="Arial" w:cs="Arial"/>
              </w:rPr>
              <w:t>570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5FDFA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3D0AD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4ED2BFB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7" w:type="dxa"/>
            <w:gridSpan w:val="16"/>
            <w:vAlign w:val="center"/>
          </w:tcPr>
          <w:p w14:paraId="0610E589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31" w:type="dxa"/>
            <w:gridSpan w:val="232"/>
            <w:vAlign w:val="center"/>
          </w:tcPr>
          <w:p w14:paraId="51427263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1" w:type="dxa"/>
            <w:gridSpan w:val="134"/>
            <w:vAlign w:val="center"/>
          </w:tcPr>
          <w:p w14:paraId="7D2B33F3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8" w:type="dxa"/>
            <w:gridSpan w:val="160"/>
            <w:vAlign w:val="center"/>
          </w:tcPr>
          <w:p w14:paraId="7D74F85F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90" w:type="dxa"/>
            <w:gridSpan w:val="173"/>
            <w:vAlign w:val="center"/>
          </w:tcPr>
          <w:p w14:paraId="0B694189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9" w:type="dxa"/>
            <w:gridSpan w:val="167"/>
            <w:vAlign w:val="center"/>
          </w:tcPr>
          <w:p w14:paraId="6003E355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78" w:type="dxa"/>
            <w:gridSpan w:val="144"/>
            <w:vAlign w:val="center"/>
          </w:tcPr>
          <w:p w14:paraId="1035276C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236112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A06D68" w14:textId="77777777" w:rsidTr="004068EE">
        <w:trPr>
          <w:cantSplit/>
          <w:trHeight w:val="5093"/>
        </w:trPr>
        <w:tc>
          <w:tcPr>
            <w:tcW w:w="10177" w:type="dxa"/>
            <w:gridSpan w:val="1051"/>
            <w:tcBorders>
              <w:top w:val="nil"/>
            </w:tcBorders>
          </w:tcPr>
          <w:p w14:paraId="73D5B5BD" w14:textId="77777777" w:rsidR="00681CA0" w:rsidRPr="004C4754" w:rsidRDefault="00681CA0" w:rsidP="00C72A0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8AA197B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833E4B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833E4B">
              <w:rPr>
                <w:rFonts w:ascii="Arial" w:hAnsi="Arial" w:cs="Arial"/>
              </w:rPr>
              <w:t xml:space="preserve"> </w:t>
            </w:r>
            <w:r w:rsidR="00F94339" w:rsidRPr="00833E4B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</w:tc>
      </w:tr>
      <w:tr w:rsidR="00681CA0" w:rsidRPr="004C4754" w14:paraId="501399E8" w14:textId="77777777" w:rsidTr="004068EE">
        <w:trPr>
          <w:cantSplit/>
        </w:trPr>
        <w:tc>
          <w:tcPr>
            <w:tcW w:w="10177" w:type="dxa"/>
            <w:gridSpan w:val="1051"/>
          </w:tcPr>
          <w:p w14:paraId="059213F0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2415-2</w:t>
            </w:r>
          </w:p>
        </w:tc>
      </w:tr>
      <w:tr w:rsidR="00681CA0" w:rsidRPr="004C4754" w14:paraId="25EF6719" w14:textId="77777777" w:rsidTr="004068EE">
        <w:tc>
          <w:tcPr>
            <w:tcW w:w="1687" w:type="dxa"/>
            <w:gridSpan w:val="97"/>
          </w:tcPr>
          <w:p w14:paraId="1B042A3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2" w:type="dxa"/>
            <w:gridSpan w:val="841"/>
          </w:tcPr>
          <w:p w14:paraId="09D3ED54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2445A3A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8" w:type="dxa"/>
            <w:gridSpan w:val="113"/>
            <w:vAlign w:val="center"/>
          </w:tcPr>
          <w:p w14:paraId="33462B14" w14:textId="77777777" w:rsidR="00681CA0" w:rsidRPr="00833E4B" w:rsidRDefault="00FA62C7" w:rsidP="00C72A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с. </w:t>
            </w:r>
            <w:r w:rsidR="00681CA0" w:rsidRPr="00833E4B">
              <w:rPr>
                <w:rFonts w:ascii="Arial" w:hAnsi="Arial" w:cs="Arial"/>
              </w:rPr>
              <w:t>2</w:t>
            </w:r>
          </w:p>
        </w:tc>
      </w:tr>
      <w:tr w:rsidR="00681CA0" w:rsidRPr="004C4754" w14:paraId="453AE3E4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C52F2D6" w14:textId="77777777" w:rsidR="00681CA0" w:rsidRPr="00833E4B" w:rsidRDefault="00681CA0" w:rsidP="00C72A0B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b/>
                <w:lang w:val="en-US"/>
              </w:rPr>
              <w:t>МСОЛ:</w:t>
            </w:r>
            <w:r w:rsidRPr="00833E4B">
              <w:rPr>
                <w:rFonts w:ascii="Arial" w:hAnsi="Arial" w:cs="Arial"/>
                <w:b/>
              </w:rPr>
              <w:t xml:space="preserve"> </w:t>
            </w:r>
            <w:r w:rsidRPr="00833E4B">
              <w:rPr>
                <w:rFonts w:ascii="Arial" w:hAnsi="Arial" w:cs="Arial"/>
                <w:lang w:val="en-US"/>
              </w:rPr>
              <w:t>FD-</w:t>
            </w:r>
            <w:r w:rsidRPr="00833E4B">
              <w:rPr>
                <w:rFonts w:ascii="Arial" w:hAnsi="Arial" w:cs="Arial"/>
              </w:rPr>
              <w:t>33</w:t>
            </w:r>
            <w:r w:rsidRPr="00833E4B">
              <w:rPr>
                <w:rFonts w:ascii="Arial" w:hAnsi="Arial" w:cs="Arial"/>
                <w:lang w:val="en-US"/>
              </w:rPr>
              <w:t>-E-G</w:t>
            </w:r>
            <w:r w:rsidRPr="00833E4B">
              <w:rPr>
                <w:rFonts w:ascii="Arial" w:hAnsi="Arial" w:cs="Arial"/>
              </w:rPr>
              <w:t>13</w:t>
            </w:r>
            <w:r w:rsidRPr="00833E4B">
              <w:rPr>
                <w:rFonts w:ascii="Arial" w:hAnsi="Arial" w:cs="Arial"/>
                <w:lang w:val="en-US"/>
              </w:rPr>
              <w:t>-</w:t>
            </w:r>
            <w:r w:rsidRPr="00833E4B">
              <w:rPr>
                <w:rFonts w:ascii="Arial" w:hAnsi="Arial" w:cs="Arial"/>
              </w:rPr>
              <w:t>2</w:t>
            </w:r>
            <w:r w:rsidRPr="00833E4B">
              <w:rPr>
                <w:rFonts w:ascii="Arial" w:hAnsi="Arial" w:cs="Arial"/>
                <w:lang w:val="en-US"/>
              </w:rPr>
              <w:t>6/</w:t>
            </w:r>
            <w:r w:rsidRPr="00833E4B">
              <w:rPr>
                <w:rFonts w:ascii="Arial" w:hAnsi="Arial" w:cs="Arial"/>
              </w:rPr>
              <w:t>1150</w:t>
            </w:r>
          </w:p>
        </w:tc>
      </w:tr>
      <w:tr w:rsidR="00681CA0" w:rsidRPr="004C4754" w14:paraId="3F0AAFF8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7F458E3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2A6F00B9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833E4B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F7B7A2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295C51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180D89C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tcBorders>
              <w:bottom w:val="double" w:sz="4" w:space="0" w:color="auto"/>
            </w:tcBorders>
            <w:vAlign w:val="center"/>
          </w:tcPr>
          <w:p w14:paraId="5A6A3742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76" w:type="dxa"/>
            <w:gridSpan w:val="223"/>
            <w:tcBorders>
              <w:bottom w:val="double" w:sz="4" w:space="0" w:color="auto"/>
            </w:tcBorders>
            <w:vAlign w:val="center"/>
          </w:tcPr>
          <w:p w14:paraId="37D6B4C5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Номинал</w:t>
            </w:r>
            <w:r w:rsidRPr="00833E4B">
              <w:rPr>
                <w:rFonts w:ascii="Arial" w:hAnsi="Arial" w:cs="Arial"/>
              </w:rPr>
              <w:t>ь</w:t>
            </w:r>
            <w:r w:rsidRPr="00833E4B">
              <w:rPr>
                <w:rFonts w:ascii="Arial" w:hAnsi="Arial" w:cs="Arial"/>
              </w:rPr>
              <w:t>ная мо</w:t>
            </w:r>
            <w:r w:rsidRPr="00833E4B">
              <w:rPr>
                <w:rFonts w:ascii="Arial" w:hAnsi="Arial" w:cs="Arial"/>
              </w:rPr>
              <w:t>щ</w:t>
            </w:r>
            <w:r w:rsidRPr="00833E4B">
              <w:rPr>
                <w:rFonts w:ascii="Arial" w:hAnsi="Arial" w:cs="Arial"/>
              </w:rPr>
              <w:t>ность, Вт</w:t>
            </w:r>
          </w:p>
        </w:tc>
        <w:tc>
          <w:tcPr>
            <w:tcW w:w="1459" w:type="dxa"/>
            <w:gridSpan w:val="152"/>
            <w:tcBorders>
              <w:bottom w:val="double" w:sz="4" w:space="0" w:color="auto"/>
            </w:tcBorders>
            <w:vAlign w:val="center"/>
          </w:tcPr>
          <w:p w14:paraId="42E1C295" w14:textId="77777777" w:rsidR="00681CA0" w:rsidRPr="00833E4B" w:rsidRDefault="001F678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значение напряж</w:t>
            </w:r>
            <w:r w:rsidRPr="00833E4B">
              <w:rPr>
                <w:rFonts w:ascii="Arial" w:hAnsi="Arial" w:cs="Arial"/>
              </w:rPr>
              <w:t>е</w:t>
            </w:r>
            <w:r w:rsidRPr="00833E4B">
              <w:rPr>
                <w:rFonts w:ascii="Arial" w:hAnsi="Arial" w:cs="Arial"/>
              </w:rPr>
              <w:t>ния</w:t>
            </w:r>
            <w:r w:rsidR="00681CA0" w:rsidRPr="00833E4B">
              <w:rPr>
                <w:rFonts w:ascii="Arial" w:hAnsi="Arial" w:cs="Arial"/>
              </w:rPr>
              <w:t>, В</w:t>
            </w:r>
          </w:p>
        </w:tc>
        <w:tc>
          <w:tcPr>
            <w:tcW w:w="1439" w:type="dxa"/>
            <w:gridSpan w:val="191"/>
            <w:tcBorders>
              <w:bottom w:val="double" w:sz="4" w:space="0" w:color="auto"/>
            </w:tcBorders>
            <w:vAlign w:val="center"/>
          </w:tcPr>
          <w:p w14:paraId="69F29FE0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Ток кали</w:t>
            </w:r>
            <w:r w:rsidRPr="00833E4B">
              <w:rPr>
                <w:rFonts w:ascii="Arial" w:hAnsi="Arial" w:cs="Arial"/>
              </w:rPr>
              <w:t>б</w:t>
            </w:r>
            <w:r w:rsidRPr="00833E4B">
              <w:rPr>
                <w:rFonts w:ascii="Arial" w:hAnsi="Arial" w:cs="Arial"/>
              </w:rPr>
              <w:t>ровки, А</w:t>
            </w:r>
          </w:p>
        </w:tc>
        <w:tc>
          <w:tcPr>
            <w:tcW w:w="1682" w:type="dxa"/>
            <w:gridSpan w:val="189"/>
            <w:tcBorders>
              <w:bottom w:val="double" w:sz="4" w:space="0" w:color="auto"/>
            </w:tcBorders>
            <w:vAlign w:val="center"/>
          </w:tcPr>
          <w:p w14:paraId="1BEC34BC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050" w:type="dxa"/>
            <w:gridSpan w:val="196"/>
            <w:tcBorders>
              <w:bottom w:val="double" w:sz="4" w:space="0" w:color="auto"/>
            </w:tcBorders>
            <w:vAlign w:val="center"/>
          </w:tcPr>
          <w:p w14:paraId="4FAFDA66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285A6D8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28065C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</w:tcPr>
          <w:p w14:paraId="3DC75BB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tcBorders>
              <w:top w:val="double" w:sz="4" w:space="0" w:color="auto"/>
              <w:bottom w:val="nil"/>
            </w:tcBorders>
            <w:vAlign w:val="center"/>
          </w:tcPr>
          <w:p w14:paraId="2415DEC9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6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7610890D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33</w:t>
            </w:r>
          </w:p>
        </w:tc>
        <w:tc>
          <w:tcPr>
            <w:tcW w:w="1459" w:type="dxa"/>
            <w:gridSpan w:val="152"/>
            <w:tcBorders>
              <w:top w:val="double" w:sz="4" w:space="0" w:color="auto"/>
              <w:bottom w:val="nil"/>
            </w:tcBorders>
            <w:vAlign w:val="center"/>
          </w:tcPr>
          <w:p w14:paraId="7366B53A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230</w:t>
            </w:r>
          </w:p>
        </w:tc>
        <w:tc>
          <w:tcPr>
            <w:tcW w:w="1439" w:type="dxa"/>
            <w:gridSpan w:val="191"/>
            <w:tcBorders>
              <w:top w:val="double" w:sz="4" w:space="0" w:color="auto"/>
              <w:bottom w:val="nil"/>
            </w:tcBorders>
            <w:vAlign w:val="center"/>
          </w:tcPr>
          <w:p w14:paraId="46435580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0,380</w:t>
            </w:r>
          </w:p>
        </w:tc>
        <w:tc>
          <w:tcPr>
            <w:tcW w:w="1682" w:type="dxa"/>
            <w:gridSpan w:val="189"/>
            <w:tcBorders>
              <w:top w:val="double" w:sz="4" w:space="0" w:color="auto"/>
              <w:bottom w:val="nil"/>
            </w:tcBorders>
            <w:vAlign w:val="center"/>
          </w:tcPr>
          <w:p w14:paraId="2033EAD7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474</w:t>
            </w:r>
          </w:p>
        </w:tc>
        <w:tc>
          <w:tcPr>
            <w:tcW w:w="2050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02C4FDB2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5A4542F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AF9253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bottom w:val="nil"/>
            </w:tcBorders>
          </w:tcPr>
          <w:p w14:paraId="5088BA1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5"/>
            <w:vAlign w:val="center"/>
          </w:tcPr>
          <w:p w14:paraId="285890FA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6" w:type="dxa"/>
            <w:gridSpan w:val="223"/>
            <w:vAlign w:val="center"/>
          </w:tcPr>
          <w:p w14:paraId="68BE8143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59" w:type="dxa"/>
            <w:gridSpan w:val="152"/>
            <w:vAlign w:val="center"/>
          </w:tcPr>
          <w:p w14:paraId="6F71DB40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9" w:type="dxa"/>
            <w:gridSpan w:val="191"/>
            <w:vAlign w:val="center"/>
          </w:tcPr>
          <w:p w14:paraId="7DF52660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82" w:type="dxa"/>
            <w:gridSpan w:val="189"/>
            <w:vAlign w:val="center"/>
          </w:tcPr>
          <w:p w14:paraId="40CE2218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050" w:type="dxa"/>
            <w:gridSpan w:val="196"/>
            <w:vAlign w:val="center"/>
          </w:tcPr>
          <w:p w14:paraId="3EFEB7E1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CE0FF5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9EA69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08D7A6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715229" w14:textId="77777777" w:rsidTr="004068EE">
        <w:trPr>
          <w:cantSplit/>
          <w:trHeight w:val="45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176A373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60D507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790A75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8024D2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D69AB4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016" w:type="dxa"/>
            <w:gridSpan w:val="758"/>
            <w:tcBorders>
              <w:top w:val="nil"/>
            </w:tcBorders>
          </w:tcPr>
          <w:p w14:paraId="79DCF8CA" w14:textId="77777777" w:rsidR="00681CA0" w:rsidRPr="004C4754" w:rsidRDefault="00681CA0" w:rsidP="00C72A0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288" w:type="dxa"/>
            <w:gridSpan w:val="220"/>
            <w:tcBorders>
              <w:top w:val="nil"/>
            </w:tcBorders>
          </w:tcPr>
          <w:p w14:paraId="2D416574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190" w:type="dxa"/>
            <w:gridSpan w:val="48"/>
            <w:tcBorders>
              <w:top w:val="nil"/>
            </w:tcBorders>
          </w:tcPr>
          <w:p w14:paraId="40DDE796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C0A34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679101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251165E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2" w:type="dxa"/>
            <w:gridSpan w:val="511"/>
            <w:vMerge w:val="restart"/>
            <w:tcBorders>
              <w:top w:val="nil"/>
            </w:tcBorders>
            <w:vAlign w:val="center"/>
          </w:tcPr>
          <w:p w14:paraId="277F320D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214" w:type="dxa"/>
            <w:gridSpan w:val="247"/>
            <w:tcBorders>
              <w:top w:val="nil"/>
            </w:tcBorders>
          </w:tcPr>
          <w:p w14:paraId="55AFDC1C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288" w:type="dxa"/>
            <w:gridSpan w:val="220"/>
            <w:tcBorders>
              <w:top w:val="nil"/>
            </w:tcBorders>
          </w:tcPr>
          <w:p w14:paraId="569C11A3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0,342</w:t>
            </w:r>
          </w:p>
        </w:tc>
        <w:tc>
          <w:tcPr>
            <w:tcW w:w="1190" w:type="dxa"/>
            <w:gridSpan w:val="48"/>
            <w:tcBorders>
              <w:top w:val="nil"/>
            </w:tcBorders>
          </w:tcPr>
          <w:p w14:paraId="3C5D7088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B2F4D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67C52B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B32B6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2" w:type="dxa"/>
            <w:gridSpan w:val="511"/>
            <w:vMerge/>
            <w:tcBorders>
              <w:top w:val="nil"/>
            </w:tcBorders>
            <w:vAlign w:val="center"/>
          </w:tcPr>
          <w:p w14:paraId="238A25C9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14" w:type="dxa"/>
            <w:gridSpan w:val="247"/>
            <w:tcBorders>
              <w:top w:val="nil"/>
            </w:tcBorders>
          </w:tcPr>
          <w:p w14:paraId="05D8655E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288" w:type="dxa"/>
            <w:gridSpan w:val="220"/>
            <w:tcBorders>
              <w:top w:val="nil"/>
            </w:tcBorders>
          </w:tcPr>
          <w:p w14:paraId="59B5765A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0,798</w:t>
            </w:r>
          </w:p>
        </w:tc>
        <w:tc>
          <w:tcPr>
            <w:tcW w:w="1190" w:type="dxa"/>
            <w:gridSpan w:val="48"/>
            <w:tcBorders>
              <w:top w:val="nil"/>
            </w:tcBorders>
          </w:tcPr>
          <w:p w14:paraId="218A452C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08C60B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0F64DA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0C03D7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2" w:type="dxa"/>
            <w:gridSpan w:val="511"/>
            <w:tcBorders>
              <w:top w:val="nil"/>
            </w:tcBorders>
            <w:vAlign w:val="center"/>
          </w:tcPr>
          <w:p w14:paraId="0A671577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214" w:type="dxa"/>
            <w:gridSpan w:val="247"/>
            <w:tcBorders>
              <w:top w:val="nil"/>
            </w:tcBorders>
          </w:tcPr>
          <w:p w14:paraId="2FAF3911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менее (де</w:t>
            </w:r>
            <w:r w:rsidRPr="00833E4B">
              <w:rPr>
                <w:rFonts w:ascii="Arial" w:hAnsi="Arial" w:cs="Arial"/>
              </w:rPr>
              <w:t>й</w:t>
            </w:r>
            <w:r w:rsidRPr="00833E4B">
              <w:rPr>
                <w:rFonts w:ascii="Arial" w:hAnsi="Arial" w:cs="Arial"/>
              </w:rPr>
              <w:t>ствующее</w:t>
            </w:r>
            <w:r w:rsidR="009E3510" w:rsidRPr="00833E4B">
              <w:rPr>
                <w:rFonts w:ascii="Arial" w:hAnsi="Arial" w:cs="Arial"/>
              </w:rPr>
              <w:t xml:space="preserve"> знач</w:t>
            </w:r>
            <w:r w:rsidR="009E3510" w:rsidRPr="00833E4B">
              <w:rPr>
                <w:rFonts w:ascii="Arial" w:hAnsi="Arial" w:cs="Arial"/>
              </w:rPr>
              <w:t>е</w:t>
            </w:r>
            <w:r w:rsidR="009E3510" w:rsidRPr="00833E4B">
              <w:rPr>
                <w:rFonts w:ascii="Arial" w:hAnsi="Arial" w:cs="Arial"/>
              </w:rPr>
              <w:t>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20"/>
            <w:tcBorders>
              <w:top w:val="nil"/>
            </w:tcBorders>
            <w:vAlign w:val="center"/>
          </w:tcPr>
          <w:p w14:paraId="702D1BE9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198</w:t>
            </w:r>
          </w:p>
        </w:tc>
        <w:tc>
          <w:tcPr>
            <w:tcW w:w="1190" w:type="dxa"/>
            <w:gridSpan w:val="48"/>
            <w:tcBorders>
              <w:top w:val="nil"/>
            </w:tcBorders>
            <w:vAlign w:val="center"/>
          </w:tcPr>
          <w:p w14:paraId="0D94B894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D79ADD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4A2326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99CE52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2" w:type="dxa"/>
            <w:gridSpan w:val="511"/>
            <w:tcBorders>
              <w:top w:val="nil"/>
            </w:tcBorders>
            <w:vAlign w:val="center"/>
          </w:tcPr>
          <w:p w14:paraId="2310AAFE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214" w:type="dxa"/>
            <w:gridSpan w:val="247"/>
            <w:tcBorders>
              <w:top w:val="nil"/>
            </w:tcBorders>
          </w:tcPr>
          <w:p w14:paraId="517C9C3A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 (пиковое</w:t>
            </w:r>
            <w:r w:rsidR="009E3510" w:rsidRPr="00833E4B">
              <w:rPr>
                <w:rFonts w:ascii="Arial" w:hAnsi="Arial" w:cs="Arial"/>
              </w:rPr>
              <w:t xml:space="preserve"> значение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20"/>
            <w:tcBorders>
              <w:top w:val="nil"/>
            </w:tcBorders>
            <w:vAlign w:val="center"/>
          </w:tcPr>
          <w:p w14:paraId="348241A0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400</w:t>
            </w:r>
          </w:p>
        </w:tc>
        <w:tc>
          <w:tcPr>
            <w:tcW w:w="1190" w:type="dxa"/>
            <w:gridSpan w:val="48"/>
            <w:tcBorders>
              <w:top w:val="nil"/>
            </w:tcBorders>
            <w:vAlign w:val="center"/>
          </w:tcPr>
          <w:p w14:paraId="041C67D4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0C7D52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D7B46F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40332FB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16" w:type="dxa"/>
            <w:gridSpan w:val="758"/>
            <w:tcBorders>
              <w:top w:val="nil"/>
              <w:bottom w:val="nil"/>
            </w:tcBorders>
          </w:tcPr>
          <w:p w14:paraId="06B94656" w14:textId="77777777" w:rsidR="00681CA0" w:rsidRPr="00833E4B" w:rsidRDefault="00681CA0" w:rsidP="00C72A0B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288" w:type="dxa"/>
            <w:gridSpan w:val="220"/>
            <w:tcBorders>
              <w:top w:val="nil"/>
              <w:bottom w:val="nil"/>
            </w:tcBorders>
            <w:vAlign w:val="center"/>
          </w:tcPr>
          <w:p w14:paraId="0CCC0B17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40</w:t>
            </w:r>
          </w:p>
        </w:tc>
        <w:tc>
          <w:tcPr>
            <w:tcW w:w="1190" w:type="dxa"/>
            <w:gridSpan w:val="48"/>
            <w:tcBorders>
              <w:top w:val="nil"/>
              <w:bottom w:val="nil"/>
            </w:tcBorders>
            <w:vAlign w:val="center"/>
          </w:tcPr>
          <w:p w14:paraId="0AD22D87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C2942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50EE0B" w14:textId="77777777" w:rsidTr="004068EE">
        <w:trPr>
          <w:cantSplit/>
          <w:trHeight w:val="3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0F31B3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02" w:type="dxa"/>
            <w:gridSpan w:val="511"/>
            <w:vAlign w:val="center"/>
          </w:tcPr>
          <w:p w14:paraId="00B7AA66" w14:textId="77777777" w:rsidR="00681CA0" w:rsidRPr="00833E4B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214" w:type="dxa"/>
            <w:gridSpan w:val="247"/>
          </w:tcPr>
          <w:p w14:paraId="2110CB58" w14:textId="77777777" w:rsidR="00681CA0" w:rsidRPr="00833E4B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 (де</w:t>
            </w:r>
            <w:r w:rsidRPr="00833E4B">
              <w:rPr>
                <w:rFonts w:ascii="Arial" w:hAnsi="Arial" w:cs="Arial"/>
              </w:rPr>
              <w:t>й</w:t>
            </w:r>
            <w:r w:rsidRPr="00833E4B">
              <w:rPr>
                <w:rFonts w:ascii="Arial" w:hAnsi="Arial" w:cs="Arial"/>
              </w:rPr>
              <w:t>ствующее</w:t>
            </w:r>
            <w:r w:rsidR="009E3510" w:rsidRPr="00833E4B">
              <w:rPr>
                <w:rFonts w:ascii="Arial" w:hAnsi="Arial" w:cs="Arial"/>
              </w:rPr>
              <w:t xml:space="preserve"> знач</w:t>
            </w:r>
            <w:r w:rsidR="009E3510" w:rsidRPr="00833E4B">
              <w:rPr>
                <w:rFonts w:ascii="Arial" w:hAnsi="Arial" w:cs="Arial"/>
              </w:rPr>
              <w:t>е</w:t>
            </w:r>
            <w:r w:rsidR="009E3510" w:rsidRPr="00833E4B">
              <w:rPr>
                <w:rFonts w:ascii="Arial" w:hAnsi="Arial" w:cs="Arial"/>
              </w:rPr>
              <w:t>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20"/>
            <w:vAlign w:val="center"/>
          </w:tcPr>
          <w:p w14:paraId="1C55C2F8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128</w:t>
            </w:r>
          </w:p>
        </w:tc>
        <w:tc>
          <w:tcPr>
            <w:tcW w:w="1190" w:type="dxa"/>
            <w:gridSpan w:val="48"/>
            <w:vAlign w:val="center"/>
          </w:tcPr>
          <w:p w14:paraId="21255476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026031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E39A11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4C90109" w14:textId="77777777" w:rsidR="00681CA0" w:rsidRPr="00833E4B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6D3251" w14:textId="77777777" w:rsidTr="004068EE">
        <w:trPr>
          <w:cantSplit/>
          <w:trHeight w:val="81"/>
        </w:trPr>
        <w:tc>
          <w:tcPr>
            <w:tcW w:w="399" w:type="dxa"/>
            <w:gridSpan w:val="22"/>
            <w:vMerge w:val="restart"/>
            <w:tcBorders>
              <w:top w:val="nil"/>
            </w:tcBorders>
          </w:tcPr>
          <w:p w14:paraId="53E6D67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4" w:type="dxa"/>
            <w:gridSpan w:val="1026"/>
          </w:tcPr>
          <w:p w14:paraId="59BF44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A20A2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30F279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103042B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3" w:type="dxa"/>
            <w:gridSpan w:val="450"/>
            <w:tcBorders>
              <w:top w:val="nil"/>
            </w:tcBorders>
          </w:tcPr>
          <w:p w14:paraId="267B3E1E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171" w:type="dxa"/>
            <w:gridSpan w:val="576"/>
            <w:tcBorders>
              <w:top w:val="nil"/>
            </w:tcBorders>
          </w:tcPr>
          <w:p w14:paraId="610AD91E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38340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BACB6A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</w:tcBorders>
          </w:tcPr>
          <w:p w14:paraId="33D2BE3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3" w:type="dxa"/>
            <w:gridSpan w:val="450"/>
            <w:tcBorders>
              <w:top w:val="nil"/>
              <w:bottom w:val="double" w:sz="4" w:space="0" w:color="auto"/>
            </w:tcBorders>
          </w:tcPr>
          <w:p w14:paraId="36D8D911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171" w:type="dxa"/>
            <w:gridSpan w:val="576"/>
            <w:tcBorders>
              <w:top w:val="nil"/>
              <w:bottom w:val="double" w:sz="4" w:space="0" w:color="auto"/>
            </w:tcBorders>
          </w:tcPr>
          <w:p w14:paraId="380C2FC7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691AD8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F7EE57" w14:textId="77777777" w:rsidTr="004068EE">
        <w:trPr>
          <w:cantSplit/>
          <w:trHeight w:val="79"/>
        </w:trPr>
        <w:tc>
          <w:tcPr>
            <w:tcW w:w="399" w:type="dxa"/>
            <w:gridSpan w:val="22"/>
            <w:vMerge/>
            <w:tcBorders>
              <w:top w:val="nil"/>
              <w:bottom w:val="nil"/>
            </w:tcBorders>
          </w:tcPr>
          <w:p w14:paraId="621A844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3" w:type="dxa"/>
            <w:gridSpan w:val="450"/>
            <w:tcBorders>
              <w:top w:val="double" w:sz="4" w:space="0" w:color="auto"/>
            </w:tcBorders>
          </w:tcPr>
          <w:p w14:paraId="2E50E79E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171" w:type="dxa"/>
            <w:gridSpan w:val="576"/>
            <w:tcBorders>
              <w:top w:val="double" w:sz="4" w:space="0" w:color="auto"/>
            </w:tcBorders>
          </w:tcPr>
          <w:p w14:paraId="70D253BD" w14:textId="77777777" w:rsidR="00681CA0" w:rsidRPr="004C4754" w:rsidRDefault="00681CA0" w:rsidP="00C72A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FE3747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CA2035" w14:textId="77777777" w:rsidTr="004068EE">
        <w:trPr>
          <w:cantSplit/>
          <w:trHeight w:val="4584"/>
        </w:trPr>
        <w:tc>
          <w:tcPr>
            <w:tcW w:w="10177" w:type="dxa"/>
            <w:gridSpan w:val="1051"/>
            <w:tcBorders>
              <w:top w:val="nil"/>
            </w:tcBorders>
          </w:tcPr>
          <w:p w14:paraId="397F7C23" w14:textId="77777777" w:rsidR="00681CA0" w:rsidRPr="004C4754" w:rsidRDefault="00681CA0" w:rsidP="00713DA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B8618B4" w14:textId="77777777" w:rsidTr="004068EE">
        <w:trPr>
          <w:cantSplit/>
        </w:trPr>
        <w:tc>
          <w:tcPr>
            <w:tcW w:w="10177" w:type="dxa"/>
            <w:gridSpan w:val="1051"/>
          </w:tcPr>
          <w:p w14:paraId="674274C2" w14:textId="77777777" w:rsidR="00681CA0" w:rsidRPr="004C4754" w:rsidRDefault="008C3D53" w:rsidP="00C72A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2415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4C4754" w14:paraId="07D871EC" w14:textId="77777777" w:rsidTr="004068EE">
        <w:tblPrEx>
          <w:tblLook w:val="01E0" w:firstRow="1" w:lastRow="1" w:firstColumn="1" w:lastColumn="1" w:noHBand="0" w:noVBand="0"/>
        </w:tblPrEx>
        <w:tc>
          <w:tcPr>
            <w:tcW w:w="1928" w:type="dxa"/>
            <w:gridSpan w:val="137"/>
          </w:tcPr>
          <w:p w14:paraId="626EB69D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000" w:type="dxa"/>
            <w:gridSpan w:val="745"/>
          </w:tcPr>
          <w:p w14:paraId="4C607D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CB6ABA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49" w:type="dxa"/>
            <w:gridSpan w:val="169"/>
            <w:vAlign w:val="center"/>
          </w:tcPr>
          <w:p w14:paraId="76E344EF" w14:textId="77777777" w:rsidR="00681CA0" w:rsidRPr="004C4754" w:rsidRDefault="00FA62C7" w:rsidP="00C72A0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82C9C">
              <w:rPr>
                <w:rFonts w:ascii="Arial" w:hAnsi="Arial" w:cs="Arial"/>
              </w:rPr>
              <w:t xml:space="preserve">с. </w:t>
            </w:r>
            <w:r w:rsidR="00681CA0" w:rsidRPr="00A82C9C">
              <w:rPr>
                <w:rFonts w:ascii="Arial" w:hAnsi="Arial" w:cs="Arial"/>
              </w:rPr>
              <w:t>3</w:t>
            </w:r>
          </w:p>
        </w:tc>
      </w:tr>
      <w:tr w:rsidR="00681CA0" w:rsidRPr="004C4754" w14:paraId="6420B040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5973032" w14:textId="77777777" w:rsidR="00681CA0" w:rsidRPr="004C4754" w:rsidRDefault="00681CA0" w:rsidP="00C72A0B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</w:rPr>
              <w:t>FD-33-E-G13-26/1150</w:t>
            </w:r>
          </w:p>
        </w:tc>
      </w:tr>
      <w:tr w:rsidR="00681CA0" w:rsidRPr="004C4754" w14:paraId="73054E8A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tcBorders>
              <w:top w:val="nil"/>
              <w:bottom w:val="nil"/>
            </w:tcBorders>
          </w:tcPr>
          <w:p w14:paraId="5516690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57C83351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6659B5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15A6F74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DA3009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F91E6D1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 w:val="restart"/>
            <w:tcBorders>
              <w:top w:val="nil"/>
            </w:tcBorders>
          </w:tcPr>
          <w:p w14:paraId="6572A3B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7A00410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6CBB2A9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FDBC40E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B50CFA5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83" w:type="dxa"/>
            <w:gridSpan w:val="216"/>
            <w:tcBorders>
              <w:bottom w:val="double" w:sz="4" w:space="0" w:color="auto"/>
            </w:tcBorders>
            <w:vAlign w:val="center"/>
          </w:tcPr>
          <w:p w14:paraId="063AC031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369" w:type="dxa"/>
            <w:gridSpan w:val="257"/>
            <w:tcBorders>
              <w:bottom w:val="double" w:sz="4" w:space="0" w:color="auto"/>
            </w:tcBorders>
            <w:vAlign w:val="center"/>
          </w:tcPr>
          <w:p w14:paraId="16EBC3B6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>,</w:t>
            </w:r>
          </w:p>
          <w:p w14:paraId="6DBFE186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503" w:type="dxa"/>
            <w:gridSpan w:val="290"/>
            <w:tcBorders>
              <w:bottom w:val="double" w:sz="4" w:space="0" w:color="auto"/>
            </w:tcBorders>
            <w:vAlign w:val="center"/>
          </w:tcPr>
          <w:p w14:paraId="753BCBA9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555" w:type="dxa"/>
            <w:gridSpan w:val="275"/>
            <w:tcBorders>
              <w:bottom w:val="double" w:sz="4" w:space="0" w:color="auto"/>
            </w:tcBorders>
            <w:vAlign w:val="center"/>
          </w:tcPr>
          <w:p w14:paraId="12010783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4C89DC7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D9DB99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0CFD2C79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83" w:type="dxa"/>
            <w:gridSpan w:val="216"/>
            <w:tcBorders>
              <w:top w:val="double" w:sz="4" w:space="0" w:color="auto"/>
            </w:tcBorders>
          </w:tcPr>
          <w:p w14:paraId="679FDA33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369" w:type="dxa"/>
            <w:gridSpan w:val="257"/>
            <w:tcBorders>
              <w:top w:val="double" w:sz="4" w:space="0" w:color="auto"/>
            </w:tcBorders>
          </w:tcPr>
          <w:p w14:paraId="7A82B1D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503" w:type="dxa"/>
            <w:gridSpan w:val="290"/>
            <w:tcBorders>
              <w:top w:val="double" w:sz="4" w:space="0" w:color="auto"/>
            </w:tcBorders>
          </w:tcPr>
          <w:p w14:paraId="02EE553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103</w:t>
            </w:r>
          </w:p>
        </w:tc>
        <w:tc>
          <w:tcPr>
            <w:tcW w:w="2555" w:type="dxa"/>
            <w:gridSpan w:val="275"/>
            <w:tcBorders>
              <w:top w:val="double" w:sz="4" w:space="0" w:color="auto"/>
            </w:tcBorders>
          </w:tcPr>
          <w:p w14:paraId="0C48B2A5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0,304</w:t>
            </w:r>
          </w:p>
        </w:tc>
        <w:tc>
          <w:tcPr>
            <w:tcW w:w="284" w:type="dxa"/>
            <w:gridSpan w:val="3"/>
            <w:vMerge/>
          </w:tcPr>
          <w:p w14:paraId="5BFA213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FF60117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right w:val="nil"/>
            </w:tcBorders>
          </w:tcPr>
          <w:p w14:paraId="31CA3AD9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  <w:tcBorders>
              <w:left w:val="nil"/>
              <w:right w:val="nil"/>
            </w:tcBorders>
          </w:tcPr>
          <w:p w14:paraId="36406E8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0DBEBE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F8C6FB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4B94B914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87" w:type="dxa"/>
            <w:gridSpan w:val="736"/>
          </w:tcPr>
          <w:p w14:paraId="238D197F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415" w:type="dxa"/>
            <w:gridSpan w:val="213"/>
          </w:tcPr>
          <w:p w14:paraId="7717DFD2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608" w:type="dxa"/>
            <w:gridSpan w:val="89"/>
          </w:tcPr>
          <w:p w14:paraId="69F26E74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0,750</w:t>
            </w:r>
          </w:p>
        </w:tc>
        <w:tc>
          <w:tcPr>
            <w:tcW w:w="284" w:type="dxa"/>
            <w:gridSpan w:val="3"/>
            <w:vMerge/>
          </w:tcPr>
          <w:p w14:paraId="1484390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4763AC5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9A5FBA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87" w:type="dxa"/>
            <w:gridSpan w:val="736"/>
            <w:vMerge w:val="restart"/>
            <w:vAlign w:val="center"/>
          </w:tcPr>
          <w:p w14:paraId="2FB4C090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15" w:type="dxa"/>
            <w:gridSpan w:val="213"/>
          </w:tcPr>
          <w:p w14:paraId="444C2E4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608" w:type="dxa"/>
            <w:gridSpan w:val="89"/>
          </w:tcPr>
          <w:p w14:paraId="39991F95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25D684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25C9EAB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6B95C4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87" w:type="dxa"/>
            <w:gridSpan w:val="736"/>
            <w:vMerge/>
          </w:tcPr>
          <w:p w14:paraId="6015D8E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  <w:gridSpan w:val="213"/>
          </w:tcPr>
          <w:p w14:paraId="412FBA5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608" w:type="dxa"/>
            <w:gridSpan w:val="89"/>
          </w:tcPr>
          <w:p w14:paraId="5F0D5973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E2D7E8D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759366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right w:val="nil"/>
            </w:tcBorders>
          </w:tcPr>
          <w:p w14:paraId="463FEFD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  <w:tcBorders>
              <w:left w:val="nil"/>
              <w:right w:val="nil"/>
            </w:tcBorders>
          </w:tcPr>
          <w:p w14:paraId="1DE116A0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5F2DB3D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B8C145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4887AC3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0" w:type="dxa"/>
            <w:gridSpan w:val="1038"/>
          </w:tcPr>
          <w:p w14:paraId="72DA5BF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4" w:type="dxa"/>
            <w:gridSpan w:val="3"/>
            <w:vMerge/>
          </w:tcPr>
          <w:p w14:paraId="3E07C7E3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CE6459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7F48B3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87" w:type="dxa"/>
            <w:gridSpan w:val="736"/>
            <w:vMerge w:val="restart"/>
          </w:tcPr>
          <w:p w14:paraId="5B8DBFBB" w14:textId="77777777" w:rsidR="00681CA0" w:rsidRPr="00C72A0B" w:rsidRDefault="00833E4B" w:rsidP="00A9706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>) за вр</w:t>
            </w:r>
            <w:r w:rsidR="00681CA0" w:rsidRPr="004C4754">
              <w:rPr>
                <w:rFonts w:ascii="Arial" w:hAnsi="Arial" w:cs="Arial"/>
              </w:rPr>
              <w:t>е</w:t>
            </w:r>
            <w:r w:rsidR="00681CA0" w:rsidRPr="004C4754">
              <w:rPr>
                <w:rFonts w:ascii="Arial" w:hAnsi="Arial" w:cs="Arial"/>
              </w:rPr>
              <w:t xml:space="preserve">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C72A0B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C72A0B">
              <w:rPr>
                <w:rFonts w:ascii="Arial" w:hAnsi="Arial" w:cs="Arial"/>
              </w:rPr>
              <w:t xml:space="preserve">/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C72A0B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C72A0B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C72A0B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C72A0B">
              <w:rPr>
                <w:rFonts w:ascii="Arial" w:hAnsi="Arial" w:cs="Arial"/>
              </w:rPr>
              <w:t>)</w:t>
            </w:r>
            <w:r w:rsidR="00681CA0" w:rsidRPr="00C72A0B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415" w:type="dxa"/>
            <w:gridSpan w:val="213"/>
          </w:tcPr>
          <w:p w14:paraId="68014159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608" w:type="dxa"/>
            <w:gridSpan w:val="89"/>
          </w:tcPr>
          <w:p w14:paraId="1334DA1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0,340*</w:t>
            </w:r>
          </w:p>
        </w:tc>
        <w:tc>
          <w:tcPr>
            <w:tcW w:w="284" w:type="dxa"/>
            <w:gridSpan w:val="3"/>
            <w:vMerge/>
          </w:tcPr>
          <w:p w14:paraId="6D9E4C69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1A6C99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9098069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87" w:type="dxa"/>
            <w:gridSpan w:val="736"/>
            <w:vMerge/>
          </w:tcPr>
          <w:p w14:paraId="5C90170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  <w:gridSpan w:val="213"/>
          </w:tcPr>
          <w:p w14:paraId="1ED07469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608" w:type="dxa"/>
            <w:gridSpan w:val="89"/>
          </w:tcPr>
          <w:p w14:paraId="3E0EA634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0,300*</w:t>
            </w:r>
          </w:p>
        </w:tc>
        <w:tc>
          <w:tcPr>
            <w:tcW w:w="284" w:type="dxa"/>
            <w:gridSpan w:val="3"/>
            <w:vMerge/>
          </w:tcPr>
          <w:p w14:paraId="530AEC5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F096148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41C507FE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 w:val="restart"/>
            <w:vAlign w:val="center"/>
          </w:tcPr>
          <w:p w14:paraId="3ED07005" w14:textId="77777777" w:rsidR="00681CA0" w:rsidRPr="004C4754" w:rsidRDefault="00833E4B" w:rsidP="00746E9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</w:t>
            </w:r>
            <w:r w:rsidR="00681CA0" w:rsidRPr="004C4754">
              <w:rPr>
                <w:rFonts w:ascii="Arial" w:hAnsi="Arial" w:cs="Arial"/>
              </w:rPr>
              <w:t>о</w:t>
            </w:r>
            <w:r w:rsidR="00681CA0" w:rsidRPr="004C4754">
              <w:rPr>
                <w:rFonts w:ascii="Arial" w:hAnsi="Arial" w:cs="Arial"/>
              </w:rPr>
              <w:t>го подогрева</w:t>
            </w:r>
            <w:r w:rsidR="00681CA0">
              <w:rPr>
                <w:rFonts w:ascii="Arial" w:hAnsi="Arial" w:cs="Arial"/>
              </w:rPr>
              <w:t>,</w:t>
            </w:r>
            <w:r w:rsidR="00681CA0" w:rsidRPr="00C72A0B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722" w:type="dxa"/>
            <w:gridSpan w:val="472"/>
          </w:tcPr>
          <w:p w14:paraId="5D66340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878" w:type="dxa"/>
            <w:gridSpan w:val="144"/>
          </w:tcPr>
          <w:p w14:paraId="34E5C914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,9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E5FDF60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762460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5E5E74A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/>
            <w:vAlign w:val="center"/>
          </w:tcPr>
          <w:p w14:paraId="6FE6DD84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2" w:type="dxa"/>
            <w:gridSpan w:val="472"/>
          </w:tcPr>
          <w:p w14:paraId="06CD16C7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878" w:type="dxa"/>
            <w:gridSpan w:val="144"/>
          </w:tcPr>
          <w:p w14:paraId="04EF93A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2,150</w:t>
            </w:r>
            <w:r w:rsidRPr="004C4754">
              <w:rPr>
                <w:rFonts w:ascii="Arial" w:hAnsi="Arial" w:cs="Arial"/>
                <w:lang w:val="en-US"/>
              </w:rPr>
              <w:t xml:space="preserve"> – 0,</w:t>
            </w:r>
            <w:r w:rsidRPr="004C4754">
              <w:rPr>
                <w:rFonts w:ascii="Arial" w:hAnsi="Arial" w:cs="Arial"/>
              </w:rPr>
              <w:t>63</w:t>
            </w:r>
            <w:r w:rsidRPr="004C4754">
              <w:rPr>
                <w:rFonts w:ascii="Arial" w:hAnsi="Arial" w:cs="Arial"/>
                <w:lang w:val="en-US"/>
              </w:rPr>
              <w:t>0 t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760052D1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FAC6B5E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205E2183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/>
            <w:vAlign w:val="center"/>
          </w:tcPr>
          <w:p w14:paraId="56385FA0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2" w:type="dxa"/>
            <w:gridSpan w:val="472"/>
          </w:tcPr>
          <w:p w14:paraId="4BB9707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t ≥ 2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1878" w:type="dxa"/>
            <w:gridSpan w:val="144"/>
          </w:tcPr>
          <w:p w14:paraId="241B676F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</w:t>
            </w:r>
            <w:r w:rsidRPr="004C4754">
              <w:rPr>
                <w:rFonts w:ascii="Arial" w:hAnsi="Arial" w:cs="Arial"/>
              </w:rPr>
              <w:t>90</w:t>
            </w:r>
            <w:r w:rsidRPr="004C4754">
              <w:rPr>
                <w:rFonts w:ascii="Arial" w:hAnsi="Arial" w:cs="Arial"/>
                <w:lang w:val="en-US"/>
              </w:rPr>
              <w:t>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4A5BD2A2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D11812E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49FB8CF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 w:val="restart"/>
            <w:vAlign w:val="center"/>
          </w:tcPr>
          <w:p w14:paraId="0E81B7DE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холостого хода на ла</w:t>
            </w:r>
            <w:r w:rsidRPr="00833E4B">
              <w:rPr>
                <w:rFonts w:ascii="Arial" w:hAnsi="Arial" w:cs="Arial"/>
              </w:rPr>
              <w:t>м</w:t>
            </w:r>
            <w:r w:rsidRPr="00833E4B">
              <w:rPr>
                <w:rFonts w:ascii="Arial" w:hAnsi="Arial" w:cs="Arial"/>
              </w:rPr>
              <w:t>пе, В</w:t>
            </w:r>
          </w:p>
        </w:tc>
        <w:tc>
          <w:tcPr>
            <w:tcW w:w="1259" w:type="dxa"/>
            <w:gridSpan w:val="146"/>
            <w:vAlign w:val="center"/>
          </w:tcPr>
          <w:p w14:paraId="21776AE2" w14:textId="77777777" w:rsidR="00681CA0" w:rsidRPr="00833E4B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t ≤ 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63" w:type="dxa"/>
            <w:gridSpan w:val="326"/>
          </w:tcPr>
          <w:p w14:paraId="7D4C3285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 (действ</w:t>
            </w:r>
            <w:r w:rsidRPr="00833E4B">
              <w:rPr>
                <w:rFonts w:ascii="Arial" w:hAnsi="Arial" w:cs="Arial"/>
              </w:rPr>
              <w:t>у</w:t>
            </w:r>
            <w:r w:rsidRPr="00833E4B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878" w:type="dxa"/>
            <w:gridSpan w:val="144"/>
            <w:vAlign w:val="center"/>
          </w:tcPr>
          <w:p w14:paraId="6F3B1106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290*</w:t>
            </w:r>
          </w:p>
        </w:tc>
        <w:tc>
          <w:tcPr>
            <w:tcW w:w="284" w:type="dxa"/>
            <w:gridSpan w:val="3"/>
            <w:vMerge/>
          </w:tcPr>
          <w:p w14:paraId="480904FF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2D66E26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439593AF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/>
            <w:vAlign w:val="center"/>
          </w:tcPr>
          <w:p w14:paraId="5C4F6F79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59" w:type="dxa"/>
            <w:gridSpan w:val="146"/>
            <w:vAlign w:val="center"/>
          </w:tcPr>
          <w:p w14:paraId="6E74590F" w14:textId="77777777" w:rsidR="00681CA0" w:rsidRPr="00833E4B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t &gt; 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63" w:type="dxa"/>
            <w:gridSpan w:val="326"/>
          </w:tcPr>
          <w:p w14:paraId="00898811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менее (действ</w:t>
            </w:r>
            <w:r w:rsidRPr="00833E4B">
              <w:rPr>
                <w:rFonts w:ascii="Arial" w:hAnsi="Arial" w:cs="Arial"/>
              </w:rPr>
              <w:t>у</w:t>
            </w:r>
            <w:r w:rsidRPr="00833E4B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878" w:type="dxa"/>
            <w:gridSpan w:val="144"/>
            <w:vAlign w:val="center"/>
          </w:tcPr>
          <w:p w14:paraId="3735B224" w14:textId="77777777" w:rsidR="00681CA0" w:rsidRPr="004C475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330*</w:t>
            </w:r>
          </w:p>
        </w:tc>
        <w:tc>
          <w:tcPr>
            <w:tcW w:w="284" w:type="dxa"/>
            <w:gridSpan w:val="3"/>
            <w:vMerge/>
          </w:tcPr>
          <w:p w14:paraId="21FFF13D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041C7EA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274CA27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 w:val="restart"/>
            <w:vAlign w:val="center"/>
          </w:tcPr>
          <w:p w14:paraId="4201700B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1259" w:type="dxa"/>
            <w:gridSpan w:val="146"/>
          </w:tcPr>
          <w:p w14:paraId="4C343468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t ≤ 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63" w:type="dxa"/>
            <w:gridSpan w:val="326"/>
          </w:tcPr>
          <w:p w14:paraId="09CB4E87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 (пиковое</w:t>
            </w:r>
            <w:r w:rsidR="009E3510" w:rsidRPr="00833E4B">
              <w:rPr>
                <w:rFonts w:ascii="Arial" w:hAnsi="Arial" w:cs="Arial"/>
              </w:rPr>
              <w:t xml:space="preserve"> значение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878" w:type="dxa"/>
            <w:gridSpan w:val="144"/>
          </w:tcPr>
          <w:p w14:paraId="5790553A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410*</w:t>
            </w:r>
          </w:p>
        </w:tc>
        <w:tc>
          <w:tcPr>
            <w:tcW w:w="284" w:type="dxa"/>
            <w:gridSpan w:val="3"/>
            <w:vMerge/>
          </w:tcPr>
          <w:p w14:paraId="57227726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72CDFA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69F576A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10" w:type="dxa"/>
            <w:gridSpan w:val="422"/>
            <w:vMerge/>
          </w:tcPr>
          <w:p w14:paraId="39E95D91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59" w:type="dxa"/>
            <w:gridSpan w:val="146"/>
          </w:tcPr>
          <w:p w14:paraId="48B75845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t &gt; 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63" w:type="dxa"/>
            <w:gridSpan w:val="326"/>
          </w:tcPr>
          <w:p w14:paraId="3CC22BAE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менее (пиковое</w:t>
            </w:r>
            <w:r w:rsidR="009E3510" w:rsidRPr="00833E4B">
              <w:rPr>
                <w:rFonts w:ascii="Arial" w:hAnsi="Arial" w:cs="Arial"/>
              </w:rPr>
              <w:t xml:space="preserve"> значение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878" w:type="dxa"/>
            <w:gridSpan w:val="144"/>
          </w:tcPr>
          <w:p w14:paraId="0012792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465*</w:t>
            </w:r>
          </w:p>
        </w:tc>
        <w:tc>
          <w:tcPr>
            <w:tcW w:w="284" w:type="dxa"/>
            <w:gridSpan w:val="3"/>
            <w:vMerge/>
          </w:tcPr>
          <w:p w14:paraId="5FBF40F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189203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F8C3A65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32" w:type="dxa"/>
            <w:gridSpan w:val="894"/>
          </w:tcPr>
          <w:p w14:paraId="61A907C9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878" w:type="dxa"/>
            <w:gridSpan w:val="144"/>
          </w:tcPr>
          <w:p w14:paraId="2C9C94B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10*</w:t>
            </w:r>
          </w:p>
        </w:tc>
        <w:tc>
          <w:tcPr>
            <w:tcW w:w="284" w:type="dxa"/>
            <w:gridSpan w:val="3"/>
            <w:vMerge/>
          </w:tcPr>
          <w:p w14:paraId="0E022380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43A03C8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right w:val="nil"/>
            </w:tcBorders>
          </w:tcPr>
          <w:p w14:paraId="60A62C85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  <w:tcBorders>
              <w:left w:val="nil"/>
              <w:right w:val="nil"/>
            </w:tcBorders>
          </w:tcPr>
          <w:p w14:paraId="6206C355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38807CA1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F62AABC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0AFDA96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6561788B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4" w:type="dxa"/>
            <w:gridSpan w:val="3"/>
            <w:vMerge/>
          </w:tcPr>
          <w:p w14:paraId="675A545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BD1A20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73C9DF3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4B846132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3091A6EA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CB619B8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17A02388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0" w:type="dxa"/>
            <w:gridSpan w:val="1038"/>
          </w:tcPr>
          <w:p w14:paraId="757FCD14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Без предварительного подогрева</w:t>
            </w:r>
          </w:p>
        </w:tc>
        <w:tc>
          <w:tcPr>
            <w:tcW w:w="284" w:type="dxa"/>
            <w:gridSpan w:val="3"/>
            <w:vMerge/>
          </w:tcPr>
          <w:p w14:paraId="42EB6CB4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2FA9618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51058A00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99" w:type="dxa"/>
            <w:gridSpan w:val="545"/>
            <w:vAlign w:val="center"/>
          </w:tcPr>
          <w:p w14:paraId="5C8BF9E4" w14:textId="77777777" w:rsidR="00681CA0" w:rsidRPr="00833E4B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910" w:type="dxa"/>
            <w:gridSpan w:val="406"/>
          </w:tcPr>
          <w:p w14:paraId="00FE7C25" w14:textId="77777777" w:rsidR="00681CA0" w:rsidRPr="00833E4B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менее (действующее значение)</w:t>
            </w:r>
          </w:p>
        </w:tc>
        <w:tc>
          <w:tcPr>
            <w:tcW w:w="1601" w:type="dxa"/>
            <w:gridSpan w:val="87"/>
            <w:vAlign w:val="center"/>
          </w:tcPr>
          <w:p w14:paraId="3DED4287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4" w:type="dxa"/>
            <w:gridSpan w:val="3"/>
            <w:vMerge/>
          </w:tcPr>
          <w:p w14:paraId="521DF987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F2787D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425CFFB2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99" w:type="dxa"/>
            <w:gridSpan w:val="545"/>
          </w:tcPr>
          <w:p w14:paraId="04CA1580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910" w:type="dxa"/>
            <w:gridSpan w:val="406"/>
          </w:tcPr>
          <w:p w14:paraId="57A78E10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601" w:type="dxa"/>
            <w:gridSpan w:val="87"/>
          </w:tcPr>
          <w:p w14:paraId="5201EF5A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0,200</w:t>
            </w:r>
          </w:p>
        </w:tc>
        <w:tc>
          <w:tcPr>
            <w:tcW w:w="284" w:type="dxa"/>
            <w:gridSpan w:val="3"/>
            <w:vMerge/>
          </w:tcPr>
          <w:p w14:paraId="2F482CFB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CD23DEF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7055569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9" w:type="dxa"/>
            <w:gridSpan w:val="951"/>
          </w:tcPr>
          <w:p w14:paraId="62AA7CAD" w14:textId="77777777" w:rsidR="00681CA0" w:rsidRPr="004C4754" w:rsidRDefault="00681CA0" w:rsidP="002E591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Резистор, заменяющий лампу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601" w:type="dxa"/>
            <w:gridSpan w:val="87"/>
          </w:tcPr>
          <w:p w14:paraId="417DE964" w14:textId="77777777" w:rsidR="00681CA0" w:rsidRPr="004C4754" w:rsidRDefault="00746E95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81CA0" w:rsidRPr="004C4754">
              <w:rPr>
                <w:rFonts w:ascii="Arial" w:hAnsi="Arial" w:cs="Arial"/>
              </w:rPr>
              <w:t>000</w:t>
            </w:r>
          </w:p>
        </w:tc>
        <w:tc>
          <w:tcPr>
            <w:tcW w:w="284" w:type="dxa"/>
            <w:gridSpan w:val="3"/>
            <w:vMerge/>
          </w:tcPr>
          <w:p w14:paraId="166F746D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CD4718B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</w:tcPr>
          <w:p w14:paraId="389EC67A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09" w:type="dxa"/>
            <w:gridSpan w:val="951"/>
          </w:tcPr>
          <w:p w14:paraId="3E310931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601" w:type="dxa"/>
            <w:gridSpan w:val="87"/>
          </w:tcPr>
          <w:p w14:paraId="7A3A7297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84" w:type="dxa"/>
            <w:gridSpan w:val="3"/>
            <w:vMerge/>
          </w:tcPr>
          <w:p w14:paraId="2F4B0A3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99D718" w14:textId="77777777" w:rsidTr="004068EE">
        <w:tblPrEx>
          <w:tblLook w:val="01E0" w:firstRow="1" w:lastRow="1" w:firstColumn="1" w:lastColumn="1" w:noHBand="0" w:noVBand="0"/>
        </w:tblPrEx>
        <w:tc>
          <w:tcPr>
            <w:tcW w:w="283" w:type="dxa"/>
            <w:gridSpan w:val="10"/>
            <w:vMerge/>
            <w:tcBorders>
              <w:bottom w:val="nil"/>
            </w:tcBorders>
          </w:tcPr>
          <w:p w14:paraId="2D14C1DB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99" w:type="dxa"/>
            <w:gridSpan w:val="545"/>
          </w:tcPr>
          <w:p w14:paraId="105DB8D1" w14:textId="77777777" w:rsidR="00681CA0" w:rsidRPr="004C4754" w:rsidRDefault="00681CA0" w:rsidP="002E591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910" w:type="dxa"/>
            <w:gridSpan w:val="406"/>
          </w:tcPr>
          <w:p w14:paraId="7687DDA0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601" w:type="dxa"/>
            <w:gridSpan w:val="87"/>
          </w:tcPr>
          <w:p w14:paraId="554E29B3" w14:textId="77777777" w:rsidR="00681CA0" w:rsidRPr="004C4754" w:rsidRDefault="00681CA0" w:rsidP="002E591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2A2AB7E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55D6F23" w14:textId="77777777" w:rsidTr="004068EE">
        <w:tblPrEx>
          <w:tblLook w:val="01E0" w:firstRow="1" w:lastRow="1" w:firstColumn="1" w:lastColumn="1" w:noHBand="0" w:noVBand="0"/>
        </w:tblPrEx>
        <w:trPr>
          <w:trHeight w:val="2518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19DD70CA" w14:textId="77777777" w:rsidR="00681CA0" w:rsidRDefault="00681CA0" w:rsidP="00B94D7C">
            <w:pPr>
              <w:spacing w:after="0" w:line="276" w:lineRule="auto"/>
              <w:rPr>
                <w:rFonts w:ascii="Arial" w:hAnsi="Arial" w:cs="Arial"/>
                <w:sz w:val="20"/>
              </w:rPr>
            </w:pPr>
          </w:p>
          <w:p w14:paraId="5F3CAA48" w14:textId="77777777" w:rsidR="00681CA0" w:rsidRPr="004C4754" w:rsidRDefault="00681CA0" w:rsidP="00B94D7C">
            <w:pPr>
              <w:spacing w:after="0" w:line="276" w:lineRule="auto"/>
              <w:rPr>
                <w:rFonts w:ascii="Arial" w:hAnsi="Arial" w:cs="Arial"/>
              </w:rPr>
            </w:pPr>
            <w:r w:rsidRPr="0060044F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52465BC0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5C7D6988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2415</w:t>
            </w:r>
            <w:r w:rsidR="00746E95" w:rsidRPr="008C3D53">
              <w:rPr>
                <w:rFonts w:ascii="Arial" w:hAnsi="Arial" w:cs="Arial"/>
                <w:b/>
              </w:rPr>
              <w:t>-2</w:t>
            </w:r>
          </w:p>
        </w:tc>
      </w:tr>
      <w:tr w:rsidR="00681CA0" w:rsidRPr="004C4754" w14:paraId="17520ED6" w14:textId="77777777" w:rsidTr="004068EE">
        <w:tc>
          <w:tcPr>
            <w:tcW w:w="1687" w:type="dxa"/>
            <w:gridSpan w:val="97"/>
          </w:tcPr>
          <w:p w14:paraId="703AAA5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5" w:type="dxa"/>
            <w:gridSpan w:val="838"/>
          </w:tcPr>
          <w:p w14:paraId="15A4CFE7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EC888BD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1E32A0DD" w14:textId="77777777" w:rsidR="00681CA0" w:rsidRPr="00833E4B" w:rsidRDefault="00FA62C7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с. </w:t>
            </w:r>
            <w:r w:rsidR="00681CA0" w:rsidRPr="00833E4B">
              <w:rPr>
                <w:rFonts w:ascii="Arial" w:hAnsi="Arial" w:cs="Arial"/>
              </w:rPr>
              <w:t>1</w:t>
            </w:r>
          </w:p>
        </w:tc>
      </w:tr>
      <w:tr w:rsidR="00681CA0" w:rsidRPr="004C4754" w14:paraId="76DDD38E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20FE555" w14:textId="77777777" w:rsidR="00681CA0" w:rsidRPr="00833E4B" w:rsidRDefault="00681CA0" w:rsidP="00A9706C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833E4B">
              <w:rPr>
                <w:rFonts w:ascii="Arial" w:hAnsi="Arial" w:cs="Arial"/>
                <w:b/>
                <w:lang w:val="en-US"/>
              </w:rPr>
              <w:t>МСОЛ:</w:t>
            </w:r>
            <w:r w:rsidRPr="00833E4B">
              <w:rPr>
                <w:rFonts w:ascii="Arial" w:hAnsi="Arial" w:cs="Arial"/>
                <w:b/>
              </w:rPr>
              <w:t xml:space="preserve"> </w:t>
            </w:r>
            <w:r w:rsidRPr="00833E4B">
              <w:rPr>
                <w:rFonts w:ascii="Arial" w:hAnsi="Arial" w:cs="Arial"/>
                <w:lang w:val="en-US"/>
              </w:rPr>
              <w:t>FD-</w:t>
            </w:r>
            <w:r w:rsidRPr="00833E4B">
              <w:rPr>
                <w:rFonts w:ascii="Arial" w:hAnsi="Arial" w:cs="Arial"/>
              </w:rPr>
              <w:t>36</w:t>
            </w:r>
            <w:r w:rsidRPr="00833E4B">
              <w:rPr>
                <w:rFonts w:ascii="Arial" w:hAnsi="Arial" w:cs="Arial"/>
                <w:lang w:val="en-US"/>
              </w:rPr>
              <w:t>-E-G</w:t>
            </w:r>
            <w:r w:rsidRPr="00833E4B">
              <w:rPr>
                <w:rFonts w:ascii="Arial" w:hAnsi="Arial" w:cs="Arial"/>
              </w:rPr>
              <w:t>13</w:t>
            </w:r>
            <w:r w:rsidRPr="00833E4B">
              <w:rPr>
                <w:rFonts w:ascii="Arial" w:hAnsi="Arial" w:cs="Arial"/>
                <w:lang w:val="en-US"/>
              </w:rPr>
              <w:t>-</w:t>
            </w:r>
            <w:r w:rsidRPr="00833E4B">
              <w:rPr>
                <w:rFonts w:ascii="Arial" w:hAnsi="Arial" w:cs="Arial"/>
              </w:rPr>
              <w:t>2</w:t>
            </w:r>
            <w:r w:rsidRPr="00833E4B">
              <w:rPr>
                <w:rFonts w:ascii="Arial" w:hAnsi="Arial" w:cs="Arial"/>
                <w:lang w:val="en-US"/>
              </w:rPr>
              <w:t>6/</w:t>
            </w:r>
            <w:r w:rsidRPr="00833E4B">
              <w:rPr>
                <w:rFonts w:ascii="Arial" w:hAnsi="Arial" w:cs="Arial"/>
              </w:rPr>
              <w:t>1200</w:t>
            </w:r>
          </w:p>
        </w:tc>
      </w:tr>
      <w:tr w:rsidR="00681CA0" w:rsidRPr="004C4754" w14:paraId="10595313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3709DB15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72" w:type="dxa"/>
            <w:gridSpan w:val="219"/>
            <w:tcBorders>
              <w:bottom w:val="double" w:sz="4" w:space="0" w:color="auto"/>
            </w:tcBorders>
          </w:tcPr>
          <w:p w14:paraId="10268F12" w14:textId="77777777" w:rsidR="00681CA0" w:rsidRPr="004C4754" w:rsidRDefault="00681CA0" w:rsidP="00A970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402" w:type="dxa"/>
            <w:gridSpan w:val="126"/>
            <w:tcBorders>
              <w:bottom w:val="double" w:sz="4" w:space="0" w:color="auto"/>
            </w:tcBorders>
            <w:vAlign w:val="center"/>
          </w:tcPr>
          <w:p w14:paraId="324B623B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461" w:type="dxa"/>
            <w:gridSpan w:val="330"/>
            <w:tcBorders>
              <w:bottom w:val="double" w:sz="4" w:space="0" w:color="auto"/>
            </w:tcBorders>
            <w:vAlign w:val="center"/>
          </w:tcPr>
          <w:p w14:paraId="11045039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Катод</w:t>
            </w:r>
          </w:p>
        </w:tc>
        <w:tc>
          <w:tcPr>
            <w:tcW w:w="1589" w:type="dxa"/>
            <w:gridSpan w:val="211"/>
            <w:tcBorders>
              <w:bottom w:val="double" w:sz="4" w:space="0" w:color="auto"/>
            </w:tcBorders>
            <w:vAlign w:val="center"/>
          </w:tcPr>
          <w:p w14:paraId="6D864590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Цоколь</w:t>
            </w:r>
          </w:p>
        </w:tc>
        <w:tc>
          <w:tcPr>
            <w:tcW w:w="1872" w:type="dxa"/>
            <w:gridSpan w:val="141"/>
            <w:tcBorders>
              <w:bottom w:val="double" w:sz="4" w:space="0" w:color="auto"/>
            </w:tcBorders>
          </w:tcPr>
          <w:p w14:paraId="5327A19E" w14:textId="02F02E66" w:rsidR="00681CA0" w:rsidRPr="00833E4B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270116D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FDDD6F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4DD4B686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72" w:type="dxa"/>
            <w:gridSpan w:val="219"/>
            <w:tcBorders>
              <w:top w:val="double" w:sz="4" w:space="0" w:color="auto"/>
            </w:tcBorders>
            <w:vAlign w:val="center"/>
          </w:tcPr>
          <w:p w14:paraId="746B1C7A" w14:textId="77777777" w:rsidR="00681CA0" w:rsidRPr="004C4754" w:rsidRDefault="00681CA0" w:rsidP="00A970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</w:t>
            </w:r>
          </w:p>
        </w:tc>
        <w:tc>
          <w:tcPr>
            <w:tcW w:w="1402" w:type="dxa"/>
            <w:gridSpan w:val="126"/>
            <w:tcBorders>
              <w:top w:val="double" w:sz="4" w:space="0" w:color="auto"/>
            </w:tcBorders>
            <w:vAlign w:val="center"/>
          </w:tcPr>
          <w:p w14:paraId="4C306071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ром</w:t>
            </w:r>
          </w:p>
        </w:tc>
        <w:tc>
          <w:tcPr>
            <w:tcW w:w="2461" w:type="dxa"/>
            <w:gridSpan w:val="330"/>
            <w:tcBorders>
              <w:top w:val="double" w:sz="4" w:space="0" w:color="auto"/>
            </w:tcBorders>
            <w:vAlign w:val="center"/>
          </w:tcPr>
          <w:p w14:paraId="76F0AD15" w14:textId="77777777" w:rsidR="00681CA0" w:rsidRPr="00833E4B" w:rsidRDefault="004D4B24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предварительного </w:t>
            </w:r>
            <w:r w:rsidR="00681CA0" w:rsidRPr="00833E4B">
              <w:rPr>
                <w:rFonts w:ascii="Arial" w:hAnsi="Arial" w:cs="Arial"/>
              </w:rPr>
              <w:t>подогрева</w:t>
            </w:r>
          </w:p>
        </w:tc>
        <w:tc>
          <w:tcPr>
            <w:tcW w:w="1589" w:type="dxa"/>
            <w:gridSpan w:val="211"/>
            <w:tcBorders>
              <w:top w:val="double" w:sz="4" w:space="0" w:color="auto"/>
            </w:tcBorders>
            <w:vAlign w:val="center"/>
          </w:tcPr>
          <w:p w14:paraId="0A2CFD43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G</w:t>
            </w:r>
            <w:r w:rsidRPr="00833E4B">
              <w:rPr>
                <w:rFonts w:ascii="Arial" w:hAnsi="Arial" w:cs="Arial"/>
              </w:rPr>
              <w:t>13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  <w:vAlign w:val="center"/>
          </w:tcPr>
          <w:p w14:paraId="7AFCA5EA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</w:rPr>
              <w:t>2</w:t>
            </w:r>
            <w:r w:rsidRPr="00833E4B">
              <w:rPr>
                <w:rFonts w:ascii="Arial" w:hAnsi="Arial" w:cs="Arial"/>
                <w:lang w:val="en-US"/>
              </w:rPr>
              <w:t xml:space="preserve">6 х </w:t>
            </w:r>
            <w:r w:rsidRPr="00833E4B">
              <w:rPr>
                <w:rFonts w:ascii="Arial" w:hAnsi="Arial" w:cs="Arial"/>
              </w:rPr>
              <w:t>1200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975F326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5951A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224C2FE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1A649B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89F5E05" w14:textId="77777777" w:rsidR="00681CA0" w:rsidRPr="004C4754" w:rsidRDefault="00681CA0" w:rsidP="0060044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74E6CF8A" w14:textId="77777777" w:rsidR="00681CA0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55B4C649" w14:textId="77777777" w:rsidR="00681CA0" w:rsidRPr="00231E18" w:rsidRDefault="00681CA0" w:rsidP="00231E18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327C0C1" w14:textId="77777777" w:rsidR="00681CA0" w:rsidRPr="004C4754" w:rsidRDefault="00681CA0" w:rsidP="0060044F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E08C71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A928CDD" w14:textId="77777777" w:rsidR="00681CA0" w:rsidRPr="004C4754" w:rsidRDefault="00681CA0" w:rsidP="0060044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72" w:type="dxa"/>
            <w:gridSpan w:val="219"/>
            <w:tcBorders>
              <w:top w:val="nil"/>
            </w:tcBorders>
          </w:tcPr>
          <w:p w14:paraId="7332CC2E" w14:textId="77777777" w:rsidR="00681CA0" w:rsidRPr="00231E18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28" w:type="dxa"/>
            <w:gridSpan w:val="438"/>
            <w:tcBorders>
              <w:top w:val="nil"/>
            </w:tcBorders>
          </w:tcPr>
          <w:p w14:paraId="7ECFEF00" w14:textId="77777777" w:rsidR="00681CA0" w:rsidRPr="00231E18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24" w:type="dxa"/>
            <w:gridSpan w:val="229"/>
            <w:tcBorders>
              <w:top w:val="nil"/>
            </w:tcBorders>
          </w:tcPr>
          <w:p w14:paraId="0A10E198" w14:textId="77777777" w:rsidR="00681CA0" w:rsidRPr="00231E18" w:rsidRDefault="00681CA0" w:rsidP="003F09E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72" w:type="dxa"/>
            <w:gridSpan w:val="141"/>
            <w:tcBorders>
              <w:top w:val="nil"/>
            </w:tcBorders>
          </w:tcPr>
          <w:p w14:paraId="44AB2ACF" w14:textId="77777777" w:rsidR="00681CA0" w:rsidRPr="00231E18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5960F94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CA0D4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9787F46" w14:textId="77777777" w:rsidR="00681CA0" w:rsidRPr="004C4754" w:rsidRDefault="00681CA0" w:rsidP="0060044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72" w:type="dxa"/>
            <w:gridSpan w:val="219"/>
            <w:tcBorders>
              <w:top w:val="nil"/>
              <w:bottom w:val="double" w:sz="4" w:space="0" w:color="auto"/>
            </w:tcBorders>
          </w:tcPr>
          <w:p w14:paraId="1EB7916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010" w:type="dxa"/>
            <w:gridSpan w:val="221"/>
            <w:tcBorders>
              <w:top w:val="nil"/>
              <w:bottom w:val="double" w:sz="4" w:space="0" w:color="auto"/>
            </w:tcBorders>
          </w:tcPr>
          <w:p w14:paraId="0352B2C8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18" w:type="dxa"/>
            <w:gridSpan w:val="217"/>
            <w:tcBorders>
              <w:top w:val="nil"/>
              <w:bottom w:val="double" w:sz="4" w:space="0" w:color="auto"/>
            </w:tcBorders>
          </w:tcPr>
          <w:p w14:paraId="16A14E44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596" w:type="dxa"/>
            <w:gridSpan w:val="370"/>
            <w:tcBorders>
              <w:top w:val="nil"/>
              <w:bottom w:val="double" w:sz="4" w:space="0" w:color="auto"/>
            </w:tcBorders>
          </w:tcPr>
          <w:p w14:paraId="4544559B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994F00D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2847E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0F6BF526" w14:textId="77777777" w:rsidR="00681CA0" w:rsidRPr="004C4754" w:rsidRDefault="00681CA0" w:rsidP="0060044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72" w:type="dxa"/>
            <w:gridSpan w:val="219"/>
            <w:tcBorders>
              <w:top w:val="double" w:sz="4" w:space="0" w:color="auto"/>
            </w:tcBorders>
          </w:tcPr>
          <w:p w14:paraId="3BA8678E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199,4</w:t>
            </w:r>
          </w:p>
        </w:tc>
        <w:tc>
          <w:tcPr>
            <w:tcW w:w="2010" w:type="dxa"/>
            <w:gridSpan w:val="221"/>
            <w:tcBorders>
              <w:top w:val="double" w:sz="4" w:space="0" w:color="auto"/>
            </w:tcBorders>
          </w:tcPr>
          <w:p w14:paraId="469987A1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204,1</w:t>
            </w:r>
          </w:p>
        </w:tc>
        <w:tc>
          <w:tcPr>
            <w:tcW w:w="1718" w:type="dxa"/>
            <w:gridSpan w:val="217"/>
            <w:tcBorders>
              <w:top w:val="double" w:sz="4" w:space="0" w:color="auto"/>
            </w:tcBorders>
          </w:tcPr>
          <w:p w14:paraId="0AF50B8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206,5</w:t>
            </w:r>
          </w:p>
        </w:tc>
        <w:tc>
          <w:tcPr>
            <w:tcW w:w="1724" w:type="dxa"/>
            <w:gridSpan w:val="229"/>
            <w:tcBorders>
              <w:top w:val="double" w:sz="4" w:space="0" w:color="auto"/>
            </w:tcBorders>
          </w:tcPr>
          <w:p w14:paraId="75C8CE73" w14:textId="77777777" w:rsidR="00681CA0" w:rsidRPr="004C4754" w:rsidRDefault="00681CA0" w:rsidP="003F09E8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213,6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</w:tcPr>
          <w:p w14:paraId="33A514C1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F19F712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731A45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E5B4501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C813FB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0C3B0EB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7E66F7EA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F41D653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429C4B0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5B35841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72" w:type="dxa"/>
            <w:gridSpan w:val="219"/>
            <w:tcBorders>
              <w:top w:val="nil"/>
              <w:bottom w:val="double" w:sz="4" w:space="0" w:color="auto"/>
            </w:tcBorders>
            <w:vAlign w:val="center"/>
          </w:tcPr>
          <w:p w14:paraId="3C4D87CF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Частота, Гц</w:t>
            </w:r>
          </w:p>
        </w:tc>
        <w:tc>
          <w:tcPr>
            <w:tcW w:w="1681" w:type="dxa"/>
            <w:gridSpan w:val="177"/>
            <w:tcBorders>
              <w:top w:val="nil"/>
              <w:bottom w:val="double" w:sz="4" w:space="0" w:color="auto"/>
            </w:tcBorders>
            <w:vAlign w:val="center"/>
          </w:tcPr>
          <w:p w14:paraId="055FF402" w14:textId="77777777" w:rsidR="00681CA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значение напряжения</w:t>
            </w:r>
            <w:r w:rsidR="00681CA0" w:rsidRPr="00833E4B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300" w:type="dxa"/>
            <w:gridSpan w:val="383"/>
            <w:tcBorders>
              <w:top w:val="nil"/>
              <w:bottom w:val="double" w:sz="4" w:space="0" w:color="auto"/>
            </w:tcBorders>
            <w:vAlign w:val="center"/>
          </w:tcPr>
          <w:p w14:paraId="4D20A21B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43" w:type="dxa"/>
            <w:gridSpan w:val="248"/>
            <w:tcBorders>
              <w:top w:val="nil"/>
              <w:bottom w:val="double" w:sz="4" w:space="0" w:color="auto"/>
            </w:tcBorders>
            <w:vAlign w:val="center"/>
          </w:tcPr>
          <w:p w14:paraId="77F7B42E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4C848C3" w14:textId="77777777" w:rsidR="00681CA0" w:rsidRPr="00833E4B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13B01424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0F69AC5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72" w:type="dxa"/>
            <w:gridSpan w:val="219"/>
            <w:tcBorders>
              <w:top w:val="double" w:sz="4" w:space="0" w:color="auto"/>
              <w:bottom w:val="nil"/>
            </w:tcBorders>
            <w:vAlign w:val="center"/>
          </w:tcPr>
          <w:p w14:paraId="0F9C2188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681" w:type="dxa"/>
            <w:gridSpan w:val="177"/>
            <w:tcBorders>
              <w:top w:val="double" w:sz="4" w:space="0" w:color="auto"/>
              <w:bottom w:val="nil"/>
            </w:tcBorders>
            <w:vAlign w:val="center"/>
          </w:tcPr>
          <w:p w14:paraId="73BF0717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220</w:t>
            </w:r>
          </w:p>
        </w:tc>
        <w:tc>
          <w:tcPr>
            <w:tcW w:w="3300" w:type="dxa"/>
            <w:gridSpan w:val="383"/>
            <w:tcBorders>
              <w:top w:val="double" w:sz="4" w:space="0" w:color="auto"/>
              <w:bottom w:val="nil"/>
            </w:tcBorders>
            <w:vAlign w:val="center"/>
          </w:tcPr>
          <w:p w14:paraId="027FFAE7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198</w:t>
            </w:r>
          </w:p>
        </w:tc>
        <w:tc>
          <w:tcPr>
            <w:tcW w:w="2343" w:type="dxa"/>
            <w:gridSpan w:val="248"/>
            <w:tcBorders>
              <w:top w:val="double" w:sz="4" w:space="0" w:color="auto"/>
              <w:bottom w:val="nil"/>
            </w:tcBorders>
            <w:vAlign w:val="center"/>
          </w:tcPr>
          <w:p w14:paraId="02C91D41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73F5F8" w14:textId="77777777" w:rsidR="00681CA0" w:rsidRPr="00833E4B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7BF07D3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5016E63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72" w:type="dxa"/>
            <w:gridSpan w:val="219"/>
            <w:vAlign w:val="center"/>
          </w:tcPr>
          <w:p w14:paraId="02F4A67B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681" w:type="dxa"/>
            <w:gridSpan w:val="177"/>
            <w:vAlign w:val="center"/>
          </w:tcPr>
          <w:p w14:paraId="7EA38057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3300" w:type="dxa"/>
            <w:gridSpan w:val="383"/>
            <w:vAlign w:val="center"/>
          </w:tcPr>
          <w:p w14:paraId="617F8AA2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343" w:type="dxa"/>
            <w:gridSpan w:val="248"/>
            <w:vAlign w:val="center"/>
          </w:tcPr>
          <w:p w14:paraId="74F65186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8A2785E" w14:textId="77777777" w:rsidR="00681CA0" w:rsidRPr="00833E4B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193C8B6A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3FFD934" w14:textId="77777777" w:rsidR="00681CA0" w:rsidRPr="00833E4B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81CA0" w:rsidRPr="00833E4B" w14:paraId="48D47873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42BD2E16" w14:textId="77777777" w:rsidR="00681CA0" w:rsidRPr="004C4754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6E9DCDE4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6F0A41B" w14:textId="77777777" w:rsidR="00681CA0" w:rsidRPr="00833E4B" w:rsidRDefault="00681CA0" w:rsidP="0060044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6136F90E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1A1DA90C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7EEAFFF5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Ч</w:t>
            </w:r>
            <w:r w:rsidRPr="00833E4B">
              <w:rPr>
                <w:rFonts w:ascii="Arial" w:hAnsi="Arial" w:cs="Arial"/>
              </w:rPr>
              <w:t>а</w:t>
            </w:r>
            <w:r w:rsidRPr="00833E4B">
              <w:rPr>
                <w:rFonts w:ascii="Arial" w:hAnsi="Arial" w:cs="Arial"/>
              </w:rPr>
              <w:t>стота, Гц</w:t>
            </w:r>
          </w:p>
        </w:tc>
        <w:tc>
          <w:tcPr>
            <w:tcW w:w="1284" w:type="dxa"/>
            <w:gridSpan w:val="203"/>
            <w:vMerge w:val="restart"/>
            <w:vAlign w:val="center"/>
          </w:tcPr>
          <w:p w14:paraId="186A489A" w14:textId="77777777" w:rsidR="00681CA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</w:t>
            </w:r>
            <w:r w:rsidRPr="00833E4B">
              <w:rPr>
                <w:rFonts w:ascii="Arial" w:hAnsi="Arial" w:cs="Arial"/>
              </w:rPr>
              <w:t>т</w:t>
            </w:r>
            <w:r w:rsidRPr="00833E4B">
              <w:rPr>
                <w:rFonts w:ascii="Arial" w:hAnsi="Arial" w:cs="Arial"/>
              </w:rPr>
              <w:t>ное зн</w:t>
            </w:r>
            <w:r w:rsidRPr="00833E4B">
              <w:rPr>
                <w:rFonts w:ascii="Arial" w:hAnsi="Arial" w:cs="Arial"/>
              </w:rPr>
              <w:t>а</w:t>
            </w:r>
            <w:r w:rsidRPr="00833E4B">
              <w:rPr>
                <w:rFonts w:ascii="Arial" w:hAnsi="Arial" w:cs="Arial"/>
              </w:rPr>
              <w:t>чение мощн</w:t>
            </w:r>
            <w:r w:rsidRPr="00833E4B">
              <w:rPr>
                <w:rFonts w:ascii="Arial" w:hAnsi="Arial" w:cs="Arial"/>
              </w:rPr>
              <w:t>о</w:t>
            </w:r>
            <w:r w:rsidRPr="00833E4B">
              <w:rPr>
                <w:rFonts w:ascii="Arial" w:hAnsi="Arial" w:cs="Arial"/>
              </w:rPr>
              <w:t>сти, Вт</w:t>
            </w:r>
          </w:p>
        </w:tc>
        <w:tc>
          <w:tcPr>
            <w:tcW w:w="3993" w:type="dxa"/>
            <w:gridSpan w:val="473"/>
            <w:vAlign w:val="center"/>
          </w:tcPr>
          <w:p w14:paraId="406FF351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на лампе (действу</w:t>
            </w:r>
            <w:r w:rsidRPr="00833E4B">
              <w:rPr>
                <w:rFonts w:ascii="Arial" w:hAnsi="Arial" w:cs="Arial"/>
              </w:rPr>
              <w:t>ю</w:t>
            </w:r>
            <w:r w:rsidRPr="00833E4B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15" w:type="dxa"/>
            <w:gridSpan w:val="177"/>
            <w:vMerge w:val="restart"/>
            <w:vAlign w:val="center"/>
          </w:tcPr>
          <w:p w14:paraId="21D64D2F" w14:textId="77777777" w:rsidR="00681CA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 значение тока ла</w:t>
            </w:r>
            <w:r w:rsidRPr="00833E4B">
              <w:rPr>
                <w:rFonts w:ascii="Arial" w:hAnsi="Arial" w:cs="Arial"/>
              </w:rPr>
              <w:t>м</w:t>
            </w:r>
            <w:r w:rsidRPr="00833E4B">
              <w:rPr>
                <w:rFonts w:ascii="Arial" w:hAnsi="Arial" w:cs="Arial"/>
              </w:rPr>
              <w:t>пы, А</w:t>
            </w:r>
          </w:p>
        </w:tc>
        <w:tc>
          <w:tcPr>
            <w:tcW w:w="1916" w:type="dxa"/>
            <w:gridSpan w:val="158"/>
            <w:vMerge w:val="restart"/>
            <w:vAlign w:val="center"/>
          </w:tcPr>
          <w:p w14:paraId="355BC6FC" w14:textId="77777777" w:rsidR="00681CA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 зн</w:t>
            </w:r>
            <w:r w:rsidRPr="00833E4B">
              <w:rPr>
                <w:rFonts w:ascii="Arial" w:hAnsi="Arial" w:cs="Arial"/>
              </w:rPr>
              <w:t>а</w:t>
            </w:r>
            <w:r w:rsidRPr="00833E4B">
              <w:rPr>
                <w:rFonts w:ascii="Arial" w:hAnsi="Arial" w:cs="Arial"/>
              </w:rPr>
              <w:t>чение тока</w:t>
            </w:r>
            <w:r w:rsidR="00681CA0" w:rsidRPr="00833E4B">
              <w:rPr>
                <w:rFonts w:ascii="Arial" w:hAnsi="Arial" w:cs="Arial"/>
              </w:rPr>
              <w:t xml:space="preserve"> предварител</w:t>
            </w:r>
            <w:r w:rsidR="00681CA0" w:rsidRPr="00833E4B">
              <w:rPr>
                <w:rFonts w:ascii="Arial" w:hAnsi="Arial" w:cs="Arial"/>
              </w:rPr>
              <w:t>ь</w:t>
            </w:r>
            <w:r w:rsidR="00681CA0" w:rsidRPr="00833E4B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CED9341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833E4B" w14:paraId="32D4D76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4FD8320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C9C31D3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4" w:type="dxa"/>
            <w:gridSpan w:val="20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F304544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2" w:type="dxa"/>
            <w:gridSpan w:val="126"/>
            <w:tcBorders>
              <w:top w:val="nil"/>
              <w:bottom w:val="double" w:sz="4" w:space="0" w:color="auto"/>
            </w:tcBorders>
            <w:vAlign w:val="center"/>
          </w:tcPr>
          <w:p w14:paraId="29DE24D6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  <w:lang w:val="sr-Cyrl-CS"/>
              </w:rPr>
              <w:t>Расчетное</w:t>
            </w:r>
          </w:p>
          <w:p w14:paraId="4A37E535" w14:textId="77777777" w:rsidR="001F678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</w:rPr>
              <w:t>значение</w:t>
            </w:r>
          </w:p>
        </w:tc>
        <w:tc>
          <w:tcPr>
            <w:tcW w:w="1316" w:type="dxa"/>
            <w:gridSpan w:val="178"/>
            <w:tcBorders>
              <w:top w:val="nil"/>
              <w:bottom w:val="double" w:sz="4" w:space="0" w:color="auto"/>
            </w:tcBorders>
            <w:vAlign w:val="center"/>
          </w:tcPr>
          <w:p w14:paraId="5D60F652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5" w:type="dxa"/>
            <w:gridSpan w:val="169"/>
            <w:tcBorders>
              <w:top w:val="nil"/>
              <w:bottom w:val="double" w:sz="4" w:space="0" w:color="auto"/>
            </w:tcBorders>
            <w:vAlign w:val="center"/>
          </w:tcPr>
          <w:p w14:paraId="6BD6A059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33E4B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15" w:type="dxa"/>
            <w:gridSpan w:val="17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3D25A23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16" w:type="dxa"/>
            <w:gridSpan w:val="15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7D8C874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28EFEE1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3C0A8087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A595AB3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40F9404C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4" w:type="dxa"/>
            <w:gridSpan w:val="203"/>
            <w:tcBorders>
              <w:top w:val="double" w:sz="4" w:space="0" w:color="auto"/>
              <w:bottom w:val="nil"/>
            </w:tcBorders>
            <w:vAlign w:val="center"/>
          </w:tcPr>
          <w:p w14:paraId="35247116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36</w:t>
            </w:r>
          </w:p>
        </w:tc>
        <w:tc>
          <w:tcPr>
            <w:tcW w:w="1402" w:type="dxa"/>
            <w:gridSpan w:val="126"/>
            <w:tcBorders>
              <w:top w:val="double" w:sz="4" w:space="0" w:color="auto"/>
              <w:bottom w:val="nil"/>
            </w:tcBorders>
            <w:vAlign w:val="center"/>
          </w:tcPr>
          <w:p w14:paraId="52132BCA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103</w:t>
            </w:r>
          </w:p>
        </w:tc>
        <w:tc>
          <w:tcPr>
            <w:tcW w:w="1316" w:type="dxa"/>
            <w:gridSpan w:val="178"/>
            <w:tcBorders>
              <w:top w:val="double" w:sz="4" w:space="0" w:color="auto"/>
              <w:bottom w:val="nil"/>
            </w:tcBorders>
            <w:vAlign w:val="center"/>
          </w:tcPr>
          <w:p w14:paraId="4483B335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93</w:t>
            </w:r>
          </w:p>
        </w:tc>
        <w:tc>
          <w:tcPr>
            <w:tcW w:w="1275" w:type="dxa"/>
            <w:gridSpan w:val="169"/>
            <w:tcBorders>
              <w:top w:val="double" w:sz="4" w:space="0" w:color="auto"/>
              <w:bottom w:val="nil"/>
            </w:tcBorders>
            <w:vAlign w:val="center"/>
          </w:tcPr>
          <w:p w14:paraId="0B7ED565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113</w:t>
            </w:r>
          </w:p>
        </w:tc>
        <w:tc>
          <w:tcPr>
            <w:tcW w:w="1415" w:type="dxa"/>
            <w:gridSpan w:val="177"/>
            <w:tcBorders>
              <w:top w:val="double" w:sz="4" w:space="0" w:color="auto"/>
              <w:bottom w:val="nil"/>
            </w:tcBorders>
            <w:vAlign w:val="center"/>
          </w:tcPr>
          <w:p w14:paraId="1BCD2EB4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0,</w:t>
            </w:r>
            <w:r w:rsidRPr="00833E4B">
              <w:rPr>
                <w:rFonts w:ascii="Arial" w:hAnsi="Arial" w:cs="Arial"/>
              </w:rPr>
              <w:t>430</w:t>
            </w:r>
          </w:p>
        </w:tc>
        <w:tc>
          <w:tcPr>
            <w:tcW w:w="1916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29856CE9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0,</w:t>
            </w:r>
            <w:r w:rsidRPr="00833E4B">
              <w:rPr>
                <w:rFonts w:ascii="Arial" w:hAnsi="Arial" w:cs="Arial"/>
              </w:rPr>
              <w:t>650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AFDEFD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303EC2C7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79F1952E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bottom w:val="single" w:sz="4" w:space="0" w:color="auto"/>
            </w:tcBorders>
          </w:tcPr>
          <w:p w14:paraId="43F4F342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4" w:type="dxa"/>
            <w:gridSpan w:val="203"/>
            <w:tcBorders>
              <w:bottom w:val="single" w:sz="4" w:space="0" w:color="auto"/>
            </w:tcBorders>
          </w:tcPr>
          <w:p w14:paraId="2724F409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1402" w:type="dxa"/>
            <w:gridSpan w:val="126"/>
            <w:tcBorders>
              <w:bottom w:val="single" w:sz="4" w:space="0" w:color="auto"/>
            </w:tcBorders>
          </w:tcPr>
          <w:p w14:paraId="4FB2B491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1316" w:type="dxa"/>
            <w:gridSpan w:val="178"/>
            <w:tcBorders>
              <w:bottom w:val="single" w:sz="4" w:space="0" w:color="auto"/>
            </w:tcBorders>
          </w:tcPr>
          <w:p w14:paraId="15C5FA77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gridSpan w:val="169"/>
            <w:tcBorders>
              <w:bottom w:val="single" w:sz="4" w:space="0" w:color="auto"/>
            </w:tcBorders>
          </w:tcPr>
          <w:p w14:paraId="67266E43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1415" w:type="dxa"/>
            <w:gridSpan w:val="177"/>
            <w:tcBorders>
              <w:bottom w:val="single" w:sz="4" w:space="0" w:color="auto"/>
            </w:tcBorders>
          </w:tcPr>
          <w:p w14:paraId="4860E1AC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1916" w:type="dxa"/>
            <w:gridSpan w:val="158"/>
            <w:tcBorders>
              <w:bottom w:val="single" w:sz="4" w:space="0" w:color="auto"/>
            </w:tcBorders>
          </w:tcPr>
          <w:p w14:paraId="47BE5B73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CC72E0E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833E4B" w14:paraId="4FE2AD28" w14:textId="77777777" w:rsidTr="004068EE">
        <w:trPr>
          <w:cantSplit/>
          <w:trHeight w:val="461"/>
        </w:trPr>
        <w:tc>
          <w:tcPr>
            <w:tcW w:w="397" w:type="dxa"/>
            <w:gridSpan w:val="21"/>
            <w:tcBorders>
              <w:top w:val="nil"/>
              <w:bottom w:val="nil"/>
              <w:right w:val="nil"/>
            </w:tcBorders>
          </w:tcPr>
          <w:p w14:paraId="72C31126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  <w:tcBorders>
              <w:left w:val="nil"/>
              <w:right w:val="nil"/>
            </w:tcBorders>
          </w:tcPr>
          <w:p w14:paraId="4075DC3C" w14:textId="77777777" w:rsidR="00681CA0" w:rsidRPr="00833E4B" w:rsidRDefault="00681CA0" w:rsidP="0060044F">
            <w:pPr>
              <w:spacing w:after="0" w:line="276" w:lineRule="auto"/>
              <w:rPr>
                <w:rFonts w:ascii="Arial" w:hAnsi="Arial" w:cs="Arial"/>
              </w:rPr>
            </w:pPr>
          </w:p>
          <w:p w14:paraId="048EC656" w14:textId="77777777" w:rsidR="00681CA0" w:rsidRPr="00833E4B" w:rsidRDefault="004D4B24" w:rsidP="0060044F">
            <w:pPr>
              <w:spacing w:after="0" w:line="276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Координаты цветности </w:t>
            </w:r>
            <w:r w:rsidRPr="00833E4B">
              <w:rPr>
                <w:rFonts w:ascii="Sitka Subheading" w:hAnsi="Sitka Subheading" w:cs="Arial"/>
              </w:rPr>
              <w:t>—</w:t>
            </w:r>
            <w:r w:rsidRPr="00833E4B">
              <w:rPr>
                <w:rFonts w:ascii="Arial" w:hAnsi="Arial" w:cs="Arial"/>
              </w:rPr>
              <w:t xml:space="preserve"> </w:t>
            </w:r>
            <w:r w:rsidR="00F94339" w:rsidRPr="00833E4B">
              <w:rPr>
                <w:rFonts w:ascii="Arial" w:hAnsi="Arial" w:cs="Arial"/>
              </w:rPr>
              <w:t xml:space="preserve">в соответствии с </w:t>
            </w:r>
            <w:r w:rsidR="00F94339" w:rsidRPr="00833E4B">
              <w:rPr>
                <w:rFonts w:ascii="Arial" w:hAnsi="Arial" w:cs="Arial"/>
                <w:lang w:val="en-US"/>
              </w:rPr>
              <w:t>D</w:t>
            </w:r>
            <w:r w:rsidR="00F94339" w:rsidRPr="00833E4B">
              <w:rPr>
                <w:rFonts w:ascii="Arial" w:hAnsi="Arial" w:cs="Arial"/>
              </w:rPr>
              <w:t xml:space="preserve">.2 (приложение </w:t>
            </w:r>
            <w:r w:rsidR="00F94339" w:rsidRPr="00833E4B">
              <w:rPr>
                <w:rFonts w:ascii="Arial" w:hAnsi="Arial" w:cs="Arial"/>
                <w:lang w:val="en-US"/>
              </w:rPr>
              <w:t>D</w:t>
            </w:r>
            <w:r w:rsidR="00F94339" w:rsidRPr="00833E4B">
              <w:rPr>
                <w:rFonts w:ascii="Arial" w:hAnsi="Arial" w:cs="Arial"/>
              </w:rPr>
              <w:t>)</w:t>
            </w:r>
            <w:r w:rsidR="00681CA0" w:rsidRPr="00833E4B">
              <w:rPr>
                <w:rFonts w:ascii="Arial" w:hAnsi="Arial" w:cs="Arial"/>
              </w:rPr>
              <w:t>.</w:t>
            </w:r>
          </w:p>
          <w:p w14:paraId="745B913A" w14:textId="77777777" w:rsidR="00681CA0" w:rsidRPr="00833E4B" w:rsidRDefault="00681CA0" w:rsidP="0060044F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</w:tcBorders>
          </w:tcPr>
          <w:p w14:paraId="77DF62EA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833E4B" w14:paraId="4CA6FF94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4619C500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65A7794C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4E552D1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833E4B" w14:paraId="4BF5A833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3DA7C0EF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72" w:type="dxa"/>
            <w:gridSpan w:val="219"/>
            <w:vMerge w:val="restart"/>
          </w:tcPr>
          <w:p w14:paraId="67A16770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7324" w:type="dxa"/>
            <w:gridSpan w:val="808"/>
          </w:tcPr>
          <w:p w14:paraId="360A32FE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4053050D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833E4B" w14:paraId="2B0BD348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2A429C9F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72" w:type="dxa"/>
            <w:gridSpan w:val="219"/>
            <w:vMerge/>
            <w:tcBorders>
              <w:bottom w:val="double" w:sz="4" w:space="0" w:color="auto"/>
            </w:tcBorders>
          </w:tcPr>
          <w:p w14:paraId="587F4F69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18" w:type="dxa"/>
            <w:gridSpan w:val="304"/>
            <w:tcBorders>
              <w:bottom w:val="double" w:sz="4" w:space="0" w:color="auto"/>
            </w:tcBorders>
          </w:tcPr>
          <w:p w14:paraId="27164C35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</w:t>
            </w:r>
          </w:p>
          <w:p w14:paraId="1D7657A9" w14:textId="77777777" w:rsidR="001F6780" w:rsidRPr="00833E4B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значение</w:t>
            </w:r>
          </w:p>
        </w:tc>
        <w:tc>
          <w:tcPr>
            <w:tcW w:w="2051" w:type="dxa"/>
            <w:gridSpan w:val="229"/>
            <w:tcBorders>
              <w:bottom w:val="double" w:sz="4" w:space="0" w:color="auto"/>
            </w:tcBorders>
          </w:tcPr>
          <w:p w14:paraId="600DB008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менее</w:t>
            </w:r>
          </w:p>
        </w:tc>
        <w:tc>
          <w:tcPr>
            <w:tcW w:w="2555" w:type="dxa"/>
            <w:gridSpan w:val="275"/>
            <w:tcBorders>
              <w:bottom w:val="double" w:sz="4" w:space="0" w:color="auto"/>
            </w:tcBorders>
          </w:tcPr>
          <w:p w14:paraId="0827013F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B67754C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833E4B" w14:paraId="2FD2F555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7FB52F7E" w14:textId="77777777" w:rsidR="00681CA0" w:rsidRPr="004C4754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72" w:type="dxa"/>
            <w:gridSpan w:val="219"/>
            <w:tcBorders>
              <w:top w:val="double" w:sz="4" w:space="0" w:color="auto"/>
            </w:tcBorders>
          </w:tcPr>
          <w:p w14:paraId="64EBF9C5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0,375</w:t>
            </w:r>
          </w:p>
        </w:tc>
        <w:tc>
          <w:tcPr>
            <w:tcW w:w="2718" w:type="dxa"/>
            <w:gridSpan w:val="304"/>
            <w:tcBorders>
              <w:top w:val="double" w:sz="4" w:space="0" w:color="auto"/>
            </w:tcBorders>
          </w:tcPr>
          <w:p w14:paraId="4BD9E44A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10,9</w:t>
            </w:r>
          </w:p>
        </w:tc>
        <w:tc>
          <w:tcPr>
            <w:tcW w:w="2051" w:type="dxa"/>
            <w:gridSpan w:val="229"/>
            <w:tcBorders>
              <w:top w:val="double" w:sz="4" w:space="0" w:color="auto"/>
            </w:tcBorders>
          </w:tcPr>
          <w:p w14:paraId="0117D00A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8,2</w:t>
            </w:r>
          </w:p>
        </w:tc>
        <w:tc>
          <w:tcPr>
            <w:tcW w:w="2555" w:type="dxa"/>
            <w:gridSpan w:val="275"/>
            <w:tcBorders>
              <w:top w:val="double" w:sz="4" w:space="0" w:color="auto"/>
            </w:tcBorders>
          </w:tcPr>
          <w:p w14:paraId="0994CB5B" w14:textId="77777777" w:rsidR="00681CA0" w:rsidRPr="00833E4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13,6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2C4A0C9F" w14:textId="77777777" w:rsidR="00681CA0" w:rsidRPr="00833E4B" w:rsidRDefault="00681CA0" w:rsidP="0060044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71CE55D" w14:textId="77777777" w:rsidTr="003E2868">
        <w:trPr>
          <w:cantSplit/>
          <w:trHeight w:val="2472"/>
        </w:trPr>
        <w:tc>
          <w:tcPr>
            <w:tcW w:w="10177" w:type="dxa"/>
            <w:gridSpan w:val="1051"/>
            <w:tcBorders>
              <w:top w:val="nil"/>
            </w:tcBorders>
          </w:tcPr>
          <w:p w14:paraId="4B1A9D99" w14:textId="77777777" w:rsidR="00681CA0" w:rsidRPr="004C4754" w:rsidRDefault="00681CA0" w:rsidP="0060044F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681CA0" w:rsidRPr="004C4754" w14:paraId="03C9FA0D" w14:textId="77777777" w:rsidTr="004068EE">
        <w:trPr>
          <w:cantSplit/>
        </w:trPr>
        <w:tc>
          <w:tcPr>
            <w:tcW w:w="10177" w:type="dxa"/>
            <w:gridSpan w:val="1051"/>
          </w:tcPr>
          <w:p w14:paraId="0A97FCCD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2420-3</w:t>
            </w:r>
          </w:p>
        </w:tc>
      </w:tr>
      <w:tr w:rsidR="00681CA0" w:rsidRPr="004C4754" w14:paraId="450CB03E" w14:textId="77777777" w:rsidTr="004068EE">
        <w:tc>
          <w:tcPr>
            <w:tcW w:w="1685" w:type="dxa"/>
            <w:gridSpan w:val="95"/>
          </w:tcPr>
          <w:p w14:paraId="768A735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29" w:type="dxa"/>
            <w:gridSpan w:val="836"/>
          </w:tcPr>
          <w:p w14:paraId="3877369B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076B119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63" w:type="dxa"/>
            <w:gridSpan w:val="120"/>
            <w:vAlign w:val="center"/>
          </w:tcPr>
          <w:p w14:paraId="7474EF49" w14:textId="77777777" w:rsidR="00681CA0" w:rsidRPr="00BE2E02" w:rsidRDefault="00FA62C7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с. </w:t>
            </w:r>
            <w:r w:rsidR="00681CA0" w:rsidRPr="00BE2E02">
              <w:rPr>
                <w:rFonts w:ascii="Arial" w:hAnsi="Arial" w:cs="Arial"/>
              </w:rPr>
              <w:t>2</w:t>
            </w:r>
          </w:p>
        </w:tc>
      </w:tr>
      <w:tr w:rsidR="00681CA0" w:rsidRPr="004C4754" w14:paraId="1DE0226E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2D20395" w14:textId="77777777" w:rsidR="00681CA0" w:rsidRPr="004C4754" w:rsidRDefault="00681CA0" w:rsidP="00A9706C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36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1200</w:t>
            </w:r>
          </w:p>
        </w:tc>
      </w:tr>
      <w:tr w:rsidR="00681CA0" w:rsidRPr="004C4754" w14:paraId="2B889010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3A958B6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16111C0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96BE6F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8186A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310B72B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tcBorders>
              <w:bottom w:val="double" w:sz="4" w:space="0" w:color="auto"/>
            </w:tcBorders>
            <w:vAlign w:val="center"/>
          </w:tcPr>
          <w:p w14:paraId="1F3D3D43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72" w:type="dxa"/>
            <w:gridSpan w:val="222"/>
            <w:tcBorders>
              <w:bottom w:val="double" w:sz="4" w:space="0" w:color="auto"/>
            </w:tcBorders>
            <w:vAlign w:val="center"/>
          </w:tcPr>
          <w:p w14:paraId="0B63F834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Номинал</w:t>
            </w:r>
            <w:r w:rsidRPr="00833E4B">
              <w:rPr>
                <w:rFonts w:ascii="Arial" w:hAnsi="Arial" w:cs="Arial"/>
              </w:rPr>
              <w:t>ь</w:t>
            </w:r>
            <w:r w:rsidRPr="00833E4B">
              <w:rPr>
                <w:rFonts w:ascii="Arial" w:hAnsi="Arial" w:cs="Arial"/>
              </w:rPr>
              <w:t>ная мо</w:t>
            </w:r>
            <w:r w:rsidRPr="00833E4B">
              <w:rPr>
                <w:rFonts w:ascii="Arial" w:hAnsi="Arial" w:cs="Arial"/>
              </w:rPr>
              <w:t>щ</w:t>
            </w:r>
            <w:r w:rsidRPr="00833E4B">
              <w:rPr>
                <w:rFonts w:ascii="Arial" w:hAnsi="Arial" w:cs="Arial"/>
              </w:rPr>
              <w:t>ность, Вт</w:t>
            </w:r>
          </w:p>
        </w:tc>
        <w:tc>
          <w:tcPr>
            <w:tcW w:w="1322" w:type="dxa"/>
            <w:gridSpan w:val="144"/>
            <w:tcBorders>
              <w:bottom w:val="double" w:sz="4" w:space="0" w:color="auto"/>
            </w:tcBorders>
            <w:vAlign w:val="center"/>
          </w:tcPr>
          <w:p w14:paraId="15359399" w14:textId="77777777" w:rsidR="00681CA0" w:rsidRPr="00833E4B" w:rsidRDefault="001F678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значение напряж</w:t>
            </w:r>
            <w:r w:rsidRPr="00833E4B">
              <w:rPr>
                <w:rFonts w:ascii="Arial" w:hAnsi="Arial" w:cs="Arial"/>
              </w:rPr>
              <w:t>е</w:t>
            </w:r>
            <w:r w:rsidRPr="00833E4B">
              <w:rPr>
                <w:rFonts w:ascii="Arial" w:hAnsi="Arial" w:cs="Arial"/>
              </w:rPr>
              <w:t>ния</w:t>
            </w:r>
            <w:r w:rsidR="00681CA0" w:rsidRPr="00833E4B">
              <w:rPr>
                <w:rFonts w:ascii="Arial" w:hAnsi="Arial" w:cs="Arial"/>
              </w:rPr>
              <w:t>, В</w:t>
            </w:r>
          </w:p>
        </w:tc>
        <w:tc>
          <w:tcPr>
            <w:tcW w:w="1582" w:type="dxa"/>
            <w:gridSpan w:val="202"/>
            <w:tcBorders>
              <w:bottom w:val="double" w:sz="4" w:space="0" w:color="auto"/>
            </w:tcBorders>
            <w:vAlign w:val="center"/>
          </w:tcPr>
          <w:p w14:paraId="436C0A9B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Ток кали</w:t>
            </w:r>
            <w:r w:rsidRPr="00833E4B">
              <w:rPr>
                <w:rFonts w:ascii="Arial" w:hAnsi="Arial" w:cs="Arial"/>
              </w:rPr>
              <w:t>б</w:t>
            </w:r>
            <w:r w:rsidRPr="00833E4B">
              <w:rPr>
                <w:rFonts w:ascii="Arial" w:hAnsi="Arial" w:cs="Arial"/>
              </w:rPr>
              <w:t>ровки, А</w:t>
            </w:r>
          </w:p>
        </w:tc>
        <w:tc>
          <w:tcPr>
            <w:tcW w:w="1681" w:type="dxa"/>
            <w:gridSpan w:val="188"/>
            <w:tcBorders>
              <w:bottom w:val="double" w:sz="4" w:space="0" w:color="auto"/>
            </w:tcBorders>
            <w:vAlign w:val="center"/>
          </w:tcPr>
          <w:p w14:paraId="22DFB4BA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Отношение напряжения </w:t>
            </w:r>
            <w:r w:rsidR="009E3510">
              <w:rPr>
                <w:rFonts w:ascii="Arial" w:hAnsi="Arial" w:cs="Arial"/>
              </w:rPr>
              <w:t xml:space="preserve">    </w:t>
            </w:r>
            <w:r w:rsidRPr="004C4754">
              <w:rPr>
                <w:rFonts w:ascii="Arial" w:hAnsi="Arial" w:cs="Arial"/>
              </w:rPr>
              <w:t>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051" w:type="dxa"/>
            <w:gridSpan w:val="197"/>
            <w:tcBorders>
              <w:bottom w:val="double" w:sz="4" w:space="0" w:color="auto"/>
            </w:tcBorders>
            <w:vAlign w:val="center"/>
          </w:tcPr>
          <w:p w14:paraId="7B2503EE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614C2C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C44175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0517117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tcBorders>
              <w:top w:val="double" w:sz="4" w:space="0" w:color="auto"/>
              <w:bottom w:val="nil"/>
            </w:tcBorders>
          </w:tcPr>
          <w:p w14:paraId="61055AE4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2" w:type="dxa"/>
            <w:gridSpan w:val="222"/>
            <w:tcBorders>
              <w:top w:val="double" w:sz="4" w:space="0" w:color="auto"/>
              <w:bottom w:val="nil"/>
            </w:tcBorders>
          </w:tcPr>
          <w:p w14:paraId="257CCF2C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40</w:t>
            </w:r>
          </w:p>
        </w:tc>
        <w:tc>
          <w:tcPr>
            <w:tcW w:w="1322" w:type="dxa"/>
            <w:gridSpan w:val="144"/>
            <w:tcBorders>
              <w:top w:val="double" w:sz="4" w:space="0" w:color="auto"/>
              <w:bottom w:val="nil"/>
            </w:tcBorders>
          </w:tcPr>
          <w:p w14:paraId="40248581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220</w:t>
            </w:r>
          </w:p>
        </w:tc>
        <w:tc>
          <w:tcPr>
            <w:tcW w:w="1582" w:type="dxa"/>
            <w:gridSpan w:val="202"/>
            <w:tcBorders>
              <w:top w:val="double" w:sz="4" w:space="0" w:color="auto"/>
              <w:bottom w:val="nil"/>
            </w:tcBorders>
          </w:tcPr>
          <w:p w14:paraId="54227A62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0,430</w:t>
            </w:r>
          </w:p>
        </w:tc>
        <w:tc>
          <w:tcPr>
            <w:tcW w:w="1681" w:type="dxa"/>
            <w:gridSpan w:val="188"/>
            <w:tcBorders>
              <w:top w:val="double" w:sz="4" w:space="0" w:color="auto"/>
              <w:bottom w:val="nil"/>
            </w:tcBorders>
          </w:tcPr>
          <w:p w14:paraId="49BDD73F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390</w:t>
            </w:r>
          </w:p>
        </w:tc>
        <w:tc>
          <w:tcPr>
            <w:tcW w:w="2051" w:type="dxa"/>
            <w:gridSpan w:val="197"/>
            <w:tcBorders>
              <w:top w:val="double" w:sz="4" w:space="0" w:color="auto"/>
              <w:bottom w:val="nil"/>
            </w:tcBorders>
          </w:tcPr>
          <w:p w14:paraId="12F756F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35D01BB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E31E0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030FD04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</w:tcPr>
          <w:p w14:paraId="10B675D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2" w:type="dxa"/>
            <w:gridSpan w:val="222"/>
          </w:tcPr>
          <w:p w14:paraId="42D43DA2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22" w:type="dxa"/>
            <w:gridSpan w:val="144"/>
          </w:tcPr>
          <w:p w14:paraId="634D4FF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82" w:type="dxa"/>
            <w:gridSpan w:val="202"/>
          </w:tcPr>
          <w:p w14:paraId="2802521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81" w:type="dxa"/>
            <w:gridSpan w:val="188"/>
          </w:tcPr>
          <w:p w14:paraId="7C14D4A9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051" w:type="dxa"/>
            <w:gridSpan w:val="197"/>
          </w:tcPr>
          <w:p w14:paraId="462F4517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E7A5A3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A99578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203178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493B94" w14:textId="77777777" w:rsidTr="004068EE">
        <w:trPr>
          <w:cantSplit/>
          <w:trHeight w:val="45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3D7DBC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2B1680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3ABB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331F05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D7FA8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166" w:type="dxa"/>
            <w:gridSpan w:val="783"/>
            <w:tcBorders>
              <w:top w:val="nil"/>
            </w:tcBorders>
          </w:tcPr>
          <w:p w14:paraId="25819326" w14:textId="77777777" w:rsidR="00681CA0" w:rsidRPr="004C4754" w:rsidRDefault="00681CA0" w:rsidP="00A9706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288" w:type="dxa"/>
            <w:gridSpan w:val="209"/>
            <w:tcBorders>
              <w:top w:val="nil"/>
            </w:tcBorders>
          </w:tcPr>
          <w:p w14:paraId="76F6F20B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42" w:type="dxa"/>
            <w:gridSpan w:val="35"/>
            <w:tcBorders>
              <w:top w:val="nil"/>
            </w:tcBorders>
          </w:tcPr>
          <w:p w14:paraId="7AB076A5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EC4927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66200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239C31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62" w:type="dxa"/>
            <w:gridSpan w:val="559"/>
            <w:vMerge w:val="restart"/>
            <w:tcBorders>
              <w:top w:val="nil"/>
            </w:tcBorders>
            <w:vAlign w:val="center"/>
          </w:tcPr>
          <w:p w14:paraId="5CFEB6CD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004" w:type="dxa"/>
            <w:gridSpan w:val="224"/>
            <w:tcBorders>
              <w:top w:val="nil"/>
            </w:tcBorders>
          </w:tcPr>
          <w:p w14:paraId="32B7C811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288" w:type="dxa"/>
            <w:gridSpan w:val="209"/>
            <w:tcBorders>
              <w:top w:val="nil"/>
            </w:tcBorders>
          </w:tcPr>
          <w:p w14:paraId="4F82F5B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0,387</w:t>
            </w:r>
          </w:p>
        </w:tc>
        <w:tc>
          <w:tcPr>
            <w:tcW w:w="1042" w:type="dxa"/>
            <w:gridSpan w:val="35"/>
            <w:tcBorders>
              <w:top w:val="nil"/>
            </w:tcBorders>
          </w:tcPr>
          <w:p w14:paraId="6E1A2B06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CF17D7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39A908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3E8A85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62" w:type="dxa"/>
            <w:gridSpan w:val="559"/>
            <w:vMerge/>
            <w:tcBorders>
              <w:top w:val="nil"/>
            </w:tcBorders>
            <w:vAlign w:val="center"/>
          </w:tcPr>
          <w:p w14:paraId="0F8F7AC9" w14:textId="77777777" w:rsidR="00681CA0" w:rsidRPr="004C4754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04" w:type="dxa"/>
            <w:gridSpan w:val="224"/>
            <w:tcBorders>
              <w:top w:val="nil"/>
            </w:tcBorders>
          </w:tcPr>
          <w:p w14:paraId="0E662EB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288" w:type="dxa"/>
            <w:gridSpan w:val="209"/>
            <w:tcBorders>
              <w:top w:val="nil"/>
            </w:tcBorders>
          </w:tcPr>
          <w:p w14:paraId="0119DC39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0,904</w:t>
            </w:r>
          </w:p>
        </w:tc>
        <w:tc>
          <w:tcPr>
            <w:tcW w:w="1042" w:type="dxa"/>
            <w:gridSpan w:val="35"/>
            <w:tcBorders>
              <w:top w:val="nil"/>
            </w:tcBorders>
          </w:tcPr>
          <w:p w14:paraId="582238B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3E6C5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0D2316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A165A1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62" w:type="dxa"/>
            <w:gridSpan w:val="559"/>
            <w:tcBorders>
              <w:top w:val="nil"/>
            </w:tcBorders>
            <w:vAlign w:val="center"/>
          </w:tcPr>
          <w:p w14:paraId="068A26EE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004" w:type="dxa"/>
            <w:gridSpan w:val="224"/>
            <w:tcBorders>
              <w:top w:val="nil"/>
            </w:tcBorders>
          </w:tcPr>
          <w:p w14:paraId="7D042963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менее (де</w:t>
            </w:r>
            <w:r w:rsidRPr="00833E4B">
              <w:rPr>
                <w:rFonts w:ascii="Arial" w:hAnsi="Arial" w:cs="Arial"/>
              </w:rPr>
              <w:t>й</w:t>
            </w:r>
            <w:r w:rsidRPr="00833E4B">
              <w:rPr>
                <w:rFonts w:ascii="Arial" w:hAnsi="Arial" w:cs="Arial"/>
              </w:rPr>
              <w:t>ствующее</w:t>
            </w:r>
            <w:r w:rsidR="009E3510" w:rsidRPr="00833E4B">
              <w:rPr>
                <w:rFonts w:ascii="Arial" w:hAnsi="Arial" w:cs="Arial"/>
              </w:rPr>
              <w:t xml:space="preserve"> зн</w:t>
            </w:r>
            <w:r w:rsidR="009E3510" w:rsidRPr="00833E4B">
              <w:rPr>
                <w:rFonts w:ascii="Arial" w:hAnsi="Arial" w:cs="Arial"/>
              </w:rPr>
              <w:t>а</w:t>
            </w:r>
            <w:r w:rsidR="009E3510" w:rsidRPr="00833E4B">
              <w:rPr>
                <w:rFonts w:ascii="Arial" w:hAnsi="Arial" w:cs="Arial"/>
              </w:rPr>
              <w:t>чение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09"/>
            <w:tcBorders>
              <w:top w:val="nil"/>
            </w:tcBorders>
            <w:vAlign w:val="center"/>
          </w:tcPr>
          <w:p w14:paraId="23B4AC42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198</w:t>
            </w:r>
          </w:p>
        </w:tc>
        <w:tc>
          <w:tcPr>
            <w:tcW w:w="1042" w:type="dxa"/>
            <w:gridSpan w:val="35"/>
            <w:tcBorders>
              <w:top w:val="nil"/>
            </w:tcBorders>
            <w:vAlign w:val="center"/>
          </w:tcPr>
          <w:p w14:paraId="65412C07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042F06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A450A7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A07FF5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62" w:type="dxa"/>
            <w:gridSpan w:val="559"/>
            <w:tcBorders>
              <w:top w:val="nil"/>
            </w:tcBorders>
            <w:vAlign w:val="center"/>
          </w:tcPr>
          <w:p w14:paraId="7FDCCD6E" w14:textId="77777777" w:rsidR="00681CA0" w:rsidRPr="00833E4B" w:rsidRDefault="00681CA0" w:rsidP="00746E95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004" w:type="dxa"/>
            <w:gridSpan w:val="224"/>
            <w:tcBorders>
              <w:top w:val="nil"/>
            </w:tcBorders>
          </w:tcPr>
          <w:p w14:paraId="54C1E0B5" w14:textId="77777777" w:rsidR="00681CA0" w:rsidRPr="00833E4B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 (пик</w:t>
            </w:r>
            <w:r w:rsidRPr="00833E4B">
              <w:rPr>
                <w:rFonts w:ascii="Arial" w:hAnsi="Arial" w:cs="Arial"/>
              </w:rPr>
              <w:t>о</w:t>
            </w:r>
            <w:r w:rsidRPr="00833E4B">
              <w:rPr>
                <w:rFonts w:ascii="Arial" w:hAnsi="Arial" w:cs="Arial"/>
              </w:rPr>
              <w:t>вое</w:t>
            </w:r>
            <w:r w:rsidR="009E3510" w:rsidRPr="00833E4B">
              <w:rPr>
                <w:rFonts w:ascii="Arial" w:hAnsi="Arial" w:cs="Arial"/>
              </w:rPr>
              <w:t xml:space="preserve"> значение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09"/>
            <w:tcBorders>
              <w:top w:val="nil"/>
            </w:tcBorders>
            <w:vAlign w:val="center"/>
          </w:tcPr>
          <w:p w14:paraId="2CD66163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400</w:t>
            </w:r>
          </w:p>
        </w:tc>
        <w:tc>
          <w:tcPr>
            <w:tcW w:w="1042" w:type="dxa"/>
            <w:gridSpan w:val="35"/>
            <w:tcBorders>
              <w:top w:val="nil"/>
            </w:tcBorders>
            <w:vAlign w:val="center"/>
          </w:tcPr>
          <w:p w14:paraId="3762E071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4921D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6E3CB5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9B71A2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66" w:type="dxa"/>
            <w:gridSpan w:val="783"/>
            <w:tcBorders>
              <w:top w:val="nil"/>
              <w:bottom w:val="nil"/>
            </w:tcBorders>
          </w:tcPr>
          <w:p w14:paraId="3073B512" w14:textId="77777777" w:rsidR="00681CA0" w:rsidRPr="00833E4B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288" w:type="dxa"/>
            <w:gridSpan w:val="209"/>
            <w:tcBorders>
              <w:top w:val="nil"/>
              <w:bottom w:val="nil"/>
            </w:tcBorders>
            <w:vAlign w:val="center"/>
          </w:tcPr>
          <w:p w14:paraId="61F63806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40</w:t>
            </w:r>
          </w:p>
        </w:tc>
        <w:tc>
          <w:tcPr>
            <w:tcW w:w="1042" w:type="dxa"/>
            <w:gridSpan w:val="35"/>
            <w:tcBorders>
              <w:top w:val="nil"/>
              <w:bottom w:val="nil"/>
            </w:tcBorders>
            <w:vAlign w:val="center"/>
          </w:tcPr>
          <w:p w14:paraId="3DD018C5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353083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59EC406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71BBDC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62" w:type="dxa"/>
            <w:gridSpan w:val="559"/>
            <w:vAlign w:val="center"/>
          </w:tcPr>
          <w:p w14:paraId="0E4D3758" w14:textId="77777777" w:rsidR="00681CA0" w:rsidRPr="00833E4B" w:rsidRDefault="00681CA0" w:rsidP="00730AA4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Напряжение на стартере при работающей ла</w:t>
            </w:r>
            <w:r w:rsidRPr="00833E4B">
              <w:rPr>
                <w:rFonts w:ascii="Arial" w:hAnsi="Arial" w:cs="Arial"/>
              </w:rPr>
              <w:t>м</w:t>
            </w:r>
            <w:r w:rsidRPr="00833E4B">
              <w:rPr>
                <w:rFonts w:ascii="Arial" w:hAnsi="Arial" w:cs="Arial"/>
              </w:rPr>
              <w:t>пе, В</w:t>
            </w:r>
          </w:p>
        </w:tc>
        <w:tc>
          <w:tcPr>
            <w:tcW w:w="2004" w:type="dxa"/>
            <w:gridSpan w:val="224"/>
          </w:tcPr>
          <w:p w14:paraId="4350E497" w14:textId="77777777" w:rsidR="00681CA0" w:rsidRPr="00833E4B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Не более (де</w:t>
            </w:r>
            <w:r w:rsidRPr="00833E4B">
              <w:rPr>
                <w:rFonts w:ascii="Arial" w:hAnsi="Arial" w:cs="Arial"/>
              </w:rPr>
              <w:t>й</w:t>
            </w:r>
            <w:r w:rsidRPr="00833E4B">
              <w:rPr>
                <w:rFonts w:ascii="Arial" w:hAnsi="Arial" w:cs="Arial"/>
              </w:rPr>
              <w:t>ствующее</w:t>
            </w:r>
            <w:r w:rsidR="009E3510" w:rsidRPr="00833E4B">
              <w:rPr>
                <w:rFonts w:ascii="Arial" w:hAnsi="Arial" w:cs="Arial"/>
              </w:rPr>
              <w:t xml:space="preserve"> зн</w:t>
            </w:r>
            <w:r w:rsidR="009E3510" w:rsidRPr="00833E4B">
              <w:rPr>
                <w:rFonts w:ascii="Arial" w:hAnsi="Arial" w:cs="Arial"/>
              </w:rPr>
              <w:t>а</w:t>
            </w:r>
            <w:r w:rsidR="009E3510" w:rsidRPr="00833E4B">
              <w:rPr>
                <w:rFonts w:ascii="Arial" w:hAnsi="Arial" w:cs="Arial"/>
              </w:rPr>
              <w:t>чение</w:t>
            </w:r>
            <w:r w:rsidRPr="00833E4B">
              <w:rPr>
                <w:rFonts w:ascii="Arial" w:hAnsi="Arial" w:cs="Arial"/>
              </w:rPr>
              <w:t>)</w:t>
            </w:r>
          </w:p>
        </w:tc>
        <w:tc>
          <w:tcPr>
            <w:tcW w:w="1288" w:type="dxa"/>
            <w:gridSpan w:val="209"/>
            <w:vAlign w:val="center"/>
          </w:tcPr>
          <w:p w14:paraId="115E427C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128</w:t>
            </w:r>
          </w:p>
        </w:tc>
        <w:tc>
          <w:tcPr>
            <w:tcW w:w="1042" w:type="dxa"/>
            <w:gridSpan w:val="35"/>
            <w:vAlign w:val="center"/>
          </w:tcPr>
          <w:p w14:paraId="6829496A" w14:textId="77777777" w:rsidR="00681CA0" w:rsidRPr="00833E4B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2F2547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54EE0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6D30AD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174019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A3CFE7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70FA758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37C215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461A30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302DBD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nil"/>
            </w:tcBorders>
            <w:vAlign w:val="center"/>
          </w:tcPr>
          <w:p w14:paraId="1FB8C25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14" w:type="dxa"/>
            <w:gridSpan w:val="587"/>
            <w:tcBorders>
              <w:top w:val="nil"/>
            </w:tcBorders>
            <w:vAlign w:val="center"/>
          </w:tcPr>
          <w:p w14:paraId="0E053BEA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D8271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BE1D7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0B9455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nil"/>
              <w:bottom w:val="double" w:sz="4" w:space="0" w:color="auto"/>
            </w:tcBorders>
            <w:vAlign w:val="center"/>
          </w:tcPr>
          <w:p w14:paraId="3EA64B83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14" w:type="dxa"/>
            <w:gridSpan w:val="587"/>
            <w:tcBorders>
              <w:top w:val="nil"/>
              <w:bottom w:val="double" w:sz="4" w:space="0" w:color="auto"/>
            </w:tcBorders>
            <w:vAlign w:val="center"/>
          </w:tcPr>
          <w:p w14:paraId="0CABB4D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24449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338F3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187C50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double" w:sz="4" w:space="0" w:color="auto"/>
            </w:tcBorders>
            <w:vAlign w:val="center"/>
          </w:tcPr>
          <w:p w14:paraId="742AABD3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314" w:type="dxa"/>
            <w:gridSpan w:val="587"/>
            <w:tcBorders>
              <w:top w:val="double" w:sz="4" w:space="0" w:color="auto"/>
            </w:tcBorders>
            <w:vAlign w:val="center"/>
          </w:tcPr>
          <w:p w14:paraId="240EC65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5DC8DA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E2602D" w14:textId="77777777" w:rsidTr="004068EE">
        <w:trPr>
          <w:cantSplit/>
          <w:trHeight w:val="4851"/>
        </w:trPr>
        <w:tc>
          <w:tcPr>
            <w:tcW w:w="10177" w:type="dxa"/>
            <w:gridSpan w:val="1051"/>
            <w:tcBorders>
              <w:top w:val="nil"/>
            </w:tcBorders>
          </w:tcPr>
          <w:p w14:paraId="2A0A36BB" w14:textId="77777777" w:rsidR="00681CA0" w:rsidRPr="004C4754" w:rsidRDefault="00681CA0" w:rsidP="00713DA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0991886" w14:textId="77777777" w:rsidTr="004068EE">
        <w:trPr>
          <w:cantSplit/>
        </w:trPr>
        <w:tc>
          <w:tcPr>
            <w:tcW w:w="10177" w:type="dxa"/>
            <w:gridSpan w:val="1051"/>
          </w:tcPr>
          <w:p w14:paraId="5B9079AF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4D24C806" w14:textId="77777777" w:rsidTr="004068EE">
        <w:tblPrEx>
          <w:tblLook w:val="01E0" w:firstRow="1" w:lastRow="1" w:firstColumn="1" w:lastColumn="1" w:noHBand="0" w:noVBand="0"/>
        </w:tblPrEx>
        <w:tc>
          <w:tcPr>
            <w:tcW w:w="2269" w:type="dxa"/>
            <w:gridSpan w:val="181"/>
          </w:tcPr>
          <w:p w14:paraId="1C4EA061" w14:textId="77777777" w:rsidR="00681CA0" w:rsidRPr="00833E4B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27" w:type="dxa"/>
            <w:gridSpan w:val="688"/>
          </w:tcPr>
          <w:p w14:paraId="0F6B5899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4329144" w14:textId="77777777" w:rsidR="00681CA0" w:rsidRPr="00833E4B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81" w:type="dxa"/>
            <w:gridSpan w:val="182"/>
            <w:vAlign w:val="center"/>
          </w:tcPr>
          <w:p w14:paraId="42FBB392" w14:textId="77777777" w:rsidR="00681CA0" w:rsidRPr="00833E4B" w:rsidRDefault="00FA62C7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с. </w:t>
            </w:r>
            <w:r w:rsidR="00681CA0" w:rsidRPr="00833E4B">
              <w:rPr>
                <w:rFonts w:ascii="Arial" w:hAnsi="Arial" w:cs="Arial"/>
              </w:rPr>
              <w:t>3</w:t>
            </w:r>
          </w:p>
        </w:tc>
      </w:tr>
      <w:tr w:rsidR="00681CA0" w:rsidRPr="004C4754" w14:paraId="6940CE91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71A5BCF" w14:textId="77777777" w:rsidR="00681CA0" w:rsidRPr="00833E4B" w:rsidRDefault="00681CA0" w:rsidP="00A9706C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b/>
              </w:rPr>
              <w:t xml:space="preserve">МСОЛ: </w:t>
            </w:r>
            <w:r w:rsidRPr="00833E4B">
              <w:rPr>
                <w:rFonts w:ascii="Arial" w:hAnsi="Arial" w:cs="Arial"/>
              </w:rPr>
              <w:t>FD-36-E-G13-26/1200</w:t>
            </w:r>
          </w:p>
        </w:tc>
      </w:tr>
      <w:tr w:rsidR="00681CA0" w:rsidRPr="004C4754" w14:paraId="047E33C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tcBorders>
              <w:top w:val="nil"/>
              <w:bottom w:val="nil"/>
            </w:tcBorders>
          </w:tcPr>
          <w:p w14:paraId="76417D9E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497D1AA6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F741CB5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D05768D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8945172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EF3ADF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 w:val="restart"/>
          </w:tcPr>
          <w:p w14:paraId="05A1EE0C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  <w:p w14:paraId="3035E859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  <w:p w14:paraId="1F1F7BB2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15D91B95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4503D448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0B563A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</w:tcBorders>
          </w:tcPr>
          <w:p w14:paraId="2566A8F7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0" w:type="dxa"/>
            <w:gridSpan w:val="58"/>
            <w:tcBorders>
              <w:bottom w:val="double" w:sz="4" w:space="0" w:color="auto"/>
            </w:tcBorders>
          </w:tcPr>
          <w:p w14:paraId="6E6CCE57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Частота, кГц</w:t>
            </w:r>
          </w:p>
        </w:tc>
        <w:tc>
          <w:tcPr>
            <w:tcW w:w="2553" w:type="dxa"/>
            <w:gridSpan w:val="329"/>
            <w:tcBorders>
              <w:bottom w:val="double" w:sz="4" w:space="0" w:color="auto"/>
            </w:tcBorders>
          </w:tcPr>
          <w:p w14:paraId="5F34CBCD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Номинальная </w:t>
            </w:r>
            <w:r w:rsidR="009E3510" w:rsidRPr="00833E4B">
              <w:rPr>
                <w:rFonts w:ascii="Arial" w:hAnsi="Arial" w:cs="Arial"/>
              </w:rPr>
              <w:t xml:space="preserve">                  </w:t>
            </w:r>
            <w:r w:rsidRPr="00833E4B">
              <w:rPr>
                <w:rFonts w:ascii="Arial" w:hAnsi="Arial" w:cs="Arial"/>
              </w:rPr>
              <w:t>мощность, Вт</w:t>
            </w:r>
          </w:p>
        </w:tc>
        <w:tc>
          <w:tcPr>
            <w:tcW w:w="2321" w:type="dxa"/>
            <w:gridSpan w:val="303"/>
            <w:tcBorders>
              <w:bottom w:val="double" w:sz="4" w:space="0" w:color="auto"/>
            </w:tcBorders>
          </w:tcPr>
          <w:p w14:paraId="077B5C68" w14:textId="77777777" w:rsidR="00681CA0" w:rsidRPr="00833E4B" w:rsidRDefault="001F678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Расчетное значение напряжения</w:t>
            </w:r>
            <w:r w:rsidR="00681CA0" w:rsidRPr="00833E4B">
              <w:rPr>
                <w:rFonts w:ascii="Arial" w:hAnsi="Arial" w:cs="Arial"/>
              </w:rPr>
              <w:t>, В</w:t>
            </w:r>
          </w:p>
        </w:tc>
        <w:tc>
          <w:tcPr>
            <w:tcW w:w="1589" w:type="dxa"/>
            <w:gridSpan w:val="211"/>
            <w:tcBorders>
              <w:bottom w:val="double" w:sz="4" w:space="0" w:color="auto"/>
            </w:tcBorders>
          </w:tcPr>
          <w:p w14:paraId="2294A899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Ток кали</w:t>
            </w:r>
            <w:r w:rsidRPr="00833E4B">
              <w:rPr>
                <w:rFonts w:ascii="Arial" w:hAnsi="Arial" w:cs="Arial"/>
              </w:rPr>
              <w:t>б</w:t>
            </w:r>
            <w:r w:rsidRPr="00833E4B">
              <w:rPr>
                <w:rFonts w:ascii="Arial" w:hAnsi="Arial" w:cs="Arial"/>
              </w:rPr>
              <w:t>ровки, А</w:t>
            </w:r>
          </w:p>
        </w:tc>
        <w:tc>
          <w:tcPr>
            <w:tcW w:w="1872" w:type="dxa"/>
            <w:gridSpan w:val="141"/>
            <w:tcBorders>
              <w:bottom w:val="double" w:sz="4" w:space="0" w:color="auto"/>
            </w:tcBorders>
          </w:tcPr>
          <w:p w14:paraId="3C14AC81" w14:textId="77777777" w:rsidR="00681CA0" w:rsidRPr="00833E4B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Сопротивл</w:t>
            </w:r>
            <w:r w:rsidRPr="00833E4B">
              <w:rPr>
                <w:rFonts w:ascii="Arial" w:hAnsi="Arial" w:cs="Arial"/>
              </w:rPr>
              <w:t>е</w:t>
            </w:r>
            <w:r w:rsidRPr="00833E4B">
              <w:rPr>
                <w:rFonts w:ascii="Arial" w:hAnsi="Arial" w:cs="Arial"/>
              </w:rPr>
              <w:t>ние, Ом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02AB02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001B0B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</w:tcBorders>
          </w:tcPr>
          <w:p w14:paraId="49BBAA3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80" w:type="dxa"/>
            <w:gridSpan w:val="58"/>
            <w:tcBorders>
              <w:top w:val="double" w:sz="4" w:space="0" w:color="auto"/>
            </w:tcBorders>
          </w:tcPr>
          <w:p w14:paraId="3F7E1E4B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2553" w:type="dxa"/>
            <w:gridSpan w:val="329"/>
            <w:tcBorders>
              <w:top w:val="double" w:sz="4" w:space="0" w:color="auto"/>
            </w:tcBorders>
          </w:tcPr>
          <w:p w14:paraId="645CEA4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</w:t>
            </w:r>
          </w:p>
        </w:tc>
        <w:tc>
          <w:tcPr>
            <w:tcW w:w="2321" w:type="dxa"/>
            <w:gridSpan w:val="303"/>
            <w:tcBorders>
              <w:top w:val="double" w:sz="4" w:space="0" w:color="auto"/>
            </w:tcBorders>
          </w:tcPr>
          <w:p w14:paraId="5B94872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204</w:t>
            </w:r>
          </w:p>
        </w:tc>
        <w:tc>
          <w:tcPr>
            <w:tcW w:w="1589" w:type="dxa"/>
            <w:gridSpan w:val="211"/>
            <w:tcBorders>
              <w:top w:val="double" w:sz="4" w:space="0" w:color="auto"/>
            </w:tcBorders>
          </w:tcPr>
          <w:p w14:paraId="6C10AE9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0,320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</w:tcPr>
          <w:p w14:paraId="5706BA2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320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81F9E1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C21C00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  <w:right w:val="nil"/>
            </w:tcBorders>
          </w:tcPr>
          <w:p w14:paraId="4BE5A28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43987EB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4C42076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EEC551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</w:tcBorders>
          </w:tcPr>
          <w:p w14:paraId="55CF767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1300DBD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2FDD54B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ECB416F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B89520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1" w:type="dxa"/>
            <w:gridSpan w:val="175"/>
            <w:tcBorders>
              <w:bottom w:val="double" w:sz="4" w:space="0" w:color="auto"/>
            </w:tcBorders>
          </w:tcPr>
          <w:p w14:paraId="6E1DE94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540" w:type="dxa"/>
            <w:gridSpan w:val="294"/>
            <w:tcBorders>
              <w:bottom w:val="double" w:sz="4" w:space="0" w:color="auto"/>
            </w:tcBorders>
          </w:tcPr>
          <w:p w14:paraId="0C8B5536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3212" w:type="dxa"/>
            <w:gridSpan w:val="432"/>
            <w:tcBorders>
              <w:bottom w:val="double" w:sz="4" w:space="0" w:color="auto"/>
            </w:tcBorders>
          </w:tcPr>
          <w:p w14:paraId="5850BB61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872" w:type="dxa"/>
            <w:gridSpan w:val="141"/>
            <w:tcBorders>
              <w:bottom w:val="double" w:sz="4" w:space="0" w:color="auto"/>
            </w:tcBorders>
          </w:tcPr>
          <w:p w14:paraId="2C314C02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A3DC56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3F95EF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69A1591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91" w:type="dxa"/>
            <w:gridSpan w:val="175"/>
            <w:tcBorders>
              <w:top w:val="double" w:sz="4" w:space="0" w:color="auto"/>
            </w:tcBorders>
          </w:tcPr>
          <w:p w14:paraId="203A3824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540" w:type="dxa"/>
            <w:gridSpan w:val="294"/>
            <w:tcBorders>
              <w:top w:val="double" w:sz="4" w:space="0" w:color="auto"/>
            </w:tcBorders>
          </w:tcPr>
          <w:p w14:paraId="74887618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32</w:t>
            </w:r>
          </w:p>
        </w:tc>
        <w:tc>
          <w:tcPr>
            <w:tcW w:w="3212" w:type="dxa"/>
            <w:gridSpan w:val="432"/>
            <w:tcBorders>
              <w:top w:val="double" w:sz="4" w:space="0" w:color="auto"/>
            </w:tcBorders>
          </w:tcPr>
          <w:p w14:paraId="32277FB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102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</w:tcPr>
          <w:p w14:paraId="305A5E47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5DF8D6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50CAAA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6E67C78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1E5EF18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bottom w:val="nil"/>
            </w:tcBorders>
          </w:tcPr>
          <w:p w14:paraId="3B65377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55747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1FB1F15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59E449B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 и режиме диммирования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5ED9AB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F1D2EC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462AB9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57" w:type="dxa"/>
            <w:gridSpan w:val="998"/>
            <w:tcBorders>
              <w:top w:val="nil"/>
            </w:tcBorders>
          </w:tcPr>
          <w:p w14:paraId="285E7576" w14:textId="77777777" w:rsidR="00681CA0" w:rsidRPr="004C4754" w:rsidRDefault="00681CA0" w:rsidP="000F77A2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158" w:type="dxa"/>
            <w:gridSpan w:val="44"/>
            <w:tcBorders>
              <w:top w:val="nil"/>
            </w:tcBorders>
          </w:tcPr>
          <w:p w14:paraId="4ACCF806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453D4F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64716" w:rsidRPr="004C4754" w14:paraId="5613D44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D98E448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57" w:type="dxa"/>
            <w:gridSpan w:val="998"/>
            <w:tcBorders>
              <w:top w:val="nil"/>
            </w:tcBorders>
          </w:tcPr>
          <w:p w14:paraId="1D7A8363" w14:textId="77777777" w:rsidR="00A64716" w:rsidRPr="00A11557" w:rsidRDefault="00A64716" w:rsidP="00A64716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до уменьшения светового потока</w:t>
            </w:r>
            <w:r w:rsidRPr="00A11557">
              <w:rPr>
                <w:rFonts w:ascii="Arial" w:hAnsi="Arial" w:cs="Arial"/>
              </w:rPr>
              <w:t xml:space="preserve"> </w:t>
            </w: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58" w:type="dxa"/>
            <w:gridSpan w:val="44"/>
            <w:tcBorders>
              <w:top w:val="nil"/>
            </w:tcBorders>
          </w:tcPr>
          <w:p w14:paraId="000F2FBB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1A6C657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64716" w:rsidRPr="004C4754" w14:paraId="5E879F2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1C41CCF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57" w:type="dxa"/>
            <w:gridSpan w:val="998"/>
          </w:tcPr>
          <w:p w14:paraId="6B9209B0" w14:textId="77777777" w:rsidR="00A64716" w:rsidRPr="00A11557" w:rsidRDefault="00833E4B" w:rsidP="00A64716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A64716" w:rsidRPr="004C4754">
              <w:rPr>
                <w:rFonts w:ascii="Arial" w:hAnsi="Arial" w:cs="Arial"/>
              </w:rPr>
              <w:t xml:space="preserve"> рабочий ток лампы</w:t>
            </w:r>
            <w:r w:rsidR="00A64716" w:rsidRPr="00A11557">
              <w:rPr>
                <w:rFonts w:ascii="Arial" w:hAnsi="Arial" w:cs="Arial"/>
              </w:rPr>
              <w:t xml:space="preserve"> </w:t>
            </w:r>
            <w:r w:rsidR="00A64716"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="00A64716"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A64716" w:rsidRPr="00A64716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A64716">
              <w:rPr>
                <w:rFonts w:ascii="Arial" w:hAnsi="Arial" w:cs="Arial"/>
              </w:rPr>
              <w:t xml:space="preserve">, </w:t>
            </w:r>
            <w:r w:rsidR="00A64716"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58" w:type="dxa"/>
            <w:gridSpan w:val="44"/>
            <w:tcBorders>
              <w:top w:val="nil"/>
            </w:tcBorders>
          </w:tcPr>
          <w:p w14:paraId="5C8A92A2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B2827B1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64716" w:rsidRPr="004C4754" w14:paraId="2425FD5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3F13339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57" w:type="dxa"/>
            <w:gridSpan w:val="998"/>
          </w:tcPr>
          <w:p w14:paraId="2746D0F3" w14:textId="77777777" w:rsidR="00A64716" w:rsidRPr="00A11557" w:rsidRDefault="00833E4B" w:rsidP="00A64716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Максимальный</w:t>
            </w:r>
            <w:r w:rsidRPr="004C4754">
              <w:rPr>
                <w:rFonts w:ascii="Arial" w:hAnsi="Arial" w:cs="Arial"/>
              </w:rPr>
              <w:t xml:space="preserve"> </w:t>
            </w:r>
            <w:r w:rsidR="00A64716" w:rsidRPr="004C4754">
              <w:rPr>
                <w:rFonts w:ascii="Arial" w:hAnsi="Arial" w:cs="Arial"/>
              </w:rPr>
              <w:t>ток в любом вводе катодов</w:t>
            </w:r>
            <w:r w:rsidR="00A64716" w:rsidRPr="00A11557">
              <w:rPr>
                <w:rFonts w:ascii="Arial" w:hAnsi="Arial" w:cs="Arial"/>
              </w:rPr>
              <w:t xml:space="preserve"> </w:t>
            </w:r>
            <w:r w:rsidR="00A64716"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="00A64716" w:rsidRPr="00A64716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A64716" w:rsidRPr="00A64716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A64716">
              <w:rPr>
                <w:rFonts w:ascii="Arial" w:hAnsi="Arial" w:cs="Arial"/>
              </w:rPr>
              <w:t xml:space="preserve">, </w:t>
            </w:r>
            <w:r w:rsidR="00A64716"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58" w:type="dxa"/>
            <w:gridSpan w:val="44"/>
            <w:tcBorders>
              <w:top w:val="nil"/>
            </w:tcBorders>
          </w:tcPr>
          <w:p w14:paraId="62CAB971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0,530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639029D" w14:textId="77777777" w:rsidR="00A64716" w:rsidRPr="004C4754" w:rsidRDefault="00A64716" w:rsidP="00A6471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0B4E831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6075480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0E580DD5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bottom w:val="nil"/>
            </w:tcBorders>
          </w:tcPr>
          <w:p w14:paraId="63175215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94FEF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73C5D3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31D1EB4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Квалификация </w:t>
            </w:r>
            <w:r>
              <w:rPr>
                <w:rFonts w:ascii="Arial" w:hAnsi="Arial" w:cs="Arial"/>
                <w:b/>
              </w:rPr>
              <w:t>диммирующего ПРА с заменяющими резисторами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="00730AA4">
              <w:rPr>
                <w:rFonts w:ascii="Arial" w:hAnsi="Arial" w:cs="Arial"/>
              </w:rPr>
              <w:t xml:space="preserve">см. </w:t>
            </w:r>
            <w:r w:rsidRPr="004C4754">
              <w:rPr>
                <w:rFonts w:ascii="Arial" w:hAnsi="Arial" w:cs="Arial"/>
              </w:rPr>
              <w:t>примечание 1)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D3B5E1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13DA1E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405C0B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1BBFF44B" w14:textId="77777777" w:rsidR="00681CA0" w:rsidRPr="004C4754" w:rsidRDefault="00681CA0" w:rsidP="00BE2E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катода временным рабочим током лампы, измеренным на заменяющих резисторах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E0BAEC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6D72A5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477D915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96" w:type="dxa"/>
            <w:gridSpan w:val="764"/>
            <w:vMerge w:val="restart"/>
            <w:tcBorders>
              <w:top w:val="nil"/>
            </w:tcBorders>
          </w:tcPr>
          <w:p w14:paraId="04CFB1C8" w14:textId="77777777" w:rsidR="00681CA0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Параметры для </w:t>
            </w:r>
            <w:r w:rsidR="00833E4B">
              <w:rPr>
                <w:rFonts w:ascii="Arial" w:hAnsi="Arial" w:cs="Arial"/>
              </w:rPr>
              <w:t>минимальной</w:t>
            </w:r>
            <w:r w:rsidRPr="004C4754">
              <w:rPr>
                <w:rFonts w:ascii="Arial" w:hAnsi="Arial" w:cs="Arial"/>
              </w:rPr>
              <w:t xml:space="preserve"> суммы квадратов токов выводов в заменяющем резисторе 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E22301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>):</w:t>
            </w:r>
            <w:r>
              <w:rPr>
                <w:rFonts w:ascii="Arial" w:hAnsi="Arial" w:cs="Arial"/>
              </w:rPr>
              <w:t xml:space="preserve"> </w:t>
            </w:r>
          </w:p>
          <w:p w14:paraId="2EE3ED25" w14:textId="77777777" w:rsidR="00681CA0" w:rsidRPr="004C4754" w:rsidRDefault="008315E3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840" w:dyaOrig="340" w14:anchorId="01B5FA96">
                <v:shape id="_x0000_i1046" type="#_x0000_t75" style="width:96.75pt;height:20.25pt" o:ole="">
                  <v:imagedata r:id="rId37" o:title=""/>
                </v:shape>
                <o:OLEObject Type="Embed" ProgID="Equation.3" ShapeID="_x0000_i1046" DrawAspect="Content" ObjectID="_1651399561" r:id="rId46"/>
              </w:object>
            </w:r>
            <w:r w:rsidR="00681CA0" w:rsidRPr="004C4754">
              <w:rPr>
                <w:rFonts w:ascii="Arial" w:hAnsi="Arial" w:cs="Arial"/>
              </w:rPr>
              <w:t xml:space="preserve"> для </w:t>
            </w:r>
            <w:r w:rsidR="00681CA0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D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30 </w:t>
            </w:r>
            <w:r w:rsidR="00681CA0" w:rsidRPr="004C4754">
              <w:rPr>
                <w:rFonts w:ascii="Arial" w:hAnsi="Arial" w:cs="Arial"/>
              </w:rPr>
              <w:t xml:space="preserve">&lt;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D</w:t>
            </w:r>
            <w:r w:rsidR="00681CA0" w:rsidRPr="004C4754">
              <w:rPr>
                <w:rFonts w:ascii="Arial" w:hAnsi="Arial" w:cs="Arial"/>
              </w:rPr>
              <w:t xml:space="preserve"> ≤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Dtrans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="00681CA0">
              <w:rPr>
                <w:rFonts w:ascii="Arial" w:hAnsi="Arial" w:cs="Arial"/>
              </w:rPr>
              <w:t xml:space="preserve"> (</w:t>
            </w:r>
            <w:r w:rsidR="00730AA4">
              <w:rPr>
                <w:rFonts w:ascii="Arial" w:hAnsi="Arial" w:cs="Arial"/>
              </w:rPr>
              <w:t xml:space="preserve">см. </w:t>
            </w:r>
            <w:r w:rsidR="00681CA0">
              <w:rPr>
                <w:rFonts w:ascii="Arial" w:hAnsi="Arial" w:cs="Arial"/>
              </w:rPr>
              <w:t>п</w:t>
            </w:r>
            <w:r w:rsidR="00681CA0"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747" w:type="dxa"/>
            <w:gridSpan w:val="137"/>
            <w:tcBorders>
              <w:top w:val="nil"/>
            </w:tcBorders>
          </w:tcPr>
          <w:p w14:paraId="790D73B6" w14:textId="77777777" w:rsidR="00681CA0" w:rsidRPr="00730AA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  <w:lang w:val="en-US"/>
              </w:rPr>
              <w:t>A</w:t>
            </w:r>
            <w:r w:rsidRPr="00730AA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14" w:type="dxa"/>
            <w:gridSpan w:val="97"/>
            <w:tcBorders>
              <w:top w:val="nil"/>
            </w:tcBorders>
          </w:tcPr>
          <w:p w14:paraId="141D1411" w14:textId="77777777" w:rsidR="00681CA0" w:rsidRPr="00730AA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730AA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158" w:type="dxa"/>
            <w:gridSpan w:val="44"/>
            <w:tcBorders>
              <w:top w:val="nil"/>
            </w:tcBorders>
          </w:tcPr>
          <w:p w14:paraId="3A9788E6" w14:textId="77777777" w:rsidR="00681CA0" w:rsidRPr="00730AA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AA4">
              <w:rPr>
                <w:rFonts w:ascii="Arial" w:hAnsi="Arial" w:cs="Arial"/>
              </w:rPr>
              <w:t>0,250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26BA64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2CBAE81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780340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96" w:type="dxa"/>
            <w:gridSpan w:val="764"/>
            <w:vMerge/>
          </w:tcPr>
          <w:p w14:paraId="2C59DEDE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7" w:type="dxa"/>
            <w:gridSpan w:val="137"/>
            <w:vAlign w:val="center"/>
          </w:tcPr>
          <w:p w14:paraId="0EC7C610" w14:textId="77777777" w:rsidR="00681CA0" w:rsidRPr="00730AA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714" w:type="dxa"/>
            <w:gridSpan w:val="97"/>
            <w:tcBorders>
              <w:top w:val="nil"/>
            </w:tcBorders>
            <w:vAlign w:val="center"/>
          </w:tcPr>
          <w:p w14:paraId="21061E5E" w14:textId="77777777" w:rsidR="00681CA0" w:rsidRPr="00730AA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730AA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158" w:type="dxa"/>
            <w:gridSpan w:val="44"/>
            <w:tcBorders>
              <w:top w:val="nil"/>
            </w:tcBorders>
            <w:vAlign w:val="center"/>
          </w:tcPr>
          <w:p w14:paraId="02C7CBBA" w14:textId="77777777" w:rsidR="00681CA0" w:rsidRPr="00730AA4" w:rsidRDefault="00681CA0" w:rsidP="00746E9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AA4">
              <w:rPr>
                <w:rFonts w:ascii="Arial" w:hAnsi="Arial" w:cs="Arial"/>
              </w:rPr>
              <w:t>0,695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5DF4E4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E11B6E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AF23CC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</w:tcPr>
          <w:p w14:paraId="3A1203FE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заданных рабочих токах, измеренных на заменяющих резисторах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0300A8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3F1B5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8A2F3D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23" w:type="dxa"/>
            <w:gridSpan w:val="260"/>
            <w:tcBorders>
              <w:bottom w:val="double" w:sz="4" w:space="0" w:color="auto"/>
            </w:tcBorders>
          </w:tcPr>
          <w:p w14:paraId="1E7262B8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7192" w:type="dxa"/>
            <w:gridSpan w:val="782"/>
            <w:tcBorders>
              <w:bottom w:val="double" w:sz="4" w:space="0" w:color="auto"/>
            </w:tcBorders>
          </w:tcPr>
          <w:p w14:paraId="2541E305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BAEF6C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8E539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A07F49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 w:val="restart"/>
            <w:tcBorders>
              <w:top w:val="double" w:sz="4" w:space="0" w:color="auto"/>
            </w:tcBorders>
            <w:vAlign w:val="center"/>
          </w:tcPr>
          <w:p w14:paraId="5E3E98CC" w14:textId="77777777" w:rsidR="00681CA0" w:rsidRPr="00A64716" w:rsidRDefault="00681CA0" w:rsidP="008315E3">
            <w:pPr>
              <w:spacing w:after="0" w:line="240" w:lineRule="auto"/>
              <w:jc w:val="center"/>
              <w:rPr>
                <w:rFonts w:ascii="Times New Roman" w:hAnsi="Times New Roman"/>
                <w:vertAlign w:val="subscript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1143" w:type="dxa"/>
            <w:gridSpan w:val="202"/>
            <w:vMerge w:val="restart"/>
            <w:tcBorders>
              <w:top w:val="double" w:sz="4" w:space="0" w:color="auto"/>
            </w:tcBorders>
            <w:vAlign w:val="center"/>
          </w:tcPr>
          <w:p w14:paraId="2278AB71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0,035</w:t>
            </w:r>
          </w:p>
        </w:tc>
        <w:tc>
          <w:tcPr>
            <w:tcW w:w="4573" w:type="dxa"/>
            <w:gridSpan w:val="504"/>
            <w:tcBorders>
              <w:top w:val="double" w:sz="4" w:space="0" w:color="auto"/>
            </w:tcBorders>
          </w:tcPr>
          <w:p w14:paraId="0A55E605" w14:textId="77777777" w:rsidR="00681CA0" w:rsidRPr="004C4754" w:rsidRDefault="00833E4B" w:rsidP="00A9706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</w:t>
            </w:r>
            <w:r w:rsidR="00681CA0" w:rsidRPr="004C4754">
              <w:rPr>
                <w:rFonts w:ascii="Arial" w:hAnsi="Arial" w:cs="Arial"/>
              </w:rPr>
              <w:t xml:space="preserve"> напряжение на катоде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118" w:type="dxa"/>
            <w:gridSpan w:val="202"/>
            <w:tcBorders>
              <w:top w:val="double" w:sz="4" w:space="0" w:color="auto"/>
            </w:tcBorders>
          </w:tcPr>
          <w:p w14:paraId="1C660ABC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501" w:type="dxa"/>
            <w:gridSpan w:val="76"/>
            <w:tcBorders>
              <w:top w:val="double" w:sz="4" w:space="0" w:color="auto"/>
            </w:tcBorders>
          </w:tcPr>
          <w:p w14:paraId="11B69BA0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3,5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257D0DF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9706A3E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42A8A6B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/>
            <w:vAlign w:val="center"/>
          </w:tcPr>
          <w:p w14:paraId="1F0D29A7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3" w:type="dxa"/>
            <w:gridSpan w:val="202"/>
            <w:vMerge/>
            <w:vAlign w:val="center"/>
          </w:tcPr>
          <w:p w14:paraId="5703AC08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73" w:type="dxa"/>
            <w:gridSpan w:val="504"/>
            <w:vMerge w:val="restart"/>
          </w:tcPr>
          <w:p w14:paraId="42EB89DF" w14:textId="77777777" w:rsidR="00681CA0" w:rsidRPr="004C4754" w:rsidRDefault="00681CA0" w:rsidP="00833E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Заменяющие резисторы разрядной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пы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118" w:type="dxa"/>
            <w:gridSpan w:val="202"/>
          </w:tcPr>
          <w:p w14:paraId="6114F71E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501" w:type="dxa"/>
            <w:gridSpan w:val="76"/>
          </w:tcPr>
          <w:p w14:paraId="7C592232" w14:textId="77777777" w:rsidR="00681CA0" w:rsidRPr="004C4754" w:rsidRDefault="00746E95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81CA0" w:rsidRPr="004C4754">
              <w:rPr>
                <w:rFonts w:ascii="Arial" w:hAnsi="Arial" w:cs="Arial"/>
              </w:rPr>
              <w:t>300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281D26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4B71C98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8A89D4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/>
            <w:vAlign w:val="center"/>
          </w:tcPr>
          <w:p w14:paraId="77A7561B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3" w:type="dxa"/>
            <w:gridSpan w:val="202"/>
            <w:vMerge/>
            <w:vAlign w:val="center"/>
          </w:tcPr>
          <w:p w14:paraId="699F406B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73" w:type="dxa"/>
            <w:gridSpan w:val="504"/>
            <w:vMerge/>
          </w:tcPr>
          <w:p w14:paraId="1D773765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18" w:type="dxa"/>
            <w:gridSpan w:val="202"/>
          </w:tcPr>
          <w:p w14:paraId="0194CE19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501" w:type="dxa"/>
            <w:gridSpan w:val="76"/>
          </w:tcPr>
          <w:p w14:paraId="44B35598" w14:textId="77777777" w:rsidR="00681CA0" w:rsidRPr="004C4754" w:rsidRDefault="00746E95" w:rsidP="00A970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681CA0" w:rsidRPr="004C4754">
              <w:rPr>
                <w:rFonts w:ascii="Arial" w:hAnsi="Arial" w:cs="Arial"/>
                <w:lang w:val="en-US"/>
              </w:rPr>
              <w:t>700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EE7911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315E3" w:rsidRPr="004C4754" w14:paraId="51C4C6D8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FD0ADE2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 w:val="restart"/>
            <w:vAlign w:val="center"/>
          </w:tcPr>
          <w:p w14:paraId="03ABBFED" w14:textId="77777777" w:rsidR="008315E3" w:rsidRPr="00A64716" w:rsidRDefault="008315E3" w:rsidP="008315E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1143" w:type="dxa"/>
            <w:gridSpan w:val="202"/>
            <w:vMerge w:val="restart"/>
            <w:vAlign w:val="center"/>
          </w:tcPr>
          <w:p w14:paraId="6EEE8E48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0,115</w:t>
            </w:r>
          </w:p>
        </w:tc>
        <w:tc>
          <w:tcPr>
            <w:tcW w:w="4573" w:type="dxa"/>
            <w:gridSpan w:val="504"/>
          </w:tcPr>
          <w:p w14:paraId="50D56048" w14:textId="77777777" w:rsidR="008315E3" w:rsidRPr="004C4754" w:rsidRDefault="00833E4B" w:rsidP="00833E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8315E3" w:rsidRPr="004C4754">
              <w:rPr>
                <w:rFonts w:ascii="Arial" w:hAnsi="Arial" w:cs="Arial"/>
              </w:rPr>
              <w:t xml:space="preserve"> сумма квадратов токов в</w:t>
            </w:r>
            <w:r w:rsidR="008315E3" w:rsidRPr="004C4754">
              <w:rPr>
                <w:rFonts w:ascii="Arial" w:hAnsi="Arial" w:cs="Arial"/>
              </w:rPr>
              <w:t>ы</w:t>
            </w:r>
            <w:r w:rsidR="008315E3" w:rsidRPr="004C4754">
              <w:rPr>
                <w:rFonts w:ascii="Arial" w:hAnsi="Arial" w:cs="Arial"/>
              </w:rPr>
              <w:t>водов</w:t>
            </w:r>
            <w:r w:rsidR="008315E3">
              <w:rPr>
                <w:rFonts w:ascii="Arial" w:hAnsi="Arial" w:cs="Arial"/>
              </w:rPr>
              <w:t xml:space="preserve">, </w:t>
            </w:r>
            <w:r w:rsidR="008315E3" w:rsidRPr="004C4754">
              <w:rPr>
                <w:rFonts w:ascii="Arial" w:hAnsi="Arial" w:cs="Arial"/>
              </w:rPr>
              <w:t>А</w:t>
            </w:r>
            <w:r w:rsidR="008315E3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18" w:type="dxa"/>
            <w:gridSpan w:val="202"/>
            <w:vAlign w:val="center"/>
          </w:tcPr>
          <w:p w14:paraId="24DB9B60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S</w:t>
            </w:r>
            <w:r w:rsidRPr="00E22301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30</w:t>
            </w:r>
          </w:p>
        </w:tc>
        <w:tc>
          <w:tcPr>
            <w:tcW w:w="1501" w:type="dxa"/>
            <w:gridSpan w:val="76"/>
            <w:vAlign w:val="center"/>
          </w:tcPr>
          <w:p w14:paraId="17E476F6" w14:textId="77777777" w:rsidR="008315E3" w:rsidRPr="00F82450" w:rsidRDefault="008315E3" w:rsidP="008315E3">
            <w:pPr>
              <w:spacing w:after="0" w:line="276" w:lineRule="auto"/>
              <w:ind w:left="-136"/>
              <w:jc w:val="center"/>
              <w:rPr>
                <w:rFonts w:ascii="Arial" w:hAnsi="Arial" w:cs="Arial"/>
                <w:sz w:val="28"/>
                <w:szCs w:val="28"/>
                <w:vertAlign w:val="subscript"/>
                <w:lang w:val="en-US"/>
              </w:rPr>
            </w:pPr>
            <w:r w:rsidRPr="00F82450">
              <w:rPr>
                <w:rFonts w:ascii="Arial" w:hAnsi="Arial" w:cs="Arial"/>
                <w:position w:val="-12"/>
                <w:sz w:val="28"/>
                <w:szCs w:val="28"/>
              </w:rPr>
              <w:object w:dxaOrig="1300" w:dyaOrig="360" w14:anchorId="3D5B0A15">
                <v:shape id="_x0000_i1047" type="#_x0000_t75" style="width:63.75pt;height:18pt" o:ole="">
                  <v:imagedata r:id="rId41" o:title=""/>
                </v:shape>
                <o:OLEObject Type="Embed" ProgID="Equation.3" ShapeID="_x0000_i1047" DrawAspect="Content" ObjectID="_1651399562" r:id="rId47"/>
              </w:objec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2B480FA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315E3" w:rsidRPr="004C4754" w14:paraId="635E691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50D2603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/>
            <w:vAlign w:val="center"/>
          </w:tcPr>
          <w:p w14:paraId="6477F6E3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3" w:type="dxa"/>
            <w:gridSpan w:val="202"/>
            <w:vMerge/>
            <w:vAlign w:val="center"/>
          </w:tcPr>
          <w:p w14:paraId="69474C56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73" w:type="dxa"/>
            <w:gridSpan w:val="504"/>
          </w:tcPr>
          <w:p w14:paraId="6F487254" w14:textId="77777777" w:rsidR="008315E3" w:rsidRPr="004C4754" w:rsidRDefault="008315E3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18" w:type="dxa"/>
            <w:gridSpan w:val="202"/>
            <w:vAlign w:val="center"/>
          </w:tcPr>
          <w:p w14:paraId="495700B8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501" w:type="dxa"/>
            <w:gridSpan w:val="76"/>
            <w:vAlign w:val="center"/>
          </w:tcPr>
          <w:p w14:paraId="29C36498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100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7F6D537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315E3" w:rsidRPr="004C4754" w14:paraId="15336EF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7F23D1F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 w:val="restart"/>
            <w:tcBorders>
              <w:bottom w:val="nil"/>
            </w:tcBorders>
            <w:vAlign w:val="center"/>
          </w:tcPr>
          <w:p w14:paraId="631F96B7" w14:textId="77777777" w:rsidR="008315E3" w:rsidRPr="00A64716" w:rsidRDefault="008315E3" w:rsidP="008315E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1143" w:type="dxa"/>
            <w:gridSpan w:val="202"/>
            <w:vMerge w:val="restart"/>
            <w:tcBorders>
              <w:bottom w:val="nil"/>
            </w:tcBorders>
            <w:vAlign w:val="center"/>
          </w:tcPr>
          <w:p w14:paraId="4DE5DD1F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0,230</w:t>
            </w:r>
          </w:p>
        </w:tc>
        <w:tc>
          <w:tcPr>
            <w:tcW w:w="4573" w:type="dxa"/>
            <w:gridSpan w:val="504"/>
          </w:tcPr>
          <w:p w14:paraId="0660C4A8" w14:textId="77777777" w:rsidR="008315E3" w:rsidRPr="004C4754" w:rsidRDefault="00833E4B" w:rsidP="00833E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8315E3" w:rsidRPr="004C4754">
              <w:rPr>
                <w:rFonts w:ascii="Arial" w:hAnsi="Arial" w:cs="Arial"/>
              </w:rPr>
              <w:t xml:space="preserve"> сумма квадратов токов в</w:t>
            </w:r>
            <w:r w:rsidR="008315E3" w:rsidRPr="004C4754">
              <w:rPr>
                <w:rFonts w:ascii="Arial" w:hAnsi="Arial" w:cs="Arial"/>
              </w:rPr>
              <w:t>ы</w:t>
            </w:r>
            <w:r w:rsidR="008315E3" w:rsidRPr="004C4754">
              <w:rPr>
                <w:rFonts w:ascii="Arial" w:hAnsi="Arial" w:cs="Arial"/>
              </w:rPr>
              <w:t>водов</w:t>
            </w:r>
            <w:r w:rsidR="008315E3">
              <w:rPr>
                <w:rFonts w:ascii="Arial" w:hAnsi="Arial" w:cs="Arial"/>
              </w:rPr>
              <w:t xml:space="preserve">, </w:t>
            </w:r>
            <w:r w:rsidR="008315E3" w:rsidRPr="004C4754">
              <w:rPr>
                <w:rFonts w:ascii="Arial" w:hAnsi="Arial" w:cs="Arial"/>
              </w:rPr>
              <w:t>А</w:t>
            </w:r>
            <w:r w:rsidR="008315E3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18" w:type="dxa"/>
            <w:gridSpan w:val="202"/>
            <w:vAlign w:val="center"/>
          </w:tcPr>
          <w:p w14:paraId="49652511" w14:textId="77777777" w:rsidR="008315E3" w:rsidRPr="004C4754" w:rsidRDefault="008315E3" w:rsidP="008315E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S</w:t>
            </w:r>
            <w:r w:rsidRPr="00E22301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60</w:t>
            </w:r>
          </w:p>
        </w:tc>
        <w:tc>
          <w:tcPr>
            <w:tcW w:w="1501" w:type="dxa"/>
            <w:gridSpan w:val="76"/>
            <w:vAlign w:val="center"/>
          </w:tcPr>
          <w:p w14:paraId="484BD451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F82450">
              <w:rPr>
                <w:rFonts w:ascii="Arial" w:hAnsi="Arial" w:cs="Arial"/>
                <w:position w:val="-12"/>
                <w:sz w:val="28"/>
                <w:szCs w:val="28"/>
              </w:rPr>
              <w:object w:dxaOrig="1300" w:dyaOrig="360" w14:anchorId="689EAD4F">
                <v:shape id="_x0000_i1048" type="#_x0000_t75" style="width:61.5pt;height:16.5pt" o:ole="">
                  <v:imagedata r:id="rId43" o:title=""/>
                </v:shape>
                <o:OLEObject Type="Embed" ProgID="Equation.3" ShapeID="_x0000_i1048" DrawAspect="Content" ObjectID="_1651399563" r:id="rId48"/>
              </w:objec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01D0AC8" w14:textId="77777777" w:rsidR="008315E3" w:rsidRPr="004C4754" w:rsidRDefault="008315E3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49897A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1344760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0" w:type="dxa"/>
            <w:gridSpan w:val="58"/>
            <w:vMerge/>
            <w:tcBorders>
              <w:top w:val="nil"/>
            </w:tcBorders>
          </w:tcPr>
          <w:p w14:paraId="7DA32BAD" w14:textId="77777777" w:rsidR="00681CA0" w:rsidRPr="004C4754" w:rsidRDefault="00681CA0" w:rsidP="00A970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43" w:type="dxa"/>
            <w:gridSpan w:val="202"/>
            <w:vMerge/>
            <w:tcBorders>
              <w:top w:val="nil"/>
            </w:tcBorders>
          </w:tcPr>
          <w:p w14:paraId="77CF8B26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73" w:type="dxa"/>
            <w:gridSpan w:val="504"/>
          </w:tcPr>
          <w:p w14:paraId="701A2205" w14:textId="77777777" w:rsidR="00681CA0" w:rsidRPr="004C4754" w:rsidRDefault="00681CA0" w:rsidP="00A9706C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18" w:type="dxa"/>
            <w:gridSpan w:val="202"/>
            <w:vAlign w:val="center"/>
          </w:tcPr>
          <w:p w14:paraId="35980557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501" w:type="dxa"/>
            <w:gridSpan w:val="76"/>
            <w:vAlign w:val="center"/>
          </w:tcPr>
          <w:p w14:paraId="2411A742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420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44A61D9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71BB03" w14:textId="77777777" w:rsidTr="004068EE">
        <w:tblPrEx>
          <w:tblLook w:val="01E0" w:firstRow="1" w:lastRow="1" w:firstColumn="1" w:lastColumn="1" w:noHBand="0" w:noVBand="0"/>
        </w:tblPrEx>
        <w:trPr>
          <w:trHeight w:val="2306"/>
        </w:trPr>
        <w:tc>
          <w:tcPr>
            <w:tcW w:w="278" w:type="dxa"/>
            <w:gridSpan w:val="6"/>
            <w:vMerge/>
            <w:tcBorders>
              <w:right w:val="nil"/>
            </w:tcBorders>
          </w:tcPr>
          <w:p w14:paraId="2CFDAE24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9" w:type="dxa"/>
            <w:gridSpan w:val="1045"/>
            <w:tcBorders>
              <w:top w:val="nil"/>
              <w:left w:val="nil"/>
            </w:tcBorders>
          </w:tcPr>
          <w:p w14:paraId="1B0E6CD4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64C464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0D202C33" w14:textId="77777777" w:rsidR="00681CA0" w:rsidRPr="004C4754" w:rsidRDefault="008C3D53" w:rsidP="00A9706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2420-3</w:t>
            </w:r>
          </w:p>
        </w:tc>
      </w:tr>
      <w:tr w:rsidR="00681CA0" w:rsidRPr="004C4754" w14:paraId="784AA20C" w14:textId="77777777" w:rsidTr="004068EE">
        <w:tblPrEx>
          <w:tblLook w:val="01E0" w:firstRow="1" w:lastRow="1" w:firstColumn="1" w:lastColumn="1" w:noHBand="0" w:noVBand="0"/>
        </w:tblPrEx>
        <w:tc>
          <w:tcPr>
            <w:tcW w:w="2530" w:type="dxa"/>
            <w:gridSpan w:val="230"/>
          </w:tcPr>
          <w:p w14:paraId="573173B3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597" w:type="dxa"/>
            <w:gridSpan w:val="707"/>
          </w:tcPr>
          <w:p w14:paraId="1F308CAC" w14:textId="77777777" w:rsidR="00681CA0" w:rsidRPr="00833E4B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33E4B">
              <w:rPr>
                <w:rFonts w:ascii="Arial" w:hAnsi="Arial" w:cs="Arial"/>
                <w:b/>
              </w:rPr>
              <w:t xml:space="preserve">ЛАМПА ЛЮМИНЕСЦЕНТНАЯ </w:t>
            </w:r>
            <w:r w:rsidR="00833E4B" w:rsidRPr="00833E4B">
              <w:rPr>
                <w:rFonts w:ascii="Arial" w:hAnsi="Arial" w:cs="Arial"/>
                <w:b/>
              </w:rPr>
              <w:t>ДВ</w:t>
            </w:r>
            <w:r w:rsidRPr="00833E4B">
              <w:rPr>
                <w:rFonts w:ascii="Arial" w:hAnsi="Arial" w:cs="Arial"/>
                <w:b/>
              </w:rPr>
              <w:t>УХЦОКОЛЬНАЯ</w:t>
            </w:r>
          </w:p>
          <w:p w14:paraId="24915284" w14:textId="77777777" w:rsidR="00681CA0" w:rsidRPr="00833E4B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0" w:type="dxa"/>
            <w:gridSpan w:val="114"/>
            <w:vAlign w:val="center"/>
          </w:tcPr>
          <w:p w14:paraId="761755FC" w14:textId="77777777" w:rsidR="00681CA0" w:rsidRPr="00833E4B" w:rsidRDefault="00FA62C7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с. </w:t>
            </w:r>
            <w:r w:rsidR="00681CA0" w:rsidRPr="00833E4B">
              <w:rPr>
                <w:rFonts w:ascii="Arial" w:hAnsi="Arial" w:cs="Arial"/>
              </w:rPr>
              <w:t>4</w:t>
            </w:r>
          </w:p>
        </w:tc>
      </w:tr>
      <w:tr w:rsidR="00681CA0" w:rsidRPr="004C4754" w14:paraId="5882804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 w:val="restart"/>
            <w:tcBorders>
              <w:right w:val="nil"/>
            </w:tcBorders>
          </w:tcPr>
          <w:p w14:paraId="6237B027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DA382" w14:textId="77777777" w:rsidR="00681CA0" w:rsidRPr="00833E4B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 w:val="restart"/>
            <w:tcBorders>
              <w:left w:val="nil"/>
            </w:tcBorders>
          </w:tcPr>
          <w:p w14:paraId="422675D0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A34BA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single" w:sz="4" w:space="0" w:color="auto"/>
            </w:tcBorders>
          </w:tcPr>
          <w:p w14:paraId="217F39B2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28" w:type="dxa"/>
            <w:gridSpan w:val="815"/>
            <w:tcBorders>
              <w:top w:val="single" w:sz="4" w:space="0" w:color="auto"/>
              <w:left w:val="single" w:sz="4" w:space="0" w:color="auto"/>
            </w:tcBorders>
          </w:tcPr>
          <w:p w14:paraId="28D533B6" w14:textId="77777777" w:rsidR="00681CA0" w:rsidRPr="00833E4B" w:rsidRDefault="00833E4B" w:rsidP="007A1D15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</w:t>
            </w:r>
            <w:r w:rsidR="00681CA0" w:rsidRPr="00833E4B">
              <w:rPr>
                <w:rFonts w:ascii="Arial" w:hAnsi="Arial" w:cs="Arial"/>
              </w:rPr>
              <w:t xml:space="preserve"> напряжение на катоде, В</w:t>
            </w:r>
          </w:p>
        </w:tc>
        <w:tc>
          <w:tcPr>
            <w:tcW w:w="858" w:type="dxa"/>
            <w:gridSpan w:val="165"/>
            <w:tcBorders>
              <w:top w:val="single" w:sz="4" w:space="0" w:color="auto"/>
            </w:tcBorders>
          </w:tcPr>
          <w:p w14:paraId="162DA2FD" w14:textId="77777777" w:rsidR="00681CA0" w:rsidRPr="00833E4B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</w:rPr>
            </w:pPr>
            <w:r w:rsidRPr="00833E4B">
              <w:rPr>
                <w:rFonts w:ascii="Arial" w:hAnsi="Arial" w:cs="Arial"/>
                <w:lang w:val="en-US"/>
              </w:rPr>
              <w:t>CV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329" w:type="dxa"/>
            <w:gridSpan w:val="62"/>
            <w:tcBorders>
              <w:top w:val="single" w:sz="4" w:space="0" w:color="auto"/>
            </w:tcBorders>
          </w:tcPr>
          <w:p w14:paraId="6FD27D87" w14:textId="77777777" w:rsidR="00681CA0" w:rsidRPr="00833E4B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4,8</w:t>
            </w:r>
          </w:p>
        </w:tc>
        <w:tc>
          <w:tcPr>
            <w:tcW w:w="284" w:type="dxa"/>
            <w:gridSpan w:val="3"/>
            <w:vMerge/>
          </w:tcPr>
          <w:p w14:paraId="79269807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2C1FDC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single" w:sz="4" w:space="0" w:color="auto"/>
            </w:tcBorders>
          </w:tcPr>
          <w:p w14:paraId="0B99993D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  <w:left w:val="single" w:sz="4" w:space="0" w:color="auto"/>
            </w:tcBorders>
          </w:tcPr>
          <w:p w14:paraId="1E9877A7" w14:textId="77777777" w:rsidR="00681CA0" w:rsidRPr="00833E4B" w:rsidRDefault="00681CA0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>Катодозаменяющие резисторы для квалификации всех ПРА для уменьшения светового потока</w:t>
            </w:r>
          </w:p>
        </w:tc>
        <w:tc>
          <w:tcPr>
            <w:tcW w:w="284" w:type="dxa"/>
            <w:gridSpan w:val="3"/>
            <w:vMerge/>
          </w:tcPr>
          <w:p w14:paraId="5A3307E0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D374A88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single" w:sz="4" w:space="0" w:color="auto"/>
            </w:tcBorders>
          </w:tcPr>
          <w:p w14:paraId="1731C098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28" w:type="dxa"/>
            <w:gridSpan w:val="815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14:paraId="6AB64016" w14:textId="77777777" w:rsidR="00681CA0" w:rsidRPr="00833E4B" w:rsidRDefault="00681CA0" w:rsidP="00BE2E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</w:rPr>
              <w:t xml:space="preserve">Заменяющий резистор каждого катода для проверки </w:t>
            </w:r>
            <w:r w:rsidR="009E3510" w:rsidRPr="00833E4B">
              <w:rPr>
                <w:rFonts w:ascii="Arial" w:hAnsi="Arial" w:cs="Arial"/>
              </w:rPr>
              <w:t xml:space="preserve">соответствия </w:t>
            </w:r>
            <w:r w:rsidRPr="00833E4B">
              <w:rPr>
                <w:rFonts w:ascii="Arial" w:hAnsi="Arial" w:cs="Arial"/>
              </w:rPr>
              <w:t>требований к уменьшению светового потока, Ом</w:t>
            </w:r>
          </w:p>
        </w:tc>
        <w:tc>
          <w:tcPr>
            <w:tcW w:w="858" w:type="dxa"/>
            <w:gridSpan w:val="165"/>
            <w:tcBorders>
              <w:top w:val="nil"/>
            </w:tcBorders>
          </w:tcPr>
          <w:p w14:paraId="6CC58706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R</w:t>
            </w:r>
            <w:r w:rsidR="009C1A69" w:rsidRPr="00833E4B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est1</w:t>
            </w:r>
          </w:p>
        </w:tc>
        <w:tc>
          <w:tcPr>
            <w:tcW w:w="1329" w:type="dxa"/>
            <w:gridSpan w:val="62"/>
            <w:tcBorders>
              <w:top w:val="nil"/>
            </w:tcBorders>
          </w:tcPr>
          <w:p w14:paraId="70D9D4C2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11,0</w:t>
            </w:r>
          </w:p>
        </w:tc>
        <w:tc>
          <w:tcPr>
            <w:tcW w:w="284" w:type="dxa"/>
            <w:gridSpan w:val="3"/>
            <w:vMerge/>
          </w:tcPr>
          <w:p w14:paraId="6FC3FFC0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7C40C58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single" w:sz="4" w:space="0" w:color="auto"/>
            </w:tcBorders>
          </w:tcPr>
          <w:p w14:paraId="5D331EE4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28" w:type="dxa"/>
            <w:gridSpan w:val="815"/>
            <w:vMerge/>
            <w:tcBorders>
              <w:left w:val="single" w:sz="4" w:space="0" w:color="auto"/>
            </w:tcBorders>
          </w:tcPr>
          <w:p w14:paraId="0D3508B8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165"/>
            <w:tcBorders>
              <w:top w:val="nil"/>
            </w:tcBorders>
          </w:tcPr>
          <w:p w14:paraId="469C1FEF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R</w:t>
            </w:r>
            <w:r w:rsidR="009C1A69" w:rsidRPr="00833E4B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329" w:type="dxa"/>
            <w:gridSpan w:val="62"/>
            <w:tcBorders>
              <w:top w:val="nil"/>
            </w:tcBorders>
          </w:tcPr>
          <w:p w14:paraId="6E81EA4A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12,0</w:t>
            </w:r>
          </w:p>
        </w:tc>
        <w:tc>
          <w:tcPr>
            <w:tcW w:w="284" w:type="dxa"/>
            <w:gridSpan w:val="3"/>
            <w:vMerge/>
          </w:tcPr>
          <w:p w14:paraId="09060A41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7230796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single" w:sz="4" w:space="0" w:color="auto"/>
            </w:tcBorders>
          </w:tcPr>
          <w:p w14:paraId="471A76AB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28" w:type="dxa"/>
            <w:gridSpan w:val="815"/>
            <w:vMerge/>
            <w:tcBorders>
              <w:left w:val="single" w:sz="4" w:space="0" w:color="auto"/>
            </w:tcBorders>
          </w:tcPr>
          <w:p w14:paraId="5D474AC5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165"/>
            <w:tcBorders>
              <w:top w:val="nil"/>
            </w:tcBorders>
          </w:tcPr>
          <w:p w14:paraId="130C60CE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lang w:val="en-US"/>
              </w:rPr>
              <w:t>R</w:t>
            </w:r>
            <w:r w:rsidR="009C1A69" w:rsidRPr="00833E4B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833E4B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329" w:type="dxa"/>
            <w:gridSpan w:val="62"/>
            <w:tcBorders>
              <w:top w:val="nil"/>
            </w:tcBorders>
          </w:tcPr>
          <w:p w14:paraId="5CEA6E44" w14:textId="77777777" w:rsidR="00681CA0" w:rsidRPr="00833E4B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33E4B">
              <w:rPr>
                <w:rFonts w:ascii="Arial" w:hAnsi="Arial" w:cs="Arial"/>
                <w:lang w:val="en-US"/>
              </w:rPr>
              <w:t>10,0</w:t>
            </w:r>
          </w:p>
        </w:tc>
        <w:tc>
          <w:tcPr>
            <w:tcW w:w="284" w:type="dxa"/>
            <w:gridSpan w:val="3"/>
            <w:vMerge/>
          </w:tcPr>
          <w:p w14:paraId="2894FFB8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695E6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single" w:sz="4" w:space="0" w:color="auto"/>
            </w:tcBorders>
          </w:tcPr>
          <w:p w14:paraId="15E70C37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  <w:left w:val="single" w:sz="4" w:space="0" w:color="auto"/>
            </w:tcBorders>
          </w:tcPr>
          <w:p w14:paraId="5BCC643C" w14:textId="77777777" w:rsidR="00681CA0" w:rsidRPr="0061287E" w:rsidRDefault="00681CA0" w:rsidP="00E953A6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61287E">
              <w:rPr>
                <w:rFonts w:ascii="Arial" w:hAnsi="Arial" w:cs="Arial"/>
                <w:sz w:val="20"/>
              </w:rPr>
              <w:t>П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р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ч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а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н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61287E">
              <w:rPr>
                <w:rFonts w:ascii="Arial" w:hAnsi="Arial" w:cs="Arial"/>
                <w:sz w:val="20"/>
              </w:rPr>
              <w:t xml:space="preserve">я </w:t>
            </w:r>
          </w:p>
          <w:p w14:paraId="4B2E2BDC" w14:textId="77777777" w:rsidR="00681CA0" w:rsidRPr="00833E4B" w:rsidRDefault="00681CA0" w:rsidP="002E591F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1287E">
              <w:rPr>
                <w:rFonts w:ascii="Arial" w:hAnsi="Arial" w:cs="Arial"/>
                <w:sz w:val="20"/>
              </w:rPr>
              <w:t xml:space="preserve">1 </w:t>
            </w:r>
            <w:r w:rsidRPr="00833E4B">
              <w:rPr>
                <w:rFonts w:ascii="Arial" w:hAnsi="Arial" w:cs="Arial"/>
                <w:sz w:val="20"/>
              </w:rPr>
              <w:t xml:space="preserve">Настоящая информация </w:t>
            </w:r>
            <w:r w:rsidR="009E3510" w:rsidRPr="00833E4B">
              <w:rPr>
                <w:rFonts w:ascii="Arial" w:hAnsi="Arial" w:cs="Arial"/>
                <w:sz w:val="20"/>
              </w:rPr>
              <w:t xml:space="preserve">приведена </w:t>
            </w:r>
            <w:r w:rsidRPr="00833E4B">
              <w:rPr>
                <w:rFonts w:ascii="Arial" w:hAnsi="Arial" w:cs="Arial"/>
                <w:sz w:val="20"/>
              </w:rPr>
              <w:t>только для нормативной квалификации ПРА. Информацию по работе с уменьшением светового потока с физическими системами лампа-ПРА см. в [6].</w:t>
            </w:r>
          </w:p>
          <w:p w14:paraId="45557D80" w14:textId="77777777" w:rsidR="00681CA0" w:rsidRPr="004C4754" w:rsidRDefault="00681CA0" w:rsidP="00A64716">
            <w:pPr>
              <w:spacing w:after="0" w:line="240" w:lineRule="auto"/>
              <w:rPr>
                <w:rFonts w:ascii="Arial" w:hAnsi="Arial" w:cs="Arial"/>
              </w:rPr>
            </w:pPr>
            <w:r w:rsidRPr="00833E4B">
              <w:rPr>
                <w:rFonts w:ascii="Arial" w:hAnsi="Arial" w:cs="Arial"/>
                <w:sz w:val="20"/>
              </w:rPr>
              <w:t xml:space="preserve">2 </w:t>
            </w:r>
            <w:r w:rsidR="00A64716" w:rsidRPr="00833E4B">
              <w:rPr>
                <w:rFonts w:ascii="Arial" w:hAnsi="Arial" w:cs="Arial"/>
                <w:sz w:val="20"/>
              </w:rPr>
              <w:t>Предполагаемая</w:t>
            </w:r>
            <w:r w:rsidRPr="00833E4B">
              <w:rPr>
                <w:rFonts w:ascii="Arial" w:hAnsi="Arial" w:cs="Arial"/>
                <w:sz w:val="20"/>
              </w:rPr>
              <w:t xml:space="preserve"> сумма квадратов токов выводов (</w:t>
            </w:r>
            <w:r w:rsidRPr="00833E4B">
              <w:rPr>
                <w:rFonts w:ascii="Arial" w:hAnsi="Arial" w:cs="Arial"/>
                <w:sz w:val="20"/>
                <w:lang w:val="en-US"/>
              </w:rPr>
              <w:t>S</w:t>
            </w:r>
            <w:r w:rsidRPr="00833E4B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833E4B">
              <w:rPr>
                <w:rFonts w:ascii="Arial" w:hAnsi="Arial" w:cs="Arial"/>
                <w:sz w:val="20"/>
                <w:lang w:val="en-US"/>
              </w:rPr>
              <w:t>S</w:t>
            </w:r>
            <w:r w:rsidRPr="00833E4B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833E4B">
              <w:rPr>
                <w:rFonts w:ascii="Arial" w:hAnsi="Arial" w:cs="Arial"/>
                <w:sz w:val="20"/>
              </w:rPr>
              <w:t xml:space="preserve">): </w:t>
            </w:r>
            <w:r w:rsidR="008315E3" w:rsidRPr="00833E4B">
              <w:rPr>
                <w:rFonts w:ascii="Arial" w:hAnsi="Arial" w:cs="Arial"/>
                <w:position w:val="-10"/>
              </w:rPr>
              <w:object w:dxaOrig="1840" w:dyaOrig="340" w14:anchorId="2A6B8CD6">
                <v:shape id="_x0000_i1049" type="#_x0000_t75" style="width:96.75pt;height:20.25pt" o:ole="">
                  <v:imagedata r:id="rId37" o:title=""/>
                </v:shape>
                <o:OLEObject Type="Embed" ProgID="Equation.3" ShapeID="_x0000_i1049" DrawAspect="Content" ObjectID="_1651399564" r:id="rId49"/>
              </w:object>
            </w:r>
          </w:p>
        </w:tc>
        <w:tc>
          <w:tcPr>
            <w:tcW w:w="284" w:type="dxa"/>
            <w:gridSpan w:val="3"/>
            <w:vMerge/>
          </w:tcPr>
          <w:p w14:paraId="7BBC6486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52C65C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365709F4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4425B77F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75FD6584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2A86BC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34846B2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66CD1399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vMerge/>
          </w:tcPr>
          <w:p w14:paraId="6475B4DD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62838F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23BCE44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2B64F526" w14:textId="77777777" w:rsidR="00681CA0" w:rsidRPr="004C4754" w:rsidRDefault="00681CA0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Требования зажигания с катодами предварительного подогрева для времени зажигания 0,4 с &lt; </w:t>
            </w:r>
            <w:r w:rsidRPr="004C4754">
              <w:rPr>
                <w:rFonts w:ascii="Arial" w:hAnsi="Arial" w:cs="Arial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4C4754">
              <w:rPr>
                <w:rFonts w:ascii="Arial" w:hAnsi="Arial" w:cs="Arial"/>
              </w:rPr>
              <w:t xml:space="preserve"> &lt; 3,0 с</w:t>
            </w:r>
          </w:p>
        </w:tc>
        <w:tc>
          <w:tcPr>
            <w:tcW w:w="284" w:type="dxa"/>
            <w:gridSpan w:val="3"/>
            <w:vMerge/>
          </w:tcPr>
          <w:p w14:paraId="5B1D829A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70F1E3F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01D5E14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27" w:type="dxa"/>
            <w:gridSpan w:val="726"/>
            <w:vMerge w:val="restart"/>
            <w:tcBorders>
              <w:top w:val="nil"/>
            </w:tcBorders>
          </w:tcPr>
          <w:p w14:paraId="21AEE7A7" w14:textId="77777777" w:rsidR="00681CA0" w:rsidRPr="004C4754" w:rsidRDefault="00BD62A4" w:rsidP="00BD62A4">
            <w:pPr>
              <w:spacing w:after="0" w:line="240" w:lineRule="auto"/>
              <w:jc w:val="both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4C4754">
              <w:rPr>
                <w:rFonts w:ascii="Arial" w:hAnsi="Arial" w:cs="Arial"/>
              </w:rPr>
              <w:t xml:space="preserve"> энергия предварительного подогрева катода: </w:t>
            </w:r>
            <w:r w:rsidR="00681CA0" w:rsidRPr="004C4754">
              <w:rPr>
                <w:rFonts w:ascii="Arial" w:hAnsi="Arial" w:cs="Arial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C4754">
              <w:rPr>
                <w:rFonts w:ascii="Arial" w:hAnsi="Arial" w:cs="Arial"/>
              </w:rPr>
              <w:t xml:space="preserve"> = </w:t>
            </w:r>
            <w:r w:rsidR="00681CA0" w:rsidRPr="004C4754">
              <w:rPr>
                <w:rFonts w:ascii="Arial" w:hAnsi="Arial" w:cs="Arial"/>
                <w:lang w:val="en-US"/>
              </w:rPr>
              <w:t>Q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C4754">
              <w:rPr>
                <w:rFonts w:ascii="Arial" w:hAnsi="Arial" w:cs="Arial"/>
              </w:rPr>
              <w:t xml:space="preserve"> + </w:t>
            </w:r>
            <w:r w:rsidR="00681CA0" w:rsidRPr="004C4754">
              <w:rPr>
                <w:rFonts w:ascii="Arial" w:hAnsi="Arial" w:cs="Arial"/>
                <w:lang w:val="en-US"/>
              </w:rPr>
              <w:t>P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C4754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59" w:type="dxa"/>
            <w:gridSpan w:val="254"/>
            <w:tcBorders>
              <w:top w:val="nil"/>
            </w:tcBorders>
          </w:tcPr>
          <w:p w14:paraId="4DF9C8F5" w14:textId="77777777" w:rsidR="00681CA0" w:rsidRPr="004C475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>
              <w:rPr>
                <w:rFonts w:ascii="Arial" w:hAnsi="Arial" w:cs="Arial"/>
              </w:rPr>
              <w:t xml:space="preserve"> (</w:t>
            </w:r>
            <w:r w:rsidRPr="004C4754">
              <w:rPr>
                <w:rFonts w:ascii="Arial" w:hAnsi="Arial" w:cs="Arial"/>
              </w:rPr>
              <w:t>Дж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329" w:type="dxa"/>
            <w:gridSpan w:val="62"/>
            <w:tcBorders>
              <w:top w:val="nil"/>
            </w:tcBorders>
          </w:tcPr>
          <w:p w14:paraId="029F504D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2,2</w:t>
            </w:r>
          </w:p>
        </w:tc>
        <w:tc>
          <w:tcPr>
            <w:tcW w:w="284" w:type="dxa"/>
            <w:gridSpan w:val="3"/>
            <w:vMerge/>
          </w:tcPr>
          <w:p w14:paraId="34D83FAA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375D72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A083E4A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27" w:type="dxa"/>
            <w:gridSpan w:val="726"/>
            <w:vMerge/>
          </w:tcPr>
          <w:p w14:paraId="394A69D6" w14:textId="77777777" w:rsidR="00681CA0" w:rsidRPr="004C4754" w:rsidRDefault="00681CA0" w:rsidP="007A1D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9" w:type="dxa"/>
            <w:gridSpan w:val="254"/>
            <w:tcBorders>
              <w:top w:val="nil"/>
            </w:tcBorders>
          </w:tcPr>
          <w:p w14:paraId="76CAFF1F" w14:textId="77777777" w:rsidR="00681CA0" w:rsidRPr="004C475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>
              <w:rPr>
                <w:rFonts w:ascii="Arial" w:hAnsi="Arial" w:cs="Arial"/>
              </w:rPr>
              <w:t xml:space="preserve"> (</w:t>
            </w:r>
            <w:r w:rsidRPr="004C4754">
              <w:rPr>
                <w:rFonts w:ascii="Arial" w:hAnsi="Arial" w:cs="Arial"/>
              </w:rPr>
              <w:t>Дж/с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329" w:type="dxa"/>
            <w:gridSpan w:val="62"/>
            <w:tcBorders>
              <w:top w:val="nil"/>
            </w:tcBorders>
          </w:tcPr>
          <w:p w14:paraId="64AA33EF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</w:t>
            </w:r>
          </w:p>
        </w:tc>
        <w:tc>
          <w:tcPr>
            <w:tcW w:w="284" w:type="dxa"/>
            <w:gridSpan w:val="3"/>
            <w:vMerge/>
          </w:tcPr>
          <w:p w14:paraId="70973269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2E84EF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ACB3043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27" w:type="dxa"/>
            <w:gridSpan w:val="726"/>
            <w:tcBorders>
              <w:top w:val="nil"/>
            </w:tcBorders>
            <w:vAlign w:val="center"/>
          </w:tcPr>
          <w:p w14:paraId="30072606" w14:textId="77777777" w:rsidR="00681CA0" w:rsidRPr="00BD62A4" w:rsidRDefault="00681CA0" w:rsidP="00A91221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BD62A4">
              <w:rPr>
                <w:rFonts w:ascii="Arial" w:hAnsi="Arial" w:cs="Arial"/>
              </w:rPr>
              <w:t xml:space="preserve">Напряжение на каждом катоде для </w:t>
            </w:r>
            <w:r w:rsidRPr="00BD62A4">
              <w:rPr>
                <w:rFonts w:ascii="Arial" w:hAnsi="Arial" w:cs="Arial"/>
                <w:lang w:val="en-US"/>
              </w:rPr>
              <w:t>E</w:t>
            </w:r>
            <w:r w:rsidRPr="00BD62A4">
              <w:rPr>
                <w:rFonts w:ascii="Arial" w:hAnsi="Arial" w:cs="Arial"/>
              </w:rPr>
              <w:t>(</w:t>
            </w:r>
            <w:r w:rsidRPr="00BD62A4">
              <w:rPr>
                <w:rFonts w:ascii="Arial" w:hAnsi="Arial" w:cs="Arial"/>
                <w:lang w:val="en-US"/>
              </w:rPr>
              <w:t>t</w:t>
            </w:r>
            <w:r w:rsidRPr="00BD62A4">
              <w:rPr>
                <w:rFonts w:ascii="Arial" w:hAnsi="Arial" w:cs="Arial"/>
              </w:rPr>
              <w:t xml:space="preserve">) &lt; </w:t>
            </w:r>
            <w:r w:rsidRPr="00BD62A4">
              <w:rPr>
                <w:rFonts w:ascii="Arial" w:hAnsi="Arial" w:cs="Arial"/>
                <w:lang w:val="en-US"/>
              </w:rPr>
              <w:t>E</w:t>
            </w:r>
            <w:r w:rsidRPr="00BD62A4">
              <w:rPr>
                <w:rFonts w:ascii="Arial" w:hAnsi="Arial" w:cs="Arial"/>
                <w:vertAlign w:val="subscript"/>
                <w:lang w:val="en-US"/>
              </w:rPr>
              <w:t>min</w:t>
            </w:r>
          </w:p>
        </w:tc>
        <w:tc>
          <w:tcPr>
            <w:tcW w:w="1859" w:type="dxa"/>
            <w:gridSpan w:val="254"/>
            <w:tcBorders>
              <w:top w:val="nil"/>
            </w:tcBorders>
          </w:tcPr>
          <w:p w14:paraId="1D4A8A0D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 (де</w:t>
            </w:r>
            <w:r w:rsidRPr="00BD62A4">
              <w:rPr>
                <w:rFonts w:ascii="Arial" w:hAnsi="Arial" w:cs="Arial"/>
              </w:rPr>
              <w:t>й</w:t>
            </w:r>
            <w:r w:rsidRPr="00BD62A4">
              <w:rPr>
                <w:rFonts w:ascii="Arial" w:hAnsi="Arial" w:cs="Arial"/>
              </w:rPr>
              <w:t>ствующее</w:t>
            </w:r>
            <w:r w:rsidR="009E3510" w:rsidRPr="00BD62A4">
              <w:rPr>
                <w:rFonts w:ascii="Arial" w:hAnsi="Arial" w:cs="Arial"/>
              </w:rPr>
              <w:t xml:space="preserve"> зн</w:t>
            </w:r>
            <w:r w:rsidR="009E3510" w:rsidRPr="00BD62A4">
              <w:rPr>
                <w:rFonts w:ascii="Arial" w:hAnsi="Arial" w:cs="Arial"/>
              </w:rPr>
              <w:t>а</w:t>
            </w:r>
            <w:r w:rsidR="009E3510" w:rsidRPr="00BD62A4">
              <w:rPr>
                <w:rFonts w:ascii="Arial" w:hAnsi="Arial" w:cs="Arial"/>
              </w:rPr>
              <w:t>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4F9ECE58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1A5ED399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143BA4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529AD39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86" w:type="dxa"/>
            <w:gridSpan w:val="980"/>
            <w:tcBorders>
              <w:top w:val="nil"/>
            </w:tcBorders>
          </w:tcPr>
          <w:p w14:paraId="0AE74199" w14:textId="77777777" w:rsidR="00681CA0" w:rsidRPr="00BD62A4" w:rsidRDefault="00681CA0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Заменяющий резистор для каждого катода для проверки </w:t>
            </w:r>
            <w:r w:rsidR="009E3510" w:rsidRPr="00BD62A4">
              <w:rPr>
                <w:rFonts w:ascii="Arial" w:hAnsi="Arial" w:cs="Arial"/>
              </w:rPr>
              <w:t xml:space="preserve">соответствия </w:t>
            </w:r>
            <w:r w:rsidRPr="00BD62A4">
              <w:rPr>
                <w:rFonts w:ascii="Arial" w:hAnsi="Arial" w:cs="Arial"/>
              </w:rPr>
              <w:t>треб</w:t>
            </w:r>
            <w:r w:rsidRPr="00BD62A4">
              <w:rPr>
                <w:rFonts w:ascii="Arial" w:hAnsi="Arial" w:cs="Arial"/>
              </w:rPr>
              <w:t>о</w:t>
            </w:r>
            <w:r w:rsidRPr="00BD62A4">
              <w:rPr>
                <w:rFonts w:ascii="Arial" w:hAnsi="Arial" w:cs="Arial"/>
              </w:rPr>
              <w:t>ваний</w:t>
            </w:r>
            <w:r w:rsidR="009E3510" w:rsidRPr="00BD62A4">
              <w:rPr>
                <w:rFonts w:ascii="Arial" w:hAnsi="Arial" w:cs="Arial"/>
              </w:rPr>
              <w:t xml:space="preserve"> к</w:t>
            </w:r>
            <w:r w:rsidRPr="00BD62A4">
              <w:rPr>
                <w:rFonts w:ascii="Arial" w:hAnsi="Arial" w:cs="Arial"/>
              </w:rPr>
              <w:t xml:space="preserve"> </w:t>
            </w:r>
            <w:r w:rsidR="00BD62A4">
              <w:rPr>
                <w:rFonts w:ascii="Arial" w:hAnsi="Arial" w:cs="Arial"/>
              </w:rPr>
              <w:t>минимальному</w:t>
            </w:r>
            <w:r w:rsidR="009E3510" w:rsidRPr="00BD62A4">
              <w:rPr>
                <w:rFonts w:ascii="Arial" w:hAnsi="Arial" w:cs="Arial"/>
              </w:rPr>
              <w:t xml:space="preserve"> подогреву </w:t>
            </w:r>
            <w:r w:rsidRPr="00BD62A4">
              <w:rPr>
                <w:rFonts w:ascii="Arial" w:hAnsi="Arial" w:cs="Arial"/>
              </w:rPr>
              <w:t>катода, Ом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64CC2E8C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6,4</w:t>
            </w:r>
          </w:p>
        </w:tc>
        <w:tc>
          <w:tcPr>
            <w:tcW w:w="284" w:type="dxa"/>
            <w:gridSpan w:val="3"/>
            <w:vMerge/>
          </w:tcPr>
          <w:p w14:paraId="082291E5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3A0D9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E4E4FEC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27" w:type="dxa"/>
            <w:gridSpan w:val="726"/>
            <w:vMerge w:val="restart"/>
            <w:tcBorders>
              <w:top w:val="nil"/>
            </w:tcBorders>
          </w:tcPr>
          <w:p w14:paraId="6D5CDC8F" w14:textId="77777777" w:rsidR="00681CA0" w:rsidRPr="00BD62A4" w:rsidRDefault="00BD62A4" w:rsidP="00BD62A4">
            <w:pPr>
              <w:spacing w:after="0" w:line="240" w:lineRule="auto"/>
              <w:jc w:val="both"/>
              <w:rPr>
                <w:rFonts w:ascii="Arial" w:hAnsi="Arial" w:cs="Arial"/>
                <w:vertAlign w:val="subscript"/>
              </w:rPr>
            </w:pPr>
            <w:r w:rsidRPr="00BD62A4">
              <w:rPr>
                <w:rFonts w:ascii="Arial" w:hAnsi="Arial" w:cs="Arial"/>
              </w:rPr>
              <w:t>Максимальная</w:t>
            </w:r>
            <w:r w:rsidR="00E5502C" w:rsidRPr="00BD62A4">
              <w:rPr>
                <w:rFonts w:ascii="Arial" w:hAnsi="Arial" w:cs="Arial"/>
              </w:rPr>
              <w:t xml:space="preserve"> </w:t>
            </w:r>
            <w:r w:rsidR="00681CA0" w:rsidRPr="00BD62A4">
              <w:rPr>
                <w:rFonts w:ascii="Arial" w:hAnsi="Arial" w:cs="Arial"/>
              </w:rPr>
              <w:t>энергия предварительного подогрева кат</w:t>
            </w:r>
            <w:r w:rsidR="00681CA0" w:rsidRPr="00BD62A4">
              <w:rPr>
                <w:rFonts w:ascii="Arial" w:hAnsi="Arial" w:cs="Arial"/>
              </w:rPr>
              <w:t>о</w:t>
            </w:r>
            <w:r w:rsidR="00681CA0" w:rsidRPr="00BD62A4">
              <w:rPr>
                <w:rFonts w:ascii="Arial" w:hAnsi="Arial" w:cs="Arial"/>
              </w:rPr>
              <w:t xml:space="preserve">да: </w:t>
            </w:r>
            <w:r w:rsidR="00681CA0" w:rsidRPr="00BD62A4">
              <w:rPr>
                <w:rFonts w:ascii="Arial" w:hAnsi="Arial" w:cs="Arial"/>
                <w:lang w:val="en-US"/>
              </w:rPr>
              <w:t>E</w:t>
            </w:r>
            <w:r w:rsidR="00681CA0" w:rsidRPr="00BD62A4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BD62A4">
              <w:rPr>
                <w:rFonts w:ascii="Arial" w:hAnsi="Arial" w:cs="Arial"/>
              </w:rPr>
              <w:t xml:space="preserve"> = </w:t>
            </w:r>
            <w:r w:rsidR="00681CA0" w:rsidRPr="00BD62A4">
              <w:rPr>
                <w:rFonts w:ascii="Arial" w:hAnsi="Arial" w:cs="Arial"/>
                <w:lang w:val="en-US"/>
              </w:rPr>
              <w:t>Q</w:t>
            </w:r>
            <w:r w:rsidR="00681CA0" w:rsidRPr="00BD62A4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BD62A4">
              <w:rPr>
                <w:rFonts w:ascii="Arial" w:hAnsi="Arial" w:cs="Arial"/>
              </w:rPr>
              <w:t xml:space="preserve"> + </w:t>
            </w:r>
            <w:r w:rsidR="00681CA0" w:rsidRPr="00BD62A4">
              <w:rPr>
                <w:rFonts w:ascii="Arial" w:hAnsi="Arial" w:cs="Arial"/>
                <w:lang w:val="en-US"/>
              </w:rPr>
              <w:t>P</w:t>
            </w:r>
            <w:r w:rsidR="00681CA0" w:rsidRPr="00BD62A4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BD62A4">
              <w:rPr>
                <w:rFonts w:ascii="Arial" w:hAnsi="Arial" w:cs="Arial"/>
              </w:rPr>
              <w:t xml:space="preserve"> </w:t>
            </w:r>
            <w:r w:rsidR="00681CA0" w:rsidRPr="00BD62A4">
              <w:rPr>
                <w:rFonts w:ascii="Arial" w:hAnsi="Arial" w:cs="Arial"/>
                <w:lang w:val="en-US"/>
              </w:rPr>
              <w:t>t</w:t>
            </w:r>
            <w:r w:rsidR="00681CA0" w:rsidRPr="00BD62A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59" w:type="dxa"/>
            <w:gridSpan w:val="254"/>
            <w:tcBorders>
              <w:top w:val="nil"/>
            </w:tcBorders>
          </w:tcPr>
          <w:p w14:paraId="1E865343" w14:textId="77777777" w:rsidR="00681CA0" w:rsidRPr="00BD62A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Q</w:t>
            </w:r>
            <w:r w:rsidRPr="00BD62A4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BD62A4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2234E7D1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3,8</w:t>
            </w:r>
          </w:p>
        </w:tc>
        <w:tc>
          <w:tcPr>
            <w:tcW w:w="284" w:type="dxa"/>
            <w:gridSpan w:val="3"/>
            <w:vMerge/>
          </w:tcPr>
          <w:p w14:paraId="62ADF26C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918BF9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C2883CB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27" w:type="dxa"/>
            <w:gridSpan w:val="726"/>
            <w:vMerge/>
          </w:tcPr>
          <w:p w14:paraId="7954DB15" w14:textId="77777777" w:rsidR="00681CA0" w:rsidRPr="00BD62A4" w:rsidRDefault="00681CA0" w:rsidP="007A1D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9" w:type="dxa"/>
            <w:gridSpan w:val="254"/>
            <w:tcBorders>
              <w:top w:val="nil"/>
            </w:tcBorders>
          </w:tcPr>
          <w:p w14:paraId="4765BAC0" w14:textId="77777777" w:rsidR="00681CA0" w:rsidRPr="00BD62A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P</w:t>
            </w:r>
            <w:r w:rsidRPr="00BD62A4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BD62A4">
              <w:rPr>
                <w:rFonts w:ascii="Arial" w:hAnsi="Arial" w:cs="Arial"/>
              </w:rPr>
              <w:t xml:space="preserve"> (Дж/с)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24BA36FC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</w:t>
            </w:r>
            <w:r w:rsidRPr="004C4754">
              <w:rPr>
                <w:rFonts w:ascii="Arial" w:hAnsi="Arial" w:cs="Arial"/>
                <w:lang w:val="en-US"/>
              </w:rPr>
              <w:t>7</w:t>
            </w:r>
            <w:r w:rsidRPr="004C4754">
              <w:rPr>
                <w:rFonts w:ascii="Arial" w:hAnsi="Arial" w:cs="Arial"/>
              </w:rPr>
              <w:t>5</w:t>
            </w:r>
          </w:p>
        </w:tc>
        <w:tc>
          <w:tcPr>
            <w:tcW w:w="284" w:type="dxa"/>
            <w:gridSpan w:val="3"/>
            <w:vMerge/>
          </w:tcPr>
          <w:p w14:paraId="16DC3638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96C7A4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579BA26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86" w:type="dxa"/>
            <w:gridSpan w:val="980"/>
            <w:tcBorders>
              <w:top w:val="nil"/>
            </w:tcBorders>
          </w:tcPr>
          <w:p w14:paraId="09E71E8C" w14:textId="77777777" w:rsidR="00681CA0" w:rsidRPr="00BD62A4" w:rsidRDefault="00681CA0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Заменяющий резистор для каждого катода для проверки </w:t>
            </w:r>
            <w:r w:rsidR="009E3510" w:rsidRPr="00BD62A4">
              <w:rPr>
                <w:rFonts w:ascii="Arial" w:hAnsi="Arial" w:cs="Arial"/>
              </w:rPr>
              <w:t xml:space="preserve">соответствия </w:t>
            </w:r>
            <w:r w:rsidRPr="00BD62A4">
              <w:rPr>
                <w:rFonts w:ascii="Arial" w:hAnsi="Arial" w:cs="Arial"/>
              </w:rPr>
              <w:t>треб</w:t>
            </w:r>
            <w:r w:rsidRPr="00BD62A4">
              <w:rPr>
                <w:rFonts w:ascii="Arial" w:hAnsi="Arial" w:cs="Arial"/>
              </w:rPr>
              <w:t>о</w:t>
            </w:r>
            <w:r w:rsidRPr="00BD62A4">
              <w:rPr>
                <w:rFonts w:ascii="Arial" w:hAnsi="Arial" w:cs="Arial"/>
              </w:rPr>
              <w:t xml:space="preserve">ваний </w:t>
            </w:r>
            <w:r w:rsidR="009E3510" w:rsidRPr="00BD62A4">
              <w:rPr>
                <w:rFonts w:ascii="Arial" w:hAnsi="Arial" w:cs="Arial"/>
              </w:rPr>
              <w:t xml:space="preserve">к </w:t>
            </w:r>
            <w:r w:rsidR="00BD62A4">
              <w:rPr>
                <w:rFonts w:ascii="Arial" w:hAnsi="Arial" w:cs="Arial"/>
              </w:rPr>
              <w:t>максимальному</w:t>
            </w:r>
            <w:r w:rsidR="009E3510" w:rsidRPr="00BD62A4">
              <w:rPr>
                <w:rFonts w:ascii="Arial" w:hAnsi="Arial" w:cs="Arial"/>
              </w:rPr>
              <w:t xml:space="preserve"> подогреву </w:t>
            </w:r>
            <w:r w:rsidRPr="00BD62A4">
              <w:rPr>
                <w:rFonts w:ascii="Arial" w:hAnsi="Arial" w:cs="Arial"/>
              </w:rPr>
              <w:t>катода, Ом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028B9311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8,3</w:t>
            </w:r>
          </w:p>
        </w:tc>
        <w:tc>
          <w:tcPr>
            <w:tcW w:w="284" w:type="dxa"/>
            <w:gridSpan w:val="3"/>
            <w:vMerge/>
          </w:tcPr>
          <w:p w14:paraId="3F959B1D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244F1D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19B14D7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2" w:type="dxa"/>
            <w:gridSpan w:val="224"/>
            <w:vMerge w:val="restart"/>
            <w:tcBorders>
              <w:top w:val="nil"/>
            </w:tcBorders>
            <w:vAlign w:val="center"/>
          </w:tcPr>
          <w:p w14:paraId="357B2DEF" w14:textId="77777777" w:rsidR="00681CA0" w:rsidRPr="00BD62A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хол</w:t>
            </w:r>
            <w:r w:rsidRPr="00BD62A4">
              <w:rPr>
                <w:rFonts w:ascii="Arial" w:hAnsi="Arial" w:cs="Arial"/>
              </w:rPr>
              <w:t>о</w:t>
            </w:r>
            <w:r w:rsidRPr="00BD62A4">
              <w:rPr>
                <w:rFonts w:ascii="Arial" w:hAnsi="Arial" w:cs="Arial"/>
              </w:rPr>
              <w:t>стого хода на ла</w:t>
            </w:r>
            <w:r w:rsidRPr="00BD62A4">
              <w:rPr>
                <w:rFonts w:ascii="Arial" w:hAnsi="Arial" w:cs="Arial"/>
              </w:rPr>
              <w:t>м</w:t>
            </w:r>
            <w:r w:rsidRPr="00BD62A4">
              <w:rPr>
                <w:rFonts w:ascii="Arial" w:hAnsi="Arial" w:cs="Arial"/>
              </w:rPr>
              <w:t>пе (с ВЗУ), В</w:t>
            </w:r>
          </w:p>
        </w:tc>
        <w:tc>
          <w:tcPr>
            <w:tcW w:w="1856" w:type="dxa"/>
            <w:gridSpan w:val="210"/>
            <w:tcBorders>
              <w:top w:val="nil"/>
            </w:tcBorders>
            <w:vAlign w:val="center"/>
          </w:tcPr>
          <w:p w14:paraId="519DFBA5" w14:textId="77777777" w:rsidR="00681CA0" w:rsidRPr="00BD62A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не зажигания</w:t>
            </w:r>
          </w:p>
        </w:tc>
        <w:tc>
          <w:tcPr>
            <w:tcW w:w="1717" w:type="dxa"/>
            <w:gridSpan w:val="213"/>
            <w:tcBorders>
              <w:top w:val="nil"/>
            </w:tcBorders>
            <w:vAlign w:val="center"/>
          </w:tcPr>
          <w:p w14:paraId="34CBDBBC" w14:textId="77777777" w:rsidR="00681CA0" w:rsidRPr="00BD62A4" w:rsidRDefault="00681CA0" w:rsidP="001E5AA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t ≤ t</w:t>
            </w:r>
            <w:r w:rsidRPr="00BD62A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2461" w:type="dxa"/>
            <w:gridSpan w:val="333"/>
            <w:tcBorders>
              <w:top w:val="nil"/>
            </w:tcBorders>
            <w:vAlign w:val="center"/>
          </w:tcPr>
          <w:p w14:paraId="0BB97944" w14:textId="77777777" w:rsidR="00681CA0" w:rsidRPr="00BD62A4" w:rsidRDefault="00681CA0" w:rsidP="001E5AA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 (действ</w:t>
            </w:r>
            <w:r w:rsidRPr="00BD62A4">
              <w:rPr>
                <w:rFonts w:ascii="Arial" w:hAnsi="Arial" w:cs="Arial"/>
              </w:rPr>
              <w:t>у</w:t>
            </w:r>
            <w:r w:rsidRPr="00BD62A4">
              <w:rPr>
                <w:rFonts w:ascii="Arial" w:hAnsi="Arial" w:cs="Arial"/>
              </w:rPr>
              <w:t>ющее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656DE17E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284" w:type="dxa"/>
            <w:gridSpan w:val="3"/>
            <w:vMerge/>
          </w:tcPr>
          <w:p w14:paraId="43709D07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06BA06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9FF3002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2" w:type="dxa"/>
            <w:gridSpan w:val="224"/>
            <w:vMerge/>
            <w:vAlign w:val="center"/>
          </w:tcPr>
          <w:p w14:paraId="0DE18137" w14:textId="77777777" w:rsidR="00681CA0" w:rsidRPr="00BD62A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56" w:type="dxa"/>
            <w:gridSpan w:val="210"/>
            <w:vMerge w:val="restart"/>
            <w:tcBorders>
              <w:top w:val="nil"/>
            </w:tcBorders>
            <w:vAlign w:val="center"/>
          </w:tcPr>
          <w:p w14:paraId="1F26CF35" w14:textId="77777777" w:rsidR="00681CA0" w:rsidRPr="00BD62A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зажигания</w:t>
            </w:r>
          </w:p>
        </w:tc>
        <w:tc>
          <w:tcPr>
            <w:tcW w:w="1717" w:type="dxa"/>
            <w:gridSpan w:val="213"/>
            <w:tcBorders>
              <w:top w:val="nil"/>
            </w:tcBorders>
            <w:vAlign w:val="center"/>
          </w:tcPr>
          <w:p w14:paraId="2EE7EEE2" w14:textId="77777777" w:rsidR="00681CA0" w:rsidRPr="00BD62A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t &gt; t</w:t>
            </w:r>
            <w:r w:rsidRPr="00BD62A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BD62A4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2461" w:type="dxa"/>
            <w:gridSpan w:val="333"/>
            <w:tcBorders>
              <w:top w:val="nil"/>
            </w:tcBorders>
          </w:tcPr>
          <w:p w14:paraId="12C42AA6" w14:textId="77777777" w:rsidR="00681CA0" w:rsidRPr="00BD62A4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менее (действ</w:t>
            </w:r>
            <w:r w:rsidRPr="00BD62A4">
              <w:rPr>
                <w:rFonts w:ascii="Arial" w:hAnsi="Arial" w:cs="Arial"/>
              </w:rPr>
              <w:t>у</w:t>
            </w:r>
            <w:r w:rsidRPr="00BD62A4">
              <w:rPr>
                <w:rFonts w:ascii="Arial" w:hAnsi="Arial" w:cs="Arial"/>
              </w:rPr>
              <w:t>ющее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0AA4CDEB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370</w:t>
            </w:r>
          </w:p>
        </w:tc>
        <w:tc>
          <w:tcPr>
            <w:tcW w:w="284" w:type="dxa"/>
            <w:gridSpan w:val="3"/>
            <w:vMerge/>
          </w:tcPr>
          <w:p w14:paraId="6F7C58E8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DC503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BF4C338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2" w:type="dxa"/>
            <w:gridSpan w:val="224"/>
            <w:vMerge/>
          </w:tcPr>
          <w:p w14:paraId="47F1F93C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6" w:type="dxa"/>
            <w:gridSpan w:val="210"/>
            <w:vMerge/>
          </w:tcPr>
          <w:p w14:paraId="28F34DFD" w14:textId="77777777" w:rsidR="00681CA0" w:rsidRPr="00BD62A4" w:rsidRDefault="00681CA0" w:rsidP="007A1D1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17" w:type="dxa"/>
            <w:gridSpan w:val="213"/>
            <w:tcBorders>
              <w:top w:val="nil"/>
            </w:tcBorders>
            <w:vAlign w:val="center"/>
          </w:tcPr>
          <w:p w14:paraId="19039890" w14:textId="77777777" w:rsidR="00681CA0" w:rsidRPr="00BD62A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t &gt; t</w:t>
            </w:r>
            <w:r w:rsidRPr="00BD62A4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BD62A4">
              <w:rPr>
                <w:rFonts w:ascii="Arial" w:hAnsi="Arial" w:cs="Arial"/>
                <w:lang w:val="en-US"/>
              </w:rPr>
              <w:t xml:space="preserve"> (-15°C)</w:t>
            </w:r>
          </w:p>
        </w:tc>
        <w:tc>
          <w:tcPr>
            <w:tcW w:w="2461" w:type="dxa"/>
            <w:gridSpan w:val="333"/>
            <w:tcBorders>
              <w:top w:val="nil"/>
            </w:tcBorders>
          </w:tcPr>
          <w:p w14:paraId="3A0081E3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менее (действ</w:t>
            </w:r>
            <w:r w:rsidRPr="00BD62A4">
              <w:rPr>
                <w:rFonts w:ascii="Arial" w:hAnsi="Arial" w:cs="Arial"/>
              </w:rPr>
              <w:t>у</w:t>
            </w:r>
            <w:r w:rsidRPr="00BD62A4">
              <w:rPr>
                <w:rFonts w:ascii="Arial" w:hAnsi="Arial" w:cs="Arial"/>
              </w:rPr>
              <w:t>ющее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4083B66F" w14:textId="77777777" w:rsidR="00681CA0" w:rsidRPr="004C4754" w:rsidRDefault="00681CA0" w:rsidP="00A647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430</w:t>
            </w:r>
          </w:p>
        </w:tc>
        <w:tc>
          <w:tcPr>
            <w:tcW w:w="284" w:type="dxa"/>
            <w:gridSpan w:val="3"/>
            <w:vMerge/>
          </w:tcPr>
          <w:p w14:paraId="17FA996B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9394AC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5FE76F2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86" w:type="dxa"/>
            <w:gridSpan w:val="980"/>
            <w:tcBorders>
              <w:top w:val="nil"/>
            </w:tcBorders>
          </w:tcPr>
          <w:p w14:paraId="7E25EC64" w14:textId="77777777" w:rsidR="00681CA0" w:rsidRPr="00BD62A4" w:rsidRDefault="00681CA0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Диапазон заменяющего резистора для каждого катода для проверки </w:t>
            </w:r>
            <w:r w:rsidR="009E3510" w:rsidRPr="00BD62A4">
              <w:rPr>
                <w:rFonts w:ascii="Arial" w:hAnsi="Arial" w:cs="Arial"/>
              </w:rPr>
              <w:t>соотве</w:t>
            </w:r>
            <w:r w:rsidR="009E3510" w:rsidRPr="00BD62A4">
              <w:rPr>
                <w:rFonts w:ascii="Arial" w:hAnsi="Arial" w:cs="Arial"/>
              </w:rPr>
              <w:t>т</w:t>
            </w:r>
            <w:r w:rsidR="009E3510" w:rsidRPr="00BD62A4">
              <w:rPr>
                <w:rFonts w:ascii="Arial" w:hAnsi="Arial" w:cs="Arial"/>
              </w:rPr>
              <w:t xml:space="preserve">ствия </w:t>
            </w:r>
            <w:r w:rsidRPr="00BD62A4">
              <w:rPr>
                <w:rFonts w:ascii="Arial" w:hAnsi="Arial" w:cs="Arial"/>
              </w:rPr>
              <w:t>требований к напряжению холостого хода, Ом</w:t>
            </w:r>
          </w:p>
        </w:tc>
        <w:tc>
          <w:tcPr>
            <w:tcW w:w="1329" w:type="dxa"/>
            <w:gridSpan w:val="62"/>
            <w:tcBorders>
              <w:top w:val="nil"/>
            </w:tcBorders>
            <w:vAlign w:val="center"/>
          </w:tcPr>
          <w:p w14:paraId="0FEAA74D" w14:textId="77777777" w:rsidR="00681CA0" w:rsidRPr="00BD62A4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6,4</w:t>
            </w:r>
            <w:r w:rsidR="009E3510" w:rsidRPr="00B30F81">
              <w:rPr>
                <w:rFonts w:ascii="Arial" w:hAnsi="Arial" w:cs="Arial"/>
              </w:rPr>
              <w:t>—</w:t>
            </w:r>
            <w:r w:rsidRPr="00BD62A4">
              <w:rPr>
                <w:rFonts w:ascii="Arial" w:hAnsi="Arial" w:cs="Arial"/>
              </w:rPr>
              <w:t>19,2</w:t>
            </w:r>
          </w:p>
        </w:tc>
        <w:tc>
          <w:tcPr>
            <w:tcW w:w="284" w:type="dxa"/>
            <w:gridSpan w:val="3"/>
            <w:vMerge/>
          </w:tcPr>
          <w:p w14:paraId="3820E8E6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21CECA6" w14:textId="77777777" w:rsidTr="004068EE">
        <w:tblPrEx>
          <w:tblLook w:val="01E0" w:firstRow="1" w:lastRow="1" w:firstColumn="1" w:lastColumn="1" w:noHBand="0" w:noVBand="0"/>
        </w:tblPrEx>
        <w:trPr>
          <w:trHeight w:val="3989"/>
        </w:trPr>
        <w:tc>
          <w:tcPr>
            <w:tcW w:w="278" w:type="dxa"/>
            <w:gridSpan w:val="6"/>
            <w:vMerge/>
            <w:tcBorders>
              <w:right w:val="nil"/>
            </w:tcBorders>
          </w:tcPr>
          <w:p w14:paraId="75BB7182" w14:textId="77777777" w:rsidR="00681CA0" w:rsidRPr="004C4754" w:rsidRDefault="00681CA0" w:rsidP="00A9706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32FE7F10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85D65F2" w14:textId="77777777" w:rsidR="00681CA0" w:rsidRPr="004C4754" w:rsidRDefault="00681CA0" w:rsidP="00A9706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9D569CA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0AAF8030" w14:textId="77777777" w:rsidR="00681CA0" w:rsidRPr="004C4754" w:rsidRDefault="008C3D53" w:rsidP="007A1D1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110C166E" w14:textId="77777777" w:rsidTr="004068EE">
        <w:tc>
          <w:tcPr>
            <w:tcW w:w="1685" w:type="dxa"/>
            <w:gridSpan w:val="95"/>
          </w:tcPr>
          <w:p w14:paraId="5B480E4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2" w:type="dxa"/>
            <w:gridSpan w:val="842"/>
          </w:tcPr>
          <w:p w14:paraId="76586D7E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96D615A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0" w:type="dxa"/>
            <w:gridSpan w:val="114"/>
            <w:vAlign w:val="center"/>
          </w:tcPr>
          <w:p w14:paraId="343C86CC" w14:textId="77777777" w:rsidR="00681CA0" w:rsidRPr="00BD62A4" w:rsidRDefault="00FA62C7" w:rsidP="007A1D1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с. </w:t>
            </w:r>
            <w:r w:rsidR="00681CA0" w:rsidRPr="00BD62A4">
              <w:rPr>
                <w:rFonts w:ascii="Arial" w:hAnsi="Arial" w:cs="Arial"/>
              </w:rPr>
              <w:t>1</w:t>
            </w:r>
          </w:p>
        </w:tc>
      </w:tr>
      <w:tr w:rsidR="00681CA0" w:rsidRPr="004C4754" w14:paraId="03DCE2CF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7C53708" w14:textId="77777777" w:rsidR="00681CA0" w:rsidRPr="004C4754" w:rsidRDefault="00681CA0" w:rsidP="007A1D15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1050</w:t>
            </w:r>
          </w:p>
        </w:tc>
      </w:tr>
      <w:tr w:rsidR="00681CA0" w:rsidRPr="004C4754" w14:paraId="42164137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4BF5DBD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1" w:type="dxa"/>
            <w:gridSpan w:val="190"/>
            <w:tcBorders>
              <w:bottom w:val="double" w:sz="4" w:space="0" w:color="auto"/>
            </w:tcBorders>
            <w:vAlign w:val="center"/>
          </w:tcPr>
          <w:p w14:paraId="31FEB8BE" w14:textId="77777777" w:rsidR="00681CA0" w:rsidRPr="00BD62A4" w:rsidRDefault="00681CA0" w:rsidP="007A1D1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573" w:type="dxa"/>
            <w:gridSpan w:val="155"/>
            <w:tcBorders>
              <w:bottom w:val="double" w:sz="4" w:space="0" w:color="auto"/>
            </w:tcBorders>
            <w:vAlign w:val="center"/>
          </w:tcPr>
          <w:p w14:paraId="1402265F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Схема</w:t>
            </w:r>
          </w:p>
        </w:tc>
        <w:tc>
          <w:tcPr>
            <w:tcW w:w="2003" w:type="dxa"/>
            <w:gridSpan w:val="266"/>
            <w:tcBorders>
              <w:bottom w:val="double" w:sz="4" w:space="0" w:color="auto"/>
            </w:tcBorders>
            <w:vAlign w:val="center"/>
          </w:tcPr>
          <w:p w14:paraId="3186B9B8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Катод</w:t>
            </w:r>
          </w:p>
        </w:tc>
        <w:tc>
          <w:tcPr>
            <w:tcW w:w="1576" w:type="dxa"/>
            <w:gridSpan w:val="168"/>
            <w:tcBorders>
              <w:bottom w:val="double" w:sz="4" w:space="0" w:color="auto"/>
            </w:tcBorders>
            <w:vAlign w:val="center"/>
          </w:tcPr>
          <w:p w14:paraId="188F8BF5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Цоколь</w:t>
            </w:r>
          </w:p>
        </w:tc>
        <w:tc>
          <w:tcPr>
            <w:tcW w:w="2343" w:type="dxa"/>
            <w:gridSpan w:val="248"/>
            <w:tcBorders>
              <w:bottom w:val="double" w:sz="4" w:space="0" w:color="auto"/>
            </w:tcBorders>
            <w:vAlign w:val="center"/>
          </w:tcPr>
          <w:p w14:paraId="55F8EDC0" w14:textId="25B32AD7" w:rsidR="00681CA0" w:rsidRPr="00BD62A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9C5BDF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D1A0A4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6AD0BE8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1" w:type="dxa"/>
            <w:gridSpan w:val="190"/>
            <w:tcBorders>
              <w:top w:val="double" w:sz="4" w:space="0" w:color="auto"/>
            </w:tcBorders>
            <w:vAlign w:val="center"/>
          </w:tcPr>
          <w:p w14:paraId="652B5D26" w14:textId="77777777" w:rsidR="00681CA0" w:rsidRPr="00BD62A4" w:rsidRDefault="00681CA0" w:rsidP="007A1D1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38</w:t>
            </w:r>
          </w:p>
        </w:tc>
        <w:tc>
          <w:tcPr>
            <w:tcW w:w="1573" w:type="dxa"/>
            <w:gridSpan w:val="155"/>
            <w:tcBorders>
              <w:top w:val="double" w:sz="4" w:space="0" w:color="auto"/>
            </w:tcBorders>
            <w:vAlign w:val="center"/>
          </w:tcPr>
          <w:p w14:paraId="4BA1558B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Со старт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ром</w:t>
            </w:r>
          </w:p>
        </w:tc>
        <w:tc>
          <w:tcPr>
            <w:tcW w:w="2003" w:type="dxa"/>
            <w:gridSpan w:val="266"/>
            <w:tcBorders>
              <w:top w:val="double" w:sz="4" w:space="0" w:color="auto"/>
            </w:tcBorders>
            <w:vAlign w:val="center"/>
          </w:tcPr>
          <w:p w14:paraId="075B8E11" w14:textId="77777777" w:rsidR="00681CA0" w:rsidRPr="00BD62A4" w:rsidRDefault="009E351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предварительн</w:t>
            </w:r>
            <w:r w:rsidRPr="00BD62A4">
              <w:rPr>
                <w:rFonts w:ascii="Arial" w:hAnsi="Arial" w:cs="Arial"/>
              </w:rPr>
              <w:t>о</w:t>
            </w:r>
            <w:r w:rsidRPr="00BD62A4">
              <w:rPr>
                <w:rFonts w:ascii="Arial" w:hAnsi="Arial" w:cs="Arial"/>
              </w:rPr>
              <w:t xml:space="preserve">го </w:t>
            </w:r>
            <w:r w:rsidR="00681CA0" w:rsidRPr="00BD62A4">
              <w:rPr>
                <w:rFonts w:ascii="Arial" w:hAnsi="Arial" w:cs="Arial"/>
              </w:rPr>
              <w:t>подогрева</w:t>
            </w:r>
          </w:p>
        </w:tc>
        <w:tc>
          <w:tcPr>
            <w:tcW w:w="1576" w:type="dxa"/>
            <w:gridSpan w:val="168"/>
            <w:tcBorders>
              <w:top w:val="double" w:sz="4" w:space="0" w:color="auto"/>
            </w:tcBorders>
            <w:vAlign w:val="center"/>
          </w:tcPr>
          <w:p w14:paraId="5E65CA1C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G</w:t>
            </w:r>
            <w:r w:rsidRPr="00BD62A4">
              <w:rPr>
                <w:rFonts w:ascii="Arial" w:hAnsi="Arial" w:cs="Arial"/>
              </w:rPr>
              <w:t>13</w:t>
            </w:r>
          </w:p>
        </w:tc>
        <w:tc>
          <w:tcPr>
            <w:tcW w:w="2343" w:type="dxa"/>
            <w:gridSpan w:val="248"/>
            <w:tcBorders>
              <w:top w:val="double" w:sz="4" w:space="0" w:color="auto"/>
            </w:tcBorders>
            <w:vAlign w:val="center"/>
          </w:tcPr>
          <w:p w14:paraId="02078D43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</w:rPr>
              <w:t>2</w:t>
            </w:r>
            <w:r w:rsidRPr="00BD62A4">
              <w:rPr>
                <w:rFonts w:ascii="Arial" w:hAnsi="Arial" w:cs="Arial"/>
                <w:lang w:val="en-US"/>
              </w:rPr>
              <w:t xml:space="preserve">6 х </w:t>
            </w:r>
            <w:r w:rsidRPr="00BD62A4">
              <w:rPr>
                <w:rFonts w:ascii="Arial" w:hAnsi="Arial" w:cs="Arial"/>
              </w:rPr>
              <w:t>1050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6C2E4D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FC7D3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E0C754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7115F5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75B641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681BB566" w14:textId="77777777" w:rsidR="00681CA0" w:rsidRDefault="00681CA0" w:rsidP="00375A3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A0AEB3E" w14:textId="77777777" w:rsidR="00681CA0" w:rsidRPr="004C4754" w:rsidRDefault="00681CA0" w:rsidP="00375A3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FEF4D3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475FF9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F644AF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1" w:type="dxa"/>
            <w:gridSpan w:val="190"/>
            <w:tcBorders>
              <w:top w:val="nil"/>
            </w:tcBorders>
          </w:tcPr>
          <w:p w14:paraId="259BF1F8" w14:textId="77777777" w:rsidR="00681CA0" w:rsidRPr="001E5AAD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1E5AAD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223" w:type="dxa"/>
            <w:gridSpan w:val="377"/>
            <w:tcBorders>
              <w:top w:val="nil"/>
            </w:tcBorders>
          </w:tcPr>
          <w:p w14:paraId="6A9E7894" w14:textId="77777777" w:rsidR="00681CA0" w:rsidRPr="001E5AAD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1E5AAD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929" w:type="dxa"/>
            <w:gridSpan w:val="212"/>
            <w:tcBorders>
              <w:top w:val="nil"/>
            </w:tcBorders>
          </w:tcPr>
          <w:p w14:paraId="5C84BC87" w14:textId="77777777" w:rsidR="00681CA0" w:rsidRPr="001E5AAD" w:rsidRDefault="00681CA0" w:rsidP="007A1D15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1E5AAD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343" w:type="dxa"/>
            <w:gridSpan w:val="248"/>
            <w:tcBorders>
              <w:top w:val="nil"/>
            </w:tcBorders>
          </w:tcPr>
          <w:p w14:paraId="6B415D0F" w14:textId="77777777" w:rsidR="00681CA0" w:rsidRPr="001E5AAD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1E5AAD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59BF6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532D99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C39958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1" w:type="dxa"/>
            <w:gridSpan w:val="190"/>
            <w:tcBorders>
              <w:top w:val="nil"/>
              <w:bottom w:val="double" w:sz="4" w:space="0" w:color="auto"/>
            </w:tcBorders>
          </w:tcPr>
          <w:p w14:paraId="582AD747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13" w:type="dxa"/>
            <w:gridSpan w:val="182"/>
            <w:tcBorders>
              <w:top w:val="nil"/>
              <w:bottom w:val="double" w:sz="4" w:space="0" w:color="auto"/>
            </w:tcBorders>
          </w:tcPr>
          <w:p w14:paraId="7E919A34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510" w:type="dxa"/>
            <w:gridSpan w:val="195"/>
            <w:tcBorders>
              <w:top w:val="nil"/>
              <w:bottom w:val="double" w:sz="4" w:space="0" w:color="auto"/>
            </w:tcBorders>
          </w:tcPr>
          <w:p w14:paraId="32D5ADCF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272" w:type="dxa"/>
            <w:gridSpan w:val="460"/>
            <w:tcBorders>
              <w:top w:val="nil"/>
              <w:bottom w:val="double" w:sz="4" w:space="0" w:color="auto"/>
            </w:tcBorders>
          </w:tcPr>
          <w:p w14:paraId="4A79ADD9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90F3A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E9FC1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A09083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1" w:type="dxa"/>
            <w:gridSpan w:val="190"/>
            <w:tcBorders>
              <w:top w:val="double" w:sz="4" w:space="0" w:color="auto"/>
            </w:tcBorders>
          </w:tcPr>
          <w:p w14:paraId="578D2AAD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047,0</w:t>
            </w:r>
          </w:p>
        </w:tc>
        <w:tc>
          <w:tcPr>
            <w:tcW w:w="1713" w:type="dxa"/>
            <w:gridSpan w:val="182"/>
            <w:tcBorders>
              <w:top w:val="double" w:sz="4" w:space="0" w:color="auto"/>
            </w:tcBorders>
          </w:tcPr>
          <w:p w14:paraId="5DAB22FC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051,7</w:t>
            </w:r>
          </w:p>
        </w:tc>
        <w:tc>
          <w:tcPr>
            <w:tcW w:w="1510" w:type="dxa"/>
            <w:gridSpan w:val="195"/>
            <w:tcBorders>
              <w:top w:val="double" w:sz="4" w:space="0" w:color="auto"/>
            </w:tcBorders>
          </w:tcPr>
          <w:p w14:paraId="096A0C38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054,1</w:t>
            </w:r>
          </w:p>
        </w:tc>
        <w:tc>
          <w:tcPr>
            <w:tcW w:w="1929" w:type="dxa"/>
            <w:gridSpan w:val="212"/>
            <w:tcBorders>
              <w:top w:val="double" w:sz="4" w:space="0" w:color="auto"/>
            </w:tcBorders>
          </w:tcPr>
          <w:p w14:paraId="44637EAF" w14:textId="77777777" w:rsidR="00681CA0" w:rsidRPr="004C4754" w:rsidRDefault="00681CA0" w:rsidP="007A1D15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061,2</w:t>
            </w:r>
          </w:p>
        </w:tc>
        <w:tc>
          <w:tcPr>
            <w:tcW w:w="2343" w:type="dxa"/>
            <w:gridSpan w:val="248"/>
            <w:tcBorders>
              <w:top w:val="double" w:sz="4" w:space="0" w:color="auto"/>
            </w:tcBorders>
          </w:tcPr>
          <w:p w14:paraId="37FFDE36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DFC80E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272BB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D7957B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0DDA60E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0C5380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3903BDB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F90CB8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32064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2384C0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13" w:type="dxa"/>
            <w:gridSpan w:val="81"/>
            <w:tcBorders>
              <w:top w:val="nil"/>
              <w:bottom w:val="double" w:sz="4" w:space="0" w:color="auto"/>
            </w:tcBorders>
          </w:tcPr>
          <w:p w14:paraId="24C902A2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Частота, Гц</w:t>
            </w:r>
          </w:p>
        </w:tc>
        <w:tc>
          <w:tcPr>
            <w:tcW w:w="2287" w:type="dxa"/>
            <w:gridSpan w:val="271"/>
            <w:tcBorders>
              <w:top w:val="nil"/>
              <w:bottom w:val="double" w:sz="4" w:space="0" w:color="auto"/>
            </w:tcBorders>
          </w:tcPr>
          <w:p w14:paraId="4E76B7C6" w14:textId="77777777" w:rsidR="00681CA0" w:rsidRPr="00BD62A4" w:rsidRDefault="001F678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ние напряжения</w:t>
            </w:r>
            <w:r w:rsidR="00681CA0" w:rsidRPr="00BD62A4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553" w:type="dxa"/>
            <w:gridSpan w:val="427"/>
            <w:tcBorders>
              <w:top w:val="nil"/>
              <w:bottom w:val="double" w:sz="4" w:space="0" w:color="auto"/>
            </w:tcBorders>
          </w:tcPr>
          <w:p w14:paraId="3B75063D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43" w:type="dxa"/>
            <w:gridSpan w:val="248"/>
            <w:tcBorders>
              <w:top w:val="nil"/>
              <w:bottom w:val="double" w:sz="4" w:space="0" w:color="auto"/>
            </w:tcBorders>
            <w:vAlign w:val="center"/>
          </w:tcPr>
          <w:p w14:paraId="137D2DCD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452CA9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4F7FC1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5269C7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13" w:type="dxa"/>
            <w:gridSpan w:val="81"/>
            <w:tcBorders>
              <w:top w:val="double" w:sz="4" w:space="0" w:color="auto"/>
              <w:bottom w:val="nil"/>
            </w:tcBorders>
          </w:tcPr>
          <w:p w14:paraId="054D6B8F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287" w:type="dxa"/>
            <w:gridSpan w:val="271"/>
            <w:tcBorders>
              <w:top w:val="double" w:sz="4" w:space="0" w:color="auto"/>
              <w:bottom w:val="nil"/>
            </w:tcBorders>
          </w:tcPr>
          <w:p w14:paraId="0623F6C3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553" w:type="dxa"/>
            <w:gridSpan w:val="427"/>
            <w:tcBorders>
              <w:top w:val="double" w:sz="4" w:space="0" w:color="auto"/>
              <w:bottom w:val="nil"/>
            </w:tcBorders>
          </w:tcPr>
          <w:p w14:paraId="2CBE57F4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43" w:type="dxa"/>
            <w:gridSpan w:val="248"/>
            <w:tcBorders>
              <w:top w:val="double" w:sz="4" w:space="0" w:color="auto"/>
              <w:bottom w:val="nil"/>
            </w:tcBorders>
          </w:tcPr>
          <w:p w14:paraId="1D40FF90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198FB9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D3F02D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788EAEFB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13" w:type="dxa"/>
            <w:gridSpan w:val="81"/>
          </w:tcPr>
          <w:p w14:paraId="14DBCEF8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287" w:type="dxa"/>
            <w:gridSpan w:val="271"/>
          </w:tcPr>
          <w:p w14:paraId="4F9FB644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3553" w:type="dxa"/>
            <w:gridSpan w:val="427"/>
          </w:tcPr>
          <w:p w14:paraId="3D20350E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343" w:type="dxa"/>
            <w:gridSpan w:val="248"/>
          </w:tcPr>
          <w:p w14:paraId="17A03893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8A714C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1A16F0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9B1D3E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E64ED8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51EEB18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4D1C84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A074B7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482D5B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726BAD0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27D9C959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</w:t>
            </w:r>
            <w:r w:rsidRPr="00BD62A4">
              <w:rPr>
                <w:rFonts w:ascii="Arial" w:hAnsi="Arial" w:cs="Arial"/>
              </w:rPr>
              <w:t>а</w:t>
            </w:r>
            <w:r w:rsidRPr="00BD62A4">
              <w:rPr>
                <w:rFonts w:ascii="Arial" w:hAnsi="Arial" w:cs="Arial"/>
              </w:rPr>
              <w:t>стота, Гц</w:t>
            </w:r>
          </w:p>
        </w:tc>
        <w:tc>
          <w:tcPr>
            <w:tcW w:w="1284" w:type="dxa"/>
            <w:gridSpan w:val="203"/>
            <w:vMerge w:val="restart"/>
            <w:vAlign w:val="center"/>
          </w:tcPr>
          <w:p w14:paraId="690E3312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</w:t>
            </w:r>
            <w:r w:rsidRPr="00BD62A4">
              <w:rPr>
                <w:rFonts w:ascii="Arial" w:hAnsi="Arial" w:cs="Arial"/>
              </w:rPr>
              <w:t>т</w:t>
            </w:r>
            <w:r w:rsidRPr="00BD62A4">
              <w:rPr>
                <w:rFonts w:ascii="Arial" w:hAnsi="Arial" w:cs="Arial"/>
              </w:rPr>
              <w:t>ное зн</w:t>
            </w:r>
            <w:r w:rsidRPr="00BD62A4">
              <w:rPr>
                <w:rFonts w:ascii="Arial" w:hAnsi="Arial" w:cs="Arial"/>
              </w:rPr>
              <w:t>а</w:t>
            </w:r>
            <w:r w:rsidRPr="00BD62A4">
              <w:rPr>
                <w:rFonts w:ascii="Arial" w:hAnsi="Arial" w:cs="Arial"/>
              </w:rPr>
              <w:t>чение мощн</w:t>
            </w:r>
            <w:r w:rsidRPr="00BD62A4">
              <w:rPr>
                <w:rFonts w:ascii="Arial" w:hAnsi="Arial" w:cs="Arial"/>
              </w:rPr>
              <w:t>о</w:t>
            </w:r>
            <w:r w:rsidRPr="00BD62A4">
              <w:rPr>
                <w:rFonts w:ascii="Arial" w:hAnsi="Arial" w:cs="Arial"/>
              </w:rPr>
              <w:t>сти, Вт</w:t>
            </w:r>
          </w:p>
        </w:tc>
        <w:tc>
          <w:tcPr>
            <w:tcW w:w="4006" w:type="dxa"/>
            <w:gridSpan w:val="477"/>
            <w:vAlign w:val="center"/>
          </w:tcPr>
          <w:p w14:paraId="60CA2E47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на лампе (действу</w:t>
            </w:r>
            <w:r w:rsidRPr="00BD62A4">
              <w:rPr>
                <w:rFonts w:ascii="Arial" w:hAnsi="Arial" w:cs="Arial"/>
              </w:rPr>
              <w:t>ю</w:t>
            </w:r>
            <w:r w:rsidRPr="00BD62A4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02" w:type="dxa"/>
            <w:gridSpan w:val="173"/>
            <w:vMerge w:val="restart"/>
            <w:vAlign w:val="center"/>
          </w:tcPr>
          <w:p w14:paraId="475E337B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 значение тока ла</w:t>
            </w:r>
            <w:r w:rsidRPr="00BD62A4">
              <w:rPr>
                <w:rFonts w:ascii="Arial" w:hAnsi="Arial" w:cs="Arial"/>
              </w:rPr>
              <w:t>м</w:t>
            </w:r>
            <w:r w:rsidRPr="00BD62A4">
              <w:rPr>
                <w:rFonts w:ascii="Arial" w:hAnsi="Arial" w:cs="Arial"/>
              </w:rPr>
              <w:t>пы, А</w:t>
            </w:r>
          </w:p>
        </w:tc>
        <w:tc>
          <w:tcPr>
            <w:tcW w:w="1916" w:type="dxa"/>
            <w:gridSpan w:val="158"/>
            <w:vMerge w:val="restart"/>
            <w:vAlign w:val="center"/>
          </w:tcPr>
          <w:p w14:paraId="03E9DFC9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 зн</w:t>
            </w:r>
            <w:r w:rsidRPr="00BD62A4">
              <w:rPr>
                <w:rFonts w:ascii="Arial" w:hAnsi="Arial" w:cs="Arial"/>
              </w:rPr>
              <w:t>а</w:t>
            </w:r>
            <w:r w:rsidRPr="00BD62A4">
              <w:rPr>
                <w:rFonts w:ascii="Arial" w:hAnsi="Arial" w:cs="Arial"/>
              </w:rPr>
              <w:t>чение тока</w:t>
            </w:r>
            <w:r w:rsidR="00681CA0" w:rsidRPr="00BD62A4">
              <w:rPr>
                <w:rFonts w:ascii="Arial" w:hAnsi="Arial" w:cs="Arial"/>
              </w:rPr>
              <w:t xml:space="preserve"> предварител</w:t>
            </w:r>
            <w:r w:rsidR="00681CA0" w:rsidRPr="00BD62A4">
              <w:rPr>
                <w:rFonts w:ascii="Arial" w:hAnsi="Arial" w:cs="Arial"/>
              </w:rPr>
              <w:t>ь</w:t>
            </w:r>
            <w:r w:rsidR="00681CA0" w:rsidRPr="00BD62A4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E3ADD4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18DE34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300F5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6CC343E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4" w:type="dxa"/>
            <w:gridSpan w:val="20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2FD12A1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gridSpan w:val="133"/>
            <w:tcBorders>
              <w:top w:val="nil"/>
              <w:bottom w:val="double" w:sz="4" w:space="0" w:color="auto"/>
            </w:tcBorders>
            <w:vAlign w:val="center"/>
          </w:tcPr>
          <w:p w14:paraId="61C077BD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Расчетное</w:t>
            </w:r>
          </w:p>
          <w:p w14:paraId="2FBE71EA" w14:textId="77777777" w:rsidR="001F678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</w:rPr>
              <w:t>значение</w:t>
            </w:r>
          </w:p>
        </w:tc>
        <w:tc>
          <w:tcPr>
            <w:tcW w:w="1290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3824F932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8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7D78CF2C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02" w:type="dxa"/>
            <w:gridSpan w:val="17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EB0CD49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16" w:type="dxa"/>
            <w:gridSpan w:val="15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FC03E8F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2CFA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EFFE3D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B541F2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353C4CF9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4" w:type="dxa"/>
            <w:gridSpan w:val="203"/>
            <w:tcBorders>
              <w:top w:val="double" w:sz="4" w:space="0" w:color="auto"/>
              <w:bottom w:val="nil"/>
            </w:tcBorders>
            <w:vAlign w:val="center"/>
          </w:tcPr>
          <w:p w14:paraId="6561C791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38,5</w:t>
            </w:r>
          </w:p>
        </w:tc>
        <w:tc>
          <w:tcPr>
            <w:tcW w:w="1428" w:type="dxa"/>
            <w:gridSpan w:val="133"/>
            <w:tcBorders>
              <w:top w:val="double" w:sz="4" w:space="0" w:color="auto"/>
              <w:bottom w:val="nil"/>
            </w:tcBorders>
            <w:vAlign w:val="center"/>
          </w:tcPr>
          <w:p w14:paraId="73320114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104</w:t>
            </w:r>
          </w:p>
        </w:tc>
        <w:tc>
          <w:tcPr>
            <w:tcW w:w="1290" w:type="dxa"/>
            <w:gridSpan w:val="171"/>
            <w:tcBorders>
              <w:top w:val="double" w:sz="4" w:space="0" w:color="auto"/>
              <w:bottom w:val="nil"/>
            </w:tcBorders>
            <w:vAlign w:val="center"/>
          </w:tcPr>
          <w:p w14:paraId="606062AF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94</w:t>
            </w:r>
          </w:p>
        </w:tc>
        <w:tc>
          <w:tcPr>
            <w:tcW w:w="1288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6CB6CEAE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114</w:t>
            </w:r>
          </w:p>
        </w:tc>
        <w:tc>
          <w:tcPr>
            <w:tcW w:w="1402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3C23D3C2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0,</w:t>
            </w:r>
            <w:r w:rsidRPr="00BD62A4">
              <w:rPr>
                <w:rFonts w:ascii="Arial" w:hAnsi="Arial" w:cs="Arial"/>
              </w:rPr>
              <w:t>430</w:t>
            </w:r>
          </w:p>
        </w:tc>
        <w:tc>
          <w:tcPr>
            <w:tcW w:w="1916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457F9EB4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0,</w:t>
            </w:r>
            <w:r w:rsidRPr="00BD62A4">
              <w:rPr>
                <w:rFonts w:ascii="Arial" w:hAnsi="Arial" w:cs="Arial"/>
              </w:rPr>
              <w:t>650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BF8487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BF10C9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09D5030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Align w:val="center"/>
          </w:tcPr>
          <w:p w14:paraId="4BE10AEA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4" w:type="dxa"/>
            <w:gridSpan w:val="203"/>
            <w:vAlign w:val="center"/>
          </w:tcPr>
          <w:p w14:paraId="136C8CC6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28" w:type="dxa"/>
            <w:gridSpan w:val="133"/>
            <w:vAlign w:val="center"/>
          </w:tcPr>
          <w:p w14:paraId="466152A2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90" w:type="dxa"/>
            <w:gridSpan w:val="171"/>
            <w:vAlign w:val="center"/>
          </w:tcPr>
          <w:p w14:paraId="1EABEE5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8" w:type="dxa"/>
            <w:gridSpan w:val="173"/>
            <w:vAlign w:val="center"/>
          </w:tcPr>
          <w:p w14:paraId="44E433A3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02" w:type="dxa"/>
            <w:gridSpan w:val="173"/>
            <w:vAlign w:val="center"/>
          </w:tcPr>
          <w:p w14:paraId="019DC37E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16" w:type="dxa"/>
            <w:gridSpan w:val="158"/>
            <w:vAlign w:val="center"/>
          </w:tcPr>
          <w:p w14:paraId="1C6172FF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185594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ED73A3" w14:textId="77777777" w:rsidTr="003E2868">
        <w:trPr>
          <w:cantSplit/>
          <w:trHeight w:val="4808"/>
        </w:trPr>
        <w:tc>
          <w:tcPr>
            <w:tcW w:w="10177" w:type="dxa"/>
            <w:gridSpan w:val="1051"/>
            <w:tcBorders>
              <w:top w:val="nil"/>
            </w:tcBorders>
          </w:tcPr>
          <w:p w14:paraId="63F3C748" w14:textId="77777777" w:rsidR="00681CA0" w:rsidRPr="004C4754" w:rsidRDefault="00681CA0" w:rsidP="007A1D1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A311450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BD62A4">
              <w:rPr>
                <w:rFonts w:ascii="Arial" w:hAnsi="Arial" w:cs="Arial"/>
              </w:rPr>
              <w:t xml:space="preserve"> </w:t>
            </w:r>
            <w:r w:rsidR="00F94339" w:rsidRPr="00BD62A4">
              <w:rPr>
                <w:rFonts w:ascii="Arial" w:hAnsi="Arial" w:cs="Arial"/>
              </w:rPr>
              <w:t xml:space="preserve">в соответствии с </w:t>
            </w:r>
            <w:r w:rsidR="00F94339" w:rsidRPr="00BD62A4">
              <w:rPr>
                <w:rFonts w:ascii="Arial" w:hAnsi="Arial" w:cs="Arial"/>
                <w:lang w:val="en-US"/>
              </w:rPr>
              <w:t>D</w:t>
            </w:r>
            <w:r w:rsidR="00F94339" w:rsidRPr="00BD62A4">
              <w:rPr>
                <w:rFonts w:ascii="Arial" w:hAnsi="Arial" w:cs="Arial"/>
              </w:rPr>
              <w:t xml:space="preserve">.2 (приложение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67E4FDE7" w14:textId="77777777" w:rsidR="00681CA0" w:rsidRPr="004C4754" w:rsidRDefault="00681CA0" w:rsidP="00713DA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EB2FBA4" w14:textId="77777777" w:rsidTr="004068EE">
        <w:trPr>
          <w:cantSplit/>
        </w:trPr>
        <w:tc>
          <w:tcPr>
            <w:tcW w:w="10177" w:type="dxa"/>
            <w:gridSpan w:val="1051"/>
          </w:tcPr>
          <w:p w14:paraId="6E7A238E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2425-3</w:t>
            </w:r>
          </w:p>
        </w:tc>
      </w:tr>
      <w:tr w:rsidR="00681CA0" w:rsidRPr="004C4754" w14:paraId="19540B50" w14:textId="77777777" w:rsidTr="004068EE">
        <w:tc>
          <w:tcPr>
            <w:tcW w:w="1685" w:type="dxa"/>
            <w:gridSpan w:val="95"/>
          </w:tcPr>
          <w:p w14:paraId="136CA290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BD62A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2" w:type="dxa"/>
            <w:gridSpan w:val="842"/>
          </w:tcPr>
          <w:p w14:paraId="49A53BF0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2F946EB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0" w:type="dxa"/>
            <w:gridSpan w:val="114"/>
            <w:vAlign w:val="center"/>
          </w:tcPr>
          <w:p w14:paraId="10229252" w14:textId="77777777" w:rsidR="00681CA0" w:rsidRPr="00BD62A4" w:rsidRDefault="00FA62C7" w:rsidP="007A1D1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с. </w:t>
            </w:r>
            <w:r w:rsidR="00681CA0" w:rsidRPr="00BD62A4">
              <w:rPr>
                <w:rFonts w:ascii="Arial" w:hAnsi="Arial" w:cs="Arial"/>
              </w:rPr>
              <w:t>2</w:t>
            </w:r>
          </w:p>
        </w:tc>
      </w:tr>
      <w:tr w:rsidR="00681CA0" w:rsidRPr="004C4754" w14:paraId="44C1CB5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842C664" w14:textId="77777777" w:rsidR="00681CA0" w:rsidRPr="004C4754" w:rsidRDefault="00681CA0" w:rsidP="007A1D15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1050</w:t>
            </w:r>
          </w:p>
        </w:tc>
      </w:tr>
      <w:tr w:rsidR="00681CA0" w:rsidRPr="004C4754" w14:paraId="57A3863A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9A36AE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6D48072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F46BBE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B90EE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37613BE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tcBorders>
              <w:bottom w:val="double" w:sz="4" w:space="0" w:color="auto"/>
            </w:tcBorders>
            <w:vAlign w:val="center"/>
          </w:tcPr>
          <w:p w14:paraId="28440F25" w14:textId="77777777" w:rsidR="00681CA0" w:rsidRPr="00BD62A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Частота, Гц</w:t>
            </w:r>
          </w:p>
        </w:tc>
        <w:tc>
          <w:tcPr>
            <w:tcW w:w="1572" w:type="dxa"/>
            <w:gridSpan w:val="222"/>
            <w:tcBorders>
              <w:bottom w:val="double" w:sz="4" w:space="0" w:color="auto"/>
            </w:tcBorders>
            <w:vAlign w:val="center"/>
          </w:tcPr>
          <w:p w14:paraId="5605CC71" w14:textId="77777777" w:rsidR="00681CA0" w:rsidRPr="00BD62A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Номинал</w:t>
            </w:r>
            <w:r w:rsidRPr="00BD62A4">
              <w:rPr>
                <w:rFonts w:ascii="Arial" w:hAnsi="Arial" w:cs="Arial"/>
              </w:rPr>
              <w:t>ь</w:t>
            </w:r>
            <w:r w:rsidRPr="00BD62A4">
              <w:rPr>
                <w:rFonts w:ascii="Arial" w:hAnsi="Arial" w:cs="Arial"/>
              </w:rPr>
              <w:t>ная мо</w:t>
            </w:r>
            <w:r w:rsidRPr="00BD62A4">
              <w:rPr>
                <w:rFonts w:ascii="Arial" w:hAnsi="Arial" w:cs="Arial"/>
              </w:rPr>
              <w:t>щ</w:t>
            </w:r>
            <w:r w:rsidRPr="00BD62A4">
              <w:rPr>
                <w:rFonts w:ascii="Arial" w:hAnsi="Arial" w:cs="Arial"/>
              </w:rPr>
              <w:t>ность, Вт</w:t>
            </w:r>
          </w:p>
        </w:tc>
        <w:tc>
          <w:tcPr>
            <w:tcW w:w="1322" w:type="dxa"/>
            <w:gridSpan w:val="144"/>
            <w:tcBorders>
              <w:bottom w:val="double" w:sz="4" w:space="0" w:color="auto"/>
            </w:tcBorders>
            <w:vAlign w:val="center"/>
          </w:tcPr>
          <w:p w14:paraId="3780E843" w14:textId="77777777" w:rsidR="00681CA0" w:rsidRPr="00BD62A4" w:rsidRDefault="001F678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напряж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ния</w:t>
            </w:r>
            <w:r w:rsidR="00681CA0" w:rsidRPr="00BD62A4">
              <w:rPr>
                <w:rFonts w:ascii="Arial" w:hAnsi="Arial" w:cs="Arial"/>
              </w:rPr>
              <w:t>, В</w:t>
            </w:r>
          </w:p>
        </w:tc>
        <w:tc>
          <w:tcPr>
            <w:tcW w:w="1582" w:type="dxa"/>
            <w:gridSpan w:val="202"/>
            <w:tcBorders>
              <w:bottom w:val="double" w:sz="4" w:space="0" w:color="auto"/>
            </w:tcBorders>
            <w:vAlign w:val="center"/>
          </w:tcPr>
          <w:p w14:paraId="675B2AAE" w14:textId="77777777" w:rsidR="00681CA0" w:rsidRPr="00BD62A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Ток кали</w:t>
            </w:r>
            <w:r w:rsidRPr="00BD62A4">
              <w:rPr>
                <w:rFonts w:ascii="Arial" w:hAnsi="Arial" w:cs="Arial"/>
              </w:rPr>
              <w:t>б</w:t>
            </w:r>
            <w:r w:rsidRPr="00BD62A4">
              <w:rPr>
                <w:rFonts w:ascii="Arial" w:hAnsi="Arial" w:cs="Arial"/>
              </w:rPr>
              <w:t>ровки, А</w:t>
            </w:r>
          </w:p>
        </w:tc>
        <w:tc>
          <w:tcPr>
            <w:tcW w:w="1966" w:type="dxa"/>
            <w:gridSpan w:val="274"/>
            <w:tcBorders>
              <w:bottom w:val="double" w:sz="4" w:space="0" w:color="auto"/>
            </w:tcBorders>
            <w:vAlign w:val="center"/>
          </w:tcPr>
          <w:p w14:paraId="2F8134F8" w14:textId="77777777" w:rsidR="00681CA0" w:rsidRPr="004C475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766" w:type="dxa"/>
            <w:gridSpan w:val="111"/>
            <w:tcBorders>
              <w:bottom w:val="double" w:sz="4" w:space="0" w:color="auto"/>
            </w:tcBorders>
            <w:vAlign w:val="center"/>
          </w:tcPr>
          <w:p w14:paraId="0AD9ED2E" w14:textId="77777777" w:rsidR="00681CA0" w:rsidRPr="004C475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656CC47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74E21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0E7C697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tcBorders>
              <w:top w:val="double" w:sz="4" w:space="0" w:color="auto"/>
              <w:bottom w:val="nil"/>
            </w:tcBorders>
          </w:tcPr>
          <w:p w14:paraId="55E6B5A6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2" w:type="dxa"/>
            <w:gridSpan w:val="222"/>
            <w:tcBorders>
              <w:top w:val="double" w:sz="4" w:space="0" w:color="auto"/>
              <w:bottom w:val="nil"/>
            </w:tcBorders>
          </w:tcPr>
          <w:p w14:paraId="0ED37CB8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322" w:type="dxa"/>
            <w:gridSpan w:val="144"/>
            <w:tcBorders>
              <w:top w:val="double" w:sz="4" w:space="0" w:color="auto"/>
              <w:bottom w:val="nil"/>
            </w:tcBorders>
          </w:tcPr>
          <w:p w14:paraId="62646965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1582" w:type="dxa"/>
            <w:gridSpan w:val="202"/>
            <w:tcBorders>
              <w:top w:val="double" w:sz="4" w:space="0" w:color="auto"/>
              <w:bottom w:val="nil"/>
            </w:tcBorders>
          </w:tcPr>
          <w:p w14:paraId="412C3DA1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0,430</w:t>
            </w:r>
          </w:p>
        </w:tc>
        <w:tc>
          <w:tcPr>
            <w:tcW w:w="1966" w:type="dxa"/>
            <w:gridSpan w:val="274"/>
            <w:tcBorders>
              <w:top w:val="double" w:sz="4" w:space="0" w:color="auto"/>
              <w:bottom w:val="nil"/>
            </w:tcBorders>
          </w:tcPr>
          <w:p w14:paraId="59451F94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390</w:t>
            </w:r>
          </w:p>
        </w:tc>
        <w:tc>
          <w:tcPr>
            <w:tcW w:w="1766" w:type="dxa"/>
            <w:gridSpan w:val="111"/>
            <w:tcBorders>
              <w:top w:val="double" w:sz="4" w:space="0" w:color="auto"/>
              <w:bottom w:val="nil"/>
            </w:tcBorders>
          </w:tcPr>
          <w:p w14:paraId="4BD965A7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6E1D9F4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75090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7C12E1F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</w:tcPr>
          <w:p w14:paraId="7B740830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2" w:type="dxa"/>
            <w:gridSpan w:val="222"/>
          </w:tcPr>
          <w:p w14:paraId="2D6B130C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22" w:type="dxa"/>
            <w:gridSpan w:val="144"/>
          </w:tcPr>
          <w:p w14:paraId="7FC685B4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82" w:type="dxa"/>
            <w:gridSpan w:val="202"/>
          </w:tcPr>
          <w:p w14:paraId="7E043C21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66" w:type="dxa"/>
            <w:gridSpan w:val="274"/>
          </w:tcPr>
          <w:p w14:paraId="0383B401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66" w:type="dxa"/>
            <w:gridSpan w:val="111"/>
          </w:tcPr>
          <w:p w14:paraId="6E9D4122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1D8AD1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27243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4E7F17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002C78" w14:textId="77777777" w:rsidTr="004068EE">
        <w:trPr>
          <w:cantSplit/>
          <w:trHeight w:val="45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5A6396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64F557A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3304CD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E199F9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4B6CE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30" w:type="dxa"/>
            <w:gridSpan w:val="916"/>
            <w:tcBorders>
              <w:top w:val="nil"/>
            </w:tcBorders>
          </w:tcPr>
          <w:p w14:paraId="140C06D2" w14:textId="77777777" w:rsidR="00681CA0" w:rsidRPr="004C4754" w:rsidRDefault="00681CA0" w:rsidP="007A1D1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60" w:type="dxa"/>
            <w:gridSpan w:val="95"/>
            <w:tcBorders>
              <w:top w:val="nil"/>
            </w:tcBorders>
          </w:tcPr>
          <w:p w14:paraId="2C6E52F3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906" w:type="dxa"/>
            <w:gridSpan w:val="16"/>
            <w:tcBorders>
              <w:top w:val="nil"/>
            </w:tcBorders>
          </w:tcPr>
          <w:p w14:paraId="1F70F1A5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F317B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DB5C09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BDCE52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77" w:type="dxa"/>
            <w:gridSpan w:val="611"/>
            <w:vMerge w:val="restart"/>
            <w:tcBorders>
              <w:top w:val="nil"/>
            </w:tcBorders>
            <w:vAlign w:val="center"/>
          </w:tcPr>
          <w:p w14:paraId="144F36FA" w14:textId="77777777" w:rsidR="00681CA0" w:rsidRPr="00BD62A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153" w:type="dxa"/>
            <w:gridSpan w:val="305"/>
            <w:tcBorders>
              <w:top w:val="nil"/>
            </w:tcBorders>
          </w:tcPr>
          <w:p w14:paraId="3DFCBE68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менее</w:t>
            </w:r>
          </w:p>
        </w:tc>
        <w:tc>
          <w:tcPr>
            <w:tcW w:w="860" w:type="dxa"/>
            <w:gridSpan w:val="95"/>
            <w:tcBorders>
              <w:top w:val="nil"/>
            </w:tcBorders>
            <w:vAlign w:val="center"/>
          </w:tcPr>
          <w:p w14:paraId="24216E5B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0,387</w:t>
            </w:r>
          </w:p>
        </w:tc>
        <w:tc>
          <w:tcPr>
            <w:tcW w:w="906" w:type="dxa"/>
            <w:gridSpan w:val="16"/>
            <w:tcBorders>
              <w:top w:val="nil"/>
            </w:tcBorders>
            <w:vAlign w:val="center"/>
          </w:tcPr>
          <w:p w14:paraId="319352FB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BE32A5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DBDEFF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E66B3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77" w:type="dxa"/>
            <w:gridSpan w:val="611"/>
            <w:vMerge/>
            <w:tcBorders>
              <w:top w:val="nil"/>
            </w:tcBorders>
            <w:vAlign w:val="center"/>
          </w:tcPr>
          <w:p w14:paraId="450C2326" w14:textId="77777777" w:rsidR="00681CA0" w:rsidRPr="00BD62A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53" w:type="dxa"/>
            <w:gridSpan w:val="305"/>
            <w:tcBorders>
              <w:top w:val="nil"/>
            </w:tcBorders>
          </w:tcPr>
          <w:p w14:paraId="7DAD4FD4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</w:t>
            </w:r>
          </w:p>
        </w:tc>
        <w:tc>
          <w:tcPr>
            <w:tcW w:w="860" w:type="dxa"/>
            <w:gridSpan w:val="95"/>
            <w:tcBorders>
              <w:top w:val="nil"/>
            </w:tcBorders>
            <w:vAlign w:val="center"/>
          </w:tcPr>
          <w:p w14:paraId="7CDC6ED9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0,904</w:t>
            </w:r>
          </w:p>
        </w:tc>
        <w:tc>
          <w:tcPr>
            <w:tcW w:w="906" w:type="dxa"/>
            <w:gridSpan w:val="16"/>
            <w:tcBorders>
              <w:top w:val="nil"/>
            </w:tcBorders>
            <w:vAlign w:val="center"/>
          </w:tcPr>
          <w:p w14:paraId="2F957E55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51C545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470A21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006DD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77" w:type="dxa"/>
            <w:gridSpan w:val="611"/>
            <w:tcBorders>
              <w:top w:val="nil"/>
            </w:tcBorders>
            <w:vAlign w:val="center"/>
          </w:tcPr>
          <w:p w14:paraId="026FB490" w14:textId="77777777" w:rsidR="00681CA0" w:rsidRPr="00BD62A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153" w:type="dxa"/>
            <w:gridSpan w:val="305"/>
            <w:tcBorders>
              <w:top w:val="nil"/>
            </w:tcBorders>
          </w:tcPr>
          <w:p w14:paraId="126EAF76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менее (де</w:t>
            </w:r>
            <w:r w:rsidRPr="00BD62A4">
              <w:rPr>
                <w:rFonts w:ascii="Arial" w:hAnsi="Arial" w:cs="Arial"/>
              </w:rPr>
              <w:t>й</w:t>
            </w:r>
            <w:r w:rsidRPr="00BD62A4">
              <w:rPr>
                <w:rFonts w:ascii="Arial" w:hAnsi="Arial" w:cs="Arial"/>
              </w:rPr>
              <w:t>ствующее</w:t>
            </w:r>
            <w:r w:rsidR="009E3510" w:rsidRPr="00BD62A4">
              <w:rPr>
                <w:rFonts w:ascii="Arial" w:hAnsi="Arial" w:cs="Arial"/>
              </w:rPr>
              <w:t xml:space="preserve"> знач</w:t>
            </w:r>
            <w:r w:rsidR="009E3510" w:rsidRPr="00BD62A4">
              <w:rPr>
                <w:rFonts w:ascii="Arial" w:hAnsi="Arial" w:cs="Arial"/>
              </w:rPr>
              <w:t>е</w:t>
            </w:r>
            <w:r w:rsidR="009E3510" w:rsidRPr="00BD62A4">
              <w:rPr>
                <w:rFonts w:ascii="Arial" w:hAnsi="Arial" w:cs="Arial"/>
              </w:rPr>
              <w:t>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860" w:type="dxa"/>
            <w:gridSpan w:val="95"/>
            <w:tcBorders>
              <w:top w:val="nil"/>
            </w:tcBorders>
            <w:vAlign w:val="center"/>
          </w:tcPr>
          <w:p w14:paraId="3B4E0FB8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906" w:type="dxa"/>
            <w:gridSpan w:val="16"/>
            <w:tcBorders>
              <w:top w:val="nil"/>
            </w:tcBorders>
            <w:vAlign w:val="center"/>
          </w:tcPr>
          <w:p w14:paraId="3CBDEC1F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D1838C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367616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15C53A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77" w:type="dxa"/>
            <w:gridSpan w:val="611"/>
            <w:tcBorders>
              <w:top w:val="nil"/>
            </w:tcBorders>
          </w:tcPr>
          <w:p w14:paraId="1E02FCD3" w14:textId="77777777" w:rsidR="00681CA0" w:rsidRPr="00BD62A4" w:rsidRDefault="00681CA0" w:rsidP="007A1D15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153" w:type="dxa"/>
            <w:gridSpan w:val="305"/>
            <w:tcBorders>
              <w:top w:val="nil"/>
            </w:tcBorders>
          </w:tcPr>
          <w:p w14:paraId="73A9F07C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 (пиковое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860" w:type="dxa"/>
            <w:gridSpan w:val="95"/>
            <w:tcBorders>
              <w:top w:val="nil"/>
            </w:tcBorders>
            <w:vAlign w:val="center"/>
          </w:tcPr>
          <w:p w14:paraId="597BA9F9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906" w:type="dxa"/>
            <w:gridSpan w:val="16"/>
            <w:tcBorders>
              <w:top w:val="nil"/>
            </w:tcBorders>
            <w:vAlign w:val="center"/>
          </w:tcPr>
          <w:p w14:paraId="7834A911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746FBC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6B4DFC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95CED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30" w:type="dxa"/>
            <w:gridSpan w:val="916"/>
            <w:tcBorders>
              <w:top w:val="nil"/>
              <w:bottom w:val="nil"/>
            </w:tcBorders>
          </w:tcPr>
          <w:p w14:paraId="5D131A76" w14:textId="77777777" w:rsidR="00681CA0" w:rsidRPr="00BD62A4" w:rsidRDefault="00681CA0" w:rsidP="007A1D15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860" w:type="dxa"/>
            <w:gridSpan w:val="95"/>
            <w:tcBorders>
              <w:top w:val="nil"/>
              <w:bottom w:val="nil"/>
            </w:tcBorders>
            <w:vAlign w:val="center"/>
          </w:tcPr>
          <w:p w14:paraId="40EAF696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906" w:type="dxa"/>
            <w:gridSpan w:val="16"/>
            <w:tcBorders>
              <w:top w:val="nil"/>
              <w:bottom w:val="nil"/>
            </w:tcBorders>
            <w:vAlign w:val="center"/>
          </w:tcPr>
          <w:p w14:paraId="1102AA8B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E55460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B438A1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79B8A2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77" w:type="dxa"/>
            <w:gridSpan w:val="611"/>
            <w:vAlign w:val="center"/>
          </w:tcPr>
          <w:p w14:paraId="55109AB7" w14:textId="77777777" w:rsidR="00681CA0" w:rsidRPr="00BD62A4" w:rsidRDefault="00681CA0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153" w:type="dxa"/>
            <w:gridSpan w:val="305"/>
          </w:tcPr>
          <w:p w14:paraId="790C4B6C" w14:textId="77777777" w:rsidR="00681CA0" w:rsidRPr="00BD62A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 (де</w:t>
            </w:r>
            <w:r w:rsidRPr="00BD62A4">
              <w:rPr>
                <w:rFonts w:ascii="Arial" w:hAnsi="Arial" w:cs="Arial"/>
              </w:rPr>
              <w:t>й</w:t>
            </w:r>
            <w:r w:rsidRPr="00BD62A4">
              <w:rPr>
                <w:rFonts w:ascii="Arial" w:hAnsi="Arial" w:cs="Arial"/>
              </w:rPr>
              <w:t>ствующее</w:t>
            </w:r>
            <w:r w:rsidR="009E3510" w:rsidRPr="00BD62A4">
              <w:rPr>
                <w:rFonts w:ascii="Arial" w:hAnsi="Arial" w:cs="Arial"/>
              </w:rPr>
              <w:t xml:space="preserve"> знач</w:t>
            </w:r>
            <w:r w:rsidR="009E3510" w:rsidRPr="00BD62A4">
              <w:rPr>
                <w:rFonts w:ascii="Arial" w:hAnsi="Arial" w:cs="Arial"/>
              </w:rPr>
              <w:t>е</w:t>
            </w:r>
            <w:r w:rsidR="009E3510" w:rsidRPr="00BD62A4">
              <w:rPr>
                <w:rFonts w:ascii="Arial" w:hAnsi="Arial" w:cs="Arial"/>
              </w:rPr>
              <w:t>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860" w:type="dxa"/>
            <w:gridSpan w:val="95"/>
            <w:vAlign w:val="center"/>
          </w:tcPr>
          <w:p w14:paraId="67B6727B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906" w:type="dxa"/>
            <w:gridSpan w:val="16"/>
            <w:vAlign w:val="center"/>
          </w:tcPr>
          <w:p w14:paraId="5D52C973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C0728C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AD670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1ED464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4EC8D5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65559C6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205F06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88CDED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55A8A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C7B79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nil"/>
            </w:tcBorders>
          </w:tcPr>
          <w:p w14:paraId="47F6F98C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14" w:type="dxa"/>
            <w:gridSpan w:val="587"/>
            <w:tcBorders>
              <w:top w:val="nil"/>
            </w:tcBorders>
          </w:tcPr>
          <w:p w14:paraId="68D04FB1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A8E1F5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2A7FF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634945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nil"/>
              <w:bottom w:val="double" w:sz="4" w:space="0" w:color="auto"/>
            </w:tcBorders>
          </w:tcPr>
          <w:p w14:paraId="6A2ACC5A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14" w:type="dxa"/>
            <w:gridSpan w:val="587"/>
            <w:tcBorders>
              <w:top w:val="nil"/>
              <w:bottom w:val="double" w:sz="4" w:space="0" w:color="auto"/>
            </w:tcBorders>
          </w:tcPr>
          <w:p w14:paraId="06EE8C3D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886B7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11C66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007AF5D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double" w:sz="4" w:space="0" w:color="auto"/>
            </w:tcBorders>
          </w:tcPr>
          <w:p w14:paraId="08357F1D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314" w:type="dxa"/>
            <w:gridSpan w:val="587"/>
            <w:tcBorders>
              <w:top w:val="double" w:sz="4" w:space="0" w:color="auto"/>
            </w:tcBorders>
          </w:tcPr>
          <w:p w14:paraId="075A3EC0" w14:textId="77777777" w:rsidR="00681CA0" w:rsidRPr="004C4754" w:rsidRDefault="00681CA0" w:rsidP="007A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C26081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BC4456" w14:textId="77777777" w:rsidTr="004068EE">
        <w:trPr>
          <w:cantSplit/>
          <w:trHeight w:val="4977"/>
        </w:trPr>
        <w:tc>
          <w:tcPr>
            <w:tcW w:w="10177" w:type="dxa"/>
            <w:gridSpan w:val="1051"/>
            <w:tcBorders>
              <w:top w:val="nil"/>
            </w:tcBorders>
          </w:tcPr>
          <w:p w14:paraId="26F5C77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3DF1A7B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37EDF42" w14:textId="77777777" w:rsidTr="004068EE">
        <w:trPr>
          <w:cantSplit/>
        </w:trPr>
        <w:tc>
          <w:tcPr>
            <w:tcW w:w="10177" w:type="dxa"/>
            <w:gridSpan w:val="1051"/>
          </w:tcPr>
          <w:p w14:paraId="2396992B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267852C0" w14:textId="77777777" w:rsidTr="004068EE">
        <w:tblPrEx>
          <w:tblLook w:val="01E0" w:firstRow="1" w:lastRow="1" w:firstColumn="1" w:lastColumn="1" w:noHBand="0" w:noVBand="0"/>
        </w:tblPrEx>
        <w:tc>
          <w:tcPr>
            <w:tcW w:w="1914" w:type="dxa"/>
            <w:gridSpan w:val="133"/>
          </w:tcPr>
          <w:p w14:paraId="1547E29C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989" w:type="dxa"/>
            <w:gridSpan w:val="740"/>
          </w:tcPr>
          <w:p w14:paraId="01CD4947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B80CAA9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74" w:type="dxa"/>
            <w:gridSpan w:val="178"/>
            <w:vAlign w:val="center"/>
          </w:tcPr>
          <w:p w14:paraId="56EB9322" w14:textId="77777777" w:rsidR="00681CA0" w:rsidRPr="00BD62A4" w:rsidRDefault="00FA62C7" w:rsidP="007A1D1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с. </w:t>
            </w:r>
            <w:r w:rsidR="00681CA0" w:rsidRPr="00BD62A4">
              <w:rPr>
                <w:rFonts w:ascii="Arial" w:hAnsi="Arial" w:cs="Arial"/>
              </w:rPr>
              <w:t>3</w:t>
            </w:r>
          </w:p>
        </w:tc>
      </w:tr>
      <w:tr w:rsidR="00681CA0" w:rsidRPr="004C4754" w14:paraId="59132EC0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10B4998" w14:textId="77777777" w:rsidR="00681CA0" w:rsidRPr="004C4754" w:rsidRDefault="00681CA0" w:rsidP="007A1D15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</w:rPr>
              <w:t>FD-38-E-G13-26/1050</w:t>
            </w:r>
          </w:p>
        </w:tc>
      </w:tr>
      <w:tr w:rsidR="00681CA0" w:rsidRPr="004C4754" w14:paraId="42D450F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tcBorders>
              <w:top w:val="nil"/>
              <w:bottom w:val="nil"/>
            </w:tcBorders>
          </w:tcPr>
          <w:p w14:paraId="4FF5503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11125CD8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0880734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5364489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6325D68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BA6454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 w:val="restart"/>
            <w:tcBorders>
              <w:top w:val="nil"/>
            </w:tcBorders>
          </w:tcPr>
          <w:p w14:paraId="7DF008D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7C91295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7EB5EF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F212CC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</w:tcBorders>
          </w:tcPr>
          <w:p w14:paraId="44BB923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80" w:type="dxa"/>
            <w:gridSpan w:val="164"/>
            <w:tcBorders>
              <w:bottom w:val="double" w:sz="4" w:space="0" w:color="auto"/>
            </w:tcBorders>
            <w:vAlign w:val="center"/>
          </w:tcPr>
          <w:p w14:paraId="6AE48238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839" w:type="dxa"/>
            <w:gridSpan w:val="203"/>
            <w:tcBorders>
              <w:bottom w:val="double" w:sz="4" w:space="0" w:color="auto"/>
            </w:tcBorders>
            <w:vAlign w:val="center"/>
          </w:tcPr>
          <w:p w14:paraId="5B649A6C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92" w:type="dxa"/>
            <w:gridSpan w:val="249"/>
            <w:tcBorders>
              <w:bottom w:val="double" w:sz="4" w:space="0" w:color="auto"/>
            </w:tcBorders>
            <w:vAlign w:val="center"/>
          </w:tcPr>
          <w:p w14:paraId="3D8519A5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</w:t>
            </w:r>
            <w:r w:rsidRPr="00BD62A4">
              <w:rPr>
                <w:rFonts w:ascii="Arial" w:hAnsi="Arial" w:cs="Arial"/>
              </w:rPr>
              <w:t>а</w:t>
            </w:r>
            <w:r w:rsidRPr="00BD62A4">
              <w:rPr>
                <w:rFonts w:ascii="Arial" w:hAnsi="Arial" w:cs="Arial"/>
              </w:rPr>
              <w:t>чение напряж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ния</w:t>
            </w:r>
            <w:r w:rsidR="00681CA0" w:rsidRPr="00BD62A4">
              <w:rPr>
                <w:rFonts w:ascii="Arial" w:hAnsi="Arial" w:cs="Arial"/>
              </w:rPr>
              <w:t>, В</w:t>
            </w:r>
          </w:p>
        </w:tc>
        <w:tc>
          <w:tcPr>
            <w:tcW w:w="2132" w:type="dxa"/>
            <w:gridSpan w:val="285"/>
            <w:tcBorders>
              <w:bottom w:val="double" w:sz="4" w:space="0" w:color="auto"/>
            </w:tcBorders>
            <w:vAlign w:val="center"/>
          </w:tcPr>
          <w:p w14:paraId="3635A4CF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872" w:type="dxa"/>
            <w:gridSpan w:val="141"/>
            <w:tcBorders>
              <w:bottom w:val="double" w:sz="4" w:space="0" w:color="auto"/>
            </w:tcBorders>
            <w:vAlign w:val="center"/>
          </w:tcPr>
          <w:p w14:paraId="4300792F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Сопротивл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ние, 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435CDB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7677A71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</w:tcBorders>
          </w:tcPr>
          <w:p w14:paraId="56BEFB6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80" w:type="dxa"/>
            <w:gridSpan w:val="164"/>
            <w:tcBorders>
              <w:top w:val="double" w:sz="4" w:space="0" w:color="auto"/>
            </w:tcBorders>
            <w:vAlign w:val="center"/>
          </w:tcPr>
          <w:p w14:paraId="77C03C1E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39" w:type="dxa"/>
            <w:gridSpan w:val="203"/>
            <w:tcBorders>
              <w:top w:val="double" w:sz="4" w:space="0" w:color="auto"/>
            </w:tcBorders>
            <w:vAlign w:val="center"/>
          </w:tcPr>
          <w:p w14:paraId="24CF3B98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38</w:t>
            </w:r>
          </w:p>
        </w:tc>
        <w:tc>
          <w:tcPr>
            <w:tcW w:w="1892" w:type="dxa"/>
            <w:gridSpan w:val="249"/>
            <w:tcBorders>
              <w:top w:val="double" w:sz="4" w:space="0" w:color="auto"/>
            </w:tcBorders>
            <w:vAlign w:val="center"/>
          </w:tcPr>
          <w:p w14:paraId="3D2DF0E3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210</w:t>
            </w:r>
          </w:p>
        </w:tc>
        <w:tc>
          <w:tcPr>
            <w:tcW w:w="2132" w:type="dxa"/>
            <w:gridSpan w:val="285"/>
            <w:tcBorders>
              <w:top w:val="double" w:sz="4" w:space="0" w:color="auto"/>
            </w:tcBorders>
            <w:vAlign w:val="center"/>
          </w:tcPr>
          <w:p w14:paraId="267F16EC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310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  <w:vAlign w:val="center"/>
          </w:tcPr>
          <w:p w14:paraId="749F2922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F9EF8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4D119F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  <w:right w:val="nil"/>
            </w:tcBorders>
          </w:tcPr>
          <w:p w14:paraId="67D11DC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5C71897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0AB31FA1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AC7161C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top w:val="nil"/>
            </w:tcBorders>
          </w:tcPr>
          <w:p w14:paraId="34DDCE3B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3C3D7B6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DB52E8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954BEB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2A80FE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3" w:type="dxa"/>
            <w:gridSpan w:val="158"/>
            <w:tcBorders>
              <w:bottom w:val="double" w:sz="4" w:space="0" w:color="auto"/>
            </w:tcBorders>
            <w:vAlign w:val="center"/>
          </w:tcPr>
          <w:p w14:paraId="1477FC8C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686" w:type="dxa"/>
            <w:gridSpan w:val="315"/>
            <w:tcBorders>
              <w:bottom w:val="double" w:sz="4" w:space="0" w:color="auto"/>
            </w:tcBorders>
            <w:vAlign w:val="center"/>
          </w:tcPr>
          <w:p w14:paraId="5A204D97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900" w:type="dxa"/>
            <w:gridSpan w:val="255"/>
            <w:tcBorders>
              <w:bottom w:val="double" w:sz="4" w:space="0" w:color="auto"/>
            </w:tcBorders>
            <w:vAlign w:val="center"/>
          </w:tcPr>
          <w:p w14:paraId="244D85AE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3176" w:type="dxa"/>
            <w:gridSpan w:val="314"/>
            <w:tcBorders>
              <w:bottom w:val="double" w:sz="4" w:space="0" w:color="auto"/>
            </w:tcBorders>
            <w:vAlign w:val="center"/>
          </w:tcPr>
          <w:p w14:paraId="4D0E264C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32E0136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510063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326499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3" w:type="dxa"/>
            <w:gridSpan w:val="158"/>
            <w:tcBorders>
              <w:top w:val="double" w:sz="4" w:space="0" w:color="auto"/>
            </w:tcBorders>
            <w:vAlign w:val="center"/>
          </w:tcPr>
          <w:p w14:paraId="0EE18258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686" w:type="dxa"/>
            <w:gridSpan w:val="315"/>
            <w:tcBorders>
              <w:top w:val="double" w:sz="4" w:space="0" w:color="auto"/>
            </w:tcBorders>
            <w:vAlign w:val="center"/>
          </w:tcPr>
          <w:p w14:paraId="7C5219B2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32</w:t>
            </w:r>
          </w:p>
        </w:tc>
        <w:tc>
          <w:tcPr>
            <w:tcW w:w="1900" w:type="dxa"/>
            <w:gridSpan w:val="255"/>
            <w:tcBorders>
              <w:top w:val="double" w:sz="4" w:space="0" w:color="auto"/>
            </w:tcBorders>
            <w:vAlign w:val="center"/>
          </w:tcPr>
          <w:p w14:paraId="74B0B68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105</w:t>
            </w:r>
          </w:p>
        </w:tc>
        <w:tc>
          <w:tcPr>
            <w:tcW w:w="3176" w:type="dxa"/>
            <w:gridSpan w:val="314"/>
            <w:tcBorders>
              <w:top w:val="double" w:sz="4" w:space="0" w:color="auto"/>
            </w:tcBorders>
            <w:vAlign w:val="center"/>
          </w:tcPr>
          <w:p w14:paraId="3A5826D9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0,310</w:t>
            </w:r>
          </w:p>
        </w:tc>
        <w:tc>
          <w:tcPr>
            <w:tcW w:w="284" w:type="dxa"/>
            <w:gridSpan w:val="3"/>
            <w:vMerge/>
          </w:tcPr>
          <w:p w14:paraId="62D734C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B15B0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2CA481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253D50E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3C56B6D8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6AEFC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FFDFE3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39" w:type="dxa"/>
            <w:gridSpan w:val="728"/>
          </w:tcPr>
          <w:p w14:paraId="2E0EB304" w14:textId="77777777" w:rsidR="00681CA0" w:rsidRPr="004C4754" w:rsidRDefault="00681CA0" w:rsidP="003F09E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4" w:type="dxa"/>
            <w:gridSpan w:val="173"/>
          </w:tcPr>
          <w:p w14:paraId="04F65FEC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72" w:type="dxa"/>
            <w:gridSpan w:val="141"/>
          </w:tcPr>
          <w:p w14:paraId="7ACA8E70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0,750</w:t>
            </w:r>
          </w:p>
        </w:tc>
        <w:tc>
          <w:tcPr>
            <w:tcW w:w="284" w:type="dxa"/>
            <w:gridSpan w:val="3"/>
            <w:vMerge/>
          </w:tcPr>
          <w:p w14:paraId="47C7573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FDBA46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27D10E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39" w:type="dxa"/>
            <w:gridSpan w:val="728"/>
            <w:vMerge w:val="restart"/>
            <w:vAlign w:val="center"/>
          </w:tcPr>
          <w:p w14:paraId="02FEAB44" w14:textId="77777777" w:rsidR="00681CA0" w:rsidRPr="004C4754" w:rsidRDefault="00681CA0" w:rsidP="00A64716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4" w:type="dxa"/>
            <w:gridSpan w:val="173"/>
          </w:tcPr>
          <w:p w14:paraId="7EFD0366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72" w:type="dxa"/>
            <w:gridSpan w:val="141"/>
          </w:tcPr>
          <w:p w14:paraId="4B786CFF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5FA56A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65F6F6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83EEBCB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39" w:type="dxa"/>
            <w:gridSpan w:val="728"/>
            <w:vMerge/>
          </w:tcPr>
          <w:p w14:paraId="60E8A58F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173"/>
          </w:tcPr>
          <w:p w14:paraId="58243E7B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72" w:type="dxa"/>
            <w:gridSpan w:val="141"/>
          </w:tcPr>
          <w:p w14:paraId="017DE53B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5CFB52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2B2714E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0EBFED1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73F8891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20B108F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D3C92A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2B19B4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029F83E9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4" w:type="dxa"/>
            <w:gridSpan w:val="3"/>
            <w:vMerge/>
          </w:tcPr>
          <w:p w14:paraId="3C943831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D22081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7D231B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39" w:type="dxa"/>
            <w:gridSpan w:val="728"/>
            <w:vMerge w:val="restart"/>
          </w:tcPr>
          <w:p w14:paraId="15CACDD2" w14:textId="77777777" w:rsidR="00681CA0" w:rsidRPr="00792578" w:rsidRDefault="00BD62A4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 xml:space="preserve">) за время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792578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792578">
              <w:rPr>
                <w:rFonts w:ascii="Arial" w:hAnsi="Arial" w:cs="Arial"/>
              </w:rPr>
              <w:t xml:space="preserve">/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792578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792578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792578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792578">
              <w:rPr>
                <w:rFonts w:ascii="Arial" w:hAnsi="Arial" w:cs="Arial"/>
              </w:rPr>
              <w:t>)</w:t>
            </w:r>
            <w:r w:rsidR="00681CA0" w:rsidRPr="00792578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304" w:type="dxa"/>
            <w:gridSpan w:val="173"/>
          </w:tcPr>
          <w:p w14:paraId="2046A092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872" w:type="dxa"/>
            <w:gridSpan w:val="141"/>
          </w:tcPr>
          <w:p w14:paraId="508ACC1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0,340*</w:t>
            </w:r>
          </w:p>
        </w:tc>
        <w:tc>
          <w:tcPr>
            <w:tcW w:w="284" w:type="dxa"/>
            <w:gridSpan w:val="3"/>
            <w:vMerge/>
          </w:tcPr>
          <w:p w14:paraId="77C574E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C69452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D9C920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39" w:type="dxa"/>
            <w:gridSpan w:val="728"/>
            <w:vMerge/>
          </w:tcPr>
          <w:p w14:paraId="0A9BCBC7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173"/>
          </w:tcPr>
          <w:p w14:paraId="15E5369C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872" w:type="dxa"/>
            <w:gridSpan w:val="141"/>
          </w:tcPr>
          <w:p w14:paraId="156CC3AF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0,350*</w:t>
            </w:r>
          </w:p>
        </w:tc>
        <w:tc>
          <w:tcPr>
            <w:tcW w:w="284" w:type="dxa"/>
            <w:gridSpan w:val="3"/>
            <w:vMerge/>
          </w:tcPr>
          <w:p w14:paraId="089BCF38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BD9CAF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D8DB5C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 w:val="restart"/>
            <w:vAlign w:val="center"/>
          </w:tcPr>
          <w:p w14:paraId="5083E611" w14:textId="77777777" w:rsidR="00681CA0" w:rsidRPr="004C4754" w:rsidRDefault="00BD62A4" w:rsidP="00BD62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</w:t>
            </w:r>
            <w:r w:rsidR="00681CA0" w:rsidRPr="004C4754">
              <w:rPr>
                <w:rFonts w:ascii="Arial" w:hAnsi="Arial" w:cs="Arial"/>
              </w:rPr>
              <w:t>о</w:t>
            </w:r>
            <w:r w:rsidR="00681CA0" w:rsidRPr="004C4754">
              <w:rPr>
                <w:rFonts w:ascii="Arial" w:hAnsi="Arial" w:cs="Arial"/>
              </w:rPr>
              <w:t>догрева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204" w:type="dxa"/>
            <w:gridSpan w:val="428"/>
          </w:tcPr>
          <w:p w14:paraId="6F1DF24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872" w:type="dxa"/>
            <w:gridSpan w:val="141"/>
          </w:tcPr>
          <w:p w14:paraId="6AE4F219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,9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C28949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839030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D4C1251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/>
            <w:vAlign w:val="center"/>
          </w:tcPr>
          <w:p w14:paraId="0A6763E7" w14:textId="77777777" w:rsidR="00681CA0" w:rsidRPr="004C475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04" w:type="dxa"/>
            <w:gridSpan w:val="428"/>
          </w:tcPr>
          <w:p w14:paraId="3B704A6B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872" w:type="dxa"/>
            <w:gridSpan w:val="141"/>
          </w:tcPr>
          <w:p w14:paraId="5DE3B8DF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2,150</w:t>
            </w:r>
            <w:r w:rsidRPr="004C4754">
              <w:rPr>
                <w:rFonts w:ascii="Arial" w:hAnsi="Arial" w:cs="Arial"/>
                <w:lang w:val="en-US"/>
              </w:rPr>
              <w:t xml:space="preserve"> – 0,</w:t>
            </w:r>
            <w:r w:rsidRPr="004C4754">
              <w:rPr>
                <w:rFonts w:ascii="Arial" w:hAnsi="Arial" w:cs="Arial"/>
              </w:rPr>
              <w:t>63</w:t>
            </w:r>
            <w:r w:rsidRPr="004C4754">
              <w:rPr>
                <w:rFonts w:ascii="Arial" w:hAnsi="Arial" w:cs="Arial"/>
                <w:lang w:val="en-US"/>
              </w:rPr>
              <w:t>0 t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438203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974E59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E36C31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/>
            <w:vAlign w:val="center"/>
          </w:tcPr>
          <w:p w14:paraId="55E83522" w14:textId="77777777" w:rsidR="00681CA0" w:rsidRPr="004C475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04" w:type="dxa"/>
            <w:gridSpan w:val="428"/>
          </w:tcPr>
          <w:p w14:paraId="484B2E05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t ≥ 2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1872" w:type="dxa"/>
            <w:gridSpan w:val="141"/>
          </w:tcPr>
          <w:p w14:paraId="0731596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0,</w:t>
            </w:r>
            <w:r w:rsidRPr="004C4754">
              <w:rPr>
                <w:rFonts w:ascii="Arial" w:hAnsi="Arial" w:cs="Arial"/>
              </w:rPr>
              <w:t>90</w:t>
            </w:r>
            <w:r w:rsidRPr="004C4754">
              <w:rPr>
                <w:rFonts w:ascii="Arial" w:hAnsi="Arial" w:cs="Arial"/>
                <w:lang w:val="en-US"/>
              </w:rPr>
              <w:t>0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B3F60E5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53CF8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497C43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 w:val="restart"/>
            <w:vAlign w:val="center"/>
          </w:tcPr>
          <w:p w14:paraId="3D504CD3" w14:textId="77777777" w:rsidR="00681CA0" w:rsidRPr="004C475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157" w:type="dxa"/>
            <w:gridSpan w:val="153"/>
            <w:vAlign w:val="center"/>
          </w:tcPr>
          <w:p w14:paraId="4CA00D5F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47" w:type="dxa"/>
            <w:gridSpan w:val="275"/>
          </w:tcPr>
          <w:p w14:paraId="332DE3BB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 (де</w:t>
            </w:r>
            <w:r w:rsidRPr="004C4754">
              <w:rPr>
                <w:rFonts w:ascii="Arial" w:hAnsi="Arial" w:cs="Arial"/>
              </w:rPr>
              <w:t>й</w:t>
            </w:r>
            <w:r w:rsidRPr="004C4754">
              <w:rPr>
                <w:rFonts w:ascii="Arial" w:hAnsi="Arial" w:cs="Arial"/>
              </w:rPr>
              <w:t>ствующее)</w:t>
            </w:r>
          </w:p>
        </w:tc>
        <w:tc>
          <w:tcPr>
            <w:tcW w:w="1872" w:type="dxa"/>
            <w:gridSpan w:val="141"/>
            <w:vAlign w:val="center"/>
          </w:tcPr>
          <w:p w14:paraId="02865E32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240*</w:t>
            </w:r>
          </w:p>
        </w:tc>
        <w:tc>
          <w:tcPr>
            <w:tcW w:w="284" w:type="dxa"/>
            <w:gridSpan w:val="3"/>
            <w:vMerge/>
          </w:tcPr>
          <w:p w14:paraId="77D84EC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3865DE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A4CB89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/>
            <w:vAlign w:val="center"/>
          </w:tcPr>
          <w:p w14:paraId="1C53720C" w14:textId="77777777" w:rsidR="00681CA0" w:rsidRPr="004C475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57" w:type="dxa"/>
            <w:gridSpan w:val="153"/>
            <w:vAlign w:val="center"/>
          </w:tcPr>
          <w:p w14:paraId="484AF85F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47" w:type="dxa"/>
            <w:gridSpan w:val="275"/>
          </w:tcPr>
          <w:p w14:paraId="7F272F52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</w:t>
            </w:r>
            <w:r w:rsidRPr="004C4754">
              <w:rPr>
                <w:rFonts w:ascii="Arial" w:hAnsi="Arial" w:cs="Arial"/>
              </w:rPr>
              <w:t>й</w:t>
            </w:r>
            <w:r w:rsidRPr="004C4754">
              <w:rPr>
                <w:rFonts w:ascii="Arial" w:hAnsi="Arial" w:cs="Arial"/>
              </w:rPr>
              <w:t>ствующее)</w:t>
            </w:r>
          </w:p>
        </w:tc>
        <w:tc>
          <w:tcPr>
            <w:tcW w:w="1872" w:type="dxa"/>
            <w:gridSpan w:val="141"/>
            <w:vAlign w:val="center"/>
          </w:tcPr>
          <w:p w14:paraId="1D4F62B0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230*</w:t>
            </w:r>
          </w:p>
        </w:tc>
        <w:tc>
          <w:tcPr>
            <w:tcW w:w="284" w:type="dxa"/>
            <w:gridSpan w:val="3"/>
            <w:vMerge/>
          </w:tcPr>
          <w:p w14:paraId="0989C432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A9FA6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FA8B5D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 w:val="restart"/>
            <w:vAlign w:val="center"/>
          </w:tcPr>
          <w:p w14:paraId="6655AC4F" w14:textId="77777777" w:rsidR="00681CA0" w:rsidRPr="004C4754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157" w:type="dxa"/>
            <w:gridSpan w:val="153"/>
          </w:tcPr>
          <w:p w14:paraId="7FC0486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47" w:type="dxa"/>
            <w:gridSpan w:val="275"/>
          </w:tcPr>
          <w:p w14:paraId="0EA6CBB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 (пик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вое)</w:t>
            </w:r>
          </w:p>
        </w:tc>
        <w:tc>
          <w:tcPr>
            <w:tcW w:w="1872" w:type="dxa"/>
            <w:gridSpan w:val="141"/>
          </w:tcPr>
          <w:p w14:paraId="2FE146B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340*</w:t>
            </w:r>
          </w:p>
        </w:tc>
        <w:tc>
          <w:tcPr>
            <w:tcW w:w="284" w:type="dxa"/>
            <w:gridSpan w:val="3"/>
            <w:vMerge/>
          </w:tcPr>
          <w:p w14:paraId="7062357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260B63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DF8627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473"/>
            <w:vMerge/>
          </w:tcPr>
          <w:p w14:paraId="4CE549CA" w14:textId="77777777" w:rsidR="00681CA0" w:rsidRPr="004C475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57" w:type="dxa"/>
            <w:gridSpan w:val="153"/>
          </w:tcPr>
          <w:p w14:paraId="134CB8D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47" w:type="dxa"/>
            <w:gridSpan w:val="275"/>
          </w:tcPr>
          <w:p w14:paraId="015B6CD2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(пик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вое)</w:t>
            </w:r>
          </w:p>
        </w:tc>
        <w:tc>
          <w:tcPr>
            <w:tcW w:w="1872" w:type="dxa"/>
            <w:gridSpan w:val="141"/>
          </w:tcPr>
          <w:p w14:paraId="2B6A5290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325*</w:t>
            </w:r>
          </w:p>
        </w:tc>
        <w:tc>
          <w:tcPr>
            <w:tcW w:w="284" w:type="dxa"/>
            <w:gridSpan w:val="3"/>
            <w:vMerge/>
          </w:tcPr>
          <w:p w14:paraId="28EE207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653497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33AF531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43" w:type="dxa"/>
            <w:gridSpan w:val="901"/>
          </w:tcPr>
          <w:p w14:paraId="67DD4A8A" w14:textId="77777777" w:rsidR="00681CA0" w:rsidRPr="004C475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872" w:type="dxa"/>
            <w:gridSpan w:val="141"/>
          </w:tcPr>
          <w:p w14:paraId="2F8185FF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10*</w:t>
            </w:r>
          </w:p>
        </w:tc>
        <w:tc>
          <w:tcPr>
            <w:tcW w:w="284" w:type="dxa"/>
            <w:gridSpan w:val="3"/>
            <w:vMerge/>
          </w:tcPr>
          <w:p w14:paraId="16FE56C4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3E6B5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3437014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3D39A5F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7A1AB88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02B254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5A8571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</w:tcPr>
          <w:p w14:paraId="16213A6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4" w:type="dxa"/>
            <w:gridSpan w:val="3"/>
            <w:vMerge/>
          </w:tcPr>
          <w:p w14:paraId="13CAA510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0D37D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2415BFF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</w:tcPr>
          <w:p w14:paraId="50732B9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D5D081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E8E172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72353B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</w:tcPr>
          <w:p w14:paraId="714FB14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Без предварительного подогрева</w:t>
            </w:r>
          </w:p>
        </w:tc>
        <w:tc>
          <w:tcPr>
            <w:tcW w:w="284" w:type="dxa"/>
            <w:gridSpan w:val="3"/>
            <w:vMerge/>
          </w:tcPr>
          <w:p w14:paraId="1950DF2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0F49FC8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C1B75FB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26" w:type="dxa"/>
            <w:gridSpan w:val="590"/>
            <w:vAlign w:val="center"/>
          </w:tcPr>
          <w:p w14:paraId="048A0238" w14:textId="77777777" w:rsidR="00681CA0" w:rsidRPr="004C475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317" w:type="dxa"/>
            <w:gridSpan w:val="311"/>
          </w:tcPr>
          <w:p w14:paraId="3D83BE4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(действ</w:t>
            </w:r>
            <w:r w:rsidRPr="004C4754">
              <w:rPr>
                <w:rFonts w:ascii="Arial" w:hAnsi="Arial" w:cs="Arial"/>
              </w:rPr>
              <w:t>у</w:t>
            </w:r>
            <w:r w:rsidRPr="004C4754">
              <w:rPr>
                <w:rFonts w:ascii="Arial" w:hAnsi="Arial" w:cs="Arial"/>
              </w:rPr>
              <w:t>ющее)</w:t>
            </w:r>
          </w:p>
        </w:tc>
        <w:tc>
          <w:tcPr>
            <w:tcW w:w="1872" w:type="dxa"/>
            <w:gridSpan w:val="141"/>
            <w:vAlign w:val="center"/>
          </w:tcPr>
          <w:p w14:paraId="0226F8B8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4" w:type="dxa"/>
            <w:gridSpan w:val="3"/>
            <w:vMerge/>
          </w:tcPr>
          <w:p w14:paraId="2C205F4C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D0E640E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3A29CD6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26" w:type="dxa"/>
            <w:gridSpan w:val="590"/>
          </w:tcPr>
          <w:p w14:paraId="4067AE36" w14:textId="77777777" w:rsidR="00681CA0" w:rsidRPr="004C475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317" w:type="dxa"/>
            <w:gridSpan w:val="311"/>
          </w:tcPr>
          <w:p w14:paraId="649319D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72" w:type="dxa"/>
            <w:gridSpan w:val="141"/>
          </w:tcPr>
          <w:p w14:paraId="7A525CB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0,200</w:t>
            </w:r>
          </w:p>
        </w:tc>
        <w:tc>
          <w:tcPr>
            <w:tcW w:w="284" w:type="dxa"/>
            <w:gridSpan w:val="3"/>
            <w:vMerge/>
          </w:tcPr>
          <w:p w14:paraId="44BBA0A3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781D11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C215AEE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43" w:type="dxa"/>
            <w:gridSpan w:val="901"/>
          </w:tcPr>
          <w:p w14:paraId="06AA4165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872" w:type="dxa"/>
            <w:gridSpan w:val="141"/>
          </w:tcPr>
          <w:p w14:paraId="4C9B6681" w14:textId="77777777" w:rsidR="00681CA0" w:rsidRPr="004C4754" w:rsidRDefault="008315E3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81CA0" w:rsidRPr="004C4754">
              <w:rPr>
                <w:rFonts w:ascii="Arial" w:hAnsi="Arial" w:cs="Arial"/>
              </w:rPr>
              <w:t>000</w:t>
            </w:r>
          </w:p>
        </w:tc>
        <w:tc>
          <w:tcPr>
            <w:tcW w:w="284" w:type="dxa"/>
            <w:gridSpan w:val="3"/>
            <w:vMerge/>
          </w:tcPr>
          <w:p w14:paraId="00B8402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FDABF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A40212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43" w:type="dxa"/>
            <w:gridSpan w:val="901"/>
          </w:tcPr>
          <w:p w14:paraId="59457FE8" w14:textId="77777777" w:rsidR="00681CA0" w:rsidRPr="004C475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872" w:type="dxa"/>
            <w:gridSpan w:val="141"/>
          </w:tcPr>
          <w:p w14:paraId="5A48C8D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84" w:type="dxa"/>
            <w:gridSpan w:val="3"/>
            <w:vMerge/>
          </w:tcPr>
          <w:p w14:paraId="354DA69D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186AD7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bottom w:val="nil"/>
            </w:tcBorders>
          </w:tcPr>
          <w:p w14:paraId="64BA7E17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26" w:type="dxa"/>
            <w:gridSpan w:val="590"/>
          </w:tcPr>
          <w:p w14:paraId="61841916" w14:textId="77777777" w:rsidR="00681CA0" w:rsidRPr="004C475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317" w:type="dxa"/>
            <w:gridSpan w:val="311"/>
          </w:tcPr>
          <w:p w14:paraId="23C34DF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72" w:type="dxa"/>
            <w:gridSpan w:val="141"/>
          </w:tcPr>
          <w:p w14:paraId="1691CE1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29B793A" w14:textId="77777777" w:rsidR="00681CA0" w:rsidRPr="004C4754" w:rsidRDefault="00681CA0" w:rsidP="000F77A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F35D36" w14:textId="77777777" w:rsidTr="004068EE">
        <w:tblPrEx>
          <w:tblLook w:val="01E0" w:firstRow="1" w:lastRow="1" w:firstColumn="1" w:lastColumn="1" w:noHBand="0" w:noVBand="0"/>
        </w:tblPrEx>
        <w:trPr>
          <w:trHeight w:val="811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36B990C3" w14:textId="77777777" w:rsidR="00681CA0" w:rsidRPr="004C4754" w:rsidRDefault="00681CA0" w:rsidP="00B94D7C">
            <w:pPr>
              <w:spacing w:after="0" w:line="276" w:lineRule="auto"/>
              <w:rPr>
                <w:rFonts w:ascii="Arial" w:hAnsi="Arial" w:cs="Arial"/>
              </w:rPr>
            </w:pPr>
            <w:r w:rsidRPr="006B2563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57854B79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1E4BA853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2425-3</w:t>
            </w:r>
          </w:p>
        </w:tc>
      </w:tr>
      <w:tr w:rsidR="00681CA0" w:rsidRPr="004C4754" w14:paraId="69E2A84A" w14:textId="77777777" w:rsidTr="004068EE">
        <w:tc>
          <w:tcPr>
            <w:tcW w:w="1685" w:type="dxa"/>
            <w:gridSpan w:val="95"/>
          </w:tcPr>
          <w:p w14:paraId="2FAD3A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42" w:type="dxa"/>
            <w:gridSpan w:val="842"/>
          </w:tcPr>
          <w:p w14:paraId="239E76D1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14103EC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0" w:type="dxa"/>
            <w:gridSpan w:val="114"/>
            <w:vAlign w:val="center"/>
          </w:tcPr>
          <w:p w14:paraId="06403FF7" w14:textId="77777777" w:rsidR="00681CA0" w:rsidRPr="00BD62A4" w:rsidRDefault="00FA62C7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с. </w:t>
            </w:r>
            <w:r w:rsidR="00681CA0" w:rsidRPr="00BD62A4">
              <w:rPr>
                <w:rFonts w:ascii="Arial" w:hAnsi="Arial" w:cs="Arial"/>
              </w:rPr>
              <w:t>1</w:t>
            </w:r>
          </w:p>
        </w:tc>
      </w:tr>
      <w:tr w:rsidR="00681CA0" w:rsidRPr="004C4754" w14:paraId="56D984EE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75F1C9D" w14:textId="77777777" w:rsidR="00681CA0" w:rsidRPr="00BD62A4" w:rsidRDefault="00681CA0" w:rsidP="00792578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BD62A4">
              <w:rPr>
                <w:rFonts w:ascii="Arial" w:hAnsi="Arial" w:cs="Arial"/>
                <w:b/>
                <w:lang w:val="en-US"/>
              </w:rPr>
              <w:t>МСОЛ:</w:t>
            </w:r>
            <w:r w:rsidRPr="00BD62A4">
              <w:rPr>
                <w:rFonts w:ascii="Arial" w:hAnsi="Arial" w:cs="Arial"/>
                <w:b/>
              </w:rPr>
              <w:t xml:space="preserve"> </w:t>
            </w:r>
            <w:r w:rsidRPr="00BD62A4">
              <w:rPr>
                <w:rFonts w:ascii="Arial" w:hAnsi="Arial" w:cs="Arial"/>
                <w:lang w:val="en-US"/>
              </w:rPr>
              <w:t>FD-</w:t>
            </w:r>
            <w:r w:rsidRPr="00BD62A4">
              <w:rPr>
                <w:rFonts w:ascii="Arial" w:hAnsi="Arial" w:cs="Arial"/>
              </w:rPr>
              <w:t>40</w:t>
            </w:r>
            <w:r w:rsidRPr="00BD62A4">
              <w:rPr>
                <w:rFonts w:ascii="Arial" w:hAnsi="Arial" w:cs="Arial"/>
                <w:lang w:val="en-US"/>
              </w:rPr>
              <w:t>-E-G</w:t>
            </w:r>
            <w:r w:rsidRPr="00BD62A4">
              <w:rPr>
                <w:rFonts w:ascii="Arial" w:hAnsi="Arial" w:cs="Arial"/>
              </w:rPr>
              <w:t>13</w:t>
            </w:r>
            <w:r w:rsidRPr="00BD62A4">
              <w:rPr>
                <w:rFonts w:ascii="Arial" w:hAnsi="Arial" w:cs="Arial"/>
                <w:lang w:val="en-US"/>
              </w:rPr>
              <w:t>-</w:t>
            </w:r>
            <w:r w:rsidRPr="00BD62A4">
              <w:rPr>
                <w:rFonts w:ascii="Arial" w:hAnsi="Arial" w:cs="Arial"/>
              </w:rPr>
              <w:t>32</w:t>
            </w:r>
            <w:r w:rsidRPr="00BD62A4">
              <w:rPr>
                <w:rFonts w:ascii="Arial" w:hAnsi="Arial" w:cs="Arial"/>
                <w:lang w:val="en-US"/>
              </w:rPr>
              <w:t>/</w:t>
            </w:r>
            <w:r w:rsidRPr="00BD62A4">
              <w:rPr>
                <w:rFonts w:ascii="Arial" w:hAnsi="Arial" w:cs="Arial"/>
              </w:rPr>
              <w:t>1200</w:t>
            </w:r>
          </w:p>
        </w:tc>
      </w:tr>
      <w:tr w:rsidR="00681CA0" w:rsidRPr="004C4754" w14:paraId="421576B8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71CD8CC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1" w:type="dxa"/>
            <w:gridSpan w:val="190"/>
            <w:tcBorders>
              <w:bottom w:val="double" w:sz="4" w:space="0" w:color="auto"/>
            </w:tcBorders>
            <w:vAlign w:val="center"/>
          </w:tcPr>
          <w:p w14:paraId="759DB056" w14:textId="77777777" w:rsidR="00681CA0" w:rsidRPr="00BD62A4" w:rsidRDefault="00681CA0" w:rsidP="0079257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44" w:type="dxa"/>
            <w:gridSpan w:val="190"/>
            <w:tcBorders>
              <w:bottom w:val="double" w:sz="4" w:space="0" w:color="auto"/>
            </w:tcBorders>
            <w:vAlign w:val="center"/>
          </w:tcPr>
          <w:p w14:paraId="3D82C68F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Схема</w:t>
            </w:r>
          </w:p>
        </w:tc>
        <w:tc>
          <w:tcPr>
            <w:tcW w:w="1832" w:type="dxa"/>
            <w:gridSpan w:val="231"/>
            <w:tcBorders>
              <w:bottom w:val="double" w:sz="4" w:space="0" w:color="auto"/>
            </w:tcBorders>
            <w:vAlign w:val="center"/>
          </w:tcPr>
          <w:p w14:paraId="5D082467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Катод</w:t>
            </w:r>
          </w:p>
        </w:tc>
        <w:tc>
          <w:tcPr>
            <w:tcW w:w="2047" w:type="dxa"/>
            <w:gridSpan w:val="275"/>
            <w:tcBorders>
              <w:bottom w:val="double" w:sz="4" w:space="0" w:color="auto"/>
            </w:tcBorders>
            <w:vAlign w:val="center"/>
          </w:tcPr>
          <w:p w14:paraId="1C697610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Цоколь</w:t>
            </w:r>
          </w:p>
        </w:tc>
        <w:tc>
          <w:tcPr>
            <w:tcW w:w="1872" w:type="dxa"/>
            <w:gridSpan w:val="141"/>
            <w:tcBorders>
              <w:bottom w:val="double" w:sz="4" w:space="0" w:color="auto"/>
            </w:tcBorders>
            <w:vAlign w:val="center"/>
          </w:tcPr>
          <w:p w14:paraId="14E2F3D8" w14:textId="09456325" w:rsidR="00681CA0" w:rsidRPr="00BD62A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  <w:vAlign w:val="center"/>
          </w:tcPr>
          <w:p w14:paraId="61B16980" w14:textId="77777777" w:rsidR="00681CA0" w:rsidRDefault="00681CA0">
            <w:pPr>
              <w:rPr>
                <w:rFonts w:ascii="Arial" w:hAnsi="Arial" w:cs="Arial"/>
              </w:rPr>
            </w:pPr>
          </w:p>
          <w:p w14:paraId="6E29510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0F1AC4D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4C78454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1" w:type="dxa"/>
            <w:gridSpan w:val="190"/>
            <w:tcBorders>
              <w:top w:val="double" w:sz="4" w:space="0" w:color="auto"/>
            </w:tcBorders>
            <w:vAlign w:val="center"/>
          </w:tcPr>
          <w:p w14:paraId="3D06F68F" w14:textId="77777777" w:rsidR="00681CA0" w:rsidRPr="00BD62A4" w:rsidRDefault="00681CA0" w:rsidP="0079257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40</w:t>
            </w:r>
          </w:p>
        </w:tc>
        <w:tc>
          <w:tcPr>
            <w:tcW w:w="1744" w:type="dxa"/>
            <w:gridSpan w:val="190"/>
            <w:tcBorders>
              <w:top w:val="double" w:sz="4" w:space="0" w:color="auto"/>
            </w:tcBorders>
            <w:vAlign w:val="center"/>
          </w:tcPr>
          <w:p w14:paraId="4F2D9B26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32" w:type="dxa"/>
            <w:gridSpan w:val="231"/>
            <w:tcBorders>
              <w:top w:val="double" w:sz="4" w:space="0" w:color="auto"/>
            </w:tcBorders>
            <w:vAlign w:val="center"/>
          </w:tcPr>
          <w:p w14:paraId="23A5DA6C" w14:textId="77777777" w:rsidR="00681CA0" w:rsidRPr="00BD62A4" w:rsidRDefault="004D4B24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предварител</w:t>
            </w:r>
            <w:r w:rsidRPr="00BD62A4">
              <w:rPr>
                <w:rFonts w:ascii="Arial" w:hAnsi="Arial" w:cs="Arial"/>
              </w:rPr>
              <w:t>ь</w:t>
            </w:r>
            <w:r w:rsidRPr="00BD62A4">
              <w:rPr>
                <w:rFonts w:ascii="Arial" w:hAnsi="Arial" w:cs="Arial"/>
              </w:rPr>
              <w:t xml:space="preserve">ного </w:t>
            </w:r>
            <w:r w:rsidR="00681CA0" w:rsidRPr="00BD62A4">
              <w:rPr>
                <w:rFonts w:ascii="Arial" w:hAnsi="Arial" w:cs="Arial"/>
              </w:rPr>
              <w:t>подогрева</w:t>
            </w:r>
          </w:p>
        </w:tc>
        <w:tc>
          <w:tcPr>
            <w:tcW w:w="2047" w:type="dxa"/>
            <w:gridSpan w:val="275"/>
            <w:tcBorders>
              <w:top w:val="double" w:sz="4" w:space="0" w:color="auto"/>
            </w:tcBorders>
            <w:vAlign w:val="center"/>
          </w:tcPr>
          <w:p w14:paraId="2CB91E01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  <w:lang w:val="en-US"/>
              </w:rPr>
              <w:t>G</w:t>
            </w:r>
            <w:r w:rsidRPr="00BD62A4">
              <w:rPr>
                <w:rFonts w:ascii="Arial" w:hAnsi="Arial" w:cs="Arial"/>
              </w:rPr>
              <w:t>13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  <w:vAlign w:val="center"/>
          </w:tcPr>
          <w:p w14:paraId="54C0CBC0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</w:rPr>
              <w:t>32</w:t>
            </w:r>
            <w:r w:rsidRPr="00BD62A4">
              <w:rPr>
                <w:rFonts w:ascii="Arial" w:hAnsi="Arial" w:cs="Arial"/>
                <w:lang w:val="en-US"/>
              </w:rPr>
              <w:t xml:space="preserve"> х </w:t>
            </w:r>
            <w:r w:rsidRPr="00BD62A4">
              <w:rPr>
                <w:rFonts w:ascii="Arial" w:hAnsi="Arial" w:cs="Arial"/>
              </w:rPr>
              <w:t>1200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  <w:vAlign w:val="center"/>
          </w:tcPr>
          <w:p w14:paraId="0355783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81CA0" w:rsidRPr="004C4754" w14:paraId="0B2631E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26BC30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456B34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3550CA3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00D29905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A44F317" w14:textId="77777777" w:rsidR="00681CA0" w:rsidRPr="005C500B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22E7B8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AA3802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E2E8FD4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1" w:type="dxa"/>
            <w:gridSpan w:val="190"/>
            <w:tcBorders>
              <w:top w:val="nil"/>
            </w:tcBorders>
          </w:tcPr>
          <w:p w14:paraId="6B50A9C1" w14:textId="77777777" w:rsidR="00681CA0" w:rsidRPr="005C500B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02" w:type="dxa"/>
            <w:gridSpan w:val="426"/>
            <w:tcBorders>
              <w:top w:val="nil"/>
            </w:tcBorders>
          </w:tcPr>
          <w:p w14:paraId="108D46FB" w14:textId="77777777" w:rsidR="00681CA0" w:rsidRPr="005C500B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021" w:type="dxa"/>
            <w:gridSpan w:val="270"/>
            <w:tcBorders>
              <w:top w:val="nil"/>
            </w:tcBorders>
          </w:tcPr>
          <w:p w14:paraId="16E8B406" w14:textId="77777777" w:rsidR="00681CA0" w:rsidRPr="005C500B" w:rsidRDefault="00681CA0" w:rsidP="0079257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72" w:type="dxa"/>
            <w:gridSpan w:val="141"/>
            <w:tcBorders>
              <w:top w:val="nil"/>
            </w:tcBorders>
          </w:tcPr>
          <w:p w14:paraId="784EFD6D" w14:textId="77777777" w:rsidR="00681CA0" w:rsidRPr="005C500B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95D481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46A119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D795F25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1" w:type="dxa"/>
            <w:gridSpan w:val="190"/>
            <w:tcBorders>
              <w:top w:val="nil"/>
              <w:bottom w:val="double" w:sz="4" w:space="0" w:color="auto"/>
            </w:tcBorders>
          </w:tcPr>
          <w:p w14:paraId="4443E0A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13" w:type="dxa"/>
            <w:gridSpan w:val="182"/>
            <w:tcBorders>
              <w:top w:val="nil"/>
              <w:bottom w:val="double" w:sz="4" w:space="0" w:color="auto"/>
            </w:tcBorders>
          </w:tcPr>
          <w:p w14:paraId="7B0DB10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89" w:type="dxa"/>
            <w:gridSpan w:val="244"/>
            <w:tcBorders>
              <w:top w:val="nil"/>
              <w:bottom w:val="double" w:sz="4" w:space="0" w:color="auto"/>
            </w:tcBorders>
          </w:tcPr>
          <w:p w14:paraId="574CE48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893" w:type="dxa"/>
            <w:gridSpan w:val="411"/>
            <w:tcBorders>
              <w:top w:val="nil"/>
              <w:bottom w:val="double" w:sz="4" w:space="0" w:color="auto"/>
            </w:tcBorders>
          </w:tcPr>
          <w:p w14:paraId="3BE9106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726F9B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2342A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099EF7CE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1" w:type="dxa"/>
            <w:gridSpan w:val="190"/>
            <w:tcBorders>
              <w:top w:val="double" w:sz="4" w:space="0" w:color="auto"/>
            </w:tcBorders>
          </w:tcPr>
          <w:p w14:paraId="3295446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1199,4</w:t>
            </w:r>
          </w:p>
        </w:tc>
        <w:tc>
          <w:tcPr>
            <w:tcW w:w="1713" w:type="dxa"/>
            <w:gridSpan w:val="182"/>
            <w:tcBorders>
              <w:top w:val="double" w:sz="4" w:space="0" w:color="auto"/>
            </w:tcBorders>
          </w:tcPr>
          <w:p w14:paraId="236DB720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1204,1</w:t>
            </w:r>
          </w:p>
        </w:tc>
        <w:tc>
          <w:tcPr>
            <w:tcW w:w="1889" w:type="dxa"/>
            <w:gridSpan w:val="244"/>
            <w:tcBorders>
              <w:top w:val="double" w:sz="4" w:space="0" w:color="auto"/>
            </w:tcBorders>
          </w:tcPr>
          <w:p w14:paraId="431717B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1206,5</w:t>
            </w:r>
          </w:p>
        </w:tc>
        <w:tc>
          <w:tcPr>
            <w:tcW w:w="2021" w:type="dxa"/>
            <w:gridSpan w:val="270"/>
            <w:tcBorders>
              <w:top w:val="double" w:sz="4" w:space="0" w:color="auto"/>
            </w:tcBorders>
          </w:tcPr>
          <w:p w14:paraId="67F4F608" w14:textId="77777777" w:rsidR="00681CA0" w:rsidRPr="004C4754" w:rsidRDefault="00681CA0" w:rsidP="00792578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1213,6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</w:tcPr>
          <w:p w14:paraId="3B8F801A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34,1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B322E3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4CD11C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6C1D31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6A2CB0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7A30882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  <w:tcBorders>
              <w:bottom w:val="nil"/>
            </w:tcBorders>
          </w:tcPr>
          <w:p w14:paraId="32E490F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tcBorders>
              <w:bottom w:val="nil"/>
            </w:tcBorders>
          </w:tcPr>
          <w:p w14:paraId="059B431C" w14:textId="77777777" w:rsidR="00681CA0" w:rsidRPr="004C4754" w:rsidRDefault="00681CA0" w:rsidP="0079257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053806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4413985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13" w:type="dxa"/>
            <w:gridSpan w:val="81"/>
            <w:tcBorders>
              <w:bottom w:val="double" w:sz="4" w:space="0" w:color="auto"/>
            </w:tcBorders>
          </w:tcPr>
          <w:p w14:paraId="05489E81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2" w:type="dxa"/>
            <w:gridSpan w:val="299"/>
            <w:tcBorders>
              <w:bottom w:val="double" w:sz="4" w:space="0" w:color="auto"/>
            </w:tcBorders>
          </w:tcPr>
          <w:p w14:paraId="4DF55FA7" w14:textId="77777777" w:rsidR="00681CA0" w:rsidRPr="00BD62A4" w:rsidRDefault="001F678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напряжения</w:t>
            </w:r>
            <w:r w:rsidR="00681CA0" w:rsidRPr="00BD62A4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716" w:type="dxa"/>
            <w:gridSpan w:val="457"/>
            <w:tcBorders>
              <w:bottom w:val="double" w:sz="4" w:space="0" w:color="auto"/>
            </w:tcBorders>
          </w:tcPr>
          <w:p w14:paraId="59636AA0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035" w:type="dxa"/>
            <w:gridSpan w:val="190"/>
            <w:tcBorders>
              <w:bottom w:val="double" w:sz="4" w:space="0" w:color="auto"/>
            </w:tcBorders>
            <w:vAlign w:val="center"/>
          </w:tcPr>
          <w:p w14:paraId="55FE579D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  <w:vAlign w:val="center"/>
          </w:tcPr>
          <w:p w14:paraId="1973F38F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3BA601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E71C5E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13" w:type="dxa"/>
            <w:gridSpan w:val="81"/>
            <w:tcBorders>
              <w:top w:val="double" w:sz="4" w:space="0" w:color="auto"/>
              <w:bottom w:val="nil"/>
            </w:tcBorders>
          </w:tcPr>
          <w:p w14:paraId="1DC1607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2" w:type="dxa"/>
            <w:gridSpan w:val="299"/>
            <w:tcBorders>
              <w:top w:val="double" w:sz="4" w:space="0" w:color="auto"/>
              <w:bottom w:val="nil"/>
            </w:tcBorders>
          </w:tcPr>
          <w:p w14:paraId="1E9EAEB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716" w:type="dxa"/>
            <w:gridSpan w:val="457"/>
            <w:tcBorders>
              <w:top w:val="double" w:sz="4" w:space="0" w:color="auto"/>
              <w:bottom w:val="nil"/>
            </w:tcBorders>
          </w:tcPr>
          <w:p w14:paraId="48A080A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180</w:t>
            </w:r>
          </w:p>
        </w:tc>
        <w:tc>
          <w:tcPr>
            <w:tcW w:w="2035" w:type="dxa"/>
            <w:gridSpan w:val="190"/>
            <w:tcBorders>
              <w:top w:val="double" w:sz="4" w:space="0" w:color="auto"/>
              <w:bottom w:val="nil"/>
            </w:tcBorders>
          </w:tcPr>
          <w:p w14:paraId="5073B9D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2AE4C8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81CA0" w:rsidRPr="004C4754" w14:paraId="0D232BEB" w14:textId="77777777" w:rsidTr="004068EE">
        <w:trPr>
          <w:cantSplit/>
          <w:trHeight w:val="238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5005EB3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13" w:type="dxa"/>
            <w:gridSpan w:val="81"/>
          </w:tcPr>
          <w:p w14:paraId="0E1C794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2" w:type="dxa"/>
            <w:gridSpan w:val="299"/>
          </w:tcPr>
          <w:p w14:paraId="7564DD99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716" w:type="dxa"/>
            <w:gridSpan w:val="457"/>
          </w:tcPr>
          <w:p w14:paraId="399623C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180</w:t>
            </w:r>
          </w:p>
        </w:tc>
        <w:tc>
          <w:tcPr>
            <w:tcW w:w="2035" w:type="dxa"/>
            <w:gridSpan w:val="190"/>
          </w:tcPr>
          <w:p w14:paraId="4FE66F9D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654C55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470BE38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958884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A971DD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243E4D8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  <w:tcBorders>
              <w:bottom w:val="nil"/>
            </w:tcBorders>
          </w:tcPr>
          <w:p w14:paraId="0531E0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5817D1B" w14:textId="77777777" w:rsidR="00681CA0" w:rsidRPr="004C4754" w:rsidRDefault="00681CA0" w:rsidP="0079257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2252FCD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6820B3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45F443D2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Час</w:t>
            </w:r>
            <w:r w:rsidR="001F6780" w:rsidRPr="00BD62A4">
              <w:rPr>
                <w:rFonts w:ascii="Arial" w:hAnsi="Arial" w:cs="Arial"/>
              </w:rPr>
              <w:t>-</w:t>
            </w:r>
            <w:r w:rsidRPr="00BD62A4">
              <w:rPr>
                <w:rFonts w:ascii="Arial" w:hAnsi="Arial" w:cs="Arial"/>
              </w:rPr>
              <w:t>тота, Гц</w:t>
            </w:r>
          </w:p>
        </w:tc>
        <w:tc>
          <w:tcPr>
            <w:tcW w:w="1428" w:type="dxa"/>
            <w:gridSpan w:val="232"/>
            <w:vMerge w:val="restart"/>
            <w:vAlign w:val="center"/>
          </w:tcPr>
          <w:p w14:paraId="46DAB424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004" w:type="dxa"/>
            <w:gridSpan w:val="465"/>
            <w:vAlign w:val="center"/>
          </w:tcPr>
          <w:p w14:paraId="4F3DB5A6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на лампе (действу</w:t>
            </w:r>
            <w:r w:rsidRPr="00BD62A4">
              <w:rPr>
                <w:rFonts w:ascii="Arial" w:hAnsi="Arial" w:cs="Arial"/>
              </w:rPr>
              <w:t>ю</w:t>
            </w:r>
            <w:r w:rsidRPr="00BD62A4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304" w:type="dxa"/>
            <w:gridSpan w:val="173"/>
            <w:vMerge w:val="restart"/>
            <w:vAlign w:val="center"/>
          </w:tcPr>
          <w:p w14:paraId="0D6E82B7" w14:textId="77777777" w:rsidR="00681CA0" w:rsidRPr="00BD62A4" w:rsidRDefault="001F6780" w:rsidP="00BD62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тока ла</w:t>
            </w:r>
            <w:r w:rsidRPr="00BD62A4">
              <w:rPr>
                <w:rFonts w:ascii="Arial" w:hAnsi="Arial" w:cs="Arial"/>
              </w:rPr>
              <w:t>м</w:t>
            </w:r>
            <w:r w:rsidRPr="00BD62A4">
              <w:rPr>
                <w:rFonts w:ascii="Arial" w:hAnsi="Arial" w:cs="Arial"/>
              </w:rPr>
              <w:t>пы, А</w:t>
            </w:r>
          </w:p>
        </w:tc>
        <w:tc>
          <w:tcPr>
            <w:tcW w:w="1872" w:type="dxa"/>
            <w:gridSpan w:val="141"/>
            <w:vMerge w:val="restart"/>
            <w:vAlign w:val="center"/>
          </w:tcPr>
          <w:p w14:paraId="63995F0D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 значение тока</w:t>
            </w:r>
            <w:r w:rsidR="00681CA0" w:rsidRPr="00BD62A4">
              <w:rPr>
                <w:rFonts w:ascii="Arial" w:hAnsi="Arial" w:cs="Arial"/>
              </w:rPr>
              <w:t xml:space="preserve"> предварител</w:t>
            </w:r>
            <w:r w:rsidR="00681CA0" w:rsidRPr="00BD62A4">
              <w:rPr>
                <w:rFonts w:ascii="Arial" w:hAnsi="Arial" w:cs="Arial"/>
              </w:rPr>
              <w:t>ь</w:t>
            </w:r>
            <w:r w:rsidR="00681CA0" w:rsidRPr="00BD62A4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DE054E3" w14:textId="77777777" w:rsidR="00681CA0" w:rsidRPr="004C4754" w:rsidRDefault="00681CA0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8D3227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7A7B32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79187D0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8" w:type="dxa"/>
            <w:gridSpan w:val="23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513EE76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9" w:type="dxa"/>
            <w:gridSpan w:val="132"/>
            <w:tcBorders>
              <w:top w:val="nil"/>
              <w:bottom w:val="double" w:sz="4" w:space="0" w:color="auto"/>
            </w:tcBorders>
            <w:vAlign w:val="center"/>
          </w:tcPr>
          <w:p w14:paraId="28AFEBAD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Расчетное</w:t>
            </w:r>
          </w:p>
          <w:p w14:paraId="7FF11845" w14:textId="77777777" w:rsidR="001F678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</w:rPr>
              <w:t>значение</w:t>
            </w:r>
          </w:p>
        </w:tc>
        <w:tc>
          <w:tcPr>
            <w:tcW w:w="1286" w:type="dxa"/>
            <w:gridSpan w:val="159"/>
            <w:tcBorders>
              <w:top w:val="nil"/>
              <w:bottom w:val="double" w:sz="4" w:space="0" w:color="auto"/>
            </w:tcBorders>
            <w:vAlign w:val="center"/>
          </w:tcPr>
          <w:p w14:paraId="5F3D19C2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9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461209B5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304" w:type="dxa"/>
            <w:gridSpan w:val="17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D0B439D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72" w:type="dxa"/>
            <w:gridSpan w:val="14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42DB639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B4A0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81CA0" w:rsidRPr="004C4754" w14:paraId="26F83B15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7C9EE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38D00A75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28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202DEF71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39</w:t>
            </w:r>
          </w:p>
        </w:tc>
        <w:tc>
          <w:tcPr>
            <w:tcW w:w="1429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1D4779BA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106</w:t>
            </w:r>
          </w:p>
        </w:tc>
        <w:tc>
          <w:tcPr>
            <w:tcW w:w="1286" w:type="dxa"/>
            <w:gridSpan w:val="159"/>
            <w:tcBorders>
              <w:top w:val="double" w:sz="4" w:space="0" w:color="auto"/>
              <w:bottom w:val="nil"/>
            </w:tcBorders>
            <w:vAlign w:val="center"/>
          </w:tcPr>
          <w:p w14:paraId="5A158679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99</w:t>
            </w:r>
          </w:p>
        </w:tc>
        <w:tc>
          <w:tcPr>
            <w:tcW w:w="1289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06D4A8C0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113</w:t>
            </w:r>
          </w:p>
        </w:tc>
        <w:tc>
          <w:tcPr>
            <w:tcW w:w="1304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275A8A98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0,420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5783AF93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1F389BE" w14:textId="77777777" w:rsidR="00681CA0" w:rsidRPr="004C4754" w:rsidRDefault="00681CA0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A3196A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1BFF4E4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Align w:val="center"/>
          </w:tcPr>
          <w:p w14:paraId="2C69BAE1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28" w:type="dxa"/>
            <w:gridSpan w:val="232"/>
            <w:vAlign w:val="center"/>
          </w:tcPr>
          <w:p w14:paraId="6F33041B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39,5</w:t>
            </w:r>
          </w:p>
        </w:tc>
        <w:tc>
          <w:tcPr>
            <w:tcW w:w="1429" w:type="dxa"/>
            <w:gridSpan w:val="132"/>
            <w:vAlign w:val="center"/>
          </w:tcPr>
          <w:p w14:paraId="13316CC2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105</w:t>
            </w:r>
          </w:p>
        </w:tc>
        <w:tc>
          <w:tcPr>
            <w:tcW w:w="1286" w:type="dxa"/>
            <w:gridSpan w:val="159"/>
            <w:vAlign w:val="center"/>
          </w:tcPr>
          <w:p w14:paraId="6A260625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98</w:t>
            </w:r>
          </w:p>
        </w:tc>
        <w:tc>
          <w:tcPr>
            <w:tcW w:w="1289" w:type="dxa"/>
            <w:gridSpan w:val="174"/>
            <w:vAlign w:val="center"/>
          </w:tcPr>
          <w:p w14:paraId="4FC6B812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112</w:t>
            </w:r>
          </w:p>
        </w:tc>
        <w:tc>
          <w:tcPr>
            <w:tcW w:w="1304" w:type="dxa"/>
            <w:gridSpan w:val="173"/>
            <w:vAlign w:val="center"/>
          </w:tcPr>
          <w:p w14:paraId="15906355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0,425</w:t>
            </w:r>
          </w:p>
        </w:tc>
        <w:tc>
          <w:tcPr>
            <w:tcW w:w="1872" w:type="dxa"/>
            <w:gridSpan w:val="141"/>
            <w:vAlign w:val="center"/>
          </w:tcPr>
          <w:p w14:paraId="5F3F70B8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FD42F91" w14:textId="77777777" w:rsidR="00681CA0" w:rsidRPr="004C4754" w:rsidRDefault="00681CA0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2302C43" w14:textId="77777777" w:rsidTr="003E2868">
        <w:trPr>
          <w:cantSplit/>
          <w:trHeight w:val="5203"/>
        </w:trPr>
        <w:tc>
          <w:tcPr>
            <w:tcW w:w="10177" w:type="dxa"/>
            <w:gridSpan w:val="1051"/>
            <w:tcBorders>
              <w:top w:val="nil"/>
            </w:tcBorders>
          </w:tcPr>
          <w:p w14:paraId="4B6D81B9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4316761E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BD62A4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BD62A4">
              <w:rPr>
                <w:rFonts w:ascii="Arial" w:hAnsi="Arial" w:cs="Arial"/>
              </w:rPr>
              <w:t xml:space="preserve"> </w:t>
            </w:r>
            <w:r w:rsidR="00F94339" w:rsidRPr="00BD62A4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4FBE238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  <w:p w14:paraId="4C66E37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0FEDAB8A" w14:textId="77777777" w:rsidTr="004068EE">
        <w:trPr>
          <w:cantSplit/>
        </w:trPr>
        <w:tc>
          <w:tcPr>
            <w:tcW w:w="10177" w:type="dxa"/>
            <w:gridSpan w:val="1051"/>
          </w:tcPr>
          <w:p w14:paraId="2D1EC163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2430-1</w:t>
            </w:r>
          </w:p>
        </w:tc>
      </w:tr>
      <w:tr w:rsidR="00681CA0" w:rsidRPr="004C4754" w14:paraId="2F91CD42" w14:textId="77777777" w:rsidTr="004068EE">
        <w:tc>
          <w:tcPr>
            <w:tcW w:w="1685" w:type="dxa"/>
            <w:gridSpan w:val="95"/>
          </w:tcPr>
          <w:p w14:paraId="2BDA85E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2" w:type="dxa"/>
            <w:gridSpan w:val="842"/>
          </w:tcPr>
          <w:p w14:paraId="7950C92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2B4211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0" w:type="dxa"/>
            <w:gridSpan w:val="114"/>
            <w:vAlign w:val="center"/>
          </w:tcPr>
          <w:p w14:paraId="20A9DD0C" w14:textId="77777777" w:rsidR="00681CA0" w:rsidRPr="004C4754" w:rsidRDefault="00FA62C7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с. </w:t>
            </w:r>
            <w:r w:rsidR="00681CA0" w:rsidRPr="00BD62A4">
              <w:rPr>
                <w:rFonts w:ascii="Arial" w:hAnsi="Arial" w:cs="Arial"/>
              </w:rPr>
              <w:t>2</w:t>
            </w:r>
          </w:p>
        </w:tc>
      </w:tr>
      <w:tr w:rsidR="00681CA0" w:rsidRPr="004C4754" w14:paraId="4075A272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77C23CA" w14:textId="77777777" w:rsidR="00681CA0" w:rsidRPr="004C4754" w:rsidRDefault="00681CA0" w:rsidP="00792578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40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32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1200</w:t>
            </w:r>
          </w:p>
        </w:tc>
      </w:tr>
      <w:tr w:rsidR="00681CA0" w:rsidRPr="004C4754" w14:paraId="01398E01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7BE5D3B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3AF9022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DD576C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656047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18095F5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tcBorders>
              <w:bottom w:val="double" w:sz="4" w:space="0" w:color="auto"/>
            </w:tcBorders>
            <w:vAlign w:val="center"/>
          </w:tcPr>
          <w:p w14:paraId="3A9BF93B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72" w:type="dxa"/>
            <w:gridSpan w:val="222"/>
            <w:tcBorders>
              <w:bottom w:val="double" w:sz="4" w:space="0" w:color="auto"/>
            </w:tcBorders>
            <w:vAlign w:val="center"/>
          </w:tcPr>
          <w:p w14:paraId="0CB5233E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Номинал</w:t>
            </w:r>
            <w:r w:rsidRPr="00BD62A4">
              <w:rPr>
                <w:rFonts w:ascii="Arial" w:hAnsi="Arial" w:cs="Arial"/>
              </w:rPr>
              <w:t>ь</w:t>
            </w:r>
            <w:r w:rsidRPr="00BD62A4">
              <w:rPr>
                <w:rFonts w:ascii="Arial" w:hAnsi="Arial" w:cs="Arial"/>
              </w:rPr>
              <w:t>ная мо</w:t>
            </w:r>
            <w:r w:rsidRPr="00BD62A4">
              <w:rPr>
                <w:rFonts w:ascii="Arial" w:hAnsi="Arial" w:cs="Arial"/>
              </w:rPr>
              <w:t>щ</w:t>
            </w:r>
            <w:r w:rsidRPr="00BD62A4">
              <w:rPr>
                <w:rFonts w:ascii="Arial" w:hAnsi="Arial" w:cs="Arial"/>
              </w:rPr>
              <w:t>ность, Вт</w:t>
            </w:r>
          </w:p>
        </w:tc>
        <w:tc>
          <w:tcPr>
            <w:tcW w:w="1322" w:type="dxa"/>
            <w:gridSpan w:val="144"/>
            <w:tcBorders>
              <w:bottom w:val="double" w:sz="4" w:space="0" w:color="auto"/>
            </w:tcBorders>
            <w:vAlign w:val="center"/>
          </w:tcPr>
          <w:p w14:paraId="1C15B261" w14:textId="77777777" w:rsidR="00681CA0" w:rsidRPr="00BD62A4" w:rsidRDefault="001F678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напряж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ния</w:t>
            </w:r>
            <w:r w:rsidR="00681CA0" w:rsidRPr="00BD62A4">
              <w:rPr>
                <w:rFonts w:ascii="Arial" w:hAnsi="Arial" w:cs="Arial"/>
              </w:rPr>
              <w:t>, В</w:t>
            </w:r>
          </w:p>
        </w:tc>
        <w:tc>
          <w:tcPr>
            <w:tcW w:w="1582" w:type="dxa"/>
            <w:gridSpan w:val="202"/>
            <w:tcBorders>
              <w:bottom w:val="double" w:sz="4" w:space="0" w:color="auto"/>
            </w:tcBorders>
            <w:vAlign w:val="center"/>
          </w:tcPr>
          <w:p w14:paraId="0768F73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</w:t>
            </w:r>
            <w:r w:rsidRPr="004C4754">
              <w:rPr>
                <w:rFonts w:ascii="Arial" w:hAnsi="Arial" w:cs="Arial"/>
              </w:rPr>
              <w:t>б</w:t>
            </w:r>
            <w:r w:rsidRPr="004C475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681" w:type="dxa"/>
            <w:gridSpan w:val="188"/>
            <w:tcBorders>
              <w:bottom w:val="double" w:sz="4" w:space="0" w:color="auto"/>
            </w:tcBorders>
            <w:vAlign w:val="center"/>
          </w:tcPr>
          <w:p w14:paraId="60E02FB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051" w:type="dxa"/>
            <w:gridSpan w:val="197"/>
            <w:tcBorders>
              <w:bottom w:val="double" w:sz="4" w:space="0" w:color="auto"/>
            </w:tcBorders>
            <w:vAlign w:val="center"/>
          </w:tcPr>
          <w:p w14:paraId="1392CD82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01E2A1C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AD847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422B6FD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tcBorders>
              <w:top w:val="double" w:sz="4" w:space="0" w:color="auto"/>
              <w:bottom w:val="nil"/>
            </w:tcBorders>
            <w:vAlign w:val="center"/>
          </w:tcPr>
          <w:p w14:paraId="176E792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72" w:type="dxa"/>
            <w:gridSpan w:val="222"/>
            <w:tcBorders>
              <w:top w:val="double" w:sz="4" w:space="0" w:color="auto"/>
              <w:bottom w:val="nil"/>
            </w:tcBorders>
            <w:vAlign w:val="center"/>
          </w:tcPr>
          <w:p w14:paraId="042B86AC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40</w:t>
            </w:r>
          </w:p>
        </w:tc>
        <w:tc>
          <w:tcPr>
            <w:tcW w:w="1322" w:type="dxa"/>
            <w:gridSpan w:val="144"/>
            <w:tcBorders>
              <w:top w:val="double" w:sz="4" w:space="0" w:color="auto"/>
              <w:bottom w:val="nil"/>
            </w:tcBorders>
            <w:vAlign w:val="center"/>
          </w:tcPr>
          <w:p w14:paraId="14DA275D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220</w:t>
            </w:r>
          </w:p>
        </w:tc>
        <w:tc>
          <w:tcPr>
            <w:tcW w:w="1582" w:type="dxa"/>
            <w:gridSpan w:val="202"/>
            <w:tcBorders>
              <w:top w:val="double" w:sz="4" w:space="0" w:color="auto"/>
              <w:bottom w:val="nil"/>
            </w:tcBorders>
            <w:vAlign w:val="center"/>
          </w:tcPr>
          <w:p w14:paraId="1024DB1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0,430</w:t>
            </w:r>
          </w:p>
        </w:tc>
        <w:tc>
          <w:tcPr>
            <w:tcW w:w="1681" w:type="dxa"/>
            <w:gridSpan w:val="188"/>
            <w:tcBorders>
              <w:top w:val="double" w:sz="4" w:space="0" w:color="auto"/>
              <w:bottom w:val="nil"/>
            </w:tcBorders>
            <w:vAlign w:val="center"/>
          </w:tcPr>
          <w:p w14:paraId="70F53BE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390</w:t>
            </w:r>
          </w:p>
        </w:tc>
        <w:tc>
          <w:tcPr>
            <w:tcW w:w="2051" w:type="dxa"/>
            <w:gridSpan w:val="197"/>
            <w:tcBorders>
              <w:top w:val="double" w:sz="4" w:space="0" w:color="auto"/>
              <w:bottom w:val="nil"/>
            </w:tcBorders>
            <w:vAlign w:val="center"/>
          </w:tcPr>
          <w:p w14:paraId="0B07B1C9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413C2D9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51FFF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67C0CE0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8" w:type="dxa"/>
            <w:gridSpan w:val="74"/>
            <w:vAlign w:val="center"/>
          </w:tcPr>
          <w:p w14:paraId="6AACF73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2" w:type="dxa"/>
            <w:gridSpan w:val="222"/>
            <w:vAlign w:val="center"/>
          </w:tcPr>
          <w:p w14:paraId="089447C2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322" w:type="dxa"/>
            <w:gridSpan w:val="144"/>
            <w:vAlign w:val="center"/>
          </w:tcPr>
          <w:p w14:paraId="3B9183F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236</w:t>
            </w:r>
          </w:p>
        </w:tc>
        <w:tc>
          <w:tcPr>
            <w:tcW w:w="1582" w:type="dxa"/>
            <w:gridSpan w:val="202"/>
            <w:vAlign w:val="center"/>
          </w:tcPr>
          <w:p w14:paraId="588168AF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0,430</w:t>
            </w:r>
          </w:p>
        </w:tc>
        <w:tc>
          <w:tcPr>
            <w:tcW w:w="1681" w:type="dxa"/>
            <w:gridSpan w:val="188"/>
            <w:vAlign w:val="center"/>
          </w:tcPr>
          <w:p w14:paraId="7799F15D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439</w:t>
            </w:r>
          </w:p>
        </w:tc>
        <w:tc>
          <w:tcPr>
            <w:tcW w:w="2051" w:type="dxa"/>
            <w:gridSpan w:val="197"/>
            <w:vAlign w:val="center"/>
          </w:tcPr>
          <w:p w14:paraId="67CD7D49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14C472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50D20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2D4FF3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FCDA57" w14:textId="77777777" w:rsidTr="004068EE">
        <w:trPr>
          <w:cantSplit/>
          <w:trHeight w:val="45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37953A1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72E27A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57D539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A58A73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65119A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29" w:type="dxa"/>
            <w:gridSpan w:val="811"/>
            <w:tcBorders>
              <w:top w:val="nil"/>
            </w:tcBorders>
          </w:tcPr>
          <w:p w14:paraId="205180D9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 Гц</w:t>
            </w:r>
          </w:p>
        </w:tc>
        <w:tc>
          <w:tcPr>
            <w:tcW w:w="1145" w:type="dxa"/>
            <w:gridSpan w:val="189"/>
            <w:tcBorders>
              <w:top w:val="nil"/>
            </w:tcBorders>
          </w:tcPr>
          <w:p w14:paraId="71C8B76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22" w:type="dxa"/>
            <w:gridSpan w:val="27"/>
            <w:tcBorders>
              <w:top w:val="nil"/>
            </w:tcBorders>
          </w:tcPr>
          <w:p w14:paraId="3C3101EC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F239F5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265FA1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DBD4B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0" w:type="dxa"/>
            <w:gridSpan w:val="505"/>
            <w:vMerge w:val="restart"/>
            <w:tcBorders>
              <w:top w:val="nil"/>
            </w:tcBorders>
            <w:vAlign w:val="center"/>
          </w:tcPr>
          <w:p w14:paraId="120817AC" w14:textId="77777777" w:rsidR="00681CA0" w:rsidRPr="004C475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539" w:type="dxa"/>
            <w:gridSpan w:val="306"/>
            <w:tcBorders>
              <w:top w:val="nil"/>
            </w:tcBorders>
          </w:tcPr>
          <w:p w14:paraId="5B80E4D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45" w:type="dxa"/>
            <w:gridSpan w:val="189"/>
            <w:tcBorders>
              <w:top w:val="nil"/>
            </w:tcBorders>
          </w:tcPr>
          <w:p w14:paraId="7AD8179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0,387</w:t>
            </w:r>
          </w:p>
        </w:tc>
        <w:tc>
          <w:tcPr>
            <w:tcW w:w="1022" w:type="dxa"/>
            <w:gridSpan w:val="27"/>
            <w:tcBorders>
              <w:top w:val="nil"/>
            </w:tcBorders>
          </w:tcPr>
          <w:p w14:paraId="4F0F10D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0,387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005FF7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8099D5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82F96C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0" w:type="dxa"/>
            <w:gridSpan w:val="505"/>
            <w:vMerge/>
            <w:tcBorders>
              <w:top w:val="nil"/>
            </w:tcBorders>
            <w:vAlign w:val="center"/>
          </w:tcPr>
          <w:p w14:paraId="64B92537" w14:textId="77777777" w:rsidR="00681CA0" w:rsidRPr="004C475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39" w:type="dxa"/>
            <w:gridSpan w:val="306"/>
            <w:tcBorders>
              <w:top w:val="nil"/>
            </w:tcBorders>
          </w:tcPr>
          <w:p w14:paraId="2DD59AA7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45" w:type="dxa"/>
            <w:gridSpan w:val="189"/>
            <w:tcBorders>
              <w:top w:val="nil"/>
            </w:tcBorders>
          </w:tcPr>
          <w:p w14:paraId="769AD32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0,904</w:t>
            </w:r>
          </w:p>
        </w:tc>
        <w:tc>
          <w:tcPr>
            <w:tcW w:w="1022" w:type="dxa"/>
            <w:gridSpan w:val="27"/>
            <w:tcBorders>
              <w:top w:val="nil"/>
            </w:tcBorders>
          </w:tcPr>
          <w:p w14:paraId="2CA475BC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0,904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C45880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C10B72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A9A750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0" w:type="dxa"/>
            <w:gridSpan w:val="505"/>
            <w:tcBorders>
              <w:top w:val="nil"/>
            </w:tcBorders>
            <w:vAlign w:val="center"/>
          </w:tcPr>
          <w:p w14:paraId="0288F9B9" w14:textId="77777777" w:rsidR="00681CA0" w:rsidRPr="00BD62A4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539" w:type="dxa"/>
            <w:gridSpan w:val="306"/>
            <w:tcBorders>
              <w:top w:val="nil"/>
            </w:tcBorders>
          </w:tcPr>
          <w:p w14:paraId="5BE0CFB3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менее (действу</w:t>
            </w:r>
            <w:r w:rsidRPr="00BD62A4">
              <w:rPr>
                <w:rFonts w:ascii="Arial" w:hAnsi="Arial" w:cs="Arial"/>
              </w:rPr>
              <w:t>ю</w:t>
            </w:r>
            <w:r w:rsidRPr="00BD62A4">
              <w:rPr>
                <w:rFonts w:ascii="Arial" w:hAnsi="Arial" w:cs="Arial"/>
              </w:rPr>
              <w:t>щее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145" w:type="dxa"/>
            <w:gridSpan w:val="189"/>
            <w:tcBorders>
              <w:top w:val="nil"/>
            </w:tcBorders>
            <w:vAlign w:val="center"/>
          </w:tcPr>
          <w:p w14:paraId="5A8CE749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180</w:t>
            </w:r>
          </w:p>
        </w:tc>
        <w:tc>
          <w:tcPr>
            <w:tcW w:w="1022" w:type="dxa"/>
            <w:gridSpan w:val="27"/>
            <w:tcBorders>
              <w:top w:val="nil"/>
            </w:tcBorders>
            <w:vAlign w:val="center"/>
          </w:tcPr>
          <w:p w14:paraId="6A91C385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180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506A3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247B47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AE0DCD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0" w:type="dxa"/>
            <w:gridSpan w:val="505"/>
            <w:tcBorders>
              <w:top w:val="nil"/>
            </w:tcBorders>
          </w:tcPr>
          <w:p w14:paraId="1F86234B" w14:textId="77777777" w:rsidR="00681CA0" w:rsidRPr="00BD62A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539" w:type="dxa"/>
            <w:gridSpan w:val="306"/>
            <w:tcBorders>
              <w:top w:val="nil"/>
            </w:tcBorders>
          </w:tcPr>
          <w:p w14:paraId="7804A46C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 (пиковое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145" w:type="dxa"/>
            <w:gridSpan w:val="189"/>
            <w:tcBorders>
              <w:top w:val="nil"/>
            </w:tcBorders>
            <w:vAlign w:val="center"/>
          </w:tcPr>
          <w:p w14:paraId="6524BB91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022" w:type="dxa"/>
            <w:gridSpan w:val="27"/>
            <w:tcBorders>
              <w:top w:val="nil"/>
            </w:tcBorders>
            <w:vAlign w:val="center"/>
          </w:tcPr>
          <w:p w14:paraId="4D3C9F17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9B0010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CB803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29A37C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29" w:type="dxa"/>
            <w:gridSpan w:val="811"/>
            <w:tcBorders>
              <w:top w:val="nil"/>
              <w:bottom w:val="nil"/>
            </w:tcBorders>
          </w:tcPr>
          <w:p w14:paraId="215B6142" w14:textId="77777777" w:rsidR="00681CA0" w:rsidRPr="00BD62A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45" w:type="dxa"/>
            <w:gridSpan w:val="189"/>
            <w:tcBorders>
              <w:top w:val="nil"/>
              <w:bottom w:val="nil"/>
            </w:tcBorders>
            <w:vAlign w:val="center"/>
          </w:tcPr>
          <w:p w14:paraId="49AED3DA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022" w:type="dxa"/>
            <w:gridSpan w:val="27"/>
            <w:tcBorders>
              <w:top w:val="nil"/>
              <w:bottom w:val="nil"/>
            </w:tcBorders>
            <w:vAlign w:val="center"/>
          </w:tcPr>
          <w:p w14:paraId="530238D9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74BB0D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047C284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1303B27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0" w:type="dxa"/>
            <w:gridSpan w:val="505"/>
          </w:tcPr>
          <w:p w14:paraId="0FE1BD26" w14:textId="77777777" w:rsidR="00681CA0" w:rsidRPr="00BD62A4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539" w:type="dxa"/>
            <w:gridSpan w:val="306"/>
          </w:tcPr>
          <w:p w14:paraId="62220656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Не более (действу</w:t>
            </w:r>
            <w:r w:rsidRPr="00BD62A4">
              <w:rPr>
                <w:rFonts w:ascii="Arial" w:hAnsi="Arial" w:cs="Arial"/>
              </w:rPr>
              <w:t>ю</w:t>
            </w:r>
            <w:r w:rsidRPr="00BD62A4">
              <w:rPr>
                <w:rFonts w:ascii="Arial" w:hAnsi="Arial" w:cs="Arial"/>
              </w:rPr>
              <w:t>щее</w:t>
            </w:r>
            <w:r w:rsidR="009E3510" w:rsidRPr="00BD62A4">
              <w:rPr>
                <w:rFonts w:ascii="Arial" w:hAnsi="Arial" w:cs="Arial"/>
              </w:rPr>
              <w:t xml:space="preserve"> значение</w:t>
            </w:r>
            <w:r w:rsidRPr="00BD62A4">
              <w:rPr>
                <w:rFonts w:ascii="Arial" w:hAnsi="Arial" w:cs="Arial"/>
              </w:rPr>
              <w:t>)</w:t>
            </w:r>
          </w:p>
        </w:tc>
        <w:tc>
          <w:tcPr>
            <w:tcW w:w="1145" w:type="dxa"/>
            <w:gridSpan w:val="189"/>
            <w:vAlign w:val="center"/>
          </w:tcPr>
          <w:p w14:paraId="4E59FF89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1022" w:type="dxa"/>
            <w:gridSpan w:val="27"/>
            <w:vAlign w:val="center"/>
          </w:tcPr>
          <w:p w14:paraId="6DAD12FE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3BE8D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1E30B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BFE195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D02407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73E97D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075507E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41BE94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2DA8A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502E9F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nil"/>
            </w:tcBorders>
          </w:tcPr>
          <w:p w14:paraId="6BD6CF9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14" w:type="dxa"/>
            <w:gridSpan w:val="587"/>
            <w:tcBorders>
              <w:top w:val="nil"/>
            </w:tcBorders>
          </w:tcPr>
          <w:p w14:paraId="2AE6E7C4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756134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56097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EAB512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nil"/>
              <w:bottom w:val="double" w:sz="4" w:space="0" w:color="auto"/>
            </w:tcBorders>
          </w:tcPr>
          <w:p w14:paraId="4D551A2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14" w:type="dxa"/>
            <w:gridSpan w:val="587"/>
            <w:tcBorders>
              <w:top w:val="nil"/>
              <w:bottom w:val="double" w:sz="4" w:space="0" w:color="auto"/>
            </w:tcBorders>
          </w:tcPr>
          <w:p w14:paraId="54D889CE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22B7C8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D89BD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4B5BE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82" w:type="dxa"/>
            <w:gridSpan w:val="440"/>
            <w:tcBorders>
              <w:top w:val="double" w:sz="4" w:space="0" w:color="auto"/>
            </w:tcBorders>
          </w:tcPr>
          <w:p w14:paraId="2B5424F0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900</w:t>
            </w:r>
          </w:p>
        </w:tc>
        <w:tc>
          <w:tcPr>
            <w:tcW w:w="5314" w:type="dxa"/>
            <w:gridSpan w:val="587"/>
            <w:tcBorders>
              <w:top w:val="double" w:sz="4" w:space="0" w:color="auto"/>
            </w:tcBorders>
          </w:tcPr>
          <w:p w14:paraId="5619E56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A826E9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476F04" w14:textId="77777777" w:rsidTr="004068EE">
        <w:trPr>
          <w:cantSplit/>
          <w:trHeight w:val="5339"/>
        </w:trPr>
        <w:tc>
          <w:tcPr>
            <w:tcW w:w="10177" w:type="dxa"/>
            <w:gridSpan w:val="1051"/>
            <w:tcBorders>
              <w:top w:val="nil"/>
            </w:tcBorders>
          </w:tcPr>
          <w:p w14:paraId="68DEBDC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44224F42" w14:textId="77777777" w:rsidR="00681CA0" w:rsidRPr="004C4754" w:rsidRDefault="00681CA0" w:rsidP="00713DA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018B80C0" w14:textId="77777777" w:rsidTr="004068EE">
        <w:trPr>
          <w:cantSplit/>
        </w:trPr>
        <w:tc>
          <w:tcPr>
            <w:tcW w:w="10177" w:type="dxa"/>
            <w:gridSpan w:val="1051"/>
          </w:tcPr>
          <w:p w14:paraId="167AD6B4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2430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2B86867B" w14:textId="77777777" w:rsidTr="004068EE">
        <w:tc>
          <w:tcPr>
            <w:tcW w:w="1678" w:type="dxa"/>
            <w:gridSpan w:val="93"/>
          </w:tcPr>
          <w:p w14:paraId="5FD6F28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4" w:type="dxa"/>
            <w:gridSpan w:val="842"/>
          </w:tcPr>
          <w:p w14:paraId="54242341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969489D" w14:textId="77777777" w:rsidR="00681CA0" w:rsidRPr="00BD62A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D62A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271353E7" w14:textId="77777777" w:rsidR="00681CA0" w:rsidRPr="00BD62A4" w:rsidRDefault="00FA62C7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 xml:space="preserve">с. </w:t>
            </w:r>
            <w:r w:rsidR="00681CA0" w:rsidRPr="00BD62A4">
              <w:rPr>
                <w:rFonts w:ascii="Arial" w:hAnsi="Arial" w:cs="Arial"/>
              </w:rPr>
              <w:t>1</w:t>
            </w:r>
          </w:p>
        </w:tc>
      </w:tr>
      <w:tr w:rsidR="00681CA0" w:rsidRPr="004C4754" w14:paraId="115C689F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2E1F40C" w14:textId="77777777" w:rsidR="00681CA0" w:rsidRPr="00BD62A4" w:rsidRDefault="00681CA0" w:rsidP="00792578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BD62A4">
              <w:rPr>
                <w:rFonts w:ascii="Arial" w:hAnsi="Arial" w:cs="Arial"/>
                <w:b/>
                <w:lang w:val="en-US"/>
              </w:rPr>
              <w:t>МСОЛ:</w:t>
            </w:r>
            <w:r w:rsidRPr="00BD62A4">
              <w:rPr>
                <w:rFonts w:ascii="Arial" w:hAnsi="Arial" w:cs="Arial"/>
                <w:b/>
              </w:rPr>
              <w:t xml:space="preserve"> </w:t>
            </w:r>
            <w:r w:rsidRPr="00BD62A4">
              <w:rPr>
                <w:rFonts w:ascii="Arial" w:hAnsi="Arial" w:cs="Arial"/>
                <w:lang w:val="en-US"/>
              </w:rPr>
              <w:t>FD-</w:t>
            </w:r>
            <w:r w:rsidRPr="00BD62A4">
              <w:rPr>
                <w:rFonts w:ascii="Arial" w:hAnsi="Arial" w:cs="Arial"/>
              </w:rPr>
              <w:t>40</w:t>
            </w:r>
            <w:r w:rsidRPr="00BD62A4">
              <w:rPr>
                <w:rFonts w:ascii="Arial" w:hAnsi="Arial" w:cs="Arial"/>
                <w:lang w:val="en-US"/>
              </w:rPr>
              <w:t>-E-G</w:t>
            </w:r>
            <w:r w:rsidRPr="00BD62A4">
              <w:rPr>
                <w:rFonts w:ascii="Arial" w:hAnsi="Arial" w:cs="Arial"/>
              </w:rPr>
              <w:t>13</w:t>
            </w:r>
            <w:r w:rsidRPr="00BD62A4">
              <w:rPr>
                <w:rFonts w:ascii="Arial" w:hAnsi="Arial" w:cs="Arial"/>
                <w:lang w:val="en-US"/>
              </w:rPr>
              <w:t>-</w:t>
            </w:r>
            <w:r w:rsidRPr="00BD62A4">
              <w:rPr>
                <w:rFonts w:ascii="Arial" w:hAnsi="Arial" w:cs="Arial"/>
              </w:rPr>
              <w:t>38</w:t>
            </w:r>
            <w:r w:rsidRPr="00BD62A4">
              <w:rPr>
                <w:rFonts w:ascii="Arial" w:hAnsi="Arial" w:cs="Arial"/>
                <w:lang w:val="en-US"/>
              </w:rPr>
              <w:t>/</w:t>
            </w:r>
            <w:r w:rsidRPr="00BD62A4">
              <w:rPr>
                <w:rFonts w:ascii="Arial" w:hAnsi="Arial" w:cs="Arial"/>
              </w:rPr>
              <w:t>1200</w:t>
            </w:r>
          </w:p>
        </w:tc>
      </w:tr>
      <w:tr w:rsidR="00681CA0" w:rsidRPr="004C4754" w14:paraId="53BFE86B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12663B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bottom w:val="double" w:sz="4" w:space="0" w:color="auto"/>
            </w:tcBorders>
            <w:vAlign w:val="center"/>
          </w:tcPr>
          <w:p w14:paraId="58CB6586" w14:textId="77777777" w:rsidR="00681CA0" w:rsidRPr="00BD62A4" w:rsidRDefault="00681CA0" w:rsidP="0079257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13" w:type="dxa"/>
            <w:gridSpan w:val="168"/>
            <w:tcBorders>
              <w:bottom w:val="double" w:sz="4" w:space="0" w:color="auto"/>
            </w:tcBorders>
            <w:vAlign w:val="center"/>
          </w:tcPr>
          <w:p w14:paraId="0E02B8EC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Схема</w:t>
            </w:r>
          </w:p>
        </w:tc>
        <w:tc>
          <w:tcPr>
            <w:tcW w:w="1980" w:type="dxa"/>
            <w:gridSpan w:val="258"/>
            <w:tcBorders>
              <w:bottom w:val="double" w:sz="4" w:space="0" w:color="auto"/>
            </w:tcBorders>
            <w:vAlign w:val="center"/>
          </w:tcPr>
          <w:p w14:paraId="197CF726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Катод</w:t>
            </w:r>
          </w:p>
        </w:tc>
        <w:tc>
          <w:tcPr>
            <w:tcW w:w="1573" w:type="dxa"/>
            <w:gridSpan w:val="168"/>
            <w:tcBorders>
              <w:bottom w:val="double" w:sz="4" w:space="0" w:color="auto"/>
            </w:tcBorders>
            <w:vAlign w:val="center"/>
          </w:tcPr>
          <w:p w14:paraId="6A22363B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Цоколь</w:t>
            </w:r>
          </w:p>
        </w:tc>
        <w:tc>
          <w:tcPr>
            <w:tcW w:w="2333" w:type="dxa"/>
            <w:gridSpan w:val="245"/>
            <w:tcBorders>
              <w:bottom w:val="double" w:sz="4" w:space="0" w:color="auto"/>
            </w:tcBorders>
            <w:vAlign w:val="center"/>
          </w:tcPr>
          <w:p w14:paraId="3D8775F0" w14:textId="226DF532" w:rsidR="00681CA0" w:rsidRPr="00BD62A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0C43F5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71A7DE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0444209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  <w:vAlign w:val="center"/>
          </w:tcPr>
          <w:p w14:paraId="44A34B40" w14:textId="77777777" w:rsidR="00681CA0" w:rsidRPr="004C4754" w:rsidRDefault="00681CA0" w:rsidP="0079257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613" w:type="dxa"/>
            <w:gridSpan w:val="168"/>
            <w:tcBorders>
              <w:top w:val="double" w:sz="4" w:space="0" w:color="auto"/>
            </w:tcBorders>
            <w:vAlign w:val="center"/>
          </w:tcPr>
          <w:p w14:paraId="478A9C88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Со старт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ром</w:t>
            </w:r>
          </w:p>
        </w:tc>
        <w:tc>
          <w:tcPr>
            <w:tcW w:w="1980" w:type="dxa"/>
            <w:gridSpan w:val="258"/>
            <w:tcBorders>
              <w:top w:val="double" w:sz="4" w:space="0" w:color="auto"/>
            </w:tcBorders>
            <w:vAlign w:val="center"/>
          </w:tcPr>
          <w:p w14:paraId="2BA3F5C8" w14:textId="77777777" w:rsidR="00681CA0" w:rsidRPr="00BD62A4" w:rsidRDefault="004D4B24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предварител</w:t>
            </w:r>
            <w:r w:rsidRPr="00BD62A4">
              <w:rPr>
                <w:rFonts w:ascii="Arial" w:hAnsi="Arial" w:cs="Arial"/>
              </w:rPr>
              <w:t>ь</w:t>
            </w:r>
            <w:r w:rsidRPr="00BD62A4">
              <w:rPr>
                <w:rFonts w:ascii="Arial" w:hAnsi="Arial" w:cs="Arial"/>
              </w:rPr>
              <w:t xml:space="preserve">ного </w:t>
            </w:r>
            <w:r w:rsidR="00681CA0" w:rsidRPr="00BD62A4">
              <w:rPr>
                <w:rFonts w:ascii="Arial" w:hAnsi="Arial" w:cs="Arial"/>
              </w:rPr>
              <w:t>подогрева</w:t>
            </w:r>
          </w:p>
        </w:tc>
        <w:tc>
          <w:tcPr>
            <w:tcW w:w="1573" w:type="dxa"/>
            <w:gridSpan w:val="168"/>
            <w:tcBorders>
              <w:top w:val="double" w:sz="4" w:space="0" w:color="auto"/>
            </w:tcBorders>
            <w:vAlign w:val="center"/>
          </w:tcPr>
          <w:p w14:paraId="4C18D47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333" w:type="dxa"/>
            <w:gridSpan w:val="245"/>
            <w:tcBorders>
              <w:top w:val="double" w:sz="4" w:space="0" w:color="auto"/>
            </w:tcBorders>
            <w:vAlign w:val="center"/>
          </w:tcPr>
          <w:p w14:paraId="6F9BDF20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9CBBF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4B93F2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B41C1E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3B675EE" w14:textId="77777777" w:rsidTr="004068EE">
        <w:trPr>
          <w:cantSplit/>
          <w:trHeight w:val="53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1B8421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34CB2E90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1C6207A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8D8E42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3FAD59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9D6EE4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</w:tcBorders>
            <w:vAlign w:val="center"/>
          </w:tcPr>
          <w:p w14:paraId="2580B459" w14:textId="77777777" w:rsidR="00681CA0" w:rsidRPr="005C500B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235" w:type="dxa"/>
            <w:gridSpan w:val="380"/>
            <w:tcBorders>
              <w:top w:val="nil"/>
            </w:tcBorders>
            <w:vAlign w:val="center"/>
          </w:tcPr>
          <w:p w14:paraId="559392E5" w14:textId="77777777" w:rsidR="00681CA0" w:rsidRPr="005C500B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931" w:type="dxa"/>
            <w:gridSpan w:val="214"/>
            <w:tcBorders>
              <w:top w:val="nil"/>
            </w:tcBorders>
            <w:vAlign w:val="center"/>
          </w:tcPr>
          <w:p w14:paraId="19774FDC" w14:textId="77777777" w:rsidR="00681CA0" w:rsidRPr="005C500B" w:rsidRDefault="00681CA0" w:rsidP="0079257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333" w:type="dxa"/>
            <w:gridSpan w:val="245"/>
            <w:tcBorders>
              <w:top w:val="nil"/>
            </w:tcBorders>
            <w:vAlign w:val="center"/>
          </w:tcPr>
          <w:p w14:paraId="113F5748" w14:textId="77777777" w:rsidR="00681CA0" w:rsidRPr="005C500B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6042D0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6FFB2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AEA005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  <w:bottom w:val="double" w:sz="4" w:space="0" w:color="auto"/>
            </w:tcBorders>
            <w:vAlign w:val="center"/>
          </w:tcPr>
          <w:p w14:paraId="4E1B7DEB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613" w:type="dxa"/>
            <w:gridSpan w:val="168"/>
            <w:tcBorders>
              <w:top w:val="nil"/>
              <w:bottom w:val="double" w:sz="4" w:space="0" w:color="auto"/>
            </w:tcBorders>
            <w:vAlign w:val="center"/>
          </w:tcPr>
          <w:p w14:paraId="0FBA6D5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622" w:type="dxa"/>
            <w:gridSpan w:val="212"/>
            <w:tcBorders>
              <w:top w:val="nil"/>
              <w:bottom w:val="double" w:sz="4" w:space="0" w:color="auto"/>
            </w:tcBorders>
            <w:vAlign w:val="center"/>
          </w:tcPr>
          <w:p w14:paraId="7E00D18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264" w:type="dxa"/>
            <w:gridSpan w:val="459"/>
            <w:tcBorders>
              <w:top w:val="nil"/>
              <w:bottom w:val="double" w:sz="4" w:space="0" w:color="auto"/>
            </w:tcBorders>
            <w:vAlign w:val="center"/>
          </w:tcPr>
          <w:p w14:paraId="00733A1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F87EBD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70622A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F04427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  <w:vAlign w:val="center"/>
          </w:tcPr>
          <w:p w14:paraId="1175D95F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1199,4</w:t>
            </w:r>
          </w:p>
        </w:tc>
        <w:tc>
          <w:tcPr>
            <w:tcW w:w="1613" w:type="dxa"/>
            <w:gridSpan w:val="168"/>
            <w:tcBorders>
              <w:top w:val="double" w:sz="4" w:space="0" w:color="auto"/>
            </w:tcBorders>
            <w:vAlign w:val="center"/>
          </w:tcPr>
          <w:p w14:paraId="7120CFC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1204,1</w:t>
            </w:r>
          </w:p>
        </w:tc>
        <w:tc>
          <w:tcPr>
            <w:tcW w:w="1622" w:type="dxa"/>
            <w:gridSpan w:val="212"/>
            <w:tcBorders>
              <w:top w:val="double" w:sz="4" w:space="0" w:color="auto"/>
            </w:tcBorders>
            <w:vAlign w:val="center"/>
          </w:tcPr>
          <w:p w14:paraId="12CFDCF6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1206,5</w:t>
            </w:r>
          </w:p>
        </w:tc>
        <w:tc>
          <w:tcPr>
            <w:tcW w:w="1931" w:type="dxa"/>
            <w:gridSpan w:val="214"/>
            <w:tcBorders>
              <w:top w:val="double" w:sz="4" w:space="0" w:color="auto"/>
            </w:tcBorders>
            <w:vAlign w:val="center"/>
          </w:tcPr>
          <w:p w14:paraId="4B5C90EC" w14:textId="77777777" w:rsidR="00681CA0" w:rsidRPr="004C4754" w:rsidRDefault="00681CA0" w:rsidP="00792578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1213,6</w:t>
            </w:r>
          </w:p>
        </w:tc>
        <w:tc>
          <w:tcPr>
            <w:tcW w:w="2333" w:type="dxa"/>
            <w:gridSpan w:val="245"/>
            <w:tcBorders>
              <w:top w:val="double" w:sz="4" w:space="0" w:color="auto"/>
            </w:tcBorders>
            <w:vAlign w:val="center"/>
          </w:tcPr>
          <w:p w14:paraId="3930997B" w14:textId="77777777" w:rsidR="00681CA0" w:rsidRPr="004C4754" w:rsidRDefault="008315E3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87CE5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8833E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47299E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C9B090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33BE2B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2B761A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CE41A1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1E05A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5872D7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tcBorders>
              <w:top w:val="nil"/>
              <w:bottom w:val="double" w:sz="4" w:space="0" w:color="auto"/>
            </w:tcBorders>
          </w:tcPr>
          <w:p w14:paraId="4DE763E7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Частота, Гц</w:t>
            </w:r>
          </w:p>
        </w:tc>
        <w:tc>
          <w:tcPr>
            <w:tcW w:w="2436" w:type="dxa"/>
            <w:gridSpan w:val="310"/>
            <w:tcBorders>
              <w:top w:val="nil"/>
              <w:bottom w:val="double" w:sz="4" w:space="0" w:color="auto"/>
            </w:tcBorders>
          </w:tcPr>
          <w:p w14:paraId="40F06790" w14:textId="77777777" w:rsidR="00681CA0" w:rsidRPr="00BD62A4" w:rsidRDefault="001F678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напряжения</w:t>
            </w:r>
            <w:r w:rsidR="00681CA0" w:rsidRPr="00BD62A4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302" w:type="dxa"/>
            <w:gridSpan w:val="382"/>
            <w:tcBorders>
              <w:top w:val="nil"/>
              <w:bottom w:val="double" w:sz="4" w:space="0" w:color="auto"/>
            </w:tcBorders>
          </w:tcPr>
          <w:p w14:paraId="61C1E690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33" w:type="dxa"/>
            <w:gridSpan w:val="245"/>
            <w:tcBorders>
              <w:top w:val="nil"/>
              <w:bottom w:val="double" w:sz="4" w:space="0" w:color="auto"/>
            </w:tcBorders>
          </w:tcPr>
          <w:p w14:paraId="66B707B0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6AEE1E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5F8542C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0CBDF9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tcBorders>
              <w:top w:val="double" w:sz="4" w:space="0" w:color="auto"/>
              <w:bottom w:val="nil"/>
            </w:tcBorders>
          </w:tcPr>
          <w:p w14:paraId="584D6A5D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6" w:type="dxa"/>
            <w:gridSpan w:val="310"/>
            <w:tcBorders>
              <w:top w:val="double" w:sz="4" w:space="0" w:color="auto"/>
              <w:bottom w:val="nil"/>
            </w:tcBorders>
          </w:tcPr>
          <w:p w14:paraId="2CF648C7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220</w:t>
            </w:r>
          </w:p>
        </w:tc>
        <w:tc>
          <w:tcPr>
            <w:tcW w:w="3302" w:type="dxa"/>
            <w:gridSpan w:val="382"/>
            <w:tcBorders>
              <w:top w:val="double" w:sz="4" w:space="0" w:color="auto"/>
              <w:bottom w:val="nil"/>
            </w:tcBorders>
          </w:tcPr>
          <w:p w14:paraId="7F52CFB5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198</w:t>
            </w:r>
          </w:p>
        </w:tc>
        <w:tc>
          <w:tcPr>
            <w:tcW w:w="2333" w:type="dxa"/>
            <w:gridSpan w:val="245"/>
            <w:tcBorders>
              <w:top w:val="double" w:sz="4" w:space="0" w:color="auto"/>
              <w:bottom w:val="nil"/>
            </w:tcBorders>
          </w:tcPr>
          <w:p w14:paraId="26F755A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9DCE1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D9758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12C1F3B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</w:tcPr>
          <w:p w14:paraId="35AFF4F2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D62A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6" w:type="dxa"/>
            <w:gridSpan w:val="310"/>
          </w:tcPr>
          <w:p w14:paraId="3A54C19B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220</w:t>
            </w:r>
          </w:p>
        </w:tc>
        <w:tc>
          <w:tcPr>
            <w:tcW w:w="3302" w:type="dxa"/>
            <w:gridSpan w:val="382"/>
          </w:tcPr>
          <w:p w14:paraId="60941B0B" w14:textId="77777777" w:rsidR="00681CA0" w:rsidRPr="00BD62A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198</w:t>
            </w:r>
          </w:p>
        </w:tc>
        <w:tc>
          <w:tcPr>
            <w:tcW w:w="2333" w:type="dxa"/>
            <w:gridSpan w:val="245"/>
          </w:tcPr>
          <w:p w14:paraId="2CDE56A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8AE2BF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A243C9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D7E8AD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8523DA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7E0F476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2B32AB3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1DEEF0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40882D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3EBD5E8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01DF3B88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02" w:type="dxa"/>
            <w:gridSpan w:val="226"/>
            <w:vMerge w:val="restart"/>
            <w:vAlign w:val="center"/>
          </w:tcPr>
          <w:p w14:paraId="6BFB7A83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900" w:type="dxa"/>
            <w:gridSpan w:val="459"/>
            <w:vAlign w:val="center"/>
          </w:tcPr>
          <w:p w14:paraId="2997F6F1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Напряжение на лампе (действу</w:t>
            </w:r>
            <w:r w:rsidRPr="00BD62A4">
              <w:rPr>
                <w:rFonts w:ascii="Arial" w:hAnsi="Arial" w:cs="Arial"/>
              </w:rPr>
              <w:t>ю</w:t>
            </w:r>
            <w:r w:rsidRPr="00BD62A4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147" w:type="dxa"/>
            <w:gridSpan w:val="112"/>
            <w:vMerge w:val="restart"/>
            <w:vAlign w:val="center"/>
          </w:tcPr>
          <w:p w14:paraId="45E955FD" w14:textId="77777777" w:rsidR="00681CA0" w:rsidRPr="00BD62A4" w:rsidRDefault="001F6780" w:rsidP="00BD62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</w:t>
            </w:r>
            <w:r w:rsidRPr="00BD62A4">
              <w:rPr>
                <w:rFonts w:ascii="Arial" w:hAnsi="Arial" w:cs="Arial"/>
              </w:rPr>
              <w:t>т</w:t>
            </w:r>
            <w:r w:rsidRPr="00BD62A4">
              <w:rPr>
                <w:rFonts w:ascii="Arial" w:hAnsi="Arial" w:cs="Arial"/>
              </w:rPr>
              <w:t>ное зн</w:t>
            </w:r>
            <w:r w:rsidRPr="00BD62A4">
              <w:rPr>
                <w:rFonts w:ascii="Arial" w:hAnsi="Arial" w:cs="Arial"/>
              </w:rPr>
              <w:t>а</w:t>
            </w:r>
            <w:r w:rsidRPr="00BD62A4">
              <w:rPr>
                <w:rFonts w:ascii="Arial" w:hAnsi="Arial" w:cs="Arial"/>
              </w:rPr>
              <w:t>чение тока лампы, А</w:t>
            </w:r>
          </w:p>
        </w:tc>
        <w:tc>
          <w:tcPr>
            <w:tcW w:w="2159" w:type="dxa"/>
            <w:gridSpan w:val="214"/>
            <w:vMerge w:val="restart"/>
            <w:vAlign w:val="center"/>
          </w:tcPr>
          <w:p w14:paraId="2394ADF8" w14:textId="77777777" w:rsidR="00681CA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Расчетное  знач</w:t>
            </w:r>
            <w:r w:rsidRPr="00BD62A4">
              <w:rPr>
                <w:rFonts w:ascii="Arial" w:hAnsi="Arial" w:cs="Arial"/>
              </w:rPr>
              <w:t>е</w:t>
            </w:r>
            <w:r w:rsidRPr="00BD62A4">
              <w:rPr>
                <w:rFonts w:ascii="Arial" w:hAnsi="Arial" w:cs="Arial"/>
              </w:rPr>
              <w:t>ние тока</w:t>
            </w:r>
            <w:r w:rsidR="00681CA0" w:rsidRPr="00BD62A4">
              <w:rPr>
                <w:rFonts w:ascii="Arial" w:hAnsi="Arial" w:cs="Arial"/>
              </w:rPr>
              <w:t xml:space="preserve"> предв</w:t>
            </w:r>
            <w:r w:rsidR="00681CA0" w:rsidRPr="00BD62A4">
              <w:rPr>
                <w:rFonts w:ascii="Arial" w:hAnsi="Arial" w:cs="Arial"/>
              </w:rPr>
              <w:t>а</w:t>
            </w:r>
            <w:r w:rsidR="00681CA0" w:rsidRPr="00BD62A4">
              <w:rPr>
                <w:rFonts w:ascii="Arial" w:hAnsi="Arial" w:cs="Arial"/>
              </w:rPr>
              <w:t>рительного под</w:t>
            </w:r>
            <w:r w:rsidR="00681CA0" w:rsidRPr="00BD62A4">
              <w:rPr>
                <w:rFonts w:ascii="Arial" w:hAnsi="Arial" w:cs="Arial"/>
              </w:rPr>
              <w:t>о</w:t>
            </w:r>
            <w:r w:rsidR="00681CA0" w:rsidRPr="00BD62A4">
              <w:rPr>
                <w:rFonts w:ascii="Arial" w:hAnsi="Arial" w:cs="Arial"/>
              </w:rPr>
              <w:t>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E2BB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5B5742C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8B4FC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23F89D6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2" w:type="dxa"/>
            <w:gridSpan w:val="22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A97A03E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20" w:type="dxa"/>
            <w:gridSpan w:val="114"/>
            <w:tcBorders>
              <w:top w:val="nil"/>
              <w:bottom w:val="double" w:sz="4" w:space="0" w:color="auto"/>
            </w:tcBorders>
            <w:vAlign w:val="center"/>
          </w:tcPr>
          <w:p w14:paraId="25EB71FF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Расчетное</w:t>
            </w:r>
          </w:p>
          <w:p w14:paraId="548106B2" w14:textId="77777777" w:rsidR="001F6780" w:rsidRPr="00BD62A4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</w:rPr>
              <w:t>значение</w:t>
            </w:r>
          </w:p>
        </w:tc>
        <w:tc>
          <w:tcPr>
            <w:tcW w:w="1293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74EACA4E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7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6E6004E6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D62A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147" w:type="dxa"/>
            <w:gridSpan w:val="11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4A8E16A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159" w:type="dxa"/>
            <w:gridSpan w:val="21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DDC9513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24FAD3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C1EF31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D36774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6D89C616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02" w:type="dxa"/>
            <w:gridSpan w:val="226"/>
            <w:tcBorders>
              <w:top w:val="double" w:sz="4" w:space="0" w:color="auto"/>
              <w:bottom w:val="nil"/>
            </w:tcBorders>
            <w:vAlign w:val="center"/>
          </w:tcPr>
          <w:p w14:paraId="59813326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39,5</w:t>
            </w:r>
          </w:p>
        </w:tc>
        <w:tc>
          <w:tcPr>
            <w:tcW w:w="1320" w:type="dxa"/>
            <w:gridSpan w:val="114"/>
            <w:tcBorders>
              <w:top w:val="double" w:sz="4" w:space="0" w:color="auto"/>
              <w:bottom w:val="nil"/>
            </w:tcBorders>
            <w:vAlign w:val="center"/>
          </w:tcPr>
          <w:p w14:paraId="4C942E11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103</w:t>
            </w:r>
          </w:p>
        </w:tc>
        <w:tc>
          <w:tcPr>
            <w:tcW w:w="1293" w:type="dxa"/>
            <w:gridSpan w:val="171"/>
            <w:tcBorders>
              <w:top w:val="double" w:sz="4" w:space="0" w:color="auto"/>
              <w:bottom w:val="nil"/>
            </w:tcBorders>
            <w:vAlign w:val="center"/>
          </w:tcPr>
          <w:p w14:paraId="6BB82647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93</w:t>
            </w:r>
          </w:p>
        </w:tc>
        <w:tc>
          <w:tcPr>
            <w:tcW w:w="1287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12A16569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113</w:t>
            </w:r>
          </w:p>
        </w:tc>
        <w:tc>
          <w:tcPr>
            <w:tcW w:w="1147" w:type="dxa"/>
            <w:gridSpan w:val="112"/>
            <w:tcBorders>
              <w:top w:val="double" w:sz="4" w:space="0" w:color="auto"/>
              <w:bottom w:val="nil"/>
            </w:tcBorders>
            <w:vAlign w:val="center"/>
          </w:tcPr>
          <w:p w14:paraId="54BC2B1C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0,430</w:t>
            </w:r>
          </w:p>
        </w:tc>
        <w:tc>
          <w:tcPr>
            <w:tcW w:w="2159" w:type="dxa"/>
            <w:gridSpan w:val="214"/>
            <w:tcBorders>
              <w:top w:val="double" w:sz="4" w:space="0" w:color="auto"/>
              <w:bottom w:val="nil"/>
            </w:tcBorders>
            <w:vAlign w:val="center"/>
          </w:tcPr>
          <w:p w14:paraId="51CEB354" w14:textId="77777777" w:rsidR="00681CA0" w:rsidRPr="00BD62A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D62A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C2756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6D84CC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A60B12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Align w:val="center"/>
          </w:tcPr>
          <w:p w14:paraId="1A799A1C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02" w:type="dxa"/>
            <w:gridSpan w:val="226"/>
            <w:vAlign w:val="center"/>
          </w:tcPr>
          <w:p w14:paraId="4619F5B2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320" w:type="dxa"/>
            <w:gridSpan w:val="114"/>
            <w:vAlign w:val="center"/>
          </w:tcPr>
          <w:p w14:paraId="6CF3791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102</w:t>
            </w:r>
          </w:p>
        </w:tc>
        <w:tc>
          <w:tcPr>
            <w:tcW w:w="1293" w:type="dxa"/>
            <w:gridSpan w:val="171"/>
            <w:vAlign w:val="center"/>
          </w:tcPr>
          <w:p w14:paraId="537A4A5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92</w:t>
            </w:r>
          </w:p>
        </w:tc>
        <w:tc>
          <w:tcPr>
            <w:tcW w:w="1287" w:type="dxa"/>
            <w:gridSpan w:val="174"/>
            <w:vAlign w:val="center"/>
          </w:tcPr>
          <w:p w14:paraId="1583C34E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112</w:t>
            </w:r>
          </w:p>
        </w:tc>
        <w:tc>
          <w:tcPr>
            <w:tcW w:w="1147" w:type="dxa"/>
            <w:gridSpan w:val="112"/>
            <w:vAlign w:val="center"/>
          </w:tcPr>
          <w:p w14:paraId="7AE841ED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0,435</w:t>
            </w:r>
          </w:p>
        </w:tc>
        <w:tc>
          <w:tcPr>
            <w:tcW w:w="2159" w:type="dxa"/>
            <w:gridSpan w:val="214"/>
            <w:vAlign w:val="center"/>
          </w:tcPr>
          <w:p w14:paraId="3B3622F3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6E795E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ADEC99" w14:textId="77777777" w:rsidTr="003E2868">
        <w:trPr>
          <w:cantSplit/>
          <w:trHeight w:val="4923"/>
        </w:trPr>
        <w:tc>
          <w:tcPr>
            <w:tcW w:w="10177" w:type="dxa"/>
            <w:gridSpan w:val="1051"/>
            <w:tcBorders>
              <w:top w:val="nil"/>
            </w:tcBorders>
          </w:tcPr>
          <w:p w14:paraId="0D8C5875" w14:textId="77777777" w:rsidR="00681CA0" w:rsidRPr="004C4754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5C2A4BE1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BE2E02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BE2E02">
              <w:rPr>
                <w:rFonts w:ascii="Arial" w:hAnsi="Arial" w:cs="Arial"/>
              </w:rPr>
              <w:t xml:space="preserve"> </w:t>
            </w:r>
            <w:r w:rsidR="00F94339" w:rsidRPr="00BE2E02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</w:tc>
      </w:tr>
      <w:tr w:rsidR="00681CA0" w:rsidRPr="004C4754" w14:paraId="5395482F" w14:textId="77777777" w:rsidTr="004068EE">
        <w:trPr>
          <w:cantSplit/>
        </w:trPr>
        <w:tc>
          <w:tcPr>
            <w:tcW w:w="10177" w:type="dxa"/>
            <w:gridSpan w:val="1051"/>
          </w:tcPr>
          <w:p w14:paraId="745A9F11" w14:textId="77777777" w:rsidR="00681CA0" w:rsidRPr="004C4754" w:rsidRDefault="008C3D53" w:rsidP="0079257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2440-1</w:t>
            </w:r>
          </w:p>
        </w:tc>
      </w:tr>
      <w:tr w:rsidR="00681CA0" w:rsidRPr="004C4754" w14:paraId="5A1A4E07" w14:textId="77777777" w:rsidTr="004068EE">
        <w:tc>
          <w:tcPr>
            <w:tcW w:w="1678" w:type="dxa"/>
            <w:gridSpan w:val="93"/>
          </w:tcPr>
          <w:p w14:paraId="20FF1A6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4" w:type="dxa"/>
            <w:gridSpan w:val="842"/>
          </w:tcPr>
          <w:p w14:paraId="75A4A766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8B6E6EB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2BC5B0BF" w14:textId="77777777" w:rsidR="00681CA0" w:rsidRPr="00BE2E02" w:rsidRDefault="00FA62C7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с. </w:t>
            </w:r>
            <w:r w:rsidR="00681CA0" w:rsidRPr="00BE2E02">
              <w:rPr>
                <w:rFonts w:ascii="Arial" w:hAnsi="Arial" w:cs="Arial"/>
              </w:rPr>
              <w:t>2</w:t>
            </w:r>
          </w:p>
        </w:tc>
      </w:tr>
      <w:tr w:rsidR="00681CA0" w:rsidRPr="004C4754" w14:paraId="5AAED71A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E3036B0" w14:textId="77777777" w:rsidR="00681CA0" w:rsidRPr="00BE2E02" w:rsidRDefault="00681CA0" w:rsidP="00792578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BE2E02">
              <w:rPr>
                <w:rFonts w:ascii="Arial" w:hAnsi="Arial" w:cs="Arial"/>
                <w:b/>
                <w:lang w:val="en-US"/>
              </w:rPr>
              <w:t>МСОЛ:</w:t>
            </w:r>
            <w:r w:rsidRPr="00BE2E02">
              <w:rPr>
                <w:rFonts w:ascii="Arial" w:hAnsi="Arial" w:cs="Arial"/>
                <w:b/>
              </w:rPr>
              <w:t xml:space="preserve"> </w:t>
            </w:r>
            <w:r w:rsidRPr="00BE2E02">
              <w:rPr>
                <w:rFonts w:ascii="Arial" w:hAnsi="Arial" w:cs="Arial"/>
                <w:lang w:val="en-US"/>
              </w:rPr>
              <w:t>FD-</w:t>
            </w:r>
            <w:r w:rsidRPr="00BE2E02">
              <w:rPr>
                <w:rFonts w:ascii="Arial" w:hAnsi="Arial" w:cs="Arial"/>
              </w:rPr>
              <w:t>40</w:t>
            </w:r>
            <w:r w:rsidRPr="00BE2E02">
              <w:rPr>
                <w:rFonts w:ascii="Arial" w:hAnsi="Arial" w:cs="Arial"/>
                <w:lang w:val="en-US"/>
              </w:rPr>
              <w:t>-E-G</w:t>
            </w:r>
            <w:r w:rsidRPr="00BE2E02">
              <w:rPr>
                <w:rFonts w:ascii="Arial" w:hAnsi="Arial" w:cs="Arial"/>
              </w:rPr>
              <w:t>13</w:t>
            </w:r>
            <w:r w:rsidRPr="00BE2E02">
              <w:rPr>
                <w:rFonts w:ascii="Arial" w:hAnsi="Arial" w:cs="Arial"/>
                <w:lang w:val="en-US"/>
              </w:rPr>
              <w:t>-</w:t>
            </w:r>
            <w:r w:rsidRPr="00BE2E02">
              <w:rPr>
                <w:rFonts w:ascii="Arial" w:hAnsi="Arial" w:cs="Arial"/>
              </w:rPr>
              <w:t>38</w:t>
            </w:r>
            <w:r w:rsidRPr="00BE2E02">
              <w:rPr>
                <w:rFonts w:ascii="Arial" w:hAnsi="Arial" w:cs="Arial"/>
                <w:lang w:val="en-US"/>
              </w:rPr>
              <w:t>/</w:t>
            </w:r>
            <w:r w:rsidRPr="00BE2E02">
              <w:rPr>
                <w:rFonts w:ascii="Arial" w:hAnsi="Arial" w:cs="Arial"/>
              </w:rPr>
              <w:t>1200</w:t>
            </w:r>
          </w:p>
        </w:tc>
      </w:tr>
      <w:tr w:rsidR="00681CA0" w:rsidRPr="004C4754" w14:paraId="4A9C0258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07EE022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1E692A1B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BE2E02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38118AA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CE3EC5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5E12BE3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1" w:type="dxa"/>
            <w:gridSpan w:val="72"/>
            <w:tcBorders>
              <w:bottom w:val="double" w:sz="4" w:space="0" w:color="auto"/>
            </w:tcBorders>
            <w:vAlign w:val="center"/>
          </w:tcPr>
          <w:p w14:paraId="10171793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749" w:type="dxa"/>
            <w:gridSpan w:val="241"/>
            <w:tcBorders>
              <w:bottom w:val="double" w:sz="4" w:space="0" w:color="auto"/>
            </w:tcBorders>
            <w:vAlign w:val="center"/>
          </w:tcPr>
          <w:p w14:paraId="60F0179A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149" w:type="dxa"/>
            <w:gridSpan w:val="125"/>
            <w:tcBorders>
              <w:bottom w:val="double" w:sz="4" w:space="0" w:color="auto"/>
            </w:tcBorders>
            <w:vAlign w:val="center"/>
          </w:tcPr>
          <w:p w14:paraId="75C6476F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Ном</w:t>
            </w:r>
            <w:r w:rsidRPr="00BE2E02">
              <w:rPr>
                <w:rFonts w:ascii="Arial" w:hAnsi="Arial" w:cs="Arial"/>
              </w:rPr>
              <w:t>и</w:t>
            </w:r>
            <w:r w:rsidRPr="00BE2E02">
              <w:rPr>
                <w:rFonts w:ascii="Arial" w:hAnsi="Arial" w:cs="Arial"/>
              </w:rPr>
              <w:t>нальное напр</w:t>
            </w:r>
            <w:r w:rsidRPr="00BE2E02">
              <w:rPr>
                <w:rFonts w:ascii="Arial" w:hAnsi="Arial" w:cs="Arial"/>
              </w:rPr>
              <w:t>я</w:t>
            </w:r>
            <w:r w:rsidRPr="00BE2E02">
              <w:rPr>
                <w:rFonts w:ascii="Arial" w:hAnsi="Arial" w:cs="Arial"/>
              </w:rPr>
              <w:t>жение, В</w:t>
            </w:r>
          </w:p>
        </w:tc>
        <w:tc>
          <w:tcPr>
            <w:tcW w:w="1859" w:type="dxa"/>
            <w:gridSpan w:val="238"/>
            <w:tcBorders>
              <w:bottom w:val="double" w:sz="4" w:space="0" w:color="auto"/>
            </w:tcBorders>
            <w:vAlign w:val="center"/>
          </w:tcPr>
          <w:p w14:paraId="52AF5B05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Ток калибро</w:t>
            </w:r>
            <w:r w:rsidRPr="00BE2E02">
              <w:rPr>
                <w:rFonts w:ascii="Arial" w:hAnsi="Arial" w:cs="Arial"/>
              </w:rPr>
              <w:t>в</w:t>
            </w:r>
            <w:r w:rsidRPr="00BE2E02">
              <w:rPr>
                <w:rFonts w:ascii="Arial" w:hAnsi="Arial" w:cs="Arial"/>
              </w:rPr>
              <w:t>ки, А</w:t>
            </w:r>
          </w:p>
        </w:tc>
        <w:tc>
          <w:tcPr>
            <w:tcW w:w="1724" w:type="dxa"/>
            <w:gridSpan w:val="250"/>
            <w:tcBorders>
              <w:bottom w:val="double" w:sz="4" w:space="0" w:color="auto"/>
            </w:tcBorders>
            <w:vAlign w:val="center"/>
          </w:tcPr>
          <w:p w14:paraId="2C43A5A9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Отношение напряжения </w:t>
            </w:r>
            <w:r w:rsidR="009E3510" w:rsidRPr="00BE2E02">
              <w:rPr>
                <w:rFonts w:ascii="Arial" w:hAnsi="Arial" w:cs="Arial"/>
              </w:rPr>
              <w:t xml:space="preserve">          </w:t>
            </w:r>
            <w:r w:rsidRPr="00BE2E02">
              <w:rPr>
                <w:rFonts w:ascii="Arial" w:hAnsi="Arial" w:cs="Arial"/>
              </w:rPr>
              <w:t>к току, Ом</w:t>
            </w:r>
          </w:p>
        </w:tc>
        <w:tc>
          <w:tcPr>
            <w:tcW w:w="1734" w:type="dxa"/>
            <w:gridSpan w:val="101"/>
            <w:tcBorders>
              <w:bottom w:val="double" w:sz="4" w:space="0" w:color="auto"/>
            </w:tcBorders>
            <w:vAlign w:val="center"/>
          </w:tcPr>
          <w:p w14:paraId="3A370BE0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6CCF7527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6AC67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1C4AF11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1" w:type="dxa"/>
            <w:gridSpan w:val="72"/>
            <w:tcBorders>
              <w:top w:val="double" w:sz="4" w:space="0" w:color="auto"/>
              <w:bottom w:val="nil"/>
            </w:tcBorders>
          </w:tcPr>
          <w:p w14:paraId="0210045B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749" w:type="dxa"/>
            <w:gridSpan w:val="241"/>
            <w:tcBorders>
              <w:top w:val="double" w:sz="4" w:space="0" w:color="auto"/>
              <w:bottom w:val="nil"/>
            </w:tcBorders>
          </w:tcPr>
          <w:p w14:paraId="3B83DA5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</w:t>
            </w:r>
          </w:p>
        </w:tc>
        <w:tc>
          <w:tcPr>
            <w:tcW w:w="1149" w:type="dxa"/>
            <w:gridSpan w:val="125"/>
            <w:tcBorders>
              <w:top w:val="double" w:sz="4" w:space="0" w:color="auto"/>
              <w:bottom w:val="nil"/>
            </w:tcBorders>
          </w:tcPr>
          <w:p w14:paraId="4C5C402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220</w:t>
            </w:r>
          </w:p>
        </w:tc>
        <w:tc>
          <w:tcPr>
            <w:tcW w:w="1859" w:type="dxa"/>
            <w:gridSpan w:val="238"/>
            <w:tcBorders>
              <w:top w:val="double" w:sz="4" w:space="0" w:color="auto"/>
              <w:bottom w:val="nil"/>
            </w:tcBorders>
          </w:tcPr>
          <w:p w14:paraId="0A161560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0,430</w:t>
            </w:r>
          </w:p>
        </w:tc>
        <w:tc>
          <w:tcPr>
            <w:tcW w:w="1724" w:type="dxa"/>
            <w:gridSpan w:val="250"/>
            <w:tcBorders>
              <w:top w:val="double" w:sz="4" w:space="0" w:color="auto"/>
              <w:bottom w:val="nil"/>
            </w:tcBorders>
          </w:tcPr>
          <w:p w14:paraId="0C3ECB5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390</w:t>
            </w:r>
          </w:p>
        </w:tc>
        <w:tc>
          <w:tcPr>
            <w:tcW w:w="1734" w:type="dxa"/>
            <w:gridSpan w:val="101"/>
            <w:tcBorders>
              <w:top w:val="double" w:sz="4" w:space="0" w:color="auto"/>
              <w:bottom w:val="nil"/>
            </w:tcBorders>
          </w:tcPr>
          <w:p w14:paraId="600C46D6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52066558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63C0DEA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4D4DD4B2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1" w:type="dxa"/>
            <w:gridSpan w:val="72"/>
          </w:tcPr>
          <w:p w14:paraId="3DE59358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49" w:type="dxa"/>
            <w:gridSpan w:val="241"/>
          </w:tcPr>
          <w:p w14:paraId="2B527947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</w:t>
            </w:r>
          </w:p>
        </w:tc>
        <w:tc>
          <w:tcPr>
            <w:tcW w:w="1149" w:type="dxa"/>
            <w:gridSpan w:val="125"/>
          </w:tcPr>
          <w:p w14:paraId="16035843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236</w:t>
            </w:r>
          </w:p>
        </w:tc>
        <w:tc>
          <w:tcPr>
            <w:tcW w:w="1859" w:type="dxa"/>
            <w:gridSpan w:val="238"/>
          </w:tcPr>
          <w:p w14:paraId="195DB00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0,430</w:t>
            </w:r>
          </w:p>
        </w:tc>
        <w:tc>
          <w:tcPr>
            <w:tcW w:w="1724" w:type="dxa"/>
            <w:gridSpan w:val="250"/>
          </w:tcPr>
          <w:p w14:paraId="3A378E8E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439</w:t>
            </w:r>
          </w:p>
        </w:tc>
        <w:tc>
          <w:tcPr>
            <w:tcW w:w="1734" w:type="dxa"/>
            <w:gridSpan w:val="101"/>
          </w:tcPr>
          <w:p w14:paraId="0064C165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45BF112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32B4E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8EEB216" w14:textId="77777777" w:rsidR="00681CA0" w:rsidRPr="00BE2E0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00A920" w14:textId="77777777" w:rsidTr="004068EE">
        <w:trPr>
          <w:cantSplit/>
          <w:trHeight w:val="45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C53FE7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1D567D5E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A1439F8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537E6F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564F5C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67" w:type="dxa"/>
            <w:gridSpan w:val="841"/>
            <w:tcBorders>
              <w:top w:val="nil"/>
            </w:tcBorders>
          </w:tcPr>
          <w:p w14:paraId="1D35EC99" w14:textId="77777777" w:rsidR="00681CA0" w:rsidRPr="00BE2E02" w:rsidRDefault="00681CA0" w:rsidP="0079257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Частота, Гц</w:t>
            </w:r>
          </w:p>
        </w:tc>
        <w:tc>
          <w:tcPr>
            <w:tcW w:w="1014" w:type="dxa"/>
            <w:gridSpan w:val="162"/>
            <w:tcBorders>
              <w:top w:val="nil"/>
            </w:tcBorders>
          </w:tcPr>
          <w:p w14:paraId="38C2757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50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1721EFF7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BFF8903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FC1675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CA5933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02" w:type="dxa"/>
            <w:gridSpan w:val="535"/>
            <w:vMerge w:val="restart"/>
            <w:tcBorders>
              <w:top w:val="nil"/>
            </w:tcBorders>
            <w:vAlign w:val="center"/>
          </w:tcPr>
          <w:p w14:paraId="670E5364" w14:textId="77777777" w:rsidR="00681CA0" w:rsidRPr="00BE2E02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465" w:type="dxa"/>
            <w:gridSpan w:val="306"/>
            <w:tcBorders>
              <w:top w:val="nil"/>
            </w:tcBorders>
          </w:tcPr>
          <w:p w14:paraId="2BA20111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</w:t>
            </w:r>
          </w:p>
        </w:tc>
        <w:tc>
          <w:tcPr>
            <w:tcW w:w="1014" w:type="dxa"/>
            <w:gridSpan w:val="162"/>
            <w:tcBorders>
              <w:top w:val="nil"/>
            </w:tcBorders>
          </w:tcPr>
          <w:p w14:paraId="010FA592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0,387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504F94F3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0,387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120FFD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463780A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CF64D2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02" w:type="dxa"/>
            <w:gridSpan w:val="535"/>
            <w:vMerge/>
            <w:tcBorders>
              <w:top w:val="nil"/>
            </w:tcBorders>
            <w:vAlign w:val="center"/>
          </w:tcPr>
          <w:p w14:paraId="3FFB02C0" w14:textId="77777777" w:rsidR="00681CA0" w:rsidRPr="00BE2E02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65" w:type="dxa"/>
            <w:gridSpan w:val="306"/>
            <w:tcBorders>
              <w:top w:val="nil"/>
            </w:tcBorders>
          </w:tcPr>
          <w:p w14:paraId="1BA5461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</w:t>
            </w:r>
          </w:p>
        </w:tc>
        <w:tc>
          <w:tcPr>
            <w:tcW w:w="1014" w:type="dxa"/>
            <w:gridSpan w:val="162"/>
            <w:tcBorders>
              <w:top w:val="nil"/>
            </w:tcBorders>
          </w:tcPr>
          <w:p w14:paraId="2E7F6927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0,904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68F1D3D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0,904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597ED5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63F4B0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700D6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02" w:type="dxa"/>
            <w:gridSpan w:val="535"/>
            <w:tcBorders>
              <w:top w:val="nil"/>
            </w:tcBorders>
            <w:vAlign w:val="center"/>
          </w:tcPr>
          <w:p w14:paraId="16234FD6" w14:textId="77777777" w:rsidR="00681CA0" w:rsidRPr="00BE2E02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465" w:type="dxa"/>
            <w:gridSpan w:val="306"/>
            <w:tcBorders>
              <w:top w:val="nil"/>
            </w:tcBorders>
          </w:tcPr>
          <w:p w14:paraId="63BA7FC9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 (действ</w:t>
            </w:r>
            <w:r w:rsidRPr="00BE2E02">
              <w:rPr>
                <w:rFonts w:ascii="Arial" w:hAnsi="Arial" w:cs="Arial"/>
              </w:rPr>
              <w:t>у</w:t>
            </w:r>
            <w:r w:rsidRPr="00BE2E02">
              <w:rPr>
                <w:rFonts w:ascii="Arial" w:hAnsi="Arial" w:cs="Arial"/>
              </w:rPr>
              <w:t>ющее</w:t>
            </w:r>
            <w:r w:rsidR="009E3510" w:rsidRPr="00BE2E02">
              <w:rPr>
                <w:rFonts w:ascii="Arial" w:hAnsi="Arial" w:cs="Arial"/>
              </w:rPr>
              <w:t xml:space="preserve"> значение </w:t>
            </w:r>
            <w:r w:rsidRPr="00BE2E02">
              <w:rPr>
                <w:rFonts w:ascii="Arial" w:hAnsi="Arial" w:cs="Arial"/>
              </w:rPr>
              <w:t>)</w:t>
            </w:r>
          </w:p>
        </w:tc>
        <w:tc>
          <w:tcPr>
            <w:tcW w:w="1014" w:type="dxa"/>
            <w:gridSpan w:val="162"/>
            <w:tcBorders>
              <w:top w:val="nil"/>
            </w:tcBorders>
            <w:vAlign w:val="center"/>
          </w:tcPr>
          <w:p w14:paraId="04C520F5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198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198E0FCD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198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A00F92C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31307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FAEC66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02" w:type="dxa"/>
            <w:gridSpan w:val="535"/>
            <w:tcBorders>
              <w:top w:val="nil"/>
            </w:tcBorders>
          </w:tcPr>
          <w:p w14:paraId="0EFE1551" w14:textId="77777777" w:rsidR="00681CA0" w:rsidRPr="00BE2E02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465" w:type="dxa"/>
            <w:gridSpan w:val="306"/>
            <w:tcBorders>
              <w:top w:val="nil"/>
            </w:tcBorders>
          </w:tcPr>
          <w:p w14:paraId="44848B3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 (пиковое</w:t>
            </w:r>
            <w:r w:rsidR="009E3510" w:rsidRPr="00BE2E02">
              <w:rPr>
                <w:rFonts w:ascii="Arial" w:hAnsi="Arial" w:cs="Arial"/>
              </w:rPr>
              <w:t xml:space="preserve"> значение</w:t>
            </w:r>
            <w:r w:rsidRPr="00BE2E02">
              <w:rPr>
                <w:rFonts w:ascii="Arial" w:hAnsi="Arial" w:cs="Arial"/>
              </w:rPr>
              <w:t>)</w:t>
            </w:r>
          </w:p>
        </w:tc>
        <w:tc>
          <w:tcPr>
            <w:tcW w:w="1014" w:type="dxa"/>
            <w:gridSpan w:val="162"/>
            <w:tcBorders>
              <w:top w:val="nil"/>
            </w:tcBorders>
            <w:vAlign w:val="center"/>
          </w:tcPr>
          <w:p w14:paraId="2BDE493A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400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09ABF40A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4BDDF6D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B3510B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11E07B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67" w:type="dxa"/>
            <w:gridSpan w:val="841"/>
            <w:tcBorders>
              <w:top w:val="nil"/>
              <w:bottom w:val="nil"/>
            </w:tcBorders>
          </w:tcPr>
          <w:p w14:paraId="681B15A7" w14:textId="77777777" w:rsidR="00681CA0" w:rsidRPr="00BE2E02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014" w:type="dxa"/>
            <w:gridSpan w:val="162"/>
            <w:tcBorders>
              <w:top w:val="nil"/>
              <w:bottom w:val="nil"/>
            </w:tcBorders>
            <w:vAlign w:val="center"/>
          </w:tcPr>
          <w:p w14:paraId="721A9283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</w:t>
            </w:r>
          </w:p>
        </w:tc>
        <w:tc>
          <w:tcPr>
            <w:tcW w:w="1015" w:type="dxa"/>
            <w:gridSpan w:val="24"/>
            <w:tcBorders>
              <w:top w:val="nil"/>
              <w:bottom w:val="nil"/>
            </w:tcBorders>
            <w:vAlign w:val="center"/>
          </w:tcPr>
          <w:p w14:paraId="0073AC8C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0AF1B32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B013924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238C60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002" w:type="dxa"/>
            <w:gridSpan w:val="535"/>
          </w:tcPr>
          <w:p w14:paraId="3711A268" w14:textId="77777777" w:rsidR="00681CA0" w:rsidRPr="00BE2E02" w:rsidRDefault="00681CA0" w:rsidP="00792578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465" w:type="dxa"/>
            <w:gridSpan w:val="306"/>
          </w:tcPr>
          <w:p w14:paraId="3A903B89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 (действ</w:t>
            </w:r>
            <w:r w:rsidRPr="00BE2E02">
              <w:rPr>
                <w:rFonts w:ascii="Arial" w:hAnsi="Arial" w:cs="Arial"/>
              </w:rPr>
              <w:t>у</w:t>
            </w:r>
            <w:r w:rsidRPr="00BE2E02">
              <w:rPr>
                <w:rFonts w:ascii="Arial" w:hAnsi="Arial" w:cs="Arial"/>
              </w:rPr>
              <w:t>ющее</w:t>
            </w:r>
            <w:r w:rsidR="009E3510" w:rsidRPr="00BE2E02">
              <w:rPr>
                <w:rFonts w:ascii="Arial" w:hAnsi="Arial" w:cs="Arial"/>
              </w:rPr>
              <w:t xml:space="preserve"> значение</w:t>
            </w:r>
            <w:r w:rsidRPr="00BE2E02">
              <w:rPr>
                <w:rFonts w:ascii="Arial" w:hAnsi="Arial" w:cs="Arial"/>
              </w:rPr>
              <w:t>)</w:t>
            </w:r>
          </w:p>
        </w:tc>
        <w:tc>
          <w:tcPr>
            <w:tcW w:w="1014" w:type="dxa"/>
            <w:gridSpan w:val="162"/>
            <w:vAlign w:val="center"/>
          </w:tcPr>
          <w:p w14:paraId="4A48C2BF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128</w:t>
            </w:r>
          </w:p>
        </w:tc>
        <w:tc>
          <w:tcPr>
            <w:tcW w:w="1015" w:type="dxa"/>
            <w:gridSpan w:val="24"/>
            <w:vAlign w:val="center"/>
          </w:tcPr>
          <w:p w14:paraId="6463FA44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128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A84FD95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194BB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8F9BECB" w14:textId="77777777" w:rsidR="00681CA0" w:rsidRPr="00BE2E0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660D0B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557B4AE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75F5776D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4F385EF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AE75FA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F0F5C6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9" w:type="dxa"/>
            <w:gridSpan w:val="438"/>
            <w:tcBorders>
              <w:top w:val="nil"/>
            </w:tcBorders>
          </w:tcPr>
          <w:p w14:paraId="0B599E23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2E02">
              <w:rPr>
                <w:rFonts w:ascii="Arial" w:hAnsi="Arial" w:cs="Arial"/>
                <w:lang w:val="sr-Cyrl-CS"/>
              </w:rPr>
              <w:t>Импульсное напряжение, В</w:t>
            </w:r>
          </w:p>
        </w:tc>
        <w:tc>
          <w:tcPr>
            <w:tcW w:w="5317" w:type="dxa"/>
            <w:gridSpan w:val="589"/>
            <w:tcBorders>
              <w:top w:val="nil"/>
            </w:tcBorders>
          </w:tcPr>
          <w:p w14:paraId="081464C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2E02">
              <w:rPr>
                <w:rFonts w:ascii="Arial" w:hAnsi="Arial" w:cs="Arial"/>
                <w:lang w:val="sr-Cyrl-CS"/>
              </w:rPr>
              <w:t>Напряжение неповторного контактирования, 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16B0BC0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A1C33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9F0DE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9" w:type="dxa"/>
            <w:gridSpan w:val="438"/>
            <w:tcBorders>
              <w:top w:val="nil"/>
              <w:bottom w:val="double" w:sz="4" w:space="0" w:color="auto"/>
            </w:tcBorders>
          </w:tcPr>
          <w:p w14:paraId="78995BB1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</w:t>
            </w:r>
          </w:p>
        </w:tc>
        <w:tc>
          <w:tcPr>
            <w:tcW w:w="5317" w:type="dxa"/>
            <w:gridSpan w:val="589"/>
            <w:tcBorders>
              <w:top w:val="nil"/>
              <w:bottom w:val="double" w:sz="4" w:space="0" w:color="auto"/>
            </w:tcBorders>
          </w:tcPr>
          <w:p w14:paraId="2E5F7EA7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8A8F22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C330AF5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1ECC350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79" w:type="dxa"/>
            <w:gridSpan w:val="438"/>
            <w:tcBorders>
              <w:top w:val="double" w:sz="4" w:space="0" w:color="auto"/>
            </w:tcBorders>
          </w:tcPr>
          <w:p w14:paraId="1B1C4CF4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400</w:t>
            </w:r>
          </w:p>
        </w:tc>
        <w:tc>
          <w:tcPr>
            <w:tcW w:w="5317" w:type="dxa"/>
            <w:gridSpan w:val="589"/>
            <w:tcBorders>
              <w:top w:val="double" w:sz="4" w:space="0" w:color="auto"/>
            </w:tcBorders>
          </w:tcPr>
          <w:p w14:paraId="27C0F194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2E02">
              <w:rPr>
                <w:rFonts w:ascii="Arial" w:hAnsi="Arial" w:cs="Arial"/>
              </w:rPr>
              <w:t>14</w:t>
            </w:r>
            <w:r w:rsidRPr="00BE2E0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0007270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1B5E2B" w14:textId="77777777" w:rsidTr="004068EE">
        <w:trPr>
          <w:cantSplit/>
          <w:trHeight w:val="5197"/>
        </w:trPr>
        <w:tc>
          <w:tcPr>
            <w:tcW w:w="10177" w:type="dxa"/>
            <w:gridSpan w:val="1051"/>
            <w:tcBorders>
              <w:top w:val="nil"/>
            </w:tcBorders>
          </w:tcPr>
          <w:p w14:paraId="6D380B6E" w14:textId="77777777" w:rsidR="00681CA0" w:rsidRPr="00BE2E02" w:rsidRDefault="00681CA0" w:rsidP="001032FC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13A2F2A" w14:textId="77777777" w:rsidTr="004068EE">
        <w:trPr>
          <w:cantSplit/>
        </w:trPr>
        <w:tc>
          <w:tcPr>
            <w:tcW w:w="10177" w:type="dxa"/>
            <w:gridSpan w:val="1051"/>
          </w:tcPr>
          <w:p w14:paraId="26F85DFB" w14:textId="77777777" w:rsidR="00681CA0" w:rsidRPr="00BE2E02" w:rsidRDefault="008C3D53" w:rsidP="00792578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BE2E02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BE2E02">
              <w:rPr>
                <w:rFonts w:ascii="Arial" w:hAnsi="Arial" w:cs="Arial"/>
                <w:b/>
              </w:rPr>
              <w:t>2440</w:t>
            </w:r>
            <w:r w:rsidR="00681CA0" w:rsidRPr="00BE2E02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4F80D49C" w14:textId="77777777" w:rsidTr="004068EE">
        <w:tc>
          <w:tcPr>
            <w:tcW w:w="1678" w:type="dxa"/>
            <w:gridSpan w:val="93"/>
          </w:tcPr>
          <w:p w14:paraId="503034F3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4" w:type="dxa"/>
            <w:gridSpan w:val="842"/>
          </w:tcPr>
          <w:p w14:paraId="646C2E2F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534AE19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7107B392" w14:textId="77777777" w:rsidR="00681CA0" w:rsidRPr="00BE2E02" w:rsidRDefault="00FA62C7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с. </w:t>
            </w:r>
            <w:r w:rsidR="00681CA0" w:rsidRPr="00BE2E02">
              <w:rPr>
                <w:rFonts w:ascii="Arial" w:hAnsi="Arial" w:cs="Arial"/>
              </w:rPr>
              <w:t>1</w:t>
            </w:r>
          </w:p>
        </w:tc>
      </w:tr>
      <w:tr w:rsidR="00681CA0" w:rsidRPr="004C4754" w14:paraId="0DB52C13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C694628" w14:textId="77777777" w:rsidR="00681CA0" w:rsidRPr="00BE2E02" w:rsidRDefault="00681CA0" w:rsidP="0079257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BE2E02">
              <w:rPr>
                <w:rFonts w:ascii="Arial" w:hAnsi="Arial" w:cs="Arial"/>
                <w:b/>
                <w:lang w:val="en-US"/>
              </w:rPr>
              <w:t>МСОЛ:</w:t>
            </w:r>
            <w:r w:rsidRPr="00BE2E02">
              <w:rPr>
                <w:rFonts w:ascii="Arial" w:hAnsi="Arial" w:cs="Arial"/>
                <w:b/>
              </w:rPr>
              <w:t xml:space="preserve"> </w:t>
            </w:r>
            <w:r w:rsidRPr="00BE2E02">
              <w:rPr>
                <w:rFonts w:ascii="Arial" w:hAnsi="Arial" w:cs="Arial"/>
                <w:lang w:val="en-US"/>
              </w:rPr>
              <w:t>FD-</w:t>
            </w:r>
            <w:r w:rsidRPr="00BE2E02">
              <w:rPr>
                <w:rFonts w:ascii="Arial" w:hAnsi="Arial" w:cs="Arial"/>
              </w:rPr>
              <w:t>58</w:t>
            </w:r>
            <w:r w:rsidRPr="00BE2E02">
              <w:rPr>
                <w:rFonts w:ascii="Arial" w:hAnsi="Arial" w:cs="Arial"/>
                <w:lang w:val="en-US"/>
              </w:rPr>
              <w:t>-E-G</w:t>
            </w:r>
            <w:r w:rsidRPr="00BE2E02">
              <w:rPr>
                <w:rFonts w:ascii="Arial" w:hAnsi="Arial" w:cs="Arial"/>
              </w:rPr>
              <w:t>13</w:t>
            </w:r>
            <w:r w:rsidRPr="00BE2E02">
              <w:rPr>
                <w:rFonts w:ascii="Arial" w:hAnsi="Arial" w:cs="Arial"/>
                <w:lang w:val="en-US"/>
              </w:rPr>
              <w:t>-</w:t>
            </w:r>
            <w:r w:rsidRPr="00BE2E02">
              <w:rPr>
                <w:rFonts w:ascii="Arial" w:hAnsi="Arial" w:cs="Arial"/>
              </w:rPr>
              <w:t>2</w:t>
            </w:r>
            <w:r w:rsidRPr="00BE2E02">
              <w:rPr>
                <w:rFonts w:ascii="Arial" w:hAnsi="Arial" w:cs="Arial"/>
                <w:lang w:val="en-US"/>
              </w:rPr>
              <w:t>6/</w:t>
            </w:r>
            <w:r w:rsidRPr="00BE2E02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21E0A0F3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7A688993" w14:textId="77777777" w:rsidR="00681CA0" w:rsidRPr="00BE2E02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bottom w:val="double" w:sz="4" w:space="0" w:color="auto"/>
            </w:tcBorders>
            <w:vAlign w:val="center"/>
          </w:tcPr>
          <w:p w14:paraId="1772C0D8" w14:textId="77777777" w:rsidR="00681CA0" w:rsidRPr="00BE2E02" w:rsidRDefault="00681CA0" w:rsidP="0079257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63" w:type="dxa"/>
            <w:gridSpan w:val="197"/>
            <w:tcBorders>
              <w:bottom w:val="double" w:sz="4" w:space="0" w:color="auto"/>
            </w:tcBorders>
            <w:vAlign w:val="center"/>
          </w:tcPr>
          <w:p w14:paraId="285CDC70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Схема</w:t>
            </w:r>
          </w:p>
        </w:tc>
        <w:tc>
          <w:tcPr>
            <w:tcW w:w="1830" w:type="dxa"/>
            <w:gridSpan w:val="229"/>
            <w:tcBorders>
              <w:bottom w:val="double" w:sz="4" w:space="0" w:color="auto"/>
            </w:tcBorders>
            <w:vAlign w:val="center"/>
          </w:tcPr>
          <w:p w14:paraId="0D81707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Катод</w:t>
            </w:r>
          </w:p>
        </w:tc>
        <w:tc>
          <w:tcPr>
            <w:tcW w:w="1747" w:type="dxa"/>
            <w:gridSpan w:val="199"/>
            <w:tcBorders>
              <w:bottom w:val="double" w:sz="4" w:space="0" w:color="auto"/>
            </w:tcBorders>
            <w:vAlign w:val="center"/>
          </w:tcPr>
          <w:p w14:paraId="39C4F693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Цоколь</w:t>
            </w:r>
          </w:p>
        </w:tc>
        <w:tc>
          <w:tcPr>
            <w:tcW w:w="2159" w:type="dxa"/>
            <w:gridSpan w:val="214"/>
            <w:tcBorders>
              <w:bottom w:val="double" w:sz="4" w:space="0" w:color="auto"/>
            </w:tcBorders>
            <w:vAlign w:val="center"/>
          </w:tcPr>
          <w:p w14:paraId="543441B7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Номинальные размеры, 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3C9DAED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ED5234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418B3EA7" w14:textId="77777777" w:rsidR="00681CA0" w:rsidRPr="00BE2E02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  <w:vAlign w:val="center"/>
          </w:tcPr>
          <w:p w14:paraId="15EF653C" w14:textId="77777777" w:rsidR="00681CA0" w:rsidRPr="00BE2E02" w:rsidRDefault="00681CA0" w:rsidP="0079257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58</w:t>
            </w:r>
          </w:p>
        </w:tc>
        <w:tc>
          <w:tcPr>
            <w:tcW w:w="1763" w:type="dxa"/>
            <w:gridSpan w:val="197"/>
            <w:tcBorders>
              <w:top w:val="double" w:sz="4" w:space="0" w:color="auto"/>
            </w:tcBorders>
            <w:vAlign w:val="center"/>
          </w:tcPr>
          <w:p w14:paraId="1C0B7D19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30" w:type="dxa"/>
            <w:gridSpan w:val="229"/>
            <w:tcBorders>
              <w:top w:val="double" w:sz="4" w:space="0" w:color="auto"/>
            </w:tcBorders>
            <w:vAlign w:val="center"/>
          </w:tcPr>
          <w:p w14:paraId="7FCAFACD" w14:textId="77777777" w:rsidR="00681CA0" w:rsidRPr="00BE2E02" w:rsidRDefault="004D4B24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предварител</w:t>
            </w:r>
            <w:r w:rsidRPr="00BE2E02">
              <w:rPr>
                <w:rFonts w:ascii="Arial" w:hAnsi="Arial" w:cs="Arial"/>
              </w:rPr>
              <w:t>ь</w:t>
            </w:r>
            <w:r w:rsidRPr="00BE2E02">
              <w:rPr>
                <w:rFonts w:ascii="Arial" w:hAnsi="Arial" w:cs="Arial"/>
              </w:rPr>
              <w:t xml:space="preserve">ного </w:t>
            </w:r>
            <w:r w:rsidR="00681CA0" w:rsidRPr="00BE2E02">
              <w:rPr>
                <w:rFonts w:ascii="Arial" w:hAnsi="Arial" w:cs="Arial"/>
              </w:rPr>
              <w:t>подогрева</w:t>
            </w:r>
          </w:p>
        </w:tc>
        <w:tc>
          <w:tcPr>
            <w:tcW w:w="1747" w:type="dxa"/>
            <w:gridSpan w:val="199"/>
            <w:tcBorders>
              <w:top w:val="double" w:sz="4" w:space="0" w:color="auto"/>
            </w:tcBorders>
            <w:vAlign w:val="center"/>
          </w:tcPr>
          <w:p w14:paraId="290478B2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lang w:val="en-US"/>
              </w:rPr>
              <w:t>G</w:t>
            </w:r>
            <w:r w:rsidRPr="00BE2E02">
              <w:rPr>
                <w:rFonts w:ascii="Arial" w:hAnsi="Arial" w:cs="Arial"/>
              </w:rPr>
              <w:t>13</w:t>
            </w:r>
          </w:p>
        </w:tc>
        <w:tc>
          <w:tcPr>
            <w:tcW w:w="2159" w:type="dxa"/>
            <w:gridSpan w:val="214"/>
            <w:tcBorders>
              <w:top w:val="double" w:sz="4" w:space="0" w:color="auto"/>
            </w:tcBorders>
            <w:vAlign w:val="center"/>
          </w:tcPr>
          <w:p w14:paraId="2B96FFA2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2E02">
              <w:rPr>
                <w:rFonts w:ascii="Arial" w:hAnsi="Arial" w:cs="Arial"/>
              </w:rPr>
              <w:t>2</w:t>
            </w:r>
            <w:r w:rsidRPr="00BE2E02">
              <w:rPr>
                <w:rFonts w:ascii="Arial" w:hAnsi="Arial" w:cs="Arial"/>
                <w:lang w:val="en-US"/>
              </w:rPr>
              <w:t xml:space="preserve">6 х </w:t>
            </w:r>
            <w:r w:rsidRPr="00BE2E02">
              <w:rPr>
                <w:rFonts w:ascii="Arial" w:hAnsi="Arial" w:cs="Arial"/>
              </w:rPr>
              <w:t>1500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AD9C1D1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BF80F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1778895" w14:textId="77777777" w:rsidR="00681CA0" w:rsidRPr="00BE2E02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03BA3B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AC440FA" w14:textId="77777777" w:rsidR="00681CA0" w:rsidRPr="00BE2E02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45FD9336" w14:textId="77777777" w:rsidR="00681CA0" w:rsidRPr="00BE2E0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Размеры</w:t>
            </w:r>
          </w:p>
          <w:p w14:paraId="2C0547AC" w14:textId="77777777" w:rsidR="00681CA0" w:rsidRPr="00BE2E02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19B6F25" w14:textId="77777777" w:rsidR="00681CA0" w:rsidRPr="004C4754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B4135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10C3077" w14:textId="77777777" w:rsidR="00681CA0" w:rsidRPr="00BE2E02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</w:tcBorders>
          </w:tcPr>
          <w:p w14:paraId="2BAC2690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2E02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64" w:type="dxa"/>
            <w:gridSpan w:val="409"/>
            <w:tcBorders>
              <w:top w:val="nil"/>
            </w:tcBorders>
          </w:tcPr>
          <w:p w14:paraId="06503A4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2E02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76" w:type="dxa"/>
            <w:gridSpan w:val="216"/>
            <w:tcBorders>
              <w:top w:val="nil"/>
            </w:tcBorders>
          </w:tcPr>
          <w:p w14:paraId="4ED89913" w14:textId="77777777" w:rsidR="00681CA0" w:rsidRPr="00BE2E02" w:rsidRDefault="00681CA0" w:rsidP="0079257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2E02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159" w:type="dxa"/>
            <w:gridSpan w:val="214"/>
            <w:tcBorders>
              <w:top w:val="nil"/>
            </w:tcBorders>
          </w:tcPr>
          <w:p w14:paraId="66753B3A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2E02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A6E0B4B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42C90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955C073" w14:textId="77777777" w:rsidR="00681CA0" w:rsidRPr="00BE2E02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nil"/>
              <w:bottom w:val="double" w:sz="4" w:space="0" w:color="auto"/>
            </w:tcBorders>
          </w:tcPr>
          <w:p w14:paraId="49C4D431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</w:t>
            </w:r>
          </w:p>
        </w:tc>
        <w:tc>
          <w:tcPr>
            <w:tcW w:w="2006" w:type="dxa"/>
            <w:gridSpan w:val="232"/>
            <w:tcBorders>
              <w:top w:val="nil"/>
              <w:bottom w:val="double" w:sz="4" w:space="0" w:color="auto"/>
            </w:tcBorders>
          </w:tcPr>
          <w:p w14:paraId="1F0D428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</w:t>
            </w:r>
          </w:p>
        </w:tc>
        <w:tc>
          <w:tcPr>
            <w:tcW w:w="1458" w:type="dxa"/>
            <w:gridSpan w:val="177"/>
            <w:tcBorders>
              <w:top w:val="nil"/>
              <w:bottom w:val="double" w:sz="4" w:space="0" w:color="auto"/>
            </w:tcBorders>
          </w:tcPr>
          <w:p w14:paraId="5ABE1001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</w:t>
            </w:r>
          </w:p>
        </w:tc>
        <w:tc>
          <w:tcPr>
            <w:tcW w:w="4035" w:type="dxa"/>
            <w:gridSpan w:val="430"/>
            <w:tcBorders>
              <w:top w:val="nil"/>
              <w:bottom w:val="double" w:sz="4" w:space="0" w:color="auto"/>
            </w:tcBorders>
          </w:tcPr>
          <w:p w14:paraId="4878E3D5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0C94AAD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D1DDDF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0E2801BE" w14:textId="77777777" w:rsidR="00681CA0" w:rsidRPr="00BE2E02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7" w:type="dxa"/>
            <w:gridSpan w:val="188"/>
            <w:tcBorders>
              <w:top w:val="double" w:sz="4" w:space="0" w:color="auto"/>
            </w:tcBorders>
          </w:tcPr>
          <w:p w14:paraId="2FD79FD4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1500,0</w:t>
            </w:r>
          </w:p>
        </w:tc>
        <w:tc>
          <w:tcPr>
            <w:tcW w:w="2006" w:type="dxa"/>
            <w:gridSpan w:val="232"/>
            <w:tcBorders>
              <w:top w:val="double" w:sz="4" w:space="0" w:color="auto"/>
            </w:tcBorders>
          </w:tcPr>
          <w:p w14:paraId="7E1B5EA1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1504,7</w:t>
            </w:r>
          </w:p>
        </w:tc>
        <w:tc>
          <w:tcPr>
            <w:tcW w:w="1458" w:type="dxa"/>
            <w:gridSpan w:val="177"/>
            <w:tcBorders>
              <w:top w:val="double" w:sz="4" w:space="0" w:color="auto"/>
            </w:tcBorders>
          </w:tcPr>
          <w:p w14:paraId="7B0A45CA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1507,1</w:t>
            </w:r>
          </w:p>
        </w:tc>
        <w:tc>
          <w:tcPr>
            <w:tcW w:w="1876" w:type="dxa"/>
            <w:gridSpan w:val="216"/>
            <w:tcBorders>
              <w:top w:val="double" w:sz="4" w:space="0" w:color="auto"/>
            </w:tcBorders>
          </w:tcPr>
          <w:p w14:paraId="54244799" w14:textId="77777777" w:rsidR="00681CA0" w:rsidRPr="00BE2E02" w:rsidRDefault="00681CA0" w:rsidP="00792578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1514,2</w:t>
            </w:r>
          </w:p>
        </w:tc>
        <w:tc>
          <w:tcPr>
            <w:tcW w:w="2159" w:type="dxa"/>
            <w:gridSpan w:val="214"/>
            <w:tcBorders>
              <w:top w:val="double" w:sz="4" w:space="0" w:color="auto"/>
            </w:tcBorders>
          </w:tcPr>
          <w:p w14:paraId="0EDBA41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B336C63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46D7F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439678F" w14:textId="77777777" w:rsidR="00681CA0" w:rsidRPr="00BE2E02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2922D5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DD780FD" w14:textId="77777777" w:rsidR="00681CA0" w:rsidRPr="00BE2E02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1F7C191E" w14:textId="77777777" w:rsidR="00681CA0" w:rsidRPr="00BE2E02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6DC5801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BAD23A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B2A4AFB" w14:textId="77777777" w:rsidR="00681CA0" w:rsidRPr="00BE2E02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tcBorders>
              <w:top w:val="nil"/>
              <w:bottom w:val="double" w:sz="4" w:space="0" w:color="auto"/>
            </w:tcBorders>
            <w:vAlign w:val="center"/>
          </w:tcPr>
          <w:p w14:paraId="708B2D90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Частота, Гц</w:t>
            </w:r>
          </w:p>
        </w:tc>
        <w:tc>
          <w:tcPr>
            <w:tcW w:w="2335" w:type="dxa"/>
            <w:gridSpan w:val="295"/>
            <w:tcBorders>
              <w:top w:val="nil"/>
              <w:bottom w:val="double" w:sz="4" w:space="0" w:color="auto"/>
            </w:tcBorders>
            <w:vAlign w:val="center"/>
          </w:tcPr>
          <w:p w14:paraId="265FD7DD" w14:textId="77777777" w:rsidR="00681CA0" w:rsidRPr="00BE2E02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Расчетное значение напряжения</w:t>
            </w:r>
            <w:r w:rsidR="00681CA0" w:rsidRPr="00BE2E02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403" w:type="dxa"/>
            <w:gridSpan w:val="397"/>
            <w:tcBorders>
              <w:top w:val="nil"/>
              <w:bottom w:val="double" w:sz="4" w:space="0" w:color="auto"/>
            </w:tcBorders>
            <w:vAlign w:val="center"/>
          </w:tcPr>
          <w:p w14:paraId="45E8F826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333" w:type="dxa"/>
            <w:gridSpan w:val="245"/>
            <w:tcBorders>
              <w:top w:val="nil"/>
              <w:bottom w:val="double" w:sz="4" w:space="0" w:color="auto"/>
            </w:tcBorders>
            <w:vAlign w:val="center"/>
          </w:tcPr>
          <w:p w14:paraId="1584B2DB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ECE485D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2E58C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C1FEEFD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tcBorders>
              <w:top w:val="double" w:sz="4" w:space="0" w:color="auto"/>
              <w:bottom w:val="nil"/>
            </w:tcBorders>
            <w:vAlign w:val="center"/>
          </w:tcPr>
          <w:p w14:paraId="10201350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335" w:type="dxa"/>
            <w:gridSpan w:val="295"/>
            <w:tcBorders>
              <w:top w:val="double" w:sz="4" w:space="0" w:color="auto"/>
              <w:bottom w:val="nil"/>
            </w:tcBorders>
            <w:vAlign w:val="center"/>
          </w:tcPr>
          <w:p w14:paraId="3991AEC4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403" w:type="dxa"/>
            <w:gridSpan w:val="397"/>
            <w:tcBorders>
              <w:top w:val="double" w:sz="4" w:space="0" w:color="auto"/>
              <w:bottom w:val="nil"/>
            </w:tcBorders>
            <w:vAlign w:val="center"/>
          </w:tcPr>
          <w:p w14:paraId="24EA72B7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33" w:type="dxa"/>
            <w:gridSpan w:val="245"/>
            <w:tcBorders>
              <w:top w:val="double" w:sz="4" w:space="0" w:color="auto"/>
              <w:bottom w:val="nil"/>
            </w:tcBorders>
            <w:vAlign w:val="center"/>
          </w:tcPr>
          <w:p w14:paraId="513FA455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1902028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8E50A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A0F9CC2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vAlign w:val="center"/>
          </w:tcPr>
          <w:p w14:paraId="53FDA49A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335" w:type="dxa"/>
            <w:gridSpan w:val="295"/>
            <w:vAlign w:val="center"/>
          </w:tcPr>
          <w:p w14:paraId="44A097E3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3403" w:type="dxa"/>
            <w:gridSpan w:val="397"/>
            <w:vAlign w:val="center"/>
          </w:tcPr>
          <w:p w14:paraId="5FEFC78A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333" w:type="dxa"/>
            <w:gridSpan w:val="245"/>
            <w:vAlign w:val="center"/>
          </w:tcPr>
          <w:p w14:paraId="0CC6DE70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4503858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497271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2B8D17C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2DE217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17B81E36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0D6BCA33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B38AC10" w14:textId="77777777" w:rsidR="00681CA0" w:rsidRPr="004C4754" w:rsidRDefault="00681CA0" w:rsidP="006B256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5A2EBD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34764FF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27" w:type="dxa"/>
            <w:gridSpan w:val="29"/>
            <w:vMerge w:val="restart"/>
            <w:vAlign w:val="center"/>
          </w:tcPr>
          <w:p w14:paraId="04FA5FE9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Част</w:t>
            </w:r>
            <w:r w:rsidRPr="00BE2E02">
              <w:rPr>
                <w:rFonts w:ascii="Arial" w:hAnsi="Arial" w:cs="Arial"/>
              </w:rPr>
              <w:t>о</w:t>
            </w:r>
            <w:r w:rsidRPr="00BE2E02">
              <w:rPr>
                <w:rFonts w:ascii="Arial" w:hAnsi="Arial" w:cs="Arial"/>
              </w:rPr>
              <w:t>та, Гц</w:t>
            </w:r>
          </w:p>
        </w:tc>
        <w:tc>
          <w:tcPr>
            <w:tcW w:w="1296" w:type="dxa"/>
            <w:gridSpan w:val="221"/>
            <w:vMerge w:val="restart"/>
            <w:vAlign w:val="center"/>
          </w:tcPr>
          <w:p w14:paraId="143E15E2" w14:textId="77777777" w:rsidR="00681CA0" w:rsidRPr="00BE2E02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</w:t>
            </w:r>
            <w:r w:rsidRPr="00BE2E02">
              <w:rPr>
                <w:rFonts w:ascii="Arial" w:hAnsi="Arial" w:cs="Arial"/>
              </w:rPr>
              <w:t>т</w:t>
            </w:r>
            <w:r w:rsidRPr="00BE2E02">
              <w:rPr>
                <w:rFonts w:ascii="Arial" w:hAnsi="Arial" w:cs="Arial"/>
              </w:rPr>
              <w:t>ное зн</w:t>
            </w:r>
            <w:r w:rsidRPr="00BE2E02">
              <w:rPr>
                <w:rFonts w:ascii="Arial" w:hAnsi="Arial" w:cs="Arial"/>
              </w:rPr>
              <w:t>а</w:t>
            </w:r>
            <w:r w:rsidRPr="00BE2E02">
              <w:rPr>
                <w:rFonts w:ascii="Arial" w:hAnsi="Arial" w:cs="Arial"/>
              </w:rPr>
              <w:t>чение мощн</w:t>
            </w:r>
            <w:r w:rsidRPr="00BE2E02">
              <w:rPr>
                <w:rFonts w:ascii="Arial" w:hAnsi="Arial" w:cs="Arial"/>
              </w:rPr>
              <w:t>о</w:t>
            </w:r>
            <w:r w:rsidRPr="00BE2E02">
              <w:rPr>
                <w:rFonts w:ascii="Arial" w:hAnsi="Arial" w:cs="Arial"/>
              </w:rPr>
              <w:t>сти, Вт</w:t>
            </w:r>
          </w:p>
        </w:tc>
        <w:tc>
          <w:tcPr>
            <w:tcW w:w="4152" w:type="dxa"/>
            <w:gridSpan w:val="476"/>
            <w:vAlign w:val="center"/>
          </w:tcPr>
          <w:p w14:paraId="2CDA4755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149" w:type="dxa"/>
            <w:gridSpan w:val="160"/>
            <w:vMerge w:val="restart"/>
          </w:tcPr>
          <w:p w14:paraId="4CEF659D" w14:textId="77777777" w:rsidR="00681CA0" w:rsidRPr="00BE2E02" w:rsidRDefault="001F6780" w:rsidP="00BE2E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</w:t>
            </w:r>
            <w:r w:rsidRPr="00BE2E02">
              <w:rPr>
                <w:rFonts w:ascii="Arial" w:hAnsi="Arial" w:cs="Arial"/>
              </w:rPr>
              <w:t>т</w:t>
            </w:r>
            <w:r w:rsidRPr="00BE2E02">
              <w:rPr>
                <w:rFonts w:ascii="Arial" w:hAnsi="Arial" w:cs="Arial"/>
              </w:rPr>
              <w:t>ное зна-чение тока лампы, А</w:t>
            </w:r>
          </w:p>
        </w:tc>
        <w:tc>
          <w:tcPr>
            <w:tcW w:w="1872" w:type="dxa"/>
            <w:gridSpan w:val="141"/>
            <w:vMerge w:val="restart"/>
          </w:tcPr>
          <w:p w14:paraId="171A1ACB" w14:textId="77777777" w:rsidR="00681CA0" w:rsidRPr="00BE2E02" w:rsidRDefault="001F6780" w:rsidP="00BE2E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Расчетное зн</w:t>
            </w:r>
            <w:r w:rsidRPr="00BE2E02">
              <w:rPr>
                <w:rFonts w:ascii="Arial" w:hAnsi="Arial" w:cs="Arial"/>
              </w:rPr>
              <w:t>а</w:t>
            </w:r>
            <w:r w:rsidRPr="00BE2E02">
              <w:rPr>
                <w:rFonts w:ascii="Arial" w:hAnsi="Arial" w:cs="Arial"/>
              </w:rPr>
              <w:t>чение тока</w:t>
            </w:r>
            <w:r w:rsidR="00681CA0" w:rsidRPr="00BE2E02">
              <w:rPr>
                <w:rFonts w:ascii="Arial" w:hAnsi="Arial" w:cs="Arial"/>
              </w:rPr>
              <w:t xml:space="preserve"> предварител</w:t>
            </w:r>
            <w:r w:rsidR="00681CA0" w:rsidRPr="00BE2E02">
              <w:rPr>
                <w:rFonts w:ascii="Arial" w:hAnsi="Arial" w:cs="Arial"/>
              </w:rPr>
              <w:t>ь</w:t>
            </w:r>
            <w:r w:rsidR="00681CA0" w:rsidRPr="00BE2E02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F82A0A8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89F747D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BBFDD1A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7" w:type="dxa"/>
            <w:gridSpan w:val="2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A92237C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gridSpan w:val="22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3681B66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7" w:type="dxa"/>
            <w:gridSpan w:val="135"/>
            <w:tcBorders>
              <w:top w:val="nil"/>
              <w:bottom w:val="double" w:sz="4" w:space="0" w:color="auto"/>
            </w:tcBorders>
            <w:vAlign w:val="center"/>
          </w:tcPr>
          <w:p w14:paraId="1BEFD93F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2E02">
              <w:rPr>
                <w:rFonts w:ascii="Arial" w:hAnsi="Arial" w:cs="Arial"/>
                <w:lang w:val="sr-Cyrl-CS"/>
              </w:rPr>
              <w:t>Расчетное</w:t>
            </w:r>
          </w:p>
          <w:p w14:paraId="5B6DFA69" w14:textId="77777777" w:rsidR="001F6780" w:rsidRPr="00BE2E02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2E02">
              <w:rPr>
                <w:rFonts w:ascii="Arial" w:hAnsi="Arial" w:cs="Arial"/>
              </w:rPr>
              <w:t>значение</w:t>
            </w:r>
          </w:p>
        </w:tc>
        <w:tc>
          <w:tcPr>
            <w:tcW w:w="1286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252C74A6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2E02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29" w:type="dxa"/>
            <w:gridSpan w:val="181"/>
            <w:tcBorders>
              <w:top w:val="nil"/>
              <w:bottom w:val="double" w:sz="4" w:space="0" w:color="auto"/>
            </w:tcBorders>
            <w:vAlign w:val="center"/>
          </w:tcPr>
          <w:p w14:paraId="3583CA5D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2E02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149" w:type="dxa"/>
            <w:gridSpan w:val="160"/>
            <w:vMerge/>
            <w:tcBorders>
              <w:top w:val="nil"/>
              <w:bottom w:val="double" w:sz="4" w:space="0" w:color="auto"/>
            </w:tcBorders>
          </w:tcPr>
          <w:p w14:paraId="1BF72542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72" w:type="dxa"/>
            <w:gridSpan w:val="141"/>
            <w:vMerge/>
            <w:tcBorders>
              <w:top w:val="nil"/>
              <w:bottom w:val="double" w:sz="4" w:space="0" w:color="auto"/>
            </w:tcBorders>
          </w:tcPr>
          <w:p w14:paraId="735D15C9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519C4CB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E1FFB7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844C9F4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27" w:type="dxa"/>
            <w:gridSpan w:val="29"/>
            <w:tcBorders>
              <w:top w:val="double" w:sz="4" w:space="0" w:color="auto"/>
              <w:bottom w:val="nil"/>
            </w:tcBorders>
          </w:tcPr>
          <w:p w14:paraId="0204A116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2E02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96" w:type="dxa"/>
            <w:gridSpan w:val="221"/>
            <w:tcBorders>
              <w:top w:val="double" w:sz="4" w:space="0" w:color="auto"/>
              <w:bottom w:val="nil"/>
            </w:tcBorders>
          </w:tcPr>
          <w:p w14:paraId="06A47DD2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58</w:t>
            </w:r>
          </w:p>
        </w:tc>
        <w:tc>
          <w:tcPr>
            <w:tcW w:w="1437" w:type="dxa"/>
            <w:gridSpan w:val="135"/>
            <w:tcBorders>
              <w:top w:val="double" w:sz="4" w:space="0" w:color="auto"/>
              <w:bottom w:val="nil"/>
            </w:tcBorders>
          </w:tcPr>
          <w:p w14:paraId="6F7B96F0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110</w:t>
            </w:r>
          </w:p>
        </w:tc>
        <w:tc>
          <w:tcPr>
            <w:tcW w:w="1286" w:type="dxa"/>
            <w:gridSpan w:val="160"/>
            <w:tcBorders>
              <w:top w:val="double" w:sz="4" w:space="0" w:color="auto"/>
              <w:bottom w:val="nil"/>
            </w:tcBorders>
          </w:tcPr>
          <w:p w14:paraId="735A681E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100</w:t>
            </w:r>
          </w:p>
        </w:tc>
        <w:tc>
          <w:tcPr>
            <w:tcW w:w="1429" w:type="dxa"/>
            <w:gridSpan w:val="181"/>
            <w:tcBorders>
              <w:top w:val="double" w:sz="4" w:space="0" w:color="auto"/>
              <w:bottom w:val="nil"/>
            </w:tcBorders>
          </w:tcPr>
          <w:p w14:paraId="6E592A07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120</w:t>
            </w:r>
          </w:p>
        </w:tc>
        <w:tc>
          <w:tcPr>
            <w:tcW w:w="1149" w:type="dxa"/>
            <w:gridSpan w:val="160"/>
            <w:tcBorders>
              <w:top w:val="double" w:sz="4" w:space="0" w:color="auto"/>
              <w:bottom w:val="nil"/>
            </w:tcBorders>
          </w:tcPr>
          <w:p w14:paraId="6DAE345E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lang w:val="en-US"/>
              </w:rPr>
              <w:t>0,</w:t>
            </w:r>
            <w:r w:rsidRPr="00BE2E02">
              <w:rPr>
                <w:rFonts w:ascii="Arial" w:hAnsi="Arial" w:cs="Arial"/>
              </w:rPr>
              <w:t>670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  <w:bottom w:val="nil"/>
            </w:tcBorders>
          </w:tcPr>
          <w:p w14:paraId="4F1BF4A8" w14:textId="77777777" w:rsidR="00681CA0" w:rsidRPr="00BE2E02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1,000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85AA44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EBAF12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11C09FD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27" w:type="dxa"/>
            <w:gridSpan w:val="29"/>
          </w:tcPr>
          <w:p w14:paraId="6BB80813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96" w:type="dxa"/>
            <w:gridSpan w:val="221"/>
          </w:tcPr>
          <w:p w14:paraId="0E1AA097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7" w:type="dxa"/>
            <w:gridSpan w:val="135"/>
          </w:tcPr>
          <w:p w14:paraId="2E8F72AF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6" w:type="dxa"/>
            <w:gridSpan w:val="160"/>
          </w:tcPr>
          <w:p w14:paraId="502F7565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29" w:type="dxa"/>
            <w:gridSpan w:val="181"/>
          </w:tcPr>
          <w:p w14:paraId="47B78B04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149" w:type="dxa"/>
            <w:gridSpan w:val="160"/>
          </w:tcPr>
          <w:p w14:paraId="675D04CC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72" w:type="dxa"/>
            <w:gridSpan w:val="141"/>
          </w:tcPr>
          <w:p w14:paraId="768DF8F9" w14:textId="77777777" w:rsidR="00681CA0" w:rsidRPr="004C475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F9553C1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E874B9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  <w:right w:val="nil"/>
            </w:tcBorders>
          </w:tcPr>
          <w:p w14:paraId="44C21712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  <w:tcBorders>
              <w:left w:val="nil"/>
              <w:right w:val="nil"/>
            </w:tcBorders>
          </w:tcPr>
          <w:p w14:paraId="64FBE654" w14:textId="77777777" w:rsidR="00681CA0" w:rsidRPr="00BE2E02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2EC007B9" w14:textId="77777777" w:rsidR="00681CA0" w:rsidRPr="00BE2E02" w:rsidRDefault="004D4B24" w:rsidP="006B2563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Координаты цветности </w:t>
            </w:r>
            <w:r w:rsidRPr="00BE2E02">
              <w:rPr>
                <w:rFonts w:ascii="Sitka Subheading" w:hAnsi="Sitka Subheading" w:cs="Arial"/>
              </w:rPr>
              <w:t>—</w:t>
            </w:r>
            <w:r w:rsidRPr="00BE2E02">
              <w:rPr>
                <w:rFonts w:ascii="Arial" w:hAnsi="Arial" w:cs="Arial"/>
              </w:rPr>
              <w:t xml:space="preserve"> </w:t>
            </w:r>
            <w:r w:rsidR="00F94339" w:rsidRPr="00BE2E02">
              <w:rPr>
                <w:rFonts w:ascii="Arial" w:hAnsi="Arial" w:cs="Arial"/>
              </w:rPr>
              <w:t xml:space="preserve">в соответствии с </w:t>
            </w:r>
            <w:r w:rsidR="00F94339" w:rsidRPr="00BE2E02">
              <w:rPr>
                <w:rFonts w:ascii="Arial" w:hAnsi="Arial" w:cs="Arial"/>
                <w:lang w:val="en-US"/>
              </w:rPr>
              <w:t>D</w:t>
            </w:r>
            <w:r w:rsidR="00F94339" w:rsidRPr="00BE2E02">
              <w:rPr>
                <w:rFonts w:ascii="Arial" w:hAnsi="Arial" w:cs="Arial"/>
              </w:rPr>
              <w:t xml:space="preserve">.3 (приложение </w:t>
            </w:r>
            <w:r w:rsidR="00F94339" w:rsidRPr="00BE2E02">
              <w:rPr>
                <w:rFonts w:ascii="Arial" w:hAnsi="Arial" w:cs="Arial"/>
                <w:lang w:val="en-US"/>
              </w:rPr>
              <w:t>D</w:t>
            </w:r>
            <w:r w:rsidR="00F94339" w:rsidRPr="00BE2E02">
              <w:rPr>
                <w:rFonts w:ascii="Arial" w:hAnsi="Arial" w:cs="Arial"/>
              </w:rPr>
              <w:t>)</w:t>
            </w:r>
            <w:r w:rsidR="00681CA0" w:rsidRPr="00BE2E02">
              <w:rPr>
                <w:rFonts w:ascii="Arial" w:hAnsi="Arial" w:cs="Arial"/>
              </w:rPr>
              <w:t>.</w:t>
            </w:r>
          </w:p>
          <w:p w14:paraId="17F50A91" w14:textId="77777777" w:rsidR="00681CA0" w:rsidRPr="00BE2E02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</w:tcBorders>
          </w:tcPr>
          <w:p w14:paraId="2EA325A8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6558F68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47D2BD1D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7AADEE8D" w14:textId="77777777" w:rsidR="00681CA0" w:rsidRPr="00BE2E02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DA5A270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80015C7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2B6B7834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88" w:type="dxa"/>
            <w:gridSpan w:val="168"/>
            <w:vMerge w:val="restart"/>
          </w:tcPr>
          <w:p w14:paraId="54EF1A30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7608" w:type="dxa"/>
            <w:gridSpan w:val="859"/>
          </w:tcPr>
          <w:p w14:paraId="73CC7F39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07399B1B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4CC1C1F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46504B42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88" w:type="dxa"/>
            <w:gridSpan w:val="168"/>
            <w:vMerge/>
            <w:tcBorders>
              <w:bottom w:val="double" w:sz="4" w:space="0" w:color="auto"/>
            </w:tcBorders>
          </w:tcPr>
          <w:p w14:paraId="11640642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270"/>
            <w:tcBorders>
              <w:bottom w:val="double" w:sz="4" w:space="0" w:color="auto"/>
            </w:tcBorders>
          </w:tcPr>
          <w:p w14:paraId="4550DF4D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Расчетное</w:t>
            </w:r>
          </w:p>
          <w:p w14:paraId="4A937832" w14:textId="77777777" w:rsidR="001F6780" w:rsidRPr="00BE2E02" w:rsidRDefault="001F678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значение</w:t>
            </w:r>
          </w:p>
        </w:tc>
        <w:tc>
          <w:tcPr>
            <w:tcW w:w="2432" w:type="dxa"/>
            <w:gridSpan w:val="300"/>
            <w:tcBorders>
              <w:bottom w:val="double" w:sz="4" w:space="0" w:color="auto"/>
            </w:tcBorders>
          </w:tcPr>
          <w:p w14:paraId="1676ED3C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</w:t>
            </w:r>
          </w:p>
        </w:tc>
        <w:tc>
          <w:tcPr>
            <w:tcW w:w="2885" w:type="dxa"/>
            <w:gridSpan w:val="289"/>
            <w:tcBorders>
              <w:bottom w:val="double" w:sz="4" w:space="0" w:color="auto"/>
            </w:tcBorders>
          </w:tcPr>
          <w:p w14:paraId="6B77CCD1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DF96CB4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20B901E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755F85EF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88" w:type="dxa"/>
            <w:gridSpan w:val="168"/>
            <w:tcBorders>
              <w:top w:val="double" w:sz="4" w:space="0" w:color="auto"/>
            </w:tcBorders>
          </w:tcPr>
          <w:p w14:paraId="6CA21643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0,520</w:t>
            </w:r>
          </w:p>
        </w:tc>
        <w:tc>
          <w:tcPr>
            <w:tcW w:w="2291" w:type="dxa"/>
            <w:gridSpan w:val="270"/>
            <w:tcBorders>
              <w:top w:val="double" w:sz="4" w:space="0" w:color="auto"/>
            </w:tcBorders>
          </w:tcPr>
          <w:p w14:paraId="213CECAC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7,3</w:t>
            </w:r>
          </w:p>
        </w:tc>
        <w:tc>
          <w:tcPr>
            <w:tcW w:w="2432" w:type="dxa"/>
            <w:gridSpan w:val="300"/>
            <w:tcBorders>
              <w:top w:val="double" w:sz="4" w:space="0" w:color="auto"/>
            </w:tcBorders>
          </w:tcPr>
          <w:p w14:paraId="39503E5A" w14:textId="77777777" w:rsidR="00681CA0" w:rsidRPr="00BE2E02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5,5</w:t>
            </w:r>
          </w:p>
        </w:tc>
        <w:tc>
          <w:tcPr>
            <w:tcW w:w="2885" w:type="dxa"/>
            <w:gridSpan w:val="289"/>
            <w:tcBorders>
              <w:top w:val="double" w:sz="4" w:space="0" w:color="auto"/>
            </w:tcBorders>
          </w:tcPr>
          <w:p w14:paraId="5674E18E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9,1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CFDDCC6" w14:textId="77777777" w:rsidR="00681CA0" w:rsidRPr="004C4754" w:rsidRDefault="00681CA0" w:rsidP="006B25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A623E91" w14:textId="77777777" w:rsidTr="004068EE">
        <w:trPr>
          <w:cantSplit/>
          <w:trHeight w:val="3065"/>
        </w:trPr>
        <w:tc>
          <w:tcPr>
            <w:tcW w:w="10177" w:type="dxa"/>
            <w:gridSpan w:val="1051"/>
            <w:tcBorders>
              <w:top w:val="nil"/>
            </w:tcBorders>
          </w:tcPr>
          <w:p w14:paraId="60A48FDC" w14:textId="77777777" w:rsidR="00681CA0" w:rsidRPr="004C4754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242FD745" w14:textId="77777777" w:rsidR="00681CA0" w:rsidRPr="004C4754" w:rsidRDefault="00681CA0" w:rsidP="006B256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C2ECD7E" w14:textId="77777777" w:rsidTr="004068EE">
        <w:trPr>
          <w:cantSplit/>
        </w:trPr>
        <w:tc>
          <w:tcPr>
            <w:tcW w:w="10177" w:type="dxa"/>
            <w:gridSpan w:val="1051"/>
          </w:tcPr>
          <w:p w14:paraId="06072BFA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2520-3</w:t>
            </w:r>
          </w:p>
        </w:tc>
      </w:tr>
      <w:tr w:rsidR="00681CA0" w:rsidRPr="004C4754" w14:paraId="0486C321" w14:textId="77777777" w:rsidTr="004068EE">
        <w:tc>
          <w:tcPr>
            <w:tcW w:w="1564" w:type="dxa"/>
            <w:gridSpan w:val="67"/>
          </w:tcPr>
          <w:p w14:paraId="0A8E330B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BE2E02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558" w:type="dxa"/>
            <w:gridSpan w:val="868"/>
          </w:tcPr>
          <w:p w14:paraId="0C48DF6D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2B01570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18335669" w14:textId="77777777" w:rsidR="00681CA0" w:rsidRPr="00BE2E02" w:rsidRDefault="00FA62C7" w:rsidP="007925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с. </w:t>
            </w:r>
            <w:r w:rsidR="00681CA0" w:rsidRPr="00BE2E02">
              <w:rPr>
                <w:rFonts w:ascii="Arial" w:hAnsi="Arial" w:cs="Arial"/>
              </w:rPr>
              <w:t>2</w:t>
            </w:r>
          </w:p>
        </w:tc>
      </w:tr>
      <w:tr w:rsidR="00681CA0" w:rsidRPr="004C4754" w14:paraId="1752F856" w14:textId="77777777" w:rsidTr="004068EE">
        <w:trPr>
          <w:cantSplit/>
        </w:trPr>
        <w:tc>
          <w:tcPr>
            <w:tcW w:w="10177" w:type="dxa"/>
            <w:gridSpan w:val="1051"/>
            <w:tcBorders>
              <w:bottom w:val="nil"/>
            </w:tcBorders>
          </w:tcPr>
          <w:p w14:paraId="40F87951" w14:textId="77777777" w:rsidR="00681CA0" w:rsidRPr="00BE2E0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b/>
                <w:lang w:val="en-US"/>
              </w:rPr>
              <w:t>МСОЛ:</w:t>
            </w:r>
            <w:r w:rsidRPr="00BE2E02">
              <w:rPr>
                <w:rFonts w:ascii="Arial" w:hAnsi="Arial" w:cs="Arial"/>
                <w:b/>
              </w:rPr>
              <w:t xml:space="preserve"> </w:t>
            </w:r>
            <w:r w:rsidRPr="00BE2E02">
              <w:rPr>
                <w:rFonts w:ascii="Arial" w:hAnsi="Arial" w:cs="Arial"/>
                <w:lang w:val="en-US"/>
              </w:rPr>
              <w:t>FD-</w:t>
            </w:r>
            <w:r w:rsidRPr="00BE2E02">
              <w:rPr>
                <w:rFonts w:ascii="Arial" w:hAnsi="Arial" w:cs="Arial"/>
              </w:rPr>
              <w:t>58</w:t>
            </w:r>
            <w:r w:rsidRPr="00BE2E02">
              <w:rPr>
                <w:rFonts w:ascii="Arial" w:hAnsi="Arial" w:cs="Arial"/>
                <w:lang w:val="en-US"/>
              </w:rPr>
              <w:t>-E-G</w:t>
            </w:r>
            <w:r w:rsidRPr="00BE2E02">
              <w:rPr>
                <w:rFonts w:ascii="Arial" w:hAnsi="Arial" w:cs="Arial"/>
              </w:rPr>
              <w:t>13</w:t>
            </w:r>
            <w:r w:rsidRPr="00BE2E02">
              <w:rPr>
                <w:rFonts w:ascii="Arial" w:hAnsi="Arial" w:cs="Arial"/>
                <w:lang w:val="en-US"/>
              </w:rPr>
              <w:t>-</w:t>
            </w:r>
            <w:r w:rsidRPr="00BE2E02">
              <w:rPr>
                <w:rFonts w:ascii="Arial" w:hAnsi="Arial" w:cs="Arial"/>
              </w:rPr>
              <w:t>2</w:t>
            </w:r>
            <w:r w:rsidRPr="00BE2E02">
              <w:rPr>
                <w:rFonts w:ascii="Arial" w:hAnsi="Arial" w:cs="Arial"/>
                <w:lang w:val="en-US"/>
              </w:rPr>
              <w:t>6/</w:t>
            </w:r>
            <w:r w:rsidRPr="00BE2E02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6DE9991A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650DC1E6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5BD47968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BE2E02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42775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6C1BAC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35A35962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7" w:type="dxa"/>
            <w:gridSpan w:val="46"/>
            <w:tcBorders>
              <w:bottom w:val="double" w:sz="4" w:space="0" w:color="auto"/>
            </w:tcBorders>
            <w:vAlign w:val="center"/>
          </w:tcPr>
          <w:p w14:paraId="56A8C903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Частота, Гц</w:t>
            </w:r>
          </w:p>
        </w:tc>
        <w:tc>
          <w:tcPr>
            <w:tcW w:w="1434" w:type="dxa"/>
            <w:gridSpan w:val="224"/>
            <w:tcBorders>
              <w:bottom w:val="double" w:sz="4" w:space="0" w:color="auto"/>
            </w:tcBorders>
            <w:vAlign w:val="center"/>
          </w:tcPr>
          <w:p w14:paraId="24344BB6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Номинал</w:t>
            </w:r>
            <w:r w:rsidRPr="00BE2E02">
              <w:rPr>
                <w:rFonts w:ascii="Arial" w:hAnsi="Arial" w:cs="Arial"/>
              </w:rPr>
              <w:t>ь</w:t>
            </w:r>
            <w:r w:rsidRPr="00BE2E02">
              <w:rPr>
                <w:rFonts w:ascii="Arial" w:hAnsi="Arial" w:cs="Arial"/>
              </w:rPr>
              <w:t>ная мо</w:t>
            </w:r>
            <w:r w:rsidRPr="00BE2E02">
              <w:rPr>
                <w:rFonts w:ascii="Arial" w:hAnsi="Arial" w:cs="Arial"/>
              </w:rPr>
              <w:t>щ</w:t>
            </w:r>
            <w:r w:rsidRPr="00BE2E02">
              <w:rPr>
                <w:rFonts w:ascii="Arial" w:hAnsi="Arial" w:cs="Arial"/>
              </w:rPr>
              <w:t>ность, Вт</w:t>
            </w:r>
          </w:p>
        </w:tc>
        <w:tc>
          <w:tcPr>
            <w:tcW w:w="1431" w:type="dxa"/>
            <w:gridSpan w:val="151"/>
            <w:tcBorders>
              <w:bottom w:val="double" w:sz="4" w:space="0" w:color="auto"/>
            </w:tcBorders>
            <w:vAlign w:val="center"/>
          </w:tcPr>
          <w:p w14:paraId="054953DF" w14:textId="77777777" w:rsidR="00681CA0" w:rsidRPr="00BE2E02" w:rsidRDefault="001F678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Расчетное значение напряж</w:t>
            </w:r>
            <w:r w:rsidRPr="00BE2E02">
              <w:rPr>
                <w:rFonts w:ascii="Arial" w:hAnsi="Arial" w:cs="Arial"/>
              </w:rPr>
              <w:t>е</w:t>
            </w:r>
            <w:r w:rsidRPr="00BE2E02">
              <w:rPr>
                <w:rFonts w:ascii="Arial" w:hAnsi="Arial" w:cs="Arial"/>
              </w:rPr>
              <w:t>ния</w:t>
            </w:r>
            <w:r w:rsidR="00681CA0" w:rsidRPr="00BE2E02">
              <w:rPr>
                <w:rFonts w:ascii="Arial" w:hAnsi="Arial" w:cs="Arial"/>
              </w:rPr>
              <w:t>, В</w:t>
            </w:r>
          </w:p>
        </w:tc>
        <w:tc>
          <w:tcPr>
            <w:tcW w:w="2006" w:type="dxa"/>
            <w:gridSpan w:val="255"/>
            <w:tcBorders>
              <w:bottom w:val="double" w:sz="4" w:space="0" w:color="auto"/>
            </w:tcBorders>
            <w:vAlign w:val="center"/>
          </w:tcPr>
          <w:p w14:paraId="692341D0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724" w:type="dxa"/>
            <w:gridSpan w:val="250"/>
            <w:tcBorders>
              <w:bottom w:val="double" w:sz="4" w:space="0" w:color="auto"/>
            </w:tcBorders>
            <w:vAlign w:val="center"/>
          </w:tcPr>
          <w:p w14:paraId="08A0C46C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Отношение напряжения </w:t>
            </w:r>
            <w:r w:rsidR="009E3510" w:rsidRPr="00BE2E02">
              <w:rPr>
                <w:rFonts w:ascii="Arial" w:hAnsi="Arial" w:cs="Arial"/>
              </w:rPr>
              <w:t xml:space="preserve">         </w:t>
            </w:r>
            <w:r w:rsidRPr="00BE2E02">
              <w:rPr>
                <w:rFonts w:ascii="Arial" w:hAnsi="Arial" w:cs="Arial"/>
              </w:rPr>
              <w:t>к току, Ом</w:t>
            </w:r>
          </w:p>
        </w:tc>
        <w:tc>
          <w:tcPr>
            <w:tcW w:w="1734" w:type="dxa"/>
            <w:gridSpan w:val="101"/>
            <w:tcBorders>
              <w:bottom w:val="double" w:sz="4" w:space="0" w:color="auto"/>
            </w:tcBorders>
            <w:vAlign w:val="center"/>
          </w:tcPr>
          <w:p w14:paraId="1A9C2061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7292E51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869361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366E4776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7" w:type="dxa"/>
            <w:gridSpan w:val="46"/>
            <w:tcBorders>
              <w:top w:val="double" w:sz="4" w:space="0" w:color="auto"/>
              <w:bottom w:val="nil"/>
            </w:tcBorders>
            <w:vAlign w:val="center"/>
          </w:tcPr>
          <w:p w14:paraId="3FB859A0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50</w:t>
            </w:r>
          </w:p>
        </w:tc>
        <w:tc>
          <w:tcPr>
            <w:tcW w:w="1434" w:type="dxa"/>
            <w:gridSpan w:val="224"/>
            <w:tcBorders>
              <w:top w:val="double" w:sz="4" w:space="0" w:color="auto"/>
              <w:bottom w:val="nil"/>
            </w:tcBorders>
            <w:vAlign w:val="center"/>
          </w:tcPr>
          <w:p w14:paraId="1E532E36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65</w:t>
            </w:r>
          </w:p>
        </w:tc>
        <w:tc>
          <w:tcPr>
            <w:tcW w:w="1431" w:type="dxa"/>
            <w:gridSpan w:val="151"/>
            <w:tcBorders>
              <w:top w:val="double" w:sz="4" w:space="0" w:color="auto"/>
              <w:bottom w:val="nil"/>
            </w:tcBorders>
            <w:vAlign w:val="center"/>
          </w:tcPr>
          <w:p w14:paraId="78209459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220</w:t>
            </w:r>
          </w:p>
        </w:tc>
        <w:tc>
          <w:tcPr>
            <w:tcW w:w="2006" w:type="dxa"/>
            <w:gridSpan w:val="255"/>
            <w:tcBorders>
              <w:top w:val="double" w:sz="4" w:space="0" w:color="auto"/>
              <w:bottom w:val="nil"/>
            </w:tcBorders>
            <w:vAlign w:val="center"/>
          </w:tcPr>
          <w:p w14:paraId="14E8062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0,670</w:t>
            </w:r>
          </w:p>
        </w:tc>
        <w:tc>
          <w:tcPr>
            <w:tcW w:w="1724" w:type="dxa"/>
            <w:gridSpan w:val="250"/>
            <w:tcBorders>
              <w:top w:val="double" w:sz="4" w:space="0" w:color="auto"/>
              <w:bottom w:val="nil"/>
            </w:tcBorders>
            <w:vAlign w:val="center"/>
          </w:tcPr>
          <w:p w14:paraId="2440EEB2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240</w:t>
            </w:r>
          </w:p>
        </w:tc>
        <w:tc>
          <w:tcPr>
            <w:tcW w:w="1734" w:type="dxa"/>
            <w:gridSpan w:val="101"/>
            <w:tcBorders>
              <w:top w:val="double" w:sz="4" w:space="0" w:color="auto"/>
              <w:bottom w:val="nil"/>
            </w:tcBorders>
            <w:vAlign w:val="center"/>
          </w:tcPr>
          <w:p w14:paraId="6A11E50C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4B8CFB0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1EA955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17D0E2A8" w14:textId="77777777" w:rsidR="00681CA0" w:rsidRPr="00BE2E0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7" w:type="dxa"/>
            <w:gridSpan w:val="46"/>
            <w:vAlign w:val="center"/>
          </w:tcPr>
          <w:p w14:paraId="43940898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2E02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34" w:type="dxa"/>
            <w:gridSpan w:val="224"/>
            <w:vAlign w:val="center"/>
          </w:tcPr>
          <w:p w14:paraId="211A8696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-</w:t>
            </w:r>
          </w:p>
        </w:tc>
        <w:tc>
          <w:tcPr>
            <w:tcW w:w="1431" w:type="dxa"/>
            <w:gridSpan w:val="151"/>
            <w:vAlign w:val="center"/>
          </w:tcPr>
          <w:p w14:paraId="11A9FA64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-</w:t>
            </w:r>
          </w:p>
        </w:tc>
        <w:tc>
          <w:tcPr>
            <w:tcW w:w="2006" w:type="dxa"/>
            <w:gridSpan w:val="255"/>
            <w:vAlign w:val="center"/>
          </w:tcPr>
          <w:p w14:paraId="40F79642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gridSpan w:val="250"/>
            <w:vAlign w:val="center"/>
          </w:tcPr>
          <w:p w14:paraId="754C4A33" w14:textId="77777777" w:rsidR="00681CA0" w:rsidRPr="00BE2E02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-</w:t>
            </w:r>
          </w:p>
        </w:tc>
        <w:tc>
          <w:tcPr>
            <w:tcW w:w="1734" w:type="dxa"/>
            <w:gridSpan w:val="101"/>
            <w:vAlign w:val="center"/>
          </w:tcPr>
          <w:p w14:paraId="0AC779C5" w14:textId="77777777" w:rsidR="00681CA0" w:rsidRPr="004C4754" w:rsidRDefault="00681CA0" w:rsidP="0079257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1973C2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359FE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F7095F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D5C0BF" w14:textId="77777777" w:rsidTr="004068EE">
        <w:trPr>
          <w:cantSplit/>
          <w:trHeight w:val="45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D457C0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3DB4CBA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BF6743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2611C3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B50138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37" w:type="dxa"/>
            <w:gridSpan w:val="813"/>
            <w:tcBorders>
              <w:top w:val="nil"/>
            </w:tcBorders>
          </w:tcPr>
          <w:p w14:paraId="2A0A58CB" w14:textId="77777777" w:rsidR="00681CA0" w:rsidRPr="004C4754" w:rsidRDefault="00681CA0" w:rsidP="004013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44" w:type="dxa"/>
            <w:gridSpan w:val="190"/>
            <w:tcBorders>
              <w:top w:val="nil"/>
            </w:tcBorders>
          </w:tcPr>
          <w:p w14:paraId="69FD3E68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335013BE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212327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3BC26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284313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3" w:type="dxa"/>
            <w:gridSpan w:val="507"/>
            <w:vMerge w:val="restart"/>
            <w:tcBorders>
              <w:top w:val="nil"/>
            </w:tcBorders>
            <w:vAlign w:val="center"/>
          </w:tcPr>
          <w:p w14:paraId="046100D9" w14:textId="77777777" w:rsidR="00681CA0" w:rsidRPr="00BE2E02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544" w:type="dxa"/>
            <w:gridSpan w:val="306"/>
            <w:tcBorders>
              <w:top w:val="nil"/>
            </w:tcBorders>
          </w:tcPr>
          <w:p w14:paraId="186A2D99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</w:t>
            </w:r>
          </w:p>
        </w:tc>
        <w:tc>
          <w:tcPr>
            <w:tcW w:w="1144" w:type="dxa"/>
            <w:gridSpan w:val="190"/>
            <w:tcBorders>
              <w:top w:val="nil"/>
            </w:tcBorders>
          </w:tcPr>
          <w:p w14:paraId="3C63F2DD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0,603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6168EF89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1BA402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1A2FB3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C9EBA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3" w:type="dxa"/>
            <w:gridSpan w:val="507"/>
            <w:vMerge/>
            <w:tcBorders>
              <w:top w:val="nil"/>
            </w:tcBorders>
            <w:vAlign w:val="center"/>
          </w:tcPr>
          <w:p w14:paraId="506661DF" w14:textId="77777777" w:rsidR="00681CA0" w:rsidRPr="00BE2E02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44" w:type="dxa"/>
            <w:gridSpan w:val="306"/>
            <w:tcBorders>
              <w:top w:val="nil"/>
            </w:tcBorders>
          </w:tcPr>
          <w:p w14:paraId="02C594E3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</w:t>
            </w:r>
          </w:p>
        </w:tc>
        <w:tc>
          <w:tcPr>
            <w:tcW w:w="1144" w:type="dxa"/>
            <w:gridSpan w:val="190"/>
            <w:tcBorders>
              <w:top w:val="nil"/>
            </w:tcBorders>
          </w:tcPr>
          <w:p w14:paraId="70ED7904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1,410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61488344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E0BF5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5DE887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9A4A27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3" w:type="dxa"/>
            <w:gridSpan w:val="507"/>
            <w:tcBorders>
              <w:top w:val="nil"/>
            </w:tcBorders>
            <w:vAlign w:val="center"/>
          </w:tcPr>
          <w:p w14:paraId="2BFAAC04" w14:textId="77777777" w:rsidR="00681CA0" w:rsidRPr="00BE2E02" w:rsidRDefault="00681CA0" w:rsidP="008315E3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544" w:type="dxa"/>
            <w:gridSpan w:val="306"/>
            <w:tcBorders>
              <w:top w:val="nil"/>
            </w:tcBorders>
          </w:tcPr>
          <w:p w14:paraId="4AA5F30A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менее (действу</w:t>
            </w:r>
            <w:r w:rsidRPr="00BE2E02">
              <w:rPr>
                <w:rFonts w:ascii="Arial" w:hAnsi="Arial" w:cs="Arial"/>
              </w:rPr>
              <w:t>ю</w:t>
            </w:r>
            <w:r w:rsidRPr="00BE2E02">
              <w:rPr>
                <w:rFonts w:ascii="Arial" w:hAnsi="Arial" w:cs="Arial"/>
              </w:rPr>
              <w:t>щее</w:t>
            </w:r>
            <w:r w:rsidR="009E3510" w:rsidRPr="00BE2E02">
              <w:rPr>
                <w:rFonts w:ascii="Arial" w:hAnsi="Arial" w:cs="Arial"/>
              </w:rPr>
              <w:t xml:space="preserve"> значение</w:t>
            </w:r>
            <w:r w:rsidRPr="00BE2E02">
              <w:rPr>
                <w:rFonts w:ascii="Arial" w:hAnsi="Arial" w:cs="Arial"/>
              </w:rPr>
              <w:t>)</w:t>
            </w:r>
          </w:p>
        </w:tc>
        <w:tc>
          <w:tcPr>
            <w:tcW w:w="1144" w:type="dxa"/>
            <w:gridSpan w:val="190"/>
            <w:tcBorders>
              <w:top w:val="nil"/>
            </w:tcBorders>
            <w:vAlign w:val="center"/>
          </w:tcPr>
          <w:p w14:paraId="5B699B73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198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7D7D7C4A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2162A3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D5C5A4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8AE62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3" w:type="dxa"/>
            <w:gridSpan w:val="507"/>
            <w:tcBorders>
              <w:top w:val="nil"/>
            </w:tcBorders>
          </w:tcPr>
          <w:p w14:paraId="4505B213" w14:textId="77777777" w:rsidR="00681CA0" w:rsidRPr="00BE2E02" w:rsidRDefault="00681CA0" w:rsidP="00401386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544" w:type="dxa"/>
            <w:gridSpan w:val="306"/>
            <w:tcBorders>
              <w:top w:val="nil"/>
            </w:tcBorders>
          </w:tcPr>
          <w:p w14:paraId="068D5A1F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 (пиковое</w:t>
            </w:r>
            <w:r w:rsidR="009E3510" w:rsidRPr="00BE2E02">
              <w:rPr>
                <w:rFonts w:ascii="Arial" w:hAnsi="Arial" w:cs="Arial"/>
              </w:rPr>
              <w:t xml:space="preserve"> значение</w:t>
            </w:r>
            <w:r w:rsidRPr="00BE2E02">
              <w:rPr>
                <w:rFonts w:ascii="Arial" w:hAnsi="Arial" w:cs="Arial"/>
              </w:rPr>
              <w:t>)</w:t>
            </w:r>
          </w:p>
        </w:tc>
        <w:tc>
          <w:tcPr>
            <w:tcW w:w="1144" w:type="dxa"/>
            <w:gridSpan w:val="190"/>
            <w:tcBorders>
              <w:top w:val="nil"/>
            </w:tcBorders>
            <w:vAlign w:val="center"/>
          </w:tcPr>
          <w:p w14:paraId="77C71B38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400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2C6C29E2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C8F845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6D7474A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C0C06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37" w:type="dxa"/>
            <w:gridSpan w:val="813"/>
            <w:tcBorders>
              <w:top w:val="nil"/>
              <w:bottom w:val="nil"/>
            </w:tcBorders>
          </w:tcPr>
          <w:p w14:paraId="7473D1CC" w14:textId="77777777" w:rsidR="00681CA0" w:rsidRPr="00BE2E02" w:rsidRDefault="00681CA0" w:rsidP="00401386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44" w:type="dxa"/>
            <w:gridSpan w:val="190"/>
            <w:tcBorders>
              <w:top w:val="nil"/>
              <w:bottom w:val="nil"/>
            </w:tcBorders>
            <w:vAlign w:val="center"/>
          </w:tcPr>
          <w:p w14:paraId="1A44756C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25</w:t>
            </w:r>
          </w:p>
        </w:tc>
        <w:tc>
          <w:tcPr>
            <w:tcW w:w="1015" w:type="dxa"/>
            <w:gridSpan w:val="24"/>
            <w:tcBorders>
              <w:top w:val="nil"/>
              <w:bottom w:val="nil"/>
            </w:tcBorders>
            <w:vAlign w:val="center"/>
          </w:tcPr>
          <w:p w14:paraId="4F5982E1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7FED8F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C765A63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BD6B2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93" w:type="dxa"/>
            <w:gridSpan w:val="507"/>
          </w:tcPr>
          <w:p w14:paraId="068AE9CA" w14:textId="77777777" w:rsidR="00681CA0" w:rsidRPr="00BE2E02" w:rsidRDefault="00681CA0" w:rsidP="00401386">
            <w:pPr>
              <w:spacing w:after="0" w:line="240" w:lineRule="auto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544" w:type="dxa"/>
            <w:gridSpan w:val="306"/>
          </w:tcPr>
          <w:p w14:paraId="1A37A594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Не более (действу</w:t>
            </w:r>
            <w:r w:rsidRPr="00BE2E02">
              <w:rPr>
                <w:rFonts w:ascii="Arial" w:hAnsi="Arial" w:cs="Arial"/>
              </w:rPr>
              <w:t>ю</w:t>
            </w:r>
            <w:r w:rsidRPr="00BE2E02">
              <w:rPr>
                <w:rFonts w:ascii="Arial" w:hAnsi="Arial" w:cs="Arial"/>
              </w:rPr>
              <w:t>щее</w:t>
            </w:r>
            <w:r w:rsidR="009E3510" w:rsidRPr="00BE2E02">
              <w:rPr>
                <w:rFonts w:ascii="Arial" w:hAnsi="Arial" w:cs="Arial"/>
              </w:rPr>
              <w:t xml:space="preserve"> значение</w:t>
            </w:r>
            <w:r w:rsidRPr="00BE2E02">
              <w:rPr>
                <w:rFonts w:ascii="Arial" w:hAnsi="Arial" w:cs="Arial"/>
              </w:rPr>
              <w:t>)</w:t>
            </w:r>
          </w:p>
        </w:tc>
        <w:tc>
          <w:tcPr>
            <w:tcW w:w="1144" w:type="dxa"/>
            <w:gridSpan w:val="190"/>
            <w:vAlign w:val="center"/>
          </w:tcPr>
          <w:p w14:paraId="63D7E545" w14:textId="77777777" w:rsidR="00681CA0" w:rsidRPr="00BE2E02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132</w:t>
            </w:r>
          </w:p>
        </w:tc>
        <w:tc>
          <w:tcPr>
            <w:tcW w:w="1015" w:type="dxa"/>
            <w:gridSpan w:val="24"/>
            <w:vAlign w:val="center"/>
          </w:tcPr>
          <w:p w14:paraId="6C838558" w14:textId="77777777" w:rsidR="00681CA0" w:rsidRPr="004C4754" w:rsidRDefault="00681CA0" w:rsidP="00831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C9F75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6FEC88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37674E9" w14:textId="77777777" w:rsidR="00681CA0" w:rsidRPr="00BE2E0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A86DDC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AD1E7B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31B3F8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04A90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7D9AF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38B5CC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032" w:type="dxa"/>
            <w:gridSpan w:val="421"/>
            <w:tcBorders>
              <w:top w:val="nil"/>
            </w:tcBorders>
            <w:vAlign w:val="center"/>
          </w:tcPr>
          <w:p w14:paraId="147204B3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464" w:type="dxa"/>
            <w:gridSpan w:val="606"/>
            <w:tcBorders>
              <w:top w:val="nil"/>
            </w:tcBorders>
            <w:vAlign w:val="center"/>
          </w:tcPr>
          <w:p w14:paraId="752AFD6C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49137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B0E23F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8AEFFE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032" w:type="dxa"/>
            <w:gridSpan w:val="421"/>
            <w:tcBorders>
              <w:top w:val="nil"/>
              <w:bottom w:val="double" w:sz="4" w:space="0" w:color="auto"/>
            </w:tcBorders>
            <w:vAlign w:val="center"/>
          </w:tcPr>
          <w:p w14:paraId="2C9BF24C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464" w:type="dxa"/>
            <w:gridSpan w:val="606"/>
            <w:tcBorders>
              <w:top w:val="nil"/>
              <w:bottom w:val="double" w:sz="4" w:space="0" w:color="auto"/>
            </w:tcBorders>
            <w:vAlign w:val="center"/>
          </w:tcPr>
          <w:p w14:paraId="75AB1BFB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05D6C3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B4904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886C9B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032" w:type="dxa"/>
            <w:gridSpan w:val="421"/>
            <w:tcBorders>
              <w:top w:val="double" w:sz="4" w:space="0" w:color="auto"/>
            </w:tcBorders>
            <w:vAlign w:val="center"/>
          </w:tcPr>
          <w:p w14:paraId="75F47B04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900</w:t>
            </w:r>
          </w:p>
        </w:tc>
        <w:tc>
          <w:tcPr>
            <w:tcW w:w="5464" w:type="dxa"/>
            <w:gridSpan w:val="606"/>
            <w:tcBorders>
              <w:top w:val="double" w:sz="4" w:space="0" w:color="auto"/>
            </w:tcBorders>
            <w:vAlign w:val="center"/>
          </w:tcPr>
          <w:p w14:paraId="3F2041FD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390525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7F0499" w14:textId="77777777" w:rsidTr="004068EE">
        <w:trPr>
          <w:cantSplit/>
          <w:trHeight w:val="5507"/>
        </w:trPr>
        <w:tc>
          <w:tcPr>
            <w:tcW w:w="10177" w:type="dxa"/>
            <w:gridSpan w:val="1051"/>
            <w:tcBorders>
              <w:top w:val="nil"/>
            </w:tcBorders>
          </w:tcPr>
          <w:p w14:paraId="440ED89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0898F86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7B85D7E" w14:textId="77777777" w:rsidTr="004068EE">
        <w:trPr>
          <w:cantSplit/>
        </w:trPr>
        <w:tc>
          <w:tcPr>
            <w:tcW w:w="10177" w:type="dxa"/>
            <w:gridSpan w:val="1051"/>
          </w:tcPr>
          <w:p w14:paraId="76E058B7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7B3B6F5D" w14:textId="77777777" w:rsidTr="004068EE">
        <w:tblPrEx>
          <w:tblLook w:val="01E0" w:firstRow="1" w:lastRow="1" w:firstColumn="1" w:lastColumn="1" w:noHBand="0" w:noVBand="0"/>
        </w:tblPrEx>
        <w:tc>
          <w:tcPr>
            <w:tcW w:w="2285" w:type="dxa"/>
            <w:gridSpan w:val="189"/>
          </w:tcPr>
          <w:p w14:paraId="16E76BBD" w14:textId="77777777" w:rsidR="00681CA0" w:rsidRPr="00BE2E02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29" w:type="dxa"/>
            <w:gridSpan w:val="687"/>
          </w:tcPr>
          <w:p w14:paraId="471CF7A5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D554172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63" w:type="dxa"/>
            <w:gridSpan w:val="175"/>
            <w:vAlign w:val="center"/>
          </w:tcPr>
          <w:p w14:paraId="0ABC775A" w14:textId="77777777" w:rsidR="00681CA0" w:rsidRPr="00BE2E02" w:rsidRDefault="00FA62C7" w:rsidP="0040138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с. </w:t>
            </w:r>
            <w:r w:rsidR="00681CA0" w:rsidRPr="00BE2E02">
              <w:rPr>
                <w:rFonts w:ascii="Arial" w:hAnsi="Arial" w:cs="Arial"/>
              </w:rPr>
              <w:t>3</w:t>
            </w:r>
          </w:p>
        </w:tc>
      </w:tr>
      <w:tr w:rsidR="00681CA0" w:rsidRPr="004C4754" w14:paraId="66D65872" w14:textId="77777777" w:rsidTr="004068EE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22C416A" w14:textId="77777777" w:rsidR="00681CA0" w:rsidRPr="00BE2E02" w:rsidRDefault="00681CA0" w:rsidP="00401386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b/>
              </w:rPr>
              <w:t xml:space="preserve">МСОЛ: </w:t>
            </w:r>
            <w:r w:rsidRPr="00BE2E02">
              <w:rPr>
                <w:rFonts w:ascii="Arial" w:hAnsi="Arial" w:cs="Arial"/>
              </w:rPr>
              <w:t>FD-58-E-G13-26/1500</w:t>
            </w:r>
          </w:p>
        </w:tc>
      </w:tr>
      <w:tr w:rsidR="00681CA0" w:rsidRPr="004C4754" w14:paraId="335BF6EE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tcBorders>
              <w:top w:val="nil"/>
              <w:bottom w:val="nil"/>
            </w:tcBorders>
          </w:tcPr>
          <w:p w14:paraId="480BFE8E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0F317211" w14:textId="77777777" w:rsidR="00681CA0" w:rsidRPr="00BE2E02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6F1BFE7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1A0EFF4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A1CE598" w14:textId="77777777" w:rsidR="00681CA0" w:rsidRPr="00BE2E02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0F710B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 w:val="restart"/>
            <w:tcBorders>
              <w:top w:val="nil"/>
            </w:tcBorders>
          </w:tcPr>
          <w:p w14:paraId="46224785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14:paraId="2C1E981A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14:paraId="2CBDEEAB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0D79EC11" w14:textId="77777777" w:rsidR="00681CA0" w:rsidRPr="00BE2E02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196208C4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62FDBF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148D0DD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46" w:type="dxa"/>
            <w:gridSpan w:val="44"/>
            <w:tcBorders>
              <w:bottom w:val="double" w:sz="4" w:space="0" w:color="auto"/>
            </w:tcBorders>
            <w:vAlign w:val="center"/>
          </w:tcPr>
          <w:p w14:paraId="61817158" w14:textId="77777777" w:rsidR="00681CA0" w:rsidRPr="00BE2E02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Частота, кГц</w:t>
            </w:r>
          </w:p>
        </w:tc>
        <w:tc>
          <w:tcPr>
            <w:tcW w:w="2583" w:type="dxa"/>
            <w:gridSpan w:val="327"/>
            <w:tcBorders>
              <w:bottom w:val="double" w:sz="4" w:space="0" w:color="auto"/>
            </w:tcBorders>
            <w:vAlign w:val="center"/>
          </w:tcPr>
          <w:p w14:paraId="3DE62C9D" w14:textId="77777777" w:rsidR="00681CA0" w:rsidRPr="00BE2E02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Номинальная мо</w:t>
            </w:r>
            <w:r w:rsidRPr="00BE2E02">
              <w:rPr>
                <w:rFonts w:ascii="Arial" w:hAnsi="Arial" w:cs="Arial"/>
              </w:rPr>
              <w:t>щ</w:t>
            </w:r>
            <w:r w:rsidRPr="00BE2E02">
              <w:rPr>
                <w:rFonts w:ascii="Arial" w:hAnsi="Arial" w:cs="Arial"/>
              </w:rPr>
              <w:t>ность, Вт</w:t>
            </w:r>
          </w:p>
        </w:tc>
        <w:tc>
          <w:tcPr>
            <w:tcW w:w="1754" w:type="dxa"/>
            <w:gridSpan w:val="230"/>
            <w:tcBorders>
              <w:bottom w:val="double" w:sz="4" w:space="0" w:color="auto"/>
            </w:tcBorders>
            <w:vAlign w:val="center"/>
          </w:tcPr>
          <w:p w14:paraId="424A5AB4" w14:textId="77777777" w:rsidR="00681CA0" w:rsidRPr="00BE2E02" w:rsidRDefault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Расчетное значение напряжения</w:t>
            </w:r>
            <w:r w:rsidR="00681CA0" w:rsidRPr="00BE2E02">
              <w:rPr>
                <w:rFonts w:ascii="Arial" w:hAnsi="Arial" w:cs="Arial"/>
              </w:rPr>
              <w:t>, В</w:t>
            </w:r>
          </w:p>
        </w:tc>
        <w:tc>
          <w:tcPr>
            <w:tcW w:w="2103" w:type="dxa"/>
            <w:gridSpan w:val="255"/>
            <w:tcBorders>
              <w:bottom w:val="double" w:sz="4" w:space="0" w:color="auto"/>
            </w:tcBorders>
            <w:vAlign w:val="center"/>
          </w:tcPr>
          <w:p w14:paraId="398672CC" w14:textId="77777777" w:rsidR="00681CA0" w:rsidRPr="00BE2E02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029" w:type="dxa"/>
            <w:gridSpan w:val="186"/>
            <w:tcBorders>
              <w:bottom w:val="double" w:sz="4" w:space="0" w:color="auto"/>
            </w:tcBorders>
            <w:vAlign w:val="center"/>
          </w:tcPr>
          <w:p w14:paraId="75EED9EB" w14:textId="77777777" w:rsidR="00681CA0" w:rsidRPr="00BE2E02" w:rsidRDefault="00681C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72AF618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A2167E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515BBF7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46" w:type="dxa"/>
            <w:gridSpan w:val="44"/>
            <w:tcBorders>
              <w:top w:val="double" w:sz="4" w:space="0" w:color="auto"/>
            </w:tcBorders>
          </w:tcPr>
          <w:p w14:paraId="4DD8BFAE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20 – 26</w:t>
            </w:r>
          </w:p>
        </w:tc>
        <w:tc>
          <w:tcPr>
            <w:tcW w:w="2583" w:type="dxa"/>
            <w:gridSpan w:val="327"/>
            <w:tcBorders>
              <w:top w:val="double" w:sz="4" w:space="0" w:color="auto"/>
            </w:tcBorders>
          </w:tcPr>
          <w:p w14:paraId="0F3E64F5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58</w:t>
            </w:r>
          </w:p>
        </w:tc>
        <w:tc>
          <w:tcPr>
            <w:tcW w:w="1754" w:type="dxa"/>
            <w:gridSpan w:val="230"/>
            <w:tcBorders>
              <w:top w:val="double" w:sz="4" w:space="0" w:color="auto"/>
            </w:tcBorders>
          </w:tcPr>
          <w:p w14:paraId="67B3D04F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222</w:t>
            </w:r>
          </w:p>
        </w:tc>
        <w:tc>
          <w:tcPr>
            <w:tcW w:w="2103" w:type="dxa"/>
            <w:gridSpan w:val="255"/>
            <w:tcBorders>
              <w:top w:val="double" w:sz="4" w:space="0" w:color="auto"/>
            </w:tcBorders>
          </w:tcPr>
          <w:p w14:paraId="784B6793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0,455</w:t>
            </w:r>
          </w:p>
        </w:tc>
        <w:tc>
          <w:tcPr>
            <w:tcW w:w="2029" w:type="dxa"/>
            <w:gridSpan w:val="186"/>
            <w:tcBorders>
              <w:top w:val="double" w:sz="4" w:space="0" w:color="auto"/>
            </w:tcBorders>
          </w:tcPr>
          <w:p w14:paraId="7FD15C6C" w14:textId="77777777" w:rsidR="00681CA0" w:rsidRPr="00BE2E02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245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DD39C57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1F515F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4E9B1E5F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2FE8F11D" w14:textId="77777777" w:rsidR="00681CA0" w:rsidRPr="00BE2E02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1676ADC5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B3635D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2577AF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15" w:type="dxa"/>
            <w:gridSpan w:val="1042"/>
          </w:tcPr>
          <w:p w14:paraId="411458D3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4A0785C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1C41470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9BD545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9" w:type="dxa"/>
            <w:gridSpan w:val="160"/>
            <w:tcBorders>
              <w:bottom w:val="double" w:sz="4" w:space="0" w:color="auto"/>
            </w:tcBorders>
            <w:vAlign w:val="center"/>
          </w:tcPr>
          <w:p w14:paraId="7F58C359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2685" w:type="dxa"/>
            <w:gridSpan w:val="314"/>
            <w:tcBorders>
              <w:bottom w:val="double" w:sz="4" w:space="0" w:color="auto"/>
            </w:tcBorders>
            <w:vAlign w:val="center"/>
          </w:tcPr>
          <w:p w14:paraId="0B4B2D50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>, В</w:t>
            </w:r>
            <w:r w:rsidRPr="004C4754">
              <w:rPr>
                <w:rFonts w:ascii="Arial" w:hAnsi="Arial" w:cs="Arial"/>
              </w:rPr>
              <w:t>т</w:t>
            </w:r>
          </w:p>
        </w:tc>
        <w:tc>
          <w:tcPr>
            <w:tcW w:w="3042" w:type="dxa"/>
            <w:gridSpan w:val="382"/>
            <w:tcBorders>
              <w:bottom w:val="double" w:sz="4" w:space="0" w:color="auto"/>
            </w:tcBorders>
            <w:vAlign w:val="center"/>
          </w:tcPr>
          <w:p w14:paraId="5E1612D4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029" w:type="dxa"/>
            <w:gridSpan w:val="186"/>
            <w:tcBorders>
              <w:bottom w:val="double" w:sz="4" w:space="0" w:color="auto"/>
            </w:tcBorders>
            <w:vAlign w:val="center"/>
          </w:tcPr>
          <w:p w14:paraId="0FDD34C6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43E36AB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B8A4F3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A50F01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59" w:type="dxa"/>
            <w:gridSpan w:val="160"/>
            <w:tcBorders>
              <w:top w:val="double" w:sz="4" w:space="0" w:color="auto"/>
            </w:tcBorders>
            <w:vAlign w:val="center"/>
          </w:tcPr>
          <w:p w14:paraId="3E188A29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685" w:type="dxa"/>
            <w:gridSpan w:val="314"/>
            <w:tcBorders>
              <w:top w:val="double" w:sz="4" w:space="0" w:color="auto"/>
            </w:tcBorders>
            <w:vAlign w:val="center"/>
          </w:tcPr>
          <w:p w14:paraId="4E7929E0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3042" w:type="dxa"/>
            <w:gridSpan w:val="382"/>
            <w:tcBorders>
              <w:top w:val="double" w:sz="4" w:space="0" w:color="auto"/>
            </w:tcBorders>
            <w:vAlign w:val="center"/>
          </w:tcPr>
          <w:p w14:paraId="19484E32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111</w:t>
            </w:r>
          </w:p>
        </w:tc>
        <w:tc>
          <w:tcPr>
            <w:tcW w:w="2029" w:type="dxa"/>
            <w:gridSpan w:val="186"/>
            <w:tcBorders>
              <w:top w:val="double" w:sz="4" w:space="0" w:color="auto"/>
            </w:tcBorders>
            <w:vAlign w:val="center"/>
          </w:tcPr>
          <w:p w14:paraId="05EC8326" w14:textId="77777777" w:rsidR="00681CA0" w:rsidRPr="004C4754" w:rsidRDefault="00681CA0" w:rsidP="00401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0,455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D6FF802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7B5DD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740D35A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39CF8D73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bottom w:val="nil"/>
            </w:tcBorders>
          </w:tcPr>
          <w:p w14:paraId="6A724985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24FFA4" w14:textId="77777777" w:rsidTr="004068EE">
        <w:tblPrEx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278" w:type="dxa"/>
            <w:gridSpan w:val="6"/>
            <w:vMerge/>
          </w:tcPr>
          <w:p w14:paraId="40CCCC5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0BC8E6E7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 и режиме диммирования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54EDA99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51DF3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F700B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00" w:type="dxa"/>
            <w:gridSpan w:val="1018"/>
            <w:tcBorders>
              <w:top w:val="nil"/>
            </w:tcBorders>
          </w:tcPr>
          <w:p w14:paraId="08697399" w14:textId="77777777" w:rsidR="00681CA0" w:rsidRPr="004C4754" w:rsidRDefault="00681CA0" w:rsidP="00FA479F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50847B8A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5843780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B54F7A4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BED709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00" w:type="dxa"/>
            <w:gridSpan w:val="1018"/>
            <w:tcBorders>
              <w:top w:val="nil"/>
            </w:tcBorders>
          </w:tcPr>
          <w:p w14:paraId="4F0607E2" w14:textId="77777777" w:rsidR="00681CA0" w:rsidRPr="00401386" w:rsidRDefault="00681CA0" w:rsidP="00401386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до уменьшения светового потока</w:t>
            </w:r>
            <w:r w:rsidRPr="00401386">
              <w:rPr>
                <w:rFonts w:ascii="Arial" w:hAnsi="Arial" w:cs="Arial"/>
              </w:rPr>
              <w:t xml:space="preserve"> </w:t>
            </w:r>
            <w:r w:rsidRPr="009C1A69">
              <w:rPr>
                <w:rFonts w:ascii="Times New Roman" w:hAnsi="Times New Roman"/>
                <w:i/>
                <w:lang w:val="en-US"/>
              </w:rPr>
              <w:t>I</w:t>
            </w:r>
            <w:r w:rsidRPr="009C1A69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9C1A69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35694291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22B89DF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4B8F9C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5AD414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00" w:type="dxa"/>
            <w:gridSpan w:val="1018"/>
          </w:tcPr>
          <w:p w14:paraId="62AEB7AE" w14:textId="77777777" w:rsidR="00681CA0" w:rsidRPr="00401386" w:rsidRDefault="00BE2E02" w:rsidP="00401386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рабочий ток лампы</w:t>
            </w:r>
            <w:r w:rsidR="00681CA0" w:rsidRPr="00401386">
              <w:rPr>
                <w:rFonts w:ascii="Arial" w:hAnsi="Arial" w:cs="Arial"/>
              </w:rPr>
              <w:t xml:space="preserve"> </w:t>
            </w:r>
            <w:r w:rsidR="00681CA0" w:rsidRPr="009C1A69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9C1A69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9C1A69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63C97B74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0,680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3920AE6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EDAC8E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752905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00" w:type="dxa"/>
            <w:gridSpan w:val="1018"/>
          </w:tcPr>
          <w:p w14:paraId="157960E2" w14:textId="77777777" w:rsidR="00681CA0" w:rsidRPr="00401386" w:rsidRDefault="00BE2E02" w:rsidP="00401386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 в любом вводе катодов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9C1A69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9C1A69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681CA0" w:rsidRPr="009C1A69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6C8685CE" w14:textId="77777777" w:rsidR="00681CA0" w:rsidRPr="004C4754" w:rsidRDefault="00681CA0" w:rsidP="008315E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8C3D53">
              <w:rPr>
                <w:rFonts w:ascii="Arial" w:hAnsi="Arial" w:cs="Arial"/>
              </w:rPr>
              <w:t>0,</w:t>
            </w:r>
            <w:r w:rsidR="008315E3" w:rsidRPr="008C3D53">
              <w:rPr>
                <w:rFonts w:ascii="Arial" w:hAnsi="Arial" w:cs="Arial"/>
              </w:rPr>
              <w:t>73</w:t>
            </w:r>
            <w:r w:rsidRPr="008C3D53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FC82984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4F599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501AA5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2BEF9A07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Квалификация </w:t>
            </w:r>
            <w:r>
              <w:rPr>
                <w:rFonts w:ascii="Arial" w:hAnsi="Arial" w:cs="Arial"/>
                <w:b/>
              </w:rPr>
              <w:t>диммирующего ПРА с заменяющими резисторами</w:t>
            </w:r>
            <w:r w:rsidRPr="004C4754">
              <w:rPr>
                <w:rFonts w:ascii="Arial" w:hAnsi="Arial" w:cs="Arial"/>
              </w:rPr>
              <w:t xml:space="preserve"> (</w:t>
            </w:r>
            <w:r w:rsidR="003E4B07">
              <w:rPr>
                <w:rFonts w:ascii="Arial" w:hAnsi="Arial" w:cs="Arial"/>
              </w:rPr>
              <w:t xml:space="preserve">см. </w:t>
            </w:r>
            <w:r w:rsidRPr="004C4754">
              <w:rPr>
                <w:rFonts w:ascii="Arial" w:hAnsi="Arial" w:cs="Arial"/>
              </w:rPr>
              <w:t>примечание 1)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1F4C5A7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CB4A8D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D2D632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0141B2D4" w14:textId="77777777" w:rsidR="00681CA0" w:rsidRPr="004C4754" w:rsidRDefault="00681CA0" w:rsidP="0071697F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катода временным рабочим током лампы, измеренным на заменяющих резисторах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076129B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E8B00A6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9BF027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5" w:type="dxa"/>
            <w:gridSpan w:val="804"/>
            <w:vMerge w:val="restart"/>
            <w:tcBorders>
              <w:top w:val="nil"/>
            </w:tcBorders>
          </w:tcPr>
          <w:p w14:paraId="4FCDB949" w14:textId="77777777" w:rsidR="00681CA0" w:rsidRDefault="00681CA0" w:rsidP="000B3B67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для минимальной суммы квадратов токов выводов в заменяющем резисторе 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5716B2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 xml:space="preserve">): </w:t>
            </w:r>
          </w:p>
          <w:p w14:paraId="224A189D" w14:textId="77777777" w:rsidR="00681CA0" w:rsidRPr="004C4754" w:rsidRDefault="008315E3" w:rsidP="002219FA">
            <w:pPr>
              <w:spacing w:after="0" w:line="276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840" w:dyaOrig="340" w14:anchorId="7B06BF1C">
                <v:shape id="_x0000_i1050" type="#_x0000_t75" style="width:96.75pt;height:20.25pt" o:ole="">
                  <v:imagedata r:id="rId37" o:title=""/>
                </v:shape>
                <o:OLEObject Type="Embed" ProgID="Equation.3" ShapeID="_x0000_i1050" DrawAspect="Content" ObjectID="_1651399565" r:id="rId50"/>
              </w:object>
            </w:r>
            <w:r w:rsidR="00681CA0" w:rsidRPr="004C4754">
              <w:rPr>
                <w:rFonts w:ascii="Arial" w:hAnsi="Arial" w:cs="Arial"/>
              </w:rPr>
              <w:t xml:space="preserve"> для </w:t>
            </w:r>
            <w:r w:rsidR="00681CA0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D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30 </w:t>
            </w:r>
            <w:r w:rsidR="00681CA0" w:rsidRPr="004C4754">
              <w:rPr>
                <w:rFonts w:ascii="Arial" w:hAnsi="Arial" w:cs="Arial"/>
              </w:rPr>
              <w:t xml:space="preserve">&lt;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D</w:t>
            </w:r>
            <w:r w:rsidR="00681CA0" w:rsidRPr="004C4754">
              <w:rPr>
                <w:rFonts w:ascii="Arial" w:hAnsi="Arial" w:cs="Arial"/>
              </w:rPr>
              <w:t xml:space="preserve"> ≤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Dtrans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3E4B07">
              <w:rPr>
                <w:rFonts w:ascii="Arial" w:hAnsi="Arial" w:cs="Arial"/>
              </w:rPr>
              <w:t xml:space="preserve">см. </w:t>
            </w:r>
            <w:r w:rsidR="00681CA0">
              <w:rPr>
                <w:rFonts w:ascii="Arial" w:hAnsi="Arial" w:cs="Arial"/>
              </w:rPr>
              <w:t>п</w:t>
            </w:r>
            <w:r w:rsidR="00681CA0"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713" w:type="dxa"/>
            <w:gridSpan w:val="152"/>
            <w:tcBorders>
              <w:top w:val="nil"/>
            </w:tcBorders>
            <w:vAlign w:val="center"/>
          </w:tcPr>
          <w:p w14:paraId="0F9EF284" w14:textId="77777777" w:rsidR="00681CA0" w:rsidRPr="003E4B07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  <w:lang w:val="en-US"/>
              </w:rPr>
              <w:t>A</w:t>
            </w:r>
            <w:r w:rsidRPr="003E4B0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82" w:type="dxa"/>
            <w:gridSpan w:val="62"/>
            <w:tcBorders>
              <w:top w:val="nil"/>
            </w:tcBorders>
            <w:vAlign w:val="center"/>
          </w:tcPr>
          <w:p w14:paraId="5FCA5D43" w14:textId="77777777" w:rsidR="00681CA0" w:rsidRPr="003E4B07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3E4B07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7168ACBA" w14:textId="77777777" w:rsidR="00681CA0" w:rsidRPr="003E4B07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4B07">
              <w:rPr>
                <w:rFonts w:ascii="Arial" w:hAnsi="Arial" w:cs="Arial"/>
              </w:rPr>
              <w:t>0,490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7B75028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DA7D32C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5A4AC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5" w:type="dxa"/>
            <w:gridSpan w:val="804"/>
            <w:vMerge/>
          </w:tcPr>
          <w:p w14:paraId="3972270A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3" w:type="dxa"/>
            <w:gridSpan w:val="152"/>
            <w:vAlign w:val="center"/>
          </w:tcPr>
          <w:p w14:paraId="6B507F26" w14:textId="77777777" w:rsidR="00681CA0" w:rsidRPr="003E4B07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582" w:type="dxa"/>
            <w:gridSpan w:val="62"/>
            <w:tcBorders>
              <w:top w:val="nil"/>
            </w:tcBorders>
            <w:vAlign w:val="center"/>
          </w:tcPr>
          <w:p w14:paraId="0A2AD0D1" w14:textId="77777777" w:rsidR="00681CA0" w:rsidRPr="003E4B07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3E4B07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279986B8" w14:textId="77777777" w:rsidR="00681CA0" w:rsidRPr="003E4B07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4B07">
              <w:rPr>
                <w:rFonts w:ascii="Arial" w:hAnsi="Arial" w:cs="Arial"/>
              </w:rPr>
              <w:t>0,960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7D1FB70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D63108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A5D36E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</w:tcPr>
          <w:p w14:paraId="350ED477" w14:textId="77777777" w:rsidR="00681CA0" w:rsidRPr="004C4754" w:rsidRDefault="00681CA0" w:rsidP="00FA479F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заданных рабочих токах, измеренных на заменяющих резисторах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4F9AFB3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7685E0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923D2E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39" w:type="dxa"/>
            <w:gridSpan w:val="154"/>
            <w:tcBorders>
              <w:bottom w:val="double" w:sz="4" w:space="0" w:color="auto"/>
            </w:tcBorders>
          </w:tcPr>
          <w:p w14:paraId="2E5FB1D4" w14:textId="77777777" w:rsidR="00681CA0" w:rsidRPr="004C4754" w:rsidRDefault="00681CA0" w:rsidP="00230BF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7776" w:type="dxa"/>
            <w:gridSpan w:val="888"/>
            <w:vAlign w:val="center"/>
          </w:tcPr>
          <w:p w14:paraId="2835E2CA" w14:textId="77777777" w:rsidR="00681CA0" w:rsidRPr="004C4754" w:rsidRDefault="00681CA0" w:rsidP="00E953A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64A31E1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C1A69" w:rsidRPr="004C4754" w14:paraId="2005AE4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9ED0657" w14:textId="77777777" w:rsidR="009C1A69" w:rsidRPr="004C4754" w:rsidRDefault="009C1A69" w:rsidP="009C1A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 w:val="restart"/>
            <w:tcBorders>
              <w:top w:val="double" w:sz="4" w:space="0" w:color="auto"/>
            </w:tcBorders>
            <w:vAlign w:val="center"/>
          </w:tcPr>
          <w:p w14:paraId="75192DD7" w14:textId="77777777" w:rsidR="009C1A69" w:rsidRPr="00A64716" w:rsidRDefault="009C1A69" w:rsidP="009C1A69">
            <w:pPr>
              <w:spacing w:after="0" w:line="240" w:lineRule="auto"/>
              <w:jc w:val="center"/>
              <w:rPr>
                <w:rFonts w:ascii="Times New Roman" w:hAnsi="Times New Roman"/>
                <w:vertAlign w:val="subscript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832" w:type="dxa"/>
            <w:gridSpan w:val="123"/>
            <w:vMerge w:val="restart"/>
            <w:tcBorders>
              <w:top w:val="double" w:sz="4" w:space="0" w:color="auto"/>
            </w:tcBorders>
            <w:vAlign w:val="center"/>
          </w:tcPr>
          <w:p w14:paraId="62008312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0,050</w:t>
            </w:r>
          </w:p>
        </w:tc>
        <w:tc>
          <w:tcPr>
            <w:tcW w:w="5577" w:type="dxa"/>
            <w:gridSpan w:val="659"/>
            <w:tcBorders>
              <w:top w:val="double" w:sz="4" w:space="0" w:color="auto"/>
            </w:tcBorders>
          </w:tcPr>
          <w:p w14:paraId="48B12E05" w14:textId="77777777" w:rsidR="009C1A69" w:rsidRPr="004C4754" w:rsidRDefault="00BE2E02" w:rsidP="009C1A69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</w:t>
            </w:r>
            <w:r w:rsidR="009C1A69" w:rsidRPr="004C4754">
              <w:rPr>
                <w:rFonts w:ascii="Arial" w:hAnsi="Arial" w:cs="Arial"/>
              </w:rPr>
              <w:t xml:space="preserve"> напряжение на катоде</w:t>
            </w:r>
            <w:r w:rsidR="009C1A69">
              <w:rPr>
                <w:rFonts w:ascii="Arial" w:hAnsi="Arial" w:cs="Arial"/>
              </w:rPr>
              <w:t xml:space="preserve">, </w:t>
            </w:r>
            <w:r w:rsidR="009C1A69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887" w:type="dxa"/>
            <w:gridSpan w:val="168"/>
            <w:tcBorders>
              <w:top w:val="double" w:sz="4" w:space="0" w:color="auto"/>
            </w:tcBorders>
          </w:tcPr>
          <w:p w14:paraId="503F3F8C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312" w:type="dxa"/>
            <w:gridSpan w:val="61"/>
            <w:tcBorders>
              <w:top w:val="double" w:sz="4" w:space="0" w:color="auto"/>
            </w:tcBorders>
          </w:tcPr>
          <w:p w14:paraId="2575AD83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3,3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E8E314A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9C1A69" w:rsidRPr="004C4754" w14:paraId="2B4B436C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14FC0E86" w14:textId="77777777" w:rsidR="009C1A69" w:rsidRPr="004C4754" w:rsidRDefault="009C1A69" w:rsidP="009C1A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/>
            <w:vAlign w:val="center"/>
          </w:tcPr>
          <w:p w14:paraId="24C5E2A7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123"/>
            <w:vMerge/>
            <w:vAlign w:val="center"/>
          </w:tcPr>
          <w:p w14:paraId="5694EE71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577" w:type="dxa"/>
            <w:gridSpan w:val="659"/>
            <w:vMerge w:val="restart"/>
          </w:tcPr>
          <w:p w14:paraId="2A8C53B9" w14:textId="77777777" w:rsidR="009C1A69" w:rsidRPr="004C4754" w:rsidRDefault="009C1A69" w:rsidP="009C1A69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Заменяющие резисторы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887" w:type="dxa"/>
            <w:gridSpan w:val="168"/>
          </w:tcPr>
          <w:p w14:paraId="64749E8C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312" w:type="dxa"/>
            <w:gridSpan w:val="61"/>
          </w:tcPr>
          <w:p w14:paraId="68F33F7E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4" w:type="dxa"/>
            <w:gridSpan w:val="3"/>
            <w:vMerge/>
          </w:tcPr>
          <w:p w14:paraId="56D7AE6C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C1A69" w:rsidRPr="004C4754" w14:paraId="49A3A8FF" w14:textId="77777777" w:rsidTr="004068EE">
        <w:tblPrEx>
          <w:tblLook w:val="01E0" w:firstRow="1" w:lastRow="1" w:firstColumn="1" w:lastColumn="1" w:noHBand="0" w:noVBand="0"/>
        </w:tblPrEx>
        <w:trPr>
          <w:trHeight w:val="246"/>
        </w:trPr>
        <w:tc>
          <w:tcPr>
            <w:tcW w:w="278" w:type="dxa"/>
            <w:gridSpan w:val="6"/>
            <w:vMerge/>
          </w:tcPr>
          <w:p w14:paraId="01664614" w14:textId="77777777" w:rsidR="009C1A69" w:rsidRPr="004C4754" w:rsidRDefault="009C1A69" w:rsidP="009C1A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/>
            <w:vAlign w:val="center"/>
          </w:tcPr>
          <w:p w14:paraId="4B9B1773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123"/>
            <w:vMerge/>
            <w:vAlign w:val="center"/>
          </w:tcPr>
          <w:p w14:paraId="17DF7ABC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577" w:type="dxa"/>
            <w:gridSpan w:val="659"/>
            <w:vMerge/>
          </w:tcPr>
          <w:p w14:paraId="73744913" w14:textId="77777777" w:rsidR="009C1A69" w:rsidRPr="004C4754" w:rsidRDefault="009C1A69" w:rsidP="009C1A69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887" w:type="dxa"/>
            <w:gridSpan w:val="168"/>
          </w:tcPr>
          <w:p w14:paraId="4F244261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312" w:type="dxa"/>
            <w:gridSpan w:val="61"/>
          </w:tcPr>
          <w:p w14:paraId="3D137368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  <w:r w:rsidRPr="004C4754"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284" w:type="dxa"/>
            <w:gridSpan w:val="3"/>
            <w:vMerge/>
          </w:tcPr>
          <w:p w14:paraId="2E3F3366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C1A69" w:rsidRPr="004C4754" w14:paraId="5923C38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697096B" w14:textId="77777777" w:rsidR="009C1A69" w:rsidRPr="004C4754" w:rsidRDefault="009C1A69" w:rsidP="009C1A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 w:val="restart"/>
            <w:vAlign w:val="center"/>
          </w:tcPr>
          <w:p w14:paraId="0B510BFD" w14:textId="77777777" w:rsidR="009C1A69" w:rsidRPr="00A64716" w:rsidRDefault="009C1A69" w:rsidP="009C1A6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832" w:type="dxa"/>
            <w:gridSpan w:val="123"/>
            <w:vMerge w:val="restart"/>
            <w:vAlign w:val="center"/>
          </w:tcPr>
          <w:p w14:paraId="3F45B2A4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0,155</w:t>
            </w:r>
          </w:p>
        </w:tc>
        <w:tc>
          <w:tcPr>
            <w:tcW w:w="5577" w:type="dxa"/>
            <w:gridSpan w:val="659"/>
          </w:tcPr>
          <w:p w14:paraId="6FE30D39" w14:textId="77777777" w:rsidR="009C1A69" w:rsidRPr="004C4754" w:rsidRDefault="00BE2E02" w:rsidP="009C1A69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9C1A69" w:rsidRPr="004C4754">
              <w:rPr>
                <w:rFonts w:ascii="Arial" w:hAnsi="Arial" w:cs="Arial"/>
              </w:rPr>
              <w:t xml:space="preserve"> сумма квадратов токов выводов</w:t>
            </w:r>
            <w:r w:rsidR="009C1A69">
              <w:rPr>
                <w:rFonts w:ascii="Arial" w:hAnsi="Arial" w:cs="Arial"/>
              </w:rPr>
              <w:t xml:space="preserve">, </w:t>
            </w:r>
            <w:r w:rsidR="009C1A69" w:rsidRPr="004C4754">
              <w:rPr>
                <w:rFonts w:ascii="Arial" w:hAnsi="Arial" w:cs="Arial"/>
              </w:rPr>
              <w:t>А</w:t>
            </w:r>
            <w:r w:rsidR="009C1A69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87" w:type="dxa"/>
            <w:gridSpan w:val="168"/>
            <w:vAlign w:val="center"/>
          </w:tcPr>
          <w:p w14:paraId="747F4721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S</w:t>
            </w:r>
            <w:r w:rsidRPr="005716B2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30</w:t>
            </w:r>
          </w:p>
        </w:tc>
        <w:tc>
          <w:tcPr>
            <w:tcW w:w="1312" w:type="dxa"/>
            <w:gridSpan w:val="61"/>
            <w:vAlign w:val="center"/>
          </w:tcPr>
          <w:p w14:paraId="51D8ADE8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4CDE9F6A">
                <v:shape id="_x0000_i1051" type="#_x0000_t75" style="width:50.25pt;height:18pt" o:ole="">
                  <v:imagedata r:id="rId51" o:title=""/>
                </v:shape>
                <o:OLEObject Type="Embed" ProgID="Equation.3" ShapeID="_x0000_i1051" DrawAspect="Content" ObjectID="_1651399566" r:id="rId52"/>
              </w:object>
            </w:r>
          </w:p>
        </w:tc>
        <w:tc>
          <w:tcPr>
            <w:tcW w:w="284" w:type="dxa"/>
            <w:gridSpan w:val="3"/>
            <w:vMerge/>
          </w:tcPr>
          <w:p w14:paraId="00946CEF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C1A69" w:rsidRPr="004C4754" w14:paraId="7C8E1DC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C10B616" w14:textId="77777777" w:rsidR="009C1A69" w:rsidRPr="004C4754" w:rsidRDefault="009C1A69" w:rsidP="009C1A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/>
            <w:vAlign w:val="center"/>
          </w:tcPr>
          <w:p w14:paraId="38263718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123"/>
            <w:vMerge/>
            <w:vAlign w:val="center"/>
          </w:tcPr>
          <w:p w14:paraId="2D1C6A0A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577" w:type="dxa"/>
            <w:gridSpan w:val="659"/>
          </w:tcPr>
          <w:p w14:paraId="361CBEB3" w14:textId="77777777" w:rsidR="009C1A69" w:rsidRPr="004C4754" w:rsidRDefault="009C1A69" w:rsidP="009C1A69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887" w:type="dxa"/>
            <w:gridSpan w:val="168"/>
            <w:vAlign w:val="center"/>
          </w:tcPr>
          <w:p w14:paraId="07CCB44B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312" w:type="dxa"/>
            <w:gridSpan w:val="61"/>
            <w:vAlign w:val="center"/>
          </w:tcPr>
          <w:p w14:paraId="532D5DDD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820</w:t>
            </w:r>
          </w:p>
        </w:tc>
        <w:tc>
          <w:tcPr>
            <w:tcW w:w="284" w:type="dxa"/>
            <w:gridSpan w:val="3"/>
            <w:vMerge/>
          </w:tcPr>
          <w:p w14:paraId="0E76BF1B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9C1A69" w:rsidRPr="004C4754" w14:paraId="7B86D3A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319A3F3" w14:textId="77777777" w:rsidR="009C1A69" w:rsidRPr="004C4754" w:rsidRDefault="009C1A69" w:rsidP="009C1A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 w:val="restart"/>
            <w:tcBorders>
              <w:bottom w:val="nil"/>
            </w:tcBorders>
            <w:vAlign w:val="center"/>
          </w:tcPr>
          <w:p w14:paraId="39B38BE7" w14:textId="77777777" w:rsidR="009C1A69" w:rsidRPr="00A64716" w:rsidRDefault="009C1A69" w:rsidP="009C1A6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4716">
              <w:rPr>
                <w:rFonts w:ascii="Times New Roman" w:hAnsi="Times New Roman"/>
                <w:i/>
                <w:lang w:val="en-US"/>
              </w:rPr>
              <w:t>I</w:t>
            </w:r>
            <w:r w:rsidRPr="00A64716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64716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832" w:type="dxa"/>
            <w:gridSpan w:val="123"/>
            <w:vMerge w:val="restart"/>
            <w:tcBorders>
              <w:bottom w:val="nil"/>
            </w:tcBorders>
            <w:vAlign w:val="center"/>
          </w:tcPr>
          <w:p w14:paraId="380AE2AD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0,310</w:t>
            </w:r>
          </w:p>
        </w:tc>
        <w:tc>
          <w:tcPr>
            <w:tcW w:w="5577" w:type="dxa"/>
            <w:gridSpan w:val="659"/>
          </w:tcPr>
          <w:p w14:paraId="14A6E4D0" w14:textId="77777777" w:rsidR="009C1A69" w:rsidRPr="004C4754" w:rsidRDefault="00BE2E02" w:rsidP="009C1A69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9C1A69" w:rsidRPr="004C4754">
              <w:rPr>
                <w:rFonts w:ascii="Arial" w:hAnsi="Arial" w:cs="Arial"/>
              </w:rPr>
              <w:t xml:space="preserve"> сумма квадратов токов выводов</w:t>
            </w:r>
            <w:r w:rsidR="009C1A69">
              <w:rPr>
                <w:rFonts w:ascii="Arial" w:hAnsi="Arial" w:cs="Arial"/>
              </w:rPr>
              <w:t xml:space="preserve">, </w:t>
            </w:r>
            <w:r w:rsidR="009C1A69" w:rsidRPr="004C4754">
              <w:rPr>
                <w:rFonts w:ascii="Arial" w:hAnsi="Arial" w:cs="Arial"/>
              </w:rPr>
              <w:t>А</w:t>
            </w:r>
            <w:r w:rsidR="009C1A69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887" w:type="dxa"/>
            <w:gridSpan w:val="168"/>
            <w:vAlign w:val="center"/>
          </w:tcPr>
          <w:p w14:paraId="61A4AA7F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S</w:t>
            </w:r>
            <w:r w:rsidRPr="005716B2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60</w:t>
            </w:r>
          </w:p>
        </w:tc>
        <w:tc>
          <w:tcPr>
            <w:tcW w:w="1312" w:type="dxa"/>
            <w:gridSpan w:val="61"/>
            <w:vAlign w:val="center"/>
          </w:tcPr>
          <w:p w14:paraId="052DA70D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1396844C">
                <v:shape id="_x0000_i1052" type="#_x0000_t75" style="width:50.25pt;height:18pt" o:ole="">
                  <v:imagedata r:id="rId53" o:title=""/>
                </v:shape>
                <o:OLEObject Type="Embed" ProgID="Equation.3" ShapeID="_x0000_i1052" DrawAspect="Content" ObjectID="_1651399567" r:id="rId54"/>
              </w:object>
            </w:r>
          </w:p>
        </w:tc>
        <w:tc>
          <w:tcPr>
            <w:tcW w:w="284" w:type="dxa"/>
            <w:gridSpan w:val="3"/>
            <w:vMerge/>
          </w:tcPr>
          <w:p w14:paraId="436E5A31" w14:textId="77777777" w:rsidR="009C1A69" w:rsidRPr="004C4754" w:rsidRDefault="009C1A69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C261EC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E7397C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07" w:type="dxa"/>
            <w:gridSpan w:val="31"/>
            <w:vMerge/>
            <w:tcBorders>
              <w:top w:val="nil"/>
            </w:tcBorders>
          </w:tcPr>
          <w:p w14:paraId="33934201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123"/>
            <w:vMerge/>
            <w:tcBorders>
              <w:top w:val="nil"/>
            </w:tcBorders>
          </w:tcPr>
          <w:p w14:paraId="3357F290" w14:textId="77777777" w:rsidR="00681CA0" w:rsidRPr="004C4754" w:rsidRDefault="00681CA0" w:rsidP="00FA479F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5577" w:type="dxa"/>
            <w:gridSpan w:val="659"/>
          </w:tcPr>
          <w:p w14:paraId="50013BC1" w14:textId="77777777" w:rsidR="00681CA0" w:rsidRPr="004C4754" w:rsidRDefault="00681CA0" w:rsidP="00401386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887" w:type="dxa"/>
            <w:gridSpan w:val="168"/>
            <w:vAlign w:val="center"/>
          </w:tcPr>
          <w:p w14:paraId="5A5E32DA" w14:textId="77777777" w:rsidR="00681CA0" w:rsidRPr="004C4754" w:rsidRDefault="00681CA0" w:rsidP="009C1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312" w:type="dxa"/>
            <w:gridSpan w:val="61"/>
            <w:vAlign w:val="center"/>
          </w:tcPr>
          <w:p w14:paraId="6AD1C9EE" w14:textId="77777777" w:rsidR="00681CA0" w:rsidRPr="004C4754" w:rsidRDefault="00681CA0" w:rsidP="009C1A69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D3CAF84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9D7BFF5" w14:textId="77777777" w:rsidTr="004068EE">
        <w:tblPrEx>
          <w:tblLook w:val="01E0" w:firstRow="1" w:lastRow="1" w:firstColumn="1" w:lastColumn="1" w:noHBand="0" w:noVBand="0"/>
        </w:tblPrEx>
        <w:trPr>
          <w:trHeight w:val="2662"/>
        </w:trPr>
        <w:tc>
          <w:tcPr>
            <w:tcW w:w="278" w:type="dxa"/>
            <w:gridSpan w:val="6"/>
            <w:vMerge/>
            <w:tcBorders>
              <w:right w:val="nil"/>
            </w:tcBorders>
          </w:tcPr>
          <w:p w14:paraId="0D77077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9" w:type="dxa"/>
            <w:gridSpan w:val="1045"/>
            <w:tcBorders>
              <w:top w:val="nil"/>
              <w:left w:val="nil"/>
            </w:tcBorders>
          </w:tcPr>
          <w:p w14:paraId="2A654368" w14:textId="77777777" w:rsidR="00681CA0" w:rsidRPr="004C4754" w:rsidRDefault="00681CA0" w:rsidP="00FA479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3091272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34EBBEF2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2520-3</w:t>
            </w:r>
          </w:p>
        </w:tc>
      </w:tr>
      <w:tr w:rsidR="00681CA0" w:rsidRPr="004C4754" w14:paraId="6CFB6B4A" w14:textId="77777777" w:rsidTr="004068EE">
        <w:tblPrEx>
          <w:tblLook w:val="01E0" w:firstRow="1" w:lastRow="1" w:firstColumn="1" w:lastColumn="1" w:noHBand="0" w:noVBand="0"/>
        </w:tblPrEx>
        <w:tc>
          <w:tcPr>
            <w:tcW w:w="2285" w:type="dxa"/>
            <w:gridSpan w:val="189"/>
          </w:tcPr>
          <w:p w14:paraId="1E1572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696" w:type="dxa"/>
            <w:gridSpan w:val="702"/>
          </w:tcPr>
          <w:p w14:paraId="37DC8FAB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2E0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3805788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96" w:type="dxa"/>
            <w:gridSpan w:val="160"/>
            <w:vAlign w:val="center"/>
          </w:tcPr>
          <w:p w14:paraId="0DAAD008" w14:textId="77777777" w:rsidR="00681CA0" w:rsidRPr="00BE2E02" w:rsidRDefault="00FA62C7" w:rsidP="00E953A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 xml:space="preserve">с. </w:t>
            </w:r>
            <w:r w:rsidR="00681CA0" w:rsidRPr="00BE2E02">
              <w:rPr>
                <w:rFonts w:ascii="Arial" w:hAnsi="Arial" w:cs="Arial"/>
              </w:rPr>
              <w:t>4</w:t>
            </w:r>
          </w:p>
        </w:tc>
      </w:tr>
      <w:tr w:rsidR="00681CA0" w:rsidRPr="004C4754" w14:paraId="7B11B3DF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 w:val="restart"/>
            <w:tcBorders>
              <w:right w:val="nil"/>
            </w:tcBorders>
          </w:tcPr>
          <w:p w14:paraId="044FF26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  <w:left w:val="nil"/>
              <w:right w:val="nil"/>
            </w:tcBorders>
          </w:tcPr>
          <w:p w14:paraId="0A13A228" w14:textId="77777777" w:rsidR="00681CA0" w:rsidRPr="00BE2E0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 w:val="restart"/>
            <w:tcBorders>
              <w:left w:val="nil"/>
            </w:tcBorders>
          </w:tcPr>
          <w:p w14:paraId="2E407D3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3B245A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12E77F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3" w:type="dxa"/>
            <w:gridSpan w:val="885"/>
            <w:tcBorders>
              <w:top w:val="nil"/>
            </w:tcBorders>
          </w:tcPr>
          <w:p w14:paraId="1EBDCFB2" w14:textId="77777777" w:rsidR="00681CA0" w:rsidRPr="00BE2E02" w:rsidRDefault="003E4B07" w:rsidP="00E953A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</w:t>
            </w:r>
            <w:r w:rsidR="00681CA0" w:rsidRPr="00BE2E02">
              <w:rPr>
                <w:rFonts w:ascii="Arial" w:hAnsi="Arial" w:cs="Arial"/>
              </w:rPr>
              <w:t xml:space="preserve"> напряжение на катоде, В</w:t>
            </w:r>
          </w:p>
        </w:tc>
        <w:tc>
          <w:tcPr>
            <w:tcW w:w="858" w:type="dxa"/>
            <w:gridSpan w:val="119"/>
            <w:tcBorders>
              <w:top w:val="nil"/>
            </w:tcBorders>
          </w:tcPr>
          <w:p w14:paraId="72D5AEB6" w14:textId="77777777" w:rsidR="00681CA0" w:rsidRPr="00BE2E0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BE2E02">
              <w:rPr>
                <w:rFonts w:ascii="Arial" w:hAnsi="Arial" w:cs="Arial"/>
                <w:lang w:val="en-US"/>
              </w:rPr>
              <w:t>CV</w:t>
            </w:r>
            <w:r w:rsidRPr="00BE2E02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054" w:type="dxa"/>
            <w:gridSpan w:val="38"/>
            <w:tcBorders>
              <w:top w:val="nil"/>
            </w:tcBorders>
          </w:tcPr>
          <w:p w14:paraId="0A9C6E29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4,5</w:t>
            </w:r>
          </w:p>
        </w:tc>
        <w:tc>
          <w:tcPr>
            <w:tcW w:w="284" w:type="dxa"/>
            <w:gridSpan w:val="3"/>
            <w:vMerge/>
          </w:tcPr>
          <w:p w14:paraId="2E3AE00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B3274DF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092756A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45346B4F" w14:textId="77777777" w:rsidR="00681CA0" w:rsidRPr="00BE2E02" w:rsidRDefault="00681CA0" w:rsidP="00803FD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Катодозаменяющие резисторы для квалификации всех ПРА для уменьшения светового потока</w:t>
            </w:r>
          </w:p>
        </w:tc>
        <w:tc>
          <w:tcPr>
            <w:tcW w:w="284" w:type="dxa"/>
            <w:gridSpan w:val="3"/>
            <w:vMerge/>
          </w:tcPr>
          <w:p w14:paraId="07058E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956927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9BA83F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3" w:type="dxa"/>
            <w:gridSpan w:val="885"/>
            <w:vMerge w:val="restart"/>
            <w:tcBorders>
              <w:top w:val="nil"/>
            </w:tcBorders>
            <w:vAlign w:val="center"/>
          </w:tcPr>
          <w:p w14:paraId="6365D620" w14:textId="77777777" w:rsidR="00681CA0" w:rsidRPr="00BE2E02" w:rsidRDefault="00681CA0" w:rsidP="00803FD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</w:rPr>
              <w:t>Заменяющий резистор каждого катода для проверки</w:t>
            </w:r>
            <w:r w:rsidR="009E3510" w:rsidRPr="00BE2E02">
              <w:rPr>
                <w:rFonts w:ascii="Arial" w:hAnsi="Arial" w:cs="Arial"/>
              </w:rPr>
              <w:t xml:space="preserve"> соответствия</w:t>
            </w:r>
            <w:r w:rsidRPr="00BE2E02">
              <w:rPr>
                <w:rFonts w:ascii="Arial" w:hAnsi="Arial" w:cs="Arial"/>
              </w:rPr>
              <w:t xml:space="preserve"> тр</w:t>
            </w:r>
            <w:r w:rsidRPr="00BE2E02">
              <w:rPr>
                <w:rFonts w:ascii="Arial" w:hAnsi="Arial" w:cs="Arial"/>
              </w:rPr>
              <w:t>е</w:t>
            </w:r>
            <w:r w:rsidRPr="00BE2E02">
              <w:rPr>
                <w:rFonts w:ascii="Arial" w:hAnsi="Arial" w:cs="Arial"/>
              </w:rPr>
              <w:t>бований к уменьшению светового потока, Ом</w:t>
            </w:r>
          </w:p>
        </w:tc>
        <w:tc>
          <w:tcPr>
            <w:tcW w:w="858" w:type="dxa"/>
            <w:gridSpan w:val="119"/>
            <w:tcBorders>
              <w:top w:val="nil"/>
            </w:tcBorders>
          </w:tcPr>
          <w:p w14:paraId="54D46E54" w14:textId="77777777" w:rsidR="00681CA0" w:rsidRPr="00BE2E02" w:rsidRDefault="00681CA0" w:rsidP="000B3B67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BE2E02">
              <w:rPr>
                <w:rFonts w:ascii="Arial" w:hAnsi="Arial" w:cs="Arial"/>
                <w:lang w:val="en-US"/>
              </w:rPr>
              <w:t>R</w:t>
            </w:r>
            <w:r w:rsidR="000B3B67" w:rsidRPr="00BE2E02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BE2E02">
              <w:rPr>
                <w:rFonts w:ascii="Arial" w:hAnsi="Arial" w:cs="Arial"/>
                <w:vertAlign w:val="subscript"/>
                <w:lang w:val="en-US"/>
              </w:rPr>
              <w:t>est1</w:t>
            </w:r>
          </w:p>
        </w:tc>
        <w:tc>
          <w:tcPr>
            <w:tcW w:w="1054" w:type="dxa"/>
            <w:gridSpan w:val="38"/>
            <w:tcBorders>
              <w:top w:val="nil"/>
            </w:tcBorders>
          </w:tcPr>
          <w:p w14:paraId="74996B26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7,3</w:t>
            </w:r>
          </w:p>
        </w:tc>
        <w:tc>
          <w:tcPr>
            <w:tcW w:w="284" w:type="dxa"/>
            <w:gridSpan w:val="3"/>
            <w:vMerge/>
          </w:tcPr>
          <w:p w14:paraId="3CB07A7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E6DF06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693E201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3" w:type="dxa"/>
            <w:gridSpan w:val="885"/>
            <w:vMerge/>
          </w:tcPr>
          <w:p w14:paraId="0F622764" w14:textId="77777777" w:rsidR="00681CA0" w:rsidRPr="00BE2E0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119"/>
            <w:tcBorders>
              <w:top w:val="nil"/>
            </w:tcBorders>
          </w:tcPr>
          <w:p w14:paraId="438DE5AB" w14:textId="77777777" w:rsidR="00681CA0" w:rsidRPr="00BE2E02" w:rsidRDefault="00681CA0" w:rsidP="000B3B67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BE2E02">
              <w:rPr>
                <w:rFonts w:ascii="Arial" w:hAnsi="Arial" w:cs="Arial"/>
                <w:lang w:val="en-US"/>
              </w:rPr>
              <w:t>R</w:t>
            </w:r>
            <w:r w:rsidR="000B3B67" w:rsidRPr="00BE2E02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BE2E02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054" w:type="dxa"/>
            <w:gridSpan w:val="38"/>
            <w:tcBorders>
              <w:top w:val="nil"/>
            </w:tcBorders>
          </w:tcPr>
          <w:p w14:paraId="35B0AFC2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8</w:t>
            </w:r>
            <w:r w:rsidRPr="004C4754">
              <w:rPr>
                <w:rFonts w:ascii="Arial" w:hAnsi="Arial" w:cs="Arial"/>
                <w:lang w:val="en-US"/>
              </w:rPr>
              <w:t>,0</w:t>
            </w:r>
          </w:p>
        </w:tc>
        <w:tc>
          <w:tcPr>
            <w:tcW w:w="284" w:type="dxa"/>
            <w:gridSpan w:val="3"/>
            <w:vMerge/>
          </w:tcPr>
          <w:p w14:paraId="565368C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254C3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C06CF6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3" w:type="dxa"/>
            <w:gridSpan w:val="885"/>
            <w:vMerge/>
          </w:tcPr>
          <w:p w14:paraId="1C4EB327" w14:textId="77777777" w:rsidR="00681CA0" w:rsidRPr="00BE2E0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8" w:type="dxa"/>
            <w:gridSpan w:val="119"/>
            <w:tcBorders>
              <w:top w:val="nil"/>
            </w:tcBorders>
          </w:tcPr>
          <w:p w14:paraId="123B9CC3" w14:textId="77777777" w:rsidR="00681CA0" w:rsidRPr="00BE2E02" w:rsidRDefault="00681CA0" w:rsidP="000B3B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2E02">
              <w:rPr>
                <w:rFonts w:ascii="Arial" w:hAnsi="Arial" w:cs="Arial"/>
                <w:lang w:val="en-US"/>
              </w:rPr>
              <w:t>R</w:t>
            </w:r>
            <w:r w:rsidR="000B3B67" w:rsidRPr="00BE2E02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BE2E02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054" w:type="dxa"/>
            <w:gridSpan w:val="38"/>
            <w:tcBorders>
              <w:top w:val="nil"/>
            </w:tcBorders>
          </w:tcPr>
          <w:p w14:paraId="13F9A428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6,5</w:t>
            </w:r>
          </w:p>
        </w:tc>
        <w:tc>
          <w:tcPr>
            <w:tcW w:w="284" w:type="dxa"/>
            <w:gridSpan w:val="3"/>
            <w:vMerge/>
          </w:tcPr>
          <w:p w14:paraId="6B1B58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B6CFE55" w14:textId="77777777" w:rsidTr="004068EE">
        <w:tblPrEx>
          <w:tblLook w:val="01E0" w:firstRow="1" w:lastRow="1" w:firstColumn="1" w:lastColumn="1" w:noHBand="0" w:noVBand="0"/>
        </w:tblPrEx>
        <w:trPr>
          <w:trHeight w:val="992"/>
        </w:trPr>
        <w:tc>
          <w:tcPr>
            <w:tcW w:w="278" w:type="dxa"/>
            <w:gridSpan w:val="6"/>
            <w:vMerge/>
          </w:tcPr>
          <w:p w14:paraId="18E8FD4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3D4A0C00" w14:textId="77777777" w:rsidR="00681CA0" w:rsidRPr="00BE2E02" w:rsidRDefault="00681CA0" w:rsidP="00E953A6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BE2E02">
              <w:rPr>
                <w:rFonts w:ascii="Arial" w:hAnsi="Arial" w:cs="Arial"/>
                <w:sz w:val="20"/>
              </w:rPr>
              <w:t>П р и м е ч а н и я</w:t>
            </w:r>
          </w:p>
          <w:p w14:paraId="5CBB291A" w14:textId="77777777" w:rsidR="00681CA0" w:rsidRPr="00BE2E02" w:rsidRDefault="00681CA0" w:rsidP="00B94D7C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2E02">
              <w:rPr>
                <w:rFonts w:ascii="Arial" w:hAnsi="Arial" w:cs="Arial"/>
                <w:sz w:val="20"/>
              </w:rPr>
              <w:t xml:space="preserve">1 Настоящая информация </w:t>
            </w:r>
            <w:r w:rsidR="009E3510" w:rsidRPr="00BE2E02">
              <w:rPr>
                <w:rFonts w:ascii="Arial" w:hAnsi="Arial" w:cs="Arial"/>
                <w:sz w:val="20"/>
              </w:rPr>
              <w:t xml:space="preserve">приведена </w:t>
            </w:r>
            <w:r w:rsidRPr="00BE2E02">
              <w:rPr>
                <w:rFonts w:ascii="Arial" w:hAnsi="Arial" w:cs="Arial"/>
                <w:sz w:val="20"/>
              </w:rPr>
              <w:t>только для нормативной квалификации ПРА. Информацию по работе с уменьшением светового потока с физическими системами лампа-ПРА см. в [6].</w:t>
            </w:r>
          </w:p>
          <w:p w14:paraId="1324A0C4" w14:textId="77777777" w:rsidR="00681CA0" w:rsidRPr="00BE2E02" w:rsidRDefault="009C1A69" w:rsidP="009C1A69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BE2E02">
              <w:rPr>
                <w:rFonts w:ascii="Arial" w:hAnsi="Arial" w:cs="Arial"/>
                <w:sz w:val="20"/>
              </w:rPr>
              <w:t>2 Предполагаемая</w:t>
            </w:r>
            <w:r w:rsidR="00681CA0" w:rsidRPr="00BE2E02">
              <w:rPr>
                <w:rFonts w:ascii="Arial" w:hAnsi="Arial" w:cs="Arial"/>
                <w:sz w:val="20"/>
              </w:rPr>
              <w:t xml:space="preserve"> сумма квадратов токов выводов (</w:t>
            </w:r>
            <w:r w:rsidR="00681CA0" w:rsidRPr="00BE2E02">
              <w:rPr>
                <w:rFonts w:ascii="Arial" w:hAnsi="Arial" w:cs="Arial"/>
                <w:sz w:val="20"/>
                <w:lang w:val="en-US"/>
              </w:rPr>
              <w:t>S</w:t>
            </w:r>
            <w:r w:rsidR="00681CA0" w:rsidRPr="00BE2E02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="00681CA0" w:rsidRPr="00BE2E02">
              <w:rPr>
                <w:rFonts w:ascii="Arial" w:hAnsi="Arial" w:cs="Arial"/>
                <w:sz w:val="20"/>
                <w:lang w:val="en-US"/>
              </w:rPr>
              <w:t>S</w:t>
            </w:r>
            <w:r w:rsidR="00681CA0" w:rsidRPr="00BE2E02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="00681CA0" w:rsidRPr="00BE2E02">
              <w:rPr>
                <w:rFonts w:ascii="Arial" w:hAnsi="Arial" w:cs="Arial"/>
                <w:sz w:val="20"/>
              </w:rPr>
              <w:t xml:space="preserve">): </w:t>
            </w:r>
            <w:r w:rsidR="008315E3" w:rsidRPr="00BE2E02">
              <w:rPr>
                <w:rFonts w:ascii="Arial" w:hAnsi="Arial" w:cs="Arial"/>
                <w:position w:val="-10"/>
              </w:rPr>
              <w:object w:dxaOrig="1840" w:dyaOrig="340" w14:anchorId="105E0279">
                <v:shape id="_x0000_i1053" type="#_x0000_t75" style="width:96.75pt;height:20.25pt" o:ole="">
                  <v:imagedata r:id="rId37" o:title=""/>
                </v:shape>
                <o:OLEObject Type="Embed" ProgID="Equation.3" ShapeID="_x0000_i1053" DrawAspect="Content" ObjectID="_1651399568" r:id="rId55"/>
              </w:object>
            </w:r>
          </w:p>
        </w:tc>
        <w:tc>
          <w:tcPr>
            <w:tcW w:w="284" w:type="dxa"/>
            <w:gridSpan w:val="3"/>
            <w:vMerge/>
          </w:tcPr>
          <w:p w14:paraId="7F383C4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98BC85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  <w:tcBorders>
              <w:right w:val="nil"/>
            </w:tcBorders>
          </w:tcPr>
          <w:p w14:paraId="0F65BF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4D7602B2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435233C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A5FA6A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5851D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6ED303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vMerge/>
          </w:tcPr>
          <w:p w14:paraId="303FDA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98A7A36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26846A7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top w:val="nil"/>
            </w:tcBorders>
          </w:tcPr>
          <w:p w14:paraId="40F4DBF4" w14:textId="77777777" w:rsidR="00681CA0" w:rsidRPr="0004358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43583">
              <w:rPr>
                <w:rFonts w:ascii="Arial" w:hAnsi="Arial" w:cs="Arial"/>
                <w:b/>
              </w:rPr>
              <w:t>Требования зажигания с катодами предварительного подогрева для времени заж</w:t>
            </w:r>
            <w:r w:rsidRPr="00043583">
              <w:rPr>
                <w:rFonts w:ascii="Arial" w:hAnsi="Arial" w:cs="Arial"/>
                <w:b/>
              </w:rPr>
              <w:t>и</w:t>
            </w:r>
            <w:r w:rsidRPr="00043583">
              <w:rPr>
                <w:rFonts w:ascii="Arial" w:hAnsi="Arial" w:cs="Arial"/>
                <w:b/>
              </w:rPr>
              <w:t xml:space="preserve">гания 0,4 с &lt; </w:t>
            </w:r>
            <w:r w:rsidRPr="00043583">
              <w:rPr>
                <w:rFonts w:ascii="Arial" w:hAnsi="Arial" w:cs="Arial"/>
                <w:b/>
                <w:lang w:val="en-US"/>
              </w:rPr>
              <w:t>t</w:t>
            </w:r>
            <w:r w:rsidRPr="00043583">
              <w:rPr>
                <w:rFonts w:ascii="Arial" w:hAnsi="Arial" w:cs="Arial"/>
                <w:b/>
                <w:vertAlign w:val="subscript"/>
                <w:lang w:val="en-US"/>
              </w:rPr>
              <w:t>s</w:t>
            </w:r>
            <w:r w:rsidRPr="00043583">
              <w:rPr>
                <w:rFonts w:ascii="Arial" w:hAnsi="Arial" w:cs="Arial"/>
                <w:b/>
              </w:rPr>
              <w:t xml:space="preserve"> &lt; 3,0 с</w:t>
            </w:r>
          </w:p>
        </w:tc>
        <w:tc>
          <w:tcPr>
            <w:tcW w:w="284" w:type="dxa"/>
            <w:gridSpan w:val="3"/>
            <w:vMerge/>
          </w:tcPr>
          <w:p w14:paraId="0CA6E42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AAC166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07F5A9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753"/>
            <w:vMerge w:val="restart"/>
            <w:tcBorders>
              <w:top w:val="nil"/>
            </w:tcBorders>
          </w:tcPr>
          <w:p w14:paraId="40C3E937" w14:textId="77777777" w:rsidR="00681CA0" w:rsidRPr="004C4754" w:rsidRDefault="00803FD2" w:rsidP="00803FD2">
            <w:pPr>
              <w:spacing w:after="0" w:line="240" w:lineRule="auto"/>
              <w:jc w:val="both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4C4754">
              <w:rPr>
                <w:rFonts w:ascii="Arial" w:hAnsi="Arial" w:cs="Arial"/>
              </w:rPr>
              <w:t xml:space="preserve"> энергия предварительного подогрева катода: </w:t>
            </w:r>
            <w:r w:rsidR="00681CA0" w:rsidRPr="004C4754">
              <w:rPr>
                <w:rFonts w:ascii="Arial" w:hAnsi="Arial" w:cs="Arial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C4754">
              <w:rPr>
                <w:rFonts w:ascii="Arial" w:hAnsi="Arial" w:cs="Arial"/>
              </w:rPr>
              <w:t xml:space="preserve"> = </w:t>
            </w:r>
            <w:r w:rsidR="00681CA0" w:rsidRPr="004C4754">
              <w:rPr>
                <w:rFonts w:ascii="Arial" w:hAnsi="Arial" w:cs="Arial"/>
                <w:lang w:val="en-US"/>
              </w:rPr>
              <w:t>Q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C4754">
              <w:rPr>
                <w:rFonts w:ascii="Arial" w:hAnsi="Arial" w:cs="Arial"/>
              </w:rPr>
              <w:t xml:space="preserve"> + </w:t>
            </w:r>
            <w:r w:rsidR="00681CA0" w:rsidRPr="004C4754">
              <w:rPr>
                <w:rFonts w:ascii="Arial" w:hAnsi="Arial" w:cs="Arial"/>
                <w:lang w:val="en-US"/>
              </w:rPr>
              <w:t>P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="00681CA0" w:rsidRPr="004C4754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31" w:type="dxa"/>
            <w:gridSpan w:val="251"/>
            <w:tcBorders>
              <w:top w:val="nil"/>
            </w:tcBorders>
          </w:tcPr>
          <w:p w14:paraId="36D6B4F4" w14:textId="77777777" w:rsidR="00681CA0" w:rsidRPr="004C475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Q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>
              <w:rPr>
                <w:rFonts w:ascii="Arial" w:hAnsi="Arial" w:cs="Arial"/>
                <w:vertAlign w:val="subscript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</w:rPr>
              <w:t>Дж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054" w:type="dxa"/>
            <w:gridSpan w:val="38"/>
            <w:tcBorders>
              <w:top w:val="nil"/>
            </w:tcBorders>
          </w:tcPr>
          <w:p w14:paraId="65E8C38A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3,2</w:t>
            </w:r>
          </w:p>
        </w:tc>
        <w:tc>
          <w:tcPr>
            <w:tcW w:w="284" w:type="dxa"/>
            <w:gridSpan w:val="3"/>
            <w:vMerge/>
          </w:tcPr>
          <w:p w14:paraId="2DA2693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77392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6E49E6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753"/>
            <w:vMerge/>
          </w:tcPr>
          <w:p w14:paraId="4B9D8A3E" w14:textId="77777777" w:rsidR="00681CA0" w:rsidRPr="004C4754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31" w:type="dxa"/>
            <w:gridSpan w:val="251"/>
            <w:tcBorders>
              <w:top w:val="nil"/>
            </w:tcBorders>
          </w:tcPr>
          <w:p w14:paraId="75CD4888" w14:textId="77777777" w:rsidR="00681CA0" w:rsidRPr="004C475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  <w:r>
              <w:rPr>
                <w:rFonts w:ascii="Arial" w:hAnsi="Arial" w:cs="Arial"/>
              </w:rPr>
              <w:t xml:space="preserve"> (</w:t>
            </w:r>
            <w:r w:rsidRPr="004C4754">
              <w:rPr>
                <w:rFonts w:ascii="Arial" w:hAnsi="Arial" w:cs="Arial"/>
              </w:rPr>
              <w:t>Дж/с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054" w:type="dxa"/>
            <w:gridSpan w:val="38"/>
            <w:tcBorders>
              <w:top w:val="nil"/>
            </w:tcBorders>
          </w:tcPr>
          <w:p w14:paraId="5F648BB4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1,1</w:t>
            </w:r>
          </w:p>
        </w:tc>
        <w:tc>
          <w:tcPr>
            <w:tcW w:w="284" w:type="dxa"/>
            <w:gridSpan w:val="3"/>
            <w:vMerge/>
          </w:tcPr>
          <w:p w14:paraId="2F5073C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0D5BECB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4D8FB3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753"/>
            <w:tcBorders>
              <w:top w:val="nil"/>
            </w:tcBorders>
            <w:vAlign w:val="center"/>
          </w:tcPr>
          <w:p w14:paraId="532A4997" w14:textId="77777777" w:rsidR="00681CA0" w:rsidRPr="00803FD2" w:rsidRDefault="00681CA0" w:rsidP="009C1A69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803FD2">
              <w:rPr>
                <w:rFonts w:ascii="Arial" w:hAnsi="Arial" w:cs="Arial"/>
              </w:rPr>
              <w:t xml:space="preserve">Напряжение на каждом катоде для </w:t>
            </w:r>
            <w:r w:rsidRPr="00803FD2">
              <w:rPr>
                <w:rFonts w:ascii="Arial" w:hAnsi="Arial" w:cs="Arial"/>
                <w:lang w:val="en-US"/>
              </w:rPr>
              <w:t>E</w:t>
            </w:r>
            <w:r w:rsidRPr="00803FD2">
              <w:rPr>
                <w:rFonts w:ascii="Arial" w:hAnsi="Arial" w:cs="Arial"/>
              </w:rPr>
              <w:t>(</w:t>
            </w:r>
            <w:r w:rsidRPr="00803FD2">
              <w:rPr>
                <w:rFonts w:ascii="Arial" w:hAnsi="Arial" w:cs="Arial"/>
                <w:lang w:val="en-US"/>
              </w:rPr>
              <w:t>t</w:t>
            </w:r>
            <w:r w:rsidRPr="00803FD2">
              <w:rPr>
                <w:rFonts w:ascii="Arial" w:hAnsi="Arial" w:cs="Arial"/>
              </w:rPr>
              <w:t xml:space="preserve">) &lt; </w:t>
            </w:r>
            <w:r w:rsidRPr="00803FD2">
              <w:rPr>
                <w:rFonts w:ascii="Arial" w:hAnsi="Arial" w:cs="Arial"/>
                <w:lang w:val="en-US"/>
              </w:rPr>
              <w:t>E</w:t>
            </w:r>
            <w:r w:rsidRPr="00803FD2">
              <w:rPr>
                <w:rFonts w:ascii="Arial" w:hAnsi="Arial" w:cs="Arial"/>
                <w:vertAlign w:val="subscript"/>
                <w:lang w:val="en-US"/>
              </w:rPr>
              <w:t>min</w:t>
            </w:r>
          </w:p>
        </w:tc>
        <w:tc>
          <w:tcPr>
            <w:tcW w:w="1831" w:type="dxa"/>
            <w:gridSpan w:val="251"/>
            <w:tcBorders>
              <w:top w:val="nil"/>
            </w:tcBorders>
          </w:tcPr>
          <w:p w14:paraId="1856132E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9E3510" w:rsidRPr="00803FD2">
              <w:rPr>
                <w:rFonts w:ascii="Arial" w:hAnsi="Arial" w:cs="Arial"/>
              </w:rPr>
              <w:t xml:space="preserve"> зн</w:t>
            </w:r>
            <w:r w:rsidR="009E3510" w:rsidRPr="00803FD2">
              <w:rPr>
                <w:rFonts w:ascii="Arial" w:hAnsi="Arial" w:cs="Arial"/>
              </w:rPr>
              <w:t>а</w:t>
            </w:r>
            <w:r w:rsidR="009E3510" w:rsidRPr="00803FD2">
              <w:rPr>
                <w:rFonts w:ascii="Arial" w:hAnsi="Arial" w:cs="Arial"/>
              </w:rPr>
              <w:t>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392A7FB6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84" w:type="dxa"/>
            <w:gridSpan w:val="3"/>
            <w:vMerge/>
          </w:tcPr>
          <w:p w14:paraId="2E72453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0667703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30568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61" w:type="dxa"/>
            <w:gridSpan w:val="1004"/>
            <w:tcBorders>
              <w:top w:val="nil"/>
            </w:tcBorders>
          </w:tcPr>
          <w:p w14:paraId="1198588C" w14:textId="77777777" w:rsidR="00681CA0" w:rsidRPr="00803FD2" w:rsidRDefault="00681CA0" w:rsidP="00803FD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Заменяющий резистор для каждого катода для проверки</w:t>
            </w:r>
            <w:r w:rsidR="009E3510" w:rsidRPr="00803FD2">
              <w:rPr>
                <w:rFonts w:ascii="Arial" w:hAnsi="Arial" w:cs="Arial"/>
              </w:rPr>
              <w:t xml:space="preserve"> соответствия </w:t>
            </w:r>
            <w:r w:rsidRPr="00803FD2">
              <w:rPr>
                <w:rFonts w:ascii="Arial" w:hAnsi="Arial" w:cs="Arial"/>
              </w:rPr>
              <w:t xml:space="preserve"> треб</w:t>
            </w:r>
            <w:r w:rsidRPr="00803FD2">
              <w:rPr>
                <w:rFonts w:ascii="Arial" w:hAnsi="Arial" w:cs="Arial"/>
              </w:rPr>
              <w:t>о</w:t>
            </w:r>
            <w:r w:rsidRPr="00803FD2">
              <w:rPr>
                <w:rFonts w:ascii="Arial" w:hAnsi="Arial" w:cs="Arial"/>
              </w:rPr>
              <w:t xml:space="preserve">ваний </w:t>
            </w:r>
            <w:r w:rsidR="009E3510" w:rsidRPr="00803FD2">
              <w:rPr>
                <w:rFonts w:ascii="Arial" w:hAnsi="Arial" w:cs="Arial"/>
              </w:rPr>
              <w:t xml:space="preserve">к </w:t>
            </w:r>
            <w:r w:rsidR="00803FD2" w:rsidRPr="00803FD2">
              <w:rPr>
                <w:rFonts w:ascii="Arial" w:hAnsi="Arial" w:cs="Arial"/>
              </w:rPr>
              <w:t>минимальному</w:t>
            </w:r>
            <w:r w:rsidR="009E3510" w:rsidRPr="00803FD2">
              <w:rPr>
                <w:rFonts w:ascii="Arial" w:hAnsi="Arial" w:cs="Arial"/>
              </w:rPr>
              <w:t xml:space="preserve"> подогреву </w:t>
            </w:r>
            <w:r w:rsidRPr="00803FD2">
              <w:rPr>
                <w:rFonts w:ascii="Arial" w:hAnsi="Arial" w:cs="Arial"/>
              </w:rPr>
              <w:t>катода, Ом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1C89A8A9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405</w:t>
            </w:r>
          </w:p>
        </w:tc>
        <w:tc>
          <w:tcPr>
            <w:tcW w:w="284" w:type="dxa"/>
            <w:gridSpan w:val="3"/>
            <w:vMerge/>
          </w:tcPr>
          <w:p w14:paraId="68181EE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F56EB2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75F0619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753"/>
            <w:vMerge w:val="restart"/>
            <w:tcBorders>
              <w:top w:val="nil"/>
            </w:tcBorders>
          </w:tcPr>
          <w:p w14:paraId="21DBC95A" w14:textId="77777777" w:rsidR="00681CA0" w:rsidRPr="00803FD2" w:rsidRDefault="00803FD2" w:rsidP="00803FD2">
            <w:pPr>
              <w:spacing w:after="0" w:line="240" w:lineRule="auto"/>
              <w:jc w:val="both"/>
              <w:rPr>
                <w:rFonts w:ascii="Arial" w:hAnsi="Arial" w:cs="Arial"/>
                <w:vertAlign w:val="subscript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681CA0" w:rsidRPr="00803FD2">
              <w:rPr>
                <w:rFonts w:ascii="Arial" w:hAnsi="Arial" w:cs="Arial"/>
              </w:rPr>
              <w:t xml:space="preserve"> энергия предварительного подогрева катода: </w:t>
            </w:r>
            <w:r w:rsidR="00681CA0" w:rsidRPr="00803FD2">
              <w:rPr>
                <w:rFonts w:ascii="Arial" w:hAnsi="Arial" w:cs="Arial"/>
                <w:lang w:val="en-US"/>
              </w:rPr>
              <w:t>E</w:t>
            </w:r>
            <w:r w:rsidR="00681CA0" w:rsidRPr="00803FD2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803FD2">
              <w:rPr>
                <w:rFonts w:ascii="Arial" w:hAnsi="Arial" w:cs="Arial"/>
              </w:rPr>
              <w:t xml:space="preserve"> = </w:t>
            </w:r>
            <w:r w:rsidR="00681CA0" w:rsidRPr="00803FD2">
              <w:rPr>
                <w:rFonts w:ascii="Arial" w:hAnsi="Arial" w:cs="Arial"/>
                <w:lang w:val="en-US"/>
              </w:rPr>
              <w:t>Q</w:t>
            </w:r>
            <w:r w:rsidR="00681CA0" w:rsidRPr="00803FD2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803FD2">
              <w:rPr>
                <w:rFonts w:ascii="Arial" w:hAnsi="Arial" w:cs="Arial"/>
              </w:rPr>
              <w:t xml:space="preserve"> + </w:t>
            </w:r>
            <w:r w:rsidR="00681CA0" w:rsidRPr="00803FD2">
              <w:rPr>
                <w:rFonts w:ascii="Arial" w:hAnsi="Arial" w:cs="Arial"/>
                <w:lang w:val="en-US"/>
              </w:rPr>
              <w:t>P</w:t>
            </w:r>
            <w:r w:rsidR="00681CA0" w:rsidRPr="00803FD2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="00681CA0" w:rsidRPr="00803FD2">
              <w:rPr>
                <w:rFonts w:ascii="Arial" w:hAnsi="Arial" w:cs="Arial"/>
              </w:rPr>
              <w:t xml:space="preserve"> </w:t>
            </w:r>
            <w:r w:rsidR="00681CA0" w:rsidRPr="00803FD2">
              <w:rPr>
                <w:rFonts w:ascii="Arial" w:hAnsi="Arial" w:cs="Arial"/>
                <w:lang w:val="en-US"/>
              </w:rPr>
              <w:t>t</w:t>
            </w:r>
            <w:r w:rsidR="00681CA0" w:rsidRPr="00803FD2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31" w:type="dxa"/>
            <w:gridSpan w:val="251"/>
            <w:tcBorders>
              <w:top w:val="nil"/>
            </w:tcBorders>
          </w:tcPr>
          <w:p w14:paraId="07C8431D" w14:textId="77777777" w:rsidR="00681CA0" w:rsidRPr="00803FD2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  <w:lang w:val="en-US"/>
              </w:rPr>
              <w:t>Q</w:t>
            </w:r>
            <w:r w:rsidRPr="00803FD2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803FD2">
              <w:rPr>
                <w:rFonts w:ascii="Arial" w:hAnsi="Arial" w:cs="Arial"/>
              </w:rPr>
              <w:t xml:space="preserve"> (Дж)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28C3529A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5,3</w:t>
            </w:r>
          </w:p>
        </w:tc>
        <w:tc>
          <w:tcPr>
            <w:tcW w:w="284" w:type="dxa"/>
            <w:gridSpan w:val="3"/>
            <w:vMerge/>
          </w:tcPr>
          <w:p w14:paraId="6844B81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7B73E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488E64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30" w:type="dxa"/>
            <w:gridSpan w:val="753"/>
            <w:vMerge/>
          </w:tcPr>
          <w:p w14:paraId="02F61B57" w14:textId="77777777" w:rsidR="00681CA0" w:rsidRPr="00803FD2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31" w:type="dxa"/>
            <w:gridSpan w:val="251"/>
            <w:tcBorders>
              <w:top w:val="nil"/>
            </w:tcBorders>
          </w:tcPr>
          <w:p w14:paraId="36839646" w14:textId="77777777" w:rsidR="00681CA0" w:rsidRPr="00803FD2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  <w:lang w:val="en-US"/>
              </w:rPr>
              <w:t>P</w:t>
            </w:r>
            <w:r w:rsidRPr="00803FD2">
              <w:rPr>
                <w:rFonts w:ascii="Arial" w:hAnsi="Arial" w:cs="Arial"/>
                <w:vertAlign w:val="subscript"/>
                <w:lang w:val="en-US"/>
              </w:rPr>
              <w:t>max</w:t>
            </w:r>
            <w:r w:rsidRPr="00803FD2">
              <w:rPr>
                <w:rFonts w:ascii="Arial" w:hAnsi="Arial" w:cs="Arial"/>
              </w:rPr>
              <w:t xml:space="preserve"> (Дж/с)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7128C1B6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</w:t>
            </w:r>
            <w:r w:rsidRPr="004C4754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84" w:type="dxa"/>
            <w:gridSpan w:val="3"/>
            <w:vMerge/>
          </w:tcPr>
          <w:p w14:paraId="439C627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81198D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5819857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61" w:type="dxa"/>
            <w:gridSpan w:val="1004"/>
            <w:tcBorders>
              <w:top w:val="nil"/>
            </w:tcBorders>
          </w:tcPr>
          <w:p w14:paraId="6621C9F8" w14:textId="77777777" w:rsidR="00681CA0" w:rsidRPr="00803FD2" w:rsidRDefault="00681CA0" w:rsidP="00803FD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Заменяющий резистор для каждого катода для проверки </w:t>
            </w:r>
            <w:r w:rsidR="009E3510" w:rsidRPr="00803FD2">
              <w:rPr>
                <w:rFonts w:ascii="Arial" w:hAnsi="Arial" w:cs="Arial"/>
              </w:rPr>
              <w:t xml:space="preserve">соответствия </w:t>
            </w:r>
            <w:r w:rsidRPr="00803FD2">
              <w:rPr>
                <w:rFonts w:ascii="Arial" w:hAnsi="Arial" w:cs="Arial"/>
              </w:rPr>
              <w:t>требов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 xml:space="preserve">ний </w:t>
            </w:r>
            <w:r w:rsidR="009E3510" w:rsidRPr="00803FD2">
              <w:rPr>
                <w:rFonts w:ascii="Arial" w:hAnsi="Arial" w:cs="Arial"/>
              </w:rPr>
              <w:t xml:space="preserve">к </w:t>
            </w:r>
            <w:r w:rsidR="00803FD2">
              <w:rPr>
                <w:rFonts w:ascii="Arial" w:hAnsi="Arial" w:cs="Arial"/>
              </w:rPr>
              <w:t>максимальному</w:t>
            </w:r>
            <w:r w:rsidR="009E3510" w:rsidRPr="00803FD2">
              <w:rPr>
                <w:rFonts w:ascii="Arial" w:hAnsi="Arial" w:cs="Arial"/>
              </w:rPr>
              <w:t xml:space="preserve"> подогреву </w:t>
            </w:r>
            <w:r w:rsidRPr="00803FD2">
              <w:rPr>
                <w:rFonts w:ascii="Arial" w:hAnsi="Arial" w:cs="Arial"/>
              </w:rPr>
              <w:t>катода, Ом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394E2196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5,5</w:t>
            </w:r>
          </w:p>
        </w:tc>
        <w:tc>
          <w:tcPr>
            <w:tcW w:w="284" w:type="dxa"/>
            <w:gridSpan w:val="3"/>
            <w:vMerge/>
          </w:tcPr>
          <w:p w14:paraId="056B3F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319F509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9BE32F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7" w:type="dxa"/>
            <w:gridSpan w:val="183"/>
            <w:vMerge w:val="restart"/>
            <w:tcBorders>
              <w:top w:val="nil"/>
            </w:tcBorders>
            <w:vAlign w:val="center"/>
          </w:tcPr>
          <w:p w14:paraId="50B68B4B" w14:textId="77777777" w:rsidR="00681CA0" w:rsidRPr="00803FD2" w:rsidRDefault="00681CA0" w:rsidP="00A91221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</w:t>
            </w:r>
            <w:r w:rsidRPr="00803FD2">
              <w:rPr>
                <w:rFonts w:ascii="Arial" w:hAnsi="Arial" w:cs="Arial"/>
              </w:rPr>
              <w:t>о</w:t>
            </w:r>
            <w:r w:rsidRPr="00803FD2">
              <w:rPr>
                <w:rFonts w:ascii="Arial" w:hAnsi="Arial" w:cs="Arial"/>
              </w:rPr>
              <w:t>лостого хода на лампе (с ВЗУ), В</w:t>
            </w:r>
          </w:p>
        </w:tc>
        <w:tc>
          <w:tcPr>
            <w:tcW w:w="2580" w:type="dxa"/>
            <w:gridSpan w:val="301"/>
            <w:tcBorders>
              <w:top w:val="nil"/>
            </w:tcBorders>
            <w:vAlign w:val="center"/>
          </w:tcPr>
          <w:p w14:paraId="060A9A5C" w14:textId="77777777" w:rsidR="00681CA0" w:rsidRPr="00803FD2" w:rsidRDefault="00681CA0" w:rsidP="00803FD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не заж</w:t>
            </w:r>
            <w:r w:rsidRPr="00803FD2">
              <w:rPr>
                <w:rFonts w:ascii="Arial" w:hAnsi="Arial" w:cs="Arial"/>
              </w:rPr>
              <w:t>и</w:t>
            </w:r>
            <w:r w:rsidRPr="00803FD2">
              <w:rPr>
                <w:rFonts w:ascii="Arial" w:hAnsi="Arial" w:cs="Arial"/>
              </w:rPr>
              <w:t>гания</w:t>
            </w:r>
          </w:p>
        </w:tc>
        <w:tc>
          <w:tcPr>
            <w:tcW w:w="2143" w:type="dxa"/>
            <w:gridSpan w:val="269"/>
            <w:tcBorders>
              <w:top w:val="nil"/>
            </w:tcBorders>
            <w:vAlign w:val="center"/>
          </w:tcPr>
          <w:p w14:paraId="5FD0744A" w14:textId="77777777" w:rsidR="00681CA0" w:rsidRPr="00803FD2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803FD2">
              <w:rPr>
                <w:rFonts w:ascii="Arial" w:hAnsi="Arial" w:cs="Arial"/>
                <w:lang w:val="en-US"/>
              </w:rPr>
              <w:t>t ≤ t</w:t>
            </w:r>
            <w:r w:rsidRPr="00803FD2">
              <w:rPr>
                <w:rFonts w:ascii="Arial" w:hAnsi="Arial" w:cs="Arial"/>
                <w:vertAlign w:val="subscript"/>
                <w:lang w:val="en-US"/>
              </w:rPr>
              <w:t>s</w:t>
            </w:r>
          </w:p>
        </w:tc>
        <w:tc>
          <w:tcPr>
            <w:tcW w:w="1831" w:type="dxa"/>
            <w:gridSpan w:val="251"/>
            <w:tcBorders>
              <w:top w:val="nil"/>
            </w:tcBorders>
          </w:tcPr>
          <w:p w14:paraId="5B0A35EA" w14:textId="77777777" w:rsidR="00681CA0" w:rsidRPr="00803FD2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9E3510" w:rsidRPr="00803FD2">
              <w:rPr>
                <w:rFonts w:ascii="Arial" w:hAnsi="Arial" w:cs="Arial"/>
              </w:rPr>
              <w:t xml:space="preserve"> зн</w:t>
            </w:r>
            <w:r w:rsidR="009E3510" w:rsidRPr="00803FD2">
              <w:rPr>
                <w:rFonts w:ascii="Arial" w:hAnsi="Arial" w:cs="Arial"/>
              </w:rPr>
              <w:t>а</w:t>
            </w:r>
            <w:r w:rsidR="009E3510" w:rsidRPr="00803FD2">
              <w:rPr>
                <w:rFonts w:ascii="Arial" w:hAnsi="Arial" w:cs="Arial"/>
              </w:rPr>
              <w:t>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31C33597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230</w:t>
            </w:r>
          </w:p>
        </w:tc>
        <w:tc>
          <w:tcPr>
            <w:tcW w:w="284" w:type="dxa"/>
            <w:gridSpan w:val="3"/>
            <w:vMerge/>
          </w:tcPr>
          <w:p w14:paraId="28EBA4B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1B04527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45DA59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7" w:type="dxa"/>
            <w:gridSpan w:val="183"/>
            <w:vMerge/>
          </w:tcPr>
          <w:p w14:paraId="649CC7FA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80" w:type="dxa"/>
            <w:gridSpan w:val="301"/>
            <w:vMerge w:val="restart"/>
            <w:tcBorders>
              <w:top w:val="nil"/>
            </w:tcBorders>
            <w:vAlign w:val="center"/>
          </w:tcPr>
          <w:p w14:paraId="6DB0A27A" w14:textId="77777777" w:rsidR="00681CA0" w:rsidRPr="00803FD2" w:rsidRDefault="00681CA0" w:rsidP="00803FD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зажиг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>ния</w:t>
            </w:r>
          </w:p>
        </w:tc>
        <w:tc>
          <w:tcPr>
            <w:tcW w:w="2143" w:type="dxa"/>
            <w:gridSpan w:val="269"/>
            <w:tcBorders>
              <w:top w:val="nil"/>
            </w:tcBorders>
          </w:tcPr>
          <w:p w14:paraId="2C56084D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  <w:lang w:val="en-US"/>
              </w:rPr>
              <w:t>t &gt; t</w:t>
            </w:r>
            <w:r w:rsidRPr="00803FD2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03FD2">
              <w:rPr>
                <w:rFonts w:ascii="Arial" w:hAnsi="Arial" w:cs="Arial"/>
                <w:lang w:val="en-US"/>
              </w:rPr>
              <w:t xml:space="preserve"> (+10°C)</w:t>
            </w:r>
          </w:p>
        </w:tc>
        <w:tc>
          <w:tcPr>
            <w:tcW w:w="1831" w:type="dxa"/>
            <w:gridSpan w:val="251"/>
            <w:vMerge w:val="restart"/>
            <w:tcBorders>
              <w:top w:val="nil"/>
            </w:tcBorders>
          </w:tcPr>
          <w:p w14:paraId="7B892DB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9E3510" w:rsidRPr="00803FD2">
              <w:rPr>
                <w:rFonts w:ascii="Arial" w:hAnsi="Arial" w:cs="Arial"/>
              </w:rPr>
              <w:t xml:space="preserve"> зн</w:t>
            </w:r>
            <w:r w:rsidR="009E3510" w:rsidRPr="00803FD2">
              <w:rPr>
                <w:rFonts w:ascii="Arial" w:hAnsi="Arial" w:cs="Arial"/>
              </w:rPr>
              <w:t>а</w:t>
            </w:r>
            <w:r w:rsidR="009E3510" w:rsidRPr="00803FD2">
              <w:rPr>
                <w:rFonts w:ascii="Arial" w:hAnsi="Arial" w:cs="Arial"/>
              </w:rPr>
              <w:t>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58AAB039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470</w:t>
            </w:r>
          </w:p>
        </w:tc>
        <w:tc>
          <w:tcPr>
            <w:tcW w:w="284" w:type="dxa"/>
            <w:gridSpan w:val="3"/>
            <w:vMerge/>
          </w:tcPr>
          <w:p w14:paraId="27375B2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8E806DF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259B12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07" w:type="dxa"/>
            <w:gridSpan w:val="183"/>
            <w:vMerge/>
          </w:tcPr>
          <w:p w14:paraId="35EED42E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80" w:type="dxa"/>
            <w:gridSpan w:val="301"/>
            <w:vMerge/>
          </w:tcPr>
          <w:p w14:paraId="264EB178" w14:textId="77777777" w:rsidR="00681CA0" w:rsidRPr="00803FD2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43" w:type="dxa"/>
            <w:gridSpan w:val="269"/>
            <w:tcBorders>
              <w:top w:val="nil"/>
            </w:tcBorders>
          </w:tcPr>
          <w:p w14:paraId="33FB0A62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  <w:lang w:val="en-US"/>
              </w:rPr>
              <w:t>t &gt; t</w:t>
            </w:r>
            <w:r w:rsidRPr="00803FD2">
              <w:rPr>
                <w:rFonts w:ascii="Arial" w:hAnsi="Arial" w:cs="Arial"/>
                <w:vertAlign w:val="subscript"/>
                <w:lang w:val="en-US"/>
              </w:rPr>
              <w:t>s</w:t>
            </w:r>
            <w:r w:rsidRPr="00803FD2">
              <w:rPr>
                <w:rFonts w:ascii="Arial" w:hAnsi="Arial" w:cs="Arial"/>
                <w:lang w:val="en-US"/>
              </w:rPr>
              <w:t xml:space="preserve"> (-15°C)</w:t>
            </w:r>
          </w:p>
        </w:tc>
        <w:tc>
          <w:tcPr>
            <w:tcW w:w="1831" w:type="dxa"/>
            <w:gridSpan w:val="251"/>
            <w:vMerge/>
          </w:tcPr>
          <w:p w14:paraId="40CA178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23F4C220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</w:tcPr>
          <w:p w14:paraId="7FC80EA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7DB5702" w14:textId="77777777" w:rsidTr="004068EE">
        <w:tblPrEx>
          <w:tblLook w:val="01E0" w:firstRow="1" w:lastRow="1" w:firstColumn="1" w:lastColumn="1" w:noHBand="0" w:noVBand="0"/>
        </w:tblPrEx>
        <w:tc>
          <w:tcPr>
            <w:tcW w:w="278" w:type="dxa"/>
            <w:gridSpan w:val="6"/>
            <w:vMerge/>
          </w:tcPr>
          <w:p w14:paraId="385C74F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61" w:type="dxa"/>
            <w:gridSpan w:val="1004"/>
            <w:tcBorders>
              <w:top w:val="nil"/>
            </w:tcBorders>
          </w:tcPr>
          <w:p w14:paraId="4DFF633F" w14:textId="77777777" w:rsidR="00681CA0" w:rsidRPr="00803FD2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Диапазон заменяющего резистора для каждого катода для проверки</w:t>
            </w:r>
            <w:r w:rsidR="009E3510" w:rsidRPr="00803FD2">
              <w:rPr>
                <w:rFonts w:ascii="Arial" w:hAnsi="Arial" w:cs="Arial"/>
              </w:rPr>
              <w:t xml:space="preserve"> соотве</w:t>
            </w:r>
            <w:r w:rsidR="009E3510" w:rsidRPr="00803FD2">
              <w:rPr>
                <w:rFonts w:ascii="Arial" w:hAnsi="Arial" w:cs="Arial"/>
              </w:rPr>
              <w:t>т</w:t>
            </w:r>
            <w:r w:rsidR="009E3510" w:rsidRPr="00803FD2">
              <w:rPr>
                <w:rFonts w:ascii="Arial" w:hAnsi="Arial" w:cs="Arial"/>
              </w:rPr>
              <w:t>ствия</w:t>
            </w:r>
            <w:r w:rsidRPr="00803FD2">
              <w:rPr>
                <w:rFonts w:ascii="Arial" w:hAnsi="Arial" w:cs="Arial"/>
              </w:rPr>
              <w:t xml:space="preserve"> требований к напряжению холостого хода, Ом</w:t>
            </w:r>
          </w:p>
        </w:tc>
        <w:tc>
          <w:tcPr>
            <w:tcW w:w="1054" w:type="dxa"/>
            <w:gridSpan w:val="38"/>
            <w:tcBorders>
              <w:top w:val="nil"/>
            </w:tcBorders>
            <w:vAlign w:val="center"/>
          </w:tcPr>
          <w:p w14:paraId="598F40FA" w14:textId="77777777" w:rsidR="00681CA0" w:rsidRPr="00E953A6" w:rsidRDefault="00681CA0" w:rsidP="009C1A69">
            <w:pPr>
              <w:spacing w:after="0" w:line="240" w:lineRule="auto"/>
              <w:ind w:left="-279" w:right="-251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953A6">
              <w:rPr>
                <w:rFonts w:ascii="Arial" w:hAnsi="Arial" w:cs="Arial"/>
                <w:sz w:val="21"/>
                <w:szCs w:val="21"/>
              </w:rPr>
              <w:t>4,5…13,5</w:t>
            </w:r>
          </w:p>
        </w:tc>
        <w:tc>
          <w:tcPr>
            <w:tcW w:w="284" w:type="dxa"/>
            <w:gridSpan w:val="3"/>
            <w:vMerge/>
          </w:tcPr>
          <w:p w14:paraId="67BC8F8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F0A11DD" w14:textId="77777777" w:rsidTr="004068EE">
        <w:tblPrEx>
          <w:tblLook w:val="01E0" w:firstRow="1" w:lastRow="1" w:firstColumn="1" w:lastColumn="1" w:noHBand="0" w:noVBand="0"/>
        </w:tblPrEx>
        <w:trPr>
          <w:trHeight w:val="3676"/>
        </w:trPr>
        <w:tc>
          <w:tcPr>
            <w:tcW w:w="278" w:type="dxa"/>
            <w:gridSpan w:val="6"/>
            <w:vMerge/>
            <w:tcBorders>
              <w:right w:val="nil"/>
            </w:tcBorders>
          </w:tcPr>
          <w:p w14:paraId="44A5B23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15" w:type="dxa"/>
            <w:gridSpan w:val="1042"/>
            <w:tcBorders>
              <w:left w:val="nil"/>
              <w:right w:val="nil"/>
            </w:tcBorders>
          </w:tcPr>
          <w:p w14:paraId="23B263DD" w14:textId="77777777" w:rsidR="00681CA0" w:rsidRPr="004C4754" w:rsidRDefault="00681CA0" w:rsidP="004E63E0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0DADC92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CA1106D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205C366F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0C560C0E" w14:textId="77777777" w:rsidTr="004068EE">
        <w:tc>
          <w:tcPr>
            <w:tcW w:w="1686" w:type="dxa"/>
            <w:gridSpan w:val="96"/>
          </w:tcPr>
          <w:p w14:paraId="19FFDF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6" w:type="dxa"/>
            <w:gridSpan w:val="839"/>
          </w:tcPr>
          <w:p w14:paraId="08375411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DA0D40F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2DF43305" w14:textId="77777777" w:rsidR="00681CA0" w:rsidRPr="004C4754" w:rsidRDefault="00FA62C7" w:rsidP="00E953A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1</w:t>
            </w:r>
          </w:p>
        </w:tc>
      </w:tr>
      <w:tr w:rsidR="00681CA0" w:rsidRPr="004C4754" w14:paraId="4B4478D9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C192244" w14:textId="77777777" w:rsidR="00681CA0" w:rsidRPr="00803FD2" w:rsidRDefault="00681CA0" w:rsidP="00E953A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803FD2">
              <w:rPr>
                <w:rFonts w:ascii="Arial" w:hAnsi="Arial" w:cs="Arial"/>
                <w:b/>
                <w:lang w:val="en-US"/>
              </w:rPr>
              <w:t>МСОЛ:</w:t>
            </w:r>
            <w:r w:rsidRPr="00803FD2">
              <w:rPr>
                <w:rFonts w:ascii="Arial" w:hAnsi="Arial" w:cs="Arial"/>
                <w:b/>
              </w:rPr>
              <w:t xml:space="preserve"> </w:t>
            </w:r>
            <w:r w:rsidRPr="00803FD2">
              <w:rPr>
                <w:rFonts w:ascii="Arial" w:hAnsi="Arial" w:cs="Arial"/>
                <w:lang w:val="en-US"/>
              </w:rPr>
              <w:t>FD-</w:t>
            </w:r>
            <w:r w:rsidRPr="00803FD2">
              <w:rPr>
                <w:rFonts w:ascii="Arial" w:hAnsi="Arial" w:cs="Arial"/>
              </w:rPr>
              <w:t>65</w:t>
            </w:r>
            <w:r w:rsidRPr="00803FD2">
              <w:rPr>
                <w:rFonts w:ascii="Arial" w:hAnsi="Arial" w:cs="Arial"/>
                <w:lang w:val="en-US"/>
              </w:rPr>
              <w:t>-E-G</w:t>
            </w:r>
            <w:r w:rsidRPr="00803FD2">
              <w:rPr>
                <w:rFonts w:ascii="Arial" w:hAnsi="Arial" w:cs="Arial"/>
              </w:rPr>
              <w:t>13</w:t>
            </w:r>
            <w:r w:rsidRPr="00803FD2">
              <w:rPr>
                <w:rFonts w:ascii="Arial" w:hAnsi="Arial" w:cs="Arial"/>
                <w:lang w:val="en-US"/>
              </w:rPr>
              <w:t>-</w:t>
            </w:r>
            <w:r w:rsidRPr="00803FD2">
              <w:rPr>
                <w:rFonts w:ascii="Arial" w:hAnsi="Arial" w:cs="Arial"/>
              </w:rPr>
              <w:t>32</w:t>
            </w:r>
            <w:r w:rsidRPr="00803FD2">
              <w:rPr>
                <w:rFonts w:ascii="Arial" w:hAnsi="Arial" w:cs="Arial"/>
                <w:lang w:val="en-US"/>
              </w:rPr>
              <w:t>/</w:t>
            </w:r>
            <w:r w:rsidRPr="00803FD2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7AD3F4F1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1CDCF72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3" w:type="dxa"/>
            <w:gridSpan w:val="192"/>
            <w:tcBorders>
              <w:bottom w:val="double" w:sz="4" w:space="0" w:color="auto"/>
            </w:tcBorders>
            <w:vAlign w:val="center"/>
          </w:tcPr>
          <w:p w14:paraId="64013561" w14:textId="77777777" w:rsidR="00681CA0" w:rsidRPr="00803FD2" w:rsidRDefault="00681CA0" w:rsidP="00E953A6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07" w:type="dxa"/>
            <w:gridSpan w:val="164"/>
            <w:tcBorders>
              <w:bottom w:val="double" w:sz="4" w:space="0" w:color="auto"/>
            </w:tcBorders>
            <w:vAlign w:val="center"/>
          </w:tcPr>
          <w:p w14:paraId="1D69B14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Схема</w:t>
            </w:r>
          </w:p>
        </w:tc>
        <w:tc>
          <w:tcPr>
            <w:tcW w:w="2143" w:type="dxa"/>
            <w:gridSpan w:val="284"/>
            <w:tcBorders>
              <w:bottom w:val="double" w:sz="4" w:space="0" w:color="auto"/>
            </w:tcBorders>
            <w:vAlign w:val="center"/>
          </w:tcPr>
          <w:p w14:paraId="7AC24E2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Катод</w:t>
            </w:r>
          </w:p>
        </w:tc>
        <w:tc>
          <w:tcPr>
            <w:tcW w:w="1295" w:type="dxa"/>
            <w:gridSpan w:val="121"/>
            <w:tcBorders>
              <w:bottom w:val="double" w:sz="4" w:space="0" w:color="auto"/>
            </w:tcBorders>
            <w:vAlign w:val="center"/>
          </w:tcPr>
          <w:p w14:paraId="0B3DF156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Цоколь</w:t>
            </w:r>
          </w:p>
        </w:tc>
        <w:tc>
          <w:tcPr>
            <w:tcW w:w="2448" w:type="dxa"/>
            <w:gridSpan w:val="266"/>
            <w:tcBorders>
              <w:bottom w:val="double" w:sz="4" w:space="0" w:color="auto"/>
            </w:tcBorders>
            <w:vAlign w:val="center"/>
          </w:tcPr>
          <w:p w14:paraId="626033C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Номинальные ра</w:t>
            </w:r>
            <w:r w:rsidRPr="00803FD2">
              <w:rPr>
                <w:rFonts w:ascii="Arial" w:hAnsi="Arial" w:cs="Arial"/>
              </w:rPr>
              <w:t>з</w:t>
            </w:r>
            <w:r w:rsidRPr="00803FD2">
              <w:rPr>
                <w:rFonts w:ascii="Arial" w:hAnsi="Arial" w:cs="Arial"/>
              </w:rPr>
              <w:t>меры, 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FAE3FD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4F80ED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3068B99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3" w:type="dxa"/>
            <w:gridSpan w:val="192"/>
            <w:tcBorders>
              <w:top w:val="double" w:sz="4" w:space="0" w:color="auto"/>
            </w:tcBorders>
            <w:vAlign w:val="center"/>
          </w:tcPr>
          <w:p w14:paraId="3CA48908" w14:textId="77777777" w:rsidR="00681CA0" w:rsidRPr="00803FD2" w:rsidRDefault="00202942" w:rsidP="00E953A6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65</w:t>
            </w:r>
          </w:p>
        </w:tc>
        <w:tc>
          <w:tcPr>
            <w:tcW w:w="1607" w:type="dxa"/>
            <w:gridSpan w:val="164"/>
            <w:tcBorders>
              <w:top w:val="double" w:sz="4" w:space="0" w:color="auto"/>
            </w:tcBorders>
            <w:vAlign w:val="center"/>
          </w:tcPr>
          <w:p w14:paraId="0F29D412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Со старт</w:t>
            </w:r>
            <w:r w:rsidRPr="00803FD2">
              <w:rPr>
                <w:rFonts w:ascii="Arial" w:hAnsi="Arial" w:cs="Arial"/>
              </w:rPr>
              <w:t>е</w:t>
            </w:r>
            <w:r w:rsidRPr="00803FD2">
              <w:rPr>
                <w:rFonts w:ascii="Arial" w:hAnsi="Arial" w:cs="Arial"/>
              </w:rPr>
              <w:t>ром</w:t>
            </w:r>
          </w:p>
        </w:tc>
        <w:tc>
          <w:tcPr>
            <w:tcW w:w="2143" w:type="dxa"/>
            <w:gridSpan w:val="284"/>
            <w:tcBorders>
              <w:top w:val="double" w:sz="4" w:space="0" w:color="auto"/>
            </w:tcBorders>
            <w:vAlign w:val="center"/>
          </w:tcPr>
          <w:p w14:paraId="52B97A0C" w14:textId="77777777" w:rsidR="00681CA0" w:rsidRPr="00803FD2" w:rsidRDefault="004D4B24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предварительного </w:t>
            </w:r>
            <w:r w:rsidR="00681CA0" w:rsidRPr="00803FD2">
              <w:rPr>
                <w:rFonts w:ascii="Arial" w:hAnsi="Arial" w:cs="Arial"/>
              </w:rPr>
              <w:t>подогрева</w:t>
            </w:r>
          </w:p>
        </w:tc>
        <w:tc>
          <w:tcPr>
            <w:tcW w:w="1295" w:type="dxa"/>
            <w:gridSpan w:val="121"/>
            <w:tcBorders>
              <w:top w:val="double" w:sz="4" w:space="0" w:color="auto"/>
            </w:tcBorders>
            <w:vAlign w:val="center"/>
          </w:tcPr>
          <w:p w14:paraId="308C117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  <w:lang w:val="en-US"/>
              </w:rPr>
              <w:t>G</w:t>
            </w:r>
            <w:r w:rsidRPr="00803FD2">
              <w:rPr>
                <w:rFonts w:ascii="Arial" w:hAnsi="Arial" w:cs="Arial"/>
              </w:rPr>
              <w:t>13</w:t>
            </w:r>
          </w:p>
        </w:tc>
        <w:tc>
          <w:tcPr>
            <w:tcW w:w="2448" w:type="dxa"/>
            <w:gridSpan w:val="266"/>
            <w:tcBorders>
              <w:top w:val="double" w:sz="4" w:space="0" w:color="auto"/>
            </w:tcBorders>
            <w:vAlign w:val="center"/>
          </w:tcPr>
          <w:p w14:paraId="0886429F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</w:rPr>
              <w:t>3</w:t>
            </w:r>
            <w:r w:rsidR="00202942" w:rsidRPr="00803FD2">
              <w:rPr>
                <w:rFonts w:ascii="Arial" w:hAnsi="Arial" w:cs="Arial"/>
              </w:rPr>
              <w:t>2</w:t>
            </w:r>
            <w:r w:rsidRPr="00803FD2">
              <w:rPr>
                <w:rFonts w:ascii="Arial" w:hAnsi="Arial" w:cs="Arial"/>
                <w:lang w:val="en-US"/>
              </w:rPr>
              <w:t xml:space="preserve">х </w:t>
            </w:r>
            <w:r w:rsidRPr="00803FD2">
              <w:rPr>
                <w:rFonts w:ascii="Arial" w:hAnsi="Arial" w:cs="Arial"/>
              </w:rPr>
              <w:t>1</w:t>
            </w:r>
            <w:r w:rsidR="00202942" w:rsidRPr="00803FD2">
              <w:rPr>
                <w:rFonts w:ascii="Arial" w:hAnsi="Arial" w:cs="Arial"/>
              </w:rPr>
              <w:t>5</w:t>
            </w:r>
            <w:r w:rsidRPr="00803FD2">
              <w:rPr>
                <w:rFonts w:ascii="Arial" w:hAnsi="Arial" w:cs="Arial"/>
              </w:rPr>
              <w:t>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1B6791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D7E43B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511F8B0" w14:textId="77777777" w:rsidR="00681CA0" w:rsidRPr="00803F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84ABD4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3FF7A947" w14:textId="77777777" w:rsidR="00681CA0" w:rsidRPr="004C4754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1B25E9AE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Размеры</w:t>
            </w:r>
          </w:p>
          <w:p w14:paraId="1882665F" w14:textId="77777777" w:rsidR="00681CA0" w:rsidRPr="00803FD2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D9DF9C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57B3DC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4CC097A4" w14:textId="77777777" w:rsidR="00681CA0" w:rsidRPr="004C4754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  <w:gridSpan w:val="192"/>
            <w:tcBorders>
              <w:top w:val="nil"/>
            </w:tcBorders>
          </w:tcPr>
          <w:p w14:paraId="13864E31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03FD2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229" w:type="dxa"/>
            <w:gridSpan w:val="376"/>
            <w:tcBorders>
              <w:top w:val="nil"/>
            </w:tcBorders>
          </w:tcPr>
          <w:p w14:paraId="22725896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03FD2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16" w:type="dxa"/>
            <w:gridSpan w:val="193"/>
            <w:tcBorders>
              <w:top w:val="nil"/>
            </w:tcBorders>
          </w:tcPr>
          <w:p w14:paraId="17BD4178" w14:textId="77777777" w:rsidR="00681CA0" w:rsidRPr="00803FD2" w:rsidRDefault="00681CA0" w:rsidP="00E953A6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03FD2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448" w:type="dxa"/>
            <w:gridSpan w:val="266"/>
            <w:tcBorders>
              <w:top w:val="nil"/>
            </w:tcBorders>
          </w:tcPr>
          <w:p w14:paraId="52855D4D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03FD2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159427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68289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79BD697" w14:textId="77777777" w:rsidR="00681CA0" w:rsidRPr="004C4754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  <w:gridSpan w:val="192"/>
            <w:tcBorders>
              <w:top w:val="nil"/>
              <w:bottom w:val="double" w:sz="4" w:space="0" w:color="auto"/>
            </w:tcBorders>
          </w:tcPr>
          <w:p w14:paraId="5084264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</w:t>
            </w:r>
          </w:p>
        </w:tc>
        <w:tc>
          <w:tcPr>
            <w:tcW w:w="1719" w:type="dxa"/>
            <w:gridSpan w:val="184"/>
            <w:tcBorders>
              <w:top w:val="nil"/>
              <w:bottom w:val="double" w:sz="4" w:space="0" w:color="auto"/>
            </w:tcBorders>
          </w:tcPr>
          <w:p w14:paraId="78BCB626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</w:t>
            </w:r>
          </w:p>
        </w:tc>
        <w:tc>
          <w:tcPr>
            <w:tcW w:w="1510" w:type="dxa"/>
            <w:gridSpan w:val="192"/>
            <w:tcBorders>
              <w:top w:val="nil"/>
              <w:bottom w:val="double" w:sz="4" w:space="0" w:color="auto"/>
            </w:tcBorders>
          </w:tcPr>
          <w:p w14:paraId="7AA4B986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</w:t>
            </w:r>
          </w:p>
        </w:tc>
        <w:tc>
          <w:tcPr>
            <w:tcW w:w="4264" w:type="dxa"/>
            <w:gridSpan w:val="459"/>
            <w:tcBorders>
              <w:top w:val="nil"/>
              <w:bottom w:val="double" w:sz="4" w:space="0" w:color="auto"/>
            </w:tcBorders>
          </w:tcPr>
          <w:p w14:paraId="1C6E5546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FCA213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89C3F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EE945B9" w14:textId="77777777" w:rsidR="00681CA0" w:rsidRPr="004C4754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  <w:gridSpan w:val="192"/>
            <w:tcBorders>
              <w:top w:val="double" w:sz="4" w:space="0" w:color="auto"/>
            </w:tcBorders>
          </w:tcPr>
          <w:p w14:paraId="0624BE8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1500,0</w:t>
            </w:r>
          </w:p>
        </w:tc>
        <w:tc>
          <w:tcPr>
            <w:tcW w:w="1719" w:type="dxa"/>
            <w:gridSpan w:val="184"/>
            <w:tcBorders>
              <w:top w:val="double" w:sz="4" w:space="0" w:color="auto"/>
            </w:tcBorders>
          </w:tcPr>
          <w:p w14:paraId="4AACE461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1504,7</w:t>
            </w:r>
          </w:p>
        </w:tc>
        <w:tc>
          <w:tcPr>
            <w:tcW w:w="1510" w:type="dxa"/>
            <w:gridSpan w:val="192"/>
            <w:tcBorders>
              <w:top w:val="double" w:sz="4" w:space="0" w:color="auto"/>
            </w:tcBorders>
          </w:tcPr>
          <w:p w14:paraId="65C239B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1507,1</w:t>
            </w:r>
          </w:p>
        </w:tc>
        <w:tc>
          <w:tcPr>
            <w:tcW w:w="1816" w:type="dxa"/>
            <w:gridSpan w:val="193"/>
            <w:tcBorders>
              <w:top w:val="double" w:sz="4" w:space="0" w:color="auto"/>
            </w:tcBorders>
          </w:tcPr>
          <w:p w14:paraId="672C6769" w14:textId="77777777" w:rsidR="00681CA0" w:rsidRPr="00803FD2" w:rsidRDefault="00681CA0" w:rsidP="00E953A6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1514,2</w:t>
            </w:r>
          </w:p>
        </w:tc>
        <w:tc>
          <w:tcPr>
            <w:tcW w:w="2448" w:type="dxa"/>
            <w:gridSpan w:val="266"/>
            <w:tcBorders>
              <w:top w:val="double" w:sz="4" w:space="0" w:color="auto"/>
            </w:tcBorders>
          </w:tcPr>
          <w:p w14:paraId="2D8809C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34,1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6EAE6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C4EE9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C2EC840" w14:textId="77777777" w:rsidR="00681CA0" w:rsidRPr="00803F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790941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302825B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324FB2ED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6900E15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C58C85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164E35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1" w:type="dxa"/>
            <w:gridSpan w:val="95"/>
            <w:tcBorders>
              <w:top w:val="nil"/>
              <w:bottom w:val="double" w:sz="4" w:space="0" w:color="auto"/>
            </w:tcBorders>
            <w:vAlign w:val="center"/>
          </w:tcPr>
          <w:p w14:paraId="467293EA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329" w:type="dxa"/>
            <w:gridSpan w:val="290"/>
            <w:tcBorders>
              <w:top w:val="nil"/>
              <w:bottom w:val="double" w:sz="4" w:space="0" w:color="auto"/>
            </w:tcBorders>
            <w:vAlign w:val="center"/>
          </w:tcPr>
          <w:p w14:paraId="34A1560B" w14:textId="77777777" w:rsidR="00681CA0" w:rsidRPr="00803FD2" w:rsidRDefault="001F678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значение напряжения</w:t>
            </w:r>
            <w:r w:rsidR="00681CA0" w:rsidRPr="00803FD2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88" w:type="dxa"/>
            <w:gridSpan w:val="376"/>
            <w:tcBorders>
              <w:top w:val="nil"/>
              <w:bottom w:val="double" w:sz="4" w:space="0" w:color="auto"/>
            </w:tcBorders>
            <w:vAlign w:val="center"/>
          </w:tcPr>
          <w:p w14:paraId="2C6EBC4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448" w:type="dxa"/>
            <w:gridSpan w:val="266"/>
            <w:tcBorders>
              <w:top w:val="nil"/>
              <w:bottom w:val="double" w:sz="4" w:space="0" w:color="auto"/>
            </w:tcBorders>
            <w:vAlign w:val="center"/>
          </w:tcPr>
          <w:p w14:paraId="2F392F22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FD1E83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E7824B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FACB9A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1" w:type="dxa"/>
            <w:gridSpan w:val="95"/>
            <w:tcBorders>
              <w:top w:val="double" w:sz="4" w:space="0" w:color="auto"/>
              <w:bottom w:val="nil"/>
            </w:tcBorders>
            <w:vAlign w:val="center"/>
          </w:tcPr>
          <w:p w14:paraId="405B5F3D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329" w:type="dxa"/>
            <w:gridSpan w:val="290"/>
            <w:tcBorders>
              <w:top w:val="double" w:sz="4" w:space="0" w:color="auto"/>
              <w:bottom w:val="nil"/>
            </w:tcBorders>
            <w:vAlign w:val="center"/>
          </w:tcPr>
          <w:p w14:paraId="0C616EA5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220</w:t>
            </w:r>
          </w:p>
        </w:tc>
        <w:tc>
          <w:tcPr>
            <w:tcW w:w="3288" w:type="dxa"/>
            <w:gridSpan w:val="376"/>
            <w:tcBorders>
              <w:top w:val="double" w:sz="4" w:space="0" w:color="auto"/>
              <w:bottom w:val="nil"/>
            </w:tcBorders>
            <w:vAlign w:val="center"/>
          </w:tcPr>
          <w:p w14:paraId="10DE6E5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198</w:t>
            </w:r>
          </w:p>
        </w:tc>
        <w:tc>
          <w:tcPr>
            <w:tcW w:w="2448" w:type="dxa"/>
            <w:gridSpan w:val="266"/>
            <w:tcBorders>
              <w:top w:val="double" w:sz="4" w:space="0" w:color="auto"/>
              <w:bottom w:val="nil"/>
            </w:tcBorders>
            <w:vAlign w:val="center"/>
          </w:tcPr>
          <w:p w14:paraId="403C7EA9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BD3FEE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32E5E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527E5A1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1" w:type="dxa"/>
            <w:gridSpan w:val="95"/>
            <w:vAlign w:val="center"/>
          </w:tcPr>
          <w:p w14:paraId="54527B25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329" w:type="dxa"/>
            <w:gridSpan w:val="290"/>
            <w:vAlign w:val="center"/>
          </w:tcPr>
          <w:p w14:paraId="7B4B1806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3288" w:type="dxa"/>
            <w:gridSpan w:val="376"/>
            <w:vAlign w:val="center"/>
          </w:tcPr>
          <w:p w14:paraId="0AE5995E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448" w:type="dxa"/>
            <w:gridSpan w:val="266"/>
            <w:vAlign w:val="center"/>
          </w:tcPr>
          <w:p w14:paraId="25394FF1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2BC8B2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A180B00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9ABACFB" w14:textId="77777777" w:rsidR="00681CA0" w:rsidRPr="00803F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79368B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776AD57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588C27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3D7EBA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DDF0A0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0E2E65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24F92576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Ч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>стота, Гц</w:t>
            </w:r>
          </w:p>
        </w:tc>
        <w:tc>
          <w:tcPr>
            <w:tcW w:w="1289" w:type="dxa"/>
            <w:gridSpan w:val="205"/>
            <w:vMerge w:val="restart"/>
            <w:vAlign w:val="center"/>
          </w:tcPr>
          <w:p w14:paraId="051EF5AA" w14:textId="77777777" w:rsidR="00681CA0" w:rsidRPr="00803FD2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</w:t>
            </w:r>
            <w:r w:rsidRPr="00803FD2">
              <w:rPr>
                <w:rFonts w:ascii="Arial" w:hAnsi="Arial" w:cs="Arial"/>
              </w:rPr>
              <w:t>т</w:t>
            </w:r>
            <w:r w:rsidRPr="00803FD2">
              <w:rPr>
                <w:rFonts w:ascii="Arial" w:hAnsi="Arial" w:cs="Arial"/>
              </w:rPr>
              <w:t>ное зн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>чение мощн</w:t>
            </w:r>
            <w:r w:rsidRPr="00803FD2">
              <w:rPr>
                <w:rFonts w:ascii="Arial" w:hAnsi="Arial" w:cs="Arial"/>
              </w:rPr>
              <w:t>о</w:t>
            </w:r>
            <w:r w:rsidRPr="00803FD2">
              <w:rPr>
                <w:rFonts w:ascii="Arial" w:hAnsi="Arial" w:cs="Arial"/>
              </w:rPr>
              <w:t>сти, Вт</w:t>
            </w:r>
          </w:p>
        </w:tc>
        <w:tc>
          <w:tcPr>
            <w:tcW w:w="4013" w:type="dxa"/>
            <w:gridSpan w:val="480"/>
            <w:vAlign w:val="center"/>
          </w:tcPr>
          <w:p w14:paraId="0FC32D6A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на лампе (действу</w:t>
            </w:r>
            <w:r w:rsidRPr="00803FD2">
              <w:rPr>
                <w:rFonts w:ascii="Arial" w:hAnsi="Arial" w:cs="Arial"/>
              </w:rPr>
              <w:t>ю</w:t>
            </w:r>
            <w:r w:rsidRPr="00803FD2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34" w:type="dxa"/>
            <w:gridSpan w:val="185"/>
            <w:vMerge w:val="restart"/>
            <w:vAlign w:val="center"/>
          </w:tcPr>
          <w:p w14:paraId="4DB1E6E4" w14:textId="77777777" w:rsidR="00681CA0" w:rsidRPr="00803FD2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 значение тока ла</w:t>
            </w:r>
            <w:r w:rsidRPr="00803FD2">
              <w:rPr>
                <w:rFonts w:ascii="Arial" w:hAnsi="Arial" w:cs="Arial"/>
              </w:rPr>
              <w:t>м</w:t>
            </w:r>
            <w:r w:rsidRPr="00803FD2">
              <w:rPr>
                <w:rFonts w:ascii="Arial" w:hAnsi="Arial" w:cs="Arial"/>
              </w:rPr>
              <w:t>пы, А</w:t>
            </w:r>
          </w:p>
        </w:tc>
        <w:tc>
          <w:tcPr>
            <w:tcW w:w="1872" w:type="dxa"/>
            <w:gridSpan w:val="141"/>
            <w:vMerge w:val="restart"/>
            <w:vAlign w:val="center"/>
          </w:tcPr>
          <w:p w14:paraId="3CF39930" w14:textId="77777777" w:rsidR="00681CA0" w:rsidRPr="00803FD2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 значение тока</w:t>
            </w:r>
            <w:r w:rsidR="00681CA0" w:rsidRPr="00803FD2">
              <w:rPr>
                <w:rFonts w:ascii="Arial" w:hAnsi="Arial" w:cs="Arial"/>
              </w:rPr>
              <w:t xml:space="preserve"> предварител</w:t>
            </w:r>
            <w:r w:rsidR="00681CA0" w:rsidRPr="00803FD2">
              <w:rPr>
                <w:rFonts w:ascii="Arial" w:hAnsi="Arial" w:cs="Arial"/>
              </w:rPr>
              <w:t>ь</w:t>
            </w:r>
            <w:r w:rsidR="00681CA0" w:rsidRPr="00803FD2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848908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CF4B6B8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764F2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6BB0A68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gridSpan w:val="20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08B0E2C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gridSpan w:val="135"/>
            <w:tcBorders>
              <w:top w:val="nil"/>
              <w:bottom w:val="double" w:sz="4" w:space="0" w:color="auto"/>
            </w:tcBorders>
            <w:vAlign w:val="center"/>
          </w:tcPr>
          <w:p w14:paraId="51AB9862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Расчетное</w:t>
            </w:r>
          </w:p>
          <w:p w14:paraId="3F01BEBE" w14:textId="77777777" w:rsidR="001F6780" w:rsidRPr="00803FD2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</w:rPr>
              <w:t>значение</w:t>
            </w:r>
          </w:p>
        </w:tc>
        <w:tc>
          <w:tcPr>
            <w:tcW w:w="1293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40FF6261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7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206DF789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34" w:type="dxa"/>
            <w:gridSpan w:val="18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5BE0382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72" w:type="dxa"/>
            <w:gridSpan w:val="14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59969AB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779DF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AD1A54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31299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0B9853B8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9" w:type="dxa"/>
            <w:gridSpan w:val="205"/>
            <w:tcBorders>
              <w:top w:val="double" w:sz="4" w:space="0" w:color="auto"/>
              <w:bottom w:val="nil"/>
            </w:tcBorders>
            <w:vAlign w:val="center"/>
          </w:tcPr>
          <w:p w14:paraId="6DD0697F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62</w:t>
            </w:r>
          </w:p>
        </w:tc>
        <w:tc>
          <w:tcPr>
            <w:tcW w:w="1433" w:type="dxa"/>
            <w:gridSpan w:val="135"/>
            <w:tcBorders>
              <w:top w:val="double" w:sz="4" w:space="0" w:color="auto"/>
              <w:bottom w:val="nil"/>
            </w:tcBorders>
            <w:vAlign w:val="center"/>
          </w:tcPr>
          <w:p w14:paraId="6F6C1B0E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110</w:t>
            </w:r>
          </w:p>
        </w:tc>
        <w:tc>
          <w:tcPr>
            <w:tcW w:w="1293" w:type="dxa"/>
            <w:gridSpan w:val="171"/>
            <w:tcBorders>
              <w:top w:val="double" w:sz="4" w:space="0" w:color="auto"/>
              <w:bottom w:val="nil"/>
            </w:tcBorders>
            <w:vAlign w:val="center"/>
          </w:tcPr>
          <w:p w14:paraId="2156D3E9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100</w:t>
            </w:r>
          </w:p>
        </w:tc>
        <w:tc>
          <w:tcPr>
            <w:tcW w:w="1287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1B0C53CF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120</w:t>
            </w:r>
          </w:p>
        </w:tc>
        <w:tc>
          <w:tcPr>
            <w:tcW w:w="1434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42F7EE96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0,670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3C88C7C9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1,000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66534F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2A5400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32D7F0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Align w:val="center"/>
          </w:tcPr>
          <w:p w14:paraId="212D168C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9" w:type="dxa"/>
            <w:gridSpan w:val="205"/>
            <w:vAlign w:val="center"/>
          </w:tcPr>
          <w:p w14:paraId="59C6CEE0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433" w:type="dxa"/>
            <w:gridSpan w:val="135"/>
            <w:vAlign w:val="center"/>
          </w:tcPr>
          <w:p w14:paraId="3AFB554C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293" w:type="dxa"/>
            <w:gridSpan w:val="171"/>
            <w:vAlign w:val="center"/>
          </w:tcPr>
          <w:p w14:paraId="570409FE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287" w:type="dxa"/>
            <w:gridSpan w:val="174"/>
            <w:vAlign w:val="center"/>
          </w:tcPr>
          <w:p w14:paraId="510036C1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434" w:type="dxa"/>
            <w:gridSpan w:val="185"/>
            <w:vAlign w:val="center"/>
          </w:tcPr>
          <w:p w14:paraId="10417005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872" w:type="dxa"/>
            <w:gridSpan w:val="141"/>
            <w:vAlign w:val="center"/>
          </w:tcPr>
          <w:p w14:paraId="3973247E" w14:textId="77777777" w:rsidR="00681CA0" w:rsidRPr="00803FD2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14BC3D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0016D0B" w14:textId="77777777" w:rsidTr="004068EE">
        <w:trPr>
          <w:cantSplit/>
          <w:trHeight w:val="5231"/>
        </w:trPr>
        <w:tc>
          <w:tcPr>
            <w:tcW w:w="10177" w:type="dxa"/>
            <w:gridSpan w:val="1051"/>
            <w:tcBorders>
              <w:top w:val="nil"/>
            </w:tcBorders>
          </w:tcPr>
          <w:p w14:paraId="3895874F" w14:textId="77777777" w:rsidR="00681CA0" w:rsidRPr="004C4754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5B74C1D5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803FD2">
              <w:rPr>
                <w:rFonts w:ascii="Arial" w:hAnsi="Arial" w:cs="Arial"/>
              </w:rPr>
              <w:t xml:space="preserve">цветности </w:t>
            </w:r>
            <w:r w:rsidRPr="00803FD2">
              <w:rPr>
                <w:rFonts w:ascii="Sitka Subheading" w:hAnsi="Sitka Subheading" w:cs="Arial"/>
              </w:rPr>
              <w:t>—</w:t>
            </w:r>
            <w:r w:rsidRPr="00803FD2">
              <w:rPr>
                <w:rFonts w:ascii="Arial" w:hAnsi="Arial" w:cs="Arial"/>
              </w:rPr>
              <w:t xml:space="preserve"> </w:t>
            </w:r>
            <w:r w:rsidR="00F94339" w:rsidRPr="00803FD2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293CE3F1" w14:textId="77777777" w:rsidR="00681CA0" w:rsidRPr="004C4754" w:rsidRDefault="00681CA0" w:rsidP="004E63E0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51C9B5C" w14:textId="77777777" w:rsidTr="004068EE">
        <w:trPr>
          <w:cantSplit/>
        </w:trPr>
        <w:tc>
          <w:tcPr>
            <w:tcW w:w="10177" w:type="dxa"/>
            <w:gridSpan w:val="1051"/>
          </w:tcPr>
          <w:p w14:paraId="71C10653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2530-1</w:t>
            </w:r>
          </w:p>
        </w:tc>
      </w:tr>
      <w:tr w:rsidR="00681CA0" w:rsidRPr="004C4754" w14:paraId="60A5C65C" w14:textId="77777777" w:rsidTr="004068EE">
        <w:tc>
          <w:tcPr>
            <w:tcW w:w="1686" w:type="dxa"/>
            <w:gridSpan w:val="96"/>
          </w:tcPr>
          <w:p w14:paraId="0580DFFB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803FD2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36" w:type="dxa"/>
            <w:gridSpan w:val="839"/>
          </w:tcPr>
          <w:p w14:paraId="3C1D6591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ECE4D28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5B72DD6F" w14:textId="77777777" w:rsidR="00681CA0" w:rsidRPr="00803FD2" w:rsidRDefault="00FA62C7" w:rsidP="00E953A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2</w:t>
            </w:r>
          </w:p>
        </w:tc>
      </w:tr>
      <w:tr w:rsidR="00681CA0" w:rsidRPr="004C4754" w14:paraId="6B48FB19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2B7ABDC" w14:textId="77777777" w:rsidR="00681CA0" w:rsidRPr="004C4754" w:rsidRDefault="00681CA0" w:rsidP="00E953A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65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32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64536BD1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69D5E8A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4E4BA1E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68E836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658A45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6F5C1E9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9" w:type="dxa"/>
            <w:gridSpan w:val="75"/>
            <w:tcBorders>
              <w:bottom w:val="double" w:sz="4" w:space="0" w:color="auto"/>
            </w:tcBorders>
            <w:vAlign w:val="center"/>
          </w:tcPr>
          <w:p w14:paraId="3C0F909B" w14:textId="77777777" w:rsidR="00681CA0" w:rsidRPr="00803FD2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Частота, Гц</w:t>
            </w:r>
          </w:p>
        </w:tc>
        <w:tc>
          <w:tcPr>
            <w:tcW w:w="1575" w:type="dxa"/>
            <w:gridSpan w:val="223"/>
            <w:tcBorders>
              <w:bottom w:val="double" w:sz="4" w:space="0" w:color="auto"/>
            </w:tcBorders>
            <w:vAlign w:val="center"/>
          </w:tcPr>
          <w:p w14:paraId="3C2B51DE" w14:textId="77777777" w:rsidR="00681CA0" w:rsidRPr="00803FD2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Номинал</w:t>
            </w:r>
            <w:r w:rsidRPr="00803FD2">
              <w:rPr>
                <w:rFonts w:ascii="Arial" w:hAnsi="Arial" w:cs="Arial"/>
              </w:rPr>
              <w:t>ь</w:t>
            </w:r>
            <w:r w:rsidRPr="00803FD2">
              <w:rPr>
                <w:rFonts w:ascii="Arial" w:hAnsi="Arial" w:cs="Arial"/>
              </w:rPr>
              <w:t>ная мо</w:t>
            </w:r>
            <w:r w:rsidRPr="00803FD2">
              <w:rPr>
                <w:rFonts w:ascii="Arial" w:hAnsi="Arial" w:cs="Arial"/>
              </w:rPr>
              <w:t>щ</w:t>
            </w:r>
            <w:r w:rsidRPr="00803FD2">
              <w:rPr>
                <w:rFonts w:ascii="Arial" w:hAnsi="Arial" w:cs="Arial"/>
              </w:rPr>
              <w:t>ность, Вт</w:t>
            </w:r>
          </w:p>
        </w:tc>
        <w:tc>
          <w:tcPr>
            <w:tcW w:w="1460" w:type="dxa"/>
            <w:gridSpan w:val="152"/>
            <w:tcBorders>
              <w:bottom w:val="double" w:sz="4" w:space="0" w:color="auto"/>
            </w:tcBorders>
            <w:vAlign w:val="center"/>
          </w:tcPr>
          <w:p w14:paraId="64F07708" w14:textId="77777777" w:rsidR="00681CA0" w:rsidRPr="00803FD2" w:rsidRDefault="001F678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значение напряж</w:t>
            </w:r>
            <w:r w:rsidRPr="00803FD2">
              <w:rPr>
                <w:rFonts w:ascii="Arial" w:hAnsi="Arial" w:cs="Arial"/>
              </w:rPr>
              <w:t>е</w:t>
            </w:r>
            <w:r w:rsidRPr="00803FD2">
              <w:rPr>
                <w:rFonts w:ascii="Arial" w:hAnsi="Arial" w:cs="Arial"/>
              </w:rPr>
              <w:t>ния</w:t>
            </w:r>
            <w:r w:rsidR="00681CA0" w:rsidRPr="00803FD2">
              <w:rPr>
                <w:rFonts w:ascii="Arial" w:hAnsi="Arial" w:cs="Arial"/>
              </w:rPr>
              <w:t>, В</w:t>
            </w:r>
          </w:p>
        </w:tc>
        <w:tc>
          <w:tcPr>
            <w:tcW w:w="1866" w:type="dxa"/>
            <w:gridSpan w:val="251"/>
            <w:tcBorders>
              <w:bottom w:val="double" w:sz="4" w:space="0" w:color="auto"/>
            </w:tcBorders>
            <w:vAlign w:val="center"/>
          </w:tcPr>
          <w:p w14:paraId="78134F63" w14:textId="77777777" w:rsidR="00681CA0" w:rsidRPr="00803FD2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Ток калибро</w:t>
            </w:r>
            <w:r w:rsidRPr="00803FD2">
              <w:rPr>
                <w:rFonts w:ascii="Arial" w:hAnsi="Arial" w:cs="Arial"/>
              </w:rPr>
              <w:t>в</w:t>
            </w:r>
            <w:r w:rsidRPr="00803FD2">
              <w:rPr>
                <w:rFonts w:ascii="Arial" w:hAnsi="Arial" w:cs="Arial"/>
              </w:rPr>
              <w:t>ки, А</w:t>
            </w:r>
          </w:p>
        </w:tc>
        <w:tc>
          <w:tcPr>
            <w:tcW w:w="1572" w:type="dxa"/>
            <w:gridSpan w:val="225"/>
            <w:tcBorders>
              <w:bottom w:val="double" w:sz="4" w:space="0" w:color="auto"/>
            </w:tcBorders>
            <w:vAlign w:val="center"/>
          </w:tcPr>
          <w:p w14:paraId="17D96EDF" w14:textId="77777777" w:rsidR="00681CA0" w:rsidRPr="00803FD2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34" w:type="dxa"/>
            <w:gridSpan w:val="101"/>
            <w:tcBorders>
              <w:bottom w:val="double" w:sz="4" w:space="0" w:color="auto"/>
            </w:tcBorders>
            <w:vAlign w:val="center"/>
          </w:tcPr>
          <w:p w14:paraId="0B7F15B1" w14:textId="77777777" w:rsidR="00681CA0" w:rsidRPr="00803FD2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256FCF0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1FBF6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4B764D4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9" w:type="dxa"/>
            <w:gridSpan w:val="75"/>
            <w:tcBorders>
              <w:top w:val="double" w:sz="4" w:space="0" w:color="auto"/>
              <w:bottom w:val="nil"/>
            </w:tcBorders>
          </w:tcPr>
          <w:p w14:paraId="147FC9A8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50</w:t>
            </w:r>
          </w:p>
        </w:tc>
        <w:tc>
          <w:tcPr>
            <w:tcW w:w="1575" w:type="dxa"/>
            <w:gridSpan w:val="223"/>
            <w:tcBorders>
              <w:top w:val="double" w:sz="4" w:space="0" w:color="auto"/>
              <w:bottom w:val="nil"/>
            </w:tcBorders>
          </w:tcPr>
          <w:p w14:paraId="0567E73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65</w:t>
            </w:r>
          </w:p>
        </w:tc>
        <w:tc>
          <w:tcPr>
            <w:tcW w:w="1460" w:type="dxa"/>
            <w:gridSpan w:val="152"/>
            <w:tcBorders>
              <w:top w:val="double" w:sz="4" w:space="0" w:color="auto"/>
              <w:bottom w:val="nil"/>
            </w:tcBorders>
          </w:tcPr>
          <w:p w14:paraId="7E1E9AE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220</w:t>
            </w:r>
          </w:p>
        </w:tc>
        <w:tc>
          <w:tcPr>
            <w:tcW w:w="1866" w:type="dxa"/>
            <w:gridSpan w:val="251"/>
            <w:tcBorders>
              <w:top w:val="double" w:sz="4" w:space="0" w:color="auto"/>
              <w:bottom w:val="nil"/>
            </w:tcBorders>
          </w:tcPr>
          <w:p w14:paraId="772A3D6D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0,670</w:t>
            </w:r>
          </w:p>
        </w:tc>
        <w:tc>
          <w:tcPr>
            <w:tcW w:w="1572" w:type="dxa"/>
            <w:gridSpan w:val="225"/>
            <w:tcBorders>
              <w:top w:val="double" w:sz="4" w:space="0" w:color="auto"/>
              <w:bottom w:val="nil"/>
            </w:tcBorders>
          </w:tcPr>
          <w:p w14:paraId="2A837BCE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240</w:t>
            </w:r>
          </w:p>
        </w:tc>
        <w:tc>
          <w:tcPr>
            <w:tcW w:w="1734" w:type="dxa"/>
            <w:gridSpan w:val="101"/>
            <w:tcBorders>
              <w:top w:val="double" w:sz="4" w:space="0" w:color="auto"/>
              <w:bottom w:val="nil"/>
            </w:tcBorders>
          </w:tcPr>
          <w:p w14:paraId="11315565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2CA5C91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B04A49C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2FFDF88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9" w:type="dxa"/>
            <w:gridSpan w:val="75"/>
          </w:tcPr>
          <w:p w14:paraId="3D3347E7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5" w:type="dxa"/>
            <w:gridSpan w:val="223"/>
          </w:tcPr>
          <w:p w14:paraId="735A36FE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460" w:type="dxa"/>
            <w:gridSpan w:val="152"/>
          </w:tcPr>
          <w:p w14:paraId="66FC927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866" w:type="dxa"/>
            <w:gridSpan w:val="251"/>
          </w:tcPr>
          <w:p w14:paraId="028B407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572" w:type="dxa"/>
            <w:gridSpan w:val="225"/>
          </w:tcPr>
          <w:p w14:paraId="3333C96D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734" w:type="dxa"/>
            <w:gridSpan w:val="101"/>
          </w:tcPr>
          <w:p w14:paraId="64C3320A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F63998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34709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C2BB7BC" w14:textId="77777777" w:rsidR="00681CA0" w:rsidRPr="00803F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42CE4B9" w14:textId="77777777" w:rsidTr="004068EE">
        <w:trPr>
          <w:cantSplit/>
          <w:trHeight w:val="45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7ACFA9F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0BB85E85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B0EDC7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34A4D6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94F74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37" w:type="dxa"/>
            <w:gridSpan w:val="813"/>
            <w:tcBorders>
              <w:top w:val="nil"/>
            </w:tcBorders>
          </w:tcPr>
          <w:p w14:paraId="48253287" w14:textId="77777777" w:rsidR="00681CA0" w:rsidRPr="00803FD2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Частота, Гц</w:t>
            </w:r>
          </w:p>
        </w:tc>
        <w:tc>
          <w:tcPr>
            <w:tcW w:w="1144" w:type="dxa"/>
            <w:gridSpan w:val="190"/>
            <w:tcBorders>
              <w:top w:val="nil"/>
            </w:tcBorders>
          </w:tcPr>
          <w:p w14:paraId="56104A45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50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49FE221E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6FA5B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AA749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9A473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4" w:type="dxa"/>
            <w:gridSpan w:val="581"/>
            <w:vMerge w:val="restart"/>
            <w:tcBorders>
              <w:top w:val="nil"/>
            </w:tcBorders>
            <w:vAlign w:val="center"/>
          </w:tcPr>
          <w:p w14:paraId="14E7DE03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013" w:type="dxa"/>
            <w:gridSpan w:val="232"/>
            <w:tcBorders>
              <w:top w:val="nil"/>
            </w:tcBorders>
          </w:tcPr>
          <w:p w14:paraId="1E3CE3C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</w:t>
            </w:r>
          </w:p>
        </w:tc>
        <w:tc>
          <w:tcPr>
            <w:tcW w:w="1144" w:type="dxa"/>
            <w:gridSpan w:val="190"/>
            <w:tcBorders>
              <w:top w:val="nil"/>
            </w:tcBorders>
          </w:tcPr>
          <w:p w14:paraId="20FBC042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0,603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750B71D3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31AA14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EF2940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094897F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4" w:type="dxa"/>
            <w:gridSpan w:val="581"/>
            <w:vMerge/>
            <w:tcBorders>
              <w:top w:val="nil"/>
            </w:tcBorders>
            <w:vAlign w:val="center"/>
          </w:tcPr>
          <w:p w14:paraId="40FB5612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13" w:type="dxa"/>
            <w:gridSpan w:val="232"/>
            <w:tcBorders>
              <w:top w:val="nil"/>
            </w:tcBorders>
          </w:tcPr>
          <w:p w14:paraId="0521BADF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</w:t>
            </w:r>
          </w:p>
        </w:tc>
        <w:tc>
          <w:tcPr>
            <w:tcW w:w="1144" w:type="dxa"/>
            <w:gridSpan w:val="190"/>
            <w:tcBorders>
              <w:top w:val="nil"/>
            </w:tcBorders>
          </w:tcPr>
          <w:p w14:paraId="7A0AB7AD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1,410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083570AC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301DA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BF814B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F0E46F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4" w:type="dxa"/>
            <w:gridSpan w:val="581"/>
            <w:tcBorders>
              <w:top w:val="nil"/>
            </w:tcBorders>
            <w:vAlign w:val="center"/>
          </w:tcPr>
          <w:p w14:paraId="11C4DC27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холостого хода на стартере В</w:t>
            </w:r>
          </w:p>
        </w:tc>
        <w:tc>
          <w:tcPr>
            <w:tcW w:w="2013" w:type="dxa"/>
            <w:gridSpan w:val="232"/>
            <w:tcBorders>
              <w:top w:val="nil"/>
            </w:tcBorders>
          </w:tcPr>
          <w:p w14:paraId="483E9205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9E3510" w:rsidRPr="00803FD2">
              <w:rPr>
                <w:rFonts w:ascii="Arial" w:hAnsi="Arial" w:cs="Arial"/>
              </w:rPr>
              <w:t xml:space="preserve"> знач</w:t>
            </w:r>
            <w:r w:rsidR="009E3510" w:rsidRPr="00803FD2">
              <w:rPr>
                <w:rFonts w:ascii="Arial" w:hAnsi="Arial" w:cs="Arial"/>
              </w:rPr>
              <w:t>е</w:t>
            </w:r>
            <w:r w:rsidR="009E3510" w:rsidRPr="00803FD2">
              <w:rPr>
                <w:rFonts w:ascii="Arial" w:hAnsi="Arial" w:cs="Arial"/>
              </w:rPr>
              <w:t>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144" w:type="dxa"/>
            <w:gridSpan w:val="190"/>
            <w:tcBorders>
              <w:top w:val="nil"/>
            </w:tcBorders>
            <w:vAlign w:val="center"/>
          </w:tcPr>
          <w:p w14:paraId="23749918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198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4B21E7F0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CBC13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65F9D2E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62CFE3E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4" w:type="dxa"/>
            <w:gridSpan w:val="581"/>
            <w:tcBorders>
              <w:top w:val="nil"/>
            </w:tcBorders>
            <w:vAlign w:val="center"/>
          </w:tcPr>
          <w:p w14:paraId="5C66DD99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013" w:type="dxa"/>
            <w:gridSpan w:val="232"/>
            <w:tcBorders>
              <w:top w:val="nil"/>
            </w:tcBorders>
          </w:tcPr>
          <w:p w14:paraId="715017C3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(пик</w:t>
            </w:r>
            <w:r w:rsidRPr="00803FD2">
              <w:rPr>
                <w:rFonts w:ascii="Arial" w:hAnsi="Arial" w:cs="Arial"/>
              </w:rPr>
              <w:t>о</w:t>
            </w:r>
            <w:r w:rsidRPr="00803FD2">
              <w:rPr>
                <w:rFonts w:ascii="Arial" w:hAnsi="Arial" w:cs="Arial"/>
              </w:rPr>
              <w:t>вое</w:t>
            </w:r>
            <w:r w:rsidR="009E3510" w:rsidRPr="00803FD2">
              <w:rPr>
                <w:rFonts w:ascii="Arial" w:hAnsi="Arial" w:cs="Arial"/>
              </w:rPr>
              <w:t xml:space="preserve"> значение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144" w:type="dxa"/>
            <w:gridSpan w:val="190"/>
            <w:tcBorders>
              <w:top w:val="nil"/>
            </w:tcBorders>
            <w:vAlign w:val="center"/>
          </w:tcPr>
          <w:p w14:paraId="28AC843C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400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7D59B6F4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5CCA1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686107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D1DD5A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37" w:type="dxa"/>
            <w:gridSpan w:val="813"/>
            <w:tcBorders>
              <w:top w:val="nil"/>
              <w:bottom w:val="nil"/>
            </w:tcBorders>
          </w:tcPr>
          <w:p w14:paraId="5C99A594" w14:textId="77777777" w:rsidR="00681CA0" w:rsidRPr="00803FD2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44" w:type="dxa"/>
            <w:gridSpan w:val="190"/>
            <w:tcBorders>
              <w:top w:val="nil"/>
              <w:bottom w:val="nil"/>
            </w:tcBorders>
            <w:vAlign w:val="center"/>
          </w:tcPr>
          <w:p w14:paraId="0D721707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25</w:t>
            </w:r>
          </w:p>
        </w:tc>
        <w:tc>
          <w:tcPr>
            <w:tcW w:w="1015" w:type="dxa"/>
            <w:gridSpan w:val="24"/>
            <w:tcBorders>
              <w:top w:val="nil"/>
              <w:bottom w:val="nil"/>
            </w:tcBorders>
            <w:vAlign w:val="center"/>
          </w:tcPr>
          <w:p w14:paraId="6CEA2F79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2C1D2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9F8F8FB" w14:textId="77777777" w:rsidTr="004068EE">
        <w:trPr>
          <w:cantSplit/>
          <w:trHeight w:val="3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615F11F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4" w:type="dxa"/>
            <w:gridSpan w:val="581"/>
          </w:tcPr>
          <w:p w14:paraId="17425648" w14:textId="77777777" w:rsidR="00681CA0" w:rsidRPr="00803FD2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на стартере при работающей ла</w:t>
            </w:r>
            <w:r w:rsidRPr="00803FD2">
              <w:rPr>
                <w:rFonts w:ascii="Arial" w:hAnsi="Arial" w:cs="Arial"/>
              </w:rPr>
              <w:t>м</w:t>
            </w:r>
            <w:r w:rsidRPr="00803FD2">
              <w:rPr>
                <w:rFonts w:ascii="Arial" w:hAnsi="Arial" w:cs="Arial"/>
              </w:rPr>
              <w:t>пе, В</w:t>
            </w:r>
          </w:p>
        </w:tc>
        <w:tc>
          <w:tcPr>
            <w:tcW w:w="2013" w:type="dxa"/>
            <w:gridSpan w:val="232"/>
          </w:tcPr>
          <w:p w14:paraId="66F4B82F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9E3510" w:rsidRPr="00803FD2">
              <w:rPr>
                <w:rFonts w:ascii="Arial" w:hAnsi="Arial" w:cs="Arial"/>
              </w:rPr>
              <w:t xml:space="preserve"> знач</w:t>
            </w:r>
            <w:r w:rsidR="009E3510" w:rsidRPr="00803FD2">
              <w:rPr>
                <w:rFonts w:ascii="Arial" w:hAnsi="Arial" w:cs="Arial"/>
              </w:rPr>
              <w:t>е</w:t>
            </w:r>
            <w:r w:rsidR="009E3510" w:rsidRPr="00803FD2">
              <w:rPr>
                <w:rFonts w:ascii="Arial" w:hAnsi="Arial" w:cs="Arial"/>
              </w:rPr>
              <w:t>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144" w:type="dxa"/>
            <w:gridSpan w:val="190"/>
            <w:vAlign w:val="center"/>
          </w:tcPr>
          <w:p w14:paraId="554ACD79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132</w:t>
            </w:r>
          </w:p>
        </w:tc>
        <w:tc>
          <w:tcPr>
            <w:tcW w:w="1015" w:type="dxa"/>
            <w:gridSpan w:val="24"/>
            <w:vAlign w:val="center"/>
          </w:tcPr>
          <w:p w14:paraId="31B9721A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25B0C7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9C73F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F749C4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150801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18197D3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24E62A9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CFD64E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45306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11E0BB2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4" w:type="dxa"/>
            <w:gridSpan w:val="450"/>
            <w:tcBorders>
              <w:top w:val="nil"/>
            </w:tcBorders>
          </w:tcPr>
          <w:p w14:paraId="75795249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172" w:type="dxa"/>
            <w:gridSpan w:val="577"/>
            <w:tcBorders>
              <w:top w:val="nil"/>
            </w:tcBorders>
          </w:tcPr>
          <w:p w14:paraId="4A56A96A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AE1AC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493B1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45E0A8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4" w:type="dxa"/>
            <w:gridSpan w:val="450"/>
            <w:tcBorders>
              <w:top w:val="nil"/>
              <w:bottom w:val="double" w:sz="4" w:space="0" w:color="auto"/>
            </w:tcBorders>
          </w:tcPr>
          <w:p w14:paraId="46C6983C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172" w:type="dxa"/>
            <w:gridSpan w:val="577"/>
            <w:tcBorders>
              <w:top w:val="nil"/>
              <w:bottom w:val="double" w:sz="4" w:space="0" w:color="auto"/>
            </w:tcBorders>
          </w:tcPr>
          <w:p w14:paraId="4BCB22AB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FDD1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795540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426C75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24" w:type="dxa"/>
            <w:gridSpan w:val="450"/>
            <w:tcBorders>
              <w:top w:val="double" w:sz="4" w:space="0" w:color="auto"/>
            </w:tcBorders>
          </w:tcPr>
          <w:p w14:paraId="55DC577F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900</w:t>
            </w:r>
          </w:p>
        </w:tc>
        <w:tc>
          <w:tcPr>
            <w:tcW w:w="5172" w:type="dxa"/>
            <w:gridSpan w:val="577"/>
            <w:tcBorders>
              <w:top w:val="double" w:sz="4" w:space="0" w:color="auto"/>
            </w:tcBorders>
          </w:tcPr>
          <w:p w14:paraId="01158526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1A1A66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B73B6F" w14:textId="77777777" w:rsidTr="004068EE">
        <w:trPr>
          <w:cantSplit/>
          <w:trHeight w:val="4694"/>
        </w:trPr>
        <w:tc>
          <w:tcPr>
            <w:tcW w:w="10177" w:type="dxa"/>
            <w:gridSpan w:val="1051"/>
            <w:tcBorders>
              <w:top w:val="nil"/>
            </w:tcBorders>
          </w:tcPr>
          <w:p w14:paraId="46C82E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089CDC2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13F22BA" w14:textId="77777777" w:rsidTr="004068EE">
        <w:trPr>
          <w:cantSplit/>
        </w:trPr>
        <w:tc>
          <w:tcPr>
            <w:tcW w:w="10177" w:type="dxa"/>
            <w:gridSpan w:val="1051"/>
          </w:tcPr>
          <w:p w14:paraId="046FD4B0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2530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7253F128" w14:textId="77777777" w:rsidTr="004068EE">
        <w:tc>
          <w:tcPr>
            <w:tcW w:w="1686" w:type="dxa"/>
            <w:gridSpan w:val="96"/>
          </w:tcPr>
          <w:p w14:paraId="7E241B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6" w:type="dxa"/>
            <w:gridSpan w:val="839"/>
          </w:tcPr>
          <w:p w14:paraId="4A45A69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6D14CF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52611AF4" w14:textId="77777777" w:rsidR="00681CA0" w:rsidRPr="004C4754" w:rsidRDefault="00FA62C7" w:rsidP="00E953A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1</w:t>
            </w:r>
          </w:p>
        </w:tc>
      </w:tr>
      <w:tr w:rsidR="00681CA0" w:rsidRPr="004C4754" w14:paraId="4E22A26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95788AA" w14:textId="77777777" w:rsidR="00681CA0" w:rsidRPr="004C4754" w:rsidRDefault="00681CA0" w:rsidP="00E953A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65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28BB8BC8" w14:textId="77777777" w:rsidTr="004068EE">
        <w:trPr>
          <w:cantSplit/>
          <w:trHeight w:val="159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1BDD9B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3" w:type="dxa"/>
            <w:gridSpan w:val="192"/>
            <w:tcBorders>
              <w:bottom w:val="double" w:sz="4" w:space="0" w:color="auto"/>
            </w:tcBorders>
          </w:tcPr>
          <w:p w14:paraId="0B55D1BE" w14:textId="77777777" w:rsidR="00681CA0" w:rsidRPr="004C4754" w:rsidRDefault="00681CA0" w:rsidP="00E953A6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57" w:type="dxa"/>
            <w:gridSpan w:val="193"/>
            <w:tcBorders>
              <w:bottom w:val="double" w:sz="4" w:space="0" w:color="auto"/>
            </w:tcBorders>
            <w:vAlign w:val="center"/>
          </w:tcPr>
          <w:p w14:paraId="765C2975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143" w:type="dxa"/>
            <w:gridSpan w:val="273"/>
            <w:tcBorders>
              <w:bottom w:val="double" w:sz="4" w:space="0" w:color="auto"/>
            </w:tcBorders>
            <w:vAlign w:val="center"/>
          </w:tcPr>
          <w:p w14:paraId="48AF59A0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721" w:type="dxa"/>
            <w:gridSpan w:val="228"/>
            <w:tcBorders>
              <w:bottom w:val="double" w:sz="4" w:space="0" w:color="auto"/>
            </w:tcBorders>
            <w:vAlign w:val="center"/>
          </w:tcPr>
          <w:p w14:paraId="0A0E2D2A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872" w:type="dxa"/>
            <w:gridSpan w:val="141"/>
            <w:tcBorders>
              <w:bottom w:val="double" w:sz="4" w:space="0" w:color="auto"/>
            </w:tcBorders>
          </w:tcPr>
          <w:p w14:paraId="5CE75629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1E13BB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E4ABD7B" w14:textId="77777777" w:rsidTr="004068EE">
        <w:trPr>
          <w:cantSplit/>
          <w:trHeight w:val="159"/>
        </w:trPr>
        <w:tc>
          <w:tcPr>
            <w:tcW w:w="397" w:type="dxa"/>
            <w:gridSpan w:val="21"/>
            <w:vMerge/>
            <w:tcBorders>
              <w:bottom w:val="nil"/>
            </w:tcBorders>
          </w:tcPr>
          <w:p w14:paraId="3DEE3E0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03" w:type="dxa"/>
            <w:gridSpan w:val="192"/>
            <w:tcBorders>
              <w:top w:val="double" w:sz="4" w:space="0" w:color="auto"/>
            </w:tcBorders>
            <w:vAlign w:val="center"/>
          </w:tcPr>
          <w:p w14:paraId="77CDE86E" w14:textId="77777777" w:rsidR="00681CA0" w:rsidRPr="004C4754" w:rsidRDefault="00681CA0" w:rsidP="00E953A6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1757" w:type="dxa"/>
            <w:gridSpan w:val="193"/>
            <w:tcBorders>
              <w:top w:val="double" w:sz="4" w:space="0" w:color="auto"/>
            </w:tcBorders>
            <w:vAlign w:val="center"/>
          </w:tcPr>
          <w:p w14:paraId="315AC104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2143" w:type="dxa"/>
            <w:gridSpan w:val="273"/>
            <w:tcBorders>
              <w:top w:val="double" w:sz="4" w:space="0" w:color="auto"/>
            </w:tcBorders>
            <w:vAlign w:val="center"/>
          </w:tcPr>
          <w:p w14:paraId="01AB9671" w14:textId="77777777" w:rsidR="00681CA0" w:rsidRPr="004C4754" w:rsidRDefault="00803FD2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п</w:t>
            </w:r>
            <w:r w:rsidR="00681CA0" w:rsidRPr="00803FD2">
              <w:rPr>
                <w:rFonts w:ascii="Arial" w:hAnsi="Arial" w:cs="Arial"/>
              </w:rPr>
              <w:t>р</w:t>
            </w:r>
            <w:r w:rsidR="00681CA0" w:rsidRPr="004C4754">
              <w:rPr>
                <w:rFonts w:ascii="Arial" w:hAnsi="Arial" w:cs="Arial"/>
              </w:rPr>
              <w:t>едварительного подогрева</w:t>
            </w:r>
          </w:p>
        </w:tc>
        <w:tc>
          <w:tcPr>
            <w:tcW w:w="1721" w:type="dxa"/>
            <w:gridSpan w:val="228"/>
            <w:tcBorders>
              <w:top w:val="double" w:sz="4" w:space="0" w:color="auto"/>
            </w:tcBorders>
            <w:vAlign w:val="center"/>
          </w:tcPr>
          <w:p w14:paraId="2EB71451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  <w:vAlign w:val="center"/>
          </w:tcPr>
          <w:p w14:paraId="409321CC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7846CB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F1CA7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454093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BF5DE0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14F1D2B0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1C2C6309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6DE0137A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8582CE6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48D29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D8150E9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  <w:gridSpan w:val="192"/>
            <w:tcBorders>
              <w:top w:val="nil"/>
            </w:tcBorders>
          </w:tcPr>
          <w:p w14:paraId="2509E24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07" w:type="dxa"/>
            <w:gridSpan w:val="426"/>
            <w:tcBorders>
              <w:top w:val="nil"/>
            </w:tcBorders>
          </w:tcPr>
          <w:p w14:paraId="073A52ED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014" w:type="dxa"/>
            <w:gridSpan w:val="268"/>
            <w:tcBorders>
              <w:top w:val="nil"/>
            </w:tcBorders>
          </w:tcPr>
          <w:p w14:paraId="638C0A1D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72" w:type="dxa"/>
            <w:gridSpan w:val="141"/>
            <w:tcBorders>
              <w:top w:val="nil"/>
            </w:tcBorders>
          </w:tcPr>
          <w:p w14:paraId="0E6CE75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2F377D5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89E991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71C3A4C6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  <w:gridSpan w:val="192"/>
            <w:tcBorders>
              <w:top w:val="nil"/>
              <w:bottom w:val="double" w:sz="4" w:space="0" w:color="auto"/>
            </w:tcBorders>
          </w:tcPr>
          <w:p w14:paraId="7995406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19" w:type="dxa"/>
            <w:gridSpan w:val="184"/>
            <w:tcBorders>
              <w:top w:val="nil"/>
              <w:bottom w:val="double" w:sz="4" w:space="0" w:color="auto"/>
            </w:tcBorders>
          </w:tcPr>
          <w:p w14:paraId="6DD5A99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88" w:type="dxa"/>
            <w:gridSpan w:val="242"/>
            <w:tcBorders>
              <w:top w:val="nil"/>
              <w:bottom w:val="double" w:sz="4" w:space="0" w:color="auto"/>
            </w:tcBorders>
          </w:tcPr>
          <w:p w14:paraId="38D7891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886" w:type="dxa"/>
            <w:gridSpan w:val="409"/>
            <w:tcBorders>
              <w:top w:val="nil"/>
              <w:bottom w:val="nil"/>
            </w:tcBorders>
          </w:tcPr>
          <w:p w14:paraId="3FB296E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1544FE5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26A73A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77D256A9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  <w:gridSpan w:val="192"/>
            <w:tcBorders>
              <w:top w:val="double" w:sz="4" w:space="0" w:color="auto"/>
            </w:tcBorders>
          </w:tcPr>
          <w:p w14:paraId="5B537C5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1500,0</w:t>
            </w:r>
          </w:p>
        </w:tc>
        <w:tc>
          <w:tcPr>
            <w:tcW w:w="1719" w:type="dxa"/>
            <w:gridSpan w:val="184"/>
            <w:tcBorders>
              <w:top w:val="double" w:sz="4" w:space="0" w:color="auto"/>
            </w:tcBorders>
          </w:tcPr>
          <w:p w14:paraId="2CD5110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1504,7</w:t>
            </w:r>
          </w:p>
        </w:tc>
        <w:tc>
          <w:tcPr>
            <w:tcW w:w="1888" w:type="dxa"/>
            <w:gridSpan w:val="242"/>
            <w:tcBorders>
              <w:top w:val="double" w:sz="4" w:space="0" w:color="auto"/>
            </w:tcBorders>
          </w:tcPr>
          <w:p w14:paraId="04FC39E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1507,1</w:t>
            </w:r>
          </w:p>
        </w:tc>
        <w:tc>
          <w:tcPr>
            <w:tcW w:w="2014" w:type="dxa"/>
            <w:gridSpan w:val="268"/>
            <w:tcBorders>
              <w:top w:val="double" w:sz="4" w:space="0" w:color="auto"/>
            </w:tcBorders>
          </w:tcPr>
          <w:p w14:paraId="5B470BE4" w14:textId="77777777" w:rsidR="00681CA0" w:rsidRPr="004C4754" w:rsidRDefault="00681CA0" w:rsidP="005C500B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1514,2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</w:tcBorders>
          </w:tcPr>
          <w:p w14:paraId="4FA01F0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CD2B997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A42BFD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4EA3FF4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ABFF2D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3A38532A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1DDB4C53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0BCC5F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2C20E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2D6930B3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tcBorders>
              <w:top w:val="nil"/>
              <w:bottom w:val="double" w:sz="4" w:space="0" w:color="auto"/>
            </w:tcBorders>
            <w:vAlign w:val="center"/>
          </w:tcPr>
          <w:p w14:paraId="377E0FA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436" w:type="dxa"/>
            <w:gridSpan w:val="310"/>
            <w:tcBorders>
              <w:top w:val="nil"/>
              <w:bottom w:val="double" w:sz="4" w:space="0" w:color="auto"/>
            </w:tcBorders>
            <w:vAlign w:val="center"/>
          </w:tcPr>
          <w:p w14:paraId="7A2C591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Расчетная</w:t>
            </w:r>
            <w:r w:rsidRPr="004C4754">
              <w:rPr>
                <w:rFonts w:ascii="Arial" w:hAnsi="Arial" w:cs="Arial"/>
              </w:rPr>
              <w:t xml:space="preserve"> напряж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ние ПРА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3325" w:type="dxa"/>
            <w:gridSpan w:val="389"/>
            <w:tcBorders>
              <w:top w:val="nil"/>
              <w:bottom w:val="double" w:sz="4" w:space="0" w:color="auto"/>
            </w:tcBorders>
            <w:vAlign w:val="center"/>
          </w:tcPr>
          <w:p w14:paraId="1262506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Испытательное напряжение (действующее значение)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310" w:type="dxa"/>
            <w:gridSpan w:val="238"/>
            <w:tcBorders>
              <w:top w:val="nil"/>
              <w:bottom w:val="double" w:sz="4" w:space="0" w:color="auto"/>
            </w:tcBorders>
            <w:vAlign w:val="center"/>
          </w:tcPr>
          <w:p w14:paraId="60B4185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1600DD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E7E14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AF66F04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tcBorders>
              <w:top w:val="double" w:sz="4" w:space="0" w:color="auto"/>
              <w:bottom w:val="nil"/>
            </w:tcBorders>
            <w:vAlign w:val="center"/>
          </w:tcPr>
          <w:p w14:paraId="3B0DE277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36" w:type="dxa"/>
            <w:gridSpan w:val="310"/>
            <w:tcBorders>
              <w:top w:val="double" w:sz="4" w:space="0" w:color="auto"/>
              <w:bottom w:val="nil"/>
            </w:tcBorders>
            <w:vAlign w:val="center"/>
          </w:tcPr>
          <w:p w14:paraId="1EB5CC4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3325" w:type="dxa"/>
            <w:gridSpan w:val="389"/>
            <w:tcBorders>
              <w:top w:val="double" w:sz="4" w:space="0" w:color="auto"/>
              <w:bottom w:val="nil"/>
            </w:tcBorders>
            <w:vAlign w:val="center"/>
          </w:tcPr>
          <w:p w14:paraId="3F6B23A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2310" w:type="dxa"/>
            <w:gridSpan w:val="238"/>
            <w:tcBorders>
              <w:top w:val="double" w:sz="4" w:space="0" w:color="auto"/>
              <w:bottom w:val="nil"/>
            </w:tcBorders>
            <w:vAlign w:val="center"/>
          </w:tcPr>
          <w:p w14:paraId="0C437F4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477B1AC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645561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30B98FA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5" w:type="dxa"/>
            <w:gridSpan w:val="90"/>
            <w:vAlign w:val="center"/>
          </w:tcPr>
          <w:p w14:paraId="59C891A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36" w:type="dxa"/>
            <w:gridSpan w:val="310"/>
            <w:vAlign w:val="center"/>
          </w:tcPr>
          <w:p w14:paraId="7E88459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3325" w:type="dxa"/>
            <w:gridSpan w:val="389"/>
            <w:vAlign w:val="center"/>
          </w:tcPr>
          <w:p w14:paraId="4CE2020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310" w:type="dxa"/>
            <w:gridSpan w:val="238"/>
            <w:vAlign w:val="center"/>
          </w:tcPr>
          <w:p w14:paraId="15758B0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9648C39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1D9467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12C2895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24DB97" w14:textId="77777777" w:rsidTr="004068EE">
        <w:trPr>
          <w:cantSplit/>
          <w:trHeight w:val="79"/>
        </w:trPr>
        <w:tc>
          <w:tcPr>
            <w:tcW w:w="397" w:type="dxa"/>
            <w:gridSpan w:val="21"/>
            <w:tcBorders>
              <w:top w:val="nil"/>
              <w:bottom w:val="nil"/>
            </w:tcBorders>
          </w:tcPr>
          <w:p w14:paraId="07D30235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45085AB9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C8D348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4C0503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  <w:tcBorders>
              <w:top w:val="nil"/>
            </w:tcBorders>
          </w:tcPr>
          <w:p w14:paraId="2108DA58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6BAD1512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Ч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>стота, Гц</w:t>
            </w:r>
          </w:p>
        </w:tc>
        <w:tc>
          <w:tcPr>
            <w:tcW w:w="1435" w:type="dxa"/>
            <w:gridSpan w:val="234"/>
            <w:vMerge w:val="restart"/>
            <w:vAlign w:val="center"/>
          </w:tcPr>
          <w:p w14:paraId="6A0E371E" w14:textId="77777777" w:rsidR="00681CA0" w:rsidRPr="00803FD2" w:rsidRDefault="001F6780" w:rsidP="005C500B">
            <w:pPr>
              <w:spacing w:after="0" w:line="240" w:lineRule="auto"/>
              <w:ind w:left="-109" w:right="-108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867" w:type="dxa"/>
            <w:gridSpan w:val="451"/>
            <w:vAlign w:val="center"/>
          </w:tcPr>
          <w:p w14:paraId="3E65632C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на лампе (действу</w:t>
            </w:r>
            <w:r w:rsidRPr="00803FD2">
              <w:rPr>
                <w:rFonts w:ascii="Arial" w:hAnsi="Arial" w:cs="Arial"/>
              </w:rPr>
              <w:t>ю</w:t>
            </w:r>
            <w:r w:rsidRPr="00803FD2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34" w:type="dxa"/>
            <w:gridSpan w:val="185"/>
            <w:vMerge w:val="restart"/>
            <w:vAlign w:val="center"/>
          </w:tcPr>
          <w:p w14:paraId="529A70B1" w14:textId="77777777" w:rsidR="00681CA0" w:rsidRPr="00803FD2" w:rsidRDefault="001F6780" w:rsidP="005C500B">
            <w:pPr>
              <w:spacing w:after="0" w:line="240" w:lineRule="auto"/>
              <w:ind w:left="-108" w:right="-107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1872" w:type="dxa"/>
            <w:gridSpan w:val="141"/>
            <w:vMerge w:val="restart"/>
            <w:vAlign w:val="center"/>
          </w:tcPr>
          <w:p w14:paraId="09E20AC0" w14:textId="77777777" w:rsidR="00681CA0" w:rsidRPr="00803FD2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Расчетное  значение тока </w:t>
            </w:r>
            <w:r w:rsidR="00681CA0" w:rsidRPr="00803FD2">
              <w:rPr>
                <w:rFonts w:ascii="Arial" w:hAnsi="Arial" w:cs="Arial"/>
              </w:rPr>
              <w:t>предварител</w:t>
            </w:r>
            <w:r w:rsidR="00681CA0" w:rsidRPr="00803FD2">
              <w:rPr>
                <w:rFonts w:ascii="Arial" w:hAnsi="Arial" w:cs="Arial"/>
              </w:rPr>
              <w:t>ь</w:t>
            </w:r>
            <w:r w:rsidR="00681CA0" w:rsidRPr="00803FD2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FC31010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F1B6869" w14:textId="77777777" w:rsidTr="004068EE">
        <w:trPr>
          <w:cantSplit/>
          <w:trHeight w:val="631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34691DB5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FA5658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5" w:type="dxa"/>
            <w:gridSpan w:val="23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734851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7" w:type="dxa"/>
            <w:gridSpan w:val="135"/>
            <w:tcBorders>
              <w:top w:val="nil"/>
              <w:bottom w:val="double" w:sz="4" w:space="0" w:color="auto"/>
            </w:tcBorders>
            <w:vAlign w:val="center"/>
          </w:tcPr>
          <w:p w14:paraId="44E1D0A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Расчетное</w:t>
            </w:r>
          </w:p>
        </w:tc>
        <w:tc>
          <w:tcPr>
            <w:tcW w:w="1143" w:type="dxa"/>
            <w:gridSpan w:val="142"/>
            <w:tcBorders>
              <w:top w:val="nil"/>
              <w:bottom w:val="double" w:sz="4" w:space="0" w:color="auto"/>
            </w:tcBorders>
            <w:vAlign w:val="center"/>
          </w:tcPr>
          <w:p w14:paraId="260DF9E6" w14:textId="77777777" w:rsidR="00681CA0" w:rsidRPr="004C4754" w:rsidRDefault="00681CA0" w:rsidP="005C500B">
            <w:pPr>
              <w:spacing w:after="0" w:line="240" w:lineRule="auto"/>
              <w:ind w:left="-108" w:right="-107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7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0138A9A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34" w:type="dxa"/>
            <w:gridSpan w:val="18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5D0140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872" w:type="dxa"/>
            <w:gridSpan w:val="14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A9D0D2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60EC154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A023E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</w:tcBorders>
          </w:tcPr>
          <w:p w14:paraId="59818D7D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5A1DCC4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35" w:type="dxa"/>
            <w:gridSpan w:val="234"/>
            <w:tcBorders>
              <w:top w:val="double" w:sz="4" w:space="0" w:color="auto"/>
              <w:bottom w:val="nil"/>
            </w:tcBorders>
            <w:vAlign w:val="center"/>
          </w:tcPr>
          <w:p w14:paraId="4433824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64</w:t>
            </w:r>
          </w:p>
        </w:tc>
        <w:tc>
          <w:tcPr>
            <w:tcW w:w="1437" w:type="dxa"/>
            <w:gridSpan w:val="135"/>
            <w:tcBorders>
              <w:top w:val="double" w:sz="4" w:space="0" w:color="auto"/>
              <w:bottom w:val="nil"/>
            </w:tcBorders>
            <w:vAlign w:val="center"/>
          </w:tcPr>
          <w:p w14:paraId="0719FBF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110</w:t>
            </w:r>
          </w:p>
        </w:tc>
        <w:tc>
          <w:tcPr>
            <w:tcW w:w="1143" w:type="dxa"/>
            <w:gridSpan w:val="142"/>
            <w:tcBorders>
              <w:top w:val="double" w:sz="4" w:space="0" w:color="auto"/>
              <w:bottom w:val="nil"/>
            </w:tcBorders>
            <w:vAlign w:val="center"/>
          </w:tcPr>
          <w:p w14:paraId="0AE41D9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1287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6C4F915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</w:t>
            </w:r>
          </w:p>
        </w:tc>
        <w:tc>
          <w:tcPr>
            <w:tcW w:w="1434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43881AB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0,670</w:t>
            </w:r>
          </w:p>
        </w:tc>
        <w:tc>
          <w:tcPr>
            <w:tcW w:w="1872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5774A87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17048A8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1AC7C96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  <w:tcBorders>
              <w:top w:val="nil"/>
              <w:bottom w:val="nil"/>
            </w:tcBorders>
          </w:tcPr>
          <w:p w14:paraId="098F4592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Align w:val="center"/>
          </w:tcPr>
          <w:p w14:paraId="586C98E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35" w:type="dxa"/>
            <w:gridSpan w:val="234"/>
            <w:vAlign w:val="center"/>
          </w:tcPr>
          <w:p w14:paraId="5933A05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7" w:type="dxa"/>
            <w:gridSpan w:val="135"/>
            <w:vAlign w:val="center"/>
          </w:tcPr>
          <w:p w14:paraId="2C9B77E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143" w:type="dxa"/>
            <w:gridSpan w:val="142"/>
            <w:vAlign w:val="center"/>
          </w:tcPr>
          <w:p w14:paraId="6352F51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7" w:type="dxa"/>
            <w:gridSpan w:val="174"/>
            <w:vAlign w:val="center"/>
          </w:tcPr>
          <w:p w14:paraId="0092357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34" w:type="dxa"/>
            <w:gridSpan w:val="185"/>
            <w:vAlign w:val="center"/>
          </w:tcPr>
          <w:p w14:paraId="041A37E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72" w:type="dxa"/>
            <w:gridSpan w:val="141"/>
            <w:vAlign w:val="center"/>
          </w:tcPr>
          <w:p w14:paraId="7CE0582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5A40DA6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BC3366" w14:textId="77777777" w:rsidTr="004068EE">
        <w:trPr>
          <w:cantSplit/>
          <w:trHeight w:val="5197"/>
        </w:trPr>
        <w:tc>
          <w:tcPr>
            <w:tcW w:w="10177" w:type="dxa"/>
            <w:gridSpan w:val="1051"/>
            <w:tcBorders>
              <w:top w:val="nil"/>
            </w:tcBorders>
          </w:tcPr>
          <w:p w14:paraId="113453D2" w14:textId="77777777" w:rsidR="00681CA0" w:rsidRPr="004C4754" w:rsidRDefault="00681CA0" w:rsidP="005C500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F806427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803FD2">
              <w:rPr>
                <w:rFonts w:ascii="Arial" w:hAnsi="Arial" w:cs="Arial"/>
              </w:rPr>
              <w:t xml:space="preserve"> </w:t>
            </w:r>
            <w:r w:rsidR="00F94339" w:rsidRPr="00803FD2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1B8EDCE0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5A7EA53" w14:textId="77777777" w:rsidTr="004068EE">
        <w:trPr>
          <w:cantSplit/>
        </w:trPr>
        <w:tc>
          <w:tcPr>
            <w:tcW w:w="10177" w:type="dxa"/>
            <w:gridSpan w:val="1051"/>
          </w:tcPr>
          <w:p w14:paraId="190CA879" w14:textId="77777777" w:rsidR="00681CA0" w:rsidRPr="004C475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2540-1</w:t>
            </w:r>
          </w:p>
        </w:tc>
      </w:tr>
      <w:tr w:rsidR="00681CA0" w:rsidRPr="004C4754" w14:paraId="05886CAE" w14:textId="77777777" w:rsidTr="004068EE">
        <w:tc>
          <w:tcPr>
            <w:tcW w:w="1686" w:type="dxa"/>
            <w:gridSpan w:val="96"/>
          </w:tcPr>
          <w:p w14:paraId="65D526C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36" w:type="dxa"/>
            <w:gridSpan w:val="839"/>
          </w:tcPr>
          <w:p w14:paraId="3D3C8139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53629A5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116"/>
            <w:vAlign w:val="center"/>
          </w:tcPr>
          <w:p w14:paraId="19E872CA" w14:textId="77777777" w:rsidR="00681CA0" w:rsidRPr="00803FD2" w:rsidRDefault="00FA62C7" w:rsidP="00E953A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2</w:t>
            </w:r>
          </w:p>
        </w:tc>
      </w:tr>
      <w:tr w:rsidR="00681CA0" w:rsidRPr="004C4754" w14:paraId="5B12C749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DBDF2A7" w14:textId="77777777" w:rsidR="00681CA0" w:rsidRPr="00803FD2" w:rsidRDefault="00681CA0" w:rsidP="00E953A6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803FD2">
              <w:rPr>
                <w:rFonts w:ascii="Arial" w:hAnsi="Arial" w:cs="Arial"/>
                <w:b/>
                <w:lang w:val="en-US"/>
              </w:rPr>
              <w:t>МСОЛ:</w:t>
            </w:r>
            <w:r w:rsidRPr="00803FD2">
              <w:rPr>
                <w:rFonts w:ascii="Arial" w:hAnsi="Arial" w:cs="Arial"/>
                <w:b/>
              </w:rPr>
              <w:t xml:space="preserve"> </w:t>
            </w:r>
            <w:r w:rsidRPr="00803FD2">
              <w:rPr>
                <w:rFonts w:ascii="Arial" w:hAnsi="Arial" w:cs="Arial"/>
                <w:lang w:val="en-US"/>
              </w:rPr>
              <w:t>FD-</w:t>
            </w:r>
            <w:r w:rsidRPr="00803FD2">
              <w:rPr>
                <w:rFonts w:ascii="Arial" w:hAnsi="Arial" w:cs="Arial"/>
              </w:rPr>
              <w:t>65</w:t>
            </w:r>
            <w:r w:rsidRPr="00803FD2">
              <w:rPr>
                <w:rFonts w:ascii="Arial" w:hAnsi="Arial" w:cs="Arial"/>
                <w:lang w:val="en-US"/>
              </w:rPr>
              <w:t>-E-G</w:t>
            </w:r>
            <w:r w:rsidRPr="00803FD2">
              <w:rPr>
                <w:rFonts w:ascii="Arial" w:hAnsi="Arial" w:cs="Arial"/>
              </w:rPr>
              <w:t>13</w:t>
            </w:r>
            <w:r w:rsidRPr="00803FD2">
              <w:rPr>
                <w:rFonts w:ascii="Arial" w:hAnsi="Arial" w:cs="Arial"/>
                <w:lang w:val="en-US"/>
              </w:rPr>
              <w:t>-</w:t>
            </w:r>
            <w:r w:rsidRPr="00803FD2">
              <w:rPr>
                <w:rFonts w:ascii="Arial" w:hAnsi="Arial" w:cs="Arial"/>
              </w:rPr>
              <w:t>38</w:t>
            </w:r>
            <w:r w:rsidRPr="00803FD2">
              <w:rPr>
                <w:rFonts w:ascii="Arial" w:hAnsi="Arial" w:cs="Arial"/>
                <w:lang w:val="en-US"/>
              </w:rPr>
              <w:t>/</w:t>
            </w:r>
            <w:r w:rsidRPr="00803FD2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2E6783B5" w14:textId="77777777" w:rsidTr="004068EE">
        <w:trPr>
          <w:cantSplit/>
          <w:trHeight w:val="81"/>
        </w:trPr>
        <w:tc>
          <w:tcPr>
            <w:tcW w:w="397" w:type="dxa"/>
            <w:gridSpan w:val="21"/>
            <w:tcBorders>
              <w:top w:val="nil"/>
            </w:tcBorders>
          </w:tcPr>
          <w:p w14:paraId="7A74147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5241BDA5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803FD2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3F154792" w14:textId="77777777" w:rsidR="00681CA0" w:rsidRPr="00803FD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1364A9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</w:tcPr>
          <w:p w14:paraId="54347E2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bottom w:val="double" w:sz="4" w:space="0" w:color="auto"/>
            </w:tcBorders>
            <w:vAlign w:val="center"/>
          </w:tcPr>
          <w:p w14:paraId="7CD8C8B4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59" w:type="dxa"/>
            <w:gridSpan w:val="224"/>
            <w:tcBorders>
              <w:bottom w:val="double" w:sz="4" w:space="0" w:color="auto"/>
            </w:tcBorders>
            <w:vAlign w:val="center"/>
          </w:tcPr>
          <w:p w14:paraId="23988B1E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Номинал</w:t>
            </w:r>
            <w:r w:rsidRPr="00803FD2">
              <w:rPr>
                <w:rFonts w:ascii="Arial" w:hAnsi="Arial" w:cs="Arial"/>
              </w:rPr>
              <w:t>ь</w:t>
            </w:r>
            <w:r w:rsidRPr="00803FD2">
              <w:rPr>
                <w:rFonts w:ascii="Arial" w:hAnsi="Arial" w:cs="Arial"/>
              </w:rPr>
              <w:t>ная мо</w:t>
            </w:r>
            <w:r w:rsidRPr="00803FD2">
              <w:rPr>
                <w:rFonts w:ascii="Arial" w:hAnsi="Arial" w:cs="Arial"/>
              </w:rPr>
              <w:t>щ</w:t>
            </w:r>
            <w:r w:rsidRPr="00803FD2">
              <w:rPr>
                <w:rFonts w:ascii="Arial" w:hAnsi="Arial" w:cs="Arial"/>
              </w:rPr>
              <w:t>ность, Вт</w:t>
            </w:r>
          </w:p>
        </w:tc>
        <w:tc>
          <w:tcPr>
            <w:tcW w:w="1447" w:type="dxa"/>
            <w:gridSpan w:val="159"/>
            <w:tcBorders>
              <w:bottom w:val="double" w:sz="4" w:space="0" w:color="auto"/>
            </w:tcBorders>
            <w:vAlign w:val="center"/>
          </w:tcPr>
          <w:p w14:paraId="2E1DBCC4" w14:textId="77777777" w:rsidR="00681CA0" w:rsidRPr="00803FD2" w:rsidRDefault="004D4B24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значение напряж</w:t>
            </w:r>
            <w:r w:rsidRPr="00803FD2">
              <w:rPr>
                <w:rFonts w:ascii="Arial" w:hAnsi="Arial" w:cs="Arial"/>
              </w:rPr>
              <w:t>е</w:t>
            </w:r>
            <w:r w:rsidRPr="00803FD2">
              <w:rPr>
                <w:rFonts w:ascii="Arial" w:hAnsi="Arial" w:cs="Arial"/>
              </w:rPr>
              <w:t>ния</w:t>
            </w:r>
            <w:r w:rsidR="00681CA0" w:rsidRPr="00803FD2">
              <w:rPr>
                <w:rFonts w:ascii="Arial" w:hAnsi="Arial" w:cs="Arial"/>
              </w:rPr>
              <w:t>, В</w:t>
            </w:r>
          </w:p>
        </w:tc>
        <w:tc>
          <w:tcPr>
            <w:tcW w:w="1423" w:type="dxa"/>
            <w:gridSpan w:val="185"/>
            <w:tcBorders>
              <w:bottom w:val="double" w:sz="4" w:space="0" w:color="auto"/>
            </w:tcBorders>
            <w:vAlign w:val="center"/>
          </w:tcPr>
          <w:p w14:paraId="45DF6DE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Ток кали</w:t>
            </w:r>
            <w:r w:rsidRPr="00803FD2">
              <w:rPr>
                <w:rFonts w:ascii="Arial" w:hAnsi="Arial" w:cs="Arial"/>
              </w:rPr>
              <w:t>б</w:t>
            </w:r>
            <w:r w:rsidRPr="00803FD2">
              <w:rPr>
                <w:rFonts w:ascii="Arial" w:hAnsi="Arial" w:cs="Arial"/>
              </w:rPr>
              <w:t>ровки, А</w:t>
            </w:r>
          </w:p>
        </w:tc>
        <w:tc>
          <w:tcPr>
            <w:tcW w:w="1666" w:type="dxa"/>
            <w:gridSpan w:val="187"/>
            <w:tcBorders>
              <w:bottom w:val="double" w:sz="4" w:space="0" w:color="auto"/>
            </w:tcBorders>
            <w:vAlign w:val="center"/>
          </w:tcPr>
          <w:p w14:paraId="278790A2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138" w:type="dxa"/>
            <w:gridSpan w:val="210"/>
            <w:tcBorders>
              <w:bottom w:val="double" w:sz="4" w:space="0" w:color="auto"/>
            </w:tcBorders>
            <w:vAlign w:val="center"/>
          </w:tcPr>
          <w:p w14:paraId="16C4514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 w:val="restart"/>
          </w:tcPr>
          <w:p w14:paraId="046F9E2A" w14:textId="77777777" w:rsidR="00681CA0" w:rsidRPr="00803FD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049AE7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809721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top w:val="double" w:sz="4" w:space="0" w:color="auto"/>
              <w:bottom w:val="nil"/>
            </w:tcBorders>
            <w:vAlign w:val="center"/>
          </w:tcPr>
          <w:p w14:paraId="6D6B0697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24"/>
            <w:tcBorders>
              <w:top w:val="double" w:sz="4" w:space="0" w:color="auto"/>
              <w:bottom w:val="nil"/>
            </w:tcBorders>
            <w:vAlign w:val="center"/>
          </w:tcPr>
          <w:p w14:paraId="3DE8C312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65</w:t>
            </w:r>
          </w:p>
        </w:tc>
        <w:tc>
          <w:tcPr>
            <w:tcW w:w="1447" w:type="dxa"/>
            <w:gridSpan w:val="159"/>
            <w:tcBorders>
              <w:top w:val="double" w:sz="4" w:space="0" w:color="auto"/>
              <w:bottom w:val="nil"/>
            </w:tcBorders>
            <w:vAlign w:val="center"/>
          </w:tcPr>
          <w:p w14:paraId="259058E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220</w:t>
            </w:r>
          </w:p>
        </w:tc>
        <w:tc>
          <w:tcPr>
            <w:tcW w:w="1423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2DAEE40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0,670</w:t>
            </w:r>
          </w:p>
        </w:tc>
        <w:tc>
          <w:tcPr>
            <w:tcW w:w="1666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296E4858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240</w:t>
            </w:r>
          </w:p>
        </w:tc>
        <w:tc>
          <w:tcPr>
            <w:tcW w:w="2138" w:type="dxa"/>
            <w:gridSpan w:val="210"/>
            <w:tcBorders>
              <w:top w:val="double" w:sz="4" w:space="0" w:color="auto"/>
              <w:bottom w:val="nil"/>
            </w:tcBorders>
            <w:vAlign w:val="center"/>
          </w:tcPr>
          <w:p w14:paraId="06DA181C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77DBB03A" w14:textId="77777777" w:rsidR="00681CA0" w:rsidRPr="00803FD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B638B0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45B7773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vAlign w:val="center"/>
          </w:tcPr>
          <w:p w14:paraId="2A6671DF" w14:textId="77777777" w:rsidR="00681CA0" w:rsidRPr="004C4754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24"/>
            <w:vAlign w:val="center"/>
          </w:tcPr>
          <w:p w14:paraId="372B448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447" w:type="dxa"/>
            <w:gridSpan w:val="159"/>
            <w:vAlign w:val="center"/>
          </w:tcPr>
          <w:p w14:paraId="11F040E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423" w:type="dxa"/>
            <w:gridSpan w:val="185"/>
            <w:vAlign w:val="center"/>
          </w:tcPr>
          <w:p w14:paraId="48F6228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1666" w:type="dxa"/>
            <w:gridSpan w:val="187"/>
            <w:vAlign w:val="center"/>
          </w:tcPr>
          <w:p w14:paraId="259660C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138" w:type="dxa"/>
            <w:gridSpan w:val="210"/>
            <w:vAlign w:val="center"/>
          </w:tcPr>
          <w:p w14:paraId="150B17FF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5A44E7A" w14:textId="77777777" w:rsidR="00681CA0" w:rsidRPr="00803FD2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8B66A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4D9EDF9" w14:textId="77777777" w:rsidR="00681CA0" w:rsidRPr="00803F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26E9E9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9EE4F3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2662BBF1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4D0CBCB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BB741C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4E86E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246" w:type="dxa"/>
            <w:gridSpan w:val="794"/>
            <w:tcBorders>
              <w:top w:val="nil"/>
            </w:tcBorders>
          </w:tcPr>
          <w:p w14:paraId="13D8A393" w14:textId="77777777" w:rsidR="00681CA0" w:rsidRPr="00803FD2" w:rsidRDefault="00681CA0" w:rsidP="00E953A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Частота, Гц</w:t>
            </w:r>
          </w:p>
        </w:tc>
        <w:tc>
          <w:tcPr>
            <w:tcW w:w="1136" w:type="dxa"/>
            <w:gridSpan w:val="194"/>
            <w:tcBorders>
              <w:top w:val="nil"/>
            </w:tcBorders>
          </w:tcPr>
          <w:p w14:paraId="7907FA6B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50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421EC7AB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1DEBB12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4F3B5D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A62367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Merge w:val="restart"/>
            <w:tcBorders>
              <w:top w:val="nil"/>
            </w:tcBorders>
            <w:vAlign w:val="center"/>
          </w:tcPr>
          <w:p w14:paraId="04CFE9A5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Ток предварительного подогрева, А</w:t>
            </w: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374308D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</w:t>
            </w:r>
          </w:p>
        </w:tc>
        <w:tc>
          <w:tcPr>
            <w:tcW w:w="1136" w:type="dxa"/>
            <w:gridSpan w:val="194"/>
            <w:tcBorders>
              <w:top w:val="nil"/>
            </w:tcBorders>
          </w:tcPr>
          <w:p w14:paraId="21B67519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0,603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6FB70FE1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CE915BC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CD9B0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49322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Merge/>
            <w:tcBorders>
              <w:top w:val="nil"/>
            </w:tcBorders>
            <w:vAlign w:val="center"/>
          </w:tcPr>
          <w:p w14:paraId="5B8DB113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65CEFEC4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</w:t>
            </w:r>
          </w:p>
        </w:tc>
        <w:tc>
          <w:tcPr>
            <w:tcW w:w="1136" w:type="dxa"/>
            <w:gridSpan w:val="194"/>
            <w:tcBorders>
              <w:top w:val="nil"/>
            </w:tcBorders>
          </w:tcPr>
          <w:p w14:paraId="51108F60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1,410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03593E7B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1BE97AE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40A2A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5C0DA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tcBorders>
              <w:top w:val="nil"/>
            </w:tcBorders>
            <w:vAlign w:val="center"/>
          </w:tcPr>
          <w:p w14:paraId="527C9FCB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120B01FF" w14:textId="77777777" w:rsidR="00681CA0" w:rsidRPr="00803FD2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4D4B24" w:rsidRPr="00803FD2">
              <w:rPr>
                <w:rFonts w:ascii="Arial" w:hAnsi="Arial" w:cs="Arial"/>
              </w:rPr>
              <w:t xml:space="preserve"> знач</w:t>
            </w:r>
            <w:r w:rsidR="004D4B24" w:rsidRPr="00803FD2">
              <w:rPr>
                <w:rFonts w:ascii="Arial" w:hAnsi="Arial" w:cs="Arial"/>
              </w:rPr>
              <w:t>е</w:t>
            </w:r>
            <w:r w:rsidR="004D4B24" w:rsidRPr="00803FD2">
              <w:rPr>
                <w:rFonts w:ascii="Arial" w:hAnsi="Arial" w:cs="Arial"/>
              </w:rPr>
              <w:t>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136" w:type="dxa"/>
            <w:gridSpan w:val="194"/>
            <w:tcBorders>
              <w:top w:val="nil"/>
            </w:tcBorders>
            <w:vAlign w:val="center"/>
          </w:tcPr>
          <w:p w14:paraId="4B583F8B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198</w:t>
            </w:r>
          </w:p>
        </w:tc>
        <w:tc>
          <w:tcPr>
            <w:tcW w:w="1118" w:type="dxa"/>
            <w:gridSpan w:val="41"/>
            <w:tcBorders>
              <w:top w:val="nil"/>
            </w:tcBorders>
            <w:vAlign w:val="center"/>
          </w:tcPr>
          <w:p w14:paraId="138AA246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88004B0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1B6500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4AE101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tcBorders>
              <w:top w:val="nil"/>
            </w:tcBorders>
            <w:vAlign w:val="center"/>
          </w:tcPr>
          <w:p w14:paraId="14ACB174" w14:textId="77777777" w:rsidR="00681CA0" w:rsidRPr="00803FD2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40207A38" w14:textId="77777777" w:rsidR="00681CA0" w:rsidRPr="00803FD2" w:rsidRDefault="00681CA0" w:rsidP="00E953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(пиковое</w:t>
            </w:r>
            <w:r w:rsidR="004D4B24" w:rsidRPr="00803FD2">
              <w:rPr>
                <w:rFonts w:ascii="Arial" w:hAnsi="Arial" w:cs="Arial"/>
              </w:rPr>
              <w:t xml:space="preserve"> значение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1136" w:type="dxa"/>
            <w:gridSpan w:val="194"/>
            <w:tcBorders>
              <w:top w:val="nil"/>
            </w:tcBorders>
            <w:vAlign w:val="center"/>
          </w:tcPr>
          <w:p w14:paraId="38FD9055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400</w:t>
            </w:r>
          </w:p>
        </w:tc>
        <w:tc>
          <w:tcPr>
            <w:tcW w:w="1118" w:type="dxa"/>
            <w:gridSpan w:val="41"/>
            <w:tcBorders>
              <w:top w:val="nil"/>
            </w:tcBorders>
            <w:vAlign w:val="center"/>
          </w:tcPr>
          <w:p w14:paraId="7296EC7C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2FB488F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9AFCBC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EFE7CA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46" w:type="dxa"/>
            <w:gridSpan w:val="794"/>
            <w:tcBorders>
              <w:top w:val="nil"/>
              <w:bottom w:val="nil"/>
            </w:tcBorders>
          </w:tcPr>
          <w:p w14:paraId="4401E438" w14:textId="77777777" w:rsidR="00681CA0" w:rsidRPr="00803FD2" w:rsidRDefault="00681CA0" w:rsidP="00E953A6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36" w:type="dxa"/>
            <w:gridSpan w:val="194"/>
            <w:tcBorders>
              <w:top w:val="nil"/>
              <w:bottom w:val="nil"/>
            </w:tcBorders>
            <w:vAlign w:val="center"/>
          </w:tcPr>
          <w:p w14:paraId="179D1D5A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25</w:t>
            </w:r>
          </w:p>
        </w:tc>
        <w:tc>
          <w:tcPr>
            <w:tcW w:w="1118" w:type="dxa"/>
            <w:gridSpan w:val="41"/>
            <w:tcBorders>
              <w:top w:val="nil"/>
              <w:bottom w:val="nil"/>
            </w:tcBorders>
            <w:vAlign w:val="center"/>
          </w:tcPr>
          <w:p w14:paraId="017BB37B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A1287D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F8CB73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ADE758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Align w:val="center"/>
          </w:tcPr>
          <w:p w14:paraId="035064BA" w14:textId="77777777" w:rsidR="00681CA0" w:rsidRPr="00803FD2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268" w:type="dxa"/>
            <w:gridSpan w:val="261"/>
          </w:tcPr>
          <w:p w14:paraId="3E34DBBB" w14:textId="77777777" w:rsidR="00681CA0" w:rsidRPr="00803FD2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4D4B24" w:rsidRPr="00803FD2">
              <w:rPr>
                <w:rFonts w:ascii="Arial" w:hAnsi="Arial" w:cs="Arial"/>
              </w:rPr>
              <w:t xml:space="preserve"> знач</w:t>
            </w:r>
            <w:r w:rsidR="004D4B24" w:rsidRPr="00803FD2">
              <w:rPr>
                <w:rFonts w:ascii="Arial" w:hAnsi="Arial" w:cs="Arial"/>
              </w:rPr>
              <w:t>е</w:t>
            </w:r>
            <w:r w:rsidR="004D4B24" w:rsidRPr="00803FD2">
              <w:rPr>
                <w:rFonts w:ascii="Arial" w:hAnsi="Arial" w:cs="Arial"/>
              </w:rPr>
              <w:t>ние)</w:t>
            </w:r>
          </w:p>
        </w:tc>
        <w:tc>
          <w:tcPr>
            <w:tcW w:w="1136" w:type="dxa"/>
            <w:gridSpan w:val="194"/>
            <w:vAlign w:val="center"/>
          </w:tcPr>
          <w:p w14:paraId="0CDE7C91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132</w:t>
            </w:r>
          </w:p>
        </w:tc>
        <w:tc>
          <w:tcPr>
            <w:tcW w:w="1118" w:type="dxa"/>
            <w:gridSpan w:val="41"/>
            <w:vAlign w:val="center"/>
          </w:tcPr>
          <w:p w14:paraId="4E5D72CF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20A4883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9B274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45D6291" w14:textId="77777777" w:rsidR="00681CA0" w:rsidRPr="00803F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4AC9AC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43D7C2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35D1671F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D6DE083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6E8D0F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F279B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3" w:type="dxa"/>
            <w:gridSpan w:val="447"/>
            <w:tcBorders>
              <w:top w:val="nil"/>
            </w:tcBorders>
          </w:tcPr>
          <w:p w14:paraId="6D7D0427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Импульсное напряжение, В</w:t>
            </w:r>
          </w:p>
        </w:tc>
        <w:tc>
          <w:tcPr>
            <w:tcW w:w="5227" w:type="dxa"/>
            <w:gridSpan w:val="582"/>
            <w:tcBorders>
              <w:top w:val="nil"/>
            </w:tcBorders>
          </w:tcPr>
          <w:p w14:paraId="701534B1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Напряжение неповторного контактирования, 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93531F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0FFCB7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CA53B3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3" w:type="dxa"/>
            <w:gridSpan w:val="447"/>
            <w:tcBorders>
              <w:top w:val="nil"/>
              <w:bottom w:val="double" w:sz="4" w:space="0" w:color="auto"/>
            </w:tcBorders>
          </w:tcPr>
          <w:p w14:paraId="19DDA29F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</w:t>
            </w:r>
          </w:p>
        </w:tc>
        <w:tc>
          <w:tcPr>
            <w:tcW w:w="5227" w:type="dxa"/>
            <w:gridSpan w:val="582"/>
            <w:tcBorders>
              <w:top w:val="nil"/>
              <w:bottom w:val="double" w:sz="4" w:space="0" w:color="auto"/>
            </w:tcBorders>
          </w:tcPr>
          <w:p w14:paraId="66B46821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20BA6EF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29691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745E9C7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3" w:type="dxa"/>
            <w:gridSpan w:val="447"/>
            <w:tcBorders>
              <w:top w:val="double" w:sz="4" w:space="0" w:color="auto"/>
            </w:tcBorders>
          </w:tcPr>
          <w:p w14:paraId="6CA4A272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400</w:t>
            </w:r>
          </w:p>
        </w:tc>
        <w:tc>
          <w:tcPr>
            <w:tcW w:w="5227" w:type="dxa"/>
            <w:gridSpan w:val="582"/>
            <w:tcBorders>
              <w:top w:val="double" w:sz="4" w:space="0" w:color="auto"/>
            </w:tcBorders>
          </w:tcPr>
          <w:p w14:paraId="02F8D1F3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03FD2">
              <w:rPr>
                <w:rFonts w:ascii="Arial" w:hAnsi="Arial" w:cs="Arial"/>
              </w:rPr>
              <w:t>14</w:t>
            </w:r>
            <w:r w:rsidRPr="00803FD2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E9B055C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102722" w14:textId="77777777" w:rsidTr="004068EE">
        <w:trPr>
          <w:cantSplit/>
          <w:trHeight w:val="4836"/>
        </w:trPr>
        <w:tc>
          <w:tcPr>
            <w:tcW w:w="10177" w:type="dxa"/>
            <w:gridSpan w:val="1051"/>
            <w:tcBorders>
              <w:top w:val="nil"/>
            </w:tcBorders>
          </w:tcPr>
          <w:p w14:paraId="1BB1CA49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0EAA2312" w14:textId="77777777" w:rsidR="00681CA0" w:rsidRPr="00803FD2" w:rsidRDefault="00681CA0" w:rsidP="004E63E0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9052041" w14:textId="77777777" w:rsidTr="004068EE">
        <w:trPr>
          <w:cantSplit/>
        </w:trPr>
        <w:tc>
          <w:tcPr>
            <w:tcW w:w="10177" w:type="dxa"/>
            <w:gridSpan w:val="1051"/>
          </w:tcPr>
          <w:p w14:paraId="76BA02AA" w14:textId="77777777" w:rsidR="00681CA0" w:rsidRPr="00803FD2" w:rsidRDefault="008C3D53" w:rsidP="00360C39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803FD2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803FD2">
              <w:rPr>
                <w:rFonts w:ascii="Arial" w:hAnsi="Arial" w:cs="Arial"/>
                <w:b/>
              </w:rPr>
              <w:t>2540</w:t>
            </w:r>
            <w:r w:rsidR="00681CA0" w:rsidRPr="00803FD2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7F7AFB59" w14:textId="77777777" w:rsidTr="004068EE">
        <w:tc>
          <w:tcPr>
            <w:tcW w:w="1660" w:type="dxa"/>
            <w:gridSpan w:val="83"/>
          </w:tcPr>
          <w:p w14:paraId="34B3380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8" w:type="dxa"/>
            <w:gridSpan w:val="830"/>
          </w:tcPr>
          <w:p w14:paraId="5A7A2DC7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C3B0A14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1FFE727D" w14:textId="77777777" w:rsidR="00681CA0" w:rsidRPr="00803FD2" w:rsidRDefault="00FA62C7" w:rsidP="00360C3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1</w:t>
            </w:r>
          </w:p>
        </w:tc>
      </w:tr>
      <w:tr w:rsidR="00681CA0" w:rsidRPr="004C4754" w14:paraId="064BB3F7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C0992A6" w14:textId="77777777" w:rsidR="00681CA0" w:rsidRPr="004C4754" w:rsidRDefault="00681CA0" w:rsidP="00360C39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70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6/</w:t>
            </w:r>
            <w:r w:rsidRPr="004C4754">
              <w:rPr>
                <w:rFonts w:ascii="Arial" w:hAnsi="Arial" w:cs="Arial"/>
              </w:rPr>
              <w:t>1800</w:t>
            </w:r>
          </w:p>
        </w:tc>
      </w:tr>
      <w:tr w:rsidR="00681CA0" w:rsidRPr="004C4754" w14:paraId="6EAE533B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143AD0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65" w:type="dxa"/>
            <w:gridSpan w:val="178"/>
            <w:tcBorders>
              <w:bottom w:val="double" w:sz="4" w:space="0" w:color="auto"/>
            </w:tcBorders>
            <w:vAlign w:val="center"/>
          </w:tcPr>
          <w:p w14:paraId="3C52868B" w14:textId="77777777" w:rsidR="00681CA0" w:rsidRPr="004C4754" w:rsidRDefault="00681CA0" w:rsidP="00360C39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37" w:type="dxa"/>
            <w:gridSpan w:val="191"/>
            <w:tcBorders>
              <w:bottom w:val="double" w:sz="4" w:space="0" w:color="auto"/>
            </w:tcBorders>
            <w:vAlign w:val="center"/>
          </w:tcPr>
          <w:p w14:paraId="45004C86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1813" w:type="dxa"/>
            <w:gridSpan w:val="236"/>
            <w:tcBorders>
              <w:bottom w:val="double" w:sz="4" w:space="0" w:color="auto"/>
            </w:tcBorders>
            <w:vAlign w:val="center"/>
          </w:tcPr>
          <w:p w14:paraId="37849C34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2025" w:type="dxa"/>
            <w:gridSpan w:val="261"/>
            <w:tcBorders>
              <w:bottom w:val="double" w:sz="4" w:space="0" w:color="auto"/>
            </w:tcBorders>
            <w:vAlign w:val="center"/>
          </w:tcPr>
          <w:p w14:paraId="75694377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960" w:type="dxa"/>
            <w:gridSpan w:val="163"/>
            <w:tcBorders>
              <w:bottom w:val="double" w:sz="4" w:space="0" w:color="auto"/>
            </w:tcBorders>
            <w:vAlign w:val="center"/>
          </w:tcPr>
          <w:p w14:paraId="624E1E7F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9F4C8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16DA2B9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30BBF5F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65" w:type="dxa"/>
            <w:gridSpan w:val="178"/>
            <w:tcBorders>
              <w:top w:val="double" w:sz="4" w:space="0" w:color="auto"/>
            </w:tcBorders>
            <w:vAlign w:val="center"/>
          </w:tcPr>
          <w:p w14:paraId="35D713F7" w14:textId="77777777" w:rsidR="00681CA0" w:rsidRPr="004C4754" w:rsidRDefault="00681CA0" w:rsidP="00360C39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70</w:t>
            </w:r>
          </w:p>
        </w:tc>
        <w:tc>
          <w:tcPr>
            <w:tcW w:w="1737" w:type="dxa"/>
            <w:gridSpan w:val="191"/>
            <w:tcBorders>
              <w:top w:val="double" w:sz="4" w:space="0" w:color="auto"/>
            </w:tcBorders>
            <w:vAlign w:val="center"/>
          </w:tcPr>
          <w:p w14:paraId="1725B669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813" w:type="dxa"/>
            <w:gridSpan w:val="236"/>
            <w:tcBorders>
              <w:top w:val="double" w:sz="4" w:space="0" w:color="auto"/>
            </w:tcBorders>
            <w:vAlign w:val="center"/>
          </w:tcPr>
          <w:p w14:paraId="1CD39F28" w14:textId="77777777" w:rsidR="00681CA0" w:rsidRPr="00803FD2" w:rsidRDefault="004D4B24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предварител</w:t>
            </w:r>
            <w:r w:rsidRPr="00803FD2">
              <w:rPr>
                <w:rFonts w:ascii="Arial" w:hAnsi="Arial" w:cs="Arial"/>
              </w:rPr>
              <w:t>ь</w:t>
            </w:r>
            <w:r w:rsidRPr="00803FD2">
              <w:rPr>
                <w:rFonts w:ascii="Arial" w:hAnsi="Arial" w:cs="Arial"/>
              </w:rPr>
              <w:t xml:space="preserve">ного </w:t>
            </w:r>
            <w:r w:rsidR="00681CA0" w:rsidRPr="00803FD2">
              <w:rPr>
                <w:rFonts w:ascii="Arial" w:hAnsi="Arial" w:cs="Arial"/>
              </w:rPr>
              <w:t>подогрева</w:t>
            </w:r>
          </w:p>
        </w:tc>
        <w:tc>
          <w:tcPr>
            <w:tcW w:w="2025" w:type="dxa"/>
            <w:gridSpan w:val="261"/>
            <w:tcBorders>
              <w:top w:val="double" w:sz="4" w:space="0" w:color="auto"/>
            </w:tcBorders>
            <w:vAlign w:val="center"/>
          </w:tcPr>
          <w:p w14:paraId="7D8D802B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960" w:type="dxa"/>
            <w:gridSpan w:val="163"/>
            <w:tcBorders>
              <w:top w:val="double" w:sz="4" w:space="0" w:color="auto"/>
            </w:tcBorders>
            <w:vAlign w:val="center"/>
          </w:tcPr>
          <w:p w14:paraId="387AEC21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 xml:space="preserve">6 х </w:t>
            </w: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EC1873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6C011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608673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28E25E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973C3D2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192C4D05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53938AB6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3D5669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88F60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5812364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5" w:type="dxa"/>
            <w:gridSpan w:val="178"/>
            <w:tcBorders>
              <w:top w:val="nil"/>
            </w:tcBorders>
          </w:tcPr>
          <w:p w14:paraId="663774E3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196" w:type="dxa"/>
            <w:gridSpan w:val="382"/>
            <w:tcBorders>
              <w:top w:val="nil"/>
            </w:tcBorders>
          </w:tcPr>
          <w:p w14:paraId="788C2631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379" w:type="dxa"/>
            <w:gridSpan w:val="306"/>
            <w:tcBorders>
              <w:top w:val="nil"/>
            </w:tcBorders>
          </w:tcPr>
          <w:p w14:paraId="33A21E10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60" w:type="dxa"/>
            <w:gridSpan w:val="163"/>
            <w:tcBorders>
              <w:top w:val="nil"/>
            </w:tcBorders>
          </w:tcPr>
          <w:p w14:paraId="6D6813D1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CCD281E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5354BE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252DF9B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5" w:type="dxa"/>
            <w:gridSpan w:val="178"/>
            <w:tcBorders>
              <w:top w:val="nil"/>
              <w:bottom w:val="double" w:sz="4" w:space="0" w:color="auto"/>
            </w:tcBorders>
            <w:vAlign w:val="center"/>
          </w:tcPr>
          <w:p w14:paraId="6059035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699" w:type="dxa"/>
            <w:gridSpan w:val="184"/>
            <w:tcBorders>
              <w:top w:val="nil"/>
              <w:bottom w:val="double" w:sz="4" w:space="0" w:color="auto"/>
            </w:tcBorders>
            <w:vAlign w:val="center"/>
          </w:tcPr>
          <w:p w14:paraId="51E3009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97" w:type="dxa"/>
            <w:gridSpan w:val="198"/>
            <w:tcBorders>
              <w:top w:val="nil"/>
              <w:bottom w:val="double" w:sz="4" w:space="0" w:color="auto"/>
            </w:tcBorders>
            <w:vAlign w:val="center"/>
          </w:tcPr>
          <w:p w14:paraId="0C9B949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339" w:type="dxa"/>
            <w:gridSpan w:val="469"/>
            <w:tcBorders>
              <w:top w:val="nil"/>
              <w:bottom w:val="double" w:sz="4" w:space="0" w:color="auto"/>
            </w:tcBorders>
            <w:vAlign w:val="center"/>
          </w:tcPr>
          <w:p w14:paraId="479FA9D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342654E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489916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58AD022E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5" w:type="dxa"/>
            <w:gridSpan w:val="178"/>
            <w:tcBorders>
              <w:top w:val="double" w:sz="4" w:space="0" w:color="auto"/>
            </w:tcBorders>
            <w:vAlign w:val="center"/>
          </w:tcPr>
          <w:p w14:paraId="003979D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763,8</w:t>
            </w:r>
          </w:p>
        </w:tc>
        <w:tc>
          <w:tcPr>
            <w:tcW w:w="1699" w:type="dxa"/>
            <w:gridSpan w:val="184"/>
            <w:tcBorders>
              <w:top w:val="double" w:sz="4" w:space="0" w:color="auto"/>
            </w:tcBorders>
            <w:vAlign w:val="center"/>
          </w:tcPr>
          <w:p w14:paraId="380368B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1768,5</w:t>
            </w:r>
          </w:p>
        </w:tc>
        <w:tc>
          <w:tcPr>
            <w:tcW w:w="1497" w:type="dxa"/>
            <w:gridSpan w:val="198"/>
            <w:tcBorders>
              <w:top w:val="double" w:sz="4" w:space="0" w:color="auto"/>
            </w:tcBorders>
            <w:vAlign w:val="center"/>
          </w:tcPr>
          <w:p w14:paraId="75D454B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1770,9</w:t>
            </w:r>
          </w:p>
        </w:tc>
        <w:tc>
          <w:tcPr>
            <w:tcW w:w="2379" w:type="dxa"/>
            <w:gridSpan w:val="306"/>
            <w:tcBorders>
              <w:top w:val="double" w:sz="4" w:space="0" w:color="auto"/>
            </w:tcBorders>
            <w:vAlign w:val="center"/>
          </w:tcPr>
          <w:p w14:paraId="6DC3202F" w14:textId="77777777" w:rsidR="00681CA0" w:rsidRPr="004C4754" w:rsidRDefault="00681CA0" w:rsidP="005C500B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778,0</w:t>
            </w:r>
          </w:p>
        </w:tc>
        <w:tc>
          <w:tcPr>
            <w:tcW w:w="1960" w:type="dxa"/>
            <w:gridSpan w:val="163"/>
            <w:tcBorders>
              <w:top w:val="double" w:sz="4" w:space="0" w:color="auto"/>
            </w:tcBorders>
            <w:vAlign w:val="center"/>
          </w:tcPr>
          <w:p w14:paraId="71B6A95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78AD7E8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FC8F2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C9C307A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614E31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A0D05BD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0A20897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3305608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4D528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0018D1D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98" w:type="dxa"/>
            <w:gridSpan w:val="85"/>
            <w:tcBorders>
              <w:top w:val="nil"/>
              <w:bottom w:val="double" w:sz="4" w:space="0" w:color="auto"/>
            </w:tcBorders>
            <w:vAlign w:val="center"/>
          </w:tcPr>
          <w:p w14:paraId="268F46D0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Частота, Гц</w:t>
            </w:r>
          </w:p>
        </w:tc>
        <w:tc>
          <w:tcPr>
            <w:tcW w:w="2304" w:type="dxa"/>
            <w:gridSpan w:val="284"/>
            <w:tcBorders>
              <w:top w:val="nil"/>
              <w:bottom w:val="double" w:sz="4" w:space="0" w:color="auto"/>
            </w:tcBorders>
            <w:vAlign w:val="center"/>
          </w:tcPr>
          <w:p w14:paraId="619C52A8" w14:textId="77777777" w:rsidR="00681CA0" w:rsidRPr="00803FD2" w:rsidRDefault="00681CA0" w:rsidP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Расчетное </w:t>
            </w:r>
            <w:r w:rsidR="001F6780" w:rsidRPr="00803FD2">
              <w:rPr>
                <w:rFonts w:ascii="Arial" w:hAnsi="Arial" w:cs="Arial"/>
              </w:rPr>
              <w:t>знач</w:t>
            </w:r>
            <w:r w:rsidR="001F6780" w:rsidRPr="00803FD2">
              <w:rPr>
                <w:rFonts w:ascii="Arial" w:hAnsi="Arial" w:cs="Arial"/>
              </w:rPr>
              <w:t>е</w:t>
            </w:r>
            <w:r w:rsidR="001F6780" w:rsidRPr="00803FD2">
              <w:rPr>
                <w:rFonts w:ascii="Arial" w:hAnsi="Arial" w:cs="Arial"/>
              </w:rPr>
              <w:t xml:space="preserve">ние напряжения </w:t>
            </w:r>
            <w:r w:rsidRPr="00803FD2">
              <w:rPr>
                <w:rFonts w:ascii="Arial" w:hAnsi="Arial" w:cs="Arial"/>
              </w:rPr>
              <w:t>ПРА, В</w:t>
            </w:r>
          </w:p>
        </w:tc>
        <w:tc>
          <w:tcPr>
            <w:tcW w:w="3402" w:type="dxa"/>
            <w:gridSpan w:val="405"/>
            <w:tcBorders>
              <w:top w:val="nil"/>
              <w:bottom w:val="double" w:sz="4" w:space="0" w:color="auto"/>
            </w:tcBorders>
            <w:vAlign w:val="center"/>
          </w:tcPr>
          <w:p w14:paraId="451BE09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Испытательное напряжение (действующее значение)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396" w:type="dxa"/>
            <w:gridSpan w:val="255"/>
            <w:tcBorders>
              <w:top w:val="nil"/>
              <w:bottom w:val="double" w:sz="4" w:space="0" w:color="auto"/>
            </w:tcBorders>
            <w:vAlign w:val="center"/>
          </w:tcPr>
          <w:p w14:paraId="5984718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9040C01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D6A69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064393F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98" w:type="dxa"/>
            <w:gridSpan w:val="85"/>
            <w:tcBorders>
              <w:top w:val="double" w:sz="4" w:space="0" w:color="auto"/>
              <w:bottom w:val="nil"/>
            </w:tcBorders>
            <w:vAlign w:val="center"/>
          </w:tcPr>
          <w:p w14:paraId="3FF4F9C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304" w:type="dxa"/>
            <w:gridSpan w:val="284"/>
            <w:tcBorders>
              <w:top w:val="double" w:sz="4" w:space="0" w:color="auto"/>
              <w:bottom w:val="nil"/>
            </w:tcBorders>
            <w:vAlign w:val="center"/>
          </w:tcPr>
          <w:p w14:paraId="34203E7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3402" w:type="dxa"/>
            <w:gridSpan w:val="405"/>
            <w:tcBorders>
              <w:top w:val="double" w:sz="4" w:space="0" w:color="auto"/>
              <w:bottom w:val="nil"/>
            </w:tcBorders>
            <w:vAlign w:val="center"/>
          </w:tcPr>
          <w:p w14:paraId="5408FA8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216</w:t>
            </w:r>
          </w:p>
        </w:tc>
        <w:tc>
          <w:tcPr>
            <w:tcW w:w="2396" w:type="dxa"/>
            <w:gridSpan w:val="255"/>
            <w:tcBorders>
              <w:top w:val="double" w:sz="4" w:space="0" w:color="auto"/>
              <w:bottom w:val="nil"/>
            </w:tcBorders>
            <w:vAlign w:val="center"/>
          </w:tcPr>
          <w:p w14:paraId="7780CA3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2DA7567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D3B26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12C1D53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98" w:type="dxa"/>
            <w:gridSpan w:val="85"/>
            <w:vAlign w:val="center"/>
          </w:tcPr>
          <w:p w14:paraId="311D30B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304" w:type="dxa"/>
            <w:gridSpan w:val="284"/>
            <w:vAlign w:val="center"/>
          </w:tcPr>
          <w:p w14:paraId="47E39E5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3402" w:type="dxa"/>
            <w:gridSpan w:val="405"/>
            <w:vAlign w:val="center"/>
          </w:tcPr>
          <w:p w14:paraId="023F88F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216</w:t>
            </w:r>
          </w:p>
        </w:tc>
        <w:tc>
          <w:tcPr>
            <w:tcW w:w="2396" w:type="dxa"/>
            <w:gridSpan w:val="255"/>
            <w:vAlign w:val="center"/>
          </w:tcPr>
          <w:p w14:paraId="5A7544A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FD71F2C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2D110B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670D877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721C0F" w14:textId="77777777" w:rsidTr="004068EE">
        <w:trPr>
          <w:cantSplit/>
          <w:trHeight w:val="79"/>
        </w:trPr>
        <w:tc>
          <w:tcPr>
            <w:tcW w:w="393" w:type="dxa"/>
            <w:gridSpan w:val="19"/>
            <w:tcBorders>
              <w:top w:val="nil"/>
              <w:bottom w:val="nil"/>
            </w:tcBorders>
          </w:tcPr>
          <w:p w14:paraId="05F3953D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6CB0E826" w14:textId="77777777" w:rsidR="00681CA0" w:rsidRPr="00803FD2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9C6F35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49F9BC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4AB41EA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Merge w:val="restart"/>
            <w:vAlign w:val="center"/>
          </w:tcPr>
          <w:p w14:paraId="690C9F5F" w14:textId="77777777" w:rsidR="00681CA0" w:rsidRPr="004C4754" w:rsidRDefault="00681CA0" w:rsidP="005C500B">
            <w:pPr>
              <w:spacing w:after="0" w:line="240" w:lineRule="auto"/>
              <w:ind w:left="-78" w:right="-108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272" w:type="dxa"/>
            <w:gridSpan w:val="212"/>
            <w:vMerge w:val="restart"/>
            <w:vAlign w:val="center"/>
          </w:tcPr>
          <w:p w14:paraId="244AF8F9" w14:textId="77777777" w:rsidR="00681CA0" w:rsidRPr="00803FD2" w:rsidRDefault="001F6780" w:rsidP="005C500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968" w:type="dxa"/>
            <w:gridSpan w:val="467"/>
            <w:vAlign w:val="center"/>
          </w:tcPr>
          <w:p w14:paraId="6B3E2CCA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на лампе (действу</w:t>
            </w:r>
            <w:r w:rsidRPr="00803FD2">
              <w:rPr>
                <w:rFonts w:ascii="Arial" w:hAnsi="Arial" w:cs="Arial"/>
              </w:rPr>
              <w:t>ю</w:t>
            </w:r>
            <w:r w:rsidRPr="00803FD2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86" w:type="dxa"/>
            <w:gridSpan w:val="158"/>
            <w:vMerge w:val="restart"/>
            <w:vAlign w:val="center"/>
          </w:tcPr>
          <w:p w14:paraId="4B493466" w14:textId="6F64363C" w:rsidR="00681CA0" w:rsidRPr="00803FD2" w:rsidRDefault="001F67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</w:t>
            </w:r>
            <w:r w:rsidRPr="00803FD2">
              <w:rPr>
                <w:rFonts w:ascii="Arial" w:hAnsi="Arial" w:cs="Arial"/>
              </w:rPr>
              <w:t>т</w:t>
            </w:r>
            <w:r w:rsidRPr="00803FD2">
              <w:rPr>
                <w:rFonts w:ascii="Arial" w:hAnsi="Arial" w:cs="Arial"/>
              </w:rPr>
              <w:t>ное зна-чение т</w:t>
            </w:r>
            <w:r w:rsidRPr="00803FD2">
              <w:rPr>
                <w:rFonts w:ascii="Arial" w:hAnsi="Arial" w:cs="Arial"/>
              </w:rPr>
              <w:t>о</w:t>
            </w:r>
            <w:r w:rsidRPr="00803FD2">
              <w:rPr>
                <w:rFonts w:ascii="Arial" w:hAnsi="Arial" w:cs="Arial"/>
              </w:rPr>
              <w:t>ка лампы, А</w:t>
            </w:r>
          </w:p>
        </w:tc>
        <w:tc>
          <w:tcPr>
            <w:tcW w:w="1960" w:type="dxa"/>
            <w:gridSpan w:val="163"/>
            <w:vMerge w:val="restart"/>
            <w:vAlign w:val="center"/>
          </w:tcPr>
          <w:p w14:paraId="526C0000" w14:textId="77777777" w:rsidR="00681CA0" w:rsidRPr="00803FD2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 зн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>чение тока</w:t>
            </w:r>
            <w:r w:rsidR="00681CA0" w:rsidRPr="00803FD2">
              <w:rPr>
                <w:rFonts w:ascii="Arial" w:hAnsi="Arial" w:cs="Arial"/>
              </w:rPr>
              <w:t xml:space="preserve"> предварител</w:t>
            </w:r>
            <w:r w:rsidR="00681CA0" w:rsidRPr="00803FD2">
              <w:rPr>
                <w:rFonts w:ascii="Arial" w:hAnsi="Arial" w:cs="Arial"/>
              </w:rPr>
              <w:t>ь</w:t>
            </w:r>
            <w:r w:rsidR="00681CA0" w:rsidRPr="00803FD2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448DCC4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205359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2FE736C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14" w:type="dxa"/>
            <w:gridSpan w:val="2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69EACB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2" w:type="dxa"/>
            <w:gridSpan w:val="21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054779E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6" w:type="dxa"/>
            <w:gridSpan w:val="128"/>
            <w:tcBorders>
              <w:top w:val="nil"/>
              <w:bottom w:val="double" w:sz="4" w:space="0" w:color="auto"/>
            </w:tcBorders>
            <w:vAlign w:val="center"/>
          </w:tcPr>
          <w:p w14:paraId="537DB666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Расчетное</w:t>
            </w:r>
          </w:p>
          <w:p w14:paraId="18CB4445" w14:textId="77777777" w:rsidR="001F6780" w:rsidRPr="00803FD2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</w:rPr>
              <w:t>значение</w:t>
            </w:r>
          </w:p>
        </w:tc>
        <w:tc>
          <w:tcPr>
            <w:tcW w:w="1276" w:type="dxa"/>
            <w:gridSpan w:val="164"/>
            <w:tcBorders>
              <w:top w:val="nil"/>
              <w:bottom w:val="double" w:sz="4" w:space="0" w:color="auto"/>
            </w:tcBorders>
            <w:vAlign w:val="center"/>
          </w:tcPr>
          <w:p w14:paraId="4906BD0B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6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228F2EC2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03FD2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86" w:type="dxa"/>
            <w:gridSpan w:val="15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A018132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60" w:type="dxa"/>
            <w:gridSpan w:val="16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6C64842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FCEF7CD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23797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CE490BA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tcBorders>
              <w:top w:val="double" w:sz="4" w:space="0" w:color="auto"/>
              <w:bottom w:val="nil"/>
            </w:tcBorders>
            <w:vAlign w:val="center"/>
          </w:tcPr>
          <w:p w14:paraId="1791315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72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381EEDE3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69,5</w:t>
            </w:r>
          </w:p>
        </w:tc>
        <w:tc>
          <w:tcPr>
            <w:tcW w:w="1416" w:type="dxa"/>
            <w:gridSpan w:val="128"/>
            <w:tcBorders>
              <w:top w:val="double" w:sz="4" w:space="0" w:color="auto"/>
              <w:bottom w:val="nil"/>
            </w:tcBorders>
            <w:vAlign w:val="center"/>
          </w:tcPr>
          <w:p w14:paraId="1598ED0B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128</w:t>
            </w:r>
          </w:p>
        </w:tc>
        <w:tc>
          <w:tcPr>
            <w:tcW w:w="1276" w:type="dxa"/>
            <w:gridSpan w:val="164"/>
            <w:tcBorders>
              <w:top w:val="double" w:sz="4" w:space="0" w:color="auto"/>
              <w:bottom w:val="nil"/>
            </w:tcBorders>
            <w:vAlign w:val="center"/>
          </w:tcPr>
          <w:p w14:paraId="26CA6EBA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118</w:t>
            </w:r>
          </w:p>
        </w:tc>
        <w:tc>
          <w:tcPr>
            <w:tcW w:w="1276" w:type="dxa"/>
            <w:gridSpan w:val="175"/>
            <w:tcBorders>
              <w:top w:val="double" w:sz="4" w:space="0" w:color="auto"/>
              <w:bottom w:val="nil"/>
            </w:tcBorders>
            <w:vAlign w:val="center"/>
          </w:tcPr>
          <w:p w14:paraId="3F06A418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138</w:t>
            </w:r>
          </w:p>
        </w:tc>
        <w:tc>
          <w:tcPr>
            <w:tcW w:w="1286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7CD21457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  <w:lang w:val="en-US"/>
              </w:rPr>
              <w:t>0,</w:t>
            </w:r>
            <w:r w:rsidRPr="00803FD2">
              <w:rPr>
                <w:rFonts w:ascii="Arial" w:hAnsi="Arial" w:cs="Arial"/>
              </w:rPr>
              <w:t>700</w:t>
            </w:r>
          </w:p>
        </w:tc>
        <w:tc>
          <w:tcPr>
            <w:tcW w:w="1960" w:type="dxa"/>
            <w:gridSpan w:val="163"/>
            <w:tcBorders>
              <w:top w:val="double" w:sz="4" w:space="0" w:color="auto"/>
              <w:bottom w:val="nil"/>
            </w:tcBorders>
            <w:vAlign w:val="center"/>
          </w:tcPr>
          <w:p w14:paraId="226355D4" w14:textId="77777777" w:rsidR="00681CA0" w:rsidRPr="00803FD2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1,000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7E0622F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0AD58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9F6D21F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Align w:val="center"/>
          </w:tcPr>
          <w:p w14:paraId="7CE7C29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72" w:type="dxa"/>
            <w:gridSpan w:val="212"/>
            <w:vAlign w:val="center"/>
          </w:tcPr>
          <w:p w14:paraId="6220A75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69,5</w:t>
            </w:r>
          </w:p>
        </w:tc>
        <w:tc>
          <w:tcPr>
            <w:tcW w:w="1416" w:type="dxa"/>
            <w:gridSpan w:val="128"/>
            <w:vAlign w:val="center"/>
          </w:tcPr>
          <w:p w14:paraId="19C1A7E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1276" w:type="dxa"/>
            <w:gridSpan w:val="164"/>
            <w:vAlign w:val="center"/>
          </w:tcPr>
          <w:p w14:paraId="35521757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118</w:t>
            </w:r>
          </w:p>
        </w:tc>
        <w:tc>
          <w:tcPr>
            <w:tcW w:w="1276" w:type="dxa"/>
            <w:gridSpan w:val="175"/>
            <w:vAlign w:val="center"/>
          </w:tcPr>
          <w:p w14:paraId="29562BB7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138</w:t>
            </w:r>
          </w:p>
        </w:tc>
        <w:tc>
          <w:tcPr>
            <w:tcW w:w="1286" w:type="dxa"/>
            <w:gridSpan w:val="158"/>
            <w:vAlign w:val="center"/>
          </w:tcPr>
          <w:p w14:paraId="69D7CD6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0,700</w:t>
            </w:r>
          </w:p>
        </w:tc>
        <w:tc>
          <w:tcPr>
            <w:tcW w:w="1960" w:type="dxa"/>
            <w:gridSpan w:val="163"/>
            <w:vAlign w:val="center"/>
          </w:tcPr>
          <w:p w14:paraId="16F055B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1,000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D153123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F99BFC" w14:textId="77777777" w:rsidTr="004068EE">
        <w:trPr>
          <w:cantSplit/>
          <w:trHeight w:val="5093"/>
        </w:trPr>
        <w:tc>
          <w:tcPr>
            <w:tcW w:w="10177" w:type="dxa"/>
            <w:gridSpan w:val="1051"/>
            <w:tcBorders>
              <w:top w:val="nil"/>
            </w:tcBorders>
          </w:tcPr>
          <w:p w14:paraId="27AE25EF" w14:textId="77777777" w:rsidR="00681CA0" w:rsidRPr="004C4754" w:rsidRDefault="00681CA0" w:rsidP="005C500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5EF21AC3" w14:textId="77777777" w:rsidR="00681CA0" w:rsidRPr="004C4754" w:rsidRDefault="004D4B24" w:rsidP="00F94339">
            <w:pPr>
              <w:spacing w:after="0" w:line="360" w:lineRule="auto"/>
              <w:ind w:left="284"/>
              <w:jc w:val="both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Координат</w:t>
            </w:r>
            <w:r w:rsidRPr="00803FD2">
              <w:rPr>
                <w:rFonts w:ascii="Arial" w:hAnsi="Arial" w:cs="Arial"/>
              </w:rPr>
              <w:t xml:space="preserve">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803FD2">
              <w:rPr>
                <w:rFonts w:ascii="Arial" w:hAnsi="Arial" w:cs="Arial"/>
              </w:rPr>
              <w:t xml:space="preserve"> </w:t>
            </w:r>
            <w:r w:rsidR="00F94339" w:rsidRPr="00803FD2">
              <w:rPr>
                <w:rFonts w:ascii="Arial" w:hAnsi="Arial" w:cs="Arial"/>
              </w:rPr>
              <w:t>в соответст</w:t>
            </w:r>
            <w:r w:rsidR="00F94339" w:rsidRPr="009E3510">
              <w:rPr>
                <w:rFonts w:ascii="Arial" w:hAnsi="Arial" w:cs="Arial"/>
              </w:rPr>
              <w:t>вии</w:t>
            </w:r>
            <w:r w:rsidR="00F94339">
              <w:rPr>
                <w:rFonts w:ascii="Arial" w:hAnsi="Arial" w:cs="Arial"/>
              </w:rPr>
              <w:t xml:space="preserve">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</w:tc>
      </w:tr>
      <w:tr w:rsidR="00681CA0" w:rsidRPr="004C4754" w14:paraId="740ED37C" w14:textId="77777777" w:rsidTr="004068EE">
        <w:trPr>
          <w:cantSplit/>
        </w:trPr>
        <w:tc>
          <w:tcPr>
            <w:tcW w:w="10177" w:type="dxa"/>
            <w:gridSpan w:val="1051"/>
          </w:tcPr>
          <w:p w14:paraId="6AE1D0A9" w14:textId="77777777" w:rsidR="00681CA0" w:rsidRPr="004C475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2620-3</w:t>
            </w:r>
          </w:p>
        </w:tc>
      </w:tr>
      <w:tr w:rsidR="00681CA0" w:rsidRPr="004C4754" w14:paraId="6CF78EDB" w14:textId="77777777" w:rsidTr="004068EE">
        <w:tc>
          <w:tcPr>
            <w:tcW w:w="1546" w:type="dxa"/>
            <w:gridSpan w:val="57"/>
          </w:tcPr>
          <w:p w14:paraId="77D4320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92" w:type="dxa"/>
            <w:gridSpan w:val="856"/>
          </w:tcPr>
          <w:p w14:paraId="22914696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A4DB9F1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52E31709" w14:textId="77777777" w:rsidR="00681CA0" w:rsidRPr="00803FD2" w:rsidRDefault="00FA62C7" w:rsidP="00360C3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2</w:t>
            </w:r>
          </w:p>
        </w:tc>
      </w:tr>
      <w:tr w:rsidR="00681CA0" w:rsidRPr="004C4754" w14:paraId="09C1EFC5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030588C" w14:textId="77777777" w:rsidR="00681CA0" w:rsidRPr="00803FD2" w:rsidRDefault="00681CA0" w:rsidP="00360C39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  <w:b/>
                <w:lang w:val="en-US"/>
              </w:rPr>
              <w:t>МСОЛ:</w:t>
            </w:r>
            <w:r w:rsidRPr="00803FD2">
              <w:rPr>
                <w:rFonts w:ascii="Arial" w:hAnsi="Arial" w:cs="Arial"/>
                <w:b/>
              </w:rPr>
              <w:t xml:space="preserve"> </w:t>
            </w:r>
            <w:r w:rsidRPr="00803FD2">
              <w:rPr>
                <w:rFonts w:ascii="Arial" w:hAnsi="Arial" w:cs="Arial"/>
                <w:lang w:val="en-US"/>
              </w:rPr>
              <w:t>FD-</w:t>
            </w:r>
            <w:r w:rsidRPr="00803FD2">
              <w:rPr>
                <w:rFonts w:ascii="Arial" w:hAnsi="Arial" w:cs="Arial"/>
              </w:rPr>
              <w:t>70</w:t>
            </w:r>
            <w:r w:rsidRPr="00803FD2">
              <w:rPr>
                <w:rFonts w:ascii="Arial" w:hAnsi="Arial" w:cs="Arial"/>
                <w:lang w:val="en-US"/>
              </w:rPr>
              <w:t>-E-G</w:t>
            </w:r>
            <w:r w:rsidRPr="00803FD2">
              <w:rPr>
                <w:rFonts w:ascii="Arial" w:hAnsi="Arial" w:cs="Arial"/>
              </w:rPr>
              <w:t>13</w:t>
            </w:r>
            <w:r w:rsidRPr="00803FD2">
              <w:rPr>
                <w:rFonts w:ascii="Arial" w:hAnsi="Arial" w:cs="Arial"/>
                <w:lang w:val="en-US"/>
              </w:rPr>
              <w:t>-</w:t>
            </w:r>
            <w:r w:rsidRPr="00803FD2">
              <w:rPr>
                <w:rFonts w:ascii="Arial" w:hAnsi="Arial" w:cs="Arial"/>
              </w:rPr>
              <w:t>2</w:t>
            </w:r>
            <w:r w:rsidRPr="00803FD2">
              <w:rPr>
                <w:rFonts w:ascii="Arial" w:hAnsi="Arial" w:cs="Arial"/>
                <w:lang w:val="en-US"/>
              </w:rPr>
              <w:t>6/</w:t>
            </w:r>
            <w:r w:rsidRPr="00803FD2">
              <w:rPr>
                <w:rFonts w:ascii="Arial" w:hAnsi="Arial" w:cs="Arial"/>
              </w:rPr>
              <w:t>1800</w:t>
            </w:r>
          </w:p>
        </w:tc>
      </w:tr>
      <w:tr w:rsidR="00681CA0" w:rsidRPr="004C4754" w14:paraId="6A243A77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018043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6467E11E" w14:textId="77777777" w:rsidR="00681CA0" w:rsidRPr="00803F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803FD2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803FD2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0341C0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E75821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AE3E61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3" w:type="dxa"/>
            <w:gridSpan w:val="38"/>
            <w:tcBorders>
              <w:bottom w:val="double" w:sz="4" w:space="0" w:color="auto"/>
            </w:tcBorders>
            <w:vAlign w:val="center"/>
          </w:tcPr>
          <w:p w14:paraId="63FEAFB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99" w:type="dxa"/>
            <w:gridSpan w:val="255"/>
            <w:tcBorders>
              <w:bottom w:val="double" w:sz="4" w:space="0" w:color="auto"/>
            </w:tcBorders>
            <w:vAlign w:val="center"/>
          </w:tcPr>
          <w:p w14:paraId="3CA7AB2A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421" w:type="dxa"/>
            <w:gridSpan w:val="154"/>
            <w:tcBorders>
              <w:bottom w:val="double" w:sz="4" w:space="0" w:color="auto"/>
            </w:tcBorders>
            <w:vAlign w:val="center"/>
          </w:tcPr>
          <w:p w14:paraId="075E4021" w14:textId="77777777" w:rsidR="00681CA0" w:rsidRPr="00803FD2" w:rsidRDefault="001F678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значение напряж</w:t>
            </w:r>
            <w:r w:rsidRPr="00803FD2">
              <w:rPr>
                <w:rFonts w:ascii="Arial" w:hAnsi="Arial" w:cs="Arial"/>
              </w:rPr>
              <w:t>е</w:t>
            </w:r>
            <w:r w:rsidRPr="00803FD2">
              <w:rPr>
                <w:rFonts w:ascii="Arial" w:hAnsi="Arial" w:cs="Arial"/>
              </w:rPr>
              <w:t>ния</w:t>
            </w:r>
            <w:r w:rsidR="00681CA0" w:rsidRPr="00803FD2">
              <w:rPr>
                <w:rFonts w:ascii="Arial" w:hAnsi="Arial" w:cs="Arial"/>
              </w:rPr>
              <w:t>, В</w:t>
            </w:r>
          </w:p>
        </w:tc>
        <w:tc>
          <w:tcPr>
            <w:tcW w:w="1423" w:type="dxa"/>
            <w:gridSpan w:val="185"/>
            <w:tcBorders>
              <w:bottom w:val="double" w:sz="4" w:space="0" w:color="auto"/>
            </w:tcBorders>
            <w:vAlign w:val="center"/>
          </w:tcPr>
          <w:p w14:paraId="45CEEB9C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Ток кали</w:t>
            </w:r>
            <w:r w:rsidRPr="00803FD2">
              <w:rPr>
                <w:rFonts w:ascii="Arial" w:hAnsi="Arial" w:cs="Arial"/>
              </w:rPr>
              <w:t>б</w:t>
            </w:r>
            <w:r w:rsidRPr="00803FD2">
              <w:rPr>
                <w:rFonts w:ascii="Arial" w:hAnsi="Arial" w:cs="Arial"/>
              </w:rPr>
              <w:t>ровки, А</w:t>
            </w:r>
          </w:p>
        </w:tc>
        <w:tc>
          <w:tcPr>
            <w:tcW w:w="1666" w:type="dxa"/>
            <w:gridSpan w:val="187"/>
            <w:tcBorders>
              <w:bottom w:val="double" w:sz="4" w:space="0" w:color="auto"/>
            </w:tcBorders>
            <w:vAlign w:val="center"/>
          </w:tcPr>
          <w:p w14:paraId="2E318D4D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138" w:type="dxa"/>
            <w:gridSpan w:val="210"/>
            <w:tcBorders>
              <w:bottom w:val="double" w:sz="4" w:space="0" w:color="auto"/>
            </w:tcBorders>
            <w:vAlign w:val="center"/>
          </w:tcPr>
          <w:p w14:paraId="3E067D58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1A035F8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63842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D0D3680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3" w:type="dxa"/>
            <w:gridSpan w:val="38"/>
            <w:tcBorders>
              <w:top w:val="double" w:sz="4" w:space="0" w:color="auto"/>
              <w:bottom w:val="nil"/>
            </w:tcBorders>
            <w:vAlign w:val="center"/>
          </w:tcPr>
          <w:p w14:paraId="0EF0AD89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99" w:type="dxa"/>
            <w:gridSpan w:val="255"/>
            <w:tcBorders>
              <w:top w:val="double" w:sz="4" w:space="0" w:color="auto"/>
              <w:bottom w:val="nil"/>
            </w:tcBorders>
            <w:vAlign w:val="center"/>
          </w:tcPr>
          <w:p w14:paraId="423E1CDD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70</w:t>
            </w:r>
          </w:p>
        </w:tc>
        <w:tc>
          <w:tcPr>
            <w:tcW w:w="1421" w:type="dxa"/>
            <w:gridSpan w:val="154"/>
            <w:tcBorders>
              <w:top w:val="double" w:sz="4" w:space="0" w:color="auto"/>
              <w:bottom w:val="nil"/>
            </w:tcBorders>
            <w:vAlign w:val="center"/>
          </w:tcPr>
          <w:p w14:paraId="63E617AF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1423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0D2786C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0,700</w:t>
            </w:r>
          </w:p>
        </w:tc>
        <w:tc>
          <w:tcPr>
            <w:tcW w:w="1666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4069E026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2138" w:type="dxa"/>
            <w:gridSpan w:val="210"/>
            <w:tcBorders>
              <w:top w:val="double" w:sz="4" w:space="0" w:color="auto"/>
              <w:bottom w:val="nil"/>
            </w:tcBorders>
            <w:vAlign w:val="center"/>
          </w:tcPr>
          <w:p w14:paraId="38C8EE91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0F75059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C2F492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5FD1F5B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3" w:type="dxa"/>
            <w:gridSpan w:val="38"/>
            <w:vAlign w:val="center"/>
          </w:tcPr>
          <w:p w14:paraId="14CCE2CC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699" w:type="dxa"/>
            <w:gridSpan w:val="255"/>
            <w:vAlign w:val="center"/>
          </w:tcPr>
          <w:p w14:paraId="13257A1D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70</w:t>
            </w:r>
          </w:p>
        </w:tc>
        <w:tc>
          <w:tcPr>
            <w:tcW w:w="1421" w:type="dxa"/>
            <w:gridSpan w:val="154"/>
            <w:vAlign w:val="center"/>
          </w:tcPr>
          <w:p w14:paraId="1FCA6163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1423" w:type="dxa"/>
            <w:gridSpan w:val="185"/>
            <w:vAlign w:val="center"/>
          </w:tcPr>
          <w:p w14:paraId="3206C4F1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0,700</w:t>
            </w:r>
          </w:p>
        </w:tc>
        <w:tc>
          <w:tcPr>
            <w:tcW w:w="1666" w:type="dxa"/>
            <w:gridSpan w:val="187"/>
            <w:vAlign w:val="center"/>
          </w:tcPr>
          <w:p w14:paraId="48BE314F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2138" w:type="dxa"/>
            <w:gridSpan w:val="210"/>
            <w:vAlign w:val="center"/>
          </w:tcPr>
          <w:p w14:paraId="437682C9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4841FC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CE363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12D6D7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DD0BEC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001D1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60C3F58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8AF58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05CBA6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01F426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83" w:type="dxa"/>
            <w:gridSpan w:val="824"/>
            <w:tcBorders>
              <w:top w:val="nil"/>
            </w:tcBorders>
          </w:tcPr>
          <w:p w14:paraId="1A43A2A5" w14:textId="77777777" w:rsidR="00681CA0" w:rsidRPr="004C4754" w:rsidRDefault="00681CA0" w:rsidP="00360C3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999" w:type="dxa"/>
            <w:gridSpan w:val="164"/>
            <w:tcBorders>
              <w:top w:val="nil"/>
            </w:tcBorders>
          </w:tcPr>
          <w:p w14:paraId="2FC3480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71AEA481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3E9EE0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B89BB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06744E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40" w:type="dxa"/>
            <w:gridSpan w:val="608"/>
            <w:vMerge w:val="restart"/>
            <w:tcBorders>
              <w:top w:val="nil"/>
            </w:tcBorders>
            <w:vAlign w:val="center"/>
          </w:tcPr>
          <w:p w14:paraId="64CA2834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843" w:type="dxa"/>
            <w:gridSpan w:val="216"/>
            <w:tcBorders>
              <w:top w:val="nil"/>
            </w:tcBorders>
          </w:tcPr>
          <w:p w14:paraId="3A754322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999" w:type="dxa"/>
            <w:gridSpan w:val="164"/>
            <w:tcBorders>
              <w:top w:val="nil"/>
            </w:tcBorders>
          </w:tcPr>
          <w:p w14:paraId="3F9D4CF0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0,590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109D6802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0,590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ABDFE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0528C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A39D72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40" w:type="dxa"/>
            <w:gridSpan w:val="608"/>
            <w:vMerge/>
            <w:tcBorders>
              <w:top w:val="nil"/>
            </w:tcBorders>
            <w:vAlign w:val="center"/>
          </w:tcPr>
          <w:p w14:paraId="17FFDBB2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216"/>
            <w:tcBorders>
              <w:top w:val="nil"/>
            </w:tcBorders>
          </w:tcPr>
          <w:p w14:paraId="4D9BFE20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999" w:type="dxa"/>
            <w:gridSpan w:val="164"/>
            <w:tcBorders>
              <w:top w:val="nil"/>
            </w:tcBorders>
          </w:tcPr>
          <w:p w14:paraId="7470EFE2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1,470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2BAF9E46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1,470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B57AFE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503CC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6F9788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40" w:type="dxa"/>
            <w:gridSpan w:val="608"/>
            <w:tcBorders>
              <w:top w:val="nil"/>
            </w:tcBorders>
            <w:vAlign w:val="center"/>
          </w:tcPr>
          <w:p w14:paraId="0B9111DC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холостого хода на стартере В</w:t>
            </w:r>
          </w:p>
        </w:tc>
        <w:tc>
          <w:tcPr>
            <w:tcW w:w="1843" w:type="dxa"/>
            <w:gridSpan w:val="216"/>
            <w:tcBorders>
              <w:top w:val="nil"/>
            </w:tcBorders>
          </w:tcPr>
          <w:p w14:paraId="5766D759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менее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4D4B24" w:rsidRPr="00803FD2">
              <w:rPr>
                <w:rFonts w:ascii="Arial" w:hAnsi="Arial" w:cs="Arial"/>
              </w:rPr>
              <w:t xml:space="preserve"> зн</w:t>
            </w:r>
            <w:r w:rsidR="004D4B24" w:rsidRPr="00803FD2">
              <w:rPr>
                <w:rFonts w:ascii="Arial" w:hAnsi="Arial" w:cs="Arial"/>
              </w:rPr>
              <w:t>а</w:t>
            </w:r>
            <w:r w:rsidR="004D4B24" w:rsidRPr="00803FD2">
              <w:rPr>
                <w:rFonts w:ascii="Arial" w:hAnsi="Arial" w:cs="Arial"/>
              </w:rPr>
              <w:t>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999" w:type="dxa"/>
            <w:gridSpan w:val="164"/>
            <w:tcBorders>
              <w:top w:val="nil"/>
            </w:tcBorders>
            <w:vAlign w:val="center"/>
          </w:tcPr>
          <w:p w14:paraId="1F60548A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216</w:t>
            </w:r>
          </w:p>
        </w:tc>
        <w:tc>
          <w:tcPr>
            <w:tcW w:w="1118" w:type="dxa"/>
            <w:gridSpan w:val="41"/>
            <w:tcBorders>
              <w:top w:val="nil"/>
            </w:tcBorders>
            <w:vAlign w:val="center"/>
          </w:tcPr>
          <w:p w14:paraId="4D97F87D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216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A24C2C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AF59A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4398AB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40" w:type="dxa"/>
            <w:gridSpan w:val="608"/>
            <w:tcBorders>
              <w:top w:val="nil"/>
            </w:tcBorders>
            <w:vAlign w:val="center"/>
          </w:tcPr>
          <w:p w14:paraId="3E8C880B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1843" w:type="dxa"/>
            <w:gridSpan w:val="216"/>
            <w:tcBorders>
              <w:top w:val="nil"/>
            </w:tcBorders>
          </w:tcPr>
          <w:p w14:paraId="304BF2DA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(п</w:t>
            </w:r>
            <w:r w:rsidRPr="00803FD2">
              <w:rPr>
                <w:rFonts w:ascii="Arial" w:hAnsi="Arial" w:cs="Arial"/>
              </w:rPr>
              <w:t>и</w:t>
            </w:r>
            <w:r w:rsidRPr="00803FD2">
              <w:rPr>
                <w:rFonts w:ascii="Arial" w:hAnsi="Arial" w:cs="Arial"/>
              </w:rPr>
              <w:t>ковое</w:t>
            </w:r>
            <w:r w:rsidR="004D4B24" w:rsidRPr="00803FD2">
              <w:rPr>
                <w:rFonts w:ascii="Arial" w:hAnsi="Arial" w:cs="Arial"/>
              </w:rPr>
              <w:t xml:space="preserve"> знач</w:t>
            </w:r>
            <w:r w:rsidR="004D4B24" w:rsidRPr="00803FD2">
              <w:rPr>
                <w:rFonts w:ascii="Arial" w:hAnsi="Arial" w:cs="Arial"/>
              </w:rPr>
              <w:t>е</w:t>
            </w:r>
            <w:r w:rsidR="004D4B24" w:rsidRPr="00803FD2">
              <w:rPr>
                <w:rFonts w:ascii="Arial" w:hAnsi="Arial" w:cs="Arial"/>
              </w:rPr>
              <w:t>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999" w:type="dxa"/>
            <w:gridSpan w:val="164"/>
            <w:tcBorders>
              <w:top w:val="nil"/>
            </w:tcBorders>
            <w:vAlign w:val="center"/>
          </w:tcPr>
          <w:p w14:paraId="6CB05B67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400</w:t>
            </w:r>
          </w:p>
        </w:tc>
        <w:tc>
          <w:tcPr>
            <w:tcW w:w="1118" w:type="dxa"/>
            <w:gridSpan w:val="41"/>
            <w:tcBorders>
              <w:top w:val="nil"/>
            </w:tcBorders>
            <w:vAlign w:val="center"/>
          </w:tcPr>
          <w:p w14:paraId="44AF5FD3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6FC009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619F8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E0F29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83" w:type="dxa"/>
            <w:gridSpan w:val="824"/>
            <w:tcBorders>
              <w:top w:val="nil"/>
              <w:bottom w:val="nil"/>
            </w:tcBorders>
          </w:tcPr>
          <w:p w14:paraId="36B2E2DA" w14:textId="77777777" w:rsidR="00681CA0" w:rsidRPr="00803FD2" w:rsidRDefault="00681CA0" w:rsidP="00360C39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999" w:type="dxa"/>
            <w:gridSpan w:val="164"/>
            <w:tcBorders>
              <w:top w:val="nil"/>
              <w:bottom w:val="nil"/>
            </w:tcBorders>
            <w:vAlign w:val="center"/>
          </w:tcPr>
          <w:p w14:paraId="07B587A9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25</w:t>
            </w:r>
          </w:p>
        </w:tc>
        <w:tc>
          <w:tcPr>
            <w:tcW w:w="1118" w:type="dxa"/>
            <w:gridSpan w:val="41"/>
            <w:tcBorders>
              <w:top w:val="nil"/>
              <w:bottom w:val="nil"/>
            </w:tcBorders>
            <w:vAlign w:val="center"/>
          </w:tcPr>
          <w:p w14:paraId="5A22164A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8BE02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1DAAD9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83148E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540" w:type="dxa"/>
            <w:gridSpan w:val="608"/>
            <w:vAlign w:val="center"/>
          </w:tcPr>
          <w:p w14:paraId="05C74188" w14:textId="77777777" w:rsidR="00681CA0" w:rsidRPr="00803FD2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1843" w:type="dxa"/>
            <w:gridSpan w:val="216"/>
          </w:tcPr>
          <w:p w14:paraId="4829AFEF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Не более (де</w:t>
            </w:r>
            <w:r w:rsidRPr="00803FD2">
              <w:rPr>
                <w:rFonts w:ascii="Arial" w:hAnsi="Arial" w:cs="Arial"/>
              </w:rPr>
              <w:t>й</w:t>
            </w:r>
            <w:r w:rsidRPr="00803FD2">
              <w:rPr>
                <w:rFonts w:ascii="Arial" w:hAnsi="Arial" w:cs="Arial"/>
              </w:rPr>
              <w:t>ствующее</w:t>
            </w:r>
            <w:r w:rsidR="004D4B24" w:rsidRPr="00803FD2">
              <w:rPr>
                <w:rFonts w:ascii="Arial" w:hAnsi="Arial" w:cs="Arial"/>
              </w:rPr>
              <w:t xml:space="preserve"> зн</w:t>
            </w:r>
            <w:r w:rsidR="004D4B24" w:rsidRPr="00803FD2">
              <w:rPr>
                <w:rFonts w:ascii="Arial" w:hAnsi="Arial" w:cs="Arial"/>
              </w:rPr>
              <w:t>а</w:t>
            </w:r>
            <w:r w:rsidR="004D4B24" w:rsidRPr="00803FD2">
              <w:rPr>
                <w:rFonts w:ascii="Arial" w:hAnsi="Arial" w:cs="Arial"/>
              </w:rPr>
              <w:t>чение</w:t>
            </w:r>
            <w:r w:rsidRPr="00803FD2">
              <w:rPr>
                <w:rFonts w:ascii="Arial" w:hAnsi="Arial" w:cs="Arial"/>
              </w:rPr>
              <w:t>)</w:t>
            </w:r>
          </w:p>
        </w:tc>
        <w:tc>
          <w:tcPr>
            <w:tcW w:w="999" w:type="dxa"/>
            <w:gridSpan w:val="164"/>
            <w:vAlign w:val="center"/>
          </w:tcPr>
          <w:p w14:paraId="024F4024" w14:textId="77777777" w:rsidR="00681CA0" w:rsidRPr="00803FD2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160</w:t>
            </w:r>
          </w:p>
        </w:tc>
        <w:tc>
          <w:tcPr>
            <w:tcW w:w="1118" w:type="dxa"/>
            <w:gridSpan w:val="41"/>
            <w:vAlign w:val="center"/>
          </w:tcPr>
          <w:p w14:paraId="355C502A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17C1F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2C7FB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D4347F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F65A0A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B2D38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30D1BB6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90ED4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E3702B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DE912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3" w:type="dxa"/>
            <w:gridSpan w:val="447"/>
            <w:tcBorders>
              <w:top w:val="nil"/>
            </w:tcBorders>
          </w:tcPr>
          <w:p w14:paraId="61782678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227" w:type="dxa"/>
            <w:gridSpan w:val="582"/>
            <w:tcBorders>
              <w:top w:val="nil"/>
            </w:tcBorders>
          </w:tcPr>
          <w:p w14:paraId="5968C599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371700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60DB7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D53013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3" w:type="dxa"/>
            <w:gridSpan w:val="447"/>
            <w:tcBorders>
              <w:top w:val="nil"/>
              <w:bottom w:val="double" w:sz="4" w:space="0" w:color="auto"/>
            </w:tcBorders>
          </w:tcPr>
          <w:p w14:paraId="1463059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227" w:type="dxa"/>
            <w:gridSpan w:val="582"/>
            <w:tcBorders>
              <w:top w:val="nil"/>
              <w:bottom w:val="double" w:sz="4" w:space="0" w:color="auto"/>
            </w:tcBorders>
          </w:tcPr>
          <w:p w14:paraId="35D9F41B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76748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9FADE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1ACF890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3" w:type="dxa"/>
            <w:gridSpan w:val="447"/>
            <w:tcBorders>
              <w:top w:val="double" w:sz="4" w:space="0" w:color="auto"/>
            </w:tcBorders>
          </w:tcPr>
          <w:p w14:paraId="26C942AA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900</w:t>
            </w:r>
          </w:p>
        </w:tc>
        <w:tc>
          <w:tcPr>
            <w:tcW w:w="5227" w:type="dxa"/>
            <w:gridSpan w:val="582"/>
            <w:tcBorders>
              <w:top w:val="double" w:sz="4" w:space="0" w:color="auto"/>
            </w:tcBorders>
          </w:tcPr>
          <w:p w14:paraId="120F3B2B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D5D981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583468E" w14:textId="77777777" w:rsidTr="004068EE">
        <w:trPr>
          <w:cantSplit/>
          <w:trHeight w:val="4584"/>
        </w:trPr>
        <w:tc>
          <w:tcPr>
            <w:tcW w:w="10177" w:type="dxa"/>
            <w:gridSpan w:val="1051"/>
            <w:tcBorders>
              <w:top w:val="nil"/>
            </w:tcBorders>
          </w:tcPr>
          <w:p w14:paraId="1ADF35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001F22B6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1347CA1" w14:textId="77777777" w:rsidTr="004068EE">
        <w:trPr>
          <w:cantSplit/>
        </w:trPr>
        <w:tc>
          <w:tcPr>
            <w:tcW w:w="10177" w:type="dxa"/>
            <w:gridSpan w:val="1051"/>
          </w:tcPr>
          <w:p w14:paraId="58369665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008C964C" w14:textId="77777777" w:rsidTr="004068EE">
        <w:tblPrEx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1877" w:type="dxa"/>
            <w:gridSpan w:val="126"/>
          </w:tcPr>
          <w:p w14:paraId="159E0176" w14:textId="77777777" w:rsidR="00681CA0" w:rsidRPr="004C4754" w:rsidRDefault="00681CA0" w:rsidP="00CE0BE4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161" w:type="dxa"/>
            <w:gridSpan w:val="787"/>
          </w:tcPr>
          <w:p w14:paraId="69AABE97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65EA5EF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08109E11" w14:textId="77777777" w:rsidR="00681CA0" w:rsidRPr="004C4754" w:rsidRDefault="00FA62C7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 xml:space="preserve">с. </w:t>
            </w:r>
            <w:r w:rsidR="00681CA0" w:rsidRPr="00803FD2">
              <w:rPr>
                <w:rFonts w:ascii="Arial" w:hAnsi="Arial" w:cs="Arial"/>
              </w:rPr>
              <w:t>3</w:t>
            </w:r>
          </w:p>
        </w:tc>
      </w:tr>
      <w:tr w:rsidR="00681CA0" w:rsidRPr="004C4754" w14:paraId="26C51C69" w14:textId="77777777" w:rsidTr="005E325D">
        <w:tblPrEx>
          <w:tblLook w:val="01E0" w:firstRow="1" w:lastRow="1" w:firstColumn="1" w:lastColumn="1" w:noHBand="0" w:noVBand="0"/>
        </w:tblPrEx>
        <w:trPr>
          <w:trHeight w:val="300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C6E83DA" w14:textId="77777777" w:rsidR="00681CA0" w:rsidRPr="004C4754" w:rsidRDefault="00681CA0" w:rsidP="00CE0BE4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</w:rPr>
              <w:t>FD-70-E-G13-26/1800</w:t>
            </w:r>
          </w:p>
        </w:tc>
      </w:tr>
      <w:tr w:rsidR="00681CA0" w:rsidRPr="004C4754" w14:paraId="4E8F8CF3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tcBorders>
              <w:top w:val="nil"/>
              <w:bottom w:val="nil"/>
            </w:tcBorders>
          </w:tcPr>
          <w:p w14:paraId="72DFC1C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0D1A828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4D0EDF0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AE61C22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41F2BF4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98A6DE3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 w:val="restart"/>
            <w:tcBorders>
              <w:top w:val="nil"/>
            </w:tcBorders>
          </w:tcPr>
          <w:p w14:paraId="18D2452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55B3CC4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измерения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DB1655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497F658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top w:val="nil"/>
            </w:tcBorders>
          </w:tcPr>
          <w:p w14:paraId="5EA673D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1" w:type="dxa"/>
            <w:gridSpan w:val="155"/>
            <w:tcBorders>
              <w:bottom w:val="double" w:sz="4" w:space="0" w:color="auto"/>
            </w:tcBorders>
            <w:vAlign w:val="center"/>
          </w:tcPr>
          <w:p w14:paraId="32B782F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98" w:type="dxa"/>
            <w:gridSpan w:val="201"/>
            <w:tcBorders>
              <w:bottom w:val="double" w:sz="4" w:space="0" w:color="auto"/>
            </w:tcBorders>
            <w:vAlign w:val="center"/>
          </w:tcPr>
          <w:p w14:paraId="4527C825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60" w:type="dxa"/>
            <w:gridSpan w:val="249"/>
            <w:tcBorders>
              <w:bottom w:val="double" w:sz="4" w:space="0" w:color="auto"/>
            </w:tcBorders>
            <w:vAlign w:val="center"/>
          </w:tcPr>
          <w:p w14:paraId="223616CC" w14:textId="77777777" w:rsidR="00681CA0" w:rsidRPr="00803FD2" w:rsidRDefault="001F678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Расчетное зн</w:t>
            </w:r>
            <w:r w:rsidRPr="00803FD2">
              <w:rPr>
                <w:rFonts w:ascii="Arial" w:hAnsi="Arial" w:cs="Arial"/>
              </w:rPr>
              <w:t>а</w:t>
            </w:r>
            <w:r w:rsidRPr="00803FD2">
              <w:rPr>
                <w:rFonts w:ascii="Arial" w:hAnsi="Arial" w:cs="Arial"/>
              </w:rPr>
              <w:t>чение напр</w:t>
            </w:r>
            <w:r w:rsidRPr="00803FD2">
              <w:rPr>
                <w:rFonts w:ascii="Arial" w:hAnsi="Arial" w:cs="Arial"/>
              </w:rPr>
              <w:t>я</w:t>
            </w:r>
            <w:r w:rsidRPr="00803FD2">
              <w:rPr>
                <w:rFonts w:ascii="Arial" w:hAnsi="Arial" w:cs="Arial"/>
              </w:rPr>
              <w:t>жения</w:t>
            </w:r>
            <w:r w:rsidR="00681CA0" w:rsidRPr="00803FD2">
              <w:rPr>
                <w:rFonts w:ascii="Arial" w:hAnsi="Arial" w:cs="Arial"/>
              </w:rPr>
              <w:t>, В</w:t>
            </w:r>
          </w:p>
        </w:tc>
        <w:tc>
          <w:tcPr>
            <w:tcW w:w="1580" w:type="dxa"/>
            <w:gridSpan w:val="166"/>
            <w:tcBorders>
              <w:bottom w:val="double" w:sz="4" w:space="0" w:color="auto"/>
            </w:tcBorders>
            <w:vAlign w:val="center"/>
          </w:tcPr>
          <w:p w14:paraId="10156468" w14:textId="77777777" w:rsidR="00681CA0" w:rsidRPr="00803FD2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03FD2">
              <w:rPr>
                <w:rFonts w:ascii="Arial" w:hAnsi="Arial" w:cs="Arial"/>
              </w:rPr>
              <w:t>Ток кали</w:t>
            </w:r>
            <w:r w:rsidRPr="00803FD2">
              <w:rPr>
                <w:rFonts w:ascii="Arial" w:hAnsi="Arial" w:cs="Arial"/>
              </w:rPr>
              <w:t>б</w:t>
            </w:r>
            <w:r w:rsidRPr="00803FD2">
              <w:rPr>
                <w:rFonts w:ascii="Arial" w:hAnsi="Arial" w:cs="Arial"/>
              </w:rPr>
              <w:t>ровки, А</w:t>
            </w:r>
          </w:p>
        </w:tc>
        <w:tc>
          <w:tcPr>
            <w:tcW w:w="2544" w:type="dxa"/>
            <w:gridSpan w:val="274"/>
            <w:tcBorders>
              <w:bottom w:val="double" w:sz="4" w:space="0" w:color="auto"/>
            </w:tcBorders>
            <w:vAlign w:val="center"/>
          </w:tcPr>
          <w:p w14:paraId="1FB9AA86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0CF87C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60164E3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top w:val="nil"/>
            </w:tcBorders>
          </w:tcPr>
          <w:p w14:paraId="74D251C7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1" w:type="dxa"/>
            <w:gridSpan w:val="155"/>
            <w:tcBorders>
              <w:top w:val="double" w:sz="4" w:space="0" w:color="auto"/>
            </w:tcBorders>
            <w:vAlign w:val="center"/>
          </w:tcPr>
          <w:p w14:paraId="439827E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798" w:type="dxa"/>
            <w:gridSpan w:val="201"/>
            <w:tcBorders>
              <w:top w:val="double" w:sz="4" w:space="0" w:color="auto"/>
            </w:tcBorders>
            <w:vAlign w:val="center"/>
          </w:tcPr>
          <w:p w14:paraId="3F3F458C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70</w:t>
            </w:r>
          </w:p>
        </w:tc>
        <w:tc>
          <w:tcPr>
            <w:tcW w:w="1860" w:type="dxa"/>
            <w:gridSpan w:val="249"/>
            <w:tcBorders>
              <w:top w:val="double" w:sz="4" w:space="0" w:color="auto"/>
            </w:tcBorders>
            <w:vAlign w:val="center"/>
          </w:tcPr>
          <w:p w14:paraId="795BDF07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258</w:t>
            </w:r>
          </w:p>
        </w:tc>
        <w:tc>
          <w:tcPr>
            <w:tcW w:w="1580" w:type="dxa"/>
            <w:gridSpan w:val="166"/>
            <w:tcBorders>
              <w:top w:val="double" w:sz="4" w:space="0" w:color="auto"/>
            </w:tcBorders>
            <w:vAlign w:val="center"/>
          </w:tcPr>
          <w:p w14:paraId="54880135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470</w:t>
            </w:r>
          </w:p>
        </w:tc>
        <w:tc>
          <w:tcPr>
            <w:tcW w:w="2544" w:type="dxa"/>
            <w:gridSpan w:val="274"/>
            <w:tcBorders>
              <w:top w:val="double" w:sz="4" w:space="0" w:color="auto"/>
            </w:tcBorders>
            <w:vAlign w:val="center"/>
          </w:tcPr>
          <w:p w14:paraId="00A33D3A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275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1708DED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FEB353D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top w:val="nil"/>
              <w:right w:val="nil"/>
            </w:tcBorders>
          </w:tcPr>
          <w:p w14:paraId="1E8828C1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  <w:tcBorders>
              <w:left w:val="nil"/>
              <w:right w:val="nil"/>
            </w:tcBorders>
          </w:tcPr>
          <w:p w14:paraId="68902C7F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  <w:left w:val="nil"/>
            </w:tcBorders>
          </w:tcPr>
          <w:p w14:paraId="7E07E50E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89BF4D4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top w:val="nil"/>
            </w:tcBorders>
          </w:tcPr>
          <w:p w14:paraId="4D660F0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5F5C0770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Типичные параметры лампы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89649D9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44DEE1D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420C518A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gridSpan w:val="150"/>
            <w:tcBorders>
              <w:bottom w:val="double" w:sz="4" w:space="0" w:color="auto"/>
            </w:tcBorders>
            <w:vAlign w:val="center"/>
          </w:tcPr>
          <w:p w14:paraId="6DA103E1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3655" w:type="dxa"/>
            <w:gridSpan w:val="453"/>
            <w:tcBorders>
              <w:bottom w:val="double" w:sz="4" w:space="0" w:color="auto"/>
            </w:tcBorders>
            <w:vAlign w:val="center"/>
          </w:tcPr>
          <w:p w14:paraId="551ECC64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Мощность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16" w:type="dxa"/>
            <w:gridSpan w:val="178"/>
            <w:tcBorders>
              <w:bottom w:val="double" w:sz="4" w:space="0" w:color="auto"/>
            </w:tcBorders>
            <w:vAlign w:val="center"/>
          </w:tcPr>
          <w:p w14:paraId="199409B3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426" w:type="dxa"/>
            <w:gridSpan w:val="264"/>
            <w:tcBorders>
              <w:bottom w:val="double" w:sz="4" w:space="0" w:color="auto"/>
            </w:tcBorders>
            <w:vAlign w:val="center"/>
          </w:tcPr>
          <w:p w14:paraId="5F44C4AF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84" w:type="dxa"/>
            <w:gridSpan w:val="3"/>
            <w:vMerge/>
          </w:tcPr>
          <w:p w14:paraId="6C3A514D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94E1826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0CB47AD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6" w:type="dxa"/>
            <w:gridSpan w:val="150"/>
            <w:tcBorders>
              <w:top w:val="double" w:sz="4" w:space="0" w:color="auto"/>
            </w:tcBorders>
            <w:vAlign w:val="center"/>
          </w:tcPr>
          <w:p w14:paraId="02D88B2E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3655" w:type="dxa"/>
            <w:gridSpan w:val="453"/>
            <w:tcBorders>
              <w:top w:val="double" w:sz="4" w:space="0" w:color="auto"/>
            </w:tcBorders>
            <w:vAlign w:val="center"/>
          </w:tcPr>
          <w:p w14:paraId="486022BA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716" w:type="dxa"/>
            <w:gridSpan w:val="178"/>
            <w:tcBorders>
              <w:top w:val="double" w:sz="4" w:space="0" w:color="auto"/>
            </w:tcBorders>
            <w:vAlign w:val="center"/>
          </w:tcPr>
          <w:p w14:paraId="2B210A32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129</w:t>
            </w:r>
          </w:p>
        </w:tc>
        <w:tc>
          <w:tcPr>
            <w:tcW w:w="2426" w:type="dxa"/>
            <w:gridSpan w:val="264"/>
            <w:tcBorders>
              <w:top w:val="double" w:sz="4" w:space="0" w:color="auto"/>
            </w:tcBorders>
            <w:vAlign w:val="center"/>
          </w:tcPr>
          <w:p w14:paraId="2D90FBBA" w14:textId="77777777" w:rsidR="00681CA0" w:rsidRPr="004C4754" w:rsidRDefault="00681CA0" w:rsidP="00360C3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0,470</w:t>
            </w:r>
          </w:p>
        </w:tc>
        <w:tc>
          <w:tcPr>
            <w:tcW w:w="284" w:type="dxa"/>
            <w:gridSpan w:val="3"/>
            <w:vMerge/>
          </w:tcPr>
          <w:p w14:paraId="2E15E710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7E85E6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64011A4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  <w:tcBorders>
              <w:top w:val="nil"/>
            </w:tcBorders>
          </w:tcPr>
          <w:p w14:paraId="195A2A01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330A26C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1CC6DD1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3BE387B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45" w:type="dxa"/>
            <w:gridSpan w:val="745"/>
          </w:tcPr>
          <w:p w14:paraId="22DA7C68" w14:textId="77777777" w:rsidR="00681CA0" w:rsidRPr="004C4754" w:rsidRDefault="00681CA0" w:rsidP="0004358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89" w:type="dxa"/>
            <w:gridSpan w:val="225"/>
          </w:tcPr>
          <w:p w14:paraId="32E35E1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89" w:type="dxa"/>
            <w:gridSpan w:val="75"/>
          </w:tcPr>
          <w:p w14:paraId="579DC763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1,160</w:t>
            </w:r>
          </w:p>
        </w:tc>
        <w:tc>
          <w:tcPr>
            <w:tcW w:w="284" w:type="dxa"/>
            <w:gridSpan w:val="3"/>
            <w:vMerge/>
          </w:tcPr>
          <w:p w14:paraId="5AF706C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1F1229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2A9DBD20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45" w:type="dxa"/>
            <w:gridSpan w:val="745"/>
            <w:vMerge w:val="restart"/>
            <w:vAlign w:val="center"/>
          </w:tcPr>
          <w:p w14:paraId="006D3212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89" w:type="dxa"/>
            <w:gridSpan w:val="225"/>
          </w:tcPr>
          <w:p w14:paraId="78268DE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89" w:type="dxa"/>
            <w:gridSpan w:val="75"/>
          </w:tcPr>
          <w:p w14:paraId="7A1F3EBE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BB70A9E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C196FA2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3B0882AA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45" w:type="dxa"/>
            <w:gridSpan w:val="745"/>
            <w:vMerge/>
          </w:tcPr>
          <w:p w14:paraId="50899072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89" w:type="dxa"/>
            <w:gridSpan w:val="225"/>
          </w:tcPr>
          <w:p w14:paraId="48773357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89" w:type="dxa"/>
            <w:gridSpan w:val="75"/>
          </w:tcPr>
          <w:p w14:paraId="1FF966D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3DEB6F4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0105F8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right w:val="nil"/>
            </w:tcBorders>
          </w:tcPr>
          <w:p w14:paraId="46DC561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  <w:tcBorders>
              <w:left w:val="nil"/>
              <w:right w:val="nil"/>
            </w:tcBorders>
          </w:tcPr>
          <w:p w14:paraId="0DDFB20F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59BEAD09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57BF199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594EAA7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39EDCFD4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4" w:type="dxa"/>
            <w:gridSpan w:val="3"/>
            <w:vMerge/>
          </w:tcPr>
          <w:p w14:paraId="734ABE85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ED01D1A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4EF0490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45" w:type="dxa"/>
            <w:gridSpan w:val="745"/>
            <w:vMerge w:val="restart"/>
          </w:tcPr>
          <w:p w14:paraId="732E9890" w14:textId="77777777" w:rsidR="00681CA0" w:rsidRPr="004C4754" w:rsidRDefault="005C7B93" w:rsidP="0004358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>) за вр</w:t>
            </w:r>
            <w:r w:rsidR="00681CA0" w:rsidRPr="004C4754">
              <w:rPr>
                <w:rFonts w:ascii="Arial" w:hAnsi="Arial" w:cs="Arial"/>
              </w:rPr>
              <w:t>е</w:t>
            </w:r>
            <w:r w:rsidR="00681CA0" w:rsidRPr="004C4754">
              <w:rPr>
                <w:rFonts w:ascii="Arial" w:hAnsi="Arial" w:cs="Arial"/>
              </w:rPr>
              <w:t xml:space="preserve">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202942">
              <w:rPr>
                <w:rFonts w:ascii="Arial" w:hAnsi="Arial" w:cs="Arial"/>
              </w:rPr>
              <w:t>:</w:t>
            </w:r>
            <w:r w:rsidR="00681CA0" w:rsidRPr="004C4754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202942">
              <w:rPr>
                <w:rFonts w:ascii="Arial" w:hAnsi="Arial" w:cs="Arial"/>
              </w:rPr>
              <w:t>/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4C4754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4C4754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489" w:type="dxa"/>
            <w:gridSpan w:val="225"/>
          </w:tcPr>
          <w:p w14:paraId="5D9FB24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89" w:type="dxa"/>
            <w:gridSpan w:val="75"/>
          </w:tcPr>
          <w:p w14:paraId="5287A2F7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0,800*</w:t>
            </w:r>
          </w:p>
        </w:tc>
        <w:tc>
          <w:tcPr>
            <w:tcW w:w="284" w:type="dxa"/>
            <w:gridSpan w:val="3"/>
            <w:vMerge/>
          </w:tcPr>
          <w:p w14:paraId="3883AEA7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F769BB2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00F93F86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45" w:type="dxa"/>
            <w:gridSpan w:val="745"/>
            <w:vMerge/>
          </w:tcPr>
          <w:p w14:paraId="75069952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89" w:type="dxa"/>
            <w:gridSpan w:val="225"/>
          </w:tcPr>
          <w:p w14:paraId="1934CDFD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489" w:type="dxa"/>
            <w:gridSpan w:val="75"/>
          </w:tcPr>
          <w:p w14:paraId="19CF10D8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0,400*</w:t>
            </w:r>
          </w:p>
        </w:tc>
        <w:tc>
          <w:tcPr>
            <w:tcW w:w="284" w:type="dxa"/>
            <w:gridSpan w:val="3"/>
            <w:vMerge/>
          </w:tcPr>
          <w:p w14:paraId="37C5EF35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EBBF3A6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443FD487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 w:val="restart"/>
            <w:vAlign w:val="center"/>
          </w:tcPr>
          <w:p w14:paraId="5FC92937" w14:textId="77777777" w:rsidR="00681CA0" w:rsidRPr="004C4754" w:rsidRDefault="005C7B93" w:rsidP="005C7B9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</w:t>
            </w:r>
            <w:r w:rsidR="00681CA0">
              <w:rPr>
                <w:rFonts w:ascii="Arial" w:hAnsi="Arial" w:cs="Arial"/>
              </w:rPr>
              <w:t>,</w:t>
            </w:r>
            <w:r w:rsidR="00681CA0" w:rsidRPr="00360C39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420" w:type="dxa"/>
            <w:gridSpan w:val="449"/>
          </w:tcPr>
          <w:p w14:paraId="433F0B95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855" w:type="dxa"/>
            <w:gridSpan w:val="135"/>
          </w:tcPr>
          <w:p w14:paraId="64AC1C7B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3,100*</w:t>
            </w:r>
          </w:p>
        </w:tc>
        <w:tc>
          <w:tcPr>
            <w:tcW w:w="284" w:type="dxa"/>
            <w:gridSpan w:val="3"/>
            <w:vMerge/>
          </w:tcPr>
          <w:p w14:paraId="39CD943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EA6D0DF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2B7EEFD6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/>
            <w:vAlign w:val="center"/>
          </w:tcPr>
          <w:p w14:paraId="3FC3B7FD" w14:textId="77777777" w:rsidR="00681CA0" w:rsidRPr="004C4754" w:rsidRDefault="00681CA0" w:rsidP="005C7B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20" w:type="dxa"/>
            <w:gridSpan w:val="449"/>
          </w:tcPr>
          <w:p w14:paraId="5276372E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855" w:type="dxa"/>
            <w:gridSpan w:val="135"/>
          </w:tcPr>
          <w:p w14:paraId="1C2FCA7C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3,500</w:t>
            </w:r>
            <w:r w:rsidRPr="004C4754">
              <w:rPr>
                <w:rFonts w:ascii="Arial" w:hAnsi="Arial" w:cs="Arial"/>
                <w:lang w:val="en-US"/>
              </w:rPr>
              <w:t xml:space="preserve"> – </w:t>
            </w:r>
            <w:r w:rsidRPr="004C4754">
              <w:rPr>
                <w:rFonts w:ascii="Arial" w:hAnsi="Arial" w:cs="Arial"/>
              </w:rPr>
              <w:t>1,030</w:t>
            </w:r>
            <w:r w:rsidRPr="004C4754">
              <w:rPr>
                <w:rFonts w:ascii="Arial" w:hAnsi="Arial" w:cs="Arial"/>
                <w:lang w:val="en-US"/>
              </w:rPr>
              <w:t xml:space="preserve"> t</w:t>
            </w: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7077CAAA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C0B8F51" w14:textId="77777777" w:rsidTr="004068EE">
        <w:tblPrEx>
          <w:tblLook w:val="01E0" w:firstRow="1" w:lastRow="1" w:firstColumn="1" w:lastColumn="1" w:noHBand="0" w:noVBand="0"/>
        </w:tblPrEx>
        <w:trPr>
          <w:trHeight w:val="66"/>
        </w:trPr>
        <w:tc>
          <w:tcPr>
            <w:tcW w:w="270" w:type="dxa"/>
            <w:gridSpan w:val="3"/>
            <w:vMerge/>
          </w:tcPr>
          <w:p w14:paraId="20A7D14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/>
            <w:vAlign w:val="center"/>
          </w:tcPr>
          <w:p w14:paraId="61138713" w14:textId="77777777" w:rsidR="00681CA0" w:rsidRPr="004C4754" w:rsidRDefault="00681CA0" w:rsidP="005C7B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20" w:type="dxa"/>
            <w:gridSpan w:val="449"/>
          </w:tcPr>
          <w:p w14:paraId="4531C349" w14:textId="77777777" w:rsidR="00681CA0" w:rsidRPr="004C475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t ≥ 2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1855" w:type="dxa"/>
            <w:gridSpan w:val="135"/>
          </w:tcPr>
          <w:p w14:paraId="211DAA21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1,450*</w:t>
            </w:r>
          </w:p>
        </w:tc>
        <w:tc>
          <w:tcPr>
            <w:tcW w:w="284" w:type="dxa"/>
            <w:gridSpan w:val="3"/>
            <w:vMerge/>
          </w:tcPr>
          <w:p w14:paraId="0A1468F7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4CD3239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7285EA1E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 w:val="restart"/>
            <w:vAlign w:val="center"/>
          </w:tcPr>
          <w:p w14:paraId="16737CFC" w14:textId="77777777" w:rsidR="00681CA0" w:rsidRPr="004C4754" w:rsidRDefault="00681CA0" w:rsidP="005C7B9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992" w:type="dxa"/>
            <w:gridSpan w:val="122"/>
            <w:vAlign w:val="center"/>
          </w:tcPr>
          <w:p w14:paraId="678E7B3A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28" w:type="dxa"/>
            <w:gridSpan w:val="327"/>
          </w:tcPr>
          <w:p w14:paraId="601A5C4D" w14:textId="77777777" w:rsidR="00681CA0" w:rsidRPr="005C7B93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(действ</w:t>
            </w:r>
            <w:r w:rsidRPr="005C7B93">
              <w:rPr>
                <w:rFonts w:ascii="Arial" w:hAnsi="Arial" w:cs="Arial"/>
              </w:rPr>
              <w:t>у</w:t>
            </w:r>
            <w:r w:rsidRPr="005C7B93">
              <w:rPr>
                <w:rFonts w:ascii="Arial" w:hAnsi="Arial" w:cs="Arial"/>
              </w:rPr>
              <w:t>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855" w:type="dxa"/>
            <w:gridSpan w:val="135"/>
          </w:tcPr>
          <w:p w14:paraId="6E53D5F4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410*</w:t>
            </w:r>
          </w:p>
        </w:tc>
        <w:tc>
          <w:tcPr>
            <w:tcW w:w="284" w:type="dxa"/>
            <w:gridSpan w:val="3"/>
            <w:vMerge/>
          </w:tcPr>
          <w:p w14:paraId="2143E5A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6C5CC38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0F0C7B4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/>
          </w:tcPr>
          <w:p w14:paraId="6CE2A3C4" w14:textId="77777777" w:rsidR="00681CA0" w:rsidRPr="004C4754" w:rsidRDefault="00681CA0" w:rsidP="005C7B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122"/>
            <w:vAlign w:val="center"/>
          </w:tcPr>
          <w:p w14:paraId="4DB186E5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28" w:type="dxa"/>
            <w:gridSpan w:val="327"/>
          </w:tcPr>
          <w:p w14:paraId="2E90E03A" w14:textId="77777777" w:rsidR="00681CA0" w:rsidRPr="005C7B93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(действ</w:t>
            </w:r>
            <w:r w:rsidRPr="005C7B93">
              <w:rPr>
                <w:rFonts w:ascii="Arial" w:hAnsi="Arial" w:cs="Arial"/>
              </w:rPr>
              <w:t>у</w:t>
            </w:r>
            <w:r w:rsidRPr="005C7B93">
              <w:rPr>
                <w:rFonts w:ascii="Arial" w:hAnsi="Arial" w:cs="Arial"/>
              </w:rPr>
              <w:t>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855" w:type="dxa"/>
            <w:gridSpan w:val="135"/>
          </w:tcPr>
          <w:p w14:paraId="06F6CD2B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465*</w:t>
            </w:r>
          </w:p>
        </w:tc>
        <w:tc>
          <w:tcPr>
            <w:tcW w:w="284" w:type="dxa"/>
            <w:gridSpan w:val="3"/>
            <w:vMerge/>
          </w:tcPr>
          <w:p w14:paraId="452991A9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1047DC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4D3879A7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 w:val="restart"/>
            <w:vAlign w:val="center"/>
          </w:tcPr>
          <w:p w14:paraId="0A9FD86F" w14:textId="77777777" w:rsidR="00681CA0" w:rsidRPr="004C4754" w:rsidRDefault="00681CA0" w:rsidP="005C7B9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992" w:type="dxa"/>
            <w:gridSpan w:val="122"/>
          </w:tcPr>
          <w:p w14:paraId="313EC8DB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28" w:type="dxa"/>
            <w:gridSpan w:val="327"/>
          </w:tcPr>
          <w:p w14:paraId="50AC4BAE" w14:textId="77777777" w:rsidR="00681CA0" w:rsidRPr="005C7B9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(пиковое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855" w:type="dxa"/>
            <w:gridSpan w:val="135"/>
          </w:tcPr>
          <w:p w14:paraId="7CE02F0B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580*</w:t>
            </w:r>
          </w:p>
        </w:tc>
        <w:tc>
          <w:tcPr>
            <w:tcW w:w="284" w:type="dxa"/>
            <w:gridSpan w:val="3"/>
            <w:vMerge/>
          </w:tcPr>
          <w:p w14:paraId="3F79BB39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81DBE3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57A187B4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8" w:type="dxa"/>
            <w:gridSpan w:val="461"/>
            <w:vMerge/>
          </w:tcPr>
          <w:p w14:paraId="6ADFFADA" w14:textId="77777777" w:rsidR="00681CA0" w:rsidRPr="004C4754" w:rsidRDefault="00681CA0" w:rsidP="0004358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122"/>
          </w:tcPr>
          <w:p w14:paraId="2DA75DB4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428" w:type="dxa"/>
            <w:gridSpan w:val="327"/>
          </w:tcPr>
          <w:p w14:paraId="08C29A6F" w14:textId="77777777" w:rsidR="00681CA0" w:rsidRPr="005C7B9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(пиковое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855" w:type="dxa"/>
            <w:gridSpan w:val="135"/>
          </w:tcPr>
          <w:p w14:paraId="2CAB5836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660*</w:t>
            </w:r>
          </w:p>
        </w:tc>
        <w:tc>
          <w:tcPr>
            <w:tcW w:w="284" w:type="dxa"/>
            <w:gridSpan w:val="3"/>
            <w:vMerge/>
          </w:tcPr>
          <w:p w14:paraId="4463D8D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10E4262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21DD6703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68" w:type="dxa"/>
            <w:gridSpan w:val="910"/>
          </w:tcPr>
          <w:p w14:paraId="45C5A5DF" w14:textId="77777777" w:rsidR="00681CA0" w:rsidRPr="004C4754" w:rsidRDefault="00681CA0" w:rsidP="0004358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855" w:type="dxa"/>
            <w:gridSpan w:val="135"/>
          </w:tcPr>
          <w:p w14:paraId="4A79364D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8*</w:t>
            </w:r>
          </w:p>
        </w:tc>
        <w:tc>
          <w:tcPr>
            <w:tcW w:w="284" w:type="dxa"/>
            <w:gridSpan w:val="3"/>
            <w:vMerge/>
          </w:tcPr>
          <w:p w14:paraId="2724FD18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28EB77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right w:val="nil"/>
            </w:tcBorders>
          </w:tcPr>
          <w:p w14:paraId="2B157A13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  <w:tcBorders>
              <w:left w:val="nil"/>
              <w:right w:val="nil"/>
            </w:tcBorders>
          </w:tcPr>
          <w:p w14:paraId="71F907E3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79B07943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7DE0DA9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76DDEBE6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3AAFD530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4" w:type="dxa"/>
            <w:gridSpan w:val="3"/>
            <w:vMerge/>
          </w:tcPr>
          <w:p w14:paraId="06925BF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29B5D21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5CBECF74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1F2984C9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6D7DF39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4EA598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right w:val="nil"/>
            </w:tcBorders>
          </w:tcPr>
          <w:p w14:paraId="4D50A98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  <w:tcBorders>
              <w:left w:val="nil"/>
              <w:right w:val="nil"/>
            </w:tcBorders>
          </w:tcPr>
          <w:p w14:paraId="2A83B712" w14:textId="77777777" w:rsidR="00681CA0" w:rsidRPr="004C4754" w:rsidRDefault="00681CA0" w:rsidP="00CE0BE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1A12F506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574FDBA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38339DD3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2F3A66D1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Без предварительного подогрева</w:t>
            </w:r>
          </w:p>
        </w:tc>
        <w:tc>
          <w:tcPr>
            <w:tcW w:w="284" w:type="dxa"/>
            <w:gridSpan w:val="3"/>
            <w:vMerge/>
          </w:tcPr>
          <w:p w14:paraId="6E873E7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1D378C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0436AAF5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81" w:type="dxa"/>
            <w:gridSpan w:val="603"/>
            <w:vAlign w:val="center"/>
          </w:tcPr>
          <w:p w14:paraId="40491913" w14:textId="77777777" w:rsidR="00681CA0" w:rsidRPr="004C4754" w:rsidRDefault="00681CA0" w:rsidP="000B3B6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663" w:type="dxa"/>
            <w:gridSpan w:val="368"/>
          </w:tcPr>
          <w:p w14:paraId="4F53BDDA" w14:textId="77777777" w:rsidR="00681CA0" w:rsidRPr="005C7B9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479" w:type="dxa"/>
            <w:gridSpan w:val="74"/>
            <w:vAlign w:val="center"/>
          </w:tcPr>
          <w:p w14:paraId="5AA726C4" w14:textId="77777777" w:rsidR="00681CA0" w:rsidRPr="004C4754" w:rsidRDefault="00681CA0" w:rsidP="000B3B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59870D7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AD79E1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54E8C61B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81" w:type="dxa"/>
            <w:gridSpan w:val="603"/>
          </w:tcPr>
          <w:p w14:paraId="0104E842" w14:textId="77777777" w:rsidR="00681CA0" w:rsidRPr="004C4754" w:rsidRDefault="00681CA0" w:rsidP="0004358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663" w:type="dxa"/>
            <w:gridSpan w:val="368"/>
          </w:tcPr>
          <w:p w14:paraId="344ED56A" w14:textId="77777777" w:rsidR="00681CA0" w:rsidRPr="005C7B9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</w:t>
            </w:r>
          </w:p>
        </w:tc>
        <w:tc>
          <w:tcPr>
            <w:tcW w:w="1479" w:type="dxa"/>
            <w:gridSpan w:val="74"/>
          </w:tcPr>
          <w:p w14:paraId="4F5E0825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56B411A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C073CA1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40299B1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144" w:type="dxa"/>
            <w:gridSpan w:val="971"/>
          </w:tcPr>
          <w:p w14:paraId="17304A01" w14:textId="77777777" w:rsidR="00681CA0" w:rsidRPr="004C4754" w:rsidRDefault="00681CA0" w:rsidP="0004358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Резистор, заменяющий лампу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479" w:type="dxa"/>
            <w:gridSpan w:val="74"/>
          </w:tcPr>
          <w:p w14:paraId="3293D11F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BCA540C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8A9C93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</w:tcPr>
          <w:p w14:paraId="4CADD876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144" w:type="dxa"/>
            <w:gridSpan w:val="971"/>
          </w:tcPr>
          <w:p w14:paraId="4455F6E4" w14:textId="77777777" w:rsidR="00681CA0" w:rsidRPr="004C4754" w:rsidRDefault="00681CA0" w:rsidP="0004358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479" w:type="dxa"/>
            <w:gridSpan w:val="74"/>
          </w:tcPr>
          <w:p w14:paraId="30ED625E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1DE38C50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9582C7" w14:textId="77777777" w:rsidTr="004068EE">
        <w:tblPrEx>
          <w:tblLook w:val="01E0" w:firstRow="1" w:lastRow="1" w:firstColumn="1" w:lastColumn="1" w:noHBand="0" w:noVBand="0"/>
        </w:tblPrEx>
        <w:tc>
          <w:tcPr>
            <w:tcW w:w="270" w:type="dxa"/>
            <w:gridSpan w:val="3"/>
            <w:vMerge/>
            <w:tcBorders>
              <w:bottom w:val="nil"/>
            </w:tcBorders>
          </w:tcPr>
          <w:p w14:paraId="09A58022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81" w:type="dxa"/>
            <w:gridSpan w:val="603"/>
          </w:tcPr>
          <w:p w14:paraId="2D314BD4" w14:textId="77777777" w:rsidR="00681CA0" w:rsidRPr="004C4754" w:rsidRDefault="00681CA0" w:rsidP="0004358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663" w:type="dxa"/>
            <w:gridSpan w:val="368"/>
          </w:tcPr>
          <w:p w14:paraId="5736D5B0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79" w:type="dxa"/>
            <w:gridSpan w:val="74"/>
          </w:tcPr>
          <w:p w14:paraId="6DB09A53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B1D56BE" w14:textId="77777777" w:rsidR="00681CA0" w:rsidRPr="004C4754" w:rsidRDefault="00681CA0" w:rsidP="002262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863AFF2" w14:textId="77777777" w:rsidTr="004068EE">
        <w:tblPrEx>
          <w:tblLook w:val="01E0" w:firstRow="1" w:lastRow="1" w:firstColumn="1" w:lastColumn="1" w:noHBand="0" w:noVBand="0"/>
        </w:tblPrEx>
        <w:trPr>
          <w:trHeight w:val="1430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45C6D845" w14:textId="77777777" w:rsidR="00681CA0" w:rsidRPr="004C4754" w:rsidRDefault="00681CA0" w:rsidP="00B94D7C">
            <w:pPr>
              <w:spacing w:after="0" w:line="276" w:lineRule="auto"/>
              <w:rPr>
                <w:rFonts w:ascii="Arial" w:hAnsi="Arial" w:cs="Arial"/>
              </w:rPr>
            </w:pPr>
            <w:r w:rsidRPr="0091180A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7ABA54C0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2361D1CC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2D96BF9E" w14:textId="77777777" w:rsidTr="005E325D">
        <w:tc>
          <w:tcPr>
            <w:tcW w:w="1660" w:type="dxa"/>
            <w:gridSpan w:val="83"/>
          </w:tcPr>
          <w:p w14:paraId="59523B3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8" w:type="dxa"/>
            <w:gridSpan w:val="830"/>
          </w:tcPr>
          <w:p w14:paraId="42B5A0F1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CEC04BB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157E6934" w14:textId="77777777" w:rsidR="00681CA0" w:rsidRPr="005C7B93" w:rsidRDefault="00FA62C7" w:rsidP="00360C3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1</w:t>
            </w:r>
          </w:p>
        </w:tc>
      </w:tr>
      <w:tr w:rsidR="00681CA0" w:rsidRPr="004C4754" w14:paraId="768B2875" w14:textId="77777777" w:rsidTr="005E325D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B41CE11" w14:textId="77777777" w:rsidR="00681CA0" w:rsidRPr="005C7B93" w:rsidRDefault="00681CA0" w:rsidP="00360C39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5C7B93">
              <w:rPr>
                <w:rFonts w:ascii="Arial" w:hAnsi="Arial" w:cs="Arial"/>
                <w:b/>
                <w:lang w:val="en-US"/>
              </w:rPr>
              <w:t>МСОЛ:</w:t>
            </w:r>
            <w:r w:rsidRPr="005C7B93">
              <w:rPr>
                <w:rFonts w:ascii="Arial" w:hAnsi="Arial" w:cs="Arial"/>
                <w:b/>
              </w:rPr>
              <w:t xml:space="preserve"> </w:t>
            </w:r>
            <w:r w:rsidRPr="005C7B93">
              <w:rPr>
                <w:rFonts w:ascii="Arial" w:hAnsi="Arial" w:cs="Arial"/>
                <w:lang w:val="en-US"/>
              </w:rPr>
              <w:t>FD-</w:t>
            </w:r>
            <w:r w:rsidRPr="005C7B93">
              <w:rPr>
                <w:rFonts w:ascii="Arial" w:hAnsi="Arial" w:cs="Arial"/>
              </w:rPr>
              <w:t>75</w:t>
            </w:r>
            <w:r w:rsidRPr="005C7B93">
              <w:rPr>
                <w:rFonts w:ascii="Arial" w:hAnsi="Arial" w:cs="Arial"/>
                <w:lang w:val="en-US"/>
              </w:rPr>
              <w:t>-E-G</w:t>
            </w:r>
            <w:r w:rsidRPr="005C7B93">
              <w:rPr>
                <w:rFonts w:ascii="Arial" w:hAnsi="Arial" w:cs="Arial"/>
              </w:rPr>
              <w:t>13</w:t>
            </w:r>
            <w:r w:rsidRPr="005C7B93">
              <w:rPr>
                <w:rFonts w:ascii="Arial" w:hAnsi="Arial" w:cs="Arial"/>
                <w:lang w:val="en-US"/>
              </w:rPr>
              <w:t>-</w:t>
            </w:r>
            <w:r w:rsidRPr="005C7B93">
              <w:rPr>
                <w:rFonts w:ascii="Arial" w:hAnsi="Arial" w:cs="Arial"/>
              </w:rPr>
              <w:t>38</w:t>
            </w:r>
            <w:r w:rsidRPr="005C7B93">
              <w:rPr>
                <w:rFonts w:ascii="Arial" w:hAnsi="Arial" w:cs="Arial"/>
                <w:lang w:val="en-US"/>
              </w:rPr>
              <w:t>/</w:t>
            </w:r>
            <w:r w:rsidRPr="005C7B93">
              <w:rPr>
                <w:rFonts w:ascii="Arial" w:hAnsi="Arial" w:cs="Arial"/>
              </w:rPr>
              <w:t>1800</w:t>
            </w:r>
          </w:p>
        </w:tc>
      </w:tr>
      <w:tr w:rsidR="00681CA0" w:rsidRPr="004C4754" w14:paraId="508E2DA4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39BF8E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1" w:type="dxa"/>
            <w:gridSpan w:val="180"/>
            <w:tcBorders>
              <w:bottom w:val="double" w:sz="4" w:space="0" w:color="auto"/>
            </w:tcBorders>
            <w:vAlign w:val="center"/>
          </w:tcPr>
          <w:p w14:paraId="21A7AAA1" w14:textId="77777777" w:rsidR="00681CA0" w:rsidRPr="005C7B93" w:rsidRDefault="00681CA0" w:rsidP="008D0850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31" w:type="dxa"/>
            <w:gridSpan w:val="189"/>
            <w:tcBorders>
              <w:bottom w:val="double" w:sz="4" w:space="0" w:color="auto"/>
            </w:tcBorders>
            <w:vAlign w:val="center"/>
          </w:tcPr>
          <w:p w14:paraId="3849A2A1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Схема</w:t>
            </w:r>
          </w:p>
        </w:tc>
        <w:tc>
          <w:tcPr>
            <w:tcW w:w="2097" w:type="dxa"/>
            <w:gridSpan w:val="276"/>
            <w:tcBorders>
              <w:bottom w:val="double" w:sz="4" w:space="0" w:color="auto"/>
            </w:tcBorders>
            <w:vAlign w:val="center"/>
          </w:tcPr>
          <w:p w14:paraId="7BF0C08B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Катод</w:t>
            </w:r>
          </w:p>
        </w:tc>
        <w:tc>
          <w:tcPr>
            <w:tcW w:w="1447" w:type="dxa"/>
            <w:gridSpan w:val="149"/>
            <w:tcBorders>
              <w:bottom w:val="double" w:sz="4" w:space="0" w:color="auto"/>
            </w:tcBorders>
            <w:vAlign w:val="center"/>
          </w:tcPr>
          <w:p w14:paraId="5E178E5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Цоколь</w:t>
            </w:r>
          </w:p>
        </w:tc>
        <w:tc>
          <w:tcPr>
            <w:tcW w:w="2254" w:type="dxa"/>
            <w:gridSpan w:val="235"/>
            <w:tcBorders>
              <w:bottom w:val="double" w:sz="4" w:space="0" w:color="auto"/>
            </w:tcBorders>
            <w:vAlign w:val="center"/>
          </w:tcPr>
          <w:p w14:paraId="48BC13D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Номинальные ра</w:t>
            </w:r>
            <w:r w:rsidRPr="005C7B93">
              <w:rPr>
                <w:rFonts w:ascii="Arial" w:hAnsi="Arial" w:cs="Arial"/>
              </w:rPr>
              <w:t>з</w:t>
            </w:r>
            <w:r w:rsidRPr="005C7B93">
              <w:rPr>
                <w:rFonts w:ascii="Arial" w:hAnsi="Arial" w:cs="Arial"/>
              </w:rPr>
              <w:t>меры, 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2520B7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FC8943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7979D7F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1" w:type="dxa"/>
            <w:gridSpan w:val="180"/>
            <w:tcBorders>
              <w:top w:val="double" w:sz="4" w:space="0" w:color="auto"/>
            </w:tcBorders>
            <w:vAlign w:val="center"/>
          </w:tcPr>
          <w:p w14:paraId="525E6A48" w14:textId="77777777" w:rsidR="00681CA0" w:rsidRPr="005C7B93" w:rsidRDefault="00681CA0" w:rsidP="008D0850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75</w:t>
            </w:r>
          </w:p>
        </w:tc>
        <w:tc>
          <w:tcPr>
            <w:tcW w:w="1731" w:type="dxa"/>
            <w:gridSpan w:val="189"/>
            <w:tcBorders>
              <w:top w:val="double" w:sz="4" w:space="0" w:color="auto"/>
            </w:tcBorders>
            <w:vAlign w:val="center"/>
          </w:tcPr>
          <w:p w14:paraId="0B20204E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2097" w:type="dxa"/>
            <w:gridSpan w:val="276"/>
            <w:tcBorders>
              <w:top w:val="double" w:sz="4" w:space="0" w:color="auto"/>
            </w:tcBorders>
            <w:vAlign w:val="center"/>
          </w:tcPr>
          <w:p w14:paraId="6A840323" w14:textId="77777777" w:rsidR="00681CA0" w:rsidRPr="005C7B93" w:rsidRDefault="004D4B24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предварительн</w:t>
            </w:r>
            <w:r w:rsidRPr="005C7B93">
              <w:rPr>
                <w:rFonts w:ascii="Arial" w:hAnsi="Arial" w:cs="Arial"/>
              </w:rPr>
              <w:t>о</w:t>
            </w:r>
            <w:r w:rsidRPr="005C7B93">
              <w:rPr>
                <w:rFonts w:ascii="Arial" w:hAnsi="Arial" w:cs="Arial"/>
              </w:rPr>
              <w:t xml:space="preserve">го </w:t>
            </w:r>
            <w:r w:rsidR="00681CA0" w:rsidRPr="005C7B93">
              <w:rPr>
                <w:rFonts w:ascii="Arial" w:hAnsi="Arial" w:cs="Arial"/>
              </w:rPr>
              <w:t>подогрева</w:t>
            </w:r>
          </w:p>
        </w:tc>
        <w:tc>
          <w:tcPr>
            <w:tcW w:w="1447" w:type="dxa"/>
            <w:gridSpan w:val="149"/>
            <w:tcBorders>
              <w:top w:val="double" w:sz="4" w:space="0" w:color="auto"/>
            </w:tcBorders>
            <w:vAlign w:val="center"/>
          </w:tcPr>
          <w:p w14:paraId="65793565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  <w:lang w:val="en-US"/>
              </w:rPr>
              <w:t>G</w:t>
            </w:r>
            <w:r w:rsidRPr="005C7B93">
              <w:rPr>
                <w:rFonts w:ascii="Arial" w:hAnsi="Arial" w:cs="Arial"/>
              </w:rPr>
              <w:t>13</w:t>
            </w:r>
          </w:p>
        </w:tc>
        <w:tc>
          <w:tcPr>
            <w:tcW w:w="2254" w:type="dxa"/>
            <w:gridSpan w:val="235"/>
            <w:tcBorders>
              <w:top w:val="double" w:sz="4" w:space="0" w:color="auto"/>
            </w:tcBorders>
            <w:vAlign w:val="center"/>
          </w:tcPr>
          <w:p w14:paraId="7602622B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</w:rPr>
              <w:t>38</w:t>
            </w:r>
            <w:r w:rsidRPr="005C7B93">
              <w:rPr>
                <w:rFonts w:ascii="Arial" w:hAnsi="Arial" w:cs="Arial"/>
                <w:lang w:val="en-US"/>
              </w:rPr>
              <w:t xml:space="preserve"> х </w:t>
            </w:r>
            <w:r w:rsidRPr="005C7B93">
              <w:rPr>
                <w:rFonts w:ascii="Arial" w:hAnsi="Arial" w:cs="Arial"/>
              </w:rPr>
              <w:t>1800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47CFCD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6C100F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82AC24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CC9AB51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BB0E95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7CF56D6C" w14:textId="77777777" w:rsidR="00681CA0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6E73C3F0" w14:textId="77777777" w:rsidR="00681CA0" w:rsidRPr="004C4754" w:rsidRDefault="00681CA0" w:rsidP="0006501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A30CA3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2EDF72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FBE236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1" w:type="dxa"/>
            <w:gridSpan w:val="180"/>
            <w:tcBorders>
              <w:top w:val="nil"/>
            </w:tcBorders>
          </w:tcPr>
          <w:p w14:paraId="0C60423E" w14:textId="77777777" w:rsidR="00681CA0" w:rsidRPr="00065017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65017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856" w:type="dxa"/>
            <w:gridSpan w:val="470"/>
            <w:tcBorders>
              <w:top w:val="nil"/>
            </w:tcBorders>
          </w:tcPr>
          <w:p w14:paraId="63D9FD9E" w14:textId="77777777" w:rsidR="00681CA0" w:rsidRPr="00065017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65017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13" w:type="dxa"/>
            <w:gridSpan w:val="216"/>
            <w:tcBorders>
              <w:top w:val="nil"/>
            </w:tcBorders>
          </w:tcPr>
          <w:p w14:paraId="3CE37FF9" w14:textId="77777777" w:rsidR="00681CA0" w:rsidRPr="00065017" w:rsidRDefault="00681CA0" w:rsidP="008D0850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65017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60" w:type="dxa"/>
            <w:gridSpan w:val="163"/>
            <w:tcBorders>
              <w:top w:val="nil"/>
            </w:tcBorders>
          </w:tcPr>
          <w:p w14:paraId="7EB14AAC" w14:textId="77777777" w:rsidR="00681CA0" w:rsidRPr="00065017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65017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28A92C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F1AB3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63F06E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1" w:type="dxa"/>
            <w:gridSpan w:val="180"/>
            <w:tcBorders>
              <w:top w:val="nil"/>
              <w:bottom w:val="double" w:sz="4" w:space="0" w:color="auto"/>
            </w:tcBorders>
          </w:tcPr>
          <w:p w14:paraId="5AF9D59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71" w:type="dxa"/>
            <w:gridSpan w:val="214"/>
            <w:tcBorders>
              <w:top w:val="nil"/>
              <w:bottom w:val="double" w:sz="4" w:space="0" w:color="auto"/>
            </w:tcBorders>
          </w:tcPr>
          <w:p w14:paraId="3D83E8B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85" w:type="dxa"/>
            <w:gridSpan w:val="256"/>
            <w:tcBorders>
              <w:top w:val="nil"/>
              <w:bottom w:val="double" w:sz="4" w:space="0" w:color="auto"/>
            </w:tcBorders>
          </w:tcPr>
          <w:p w14:paraId="088436D6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673" w:type="dxa"/>
            <w:gridSpan w:val="379"/>
            <w:tcBorders>
              <w:top w:val="nil"/>
              <w:bottom w:val="double" w:sz="4" w:space="0" w:color="auto"/>
            </w:tcBorders>
          </w:tcPr>
          <w:p w14:paraId="53386E9B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6F8195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3CFCC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60428A8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1" w:type="dxa"/>
            <w:gridSpan w:val="180"/>
            <w:tcBorders>
              <w:top w:val="double" w:sz="4" w:space="0" w:color="auto"/>
            </w:tcBorders>
          </w:tcPr>
          <w:p w14:paraId="73C8B78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1763,8</w:t>
            </w:r>
          </w:p>
        </w:tc>
        <w:tc>
          <w:tcPr>
            <w:tcW w:w="1871" w:type="dxa"/>
            <w:gridSpan w:val="214"/>
            <w:tcBorders>
              <w:top w:val="double" w:sz="4" w:space="0" w:color="auto"/>
            </w:tcBorders>
          </w:tcPr>
          <w:p w14:paraId="7634A9A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1768,5</w:t>
            </w:r>
          </w:p>
        </w:tc>
        <w:tc>
          <w:tcPr>
            <w:tcW w:w="1985" w:type="dxa"/>
            <w:gridSpan w:val="256"/>
            <w:tcBorders>
              <w:top w:val="double" w:sz="4" w:space="0" w:color="auto"/>
            </w:tcBorders>
          </w:tcPr>
          <w:p w14:paraId="5D5C505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1770,9</w:t>
            </w:r>
          </w:p>
        </w:tc>
        <w:tc>
          <w:tcPr>
            <w:tcW w:w="1713" w:type="dxa"/>
            <w:gridSpan w:val="216"/>
            <w:tcBorders>
              <w:top w:val="double" w:sz="4" w:space="0" w:color="auto"/>
            </w:tcBorders>
          </w:tcPr>
          <w:p w14:paraId="39830521" w14:textId="77777777" w:rsidR="00681CA0" w:rsidRPr="004C4754" w:rsidRDefault="00681CA0" w:rsidP="008D0850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1778,0</w:t>
            </w:r>
          </w:p>
        </w:tc>
        <w:tc>
          <w:tcPr>
            <w:tcW w:w="1960" w:type="dxa"/>
            <w:gridSpan w:val="163"/>
            <w:tcBorders>
              <w:top w:val="double" w:sz="4" w:space="0" w:color="auto"/>
            </w:tcBorders>
          </w:tcPr>
          <w:p w14:paraId="72688F9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05879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67255A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7B957B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B9038F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C10E30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2EE294F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57A2A6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A3EF1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6CA7ED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tcBorders>
              <w:top w:val="nil"/>
              <w:bottom w:val="double" w:sz="4" w:space="0" w:color="auto"/>
            </w:tcBorders>
            <w:vAlign w:val="center"/>
          </w:tcPr>
          <w:p w14:paraId="417185C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08" w:type="dxa"/>
            <w:gridSpan w:val="303"/>
            <w:tcBorders>
              <w:top w:val="nil"/>
              <w:bottom w:val="double" w:sz="4" w:space="0" w:color="auto"/>
            </w:tcBorders>
            <w:vAlign w:val="center"/>
          </w:tcPr>
          <w:p w14:paraId="3B26048D" w14:textId="77777777" w:rsidR="00681CA0" w:rsidRPr="005C7B93" w:rsidRDefault="001F678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напряжения</w:t>
            </w:r>
            <w:r w:rsidR="00681CA0" w:rsidRPr="005C7B9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61" w:type="dxa"/>
            <w:gridSpan w:val="376"/>
            <w:tcBorders>
              <w:top w:val="nil"/>
              <w:bottom w:val="double" w:sz="4" w:space="0" w:color="auto"/>
            </w:tcBorders>
            <w:vAlign w:val="center"/>
          </w:tcPr>
          <w:p w14:paraId="3C896638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426" w:type="dxa"/>
            <w:gridSpan w:val="264"/>
            <w:tcBorders>
              <w:top w:val="nil"/>
              <w:bottom w:val="double" w:sz="4" w:space="0" w:color="auto"/>
            </w:tcBorders>
            <w:vAlign w:val="center"/>
          </w:tcPr>
          <w:p w14:paraId="7E2359BE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D36C15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99187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417051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tcBorders>
              <w:top w:val="double" w:sz="4" w:space="0" w:color="auto"/>
              <w:bottom w:val="nil"/>
            </w:tcBorders>
            <w:vAlign w:val="center"/>
          </w:tcPr>
          <w:p w14:paraId="722B19BF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08" w:type="dxa"/>
            <w:gridSpan w:val="303"/>
            <w:tcBorders>
              <w:top w:val="double" w:sz="4" w:space="0" w:color="auto"/>
              <w:bottom w:val="nil"/>
            </w:tcBorders>
            <w:vAlign w:val="center"/>
          </w:tcPr>
          <w:p w14:paraId="7A879EC8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240</w:t>
            </w:r>
          </w:p>
        </w:tc>
        <w:tc>
          <w:tcPr>
            <w:tcW w:w="3261" w:type="dxa"/>
            <w:gridSpan w:val="376"/>
            <w:tcBorders>
              <w:top w:val="double" w:sz="4" w:space="0" w:color="auto"/>
              <w:bottom w:val="nil"/>
            </w:tcBorders>
            <w:vAlign w:val="center"/>
          </w:tcPr>
          <w:p w14:paraId="3FE35C29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216</w:t>
            </w:r>
          </w:p>
        </w:tc>
        <w:tc>
          <w:tcPr>
            <w:tcW w:w="2426" w:type="dxa"/>
            <w:gridSpan w:val="264"/>
            <w:tcBorders>
              <w:top w:val="double" w:sz="4" w:space="0" w:color="auto"/>
              <w:bottom w:val="nil"/>
            </w:tcBorders>
            <w:vAlign w:val="center"/>
          </w:tcPr>
          <w:p w14:paraId="1053745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CA26F6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480F7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24D4B4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vAlign w:val="center"/>
          </w:tcPr>
          <w:p w14:paraId="2A4EA549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08" w:type="dxa"/>
            <w:gridSpan w:val="303"/>
            <w:vAlign w:val="center"/>
          </w:tcPr>
          <w:p w14:paraId="2627B2F8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3261" w:type="dxa"/>
            <w:gridSpan w:val="376"/>
            <w:vAlign w:val="center"/>
          </w:tcPr>
          <w:p w14:paraId="5C09989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426" w:type="dxa"/>
            <w:gridSpan w:val="264"/>
            <w:vAlign w:val="center"/>
          </w:tcPr>
          <w:p w14:paraId="772F405A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AC4ADA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A9E2CC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586B3BA" w14:textId="77777777" w:rsidR="00681CA0" w:rsidRPr="005C7B93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9D33AE" w14:textId="77777777" w:rsidTr="004068EE">
        <w:trPr>
          <w:cantSplit/>
          <w:trHeight w:val="79"/>
        </w:trPr>
        <w:tc>
          <w:tcPr>
            <w:tcW w:w="393" w:type="dxa"/>
            <w:gridSpan w:val="19"/>
            <w:tcBorders>
              <w:top w:val="nil"/>
              <w:bottom w:val="nil"/>
            </w:tcBorders>
          </w:tcPr>
          <w:p w14:paraId="3F6EB275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4C10035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4B31B29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CEBE30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5D4787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Merge w:val="restart"/>
            <w:vAlign w:val="center"/>
          </w:tcPr>
          <w:p w14:paraId="031E80C5" w14:textId="77777777" w:rsidR="00681CA0" w:rsidRPr="005C7B93" w:rsidRDefault="00681CA0" w:rsidP="008D0850">
            <w:pPr>
              <w:spacing w:after="0" w:line="240" w:lineRule="auto"/>
              <w:ind w:left="-78" w:right="-136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1272" w:type="dxa"/>
            <w:gridSpan w:val="212"/>
            <w:vMerge w:val="restart"/>
            <w:vAlign w:val="center"/>
          </w:tcPr>
          <w:p w14:paraId="443EABA1" w14:textId="77777777" w:rsidR="00681CA0" w:rsidRPr="005C7B93" w:rsidRDefault="001F6780" w:rsidP="008D0850">
            <w:pPr>
              <w:spacing w:after="0" w:line="240" w:lineRule="auto"/>
              <w:ind w:left="-80" w:right="-136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968" w:type="dxa"/>
            <w:gridSpan w:val="467"/>
            <w:vAlign w:val="center"/>
          </w:tcPr>
          <w:p w14:paraId="334B23D2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лампе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248" w:type="dxa"/>
            <w:gridSpan w:val="141"/>
            <w:vMerge w:val="restart"/>
            <w:vAlign w:val="center"/>
          </w:tcPr>
          <w:p w14:paraId="64AA0215" w14:textId="77777777" w:rsidR="00681CA0" w:rsidRPr="005C7B93" w:rsidRDefault="001F6780" w:rsidP="008D0850">
            <w:pPr>
              <w:spacing w:after="0" w:line="240" w:lineRule="auto"/>
              <w:ind w:left="-95" w:right="-135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1998" w:type="dxa"/>
            <w:gridSpan w:val="180"/>
            <w:vMerge w:val="restart"/>
            <w:vAlign w:val="center"/>
          </w:tcPr>
          <w:p w14:paraId="691ED4D1" w14:textId="77777777" w:rsidR="00681CA0" w:rsidRPr="005C7B93" w:rsidRDefault="001F678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</w:t>
            </w:r>
            <w:r w:rsidRPr="005C7B93">
              <w:rPr>
                <w:rFonts w:ascii="Arial" w:hAnsi="Arial" w:cs="Arial"/>
              </w:rPr>
              <w:t>а</w:t>
            </w:r>
            <w:r w:rsidRPr="005C7B93">
              <w:rPr>
                <w:rFonts w:ascii="Arial" w:hAnsi="Arial" w:cs="Arial"/>
              </w:rPr>
              <w:t>чение тока</w:t>
            </w:r>
            <w:r w:rsidR="00681CA0" w:rsidRPr="005C7B93">
              <w:rPr>
                <w:rFonts w:ascii="Arial" w:hAnsi="Arial" w:cs="Arial"/>
              </w:rPr>
              <w:t xml:space="preserve"> пре</w:t>
            </w:r>
            <w:r w:rsidR="00681CA0" w:rsidRPr="005C7B93">
              <w:rPr>
                <w:rFonts w:ascii="Arial" w:hAnsi="Arial" w:cs="Arial"/>
              </w:rPr>
              <w:t>д</w:t>
            </w:r>
            <w:r w:rsidR="00681CA0" w:rsidRPr="005C7B93">
              <w:rPr>
                <w:rFonts w:ascii="Arial" w:hAnsi="Arial" w:cs="Arial"/>
              </w:rPr>
              <w:t>варительного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D7330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D463F1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662F4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14" w:type="dxa"/>
            <w:gridSpan w:val="2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D5C1359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2" w:type="dxa"/>
            <w:gridSpan w:val="21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05F397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6" w:type="dxa"/>
            <w:gridSpan w:val="128"/>
            <w:tcBorders>
              <w:top w:val="nil"/>
              <w:bottom w:val="double" w:sz="4" w:space="0" w:color="auto"/>
            </w:tcBorders>
            <w:vAlign w:val="center"/>
          </w:tcPr>
          <w:p w14:paraId="602BD99A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Расчетное</w:t>
            </w:r>
          </w:p>
          <w:p w14:paraId="0D47C736" w14:textId="77777777" w:rsidR="001F6780" w:rsidRPr="005C7B93" w:rsidRDefault="001F678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</w:rPr>
              <w:t>значение</w:t>
            </w:r>
          </w:p>
        </w:tc>
        <w:tc>
          <w:tcPr>
            <w:tcW w:w="1276" w:type="dxa"/>
            <w:gridSpan w:val="164"/>
            <w:tcBorders>
              <w:top w:val="nil"/>
              <w:bottom w:val="double" w:sz="4" w:space="0" w:color="auto"/>
            </w:tcBorders>
            <w:vAlign w:val="center"/>
          </w:tcPr>
          <w:p w14:paraId="15B21173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6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6B543068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48" w:type="dxa"/>
            <w:gridSpan w:val="14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7D1F880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98" w:type="dxa"/>
            <w:gridSpan w:val="18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D36FD92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1AAB74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CDB3D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AEE370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tcBorders>
              <w:top w:val="double" w:sz="4" w:space="0" w:color="auto"/>
              <w:bottom w:val="nil"/>
            </w:tcBorders>
            <w:vAlign w:val="center"/>
          </w:tcPr>
          <w:p w14:paraId="2FC20F2A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72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42CC8F41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75</w:t>
            </w:r>
          </w:p>
        </w:tc>
        <w:tc>
          <w:tcPr>
            <w:tcW w:w="1416" w:type="dxa"/>
            <w:gridSpan w:val="128"/>
            <w:tcBorders>
              <w:top w:val="double" w:sz="4" w:space="0" w:color="auto"/>
              <w:bottom w:val="nil"/>
            </w:tcBorders>
            <w:vAlign w:val="center"/>
          </w:tcPr>
          <w:p w14:paraId="3CA0980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130</w:t>
            </w:r>
          </w:p>
        </w:tc>
        <w:tc>
          <w:tcPr>
            <w:tcW w:w="1276" w:type="dxa"/>
            <w:gridSpan w:val="164"/>
            <w:tcBorders>
              <w:top w:val="double" w:sz="4" w:space="0" w:color="auto"/>
              <w:bottom w:val="nil"/>
            </w:tcBorders>
            <w:vAlign w:val="center"/>
          </w:tcPr>
          <w:p w14:paraId="77F49E6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120</w:t>
            </w:r>
          </w:p>
        </w:tc>
        <w:tc>
          <w:tcPr>
            <w:tcW w:w="1276" w:type="dxa"/>
            <w:gridSpan w:val="175"/>
            <w:tcBorders>
              <w:top w:val="double" w:sz="4" w:space="0" w:color="auto"/>
              <w:bottom w:val="nil"/>
            </w:tcBorders>
            <w:vAlign w:val="center"/>
          </w:tcPr>
          <w:p w14:paraId="7E6DC429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140</w:t>
            </w:r>
          </w:p>
        </w:tc>
        <w:tc>
          <w:tcPr>
            <w:tcW w:w="1248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540B44B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0,670</w:t>
            </w:r>
          </w:p>
        </w:tc>
        <w:tc>
          <w:tcPr>
            <w:tcW w:w="1998" w:type="dxa"/>
            <w:gridSpan w:val="180"/>
            <w:tcBorders>
              <w:top w:val="double" w:sz="4" w:space="0" w:color="auto"/>
              <w:bottom w:val="nil"/>
            </w:tcBorders>
            <w:vAlign w:val="center"/>
          </w:tcPr>
          <w:p w14:paraId="4F580901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1,000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F5E541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5942A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E78970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Align w:val="center"/>
          </w:tcPr>
          <w:p w14:paraId="03466DD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72" w:type="dxa"/>
            <w:gridSpan w:val="212"/>
            <w:vAlign w:val="center"/>
          </w:tcPr>
          <w:p w14:paraId="3FF08E7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16" w:type="dxa"/>
            <w:gridSpan w:val="128"/>
            <w:vAlign w:val="center"/>
          </w:tcPr>
          <w:p w14:paraId="0A9688B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64"/>
            <w:vAlign w:val="center"/>
          </w:tcPr>
          <w:p w14:paraId="4C08576F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75"/>
            <w:vAlign w:val="center"/>
          </w:tcPr>
          <w:p w14:paraId="770F0D92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48" w:type="dxa"/>
            <w:gridSpan w:val="141"/>
            <w:vAlign w:val="center"/>
          </w:tcPr>
          <w:p w14:paraId="1788887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98" w:type="dxa"/>
            <w:gridSpan w:val="180"/>
            <w:vAlign w:val="center"/>
          </w:tcPr>
          <w:p w14:paraId="6BE8CCF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D0D253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A60EC4" w14:textId="77777777" w:rsidTr="005E325D">
        <w:trPr>
          <w:cantSplit/>
          <w:trHeight w:val="5452"/>
        </w:trPr>
        <w:tc>
          <w:tcPr>
            <w:tcW w:w="10177" w:type="dxa"/>
            <w:gridSpan w:val="1051"/>
            <w:tcBorders>
              <w:top w:val="nil"/>
            </w:tcBorders>
          </w:tcPr>
          <w:p w14:paraId="67602B02" w14:textId="77777777" w:rsidR="00681CA0" w:rsidRPr="004C4754" w:rsidRDefault="00681CA0" w:rsidP="008D085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F5EDA18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5C7B93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5C7B93">
              <w:rPr>
                <w:rFonts w:ascii="Arial" w:hAnsi="Arial" w:cs="Arial"/>
              </w:rPr>
              <w:t xml:space="preserve"> </w:t>
            </w:r>
            <w:r w:rsidR="00F94339" w:rsidRPr="005C7B9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24E1B9EA" w14:textId="77777777" w:rsidR="00681CA0" w:rsidRPr="004C4754" w:rsidRDefault="00681CA0" w:rsidP="004E63E0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8F7742F" w14:textId="77777777" w:rsidTr="005E325D">
        <w:trPr>
          <w:cantSplit/>
        </w:trPr>
        <w:tc>
          <w:tcPr>
            <w:tcW w:w="10177" w:type="dxa"/>
            <w:gridSpan w:val="1051"/>
          </w:tcPr>
          <w:p w14:paraId="379136FE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2640-1</w:t>
            </w:r>
          </w:p>
        </w:tc>
      </w:tr>
      <w:tr w:rsidR="00681CA0" w:rsidRPr="004C4754" w14:paraId="1BD3E4E5" w14:textId="77777777" w:rsidTr="004068EE">
        <w:tc>
          <w:tcPr>
            <w:tcW w:w="1407" w:type="dxa"/>
            <w:gridSpan w:val="48"/>
          </w:tcPr>
          <w:p w14:paraId="28310B9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631" w:type="dxa"/>
            <w:gridSpan w:val="865"/>
          </w:tcPr>
          <w:p w14:paraId="7C97460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b/>
              </w:rPr>
              <w:t>ДВУХЦОКОЛЬНАЯ</w:t>
            </w:r>
          </w:p>
          <w:p w14:paraId="526632A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35B27F8C" w14:textId="77777777" w:rsidR="00681CA0" w:rsidRPr="004C4754" w:rsidRDefault="00FA62C7" w:rsidP="008D08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E4B07">
              <w:rPr>
                <w:rFonts w:ascii="Arial" w:hAnsi="Arial" w:cs="Arial"/>
              </w:rPr>
              <w:t xml:space="preserve">с. </w:t>
            </w:r>
            <w:r w:rsidR="00681CA0" w:rsidRPr="003E4B07">
              <w:rPr>
                <w:rFonts w:ascii="Arial" w:hAnsi="Arial" w:cs="Arial"/>
              </w:rPr>
              <w:t>2</w:t>
            </w:r>
          </w:p>
        </w:tc>
      </w:tr>
      <w:tr w:rsidR="00681CA0" w:rsidRPr="004C4754" w14:paraId="5BA45CD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B00E029" w14:textId="77777777" w:rsidR="00681CA0" w:rsidRPr="004C4754" w:rsidRDefault="00681CA0" w:rsidP="008D0850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75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1800</w:t>
            </w:r>
          </w:p>
        </w:tc>
      </w:tr>
      <w:tr w:rsidR="00681CA0" w:rsidRPr="004C4754" w14:paraId="436E41F5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B8B473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393763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CE6203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71459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77E5306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tcBorders>
              <w:bottom w:val="double" w:sz="4" w:space="0" w:color="auto"/>
            </w:tcBorders>
            <w:vAlign w:val="center"/>
          </w:tcPr>
          <w:p w14:paraId="2E7E44BF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55" w:type="dxa"/>
            <w:gridSpan w:val="239"/>
            <w:tcBorders>
              <w:bottom w:val="double" w:sz="4" w:space="0" w:color="auto"/>
            </w:tcBorders>
            <w:vAlign w:val="center"/>
          </w:tcPr>
          <w:p w14:paraId="3D2013C0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</w:t>
            </w:r>
            <w:r w:rsidRPr="005C7B93">
              <w:rPr>
                <w:rFonts w:ascii="Arial" w:hAnsi="Arial" w:cs="Arial"/>
              </w:rPr>
              <w:t>ь</w:t>
            </w:r>
            <w:r w:rsidRPr="005C7B93">
              <w:rPr>
                <w:rFonts w:ascii="Arial" w:hAnsi="Arial" w:cs="Arial"/>
              </w:rPr>
              <w:t>ная мо</w:t>
            </w:r>
            <w:r w:rsidRPr="005C7B93">
              <w:rPr>
                <w:rFonts w:ascii="Arial" w:hAnsi="Arial" w:cs="Arial"/>
              </w:rPr>
              <w:t>щ</w:t>
            </w:r>
            <w:r w:rsidRPr="005C7B93">
              <w:rPr>
                <w:rFonts w:ascii="Arial" w:hAnsi="Arial" w:cs="Arial"/>
              </w:rPr>
              <w:t>ность, Вт</w:t>
            </w:r>
          </w:p>
        </w:tc>
        <w:tc>
          <w:tcPr>
            <w:tcW w:w="1560" w:type="dxa"/>
            <w:gridSpan w:val="162"/>
            <w:tcBorders>
              <w:bottom w:val="double" w:sz="4" w:space="0" w:color="auto"/>
            </w:tcBorders>
            <w:vAlign w:val="center"/>
          </w:tcPr>
          <w:p w14:paraId="12A287B7" w14:textId="77777777" w:rsidR="00681CA0" w:rsidRPr="005C7B93" w:rsidRDefault="001F678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напряжения</w:t>
            </w:r>
            <w:r w:rsidR="00681CA0" w:rsidRPr="005C7B93">
              <w:rPr>
                <w:rFonts w:ascii="Arial" w:hAnsi="Arial" w:cs="Arial"/>
              </w:rPr>
              <w:t>, В</w:t>
            </w:r>
          </w:p>
        </w:tc>
        <w:tc>
          <w:tcPr>
            <w:tcW w:w="1843" w:type="dxa"/>
            <w:gridSpan w:val="235"/>
            <w:tcBorders>
              <w:bottom w:val="double" w:sz="4" w:space="0" w:color="auto"/>
            </w:tcBorders>
            <w:vAlign w:val="center"/>
          </w:tcPr>
          <w:p w14:paraId="003D3E9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Ток калибро</w:t>
            </w:r>
            <w:r w:rsidRPr="005C7B93">
              <w:rPr>
                <w:rFonts w:ascii="Arial" w:hAnsi="Arial" w:cs="Arial"/>
              </w:rPr>
              <w:t>в</w:t>
            </w:r>
            <w:r w:rsidRPr="005C7B93">
              <w:rPr>
                <w:rFonts w:ascii="Arial" w:hAnsi="Arial" w:cs="Arial"/>
              </w:rPr>
              <w:t>ки, А</w:t>
            </w:r>
          </w:p>
        </w:tc>
        <w:tc>
          <w:tcPr>
            <w:tcW w:w="1702" w:type="dxa"/>
            <w:gridSpan w:val="232"/>
            <w:tcBorders>
              <w:bottom w:val="double" w:sz="4" w:space="0" w:color="auto"/>
            </w:tcBorders>
            <w:vAlign w:val="center"/>
          </w:tcPr>
          <w:p w14:paraId="4896E8CB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Отношение напряжения </w:t>
            </w:r>
            <w:r w:rsidR="009E3510">
              <w:rPr>
                <w:rFonts w:ascii="Arial" w:hAnsi="Arial" w:cs="Arial"/>
              </w:rPr>
              <w:t xml:space="preserve">             </w:t>
            </w:r>
            <w:r w:rsidRPr="004C4754">
              <w:rPr>
                <w:rFonts w:ascii="Arial" w:hAnsi="Arial" w:cs="Arial"/>
              </w:rPr>
              <w:t>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826" w:type="dxa"/>
            <w:gridSpan w:val="132"/>
            <w:tcBorders>
              <w:bottom w:val="double" w:sz="4" w:space="0" w:color="auto"/>
            </w:tcBorders>
            <w:vAlign w:val="center"/>
          </w:tcPr>
          <w:p w14:paraId="606D879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64F79DE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8A63D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6868A5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tcBorders>
              <w:top w:val="double" w:sz="4" w:space="0" w:color="auto"/>
              <w:bottom w:val="nil"/>
            </w:tcBorders>
            <w:vAlign w:val="center"/>
          </w:tcPr>
          <w:p w14:paraId="62751992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55" w:type="dxa"/>
            <w:gridSpan w:val="239"/>
            <w:tcBorders>
              <w:top w:val="double" w:sz="4" w:space="0" w:color="auto"/>
              <w:bottom w:val="nil"/>
            </w:tcBorders>
            <w:vAlign w:val="center"/>
          </w:tcPr>
          <w:p w14:paraId="4162CF3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75</w:t>
            </w:r>
          </w:p>
        </w:tc>
        <w:tc>
          <w:tcPr>
            <w:tcW w:w="1560" w:type="dxa"/>
            <w:gridSpan w:val="162"/>
            <w:tcBorders>
              <w:top w:val="double" w:sz="4" w:space="0" w:color="auto"/>
              <w:bottom w:val="nil"/>
            </w:tcBorders>
            <w:vAlign w:val="center"/>
          </w:tcPr>
          <w:p w14:paraId="06B3DD9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235</w:t>
            </w:r>
          </w:p>
        </w:tc>
        <w:tc>
          <w:tcPr>
            <w:tcW w:w="1843" w:type="dxa"/>
            <w:gridSpan w:val="235"/>
            <w:tcBorders>
              <w:top w:val="double" w:sz="4" w:space="0" w:color="auto"/>
              <w:bottom w:val="nil"/>
            </w:tcBorders>
            <w:vAlign w:val="center"/>
          </w:tcPr>
          <w:p w14:paraId="3D482885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0,670</w:t>
            </w:r>
          </w:p>
        </w:tc>
        <w:tc>
          <w:tcPr>
            <w:tcW w:w="1702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1447412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1826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0C9BFA12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56D54A2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2D33F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B24958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Align w:val="center"/>
          </w:tcPr>
          <w:p w14:paraId="158A44C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5" w:type="dxa"/>
            <w:gridSpan w:val="239"/>
            <w:vAlign w:val="center"/>
          </w:tcPr>
          <w:p w14:paraId="747C3D42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560" w:type="dxa"/>
            <w:gridSpan w:val="162"/>
            <w:vAlign w:val="center"/>
          </w:tcPr>
          <w:p w14:paraId="5D470011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  <w:gridSpan w:val="235"/>
            <w:vAlign w:val="center"/>
          </w:tcPr>
          <w:p w14:paraId="07DA6605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702" w:type="dxa"/>
            <w:gridSpan w:val="232"/>
            <w:vAlign w:val="center"/>
          </w:tcPr>
          <w:p w14:paraId="6088792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26" w:type="dxa"/>
            <w:gridSpan w:val="132"/>
            <w:vAlign w:val="center"/>
          </w:tcPr>
          <w:p w14:paraId="6E9B9A0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27059A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31E3EA4" w14:textId="77777777" w:rsidTr="004068EE">
        <w:trPr>
          <w:cantSplit/>
          <w:trHeight w:val="288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02F56B5" w14:textId="77777777" w:rsidR="00681CA0" w:rsidRPr="005C7B93" w:rsidRDefault="004311D5" w:rsidP="00997E1C">
            <w:pPr>
              <w:spacing w:before="120" w:after="0" w:line="36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C7B93">
              <w:rPr>
                <w:rFonts w:ascii="Arial" w:hAnsi="Arial" w:cs="Arial"/>
                <w:sz w:val="20"/>
                <w:szCs w:val="20"/>
              </w:rPr>
              <w:t xml:space="preserve">П р и м е ч а н и е </w:t>
            </w:r>
            <w:r w:rsidR="009C1A69" w:rsidRPr="005C7B93">
              <w:rPr>
                <w:rFonts w:ascii="Arial" w:hAnsi="Arial" w:cs="Arial"/>
                <w:sz w:val="20"/>
                <w:szCs w:val="20"/>
              </w:rPr>
              <w:t>– И</w:t>
            </w:r>
            <w:r w:rsidRPr="005C7B93">
              <w:rPr>
                <w:rFonts w:ascii="Arial" w:hAnsi="Arial" w:cs="Arial"/>
                <w:sz w:val="20"/>
                <w:szCs w:val="20"/>
              </w:rPr>
              <w:t xml:space="preserve">спользуется </w:t>
            </w:r>
            <w:r w:rsidR="00997E1C" w:rsidRPr="005C7B93">
              <w:rPr>
                <w:rFonts w:ascii="Arial" w:hAnsi="Arial" w:cs="Arial"/>
                <w:sz w:val="20"/>
                <w:szCs w:val="20"/>
              </w:rPr>
              <w:t>эталонный балласт</w:t>
            </w:r>
            <w:r w:rsidRPr="005C7B93">
              <w:rPr>
                <w:rFonts w:ascii="Arial" w:hAnsi="Arial" w:cs="Arial"/>
                <w:sz w:val="20"/>
                <w:szCs w:val="20"/>
              </w:rPr>
              <w:t xml:space="preserve"> мощностью 65 Вт, работающий при напряжении 235 В.</w:t>
            </w:r>
          </w:p>
        </w:tc>
      </w:tr>
      <w:tr w:rsidR="00681CA0" w:rsidRPr="004C4754" w14:paraId="526CEE7A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A55C7BD" w14:textId="77777777" w:rsidR="00681CA0" w:rsidRPr="004311D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17DC4CF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98084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4E51A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8059E0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246" w:type="dxa"/>
            <w:gridSpan w:val="794"/>
            <w:tcBorders>
              <w:top w:val="nil"/>
            </w:tcBorders>
          </w:tcPr>
          <w:p w14:paraId="4A8B647B" w14:textId="77777777" w:rsidR="00681CA0" w:rsidRPr="004C4754" w:rsidRDefault="00681CA0" w:rsidP="008D085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36" w:type="dxa"/>
            <w:gridSpan w:val="194"/>
            <w:tcBorders>
              <w:top w:val="nil"/>
            </w:tcBorders>
          </w:tcPr>
          <w:p w14:paraId="609A8D8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2434AC38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3BFA5F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13269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99FC0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Merge w:val="restart"/>
            <w:tcBorders>
              <w:top w:val="nil"/>
            </w:tcBorders>
            <w:vAlign w:val="center"/>
          </w:tcPr>
          <w:p w14:paraId="30A0FFC6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2B811271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36" w:type="dxa"/>
            <w:gridSpan w:val="194"/>
            <w:tcBorders>
              <w:top w:val="nil"/>
            </w:tcBorders>
          </w:tcPr>
          <w:p w14:paraId="11AD45C8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0,570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3F5ABD22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716930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529598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1BB7D4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Merge/>
            <w:tcBorders>
              <w:top w:val="nil"/>
            </w:tcBorders>
            <w:vAlign w:val="center"/>
          </w:tcPr>
          <w:p w14:paraId="40C16575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565E058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36" w:type="dxa"/>
            <w:gridSpan w:val="194"/>
            <w:tcBorders>
              <w:top w:val="nil"/>
            </w:tcBorders>
          </w:tcPr>
          <w:p w14:paraId="7008006F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1,410</w:t>
            </w:r>
          </w:p>
        </w:tc>
        <w:tc>
          <w:tcPr>
            <w:tcW w:w="1118" w:type="dxa"/>
            <w:gridSpan w:val="41"/>
            <w:tcBorders>
              <w:top w:val="nil"/>
            </w:tcBorders>
          </w:tcPr>
          <w:p w14:paraId="7E05991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7CEB716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A9C76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B41B07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tcBorders>
              <w:top w:val="nil"/>
            </w:tcBorders>
            <w:vAlign w:val="center"/>
          </w:tcPr>
          <w:p w14:paraId="321B0984" w14:textId="77777777" w:rsidR="00681CA0" w:rsidRPr="005C7B93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5248C958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</w:t>
            </w:r>
            <w:r w:rsidRPr="005C7B93">
              <w:rPr>
                <w:rFonts w:ascii="Arial" w:hAnsi="Arial" w:cs="Arial"/>
              </w:rPr>
              <w:t>й</w:t>
            </w:r>
            <w:r w:rsidRPr="005C7B93">
              <w:rPr>
                <w:rFonts w:ascii="Arial" w:hAnsi="Arial" w:cs="Arial"/>
              </w:rPr>
              <w:t>ствующее</w:t>
            </w:r>
            <w:r w:rsidR="004D4B24" w:rsidRPr="005C7B93">
              <w:rPr>
                <w:rFonts w:ascii="Arial" w:hAnsi="Arial" w:cs="Arial"/>
              </w:rPr>
              <w:t xml:space="preserve"> знач</w:t>
            </w:r>
            <w:r w:rsidR="004D4B24" w:rsidRPr="005C7B93">
              <w:rPr>
                <w:rFonts w:ascii="Arial" w:hAnsi="Arial" w:cs="Arial"/>
              </w:rPr>
              <w:t>е</w:t>
            </w:r>
            <w:r w:rsidR="004D4B24" w:rsidRPr="005C7B93">
              <w:rPr>
                <w:rFonts w:ascii="Arial" w:hAnsi="Arial" w:cs="Arial"/>
              </w:rPr>
              <w:t>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136" w:type="dxa"/>
            <w:gridSpan w:val="194"/>
            <w:tcBorders>
              <w:top w:val="nil"/>
            </w:tcBorders>
            <w:vAlign w:val="center"/>
          </w:tcPr>
          <w:p w14:paraId="4D611E3E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216</w:t>
            </w:r>
          </w:p>
        </w:tc>
        <w:tc>
          <w:tcPr>
            <w:tcW w:w="1118" w:type="dxa"/>
            <w:gridSpan w:val="41"/>
            <w:tcBorders>
              <w:top w:val="nil"/>
            </w:tcBorders>
            <w:vAlign w:val="center"/>
          </w:tcPr>
          <w:p w14:paraId="21D2123B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31235E1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9BA7A0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853FCB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tcBorders>
              <w:top w:val="nil"/>
            </w:tcBorders>
            <w:vAlign w:val="center"/>
          </w:tcPr>
          <w:p w14:paraId="2912855F" w14:textId="77777777" w:rsidR="00681CA0" w:rsidRPr="005C7B93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268" w:type="dxa"/>
            <w:gridSpan w:val="261"/>
            <w:tcBorders>
              <w:top w:val="nil"/>
            </w:tcBorders>
          </w:tcPr>
          <w:p w14:paraId="46934A4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(пиковое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136" w:type="dxa"/>
            <w:gridSpan w:val="194"/>
            <w:tcBorders>
              <w:top w:val="nil"/>
            </w:tcBorders>
            <w:vAlign w:val="center"/>
          </w:tcPr>
          <w:p w14:paraId="1B956B8C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1118" w:type="dxa"/>
            <w:gridSpan w:val="41"/>
            <w:tcBorders>
              <w:top w:val="nil"/>
            </w:tcBorders>
            <w:vAlign w:val="center"/>
          </w:tcPr>
          <w:p w14:paraId="4E4BA6F6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75101AF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D3163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1E753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46" w:type="dxa"/>
            <w:gridSpan w:val="794"/>
            <w:tcBorders>
              <w:top w:val="nil"/>
              <w:bottom w:val="nil"/>
            </w:tcBorders>
          </w:tcPr>
          <w:p w14:paraId="3280041B" w14:textId="77777777" w:rsidR="00681CA0" w:rsidRPr="005C7B93" w:rsidRDefault="00681CA0" w:rsidP="008D0850">
            <w:pPr>
              <w:spacing w:after="0" w:line="240" w:lineRule="auto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1136" w:type="dxa"/>
            <w:gridSpan w:val="194"/>
            <w:tcBorders>
              <w:top w:val="nil"/>
              <w:bottom w:val="nil"/>
            </w:tcBorders>
            <w:vAlign w:val="center"/>
          </w:tcPr>
          <w:p w14:paraId="742A579F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</w:t>
            </w:r>
          </w:p>
        </w:tc>
        <w:tc>
          <w:tcPr>
            <w:tcW w:w="1118" w:type="dxa"/>
            <w:gridSpan w:val="41"/>
            <w:tcBorders>
              <w:top w:val="nil"/>
              <w:bottom w:val="nil"/>
            </w:tcBorders>
            <w:vAlign w:val="center"/>
          </w:tcPr>
          <w:p w14:paraId="17706A79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EB1533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2E974C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5408FC2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Align w:val="center"/>
          </w:tcPr>
          <w:p w14:paraId="77BE1D69" w14:textId="77777777" w:rsidR="00681CA0" w:rsidRPr="005C7B93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268" w:type="dxa"/>
            <w:gridSpan w:val="261"/>
          </w:tcPr>
          <w:p w14:paraId="537B3CA8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(де</w:t>
            </w:r>
            <w:r w:rsidRPr="005C7B93">
              <w:rPr>
                <w:rFonts w:ascii="Arial" w:hAnsi="Arial" w:cs="Arial"/>
              </w:rPr>
              <w:t>й</w:t>
            </w:r>
            <w:r w:rsidRPr="005C7B93">
              <w:rPr>
                <w:rFonts w:ascii="Arial" w:hAnsi="Arial" w:cs="Arial"/>
              </w:rPr>
              <w:t>ствующее</w:t>
            </w:r>
            <w:r w:rsidR="004D4B24" w:rsidRPr="005C7B93">
              <w:rPr>
                <w:rFonts w:ascii="Arial" w:hAnsi="Arial" w:cs="Arial"/>
              </w:rPr>
              <w:t xml:space="preserve"> знач</w:t>
            </w:r>
            <w:r w:rsidR="004D4B24" w:rsidRPr="005C7B93">
              <w:rPr>
                <w:rFonts w:ascii="Arial" w:hAnsi="Arial" w:cs="Arial"/>
              </w:rPr>
              <w:t>е</w:t>
            </w:r>
            <w:r w:rsidR="004D4B24" w:rsidRPr="005C7B93">
              <w:rPr>
                <w:rFonts w:ascii="Arial" w:hAnsi="Arial" w:cs="Arial"/>
              </w:rPr>
              <w:t>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1136" w:type="dxa"/>
            <w:gridSpan w:val="194"/>
            <w:vAlign w:val="center"/>
          </w:tcPr>
          <w:p w14:paraId="39D2C815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160</w:t>
            </w:r>
          </w:p>
        </w:tc>
        <w:tc>
          <w:tcPr>
            <w:tcW w:w="1118" w:type="dxa"/>
            <w:gridSpan w:val="41"/>
            <w:vAlign w:val="center"/>
          </w:tcPr>
          <w:p w14:paraId="6652994E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9D030B6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714EE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1310AA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BC18FF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2EDB9C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4FD05D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9D627A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291F8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617B49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nil"/>
            </w:tcBorders>
          </w:tcPr>
          <w:p w14:paraId="16790444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71" w:type="dxa"/>
            <w:gridSpan w:val="599"/>
            <w:tcBorders>
              <w:top w:val="nil"/>
            </w:tcBorders>
          </w:tcPr>
          <w:p w14:paraId="3BA569A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3D2704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FAFE4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3AAE3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nil"/>
              <w:bottom w:val="double" w:sz="4" w:space="0" w:color="auto"/>
            </w:tcBorders>
          </w:tcPr>
          <w:p w14:paraId="4DEFD33A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71" w:type="dxa"/>
            <w:gridSpan w:val="599"/>
            <w:tcBorders>
              <w:top w:val="nil"/>
              <w:bottom w:val="double" w:sz="4" w:space="0" w:color="auto"/>
            </w:tcBorders>
          </w:tcPr>
          <w:p w14:paraId="048744C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466E8B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5C652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59F9303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double" w:sz="4" w:space="0" w:color="auto"/>
            </w:tcBorders>
          </w:tcPr>
          <w:p w14:paraId="47BCCDE8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371" w:type="dxa"/>
            <w:gridSpan w:val="599"/>
            <w:tcBorders>
              <w:top w:val="double" w:sz="4" w:space="0" w:color="auto"/>
            </w:tcBorders>
          </w:tcPr>
          <w:p w14:paraId="3134222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80E5EE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E4533F" w14:textId="77777777" w:rsidTr="004068EE">
        <w:trPr>
          <w:cantSplit/>
          <w:trHeight w:val="4702"/>
        </w:trPr>
        <w:tc>
          <w:tcPr>
            <w:tcW w:w="10177" w:type="dxa"/>
            <w:gridSpan w:val="1051"/>
            <w:tcBorders>
              <w:top w:val="nil"/>
            </w:tcBorders>
          </w:tcPr>
          <w:p w14:paraId="65A0F50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0B7D10E" w14:textId="77777777" w:rsidTr="004068EE">
        <w:trPr>
          <w:cantSplit/>
        </w:trPr>
        <w:tc>
          <w:tcPr>
            <w:tcW w:w="10177" w:type="dxa"/>
            <w:gridSpan w:val="1051"/>
          </w:tcPr>
          <w:p w14:paraId="545A8BF3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2640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41763C74" w14:textId="77777777" w:rsidTr="004068EE">
        <w:tc>
          <w:tcPr>
            <w:tcW w:w="1660" w:type="dxa"/>
            <w:gridSpan w:val="83"/>
          </w:tcPr>
          <w:p w14:paraId="16DBCF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8" w:type="dxa"/>
            <w:gridSpan w:val="830"/>
          </w:tcPr>
          <w:p w14:paraId="09B4D51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95FC0E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697826D2" w14:textId="77777777" w:rsidR="00681CA0" w:rsidRPr="004C4754" w:rsidRDefault="00FA62C7" w:rsidP="008D08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1</w:t>
            </w:r>
          </w:p>
        </w:tc>
      </w:tr>
      <w:tr w:rsidR="00681CA0" w:rsidRPr="004C4754" w14:paraId="62E37E74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FF9F2C6" w14:textId="77777777" w:rsidR="00681CA0" w:rsidRPr="004C4754" w:rsidRDefault="00681CA0" w:rsidP="008D0850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80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2E0EE49E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C7710F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1" w:type="dxa"/>
            <w:gridSpan w:val="154"/>
            <w:tcBorders>
              <w:bottom w:val="double" w:sz="4" w:space="0" w:color="auto"/>
            </w:tcBorders>
            <w:vAlign w:val="center"/>
          </w:tcPr>
          <w:p w14:paraId="0ED2B1FE" w14:textId="77777777" w:rsidR="00681CA0" w:rsidRPr="004C4754" w:rsidRDefault="00681CA0" w:rsidP="008D0850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99" w:type="dxa"/>
            <w:gridSpan w:val="190"/>
            <w:tcBorders>
              <w:bottom w:val="double" w:sz="4" w:space="0" w:color="auto"/>
            </w:tcBorders>
            <w:vAlign w:val="center"/>
          </w:tcPr>
          <w:p w14:paraId="4403241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1955" w:type="dxa"/>
            <w:gridSpan w:val="261"/>
            <w:tcBorders>
              <w:bottom w:val="double" w:sz="4" w:space="0" w:color="auto"/>
            </w:tcBorders>
            <w:vAlign w:val="center"/>
          </w:tcPr>
          <w:p w14:paraId="478C060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731" w:type="dxa"/>
            <w:gridSpan w:val="189"/>
            <w:tcBorders>
              <w:bottom w:val="double" w:sz="4" w:space="0" w:color="auto"/>
            </w:tcBorders>
            <w:vAlign w:val="center"/>
          </w:tcPr>
          <w:p w14:paraId="61D12B6A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254" w:type="dxa"/>
            <w:gridSpan w:val="235"/>
            <w:tcBorders>
              <w:bottom w:val="double" w:sz="4" w:space="0" w:color="auto"/>
            </w:tcBorders>
            <w:vAlign w:val="center"/>
          </w:tcPr>
          <w:p w14:paraId="307B63AA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8AB48A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0CD506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C6552D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1" w:type="dxa"/>
            <w:gridSpan w:val="154"/>
            <w:tcBorders>
              <w:top w:val="double" w:sz="4" w:space="0" w:color="auto"/>
            </w:tcBorders>
            <w:vAlign w:val="center"/>
          </w:tcPr>
          <w:p w14:paraId="26281352" w14:textId="77777777" w:rsidR="00681CA0" w:rsidRPr="004C4754" w:rsidRDefault="00681CA0" w:rsidP="008D0850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1699" w:type="dxa"/>
            <w:gridSpan w:val="190"/>
            <w:tcBorders>
              <w:top w:val="double" w:sz="4" w:space="0" w:color="auto"/>
            </w:tcBorders>
            <w:vAlign w:val="center"/>
          </w:tcPr>
          <w:p w14:paraId="6A79E50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955" w:type="dxa"/>
            <w:gridSpan w:val="261"/>
            <w:tcBorders>
              <w:top w:val="double" w:sz="4" w:space="0" w:color="auto"/>
            </w:tcBorders>
            <w:vAlign w:val="center"/>
          </w:tcPr>
          <w:p w14:paraId="61539514" w14:textId="77777777" w:rsidR="00681CA0" w:rsidRPr="004C4754" w:rsidRDefault="008D5D84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4C4754">
              <w:rPr>
                <w:rFonts w:ascii="Arial" w:hAnsi="Arial" w:cs="Arial"/>
              </w:rPr>
              <w:t>редварител</w:t>
            </w:r>
            <w:r w:rsidR="00681CA0" w:rsidRPr="004C4754">
              <w:rPr>
                <w:rFonts w:ascii="Arial" w:hAnsi="Arial" w:cs="Arial"/>
              </w:rPr>
              <w:t>ь</w:t>
            </w:r>
            <w:r w:rsidR="00681CA0" w:rsidRPr="004C4754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731" w:type="dxa"/>
            <w:gridSpan w:val="189"/>
            <w:tcBorders>
              <w:top w:val="double" w:sz="4" w:space="0" w:color="auto"/>
            </w:tcBorders>
            <w:vAlign w:val="center"/>
          </w:tcPr>
          <w:p w14:paraId="5E8B1D2B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254" w:type="dxa"/>
            <w:gridSpan w:val="235"/>
            <w:tcBorders>
              <w:top w:val="double" w:sz="4" w:space="0" w:color="auto"/>
            </w:tcBorders>
            <w:vAlign w:val="center"/>
          </w:tcPr>
          <w:p w14:paraId="19EAF2F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5776FE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FDA43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155146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F237CA" w14:textId="77777777" w:rsidTr="004068EE">
        <w:trPr>
          <w:cantSplit/>
          <w:trHeight w:val="383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891AD2B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17AD26A3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68AFF0C9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0B54A5A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24566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852F2BC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gridSpan w:val="154"/>
            <w:tcBorders>
              <w:top w:val="nil"/>
            </w:tcBorders>
          </w:tcPr>
          <w:p w14:paraId="6136F288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966" w:type="dxa"/>
            <w:gridSpan w:val="496"/>
            <w:tcBorders>
              <w:top w:val="nil"/>
            </w:tcBorders>
          </w:tcPr>
          <w:p w14:paraId="14033C40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7" w:type="dxa"/>
            <w:gridSpan w:val="247"/>
            <w:tcBorders>
              <w:top w:val="nil"/>
            </w:tcBorders>
          </w:tcPr>
          <w:p w14:paraId="5B2B2BDB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26" w:type="dxa"/>
            <w:gridSpan w:val="132"/>
            <w:tcBorders>
              <w:top w:val="nil"/>
            </w:tcBorders>
          </w:tcPr>
          <w:p w14:paraId="223E4AC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C75C14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E516B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613F09B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gridSpan w:val="154"/>
            <w:tcBorders>
              <w:top w:val="nil"/>
              <w:bottom w:val="double" w:sz="4" w:space="0" w:color="auto"/>
            </w:tcBorders>
            <w:vAlign w:val="center"/>
          </w:tcPr>
          <w:p w14:paraId="56024AD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981" w:type="dxa"/>
            <w:gridSpan w:val="240"/>
            <w:tcBorders>
              <w:top w:val="nil"/>
              <w:bottom w:val="double" w:sz="4" w:space="0" w:color="auto"/>
            </w:tcBorders>
            <w:vAlign w:val="center"/>
          </w:tcPr>
          <w:p w14:paraId="30FD0BF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85" w:type="dxa"/>
            <w:gridSpan w:val="256"/>
            <w:tcBorders>
              <w:top w:val="nil"/>
              <w:bottom w:val="double" w:sz="4" w:space="0" w:color="auto"/>
            </w:tcBorders>
            <w:vAlign w:val="center"/>
          </w:tcPr>
          <w:p w14:paraId="76C0ECF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673" w:type="dxa"/>
            <w:gridSpan w:val="379"/>
            <w:tcBorders>
              <w:top w:val="nil"/>
              <w:bottom w:val="double" w:sz="4" w:space="0" w:color="auto"/>
            </w:tcBorders>
            <w:vAlign w:val="center"/>
          </w:tcPr>
          <w:p w14:paraId="6250226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7441BA3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DB876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51A5C798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gridSpan w:val="154"/>
            <w:tcBorders>
              <w:top w:val="double" w:sz="4" w:space="0" w:color="auto"/>
            </w:tcBorders>
            <w:vAlign w:val="center"/>
          </w:tcPr>
          <w:p w14:paraId="5FE6ECE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1500,0</w:t>
            </w:r>
          </w:p>
        </w:tc>
        <w:tc>
          <w:tcPr>
            <w:tcW w:w="1981" w:type="dxa"/>
            <w:gridSpan w:val="240"/>
            <w:tcBorders>
              <w:top w:val="double" w:sz="4" w:space="0" w:color="auto"/>
            </w:tcBorders>
            <w:vAlign w:val="center"/>
          </w:tcPr>
          <w:p w14:paraId="391A6BB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1504,7</w:t>
            </w:r>
          </w:p>
        </w:tc>
        <w:tc>
          <w:tcPr>
            <w:tcW w:w="1985" w:type="dxa"/>
            <w:gridSpan w:val="256"/>
            <w:tcBorders>
              <w:top w:val="double" w:sz="4" w:space="0" w:color="auto"/>
            </w:tcBorders>
            <w:vAlign w:val="center"/>
          </w:tcPr>
          <w:p w14:paraId="45A2847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1507,1</w:t>
            </w:r>
          </w:p>
        </w:tc>
        <w:tc>
          <w:tcPr>
            <w:tcW w:w="1847" w:type="dxa"/>
            <w:gridSpan w:val="247"/>
            <w:tcBorders>
              <w:top w:val="double" w:sz="4" w:space="0" w:color="auto"/>
            </w:tcBorders>
            <w:vAlign w:val="center"/>
          </w:tcPr>
          <w:p w14:paraId="06C00221" w14:textId="77777777" w:rsidR="00681CA0" w:rsidRPr="004C4754" w:rsidRDefault="00681CA0" w:rsidP="005C500B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1514,2</w:t>
            </w:r>
          </w:p>
        </w:tc>
        <w:tc>
          <w:tcPr>
            <w:tcW w:w="1826" w:type="dxa"/>
            <w:gridSpan w:val="132"/>
            <w:tcBorders>
              <w:top w:val="double" w:sz="4" w:space="0" w:color="auto"/>
            </w:tcBorders>
            <w:vAlign w:val="center"/>
          </w:tcPr>
          <w:p w14:paraId="0F1E510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91662DD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A6C1A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2E699CB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06F75C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F5F493B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75892D0E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A925D03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4DE1B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24C51E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tcBorders>
              <w:top w:val="nil"/>
              <w:bottom w:val="double" w:sz="4" w:space="0" w:color="auto"/>
            </w:tcBorders>
            <w:vAlign w:val="center"/>
          </w:tcPr>
          <w:p w14:paraId="04EEB75B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08" w:type="dxa"/>
            <w:gridSpan w:val="303"/>
            <w:tcBorders>
              <w:top w:val="nil"/>
              <w:bottom w:val="double" w:sz="4" w:space="0" w:color="auto"/>
            </w:tcBorders>
            <w:vAlign w:val="center"/>
          </w:tcPr>
          <w:p w14:paraId="54FCC685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напряжения</w:t>
            </w:r>
            <w:r w:rsidR="00681CA0" w:rsidRPr="005C7B9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61" w:type="dxa"/>
            <w:gridSpan w:val="376"/>
            <w:tcBorders>
              <w:top w:val="nil"/>
              <w:bottom w:val="double" w:sz="4" w:space="0" w:color="auto"/>
            </w:tcBorders>
            <w:vAlign w:val="center"/>
          </w:tcPr>
          <w:p w14:paraId="0058B975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426" w:type="dxa"/>
            <w:gridSpan w:val="264"/>
            <w:tcBorders>
              <w:top w:val="nil"/>
              <w:bottom w:val="double" w:sz="4" w:space="0" w:color="auto"/>
            </w:tcBorders>
            <w:vAlign w:val="center"/>
          </w:tcPr>
          <w:p w14:paraId="66CF6883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DE94D79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D5B0D7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8D808C2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tcBorders>
              <w:top w:val="double" w:sz="4" w:space="0" w:color="auto"/>
              <w:bottom w:val="nil"/>
            </w:tcBorders>
            <w:vAlign w:val="center"/>
          </w:tcPr>
          <w:p w14:paraId="72D4E2EC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08" w:type="dxa"/>
            <w:gridSpan w:val="303"/>
            <w:tcBorders>
              <w:top w:val="double" w:sz="4" w:space="0" w:color="auto"/>
              <w:bottom w:val="nil"/>
            </w:tcBorders>
            <w:vAlign w:val="center"/>
          </w:tcPr>
          <w:p w14:paraId="6C127FE0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240</w:t>
            </w:r>
          </w:p>
        </w:tc>
        <w:tc>
          <w:tcPr>
            <w:tcW w:w="3261" w:type="dxa"/>
            <w:gridSpan w:val="376"/>
            <w:tcBorders>
              <w:top w:val="double" w:sz="4" w:space="0" w:color="auto"/>
              <w:bottom w:val="nil"/>
            </w:tcBorders>
            <w:vAlign w:val="center"/>
          </w:tcPr>
          <w:p w14:paraId="1CC0B63A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198</w:t>
            </w:r>
          </w:p>
        </w:tc>
        <w:tc>
          <w:tcPr>
            <w:tcW w:w="2426" w:type="dxa"/>
            <w:gridSpan w:val="264"/>
            <w:tcBorders>
              <w:top w:val="double" w:sz="4" w:space="0" w:color="auto"/>
              <w:bottom w:val="nil"/>
            </w:tcBorders>
            <w:vAlign w:val="center"/>
          </w:tcPr>
          <w:p w14:paraId="281BA0AB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6EF928B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AB873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73EE19D8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vAlign w:val="center"/>
          </w:tcPr>
          <w:p w14:paraId="1062697C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08" w:type="dxa"/>
            <w:gridSpan w:val="303"/>
            <w:vAlign w:val="center"/>
          </w:tcPr>
          <w:p w14:paraId="2A7570D2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3261" w:type="dxa"/>
            <w:gridSpan w:val="376"/>
            <w:vAlign w:val="center"/>
          </w:tcPr>
          <w:p w14:paraId="7675F9A8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426" w:type="dxa"/>
            <w:gridSpan w:val="264"/>
            <w:vAlign w:val="center"/>
          </w:tcPr>
          <w:p w14:paraId="26F7AC47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698D838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3C2F155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F6EABD5" w14:textId="77777777" w:rsidR="00681CA0" w:rsidRPr="005C7B93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366212" w14:textId="77777777" w:rsidTr="004068EE">
        <w:trPr>
          <w:cantSplit/>
          <w:trHeight w:val="79"/>
        </w:trPr>
        <w:tc>
          <w:tcPr>
            <w:tcW w:w="393" w:type="dxa"/>
            <w:gridSpan w:val="19"/>
            <w:tcBorders>
              <w:top w:val="nil"/>
              <w:bottom w:val="nil"/>
            </w:tcBorders>
          </w:tcPr>
          <w:p w14:paraId="38B11362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7C4177B5" w14:textId="77777777" w:rsidR="00681CA0" w:rsidRPr="005C7B93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769A442D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2EF880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C5CF96C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Merge w:val="restart"/>
            <w:vAlign w:val="center"/>
          </w:tcPr>
          <w:p w14:paraId="35D97682" w14:textId="77777777" w:rsidR="00681CA0" w:rsidRPr="005C7B93" w:rsidRDefault="00681CA0" w:rsidP="005C500B">
            <w:pPr>
              <w:spacing w:after="0" w:line="240" w:lineRule="auto"/>
              <w:ind w:left="-78" w:right="-136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1130" w:type="dxa"/>
            <w:gridSpan w:val="183"/>
            <w:vMerge w:val="restart"/>
            <w:vAlign w:val="center"/>
          </w:tcPr>
          <w:p w14:paraId="72A41DA2" w14:textId="77777777" w:rsidR="00681CA0" w:rsidRPr="005C7B93" w:rsidRDefault="001F6780" w:rsidP="005C500B">
            <w:pPr>
              <w:spacing w:after="0" w:line="240" w:lineRule="auto"/>
              <w:ind w:left="-78" w:right="-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110" w:type="dxa"/>
            <w:gridSpan w:val="496"/>
            <w:vAlign w:val="center"/>
          </w:tcPr>
          <w:p w14:paraId="1D11C9D6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248" w:type="dxa"/>
            <w:gridSpan w:val="141"/>
            <w:vMerge w:val="restart"/>
            <w:vAlign w:val="center"/>
          </w:tcPr>
          <w:p w14:paraId="4E78E57E" w14:textId="77777777" w:rsidR="00681CA0" w:rsidRPr="005C7B93" w:rsidRDefault="001F6780" w:rsidP="005C500B">
            <w:pPr>
              <w:spacing w:after="0" w:line="240" w:lineRule="auto"/>
              <w:ind w:left="-95" w:right="-135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1998" w:type="dxa"/>
            <w:gridSpan w:val="180"/>
            <w:vMerge w:val="restart"/>
            <w:vAlign w:val="center"/>
          </w:tcPr>
          <w:p w14:paraId="0F08E8F2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</w:t>
            </w:r>
            <w:r w:rsidRPr="005C7B93">
              <w:rPr>
                <w:rFonts w:ascii="Arial" w:hAnsi="Arial" w:cs="Arial"/>
              </w:rPr>
              <w:t>а</w:t>
            </w:r>
            <w:r w:rsidRPr="005C7B93">
              <w:rPr>
                <w:rFonts w:ascii="Arial" w:hAnsi="Arial" w:cs="Arial"/>
              </w:rPr>
              <w:t>чение тока</w:t>
            </w:r>
            <w:r w:rsidR="00681CA0" w:rsidRPr="005C7B93">
              <w:rPr>
                <w:rFonts w:ascii="Arial" w:hAnsi="Arial" w:cs="Arial"/>
              </w:rPr>
              <w:t xml:space="preserve"> пре</w:t>
            </w:r>
            <w:r w:rsidR="00681CA0" w:rsidRPr="005C7B93">
              <w:rPr>
                <w:rFonts w:ascii="Arial" w:hAnsi="Arial" w:cs="Arial"/>
              </w:rPr>
              <w:t>д</w:t>
            </w:r>
            <w:r w:rsidR="00681CA0" w:rsidRPr="005C7B93">
              <w:rPr>
                <w:rFonts w:ascii="Arial" w:hAnsi="Arial" w:cs="Arial"/>
              </w:rPr>
              <w:t>варительного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3DD3B0B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E20DCCE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A0028BB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14" w:type="dxa"/>
            <w:gridSpan w:val="2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3276CCB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18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A857FF0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6" w:type="dxa"/>
            <w:gridSpan w:val="132"/>
            <w:tcBorders>
              <w:top w:val="nil"/>
              <w:bottom w:val="double" w:sz="4" w:space="0" w:color="auto"/>
            </w:tcBorders>
            <w:vAlign w:val="center"/>
          </w:tcPr>
          <w:p w14:paraId="5E89EC02" w14:textId="77777777" w:rsidR="00681CA0" w:rsidRPr="005C7B93" w:rsidRDefault="00681CA0" w:rsidP="005C500B">
            <w:pPr>
              <w:spacing w:after="0" w:line="240" w:lineRule="auto"/>
              <w:ind w:left="-108" w:right="-107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Расчетное</w:t>
            </w:r>
            <w:r w:rsidR="008D5D84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18" w:type="dxa"/>
            <w:gridSpan w:val="189"/>
            <w:tcBorders>
              <w:top w:val="nil"/>
              <w:bottom w:val="double" w:sz="4" w:space="0" w:color="auto"/>
            </w:tcBorders>
            <w:vAlign w:val="center"/>
          </w:tcPr>
          <w:p w14:paraId="6C2FF00D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6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06190F13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248" w:type="dxa"/>
            <w:gridSpan w:val="14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A63F232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98" w:type="dxa"/>
            <w:gridSpan w:val="18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74F14AC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D8E046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E6B7E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DC3C2F1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tcBorders>
              <w:top w:val="double" w:sz="4" w:space="0" w:color="auto"/>
              <w:bottom w:val="nil"/>
            </w:tcBorders>
            <w:vAlign w:val="center"/>
          </w:tcPr>
          <w:p w14:paraId="5A1A9E58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130" w:type="dxa"/>
            <w:gridSpan w:val="183"/>
            <w:tcBorders>
              <w:top w:val="double" w:sz="4" w:space="0" w:color="auto"/>
              <w:bottom w:val="nil"/>
            </w:tcBorders>
            <w:vAlign w:val="center"/>
          </w:tcPr>
          <w:p w14:paraId="4A398D7B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76</w:t>
            </w:r>
          </w:p>
        </w:tc>
        <w:tc>
          <w:tcPr>
            <w:tcW w:w="1416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1CF576A9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99</w:t>
            </w:r>
          </w:p>
        </w:tc>
        <w:tc>
          <w:tcPr>
            <w:tcW w:w="1418" w:type="dxa"/>
            <w:gridSpan w:val="189"/>
            <w:tcBorders>
              <w:top w:val="double" w:sz="4" w:space="0" w:color="auto"/>
              <w:bottom w:val="nil"/>
            </w:tcBorders>
            <w:vAlign w:val="center"/>
          </w:tcPr>
          <w:p w14:paraId="0FD5F61B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89</w:t>
            </w:r>
          </w:p>
        </w:tc>
        <w:tc>
          <w:tcPr>
            <w:tcW w:w="1276" w:type="dxa"/>
            <w:gridSpan w:val="175"/>
            <w:tcBorders>
              <w:top w:val="double" w:sz="4" w:space="0" w:color="auto"/>
              <w:bottom w:val="nil"/>
            </w:tcBorders>
            <w:vAlign w:val="center"/>
          </w:tcPr>
          <w:p w14:paraId="1E4F32F1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109</w:t>
            </w:r>
          </w:p>
        </w:tc>
        <w:tc>
          <w:tcPr>
            <w:tcW w:w="1248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5F6205D1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0,870</w:t>
            </w:r>
          </w:p>
        </w:tc>
        <w:tc>
          <w:tcPr>
            <w:tcW w:w="1998" w:type="dxa"/>
            <w:gridSpan w:val="180"/>
            <w:tcBorders>
              <w:top w:val="double" w:sz="4" w:space="0" w:color="auto"/>
              <w:bottom w:val="nil"/>
            </w:tcBorders>
            <w:vAlign w:val="center"/>
          </w:tcPr>
          <w:p w14:paraId="4E85FA97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1,300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4EB60A1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55FFD7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22B358D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Align w:val="center"/>
          </w:tcPr>
          <w:p w14:paraId="3EB22103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130" w:type="dxa"/>
            <w:gridSpan w:val="183"/>
            <w:vAlign w:val="center"/>
          </w:tcPr>
          <w:p w14:paraId="52A9522C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416" w:type="dxa"/>
            <w:gridSpan w:val="132"/>
            <w:vAlign w:val="center"/>
          </w:tcPr>
          <w:p w14:paraId="44C232E8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418" w:type="dxa"/>
            <w:gridSpan w:val="189"/>
            <w:vAlign w:val="center"/>
          </w:tcPr>
          <w:p w14:paraId="6927CEB6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75"/>
            <w:vAlign w:val="center"/>
          </w:tcPr>
          <w:p w14:paraId="3732138E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248" w:type="dxa"/>
            <w:gridSpan w:val="141"/>
            <w:vAlign w:val="center"/>
          </w:tcPr>
          <w:p w14:paraId="1724F698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1998" w:type="dxa"/>
            <w:gridSpan w:val="180"/>
            <w:vAlign w:val="center"/>
          </w:tcPr>
          <w:p w14:paraId="0014EE0E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DFD317A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C1C28D" w14:textId="77777777" w:rsidTr="004068EE">
        <w:trPr>
          <w:cantSplit/>
          <w:trHeight w:val="5201"/>
        </w:trPr>
        <w:tc>
          <w:tcPr>
            <w:tcW w:w="10177" w:type="dxa"/>
            <w:gridSpan w:val="1051"/>
            <w:tcBorders>
              <w:top w:val="nil"/>
            </w:tcBorders>
          </w:tcPr>
          <w:p w14:paraId="3E8BDE81" w14:textId="77777777" w:rsidR="00681CA0" w:rsidRPr="004C4754" w:rsidRDefault="00681CA0" w:rsidP="005C500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6E3C2A6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5C7B93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5C7B93">
              <w:rPr>
                <w:rFonts w:ascii="Arial" w:hAnsi="Arial" w:cs="Arial"/>
              </w:rPr>
              <w:t xml:space="preserve"> </w:t>
            </w:r>
            <w:r w:rsidR="00F94339" w:rsidRPr="005C7B9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3AAF0E3B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0DFEA1BA" w14:textId="77777777" w:rsidTr="004068EE">
        <w:trPr>
          <w:cantSplit/>
        </w:trPr>
        <w:tc>
          <w:tcPr>
            <w:tcW w:w="10177" w:type="dxa"/>
            <w:gridSpan w:val="1051"/>
          </w:tcPr>
          <w:p w14:paraId="6C51823F" w14:textId="77777777" w:rsidR="00681CA0" w:rsidRPr="004C475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2660-1</w:t>
            </w:r>
          </w:p>
        </w:tc>
      </w:tr>
      <w:tr w:rsidR="00681CA0" w:rsidRPr="004C4754" w14:paraId="08471484" w14:textId="77777777" w:rsidTr="004068EE">
        <w:tc>
          <w:tcPr>
            <w:tcW w:w="1660" w:type="dxa"/>
            <w:gridSpan w:val="83"/>
          </w:tcPr>
          <w:p w14:paraId="7C8F135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78" w:type="dxa"/>
            <w:gridSpan w:val="830"/>
          </w:tcPr>
          <w:p w14:paraId="17E5E8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A0F35A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6489747F" w14:textId="77777777" w:rsidR="00681CA0" w:rsidRPr="004C4754" w:rsidRDefault="00FA62C7" w:rsidP="008D08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2</w:t>
            </w:r>
          </w:p>
        </w:tc>
      </w:tr>
      <w:tr w:rsidR="00681CA0" w:rsidRPr="004C4754" w14:paraId="2DE40EF4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9EAC068" w14:textId="77777777" w:rsidR="00681CA0" w:rsidRPr="004C4754" w:rsidRDefault="00681CA0" w:rsidP="008D0850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80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1500</w:t>
            </w:r>
          </w:p>
        </w:tc>
      </w:tr>
      <w:tr w:rsidR="00681CA0" w:rsidRPr="004C4754" w14:paraId="48395BA0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11E70D2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27DAFB6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6EAC94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D925CE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5B7CDBF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bottom w:val="double" w:sz="4" w:space="0" w:color="auto"/>
            </w:tcBorders>
            <w:vAlign w:val="center"/>
          </w:tcPr>
          <w:p w14:paraId="60109B6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59" w:type="dxa"/>
            <w:gridSpan w:val="224"/>
            <w:tcBorders>
              <w:bottom w:val="double" w:sz="4" w:space="0" w:color="auto"/>
            </w:tcBorders>
            <w:vAlign w:val="center"/>
          </w:tcPr>
          <w:p w14:paraId="7827A3F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ная мо</w:t>
            </w:r>
            <w:r w:rsidRPr="004C4754">
              <w:rPr>
                <w:rFonts w:ascii="Arial" w:hAnsi="Arial" w:cs="Arial"/>
              </w:rPr>
              <w:t>щ</w:t>
            </w:r>
            <w:r w:rsidRPr="004C4754"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303" w:type="dxa"/>
            <w:gridSpan w:val="142"/>
            <w:tcBorders>
              <w:bottom w:val="double" w:sz="4" w:space="0" w:color="auto"/>
            </w:tcBorders>
            <w:vAlign w:val="center"/>
          </w:tcPr>
          <w:p w14:paraId="23CA7F92" w14:textId="77777777" w:rsidR="00681CA0" w:rsidRPr="004C4754" w:rsidRDefault="001F678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ния</w:t>
            </w:r>
            <w:r w:rsidR="00681CA0" w:rsidRPr="005C7B93">
              <w:rPr>
                <w:rFonts w:ascii="Arial" w:hAnsi="Arial" w:cs="Arial"/>
              </w:rPr>
              <w:t>, В</w:t>
            </w:r>
          </w:p>
        </w:tc>
        <w:tc>
          <w:tcPr>
            <w:tcW w:w="1843" w:type="dxa"/>
            <w:gridSpan w:val="235"/>
            <w:tcBorders>
              <w:bottom w:val="double" w:sz="4" w:space="0" w:color="auto"/>
            </w:tcBorders>
            <w:vAlign w:val="center"/>
          </w:tcPr>
          <w:p w14:paraId="2A8CBE1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</w:t>
            </w:r>
            <w:r w:rsidRPr="004C4754">
              <w:rPr>
                <w:rFonts w:ascii="Arial" w:hAnsi="Arial" w:cs="Arial"/>
              </w:rPr>
              <w:t>в</w:t>
            </w:r>
            <w:r w:rsidRPr="004C4754">
              <w:rPr>
                <w:rFonts w:ascii="Arial" w:hAnsi="Arial" w:cs="Arial"/>
              </w:rPr>
              <w:t>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02" w:type="dxa"/>
            <w:gridSpan w:val="232"/>
            <w:tcBorders>
              <w:bottom w:val="double" w:sz="4" w:space="0" w:color="auto"/>
            </w:tcBorders>
            <w:vAlign w:val="center"/>
          </w:tcPr>
          <w:p w14:paraId="7466093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826" w:type="dxa"/>
            <w:gridSpan w:val="132"/>
            <w:tcBorders>
              <w:bottom w:val="double" w:sz="4" w:space="0" w:color="auto"/>
            </w:tcBorders>
            <w:vAlign w:val="center"/>
          </w:tcPr>
          <w:p w14:paraId="097D7DE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2E53831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60044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98C33D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top w:val="double" w:sz="4" w:space="0" w:color="auto"/>
              <w:bottom w:val="nil"/>
            </w:tcBorders>
            <w:vAlign w:val="center"/>
          </w:tcPr>
          <w:p w14:paraId="02AE91EF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24"/>
            <w:tcBorders>
              <w:top w:val="double" w:sz="4" w:space="0" w:color="auto"/>
              <w:bottom w:val="nil"/>
            </w:tcBorders>
            <w:vAlign w:val="center"/>
          </w:tcPr>
          <w:p w14:paraId="7E213FD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</w:t>
            </w:r>
          </w:p>
        </w:tc>
        <w:tc>
          <w:tcPr>
            <w:tcW w:w="1303" w:type="dxa"/>
            <w:gridSpan w:val="142"/>
            <w:tcBorders>
              <w:top w:val="double" w:sz="4" w:space="0" w:color="auto"/>
              <w:bottom w:val="nil"/>
            </w:tcBorders>
            <w:vAlign w:val="center"/>
          </w:tcPr>
          <w:p w14:paraId="5C9ACF8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1843" w:type="dxa"/>
            <w:gridSpan w:val="235"/>
            <w:tcBorders>
              <w:top w:val="double" w:sz="4" w:space="0" w:color="auto"/>
              <w:bottom w:val="nil"/>
            </w:tcBorders>
            <w:vAlign w:val="center"/>
          </w:tcPr>
          <w:p w14:paraId="3A19713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0,865</w:t>
            </w:r>
          </w:p>
        </w:tc>
        <w:tc>
          <w:tcPr>
            <w:tcW w:w="1702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7D18799B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223</w:t>
            </w:r>
          </w:p>
        </w:tc>
        <w:tc>
          <w:tcPr>
            <w:tcW w:w="1826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2EFE257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66F057A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1582C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578FEFE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vAlign w:val="center"/>
          </w:tcPr>
          <w:p w14:paraId="47F2626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24"/>
            <w:vAlign w:val="center"/>
          </w:tcPr>
          <w:p w14:paraId="38B5F73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03" w:type="dxa"/>
            <w:gridSpan w:val="142"/>
            <w:vAlign w:val="center"/>
          </w:tcPr>
          <w:p w14:paraId="37D8CA4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  <w:gridSpan w:val="235"/>
            <w:vAlign w:val="center"/>
          </w:tcPr>
          <w:p w14:paraId="12D3BC9D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02" w:type="dxa"/>
            <w:gridSpan w:val="232"/>
            <w:vAlign w:val="center"/>
          </w:tcPr>
          <w:p w14:paraId="5FF791D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26" w:type="dxa"/>
            <w:gridSpan w:val="132"/>
            <w:vAlign w:val="center"/>
          </w:tcPr>
          <w:p w14:paraId="37A22DB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3C1563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A72727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346DD5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5F666D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795F2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E7FA2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18B70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CD122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FE94F7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540" w:type="dxa"/>
            <w:gridSpan w:val="866"/>
            <w:tcBorders>
              <w:top w:val="nil"/>
            </w:tcBorders>
          </w:tcPr>
          <w:p w14:paraId="449B8431" w14:textId="77777777" w:rsidR="00681CA0" w:rsidRPr="004C4754" w:rsidRDefault="00681CA0" w:rsidP="008D085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992" w:type="dxa"/>
            <w:gridSpan w:val="143"/>
            <w:tcBorders>
              <w:top w:val="nil"/>
            </w:tcBorders>
          </w:tcPr>
          <w:p w14:paraId="1D2B297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968" w:type="dxa"/>
            <w:gridSpan w:val="20"/>
            <w:tcBorders>
              <w:top w:val="nil"/>
            </w:tcBorders>
          </w:tcPr>
          <w:p w14:paraId="1BE26FA8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8E247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77A83B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53DED6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Merge w:val="restart"/>
            <w:tcBorders>
              <w:top w:val="nil"/>
            </w:tcBorders>
            <w:vAlign w:val="center"/>
          </w:tcPr>
          <w:p w14:paraId="33C99236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562" w:type="dxa"/>
            <w:gridSpan w:val="333"/>
            <w:tcBorders>
              <w:top w:val="nil"/>
            </w:tcBorders>
          </w:tcPr>
          <w:p w14:paraId="56FAFCE1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992" w:type="dxa"/>
            <w:gridSpan w:val="143"/>
            <w:tcBorders>
              <w:top w:val="nil"/>
            </w:tcBorders>
          </w:tcPr>
          <w:p w14:paraId="75C426B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0,790</w:t>
            </w:r>
          </w:p>
        </w:tc>
        <w:tc>
          <w:tcPr>
            <w:tcW w:w="968" w:type="dxa"/>
            <w:gridSpan w:val="20"/>
            <w:tcBorders>
              <w:top w:val="nil"/>
            </w:tcBorders>
          </w:tcPr>
          <w:p w14:paraId="010E38AA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9A080B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A3AC7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27DAF0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Merge/>
            <w:tcBorders>
              <w:top w:val="nil"/>
            </w:tcBorders>
            <w:vAlign w:val="center"/>
          </w:tcPr>
          <w:p w14:paraId="1AB125CB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62" w:type="dxa"/>
            <w:gridSpan w:val="333"/>
            <w:tcBorders>
              <w:top w:val="nil"/>
            </w:tcBorders>
          </w:tcPr>
          <w:p w14:paraId="1903ACB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992" w:type="dxa"/>
            <w:gridSpan w:val="143"/>
            <w:tcBorders>
              <w:top w:val="nil"/>
            </w:tcBorders>
          </w:tcPr>
          <w:p w14:paraId="3D04FB3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1,830</w:t>
            </w:r>
          </w:p>
        </w:tc>
        <w:tc>
          <w:tcPr>
            <w:tcW w:w="968" w:type="dxa"/>
            <w:gridSpan w:val="20"/>
            <w:tcBorders>
              <w:top w:val="nil"/>
            </w:tcBorders>
          </w:tcPr>
          <w:p w14:paraId="03270D1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C2DA1C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8E897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B1BBD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tcBorders>
              <w:top w:val="nil"/>
            </w:tcBorders>
            <w:vAlign w:val="center"/>
          </w:tcPr>
          <w:p w14:paraId="1236C4CB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562" w:type="dxa"/>
            <w:gridSpan w:val="333"/>
            <w:tcBorders>
              <w:top w:val="nil"/>
            </w:tcBorders>
          </w:tcPr>
          <w:p w14:paraId="5A28631B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5A6EE7F6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198</w:t>
            </w:r>
          </w:p>
        </w:tc>
        <w:tc>
          <w:tcPr>
            <w:tcW w:w="968" w:type="dxa"/>
            <w:gridSpan w:val="20"/>
            <w:tcBorders>
              <w:top w:val="nil"/>
            </w:tcBorders>
            <w:vAlign w:val="center"/>
          </w:tcPr>
          <w:p w14:paraId="6BC5AA72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928CEB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07B45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03C44F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tcBorders>
              <w:top w:val="nil"/>
            </w:tcBorders>
            <w:vAlign w:val="center"/>
          </w:tcPr>
          <w:p w14:paraId="532D998E" w14:textId="77777777" w:rsidR="00681CA0" w:rsidRPr="004C4754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562" w:type="dxa"/>
            <w:gridSpan w:val="333"/>
            <w:tcBorders>
              <w:top w:val="nil"/>
            </w:tcBorders>
          </w:tcPr>
          <w:p w14:paraId="1768CBDB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(пиковое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2A616049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968" w:type="dxa"/>
            <w:gridSpan w:val="20"/>
            <w:tcBorders>
              <w:top w:val="nil"/>
            </w:tcBorders>
            <w:vAlign w:val="center"/>
          </w:tcPr>
          <w:p w14:paraId="74B78E2F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0D68DB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82B2DC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C9F62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40" w:type="dxa"/>
            <w:gridSpan w:val="866"/>
            <w:tcBorders>
              <w:top w:val="nil"/>
              <w:bottom w:val="nil"/>
            </w:tcBorders>
          </w:tcPr>
          <w:p w14:paraId="09A1E8DA" w14:textId="77777777" w:rsidR="00681CA0" w:rsidRPr="005C7B93" w:rsidRDefault="00681CA0" w:rsidP="008D0850">
            <w:pPr>
              <w:spacing w:after="0" w:line="240" w:lineRule="auto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Резистор взамен двух последовательно соединенных катодов, В</w:t>
            </w:r>
          </w:p>
        </w:tc>
        <w:tc>
          <w:tcPr>
            <w:tcW w:w="992" w:type="dxa"/>
            <w:gridSpan w:val="143"/>
            <w:tcBorders>
              <w:top w:val="nil"/>
              <w:bottom w:val="nil"/>
            </w:tcBorders>
            <w:vAlign w:val="center"/>
          </w:tcPr>
          <w:p w14:paraId="236EAEC4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</w:t>
            </w:r>
          </w:p>
        </w:tc>
        <w:tc>
          <w:tcPr>
            <w:tcW w:w="968" w:type="dxa"/>
            <w:gridSpan w:val="20"/>
            <w:tcBorders>
              <w:top w:val="nil"/>
              <w:bottom w:val="nil"/>
            </w:tcBorders>
            <w:vAlign w:val="center"/>
          </w:tcPr>
          <w:p w14:paraId="68335830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4CB121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50C83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A1470F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78" w:type="dxa"/>
            <w:gridSpan w:val="533"/>
            <w:vAlign w:val="center"/>
          </w:tcPr>
          <w:p w14:paraId="6D3ECC22" w14:textId="77777777" w:rsidR="00681CA0" w:rsidRPr="004C4754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562" w:type="dxa"/>
            <w:gridSpan w:val="333"/>
          </w:tcPr>
          <w:p w14:paraId="1D2A1FBA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vAlign w:val="center"/>
          </w:tcPr>
          <w:p w14:paraId="740FE148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968" w:type="dxa"/>
            <w:gridSpan w:val="20"/>
            <w:vAlign w:val="center"/>
          </w:tcPr>
          <w:p w14:paraId="204288A2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38083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549221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A1F13D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3EC7D9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1AD46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2F79C2D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D3527A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D5F3B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285A0A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nil"/>
            </w:tcBorders>
            <w:vAlign w:val="center"/>
          </w:tcPr>
          <w:p w14:paraId="7B720CA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71" w:type="dxa"/>
            <w:gridSpan w:val="599"/>
            <w:tcBorders>
              <w:top w:val="nil"/>
            </w:tcBorders>
            <w:vAlign w:val="center"/>
          </w:tcPr>
          <w:p w14:paraId="615D1E0A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C5653B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61E088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8F3665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nil"/>
              <w:bottom w:val="double" w:sz="4" w:space="0" w:color="auto"/>
            </w:tcBorders>
            <w:vAlign w:val="center"/>
          </w:tcPr>
          <w:p w14:paraId="2CAA97B6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71" w:type="dxa"/>
            <w:gridSpan w:val="599"/>
            <w:tcBorders>
              <w:top w:val="nil"/>
              <w:bottom w:val="double" w:sz="4" w:space="0" w:color="auto"/>
            </w:tcBorders>
            <w:vAlign w:val="center"/>
          </w:tcPr>
          <w:p w14:paraId="278AF54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EFE48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A1085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093ABAF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double" w:sz="4" w:space="0" w:color="auto"/>
            </w:tcBorders>
            <w:vAlign w:val="center"/>
          </w:tcPr>
          <w:p w14:paraId="2D23D3AD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5371" w:type="dxa"/>
            <w:gridSpan w:val="599"/>
            <w:tcBorders>
              <w:top w:val="double" w:sz="4" w:space="0" w:color="auto"/>
            </w:tcBorders>
            <w:vAlign w:val="center"/>
          </w:tcPr>
          <w:p w14:paraId="527C58E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76C8E7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02A22C" w14:textId="77777777" w:rsidTr="004068EE">
        <w:trPr>
          <w:cantSplit/>
          <w:trHeight w:val="5355"/>
        </w:trPr>
        <w:tc>
          <w:tcPr>
            <w:tcW w:w="10177" w:type="dxa"/>
            <w:gridSpan w:val="1051"/>
            <w:tcBorders>
              <w:top w:val="nil"/>
            </w:tcBorders>
          </w:tcPr>
          <w:p w14:paraId="3ECA17D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214D3A6" w14:textId="77777777" w:rsidTr="004068EE">
        <w:trPr>
          <w:cantSplit/>
        </w:trPr>
        <w:tc>
          <w:tcPr>
            <w:tcW w:w="10177" w:type="dxa"/>
            <w:gridSpan w:val="1051"/>
          </w:tcPr>
          <w:p w14:paraId="02145BDD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2660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3DE5AF28" w14:textId="77777777" w:rsidTr="004068EE">
        <w:tc>
          <w:tcPr>
            <w:tcW w:w="1660" w:type="dxa"/>
            <w:gridSpan w:val="83"/>
          </w:tcPr>
          <w:p w14:paraId="5408612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8" w:type="dxa"/>
            <w:gridSpan w:val="830"/>
          </w:tcPr>
          <w:p w14:paraId="6083B11D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72E9C39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122C05C2" w14:textId="77777777" w:rsidR="00681CA0" w:rsidRPr="005C7B93" w:rsidRDefault="00FA62C7" w:rsidP="008D08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1</w:t>
            </w:r>
          </w:p>
        </w:tc>
      </w:tr>
      <w:tr w:rsidR="00681CA0" w:rsidRPr="004C4754" w14:paraId="766DD122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F7D568B" w14:textId="77777777" w:rsidR="00681CA0" w:rsidRPr="005C7B93" w:rsidRDefault="00681CA0" w:rsidP="008D0850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5C7B93">
              <w:rPr>
                <w:rFonts w:ascii="Arial" w:hAnsi="Arial" w:cs="Arial"/>
                <w:b/>
                <w:lang w:val="en-US"/>
              </w:rPr>
              <w:t>МСОЛ:</w:t>
            </w:r>
            <w:r w:rsidRPr="005C7B93">
              <w:rPr>
                <w:rFonts w:ascii="Arial" w:hAnsi="Arial" w:cs="Arial"/>
                <w:b/>
              </w:rPr>
              <w:t xml:space="preserve"> </w:t>
            </w:r>
            <w:r w:rsidRPr="005C7B93">
              <w:rPr>
                <w:rFonts w:ascii="Arial" w:hAnsi="Arial" w:cs="Arial"/>
                <w:lang w:val="en-US"/>
              </w:rPr>
              <w:t>FD-</w:t>
            </w:r>
            <w:r w:rsidRPr="005C7B93">
              <w:rPr>
                <w:rFonts w:ascii="Arial" w:hAnsi="Arial" w:cs="Arial"/>
              </w:rPr>
              <w:t>85</w:t>
            </w:r>
            <w:r w:rsidRPr="005C7B93">
              <w:rPr>
                <w:rFonts w:ascii="Arial" w:hAnsi="Arial" w:cs="Arial"/>
                <w:lang w:val="en-US"/>
              </w:rPr>
              <w:t>-E-G</w:t>
            </w:r>
            <w:r w:rsidRPr="005C7B93">
              <w:rPr>
                <w:rFonts w:ascii="Arial" w:hAnsi="Arial" w:cs="Arial"/>
              </w:rPr>
              <w:t>13</w:t>
            </w:r>
            <w:r w:rsidRPr="005C7B93">
              <w:rPr>
                <w:rFonts w:ascii="Arial" w:hAnsi="Arial" w:cs="Arial"/>
                <w:lang w:val="en-US"/>
              </w:rPr>
              <w:t>-</w:t>
            </w:r>
            <w:r w:rsidRPr="005C7B93">
              <w:rPr>
                <w:rFonts w:ascii="Arial" w:hAnsi="Arial" w:cs="Arial"/>
              </w:rPr>
              <w:t>38</w:t>
            </w:r>
            <w:r w:rsidRPr="005C7B93">
              <w:rPr>
                <w:rFonts w:ascii="Arial" w:hAnsi="Arial" w:cs="Arial"/>
                <w:lang w:val="en-US"/>
              </w:rPr>
              <w:t>/</w:t>
            </w:r>
            <w:r w:rsidRPr="005C7B93">
              <w:rPr>
                <w:rFonts w:ascii="Arial" w:hAnsi="Arial" w:cs="Arial"/>
              </w:rPr>
              <w:t>1800</w:t>
            </w:r>
          </w:p>
        </w:tc>
      </w:tr>
      <w:tr w:rsidR="00681CA0" w:rsidRPr="004C4754" w14:paraId="743C20F5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DFCFFDB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1" w:type="dxa"/>
            <w:gridSpan w:val="180"/>
            <w:tcBorders>
              <w:bottom w:val="double" w:sz="4" w:space="0" w:color="auto"/>
            </w:tcBorders>
            <w:vAlign w:val="center"/>
          </w:tcPr>
          <w:p w14:paraId="1DF0742A" w14:textId="77777777" w:rsidR="00681CA0" w:rsidRPr="005C7B93" w:rsidRDefault="00681CA0" w:rsidP="008D0850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589" w:type="dxa"/>
            <w:gridSpan w:val="164"/>
            <w:tcBorders>
              <w:bottom w:val="double" w:sz="4" w:space="0" w:color="auto"/>
            </w:tcBorders>
            <w:vAlign w:val="center"/>
          </w:tcPr>
          <w:p w14:paraId="2CA52F9F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Схема</w:t>
            </w:r>
          </w:p>
        </w:tc>
        <w:tc>
          <w:tcPr>
            <w:tcW w:w="1955" w:type="dxa"/>
            <w:gridSpan w:val="261"/>
            <w:tcBorders>
              <w:bottom w:val="double" w:sz="4" w:space="0" w:color="auto"/>
            </w:tcBorders>
            <w:vAlign w:val="center"/>
          </w:tcPr>
          <w:p w14:paraId="5820C1B9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Катод</w:t>
            </w:r>
          </w:p>
        </w:tc>
        <w:tc>
          <w:tcPr>
            <w:tcW w:w="1731" w:type="dxa"/>
            <w:gridSpan w:val="189"/>
            <w:tcBorders>
              <w:bottom w:val="double" w:sz="4" w:space="0" w:color="auto"/>
            </w:tcBorders>
            <w:vAlign w:val="center"/>
          </w:tcPr>
          <w:p w14:paraId="7BB4C3AD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Цоколь</w:t>
            </w:r>
          </w:p>
        </w:tc>
        <w:tc>
          <w:tcPr>
            <w:tcW w:w="2254" w:type="dxa"/>
            <w:gridSpan w:val="235"/>
            <w:tcBorders>
              <w:bottom w:val="double" w:sz="4" w:space="0" w:color="auto"/>
            </w:tcBorders>
            <w:vAlign w:val="center"/>
          </w:tcPr>
          <w:p w14:paraId="60C3AC25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Номинальные ра</w:t>
            </w:r>
            <w:r w:rsidRPr="005C7B93">
              <w:rPr>
                <w:rFonts w:ascii="Arial" w:hAnsi="Arial" w:cs="Arial"/>
              </w:rPr>
              <w:t>з</w:t>
            </w:r>
            <w:r w:rsidRPr="005C7B93">
              <w:rPr>
                <w:rFonts w:ascii="Arial" w:hAnsi="Arial" w:cs="Arial"/>
              </w:rPr>
              <w:t>меры, 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DB001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64B626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41C9472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1" w:type="dxa"/>
            <w:gridSpan w:val="180"/>
            <w:tcBorders>
              <w:top w:val="double" w:sz="4" w:space="0" w:color="auto"/>
            </w:tcBorders>
            <w:vAlign w:val="center"/>
          </w:tcPr>
          <w:p w14:paraId="61BC39AD" w14:textId="77777777" w:rsidR="00681CA0" w:rsidRPr="005C7B93" w:rsidRDefault="00681CA0" w:rsidP="008D0850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85</w:t>
            </w:r>
          </w:p>
        </w:tc>
        <w:tc>
          <w:tcPr>
            <w:tcW w:w="1589" w:type="dxa"/>
            <w:gridSpan w:val="164"/>
            <w:tcBorders>
              <w:top w:val="double" w:sz="4" w:space="0" w:color="auto"/>
            </w:tcBorders>
            <w:vAlign w:val="center"/>
          </w:tcPr>
          <w:p w14:paraId="0CFD81C2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Со старт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ром</w:t>
            </w:r>
          </w:p>
        </w:tc>
        <w:tc>
          <w:tcPr>
            <w:tcW w:w="1955" w:type="dxa"/>
            <w:gridSpan w:val="261"/>
            <w:tcBorders>
              <w:top w:val="double" w:sz="4" w:space="0" w:color="auto"/>
            </w:tcBorders>
            <w:vAlign w:val="center"/>
          </w:tcPr>
          <w:p w14:paraId="7467B622" w14:textId="77777777" w:rsidR="00681CA0" w:rsidRPr="005C7B93" w:rsidRDefault="004D4B24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предварител</w:t>
            </w:r>
            <w:r w:rsidRPr="005C7B93">
              <w:rPr>
                <w:rFonts w:ascii="Arial" w:hAnsi="Arial" w:cs="Arial"/>
              </w:rPr>
              <w:t>ь</w:t>
            </w:r>
            <w:r w:rsidRPr="005C7B93">
              <w:rPr>
                <w:rFonts w:ascii="Arial" w:hAnsi="Arial" w:cs="Arial"/>
              </w:rPr>
              <w:t xml:space="preserve">ного </w:t>
            </w:r>
            <w:r w:rsidR="00681CA0" w:rsidRPr="005C7B93">
              <w:rPr>
                <w:rFonts w:ascii="Arial" w:hAnsi="Arial" w:cs="Arial"/>
              </w:rPr>
              <w:t>подогрева</w:t>
            </w:r>
          </w:p>
        </w:tc>
        <w:tc>
          <w:tcPr>
            <w:tcW w:w="1731" w:type="dxa"/>
            <w:gridSpan w:val="189"/>
            <w:tcBorders>
              <w:top w:val="double" w:sz="4" w:space="0" w:color="auto"/>
            </w:tcBorders>
            <w:vAlign w:val="center"/>
          </w:tcPr>
          <w:p w14:paraId="49C31B34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  <w:lang w:val="en-US"/>
              </w:rPr>
              <w:t>G</w:t>
            </w:r>
            <w:r w:rsidRPr="005C7B93">
              <w:rPr>
                <w:rFonts w:ascii="Arial" w:hAnsi="Arial" w:cs="Arial"/>
              </w:rPr>
              <w:t>13</w:t>
            </w:r>
          </w:p>
        </w:tc>
        <w:tc>
          <w:tcPr>
            <w:tcW w:w="2254" w:type="dxa"/>
            <w:gridSpan w:val="235"/>
            <w:tcBorders>
              <w:top w:val="double" w:sz="4" w:space="0" w:color="auto"/>
            </w:tcBorders>
            <w:vAlign w:val="center"/>
          </w:tcPr>
          <w:p w14:paraId="5CF7869C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</w:rPr>
              <w:t>38</w:t>
            </w:r>
            <w:r w:rsidRPr="005C7B93">
              <w:rPr>
                <w:rFonts w:ascii="Arial" w:hAnsi="Arial" w:cs="Arial"/>
                <w:lang w:val="en-US"/>
              </w:rPr>
              <w:t xml:space="preserve"> х </w:t>
            </w:r>
            <w:r w:rsidRPr="005C7B93">
              <w:rPr>
                <w:rFonts w:ascii="Arial" w:hAnsi="Arial" w:cs="Arial"/>
              </w:rPr>
              <w:t>1800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EF3FE0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1E085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FAC895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E7C732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033498D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1A996C95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AE7591D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8525DDD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819BCE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8D18FD2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1" w:type="dxa"/>
            <w:gridSpan w:val="180"/>
            <w:tcBorders>
              <w:top w:val="nil"/>
            </w:tcBorders>
          </w:tcPr>
          <w:p w14:paraId="4A875024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25" w:type="dxa"/>
            <w:gridSpan w:val="452"/>
            <w:tcBorders>
              <w:top w:val="nil"/>
            </w:tcBorders>
          </w:tcPr>
          <w:p w14:paraId="441A61A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4" w:type="dxa"/>
            <w:gridSpan w:val="234"/>
            <w:tcBorders>
              <w:top w:val="nil"/>
            </w:tcBorders>
          </w:tcPr>
          <w:p w14:paraId="4320FEB6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60" w:type="dxa"/>
            <w:gridSpan w:val="163"/>
            <w:tcBorders>
              <w:top w:val="nil"/>
            </w:tcBorders>
          </w:tcPr>
          <w:p w14:paraId="63D86B0D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08FB0E3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E2D95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E42EF2D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1" w:type="dxa"/>
            <w:gridSpan w:val="180"/>
            <w:tcBorders>
              <w:top w:val="nil"/>
              <w:bottom w:val="double" w:sz="4" w:space="0" w:color="auto"/>
            </w:tcBorders>
            <w:vAlign w:val="center"/>
          </w:tcPr>
          <w:p w14:paraId="28DE5F5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31" w:type="dxa"/>
            <w:gridSpan w:val="189"/>
            <w:tcBorders>
              <w:top w:val="nil"/>
              <w:bottom w:val="double" w:sz="4" w:space="0" w:color="auto"/>
            </w:tcBorders>
            <w:vAlign w:val="center"/>
          </w:tcPr>
          <w:p w14:paraId="75FB46A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94" w:type="dxa"/>
            <w:gridSpan w:val="263"/>
            <w:tcBorders>
              <w:top w:val="nil"/>
              <w:bottom w:val="double" w:sz="4" w:space="0" w:color="auto"/>
            </w:tcBorders>
            <w:vAlign w:val="center"/>
          </w:tcPr>
          <w:p w14:paraId="43D205D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804" w:type="dxa"/>
            <w:gridSpan w:val="397"/>
            <w:tcBorders>
              <w:top w:val="nil"/>
              <w:bottom w:val="double" w:sz="4" w:space="0" w:color="auto"/>
            </w:tcBorders>
            <w:vAlign w:val="center"/>
          </w:tcPr>
          <w:p w14:paraId="6B36606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1DD0E0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6D277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3B8F91C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1" w:type="dxa"/>
            <w:gridSpan w:val="180"/>
            <w:tcBorders>
              <w:top w:val="double" w:sz="4" w:space="0" w:color="auto"/>
            </w:tcBorders>
            <w:vAlign w:val="center"/>
          </w:tcPr>
          <w:p w14:paraId="2A396F7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1763,8</w:t>
            </w:r>
          </w:p>
        </w:tc>
        <w:tc>
          <w:tcPr>
            <w:tcW w:w="1731" w:type="dxa"/>
            <w:gridSpan w:val="189"/>
            <w:tcBorders>
              <w:top w:val="double" w:sz="4" w:space="0" w:color="auto"/>
            </w:tcBorders>
            <w:vAlign w:val="center"/>
          </w:tcPr>
          <w:p w14:paraId="7876800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1768,5</w:t>
            </w:r>
          </w:p>
        </w:tc>
        <w:tc>
          <w:tcPr>
            <w:tcW w:w="1994" w:type="dxa"/>
            <w:gridSpan w:val="263"/>
            <w:tcBorders>
              <w:top w:val="double" w:sz="4" w:space="0" w:color="auto"/>
            </w:tcBorders>
            <w:vAlign w:val="center"/>
          </w:tcPr>
          <w:p w14:paraId="751A44D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1770,9</w:t>
            </w:r>
          </w:p>
        </w:tc>
        <w:tc>
          <w:tcPr>
            <w:tcW w:w="1844" w:type="dxa"/>
            <w:gridSpan w:val="234"/>
            <w:tcBorders>
              <w:top w:val="double" w:sz="4" w:space="0" w:color="auto"/>
            </w:tcBorders>
            <w:vAlign w:val="center"/>
          </w:tcPr>
          <w:p w14:paraId="0BCEC94A" w14:textId="77777777" w:rsidR="00681CA0" w:rsidRPr="004C4754" w:rsidRDefault="00681CA0" w:rsidP="005C500B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1778,0</w:t>
            </w:r>
          </w:p>
        </w:tc>
        <w:tc>
          <w:tcPr>
            <w:tcW w:w="1960" w:type="dxa"/>
            <w:gridSpan w:val="163"/>
            <w:tcBorders>
              <w:top w:val="double" w:sz="4" w:space="0" w:color="auto"/>
            </w:tcBorders>
            <w:vAlign w:val="center"/>
          </w:tcPr>
          <w:p w14:paraId="170CDAC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330BA6F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377CE5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990C737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7F8ED4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5BF3707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73AEFF93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B8FAA28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638BE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597541A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tcBorders>
              <w:top w:val="nil"/>
              <w:bottom w:val="double" w:sz="4" w:space="0" w:color="auto"/>
            </w:tcBorders>
            <w:vAlign w:val="center"/>
          </w:tcPr>
          <w:p w14:paraId="5982314D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08" w:type="dxa"/>
            <w:gridSpan w:val="303"/>
            <w:tcBorders>
              <w:top w:val="nil"/>
              <w:bottom w:val="double" w:sz="4" w:space="0" w:color="auto"/>
            </w:tcBorders>
            <w:vAlign w:val="center"/>
          </w:tcPr>
          <w:p w14:paraId="72AA383A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напряжения</w:t>
            </w:r>
            <w:r w:rsidR="00681CA0" w:rsidRPr="005C7B9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261" w:type="dxa"/>
            <w:gridSpan w:val="376"/>
            <w:tcBorders>
              <w:top w:val="nil"/>
              <w:bottom w:val="double" w:sz="4" w:space="0" w:color="auto"/>
            </w:tcBorders>
            <w:vAlign w:val="center"/>
          </w:tcPr>
          <w:p w14:paraId="073C006F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426" w:type="dxa"/>
            <w:gridSpan w:val="264"/>
            <w:tcBorders>
              <w:top w:val="nil"/>
              <w:bottom w:val="double" w:sz="4" w:space="0" w:color="auto"/>
            </w:tcBorders>
            <w:vAlign w:val="center"/>
          </w:tcPr>
          <w:p w14:paraId="23E9637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B98939B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6D3F52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0FC1583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tcBorders>
              <w:top w:val="double" w:sz="4" w:space="0" w:color="auto"/>
              <w:bottom w:val="nil"/>
            </w:tcBorders>
            <w:vAlign w:val="center"/>
          </w:tcPr>
          <w:p w14:paraId="61D1F337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08" w:type="dxa"/>
            <w:gridSpan w:val="303"/>
            <w:tcBorders>
              <w:top w:val="double" w:sz="4" w:space="0" w:color="auto"/>
              <w:bottom w:val="nil"/>
            </w:tcBorders>
            <w:vAlign w:val="center"/>
          </w:tcPr>
          <w:p w14:paraId="4E6C80C3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240</w:t>
            </w:r>
          </w:p>
        </w:tc>
        <w:tc>
          <w:tcPr>
            <w:tcW w:w="3261" w:type="dxa"/>
            <w:gridSpan w:val="376"/>
            <w:tcBorders>
              <w:top w:val="double" w:sz="4" w:space="0" w:color="auto"/>
              <w:bottom w:val="nil"/>
            </w:tcBorders>
            <w:vAlign w:val="center"/>
          </w:tcPr>
          <w:p w14:paraId="3394A0D7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216</w:t>
            </w:r>
          </w:p>
        </w:tc>
        <w:tc>
          <w:tcPr>
            <w:tcW w:w="2426" w:type="dxa"/>
            <w:gridSpan w:val="264"/>
            <w:tcBorders>
              <w:top w:val="double" w:sz="4" w:space="0" w:color="auto"/>
              <w:bottom w:val="nil"/>
            </w:tcBorders>
            <w:vAlign w:val="center"/>
          </w:tcPr>
          <w:p w14:paraId="67EB367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5945AD4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07545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6523117E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05" w:type="dxa"/>
            <w:gridSpan w:val="86"/>
            <w:vAlign w:val="center"/>
          </w:tcPr>
          <w:p w14:paraId="0D62ED69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08" w:type="dxa"/>
            <w:gridSpan w:val="303"/>
            <w:vAlign w:val="center"/>
          </w:tcPr>
          <w:p w14:paraId="273A986F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3261" w:type="dxa"/>
            <w:gridSpan w:val="376"/>
            <w:vAlign w:val="center"/>
          </w:tcPr>
          <w:p w14:paraId="0DF69226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426" w:type="dxa"/>
            <w:gridSpan w:val="264"/>
            <w:vAlign w:val="center"/>
          </w:tcPr>
          <w:p w14:paraId="47517BA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C01397E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40F071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23C5977" w14:textId="77777777" w:rsidR="00681CA0" w:rsidRPr="00202942" w:rsidRDefault="00202942" w:rsidP="008C3D53">
            <w:pPr>
              <w:spacing w:before="120" w:after="0" w:line="36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C3D53">
              <w:rPr>
                <w:rFonts w:ascii="Arial" w:hAnsi="Arial" w:cs="Arial"/>
                <w:sz w:val="20"/>
                <w:szCs w:val="20"/>
              </w:rPr>
              <w:t xml:space="preserve">П р и м е ч а н и е </w:t>
            </w:r>
            <w:r w:rsidR="009C1A69" w:rsidRPr="008C3D53">
              <w:rPr>
                <w:rFonts w:ascii="Arial" w:hAnsi="Arial" w:cs="Arial"/>
                <w:sz w:val="20"/>
                <w:szCs w:val="20"/>
              </w:rPr>
              <w:t>–</w:t>
            </w:r>
            <w:r w:rsidRPr="008C3D53">
              <w:rPr>
                <w:rFonts w:ascii="Arial" w:hAnsi="Arial" w:cs="Arial"/>
                <w:sz w:val="20"/>
                <w:szCs w:val="20"/>
              </w:rPr>
              <w:t xml:space="preserve"> Используется индуктивный ПРА 80 Вт/240 В.</w:t>
            </w:r>
          </w:p>
        </w:tc>
      </w:tr>
      <w:tr w:rsidR="00681CA0" w:rsidRPr="004C4754" w14:paraId="20AF74B8" w14:textId="77777777" w:rsidTr="004068EE">
        <w:trPr>
          <w:cantSplit/>
          <w:trHeight w:val="79"/>
        </w:trPr>
        <w:tc>
          <w:tcPr>
            <w:tcW w:w="393" w:type="dxa"/>
            <w:gridSpan w:val="19"/>
            <w:tcBorders>
              <w:top w:val="nil"/>
              <w:bottom w:val="nil"/>
            </w:tcBorders>
          </w:tcPr>
          <w:p w14:paraId="4654DA18" w14:textId="77777777" w:rsidR="00681CA0" w:rsidRPr="00202942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403FA9A7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655C4AD3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C97B1B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61D782F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Merge w:val="restart"/>
            <w:vAlign w:val="center"/>
          </w:tcPr>
          <w:p w14:paraId="33986589" w14:textId="77777777" w:rsidR="00681CA0" w:rsidRPr="005C7B93" w:rsidRDefault="00681CA0" w:rsidP="005C500B">
            <w:pPr>
              <w:spacing w:after="0" w:line="240" w:lineRule="auto"/>
              <w:ind w:left="-78" w:right="-136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1272" w:type="dxa"/>
            <w:gridSpan w:val="212"/>
            <w:vMerge w:val="restart"/>
            <w:vAlign w:val="center"/>
          </w:tcPr>
          <w:p w14:paraId="787C1707" w14:textId="77777777" w:rsidR="00681CA0" w:rsidRPr="005C7B93" w:rsidRDefault="001F6780" w:rsidP="005C500B">
            <w:pPr>
              <w:spacing w:after="0" w:line="240" w:lineRule="auto"/>
              <w:ind w:left="-78" w:right="-136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829" w:type="dxa"/>
            <w:gridSpan w:val="447"/>
            <w:vAlign w:val="center"/>
          </w:tcPr>
          <w:p w14:paraId="4B8C54B7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лампе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25" w:type="dxa"/>
            <w:gridSpan w:val="178"/>
            <w:vMerge w:val="restart"/>
            <w:vAlign w:val="center"/>
          </w:tcPr>
          <w:p w14:paraId="619ABCFB" w14:textId="77777777" w:rsidR="00681CA0" w:rsidRPr="005C7B93" w:rsidRDefault="001F6780" w:rsidP="005C500B">
            <w:pPr>
              <w:spacing w:after="0" w:line="240" w:lineRule="auto"/>
              <w:ind w:left="-95" w:right="-135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1960" w:type="dxa"/>
            <w:gridSpan w:val="163"/>
            <w:vMerge w:val="restart"/>
            <w:vAlign w:val="center"/>
          </w:tcPr>
          <w:p w14:paraId="0850D47C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</w:t>
            </w:r>
            <w:r w:rsidRPr="005C7B93">
              <w:rPr>
                <w:rFonts w:ascii="Arial" w:hAnsi="Arial" w:cs="Arial"/>
              </w:rPr>
              <w:t>а</w:t>
            </w:r>
            <w:r w:rsidRPr="005C7B93">
              <w:rPr>
                <w:rFonts w:ascii="Arial" w:hAnsi="Arial" w:cs="Arial"/>
              </w:rPr>
              <w:t>чение тока</w:t>
            </w:r>
            <w:r w:rsidR="00681CA0" w:rsidRPr="005C7B93">
              <w:rPr>
                <w:rFonts w:ascii="Arial" w:hAnsi="Arial" w:cs="Arial"/>
              </w:rPr>
              <w:t xml:space="preserve"> предварител</w:t>
            </w:r>
            <w:r w:rsidR="00681CA0" w:rsidRPr="005C7B93">
              <w:rPr>
                <w:rFonts w:ascii="Arial" w:hAnsi="Arial" w:cs="Arial"/>
              </w:rPr>
              <w:t>ь</w:t>
            </w:r>
            <w:r w:rsidR="00681CA0" w:rsidRPr="005C7B93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FF450B9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C6CC68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E84B9F7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14" w:type="dxa"/>
            <w:gridSpan w:val="2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4DEF5A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2" w:type="dxa"/>
            <w:gridSpan w:val="21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882AEA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dxa"/>
            <w:gridSpan w:val="103"/>
            <w:tcBorders>
              <w:top w:val="nil"/>
              <w:bottom w:val="double" w:sz="4" w:space="0" w:color="auto"/>
            </w:tcBorders>
            <w:vAlign w:val="center"/>
          </w:tcPr>
          <w:p w14:paraId="287241B6" w14:textId="77777777" w:rsidR="00681CA0" w:rsidRDefault="00681CA0" w:rsidP="005C500B">
            <w:pPr>
              <w:spacing w:after="0" w:line="240" w:lineRule="auto"/>
              <w:ind w:left="-108" w:right="-107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Расчетное</w:t>
            </w:r>
          </w:p>
          <w:p w14:paraId="424FBA2F" w14:textId="77777777" w:rsidR="008D5D84" w:rsidRPr="004C4754" w:rsidRDefault="008D5D84" w:rsidP="005C500B">
            <w:pPr>
              <w:spacing w:after="0" w:line="240" w:lineRule="auto"/>
              <w:ind w:left="-108" w:right="-107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значение</w:t>
            </w:r>
          </w:p>
        </w:tc>
        <w:tc>
          <w:tcPr>
            <w:tcW w:w="1280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07A67977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5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188E7C4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25" w:type="dxa"/>
            <w:gridSpan w:val="17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D42BCE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60" w:type="dxa"/>
            <w:gridSpan w:val="16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455051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CB02448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AFE67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4092A4B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tcBorders>
              <w:top w:val="double" w:sz="4" w:space="0" w:color="auto"/>
              <w:bottom w:val="nil"/>
            </w:tcBorders>
            <w:vAlign w:val="center"/>
          </w:tcPr>
          <w:p w14:paraId="2EA865C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72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0D543CD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84</w:t>
            </w:r>
          </w:p>
        </w:tc>
        <w:tc>
          <w:tcPr>
            <w:tcW w:w="1274" w:type="dxa"/>
            <w:gridSpan w:val="103"/>
            <w:tcBorders>
              <w:top w:val="double" w:sz="4" w:space="0" w:color="auto"/>
              <w:bottom w:val="nil"/>
            </w:tcBorders>
            <w:vAlign w:val="center"/>
          </w:tcPr>
          <w:p w14:paraId="73ADA4A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</w:t>
            </w:r>
          </w:p>
        </w:tc>
        <w:tc>
          <w:tcPr>
            <w:tcW w:w="1280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67931B4C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110</w:t>
            </w:r>
          </w:p>
        </w:tc>
        <w:tc>
          <w:tcPr>
            <w:tcW w:w="1275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118B111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130</w:t>
            </w:r>
          </w:p>
        </w:tc>
        <w:tc>
          <w:tcPr>
            <w:tcW w:w="1425" w:type="dxa"/>
            <w:gridSpan w:val="178"/>
            <w:tcBorders>
              <w:top w:val="double" w:sz="4" w:space="0" w:color="auto"/>
              <w:bottom w:val="nil"/>
            </w:tcBorders>
            <w:vAlign w:val="center"/>
          </w:tcPr>
          <w:p w14:paraId="1F1BA16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0,800</w:t>
            </w:r>
          </w:p>
        </w:tc>
        <w:tc>
          <w:tcPr>
            <w:tcW w:w="1960" w:type="dxa"/>
            <w:gridSpan w:val="163"/>
            <w:tcBorders>
              <w:top w:val="double" w:sz="4" w:space="0" w:color="auto"/>
              <w:bottom w:val="nil"/>
            </w:tcBorders>
            <w:vAlign w:val="center"/>
          </w:tcPr>
          <w:p w14:paraId="020CDF64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1,300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E2BE6B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96B12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6A293AAB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4" w:type="dxa"/>
            <w:gridSpan w:val="29"/>
            <w:vAlign w:val="center"/>
          </w:tcPr>
          <w:p w14:paraId="4ABCB15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72" w:type="dxa"/>
            <w:gridSpan w:val="212"/>
            <w:vAlign w:val="center"/>
          </w:tcPr>
          <w:p w14:paraId="43EC8D8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4" w:type="dxa"/>
            <w:gridSpan w:val="103"/>
            <w:vAlign w:val="center"/>
          </w:tcPr>
          <w:p w14:paraId="64FD767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80" w:type="dxa"/>
            <w:gridSpan w:val="174"/>
            <w:vAlign w:val="center"/>
          </w:tcPr>
          <w:p w14:paraId="6AB67C9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gridSpan w:val="170"/>
            <w:vAlign w:val="center"/>
          </w:tcPr>
          <w:p w14:paraId="75D659A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25" w:type="dxa"/>
            <w:gridSpan w:val="178"/>
            <w:vAlign w:val="center"/>
          </w:tcPr>
          <w:p w14:paraId="3B3A9A1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60" w:type="dxa"/>
            <w:gridSpan w:val="163"/>
            <w:vAlign w:val="center"/>
          </w:tcPr>
          <w:p w14:paraId="5235206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B298315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7AEE08" w14:textId="77777777" w:rsidTr="004068EE">
        <w:trPr>
          <w:cantSplit/>
          <w:trHeight w:val="5104"/>
        </w:trPr>
        <w:tc>
          <w:tcPr>
            <w:tcW w:w="10177" w:type="dxa"/>
            <w:gridSpan w:val="1051"/>
            <w:tcBorders>
              <w:top w:val="nil"/>
            </w:tcBorders>
          </w:tcPr>
          <w:p w14:paraId="4A169D3A" w14:textId="77777777" w:rsidR="00681CA0" w:rsidRPr="004C4754" w:rsidRDefault="00681CA0" w:rsidP="005C500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09A8A2B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1E1279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1E1279">
              <w:rPr>
                <w:rFonts w:ascii="Arial" w:hAnsi="Arial" w:cs="Arial"/>
              </w:rPr>
              <w:t xml:space="preserve"> </w:t>
            </w:r>
            <w:r w:rsidR="00F94339" w:rsidRPr="001E1279">
              <w:rPr>
                <w:rFonts w:ascii="Arial" w:hAnsi="Arial" w:cs="Arial"/>
              </w:rPr>
              <w:t xml:space="preserve">в </w:t>
            </w:r>
            <w:r w:rsidR="00F94339">
              <w:rPr>
                <w:rFonts w:ascii="Arial" w:hAnsi="Arial" w:cs="Arial"/>
              </w:rPr>
              <w:t xml:space="preserve">соответствии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23B37421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BFC70F4" w14:textId="77777777" w:rsidTr="004068EE">
        <w:trPr>
          <w:cantSplit/>
        </w:trPr>
        <w:tc>
          <w:tcPr>
            <w:tcW w:w="10177" w:type="dxa"/>
            <w:gridSpan w:val="1051"/>
          </w:tcPr>
          <w:p w14:paraId="250A6CCB" w14:textId="77777777" w:rsidR="00681CA0" w:rsidRPr="004C475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2670-1</w:t>
            </w:r>
          </w:p>
        </w:tc>
      </w:tr>
      <w:tr w:rsidR="00681CA0" w:rsidRPr="004C4754" w14:paraId="16900FA5" w14:textId="77777777" w:rsidTr="004068EE">
        <w:tc>
          <w:tcPr>
            <w:tcW w:w="1546" w:type="dxa"/>
            <w:gridSpan w:val="57"/>
          </w:tcPr>
          <w:p w14:paraId="3E8605E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92" w:type="dxa"/>
            <w:gridSpan w:val="856"/>
          </w:tcPr>
          <w:p w14:paraId="369C35EC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1CD6685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5FE2B03D" w14:textId="77777777" w:rsidR="00681CA0" w:rsidRPr="005C7B93" w:rsidRDefault="00FA62C7" w:rsidP="008D08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2</w:t>
            </w:r>
          </w:p>
        </w:tc>
      </w:tr>
      <w:tr w:rsidR="00681CA0" w:rsidRPr="004C4754" w14:paraId="4B0C23C8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FB4ED9B" w14:textId="77777777" w:rsidR="00681CA0" w:rsidRPr="004C4754" w:rsidRDefault="00681CA0" w:rsidP="008D0850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МСОЛ: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en-US"/>
              </w:rPr>
              <w:t>FD-</w:t>
            </w:r>
            <w:r w:rsidRPr="004C4754">
              <w:rPr>
                <w:rFonts w:ascii="Arial" w:hAnsi="Arial" w:cs="Arial"/>
              </w:rPr>
              <w:t>85</w:t>
            </w:r>
            <w:r w:rsidRPr="004C4754">
              <w:rPr>
                <w:rFonts w:ascii="Arial" w:hAnsi="Arial" w:cs="Arial"/>
                <w:lang w:val="en-US"/>
              </w:rPr>
              <w:t>-E-G</w:t>
            </w:r>
            <w:r w:rsidRPr="004C4754"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</w:rPr>
              <w:t>1800</w:t>
            </w:r>
          </w:p>
        </w:tc>
      </w:tr>
      <w:tr w:rsidR="00681CA0" w:rsidRPr="004C4754" w14:paraId="56A64B99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BC58CA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54B159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2BEA3F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B6996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4AEFDE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3" w:type="dxa"/>
            <w:gridSpan w:val="38"/>
            <w:tcBorders>
              <w:bottom w:val="double" w:sz="4" w:space="0" w:color="auto"/>
            </w:tcBorders>
            <w:vAlign w:val="center"/>
          </w:tcPr>
          <w:p w14:paraId="084E7DA7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1557" w:type="dxa"/>
            <w:gridSpan w:val="236"/>
            <w:tcBorders>
              <w:bottom w:val="double" w:sz="4" w:space="0" w:color="auto"/>
            </w:tcBorders>
            <w:vAlign w:val="center"/>
          </w:tcPr>
          <w:p w14:paraId="46372C23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</w:t>
            </w:r>
            <w:r w:rsidRPr="005C7B93">
              <w:rPr>
                <w:rFonts w:ascii="Arial" w:hAnsi="Arial" w:cs="Arial"/>
              </w:rPr>
              <w:t>ь</w:t>
            </w:r>
            <w:r w:rsidRPr="005C7B93">
              <w:rPr>
                <w:rFonts w:ascii="Arial" w:hAnsi="Arial" w:cs="Arial"/>
              </w:rPr>
              <w:t>ная мо</w:t>
            </w:r>
            <w:r w:rsidRPr="005C7B93">
              <w:rPr>
                <w:rFonts w:ascii="Arial" w:hAnsi="Arial" w:cs="Arial"/>
              </w:rPr>
              <w:t>щ</w:t>
            </w:r>
            <w:r w:rsidRPr="005C7B93">
              <w:rPr>
                <w:rFonts w:ascii="Arial" w:hAnsi="Arial" w:cs="Arial"/>
              </w:rPr>
              <w:t>ность, Вт</w:t>
            </w:r>
          </w:p>
        </w:tc>
        <w:tc>
          <w:tcPr>
            <w:tcW w:w="1419" w:type="dxa"/>
            <w:gridSpan w:val="156"/>
            <w:tcBorders>
              <w:bottom w:val="double" w:sz="4" w:space="0" w:color="auto"/>
            </w:tcBorders>
            <w:vAlign w:val="center"/>
          </w:tcPr>
          <w:p w14:paraId="4DA50498" w14:textId="77777777" w:rsidR="00681CA0" w:rsidRPr="005C7B93" w:rsidRDefault="001F678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ния</w:t>
            </w:r>
            <w:r w:rsidR="00681CA0" w:rsidRPr="005C7B93">
              <w:rPr>
                <w:rFonts w:ascii="Arial" w:hAnsi="Arial" w:cs="Arial"/>
              </w:rPr>
              <w:t>, В</w:t>
            </w:r>
          </w:p>
        </w:tc>
        <w:tc>
          <w:tcPr>
            <w:tcW w:w="1567" w:type="dxa"/>
            <w:gridSpan w:val="202"/>
            <w:tcBorders>
              <w:bottom w:val="double" w:sz="4" w:space="0" w:color="auto"/>
            </w:tcBorders>
            <w:vAlign w:val="center"/>
          </w:tcPr>
          <w:p w14:paraId="4EAE18CE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Ток кали</w:t>
            </w:r>
            <w:r w:rsidRPr="005C7B93">
              <w:rPr>
                <w:rFonts w:ascii="Arial" w:hAnsi="Arial" w:cs="Arial"/>
              </w:rPr>
              <w:t>б</w:t>
            </w:r>
            <w:r w:rsidRPr="005C7B93">
              <w:rPr>
                <w:rFonts w:ascii="Arial" w:hAnsi="Arial" w:cs="Arial"/>
              </w:rPr>
              <w:t>ровки, А</w:t>
            </w:r>
          </w:p>
        </w:tc>
        <w:tc>
          <w:tcPr>
            <w:tcW w:w="1666" w:type="dxa"/>
            <w:gridSpan w:val="187"/>
            <w:tcBorders>
              <w:bottom w:val="double" w:sz="4" w:space="0" w:color="auto"/>
            </w:tcBorders>
            <w:vAlign w:val="center"/>
          </w:tcPr>
          <w:p w14:paraId="07FA6BA9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138" w:type="dxa"/>
            <w:gridSpan w:val="210"/>
            <w:tcBorders>
              <w:bottom w:val="double" w:sz="4" w:space="0" w:color="auto"/>
            </w:tcBorders>
            <w:vAlign w:val="center"/>
          </w:tcPr>
          <w:p w14:paraId="2D00D73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144C070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70339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F278936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3" w:type="dxa"/>
            <w:gridSpan w:val="38"/>
            <w:tcBorders>
              <w:top w:val="double" w:sz="4" w:space="0" w:color="auto"/>
              <w:bottom w:val="nil"/>
            </w:tcBorders>
            <w:vAlign w:val="center"/>
          </w:tcPr>
          <w:p w14:paraId="3AC7CE6F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50</w:t>
            </w:r>
          </w:p>
        </w:tc>
        <w:tc>
          <w:tcPr>
            <w:tcW w:w="1557" w:type="dxa"/>
            <w:gridSpan w:val="236"/>
            <w:tcBorders>
              <w:top w:val="double" w:sz="4" w:space="0" w:color="auto"/>
              <w:bottom w:val="nil"/>
            </w:tcBorders>
            <w:vAlign w:val="center"/>
          </w:tcPr>
          <w:p w14:paraId="1E474ECB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80</w:t>
            </w:r>
          </w:p>
        </w:tc>
        <w:tc>
          <w:tcPr>
            <w:tcW w:w="1419" w:type="dxa"/>
            <w:gridSpan w:val="156"/>
            <w:tcBorders>
              <w:top w:val="double" w:sz="4" w:space="0" w:color="auto"/>
              <w:bottom w:val="nil"/>
            </w:tcBorders>
            <w:vAlign w:val="center"/>
          </w:tcPr>
          <w:p w14:paraId="30A68CC0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240</w:t>
            </w:r>
          </w:p>
        </w:tc>
        <w:tc>
          <w:tcPr>
            <w:tcW w:w="1567" w:type="dxa"/>
            <w:gridSpan w:val="202"/>
            <w:tcBorders>
              <w:top w:val="double" w:sz="4" w:space="0" w:color="auto"/>
              <w:bottom w:val="nil"/>
            </w:tcBorders>
            <w:vAlign w:val="center"/>
          </w:tcPr>
          <w:p w14:paraId="007274C6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0,865</w:t>
            </w:r>
          </w:p>
        </w:tc>
        <w:tc>
          <w:tcPr>
            <w:tcW w:w="1666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41F68D4C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223</w:t>
            </w:r>
          </w:p>
        </w:tc>
        <w:tc>
          <w:tcPr>
            <w:tcW w:w="2138" w:type="dxa"/>
            <w:gridSpan w:val="210"/>
            <w:tcBorders>
              <w:top w:val="double" w:sz="4" w:space="0" w:color="auto"/>
              <w:bottom w:val="nil"/>
            </w:tcBorders>
            <w:vAlign w:val="center"/>
          </w:tcPr>
          <w:p w14:paraId="2A976D63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0E4C269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1C2AB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5D78C495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3" w:type="dxa"/>
            <w:gridSpan w:val="38"/>
            <w:vAlign w:val="center"/>
          </w:tcPr>
          <w:p w14:paraId="7D1A6AF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7" w:type="dxa"/>
            <w:gridSpan w:val="236"/>
            <w:vAlign w:val="center"/>
          </w:tcPr>
          <w:p w14:paraId="7986293E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19" w:type="dxa"/>
            <w:gridSpan w:val="156"/>
            <w:vAlign w:val="center"/>
          </w:tcPr>
          <w:p w14:paraId="2AE933A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67" w:type="dxa"/>
            <w:gridSpan w:val="202"/>
            <w:vAlign w:val="center"/>
          </w:tcPr>
          <w:p w14:paraId="4F6E3D9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66" w:type="dxa"/>
            <w:gridSpan w:val="187"/>
            <w:vAlign w:val="center"/>
          </w:tcPr>
          <w:p w14:paraId="533DBA1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138" w:type="dxa"/>
            <w:gridSpan w:val="210"/>
            <w:vAlign w:val="center"/>
          </w:tcPr>
          <w:p w14:paraId="02192EA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B202AF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81D61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F9F335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E90105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5000F3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2E55AF4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831933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F3314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5D8C91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45" w:type="dxa"/>
            <w:gridSpan w:val="894"/>
            <w:tcBorders>
              <w:top w:val="nil"/>
            </w:tcBorders>
          </w:tcPr>
          <w:p w14:paraId="78A7AB55" w14:textId="77777777" w:rsidR="00681CA0" w:rsidRPr="004C4754" w:rsidRDefault="00681CA0" w:rsidP="008D085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992" w:type="dxa"/>
            <w:gridSpan w:val="124"/>
            <w:tcBorders>
              <w:top w:val="nil"/>
            </w:tcBorders>
          </w:tcPr>
          <w:p w14:paraId="5364C142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863" w:type="dxa"/>
            <w:gridSpan w:val="11"/>
            <w:tcBorders>
              <w:top w:val="nil"/>
            </w:tcBorders>
          </w:tcPr>
          <w:p w14:paraId="5B56D1A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CB6A5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81C26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DB790F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40" w:type="dxa"/>
            <w:gridSpan w:val="518"/>
            <w:vMerge w:val="restart"/>
            <w:tcBorders>
              <w:top w:val="nil"/>
            </w:tcBorders>
            <w:vAlign w:val="center"/>
          </w:tcPr>
          <w:p w14:paraId="56406775" w14:textId="77777777" w:rsidR="00681CA0" w:rsidRPr="004C4754" w:rsidRDefault="00681CA0" w:rsidP="00202942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805" w:type="dxa"/>
            <w:gridSpan w:val="376"/>
            <w:tcBorders>
              <w:top w:val="nil"/>
            </w:tcBorders>
          </w:tcPr>
          <w:p w14:paraId="7FCDE1A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992" w:type="dxa"/>
            <w:gridSpan w:val="124"/>
            <w:tcBorders>
              <w:top w:val="nil"/>
            </w:tcBorders>
          </w:tcPr>
          <w:p w14:paraId="1856779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0,680</w:t>
            </w:r>
          </w:p>
        </w:tc>
        <w:tc>
          <w:tcPr>
            <w:tcW w:w="863" w:type="dxa"/>
            <w:gridSpan w:val="11"/>
            <w:tcBorders>
              <w:top w:val="nil"/>
            </w:tcBorders>
          </w:tcPr>
          <w:p w14:paraId="4836D76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AF2C52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9B3AF5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30CD36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40" w:type="dxa"/>
            <w:gridSpan w:val="518"/>
            <w:vMerge/>
            <w:tcBorders>
              <w:top w:val="nil"/>
            </w:tcBorders>
          </w:tcPr>
          <w:p w14:paraId="7E16B6EF" w14:textId="77777777" w:rsidR="00681CA0" w:rsidRPr="004C4754" w:rsidRDefault="00681CA0" w:rsidP="008D08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05" w:type="dxa"/>
            <w:gridSpan w:val="376"/>
            <w:tcBorders>
              <w:top w:val="nil"/>
            </w:tcBorders>
          </w:tcPr>
          <w:p w14:paraId="4874E89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992" w:type="dxa"/>
            <w:gridSpan w:val="124"/>
            <w:tcBorders>
              <w:top w:val="nil"/>
            </w:tcBorders>
          </w:tcPr>
          <w:p w14:paraId="480B7C69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1,700</w:t>
            </w:r>
          </w:p>
        </w:tc>
        <w:tc>
          <w:tcPr>
            <w:tcW w:w="863" w:type="dxa"/>
            <w:gridSpan w:val="11"/>
            <w:tcBorders>
              <w:top w:val="nil"/>
            </w:tcBorders>
          </w:tcPr>
          <w:p w14:paraId="7BB0B1A4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49BD73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3E0A91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3319FC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40" w:type="dxa"/>
            <w:gridSpan w:val="518"/>
            <w:tcBorders>
              <w:top w:val="nil"/>
            </w:tcBorders>
            <w:vAlign w:val="center"/>
          </w:tcPr>
          <w:p w14:paraId="61CB2F71" w14:textId="77777777" w:rsidR="00681CA0" w:rsidRPr="004C4754" w:rsidRDefault="00681CA0" w:rsidP="009C1A69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стартере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805" w:type="dxa"/>
            <w:gridSpan w:val="376"/>
            <w:tcBorders>
              <w:top w:val="nil"/>
            </w:tcBorders>
          </w:tcPr>
          <w:p w14:paraId="4AE7EAF3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(действующее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4"/>
            <w:tcBorders>
              <w:top w:val="nil"/>
            </w:tcBorders>
            <w:vAlign w:val="center"/>
          </w:tcPr>
          <w:p w14:paraId="3E2D5182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216</w:t>
            </w:r>
          </w:p>
        </w:tc>
        <w:tc>
          <w:tcPr>
            <w:tcW w:w="863" w:type="dxa"/>
            <w:gridSpan w:val="11"/>
            <w:tcBorders>
              <w:top w:val="nil"/>
            </w:tcBorders>
            <w:vAlign w:val="center"/>
          </w:tcPr>
          <w:p w14:paraId="6B9CAAE9" w14:textId="77777777" w:rsidR="00681CA0" w:rsidRPr="004C4754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4559FC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34CD2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CC35F3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40" w:type="dxa"/>
            <w:gridSpan w:val="518"/>
            <w:tcBorders>
              <w:top w:val="nil"/>
            </w:tcBorders>
            <w:vAlign w:val="center"/>
          </w:tcPr>
          <w:p w14:paraId="5E28EA51" w14:textId="77777777" w:rsidR="00681CA0" w:rsidRPr="004C4754" w:rsidRDefault="00681CA0" w:rsidP="001E1279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805" w:type="dxa"/>
            <w:gridSpan w:val="376"/>
            <w:tcBorders>
              <w:top w:val="nil"/>
            </w:tcBorders>
          </w:tcPr>
          <w:p w14:paraId="62B212BF" w14:textId="77777777" w:rsidR="00681CA0" w:rsidRPr="005C7B93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(пиковое</w:t>
            </w:r>
            <w:r w:rsidR="004D4B24" w:rsidRPr="005C7B93">
              <w:rPr>
                <w:rFonts w:ascii="Arial" w:hAnsi="Arial" w:cs="Arial"/>
              </w:rPr>
              <w:t xml:space="preserve"> зн</w:t>
            </w:r>
            <w:r w:rsidR="004D4B24" w:rsidRPr="005C7B93">
              <w:rPr>
                <w:rFonts w:ascii="Arial" w:hAnsi="Arial" w:cs="Arial"/>
              </w:rPr>
              <w:t>а</w:t>
            </w:r>
            <w:r w:rsidR="004D4B24" w:rsidRPr="005C7B93">
              <w:rPr>
                <w:rFonts w:ascii="Arial" w:hAnsi="Arial" w:cs="Arial"/>
              </w:rPr>
              <w:t>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4"/>
            <w:tcBorders>
              <w:top w:val="nil"/>
            </w:tcBorders>
          </w:tcPr>
          <w:p w14:paraId="648603C0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863" w:type="dxa"/>
            <w:gridSpan w:val="11"/>
            <w:tcBorders>
              <w:top w:val="nil"/>
            </w:tcBorders>
          </w:tcPr>
          <w:p w14:paraId="044AB8D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1A1CC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BA9E10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FAF2AA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45" w:type="dxa"/>
            <w:gridSpan w:val="894"/>
            <w:tcBorders>
              <w:top w:val="nil"/>
              <w:bottom w:val="nil"/>
            </w:tcBorders>
          </w:tcPr>
          <w:p w14:paraId="3E035E32" w14:textId="77777777" w:rsidR="00681CA0" w:rsidRPr="005C7B93" w:rsidRDefault="00681CA0" w:rsidP="008D0850">
            <w:pPr>
              <w:spacing w:after="0" w:line="240" w:lineRule="auto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992" w:type="dxa"/>
            <w:gridSpan w:val="124"/>
            <w:tcBorders>
              <w:top w:val="nil"/>
              <w:bottom w:val="nil"/>
            </w:tcBorders>
          </w:tcPr>
          <w:p w14:paraId="224179BC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</w:t>
            </w:r>
          </w:p>
        </w:tc>
        <w:tc>
          <w:tcPr>
            <w:tcW w:w="863" w:type="dxa"/>
            <w:gridSpan w:val="11"/>
            <w:tcBorders>
              <w:top w:val="nil"/>
              <w:bottom w:val="nil"/>
            </w:tcBorders>
          </w:tcPr>
          <w:p w14:paraId="44E7E568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F58A4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441AE5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504EA07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40" w:type="dxa"/>
            <w:gridSpan w:val="518"/>
          </w:tcPr>
          <w:p w14:paraId="736F7243" w14:textId="77777777" w:rsidR="00681CA0" w:rsidRPr="004C4754" w:rsidRDefault="00681CA0" w:rsidP="008D085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стартере при работающей лампе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805" w:type="dxa"/>
            <w:gridSpan w:val="376"/>
            <w:vAlign w:val="center"/>
          </w:tcPr>
          <w:p w14:paraId="157F5D8B" w14:textId="77777777" w:rsidR="00681CA0" w:rsidRPr="005C7B93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(действующее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4"/>
            <w:vAlign w:val="center"/>
          </w:tcPr>
          <w:p w14:paraId="523451DF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160</w:t>
            </w:r>
          </w:p>
        </w:tc>
        <w:tc>
          <w:tcPr>
            <w:tcW w:w="863" w:type="dxa"/>
            <w:gridSpan w:val="11"/>
            <w:vAlign w:val="center"/>
          </w:tcPr>
          <w:p w14:paraId="3C35B094" w14:textId="77777777" w:rsidR="00681CA0" w:rsidRPr="004C4754" w:rsidRDefault="00681CA0" w:rsidP="0020294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2C3EC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4AEA68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CC8B16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7E4BF7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70F426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F73C3E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стартера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72F8E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48DCC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635080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nil"/>
            </w:tcBorders>
          </w:tcPr>
          <w:p w14:paraId="5B824225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371" w:type="dxa"/>
            <w:gridSpan w:val="599"/>
            <w:tcBorders>
              <w:top w:val="nil"/>
            </w:tcBorders>
          </w:tcPr>
          <w:p w14:paraId="2F306F77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4C4754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03102E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2A0C1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D4B03E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nil"/>
              <w:bottom w:val="double" w:sz="4" w:space="0" w:color="auto"/>
            </w:tcBorders>
          </w:tcPr>
          <w:p w14:paraId="01E0A80F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5371" w:type="dxa"/>
            <w:gridSpan w:val="599"/>
            <w:tcBorders>
              <w:top w:val="nil"/>
              <w:bottom w:val="double" w:sz="4" w:space="0" w:color="auto"/>
            </w:tcBorders>
          </w:tcPr>
          <w:p w14:paraId="229BE858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22D47D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1DB44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1E1E103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129" w:type="dxa"/>
            <w:gridSpan w:val="430"/>
            <w:tcBorders>
              <w:top w:val="double" w:sz="4" w:space="0" w:color="auto"/>
            </w:tcBorders>
          </w:tcPr>
          <w:p w14:paraId="0261DE1D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5371" w:type="dxa"/>
            <w:gridSpan w:val="599"/>
            <w:tcBorders>
              <w:top w:val="double" w:sz="4" w:space="0" w:color="auto"/>
            </w:tcBorders>
          </w:tcPr>
          <w:p w14:paraId="7F92ABDD" w14:textId="77777777" w:rsidR="00681CA0" w:rsidRPr="004C4754" w:rsidRDefault="00681CA0" w:rsidP="008D08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17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8D8395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FE05E8" w14:textId="77777777" w:rsidTr="004068EE">
        <w:trPr>
          <w:cantSplit/>
          <w:trHeight w:val="5496"/>
        </w:trPr>
        <w:tc>
          <w:tcPr>
            <w:tcW w:w="10177" w:type="dxa"/>
            <w:gridSpan w:val="1051"/>
            <w:tcBorders>
              <w:top w:val="nil"/>
            </w:tcBorders>
          </w:tcPr>
          <w:p w14:paraId="4099B5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63C94236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26AD025" w14:textId="77777777" w:rsidTr="004068EE">
        <w:trPr>
          <w:cantSplit/>
        </w:trPr>
        <w:tc>
          <w:tcPr>
            <w:tcW w:w="10177" w:type="dxa"/>
            <w:gridSpan w:val="1051"/>
          </w:tcPr>
          <w:p w14:paraId="3E356B86" w14:textId="77777777" w:rsidR="00681CA0" w:rsidRPr="004C4754" w:rsidRDefault="008C3D53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2670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4C4754" w14:paraId="048B0ADD" w14:textId="77777777" w:rsidTr="004068EE">
        <w:tc>
          <w:tcPr>
            <w:tcW w:w="1660" w:type="dxa"/>
            <w:gridSpan w:val="83"/>
          </w:tcPr>
          <w:p w14:paraId="76BFD47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8" w:type="dxa"/>
            <w:gridSpan w:val="830"/>
          </w:tcPr>
          <w:p w14:paraId="38469579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6E11E4C" w14:textId="77777777" w:rsidR="00681CA0" w:rsidRPr="005C7B9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9" w:type="dxa"/>
            <w:gridSpan w:val="138"/>
            <w:vAlign w:val="center"/>
          </w:tcPr>
          <w:p w14:paraId="05540D33" w14:textId="77777777" w:rsidR="00681CA0" w:rsidRPr="005C7B93" w:rsidRDefault="00FA62C7" w:rsidP="008D085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1</w:t>
            </w:r>
          </w:p>
        </w:tc>
      </w:tr>
      <w:tr w:rsidR="00681CA0" w:rsidRPr="004C4754" w14:paraId="74C3B89F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52C6FA3" w14:textId="77777777" w:rsidR="00681CA0" w:rsidRPr="005C7B93" w:rsidRDefault="00681CA0" w:rsidP="008D0850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5C7B93">
              <w:rPr>
                <w:rFonts w:ascii="Arial" w:hAnsi="Arial" w:cs="Arial"/>
                <w:b/>
                <w:lang w:val="en-US"/>
              </w:rPr>
              <w:t>МСОЛ:</w:t>
            </w:r>
            <w:r w:rsidRPr="005C7B93">
              <w:rPr>
                <w:rFonts w:ascii="Arial" w:hAnsi="Arial" w:cs="Arial"/>
                <w:b/>
              </w:rPr>
              <w:t xml:space="preserve"> </w:t>
            </w:r>
            <w:r w:rsidRPr="005C7B93">
              <w:rPr>
                <w:rFonts w:ascii="Arial" w:hAnsi="Arial" w:cs="Arial"/>
                <w:lang w:val="en-US"/>
              </w:rPr>
              <w:t>FD-</w:t>
            </w:r>
            <w:r w:rsidRPr="005C7B93">
              <w:rPr>
                <w:rFonts w:ascii="Arial" w:hAnsi="Arial" w:cs="Arial"/>
              </w:rPr>
              <w:t>100</w:t>
            </w:r>
            <w:r w:rsidRPr="005C7B93">
              <w:rPr>
                <w:rFonts w:ascii="Arial" w:hAnsi="Arial" w:cs="Arial"/>
                <w:lang w:val="en-US"/>
              </w:rPr>
              <w:t>-E-G</w:t>
            </w:r>
            <w:r w:rsidRPr="005C7B93">
              <w:rPr>
                <w:rFonts w:ascii="Arial" w:hAnsi="Arial" w:cs="Arial"/>
              </w:rPr>
              <w:t>13</w:t>
            </w:r>
            <w:r w:rsidRPr="005C7B93">
              <w:rPr>
                <w:rFonts w:ascii="Arial" w:hAnsi="Arial" w:cs="Arial"/>
                <w:lang w:val="en-US"/>
              </w:rPr>
              <w:t>-</w:t>
            </w:r>
            <w:r w:rsidRPr="005C7B93">
              <w:rPr>
                <w:rFonts w:ascii="Arial" w:hAnsi="Arial" w:cs="Arial"/>
              </w:rPr>
              <w:t>38</w:t>
            </w:r>
            <w:r w:rsidRPr="005C7B93">
              <w:rPr>
                <w:rFonts w:ascii="Arial" w:hAnsi="Arial" w:cs="Arial"/>
                <w:lang w:val="en-US"/>
              </w:rPr>
              <w:t>/</w:t>
            </w:r>
            <w:r w:rsidRPr="005C7B93">
              <w:rPr>
                <w:rFonts w:ascii="Arial" w:hAnsi="Arial" w:cs="Arial"/>
              </w:rPr>
              <w:t>2400</w:t>
            </w:r>
          </w:p>
        </w:tc>
      </w:tr>
      <w:tr w:rsidR="00681CA0" w:rsidRPr="004C4754" w14:paraId="7220350D" w14:textId="77777777" w:rsidTr="004068EE">
        <w:trPr>
          <w:cantSplit/>
          <w:trHeight w:val="406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38EA7F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188"/>
            <w:tcBorders>
              <w:bottom w:val="double" w:sz="4" w:space="0" w:color="auto"/>
            </w:tcBorders>
            <w:vAlign w:val="center"/>
          </w:tcPr>
          <w:p w14:paraId="62CF9B68" w14:textId="77777777" w:rsidR="00681CA0" w:rsidRPr="005C7B93" w:rsidRDefault="00681CA0" w:rsidP="00FF016E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580" w:type="dxa"/>
            <w:gridSpan w:val="158"/>
            <w:tcBorders>
              <w:bottom w:val="double" w:sz="4" w:space="0" w:color="auto"/>
            </w:tcBorders>
            <w:vAlign w:val="center"/>
          </w:tcPr>
          <w:p w14:paraId="5189C058" w14:textId="77777777" w:rsidR="00681CA0" w:rsidRPr="005C7B93" w:rsidRDefault="00681CA0" w:rsidP="00FF01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Схема</w:t>
            </w:r>
          </w:p>
        </w:tc>
        <w:tc>
          <w:tcPr>
            <w:tcW w:w="2005" w:type="dxa"/>
            <w:gridSpan w:val="266"/>
            <w:tcBorders>
              <w:bottom w:val="double" w:sz="4" w:space="0" w:color="auto"/>
            </w:tcBorders>
            <w:vAlign w:val="center"/>
          </w:tcPr>
          <w:p w14:paraId="2CA4C876" w14:textId="77777777" w:rsidR="00681CA0" w:rsidRPr="005C7B93" w:rsidRDefault="00681CA0" w:rsidP="00FF01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Катод</w:t>
            </w:r>
          </w:p>
        </w:tc>
        <w:tc>
          <w:tcPr>
            <w:tcW w:w="2035" w:type="dxa"/>
            <w:gridSpan w:val="269"/>
            <w:tcBorders>
              <w:bottom w:val="double" w:sz="4" w:space="0" w:color="auto"/>
            </w:tcBorders>
            <w:vAlign w:val="center"/>
          </w:tcPr>
          <w:p w14:paraId="48AB1E33" w14:textId="77777777" w:rsidR="00681CA0" w:rsidRPr="005C7B93" w:rsidRDefault="00681CA0" w:rsidP="00FF01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Цоколь</w:t>
            </w:r>
          </w:p>
        </w:tc>
        <w:tc>
          <w:tcPr>
            <w:tcW w:w="1885" w:type="dxa"/>
            <w:gridSpan w:val="148"/>
            <w:tcBorders>
              <w:bottom w:val="double" w:sz="4" w:space="0" w:color="auto"/>
            </w:tcBorders>
            <w:vAlign w:val="center"/>
          </w:tcPr>
          <w:p w14:paraId="67B2615E" w14:textId="262CE43F" w:rsidR="00681CA0" w:rsidRPr="005C7B9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14E40F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E0A704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58A0195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188"/>
            <w:tcBorders>
              <w:top w:val="double" w:sz="4" w:space="0" w:color="auto"/>
            </w:tcBorders>
            <w:vAlign w:val="center"/>
          </w:tcPr>
          <w:p w14:paraId="10F86AAF" w14:textId="77777777" w:rsidR="00681CA0" w:rsidRPr="004C4754" w:rsidRDefault="00681CA0" w:rsidP="00FF016E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1580" w:type="dxa"/>
            <w:gridSpan w:val="158"/>
            <w:tcBorders>
              <w:top w:val="double" w:sz="4" w:space="0" w:color="auto"/>
            </w:tcBorders>
            <w:vAlign w:val="center"/>
          </w:tcPr>
          <w:p w14:paraId="252173C6" w14:textId="77777777" w:rsidR="00681CA0" w:rsidRPr="004C4754" w:rsidRDefault="00681CA0" w:rsidP="00FF01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 старт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ром</w:t>
            </w:r>
          </w:p>
        </w:tc>
        <w:tc>
          <w:tcPr>
            <w:tcW w:w="2005" w:type="dxa"/>
            <w:gridSpan w:val="266"/>
            <w:tcBorders>
              <w:top w:val="double" w:sz="4" w:space="0" w:color="auto"/>
            </w:tcBorders>
            <w:vAlign w:val="center"/>
          </w:tcPr>
          <w:p w14:paraId="0F632F40" w14:textId="77777777" w:rsidR="00681CA0" w:rsidRPr="001E1279" w:rsidRDefault="004D4B24" w:rsidP="00FF01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E1279">
              <w:rPr>
                <w:rFonts w:ascii="Arial" w:hAnsi="Arial" w:cs="Arial"/>
              </w:rPr>
              <w:t>предварительн</w:t>
            </w:r>
            <w:r w:rsidRPr="001E1279">
              <w:rPr>
                <w:rFonts w:ascii="Arial" w:hAnsi="Arial" w:cs="Arial"/>
              </w:rPr>
              <w:t>о</w:t>
            </w:r>
            <w:r w:rsidRPr="001E1279">
              <w:rPr>
                <w:rFonts w:ascii="Arial" w:hAnsi="Arial" w:cs="Arial"/>
              </w:rPr>
              <w:t xml:space="preserve">го </w:t>
            </w:r>
            <w:r w:rsidR="00681CA0" w:rsidRPr="001E1279">
              <w:rPr>
                <w:rFonts w:ascii="Arial" w:hAnsi="Arial" w:cs="Arial"/>
              </w:rPr>
              <w:t>подогрева</w:t>
            </w:r>
          </w:p>
        </w:tc>
        <w:tc>
          <w:tcPr>
            <w:tcW w:w="2035" w:type="dxa"/>
            <w:gridSpan w:val="269"/>
            <w:tcBorders>
              <w:top w:val="double" w:sz="4" w:space="0" w:color="auto"/>
            </w:tcBorders>
            <w:vAlign w:val="center"/>
          </w:tcPr>
          <w:p w14:paraId="6B186631" w14:textId="77777777" w:rsidR="00681CA0" w:rsidRPr="004C4754" w:rsidRDefault="00681CA0" w:rsidP="00FF01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885" w:type="dxa"/>
            <w:gridSpan w:val="148"/>
            <w:tcBorders>
              <w:top w:val="double" w:sz="4" w:space="0" w:color="auto"/>
            </w:tcBorders>
            <w:vAlign w:val="center"/>
          </w:tcPr>
          <w:p w14:paraId="22154BA1" w14:textId="77777777" w:rsidR="00681CA0" w:rsidRPr="004C4754" w:rsidRDefault="00681CA0" w:rsidP="00FF016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2400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60333A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9B2AD4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C74242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10799D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1C6F83C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92DDAE2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F32D5B6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C3D7724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5902535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C167E90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9" w:type="dxa"/>
            <w:gridSpan w:val="188"/>
            <w:tcBorders>
              <w:top w:val="nil"/>
            </w:tcBorders>
          </w:tcPr>
          <w:p w14:paraId="76021DF8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15" w:type="dxa"/>
            <w:gridSpan w:val="432"/>
            <w:tcBorders>
              <w:top w:val="nil"/>
            </w:tcBorders>
          </w:tcPr>
          <w:p w14:paraId="4A44B41F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005" w:type="dxa"/>
            <w:gridSpan w:val="263"/>
            <w:tcBorders>
              <w:top w:val="nil"/>
            </w:tcBorders>
          </w:tcPr>
          <w:p w14:paraId="48BEDB02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80" w:type="dxa"/>
            <w:gridSpan w:val="145"/>
            <w:tcBorders>
              <w:top w:val="nil"/>
            </w:tcBorders>
          </w:tcPr>
          <w:p w14:paraId="5CE4BC15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E106219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4691D6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5F05112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9" w:type="dxa"/>
            <w:gridSpan w:val="188"/>
            <w:tcBorders>
              <w:top w:val="nil"/>
              <w:bottom w:val="double" w:sz="4" w:space="0" w:color="auto"/>
            </w:tcBorders>
            <w:vAlign w:val="center"/>
          </w:tcPr>
          <w:p w14:paraId="4F63122E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52" w:type="dxa"/>
            <w:gridSpan w:val="195"/>
            <w:tcBorders>
              <w:top w:val="nil"/>
              <w:bottom w:val="double" w:sz="4" w:space="0" w:color="auto"/>
            </w:tcBorders>
            <w:vAlign w:val="center"/>
          </w:tcPr>
          <w:p w14:paraId="26BD451B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63" w:type="dxa"/>
            <w:gridSpan w:val="237"/>
            <w:tcBorders>
              <w:top w:val="nil"/>
              <w:bottom w:val="double" w:sz="4" w:space="0" w:color="auto"/>
            </w:tcBorders>
            <w:vAlign w:val="center"/>
          </w:tcPr>
          <w:p w14:paraId="4610E0D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885" w:type="dxa"/>
            <w:gridSpan w:val="408"/>
            <w:tcBorders>
              <w:top w:val="nil"/>
              <w:bottom w:val="double" w:sz="4" w:space="0" w:color="auto"/>
            </w:tcBorders>
            <w:vAlign w:val="center"/>
          </w:tcPr>
          <w:p w14:paraId="108E959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90E6507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651BE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5655A5D8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99" w:type="dxa"/>
            <w:gridSpan w:val="188"/>
            <w:tcBorders>
              <w:top w:val="double" w:sz="4" w:space="0" w:color="auto"/>
            </w:tcBorders>
            <w:vAlign w:val="center"/>
          </w:tcPr>
          <w:p w14:paraId="2EC826E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2374,3</w:t>
            </w:r>
          </w:p>
        </w:tc>
        <w:tc>
          <w:tcPr>
            <w:tcW w:w="1752" w:type="dxa"/>
            <w:gridSpan w:val="195"/>
            <w:tcBorders>
              <w:top w:val="double" w:sz="4" w:space="0" w:color="auto"/>
            </w:tcBorders>
            <w:vAlign w:val="center"/>
          </w:tcPr>
          <w:p w14:paraId="4F89918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2379,0</w:t>
            </w:r>
          </w:p>
        </w:tc>
        <w:tc>
          <w:tcPr>
            <w:tcW w:w="1863" w:type="dxa"/>
            <w:gridSpan w:val="237"/>
            <w:tcBorders>
              <w:top w:val="double" w:sz="4" w:space="0" w:color="auto"/>
            </w:tcBorders>
            <w:vAlign w:val="center"/>
          </w:tcPr>
          <w:p w14:paraId="6BA0126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2381,4</w:t>
            </w:r>
          </w:p>
        </w:tc>
        <w:tc>
          <w:tcPr>
            <w:tcW w:w="2005" w:type="dxa"/>
            <w:gridSpan w:val="263"/>
            <w:tcBorders>
              <w:top w:val="double" w:sz="4" w:space="0" w:color="auto"/>
            </w:tcBorders>
            <w:vAlign w:val="center"/>
          </w:tcPr>
          <w:p w14:paraId="76EEBBA7" w14:textId="77777777" w:rsidR="00681CA0" w:rsidRPr="004C4754" w:rsidRDefault="00681CA0" w:rsidP="005C500B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2388,5</w:t>
            </w:r>
          </w:p>
        </w:tc>
        <w:tc>
          <w:tcPr>
            <w:tcW w:w="1880" w:type="dxa"/>
            <w:gridSpan w:val="145"/>
            <w:tcBorders>
              <w:top w:val="double" w:sz="4" w:space="0" w:color="auto"/>
            </w:tcBorders>
            <w:vAlign w:val="center"/>
          </w:tcPr>
          <w:p w14:paraId="3FA1E56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0E9DA36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EDFDC8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FEBBE3D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1BBF25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422DB068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6DD55BF2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D354EC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BF975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080D7A4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7" w:type="dxa"/>
            <w:gridSpan w:val="102"/>
            <w:tcBorders>
              <w:top w:val="nil"/>
              <w:bottom w:val="double" w:sz="4" w:space="0" w:color="auto"/>
            </w:tcBorders>
            <w:vAlign w:val="center"/>
          </w:tcPr>
          <w:p w14:paraId="79DD895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2581" w:type="dxa"/>
            <w:gridSpan w:val="322"/>
            <w:tcBorders>
              <w:top w:val="nil"/>
              <w:bottom w:val="double" w:sz="4" w:space="0" w:color="auto"/>
            </w:tcBorders>
            <w:vAlign w:val="center"/>
          </w:tcPr>
          <w:p w14:paraId="42E9C0FE" w14:textId="77777777" w:rsidR="00681CA0" w:rsidRPr="004C4754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напряжения</w:t>
            </w:r>
            <w:r w:rsidR="00681CA0" w:rsidRPr="005C7B9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581" w:type="dxa"/>
            <w:gridSpan w:val="459"/>
            <w:tcBorders>
              <w:top w:val="nil"/>
              <w:bottom w:val="double" w:sz="4" w:space="0" w:color="auto"/>
            </w:tcBorders>
            <w:vAlign w:val="center"/>
          </w:tcPr>
          <w:p w14:paraId="1C9D9EB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Испытательное напряжение (действующее значение)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880" w:type="dxa"/>
            <w:gridSpan w:val="145"/>
            <w:tcBorders>
              <w:top w:val="nil"/>
              <w:bottom w:val="double" w:sz="4" w:space="0" w:color="auto"/>
            </w:tcBorders>
            <w:vAlign w:val="center"/>
          </w:tcPr>
          <w:p w14:paraId="65DEFFD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70AA743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859EA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71DFB4A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7" w:type="dxa"/>
            <w:gridSpan w:val="102"/>
            <w:tcBorders>
              <w:top w:val="double" w:sz="4" w:space="0" w:color="auto"/>
              <w:bottom w:val="nil"/>
            </w:tcBorders>
            <w:vAlign w:val="center"/>
          </w:tcPr>
          <w:p w14:paraId="243E0413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581" w:type="dxa"/>
            <w:gridSpan w:val="322"/>
            <w:tcBorders>
              <w:top w:val="double" w:sz="4" w:space="0" w:color="auto"/>
              <w:bottom w:val="nil"/>
            </w:tcBorders>
            <w:vAlign w:val="center"/>
          </w:tcPr>
          <w:p w14:paraId="7A2F1D9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3581" w:type="dxa"/>
            <w:gridSpan w:val="459"/>
            <w:tcBorders>
              <w:top w:val="double" w:sz="4" w:space="0" w:color="auto"/>
              <w:bottom w:val="nil"/>
            </w:tcBorders>
            <w:vAlign w:val="center"/>
          </w:tcPr>
          <w:p w14:paraId="7C8F687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1880" w:type="dxa"/>
            <w:gridSpan w:val="145"/>
            <w:tcBorders>
              <w:top w:val="double" w:sz="4" w:space="0" w:color="auto"/>
              <w:bottom w:val="nil"/>
            </w:tcBorders>
            <w:vAlign w:val="center"/>
          </w:tcPr>
          <w:p w14:paraId="24A7C765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39934A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D2E1FB0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1C24E236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7" w:type="dxa"/>
            <w:gridSpan w:val="102"/>
            <w:vAlign w:val="center"/>
          </w:tcPr>
          <w:p w14:paraId="4E06EE29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581" w:type="dxa"/>
            <w:gridSpan w:val="322"/>
            <w:vAlign w:val="center"/>
          </w:tcPr>
          <w:p w14:paraId="7AEB6BB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3581" w:type="dxa"/>
            <w:gridSpan w:val="459"/>
            <w:vAlign w:val="center"/>
          </w:tcPr>
          <w:p w14:paraId="3491317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80" w:type="dxa"/>
            <w:gridSpan w:val="145"/>
            <w:vAlign w:val="center"/>
          </w:tcPr>
          <w:p w14:paraId="41245DC1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B2D8AAF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DDCACF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D825AAF" w14:textId="77777777" w:rsidR="00681CA0" w:rsidRPr="008C3D53" w:rsidRDefault="004311D5" w:rsidP="008C3D53">
            <w:pPr>
              <w:spacing w:before="120" w:after="0" w:line="360" w:lineRule="auto"/>
              <w:ind w:left="284" w:right="2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3D53">
              <w:rPr>
                <w:rFonts w:ascii="Arial" w:hAnsi="Arial" w:cs="Arial"/>
                <w:sz w:val="20"/>
                <w:szCs w:val="20"/>
              </w:rPr>
              <w:t xml:space="preserve">П р и м е ч а н и е </w:t>
            </w:r>
            <w:r w:rsidR="009C1A69" w:rsidRPr="008C3D53">
              <w:rPr>
                <w:rFonts w:ascii="Arial" w:hAnsi="Arial" w:cs="Arial"/>
                <w:sz w:val="20"/>
                <w:szCs w:val="20"/>
              </w:rPr>
              <w:t>–</w:t>
            </w:r>
            <w:r w:rsidRPr="008C3D53">
              <w:rPr>
                <w:rFonts w:ascii="Arial" w:hAnsi="Arial" w:cs="Arial"/>
                <w:sz w:val="20"/>
                <w:szCs w:val="20"/>
              </w:rPr>
              <w:t xml:space="preserve"> Индуктивный ПРА мощностью 80 Вт используется с конденсатором емкостью 6,8</w:t>
            </w:r>
            <w:r w:rsidR="008C3D5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8C3D53">
              <w:rPr>
                <w:rFonts w:ascii="Arial" w:hAnsi="Arial" w:cs="Arial"/>
                <w:sz w:val="20"/>
                <w:szCs w:val="20"/>
              </w:rPr>
              <w:t>мФ последовательно.</w:t>
            </w:r>
          </w:p>
        </w:tc>
      </w:tr>
      <w:tr w:rsidR="00681CA0" w:rsidRPr="004C4754" w14:paraId="4B4F92AD" w14:textId="77777777" w:rsidTr="004068EE">
        <w:trPr>
          <w:cantSplit/>
          <w:trHeight w:val="79"/>
        </w:trPr>
        <w:tc>
          <w:tcPr>
            <w:tcW w:w="394" w:type="dxa"/>
            <w:gridSpan w:val="20"/>
            <w:tcBorders>
              <w:top w:val="nil"/>
              <w:bottom w:val="nil"/>
            </w:tcBorders>
          </w:tcPr>
          <w:p w14:paraId="73BA3BDE" w14:textId="77777777" w:rsidR="00681CA0" w:rsidRPr="004311D5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4A97973A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4917558" w14:textId="77777777" w:rsidR="00681CA0" w:rsidRPr="004C4754" w:rsidRDefault="00681CA0" w:rsidP="005C500B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F831F3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46BACB4B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Merge w:val="restart"/>
            <w:vAlign w:val="center"/>
          </w:tcPr>
          <w:p w14:paraId="0715CAED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429" w:type="dxa"/>
            <w:gridSpan w:val="232"/>
            <w:vMerge w:val="restart"/>
            <w:vAlign w:val="center"/>
          </w:tcPr>
          <w:p w14:paraId="6A168EEE" w14:textId="77777777" w:rsidR="009E3510" w:rsidRPr="005C7B93" w:rsidRDefault="001F6780" w:rsidP="005C500B">
            <w:pPr>
              <w:spacing w:after="0" w:line="240" w:lineRule="auto"/>
              <w:ind w:left="-109" w:right="-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Расчетное значение мощности, </w:t>
            </w:r>
          </w:p>
          <w:p w14:paraId="7E76406F" w14:textId="77777777" w:rsidR="00681CA0" w:rsidRPr="005C7B93" w:rsidRDefault="001F6780" w:rsidP="005C500B">
            <w:pPr>
              <w:spacing w:after="0" w:line="240" w:lineRule="auto"/>
              <w:ind w:left="-109" w:right="-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Вт</w:t>
            </w:r>
          </w:p>
        </w:tc>
        <w:tc>
          <w:tcPr>
            <w:tcW w:w="3857" w:type="dxa"/>
            <w:gridSpan w:val="447"/>
            <w:vAlign w:val="center"/>
          </w:tcPr>
          <w:p w14:paraId="1992EBD2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лампе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417" w:type="dxa"/>
            <w:gridSpan w:val="177"/>
            <w:vMerge w:val="restart"/>
            <w:vAlign w:val="center"/>
          </w:tcPr>
          <w:p w14:paraId="346D96C1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значение тока ла</w:t>
            </w:r>
            <w:r w:rsidRPr="005C7B93">
              <w:rPr>
                <w:rFonts w:ascii="Arial" w:hAnsi="Arial" w:cs="Arial"/>
              </w:rPr>
              <w:t>м</w:t>
            </w:r>
            <w:r w:rsidRPr="005C7B93">
              <w:rPr>
                <w:rFonts w:ascii="Arial" w:hAnsi="Arial" w:cs="Arial"/>
              </w:rPr>
              <w:t>пы, А</w:t>
            </w:r>
          </w:p>
        </w:tc>
        <w:tc>
          <w:tcPr>
            <w:tcW w:w="1908" w:type="dxa"/>
            <w:gridSpan w:val="156"/>
            <w:vMerge w:val="restart"/>
            <w:vAlign w:val="center"/>
          </w:tcPr>
          <w:p w14:paraId="6B3D3E2E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</w:t>
            </w:r>
            <w:r w:rsidRPr="005C7B93">
              <w:rPr>
                <w:rFonts w:ascii="Arial" w:hAnsi="Arial" w:cs="Arial"/>
              </w:rPr>
              <w:t>а</w:t>
            </w:r>
            <w:r w:rsidRPr="005C7B93">
              <w:rPr>
                <w:rFonts w:ascii="Arial" w:hAnsi="Arial" w:cs="Arial"/>
              </w:rPr>
              <w:t>чение тока</w:t>
            </w:r>
            <w:r w:rsidR="00681CA0" w:rsidRPr="005C7B93">
              <w:rPr>
                <w:rFonts w:ascii="Arial" w:hAnsi="Arial" w:cs="Arial"/>
              </w:rPr>
              <w:t xml:space="preserve"> предварител</w:t>
            </w:r>
            <w:r w:rsidR="00681CA0" w:rsidRPr="005C7B93">
              <w:rPr>
                <w:rFonts w:ascii="Arial" w:hAnsi="Arial" w:cs="Arial"/>
              </w:rPr>
              <w:t>ь</w:t>
            </w:r>
            <w:r w:rsidR="00681CA0" w:rsidRPr="005C7B93">
              <w:rPr>
                <w:rFonts w:ascii="Arial" w:hAnsi="Arial" w:cs="Arial"/>
              </w:rPr>
              <w:t>ного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7876346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21A6066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3FA0EFA0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8" w:type="dxa"/>
            <w:gridSpan w:val="1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C159762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29" w:type="dxa"/>
            <w:gridSpan w:val="23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35D3E4E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2" w:type="dxa"/>
            <w:gridSpan w:val="99"/>
            <w:tcBorders>
              <w:top w:val="nil"/>
              <w:bottom w:val="double" w:sz="4" w:space="0" w:color="auto"/>
            </w:tcBorders>
            <w:vAlign w:val="center"/>
          </w:tcPr>
          <w:p w14:paraId="2B2BF68D" w14:textId="77777777" w:rsidR="00681CA0" w:rsidRPr="005C7B93" w:rsidRDefault="00681CA0" w:rsidP="005C500B">
            <w:pPr>
              <w:spacing w:after="0" w:line="240" w:lineRule="auto"/>
              <w:ind w:left="-108" w:right="-135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Расчетное</w:t>
            </w:r>
          </w:p>
          <w:p w14:paraId="509E4C40" w14:textId="77777777" w:rsidR="009E3510" w:rsidRPr="005C7B93" w:rsidRDefault="009E3510" w:rsidP="005C500B">
            <w:pPr>
              <w:spacing w:after="0" w:line="240" w:lineRule="auto"/>
              <w:ind w:left="-108" w:right="-135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</w:rPr>
              <w:t>значение</w:t>
            </w:r>
          </w:p>
        </w:tc>
        <w:tc>
          <w:tcPr>
            <w:tcW w:w="1319" w:type="dxa"/>
            <w:gridSpan w:val="179"/>
            <w:tcBorders>
              <w:top w:val="nil"/>
              <w:bottom w:val="double" w:sz="4" w:space="0" w:color="auto"/>
            </w:tcBorders>
            <w:vAlign w:val="center"/>
          </w:tcPr>
          <w:p w14:paraId="63E00299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6" w:type="dxa"/>
            <w:gridSpan w:val="169"/>
            <w:tcBorders>
              <w:top w:val="nil"/>
              <w:bottom w:val="double" w:sz="4" w:space="0" w:color="auto"/>
            </w:tcBorders>
            <w:vAlign w:val="center"/>
          </w:tcPr>
          <w:p w14:paraId="23D08F23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C7B9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17" w:type="dxa"/>
            <w:gridSpan w:val="17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30FE63E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08" w:type="dxa"/>
            <w:gridSpan w:val="15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40098A9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ED77D2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5B302C0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8F0E9DE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5D48C80F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29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4C2FD332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102</w:t>
            </w:r>
          </w:p>
        </w:tc>
        <w:tc>
          <w:tcPr>
            <w:tcW w:w="1262" w:type="dxa"/>
            <w:gridSpan w:val="99"/>
            <w:tcBorders>
              <w:top w:val="double" w:sz="4" w:space="0" w:color="auto"/>
              <w:bottom w:val="nil"/>
            </w:tcBorders>
            <w:vAlign w:val="center"/>
          </w:tcPr>
          <w:p w14:paraId="61C606A5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125</w:t>
            </w:r>
          </w:p>
        </w:tc>
        <w:tc>
          <w:tcPr>
            <w:tcW w:w="1319" w:type="dxa"/>
            <w:gridSpan w:val="179"/>
            <w:tcBorders>
              <w:top w:val="double" w:sz="4" w:space="0" w:color="auto"/>
              <w:bottom w:val="nil"/>
            </w:tcBorders>
            <w:vAlign w:val="center"/>
          </w:tcPr>
          <w:p w14:paraId="04F9CDD9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110</w:t>
            </w:r>
          </w:p>
        </w:tc>
        <w:tc>
          <w:tcPr>
            <w:tcW w:w="1276" w:type="dxa"/>
            <w:gridSpan w:val="169"/>
            <w:tcBorders>
              <w:top w:val="double" w:sz="4" w:space="0" w:color="auto"/>
              <w:bottom w:val="nil"/>
            </w:tcBorders>
            <w:vAlign w:val="center"/>
          </w:tcPr>
          <w:p w14:paraId="7E5AB281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140</w:t>
            </w:r>
          </w:p>
        </w:tc>
        <w:tc>
          <w:tcPr>
            <w:tcW w:w="1417" w:type="dxa"/>
            <w:gridSpan w:val="177"/>
            <w:tcBorders>
              <w:top w:val="double" w:sz="4" w:space="0" w:color="auto"/>
              <w:bottom w:val="nil"/>
            </w:tcBorders>
            <w:vAlign w:val="center"/>
          </w:tcPr>
          <w:p w14:paraId="787EF34C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0,960</w:t>
            </w:r>
          </w:p>
        </w:tc>
        <w:tc>
          <w:tcPr>
            <w:tcW w:w="1908" w:type="dxa"/>
            <w:gridSpan w:val="156"/>
            <w:tcBorders>
              <w:top w:val="double" w:sz="4" w:space="0" w:color="auto"/>
              <w:bottom w:val="nil"/>
            </w:tcBorders>
            <w:vAlign w:val="center"/>
          </w:tcPr>
          <w:p w14:paraId="3948B54D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1,300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602D34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EA492D6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7F7D57F0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8" w:type="dxa"/>
            <w:gridSpan w:val="16"/>
            <w:vAlign w:val="center"/>
          </w:tcPr>
          <w:p w14:paraId="06A38A6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29" w:type="dxa"/>
            <w:gridSpan w:val="232"/>
            <w:vAlign w:val="center"/>
          </w:tcPr>
          <w:p w14:paraId="4B0045D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62" w:type="dxa"/>
            <w:gridSpan w:val="99"/>
            <w:vAlign w:val="center"/>
          </w:tcPr>
          <w:p w14:paraId="64840F16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319" w:type="dxa"/>
            <w:gridSpan w:val="179"/>
            <w:vAlign w:val="center"/>
          </w:tcPr>
          <w:p w14:paraId="3943B1DC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69"/>
            <w:vAlign w:val="center"/>
          </w:tcPr>
          <w:p w14:paraId="750B09DA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gridSpan w:val="177"/>
            <w:vAlign w:val="center"/>
          </w:tcPr>
          <w:p w14:paraId="4385F498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08" w:type="dxa"/>
            <w:gridSpan w:val="156"/>
            <w:vAlign w:val="center"/>
          </w:tcPr>
          <w:p w14:paraId="05054390" w14:textId="77777777" w:rsidR="00681CA0" w:rsidRPr="004C475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5FDA4B5" w14:textId="77777777" w:rsidR="00681CA0" w:rsidRPr="004C475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9EF39F" w14:textId="77777777" w:rsidTr="004068EE">
        <w:trPr>
          <w:cantSplit/>
          <w:trHeight w:val="4265"/>
        </w:trPr>
        <w:tc>
          <w:tcPr>
            <w:tcW w:w="10177" w:type="dxa"/>
            <w:gridSpan w:val="1051"/>
            <w:tcBorders>
              <w:top w:val="nil"/>
            </w:tcBorders>
          </w:tcPr>
          <w:p w14:paraId="6AA208D6" w14:textId="77777777" w:rsidR="00681CA0" w:rsidRPr="004C4754" w:rsidRDefault="00681CA0" w:rsidP="005C500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539E590" w14:textId="77777777" w:rsidR="00681CA0" w:rsidRPr="004C4754" w:rsidRDefault="004D4B24" w:rsidP="008C3D53">
            <w:pPr>
              <w:spacing w:after="0" w:line="36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5C7B93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5C7B93">
              <w:rPr>
                <w:rFonts w:ascii="Arial" w:hAnsi="Arial" w:cs="Arial"/>
              </w:rPr>
              <w:t xml:space="preserve"> </w:t>
            </w:r>
            <w:r w:rsidR="00F94339" w:rsidRPr="005C7B93">
              <w:rPr>
                <w:rFonts w:ascii="Arial" w:hAnsi="Arial" w:cs="Arial"/>
              </w:rPr>
              <w:t xml:space="preserve">в соответствии с </w:t>
            </w:r>
            <w:r w:rsidR="00F94339" w:rsidRPr="005C7B93">
              <w:rPr>
                <w:rFonts w:ascii="Arial" w:hAnsi="Arial" w:cs="Arial"/>
                <w:lang w:val="en-US"/>
              </w:rPr>
              <w:t>D</w:t>
            </w:r>
            <w:r w:rsidR="00F94339" w:rsidRPr="005C7B93">
              <w:rPr>
                <w:rFonts w:ascii="Arial" w:hAnsi="Arial" w:cs="Arial"/>
              </w:rPr>
              <w:t xml:space="preserve">.2 (приложение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7928ADC2" w14:textId="77777777" w:rsidR="00681CA0" w:rsidRPr="004C4754" w:rsidRDefault="00681CA0" w:rsidP="005C500B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497C6C5" w14:textId="77777777" w:rsidTr="005E325D">
        <w:trPr>
          <w:cantSplit/>
        </w:trPr>
        <w:tc>
          <w:tcPr>
            <w:tcW w:w="10177" w:type="dxa"/>
            <w:gridSpan w:val="1051"/>
          </w:tcPr>
          <w:p w14:paraId="74F4F63F" w14:textId="77777777" w:rsidR="00681CA0" w:rsidRPr="004C475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2840-1</w:t>
            </w:r>
          </w:p>
        </w:tc>
      </w:tr>
      <w:tr w:rsidR="00681CA0" w:rsidRPr="00317441" w14:paraId="6FD948C6" w14:textId="77777777" w:rsidTr="005E325D">
        <w:trPr>
          <w:trHeight w:val="719"/>
        </w:trPr>
        <w:tc>
          <w:tcPr>
            <w:tcW w:w="1677" w:type="dxa"/>
            <w:gridSpan w:val="92"/>
          </w:tcPr>
          <w:p w14:paraId="7DB16561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  <w:r w:rsidRPr="00317441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50" w:type="dxa"/>
            <w:gridSpan w:val="845"/>
          </w:tcPr>
          <w:p w14:paraId="198B3725" w14:textId="77777777" w:rsidR="00681CA0" w:rsidRPr="00317441" w:rsidRDefault="00681CA0" w:rsidP="00065017">
            <w:pPr>
              <w:spacing w:after="0" w:line="360" w:lineRule="auto"/>
              <w:ind w:right="465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CCF587E" w14:textId="77777777" w:rsidR="00681CA0" w:rsidRPr="00317441" w:rsidRDefault="00681CA0" w:rsidP="00065017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0" w:type="dxa"/>
            <w:gridSpan w:val="114"/>
            <w:vAlign w:val="center"/>
          </w:tcPr>
          <w:p w14:paraId="09828948" w14:textId="77777777" w:rsidR="00681CA0" w:rsidRPr="00317441" w:rsidRDefault="00FA62C7" w:rsidP="0006501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2</w:t>
            </w:r>
          </w:p>
        </w:tc>
      </w:tr>
      <w:tr w:rsidR="00681CA0" w:rsidRPr="00317441" w14:paraId="4107631B" w14:textId="77777777" w:rsidTr="005E325D">
        <w:trPr>
          <w:cantSplit/>
          <w:trHeight w:val="599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DC9C7EA" w14:textId="77777777" w:rsidR="00681CA0" w:rsidRPr="00317441" w:rsidRDefault="00681CA0" w:rsidP="00496450">
            <w:pPr>
              <w:spacing w:before="120" w:after="0" w:line="360" w:lineRule="auto"/>
              <w:ind w:right="176"/>
              <w:jc w:val="right"/>
              <w:rPr>
                <w:rFonts w:ascii="Arial" w:hAnsi="Arial" w:cs="Arial"/>
                <w:b/>
                <w:lang w:val="en-US"/>
              </w:rPr>
            </w:pPr>
            <w:r w:rsidRPr="00317441">
              <w:rPr>
                <w:rFonts w:ascii="Arial" w:hAnsi="Arial" w:cs="Arial"/>
                <w:b/>
                <w:lang w:val="en-US"/>
              </w:rPr>
              <w:t>МСОЛ:</w:t>
            </w:r>
            <w:r w:rsidRPr="00317441">
              <w:rPr>
                <w:rFonts w:ascii="Arial" w:hAnsi="Arial" w:cs="Arial"/>
                <w:b/>
              </w:rPr>
              <w:t xml:space="preserve"> </w:t>
            </w:r>
            <w:r w:rsidRPr="00317441">
              <w:rPr>
                <w:rFonts w:ascii="Arial" w:hAnsi="Arial" w:cs="Arial"/>
                <w:lang w:val="en-US"/>
              </w:rPr>
              <w:t>FD-</w:t>
            </w:r>
            <w:r w:rsidRPr="00317441">
              <w:rPr>
                <w:rFonts w:ascii="Arial" w:hAnsi="Arial" w:cs="Arial"/>
              </w:rPr>
              <w:t>100</w:t>
            </w:r>
            <w:r w:rsidRPr="00317441">
              <w:rPr>
                <w:rFonts w:ascii="Arial" w:hAnsi="Arial" w:cs="Arial"/>
                <w:lang w:val="en-US"/>
              </w:rPr>
              <w:t>-E-G</w:t>
            </w:r>
            <w:r w:rsidRPr="00317441">
              <w:rPr>
                <w:rFonts w:ascii="Arial" w:hAnsi="Arial" w:cs="Arial"/>
              </w:rPr>
              <w:t>13</w:t>
            </w:r>
            <w:r w:rsidRPr="00317441">
              <w:rPr>
                <w:rFonts w:ascii="Arial" w:hAnsi="Arial" w:cs="Arial"/>
                <w:lang w:val="en-US"/>
              </w:rPr>
              <w:t>-</w:t>
            </w:r>
            <w:r w:rsidRPr="00317441">
              <w:rPr>
                <w:rFonts w:ascii="Arial" w:hAnsi="Arial" w:cs="Arial"/>
              </w:rPr>
              <w:t>38</w:t>
            </w:r>
            <w:r w:rsidRPr="00317441">
              <w:rPr>
                <w:rFonts w:ascii="Arial" w:hAnsi="Arial" w:cs="Arial"/>
                <w:lang w:val="en-US"/>
              </w:rPr>
              <w:t>/</w:t>
            </w:r>
            <w:r w:rsidRPr="00317441">
              <w:rPr>
                <w:rFonts w:ascii="Arial" w:hAnsi="Arial" w:cs="Arial"/>
              </w:rPr>
              <w:t>2400</w:t>
            </w:r>
          </w:p>
        </w:tc>
      </w:tr>
      <w:tr w:rsidR="00681CA0" w:rsidRPr="00317441" w14:paraId="444A06EF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5371C977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4F4ABF15" w14:textId="77777777" w:rsidR="00681CA0" w:rsidRPr="00317441" w:rsidRDefault="00681CA0" w:rsidP="00317441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917534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764C60B6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66F8DDC2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3" w:type="dxa"/>
            <w:gridSpan w:val="72"/>
            <w:tcBorders>
              <w:bottom w:val="double" w:sz="4" w:space="0" w:color="auto"/>
            </w:tcBorders>
            <w:vAlign w:val="center"/>
          </w:tcPr>
          <w:p w14:paraId="74604619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317441">
              <w:rPr>
                <w:rFonts w:ascii="Arial" w:hAnsi="Arial" w:cs="Arial"/>
              </w:rPr>
              <w:t>Гц</w:t>
            </w:r>
          </w:p>
        </w:tc>
        <w:tc>
          <w:tcPr>
            <w:tcW w:w="1577" w:type="dxa"/>
            <w:gridSpan w:val="223"/>
            <w:tcBorders>
              <w:bottom w:val="double" w:sz="4" w:space="0" w:color="auto"/>
            </w:tcBorders>
            <w:vAlign w:val="center"/>
          </w:tcPr>
          <w:p w14:paraId="2C6E1921" w14:textId="77777777" w:rsidR="00681CA0" w:rsidRPr="005C7B93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</w:t>
            </w:r>
            <w:r w:rsidRPr="005C7B93">
              <w:rPr>
                <w:rFonts w:ascii="Arial" w:hAnsi="Arial" w:cs="Arial"/>
              </w:rPr>
              <w:t>ь</w:t>
            </w:r>
            <w:r w:rsidRPr="005C7B93">
              <w:rPr>
                <w:rFonts w:ascii="Arial" w:hAnsi="Arial" w:cs="Arial"/>
              </w:rPr>
              <w:t>ная мо</w:t>
            </w:r>
            <w:r w:rsidRPr="005C7B93">
              <w:rPr>
                <w:rFonts w:ascii="Arial" w:hAnsi="Arial" w:cs="Arial"/>
              </w:rPr>
              <w:t>щ</w:t>
            </w:r>
            <w:r w:rsidRPr="005C7B93">
              <w:rPr>
                <w:rFonts w:ascii="Arial" w:hAnsi="Arial" w:cs="Arial"/>
              </w:rPr>
              <w:t>ность, Вт</w:t>
            </w:r>
          </w:p>
        </w:tc>
        <w:tc>
          <w:tcPr>
            <w:tcW w:w="1463" w:type="dxa"/>
            <w:gridSpan w:val="155"/>
            <w:tcBorders>
              <w:bottom w:val="double" w:sz="4" w:space="0" w:color="auto"/>
            </w:tcBorders>
            <w:vAlign w:val="center"/>
          </w:tcPr>
          <w:p w14:paraId="16C6DE22" w14:textId="77777777" w:rsidR="00681CA0" w:rsidRPr="005C7B93" w:rsidRDefault="001F678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ния</w:t>
            </w:r>
            <w:r w:rsidR="00681CA0" w:rsidRPr="005C7B93">
              <w:rPr>
                <w:rFonts w:ascii="Arial" w:hAnsi="Arial" w:cs="Arial"/>
              </w:rPr>
              <w:t>, В</w:t>
            </w:r>
          </w:p>
        </w:tc>
        <w:tc>
          <w:tcPr>
            <w:tcW w:w="1720" w:type="dxa"/>
            <w:gridSpan w:val="229"/>
            <w:tcBorders>
              <w:bottom w:val="double" w:sz="4" w:space="0" w:color="auto"/>
            </w:tcBorders>
            <w:vAlign w:val="center"/>
          </w:tcPr>
          <w:p w14:paraId="66447B57" w14:textId="77777777" w:rsidR="00681CA0" w:rsidRPr="005C7B93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Ток калибро</w:t>
            </w:r>
            <w:r w:rsidRPr="005C7B93">
              <w:rPr>
                <w:rFonts w:ascii="Arial" w:hAnsi="Arial" w:cs="Arial"/>
              </w:rPr>
              <w:t>в</w:t>
            </w:r>
            <w:r w:rsidRPr="005C7B93">
              <w:rPr>
                <w:rFonts w:ascii="Arial" w:hAnsi="Arial" w:cs="Arial"/>
              </w:rPr>
              <w:t>ки, А</w:t>
            </w:r>
          </w:p>
        </w:tc>
        <w:tc>
          <w:tcPr>
            <w:tcW w:w="1717" w:type="dxa"/>
            <w:gridSpan w:val="245"/>
            <w:tcBorders>
              <w:bottom w:val="double" w:sz="4" w:space="0" w:color="auto"/>
            </w:tcBorders>
            <w:vAlign w:val="center"/>
          </w:tcPr>
          <w:p w14:paraId="6C3CB343" w14:textId="77777777" w:rsidR="00681CA0" w:rsidRPr="005C7B93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39" w:type="dxa"/>
            <w:gridSpan w:val="104"/>
            <w:tcBorders>
              <w:bottom w:val="double" w:sz="4" w:space="0" w:color="auto"/>
            </w:tcBorders>
            <w:vAlign w:val="center"/>
          </w:tcPr>
          <w:p w14:paraId="6FB5F870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3308DE7E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8066960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6B271742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3" w:type="dxa"/>
            <w:gridSpan w:val="72"/>
            <w:tcBorders>
              <w:top w:val="double" w:sz="4" w:space="0" w:color="auto"/>
              <w:bottom w:val="nil"/>
            </w:tcBorders>
            <w:vAlign w:val="center"/>
          </w:tcPr>
          <w:p w14:paraId="55B4239B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50</w:t>
            </w:r>
          </w:p>
        </w:tc>
        <w:tc>
          <w:tcPr>
            <w:tcW w:w="1577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7AC6C90C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100</w:t>
            </w:r>
          </w:p>
        </w:tc>
        <w:tc>
          <w:tcPr>
            <w:tcW w:w="1463" w:type="dxa"/>
            <w:gridSpan w:val="155"/>
            <w:tcBorders>
              <w:top w:val="double" w:sz="4" w:space="0" w:color="auto"/>
              <w:bottom w:val="nil"/>
            </w:tcBorders>
            <w:vAlign w:val="center"/>
          </w:tcPr>
          <w:p w14:paraId="371BC619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350</w:t>
            </w:r>
          </w:p>
        </w:tc>
        <w:tc>
          <w:tcPr>
            <w:tcW w:w="1720" w:type="dxa"/>
            <w:gridSpan w:val="229"/>
            <w:tcBorders>
              <w:top w:val="double" w:sz="4" w:space="0" w:color="auto"/>
              <w:bottom w:val="nil"/>
            </w:tcBorders>
            <w:vAlign w:val="center"/>
          </w:tcPr>
          <w:p w14:paraId="3F8B86EC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0,940</w:t>
            </w:r>
          </w:p>
        </w:tc>
        <w:tc>
          <w:tcPr>
            <w:tcW w:w="1717" w:type="dxa"/>
            <w:gridSpan w:val="245"/>
            <w:tcBorders>
              <w:top w:val="double" w:sz="4" w:space="0" w:color="auto"/>
              <w:bottom w:val="nil"/>
            </w:tcBorders>
            <w:vAlign w:val="center"/>
          </w:tcPr>
          <w:p w14:paraId="66C3DD67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308</w:t>
            </w:r>
          </w:p>
        </w:tc>
        <w:tc>
          <w:tcPr>
            <w:tcW w:w="1739" w:type="dxa"/>
            <w:gridSpan w:val="104"/>
            <w:tcBorders>
              <w:top w:val="double" w:sz="4" w:space="0" w:color="auto"/>
              <w:bottom w:val="nil"/>
            </w:tcBorders>
            <w:vAlign w:val="center"/>
          </w:tcPr>
          <w:p w14:paraId="0311B82D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59D33E35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8F896D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4905447E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3" w:type="dxa"/>
            <w:gridSpan w:val="72"/>
            <w:vAlign w:val="center"/>
          </w:tcPr>
          <w:p w14:paraId="6A216D96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7" w:type="dxa"/>
            <w:gridSpan w:val="223"/>
            <w:vAlign w:val="center"/>
          </w:tcPr>
          <w:p w14:paraId="1F760F33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463" w:type="dxa"/>
            <w:gridSpan w:val="155"/>
            <w:vAlign w:val="center"/>
          </w:tcPr>
          <w:p w14:paraId="0F31ED19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720" w:type="dxa"/>
            <w:gridSpan w:val="229"/>
            <w:vAlign w:val="center"/>
          </w:tcPr>
          <w:p w14:paraId="09619C32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717" w:type="dxa"/>
            <w:gridSpan w:val="245"/>
            <w:vAlign w:val="center"/>
          </w:tcPr>
          <w:p w14:paraId="00B1E1EA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739" w:type="dxa"/>
            <w:gridSpan w:val="104"/>
            <w:vAlign w:val="center"/>
          </w:tcPr>
          <w:p w14:paraId="433486E1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1273A68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711CC4C5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3BEFDD6" w14:textId="77777777" w:rsidR="00681CA0" w:rsidRPr="00317441" w:rsidRDefault="00681CA0" w:rsidP="00317441">
            <w:pPr>
              <w:spacing w:after="0" w:line="36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F3D963E" w14:textId="77777777" w:rsidTr="004068EE">
        <w:trPr>
          <w:cantSplit/>
          <w:trHeight w:val="45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7B5A516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0E8B3003" w14:textId="77777777" w:rsidR="00681CA0" w:rsidRPr="00317441" w:rsidRDefault="00681CA0" w:rsidP="00317441">
            <w:pPr>
              <w:spacing w:after="0" w:line="360" w:lineRule="auto"/>
              <w:ind w:right="108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317441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CBD8FA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ED2215F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8B9C3C7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60" w:type="dxa"/>
            <w:gridSpan w:val="924"/>
            <w:tcBorders>
              <w:top w:val="nil"/>
            </w:tcBorders>
          </w:tcPr>
          <w:p w14:paraId="6998A1C7" w14:textId="77777777" w:rsidR="00681CA0" w:rsidRPr="00317441" w:rsidRDefault="00681CA0" w:rsidP="00496450">
            <w:pPr>
              <w:spacing w:after="0" w:line="240" w:lineRule="auto"/>
              <w:ind w:right="108"/>
              <w:jc w:val="both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976" w:type="dxa"/>
            <w:gridSpan w:val="97"/>
            <w:tcBorders>
              <w:top w:val="nil"/>
            </w:tcBorders>
          </w:tcPr>
          <w:p w14:paraId="1F832C22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50</w:t>
            </w:r>
          </w:p>
        </w:tc>
        <w:tc>
          <w:tcPr>
            <w:tcW w:w="763" w:type="dxa"/>
            <w:gridSpan w:val="7"/>
            <w:tcBorders>
              <w:top w:val="nil"/>
            </w:tcBorders>
          </w:tcPr>
          <w:p w14:paraId="0640C9DB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8C7E31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F89133A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E573838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6" w:type="dxa"/>
            <w:gridSpan w:val="581"/>
            <w:vMerge w:val="restart"/>
            <w:tcBorders>
              <w:top w:val="nil"/>
            </w:tcBorders>
            <w:vAlign w:val="center"/>
          </w:tcPr>
          <w:p w14:paraId="431475D0" w14:textId="77777777" w:rsidR="00681CA0" w:rsidRPr="00317441" w:rsidRDefault="00681CA0" w:rsidP="004311D5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434" w:type="dxa"/>
            <w:gridSpan w:val="343"/>
            <w:tcBorders>
              <w:top w:val="nil"/>
            </w:tcBorders>
          </w:tcPr>
          <w:p w14:paraId="02F8929E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менее</w:t>
            </w:r>
          </w:p>
        </w:tc>
        <w:tc>
          <w:tcPr>
            <w:tcW w:w="976" w:type="dxa"/>
            <w:gridSpan w:val="97"/>
            <w:tcBorders>
              <w:top w:val="nil"/>
            </w:tcBorders>
          </w:tcPr>
          <w:p w14:paraId="151D7A03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0,810</w:t>
            </w:r>
          </w:p>
        </w:tc>
        <w:tc>
          <w:tcPr>
            <w:tcW w:w="763" w:type="dxa"/>
            <w:gridSpan w:val="7"/>
            <w:tcBorders>
              <w:top w:val="nil"/>
            </w:tcBorders>
          </w:tcPr>
          <w:p w14:paraId="26DE8AED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847BAA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33B36741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8B39C8A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6" w:type="dxa"/>
            <w:gridSpan w:val="581"/>
            <w:vMerge/>
            <w:tcBorders>
              <w:top w:val="nil"/>
            </w:tcBorders>
            <w:vAlign w:val="center"/>
          </w:tcPr>
          <w:p w14:paraId="1D895FBB" w14:textId="77777777" w:rsidR="00681CA0" w:rsidRPr="00317441" w:rsidRDefault="00681CA0" w:rsidP="004311D5">
            <w:pPr>
              <w:spacing w:after="0" w:line="240" w:lineRule="auto"/>
              <w:ind w:right="108"/>
              <w:rPr>
                <w:rFonts w:ascii="Arial" w:hAnsi="Arial" w:cs="Arial"/>
              </w:rPr>
            </w:pPr>
          </w:p>
        </w:tc>
        <w:tc>
          <w:tcPr>
            <w:tcW w:w="2434" w:type="dxa"/>
            <w:gridSpan w:val="343"/>
            <w:tcBorders>
              <w:top w:val="nil"/>
            </w:tcBorders>
          </w:tcPr>
          <w:p w14:paraId="3A2A5DAE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976" w:type="dxa"/>
            <w:gridSpan w:val="97"/>
            <w:tcBorders>
              <w:top w:val="nil"/>
            </w:tcBorders>
          </w:tcPr>
          <w:p w14:paraId="0658A066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2,000</w:t>
            </w:r>
          </w:p>
        </w:tc>
        <w:tc>
          <w:tcPr>
            <w:tcW w:w="763" w:type="dxa"/>
            <w:gridSpan w:val="7"/>
            <w:tcBorders>
              <w:top w:val="nil"/>
            </w:tcBorders>
          </w:tcPr>
          <w:p w14:paraId="110E27C6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188BA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4D94D265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48D08A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6" w:type="dxa"/>
            <w:gridSpan w:val="581"/>
            <w:tcBorders>
              <w:top w:val="nil"/>
            </w:tcBorders>
            <w:vAlign w:val="center"/>
          </w:tcPr>
          <w:p w14:paraId="31928314" w14:textId="77777777" w:rsidR="00681CA0" w:rsidRPr="00317441" w:rsidRDefault="00681CA0" w:rsidP="004311D5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Напряжение холостого хода на старт</w:t>
            </w:r>
            <w:r>
              <w:rPr>
                <w:rFonts w:ascii="Arial" w:hAnsi="Arial" w:cs="Arial"/>
              </w:rPr>
              <w:t>е</w:t>
            </w:r>
            <w:r w:rsidRPr="00317441">
              <w:rPr>
                <w:rFonts w:ascii="Arial" w:hAnsi="Arial" w:cs="Arial"/>
              </w:rPr>
              <w:t>ре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434" w:type="dxa"/>
            <w:gridSpan w:val="343"/>
            <w:tcBorders>
              <w:top w:val="nil"/>
            </w:tcBorders>
          </w:tcPr>
          <w:p w14:paraId="5CBB72E0" w14:textId="77777777" w:rsidR="00681CA0" w:rsidRPr="005C7B93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(действ</w:t>
            </w:r>
            <w:r w:rsidRPr="005C7B93">
              <w:rPr>
                <w:rFonts w:ascii="Arial" w:hAnsi="Arial" w:cs="Arial"/>
              </w:rPr>
              <w:t>у</w:t>
            </w:r>
            <w:r w:rsidRPr="005C7B93">
              <w:rPr>
                <w:rFonts w:ascii="Arial" w:hAnsi="Arial" w:cs="Arial"/>
              </w:rPr>
              <w:t>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76" w:type="dxa"/>
            <w:gridSpan w:val="97"/>
            <w:tcBorders>
              <w:top w:val="nil"/>
            </w:tcBorders>
            <w:vAlign w:val="center"/>
          </w:tcPr>
          <w:p w14:paraId="1E32E8B3" w14:textId="77777777" w:rsidR="00681CA0" w:rsidRPr="00317441" w:rsidRDefault="00681CA0" w:rsidP="004311D5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216</w:t>
            </w:r>
          </w:p>
        </w:tc>
        <w:tc>
          <w:tcPr>
            <w:tcW w:w="763" w:type="dxa"/>
            <w:gridSpan w:val="7"/>
            <w:tcBorders>
              <w:top w:val="nil"/>
            </w:tcBorders>
            <w:vAlign w:val="center"/>
          </w:tcPr>
          <w:p w14:paraId="2215CF08" w14:textId="77777777" w:rsidR="00681CA0" w:rsidRPr="00317441" w:rsidRDefault="00681CA0" w:rsidP="004311D5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9B41BA1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39AE58FE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1583D8A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6" w:type="dxa"/>
            <w:gridSpan w:val="581"/>
            <w:tcBorders>
              <w:top w:val="nil"/>
            </w:tcBorders>
            <w:vAlign w:val="center"/>
          </w:tcPr>
          <w:p w14:paraId="113DB09A" w14:textId="77777777" w:rsidR="00681CA0" w:rsidRPr="00317441" w:rsidRDefault="00681CA0" w:rsidP="001E1279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434" w:type="dxa"/>
            <w:gridSpan w:val="343"/>
            <w:tcBorders>
              <w:top w:val="nil"/>
            </w:tcBorders>
          </w:tcPr>
          <w:p w14:paraId="06ACB2C8" w14:textId="77777777" w:rsidR="00681CA0" w:rsidRPr="005C7B93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(пиковое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76" w:type="dxa"/>
            <w:gridSpan w:val="97"/>
            <w:tcBorders>
              <w:top w:val="nil"/>
            </w:tcBorders>
            <w:vAlign w:val="center"/>
          </w:tcPr>
          <w:p w14:paraId="2A5343ED" w14:textId="77777777" w:rsidR="00681CA0" w:rsidRPr="00317441" w:rsidRDefault="00681CA0" w:rsidP="004311D5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400</w:t>
            </w:r>
          </w:p>
        </w:tc>
        <w:tc>
          <w:tcPr>
            <w:tcW w:w="763" w:type="dxa"/>
            <w:gridSpan w:val="7"/>
            <w:tcBorders>
              <w:top w:val="nil"/>
            </w:tcBorders>
            <w:vAlign w:val="center"/>
          </w:tcPr>
          <w:p w14:paraId="5761A773" w14:textId="77777777" w:rsidR="00681CA0" w:rsidRPr="00317441" w:rsidRDefault="00681CA0" w:rsidP="004311D5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861C423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2C92CBF5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098DFC9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60" w:type="dxa"/>
            <w:gridSpan w:val="924"/>
            <w:tcBorders>
              <w:top w:val="nil"/>
              <w:bottom w:val="nil"/>
            </w:tcBorders>
          </w:tcPr>
          <w:p w14:paraId="33CE2838" w14:textId="77777777" w:rsidR="00681CA0" w:rsidRPr="005C7B93" w:rsidRDefault="00681CA0" w:rsidP="00496450">
            <w:pPr>
              <w:spacing w:after="0" w:line="240" w:lineRule="auto"/>
              <w:ind w:left="5548" w:right="63" w:hanging="5548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976" w:type="dxa"/>
            <w:gridSpan w:val="97"/>
            <w:tcBorders>
              <w:top w:val="nil"/>
              <w:bottom w:val="nil"/>
            </w:tcBorders>
            <w:vAlign w:val="center"/>
          </w:tcPr>
          <w:p w14:paraId="06E9AC1D" w14:textId="77777777" w:rsidR="00681CA0" w:rsidRPr="00317441" w:rsidRDefault="00681CA0" w:rsidP="004311D5">
            <w:pPr>
              <w:spacing w:after="0" w:line="240" w:lineRule="auto"/>
              <w:ind w:right="7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25</w:t>
            </w:r>
          </w:p>
        </w:tc>
        <w:tc>
          <w:tcPr>
            <w:tcW w:w="763" w:type="dxa"/>
            <w:gridSpan w:val="7"/>
            <w:tcBorders>
              <w:top w:val="nil"/>
              <w:bottom w:val="nil"/>
            </w:tcBorders>
            <w:vAlign w:val="center"/>
          </w:tcPr>
          <w:p w14:paraId="4D7C77C0" w14:textId="77777777" w:rsidR="00681CA0" w:rsidRPr="00317441" w:rsidRDefault="00681CA0" w:rsidP="00EF2EB9">
            <w:pPr>
              <w:spacing w:after="0" w:line="240" w:lineRule="auto"/>
              <w:ind w:left="-136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B0AE8D3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</w:rPr>
            </w:pPr>
          </w:p>
        </w:tc>
      </w:tr>
      <w:tr w:rsidR="00681CA0" w:rsidRPr="00317441" w14:paraId="14BF3321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16A73FA9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26" w:type="dxa"/>
            <w:gridSpan w:val="581"/>
            <w:vAlign w:val="center"/>
          </w:tcPr>
          <w:p w14:paraId="2941FF14" w14:textId="77777777" w:rsidR="00681CA0" w:rsidRPr="00317441" w:rsidRDefault="00681CA0" w:rsidP="001E1279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Напряжение на старт</w:t>
            </w:r>
            <w:r>
              <w:rPr>
                <w:rFonts w:ascii="Arial" w:hAnsi="Arial" w:cs="Arial"/>
              </w:rPr>
              <w:t>е</w:t>
            </w:r>
            <w:r w:rsidRPr="00317441">
              <w:rPr>
                <w:rFonts w:ascii="Arial" w:hAnsi="Arial" w:cs="Arial"/>
              </w:rPr>
              <w:t>ре при работающей ла</w:t>
            </w:r>
            <w:r w:rsidRPr="00317441">
              <w:rPr>
                <w:rFonts w:ascii="Arial" w:hAnsi="Arial" w:cs="Arial"/>
              </w:rPr>
              <w:t>м</w:t>
            </w:r>
            <w:r w:rsidRPr="00317441">
              <w:rPr>
                <w:rFonts w:ascii="Arial" w:hAnsi="Arial" w:cs="Arial"/>
              </w:rPr>
              <w:t>пе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434" w:type="dxa"/>
            <w:gridSpan w:val="343"/>
          </w:tcPr>
          <w:p w14:paraId="63E35D15" w14:textId="77777777" w:rsidR="00681CA0" w:rsidRPr="005C7B93" w:rsidRDefault="00681CA0" w:rsidP="00496450">
            <w:pPr>
              <w:spacing w:after="0" w:line="240" w:lineRule="auto"/>
              <w:ind w:right="6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(действ</w:t>
            </w:r>
            <w:r w:rsidRPr="005C7B93">
              <w:rPr>
                <w:rFonts w:ascii="Arial" w:hAnsi="Arial" w:cs="Arial"/>
              </w:rPr>
              <w:t>у</w:t>
            </w:r>
            <w:r w:rsidRPr="005C7B93">
              <w:rPr>
                <w:rFonts w:ascii="Arial" w:hAnsi="Arial" w:cs="Arial"/>
              </w:rPr>
              <w:t>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976" w:type="dxa"/>
            <w:gridSpan w:val="97"/>
            <w:vAlign w:val="center"/>
          </w:tcPr>
          <w:p w14:paraId="2476DF06" w14:textId="77777777" w:rsidR="00681CA0" w:rsidRPr="00317441" w:rsidRDefault="00681CA0" w:rsidP="004311D5">
            <w:pPr>
              <w:spacing w:after="0" w:line="240" w:lineRule="auto"/>
              <w:ind w:right="7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160</w:t>
            </w:r>
          </w:p>
        </w:tc>
        <w:tc>
          <w:tcPr>
            <w:tcW w:w="763" w:type="dxa"/>
            <w:gridSpan w:val="7"/>
            <w:vAlign w:val="center"/>
          </w:tcPr>
          <w:p w14:paraId="7F56AE56" w14:textId="77777777" w:rsidR="00681CA0" w:rsidRPr="00317441" w:rsidRDefault="00681CA0" w:rsidP="004311D5">
            <w:pPr>
              <w:spacing w:after="0" w:line="240" w:lineRule="auto"/>
              <w:ind w:right="7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B6B0C2F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0E52AB9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6193A7B" w14:textId="77777777" w:rsidR="00681CA0" w:rsidRPr="00317441" w:rsidRDefault="00681CA0" w:rsidP="00317441">
            <w:pPr>
              <w:spacing w:after="0" w:line="36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1E662AD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42A4AAD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423BA7D8" w14:textId="77777777" w:rsidR="00681CA0" w:rsidRPr="00317441" w:rsidRDefault="00681CA0" w:rsidP="00317441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317441">
              <w:rPr>
                <w:rFonts w:ascii="Arial" w:hAnsi="Arial" w:cs="Arial"/>
                <w:b/>
              </w:rPr>
              <w:t>та старт</w:t>
            </w:r>
            <w:r>
              <w:rPr>
                <w:rFonts w:ascii="Arial" w:hAnsi="Arial" w:cs="Arial"/>
                <w:b/>
              </w:rPr>
              <w:t>е</w:t>
            </w:r>
            <w:r w:rsidRPr="00317441">
              <w:rPr>
                <w:rFonts w:ascii="Arial" w:hAnsi="Arial" w:cs="Arial"/>
                <w:b/>
              </w:rPr>
              <w:t>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5A2CEDB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C5580C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E646CC1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893" w:type="dxa"/>
            <w:gridSpan w:val="410"/>
            <w:tcBorders>
              <w:top w:val="nil"/>
            </w:tcBorders>
            <w:vAlign w:val="center"/>
          </w:tcPr>
          <w:p w14:paraId="3DACDCCA" w14:textId="77777777" w:rsidR="00681CA0" w:rsidRPr="00317441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lang w:val="sr-Cyrl-CS"/>
              </w:rPr>
            </w:pPr>
            <w:r w:rsidRPr="00317441">
              <w:rPr>
                <w:rFonts w:ascii="Arial" w:hAnsi="Arial" w:cs="Arial"/>
                <w:lang w:val="sr-Cyrl-CS"/>
              </w:rPr>
              <w:t>Импульсное напряжение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317441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606" w:type="dxa"/>
            <w:gridSpan w:val="618"/>
            <w:tcBorders>
              <w:top w:val="nil"/>
            </w:tcBorders>
            <w:vAlign w:val="center"/>
          </w:tcPr>
          <w:p w14:paraId="2B9EFF76" w14:textId="77777777" w:rsidR="00681CA0" w:rsidRPr="00317441" w:rsidRDefault="00681CA0" w:rsidP="00496450">
            <w:pPr>
              <w:spacing w:after="0" w:line="240" w:lineRule="auto"/>
              <w:ind w:right="465"/>
              <w:jc w:val="center"/>
              <w:rPr>
                <w:rFonts w:ascii="Arial" w:hAnsi="Arial" w:cs="Arial"/>
                <w:lang w:val="sr-Cyrl-CS"/>
              </w:rPr>
            </w:pPr>
            <w:r w:rsidRPr="00317441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>, 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BB0FB0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3755A328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73ACBE1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893" w:type="dxa"/>
            <w:gridSpan w:val="410"/>
            <w:tcBorders>
              <w:top w:val="nil"/>
              <w:bottom w:val="double" w:sz="4" w:space="0" w:color="auto"/>
            </w:tcBorders>
            <w:vAlign w:val="center"/>
          </w:tcPr>
          <w:p w14:paraId="05AC524E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менее</w:t>
            </w:r>
          </w:p>
        </w:tc>
        <w:tc>
          <w:tcPr>
            <w:tcW w:w="5606" w:type="dxa"/>
            <w:gridSpan w:val="618"/>
            <w:tcBorders>
              <w:top w:val="nil"/>
              <w:bottom w:val="double" w:sz="4" w:space="0" w:color="auto"/>
            </w:tcBorders>
            <w:vAlign w:val="center"/>
          </w:tcPr>
          <w:p w14:paraId="3EDE2C77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C5C988F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660B8FF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6B60FD16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893" w:type="dxa"/>
            <w:gridSpan w:val="410"/>
            <w:tcBorders>
              <w:top w:val="double" w:sz="4" w:space="0" w:color="auto"/>
            </w:tcBorders>
            <w:vAlign w:val="center"/>
          </w:tcPr>
          <w:p w14:paraId="02DA20BE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900</w:t>
            </w:r>
          </w:p>
        </w:tc>
        <w:tc>
          <w:tcPr>
            <w:tcW w:w="5606" w:type="dxa"/>
            <w:gridSpan w:val="618"/>
            <w:tcBorders>
              <w:top w:val="double" w:sz="4" w:space="0" w:color="auto"/>
            </w:tcBorders>
            <w:vAlign w:val="center"/>
          </w:tcPr>
          <w:p w14:paraId="0526D44C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</w:rPr>
              <w:t>17</w:t>
            </w:r>
            <w:r w:rsidRPr="0031744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DAB0EBA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03C0B24B" w14:textId="77777777" w:rsidTr="004068EE">
        <w:trPr>
          <w:cantSplit/>
          <w:trHeight w:val="5313"/>
        </w:trPr>
        <w:tc>
          <w:tcPr>
            <w:tcW w:w="10177" w:type="dxa"/>
            <w:gridSpan w:val="1051"/>
            <w:tcBorders>
              <w:top w:val="nil"/>
            </w:tcBorders>
          </w:tcPr>
          <w:p w14:paraId="27A5EB7A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23475CD2" w14:textId="77777777" w:rsidR="00681CA0" w:rsidRPr="00317441" w:rsidRDefault="00681CA0" w:rsidP="00317441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317441" w14:paraId="04B1D710" w14:textId="77777777" w:rsidTr="005E325D">
        <w:trPr>
          <w:cantSplit/>
          <w:trHeight w:val="395"/>
        </w:trPr>
        <w:tc>
          <w:tcPr>
            <w:tcW w:w="10177" w:type="dxa"/>
            <w:gridSpan w:val="1051"/>
          </w:tcPr>
          <w:p w14:paraId="12849E19" w14:textId="77777777" w:rsidR="00681CA0" w:rsidRPr="00317441" w:rsidRDefault="008C3D53" w:rsidP="008C3D53">
            <w:pPr>
              <w:spacing w:after="120" w:line="240" w:lineRule="auto"/>
              <w:ind w:right="465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317441">
              <w:rPr>
                <w:rFonts w:ascii="Arial" w:hAnsi="Arial" w:cs="Arial"/>
                <w:b/>
              </w:rPr>
              <w:t>2840</w:t>
            </w:r>
            <w:r w:rsidR="00681CA0" w:rsidRPr="00317441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317441" w14:paraId="293F3B44" w14:textId="77777777" w:rsidTr="004068EE">
        <w:tc>
          <w:tcPr>
            <w:tcW w:w="1666" w:type="dxa"/>
            <w:gridSpan w:val="86"/>
          </w:tcPr>
          <w:p w14:paraId="35943A35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7" w:type="dxa"/>
            <w:gridSpan w:val="828"/>
          </w:tcPr>
          <w:p w14:paraId="1289E257" w14:textId="77777777" w:rsidR="00681CA0" w:rsidRPr="005C7B93" w:rsidRDefault="00681CA0" w:rsidP="003304DF">
            <w:pPr>
              <w:spacing w:after="0" w:line="360" w:lineRule="auto"/>
              <w:ind w:right="465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EBCEA56" w14:textId="77777777" w:rsidR="00681CA0" w:rsidRPr="005C7B93" w:rsidRDefault="00681CA0" w:rsidP="003304DF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4" w:type="dxa"/>
            <w:gridSpan w:val="137"/>
            <w:vAlign w:val="center"/>
          </w:tcPr>
          <w:p w14:paraId="4076D110" w14:textId="77777777" w:rsidR="00681CA0" w:rsidRPr="005C7B93" w:rsidRDefault="00FA62C7" w:rsidP="00496450">
            <w:pPr>
              <w:spacing w:after="0" w:line="240" w:lineRule="auto"/>
              <w:ind w:left="-645" w:right="743"/>
              <w:jc w:val="right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1</w:t>
            </w:r>
          </w:p>
        </w:tc>
      </w:tr>
      <w:tr w:rsidR="00681CA0" w:rsidRPr="00317441" w14:paraId="6FA18FAC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9D15B1E" w14:textId="77777777" w:rsidR="00681CA0" w:rsidRPr="00317441" w:rsidRDefault="00681CA0" w:rsidP="00496450">
            <w:pPr>
              <w:spacing w:after="0" w:line="360" w:lineRule="auto"/>
              <w:ind w:right="465"/>
              <w:jc w:val="right"/>
              <w:rPr>
                <w:rFonts w:ascii="Arial" w:hAnsi="Arial" w:cs="Arial"/>
                <w:b/>
                <w:lang w:val="en-US"/>
              </w:rPr>
            </w:pPr>
            <w:r w:rsidRPr="00317441">
              <w:rPr>
                <w:rFonts w:ascii="Arial" w:hAnsi="Arial" w:cs="Arial"/>
                <w:b/>
                <w:lang w:val="en-US"/>
              </w:rPr>
              <w:t>МСОЛ:</w:t>
            </w:r>
            <w:r w:rsidRPr="00317441">
              <w:rPr>
                <w:rFonts w:ascii="Arial" w:hAnsi="Arial" w:cs="Arial"/>
                <w:b/>
              </w:rPr>
              <w:t xml:space="preserve"> </w:t>
            </w:r>
            <w:r w:rsidRPr="00317441">
              <w:rPr>
                <w:rFonts w:ascii="Arial" w:hAnsi="Arial" w:cs="Arial"/>
                <w:lang w:val="en-US"/>
              </w:rPr>
              <w:t>FD-</w:t>
            </w:r>
            <w:r w:rsidRPr="00317441">
              <w:rPr>
                <w:rFonts w:ascii="Arial" w:hAnsi="Arial" w:cs="Arial"/>
              </w:rPr>
              <w:t>125</w:t>
            </w:r>
            <w:r w:rsidRPr="00317441">
              <w:rPr>
                <w:rFonts w:ascii="Arial" w:hAnsi="Arial" w:cs="Arial"/>
                <w:lang w:val="en-US"/>
              </w:rPr>
              <w:t>-E-G</w:t>
            </w:r>
            <w:r w:rsidRPr="00317441">
              <w:rPr>
                <w:rFonts w:ascii="Arial" w:hAnsi="Arial" w:cs="Arial"/>
              </w:rPr>
              <w:t>13</w:t>
            </w:r>
            <w:r w:rsidRPr="00317441">
              <w:rPr>
                <w:rFonts w:ascii="Arial" w:hAnsi="Arial" w:cs="Arial"/>
                <w:lang w:val="en-US"/>
              </w:rPr>
              <w:t>-</w:t>
            </w:r>
            <w:r w:rsidRPr="00317441">
              <w:rPr>
                <w:rFonts w:ascii="Arial" w:hAnsi="Arial" w:cs="Arial"/>
              </w:rPr>
              <w:t>38</w:t>
            </w:r>
            <w:r w:rsidRPr="00317441">
              <w:rPr>
                <w:rFonts w:ascii="Arial" w:hAnsi="Arial" w:cs="Arial"/>
                <w:lang w:val="en-US"/>
              </w:rPr>
              <w:t>/</w:t>
            </w:r>
            <w:r w:rsidRPr="00317441">
              <w:rPr>
                <w:rFonts w:ascii="Arial" w:hAnsi="Arial" w:cs="Arial"/>
              </w:rPr>
              <w:t>2400</w:t>
            </w:r>
          </w:p>
        </w:tc>
      </w:tr>
      <w:tr w:rsidR="00681CA0" w:rsidRPr="00317441" w14:paraId="7A4B8C8E" w14:textId="77777777" w:rsidTr="004068EE">
        <w:trPr>
          <w:cantSplit/>
          <w:trHeight w:val="15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2411AA67" w14:textId="77777777" w:rsidR="00681CA0" w:rsidRPr="00317441" w:rsidRDefault="00681CA0" w:rsidP="009308C8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9" w:type="dxa"/>
            <w:gridSpan w:val="158"/>
            <w:tcBorders>
              <w:bottom w:val="double" w:sz="4" w:space="0" w:color="auto"/>
            </w:tcBorders>
          </w:tcPr>
          <w:p w14:paraId="54C30111" w14:textId="77777777" w:rsidR="00681CA0" w:rsidRPr="005C7B93" w:rsidRDefault="00681CA0" w:rsidP="00A9122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01" w:type="dxa"/>
            <w:gridSpan w:val="186"/>
            <w:tcBorders>
              <w:bottom w:val="double" w:sz="4" w:space="0" w:color="auto"/>
            </w:tcBorders>
            <w:vAlign w:val="center"/>
          </w:tcPr>
          <w:p w14:paraId="580CC63C" w14:textId="77777777" w:rsidR="00681CA0" w:rsidRPr="005C7B93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Схема</w:t>
            </w:r>
          </w:p>
        </w:tc>
        <w:tc>
          <w:tcPr>
            <w:tcW w:w="1954" w:type="dxa"/>
            <w:gridSpan w:val="261"/>
            <w:tcBorders>
              <w:bottom w:val="double" w:sz="4" w:space="0" w:color="auto"/>
            </w:tcBorders>
            <w:vAlign w:val="center"/>
          </w:tcPr>
          <w:p w14:paraId="7D1DDC90" w14:textId="77777777" w:rsidR="00681CA0" w:rsidRPr="005C7B93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Катод</w:t>
            </w:r>
          </w:p>
        </w:tc>
        <w:tc>
          <w:tcPr>
            <w:tcW w:w="1730" w:type="dxa"/>
            <w:gridSpan w:val="191"/>
            <w:tcBorders>
              <w:bottom w:val="double" w:sz="4" w:space="0" w:color="auto"/>
            </w:tcBorders>
            <w:vAlign w:val="center"/>
          </w:tcPr>
          <w:p w14:paraId="7DA3684F" w14:textId="77777777" w:rsidR="00681CA0" w:rsidRPr="005C7B93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Цоколь</w:t>
            </w:r>
          </w:p>
        </w:tc>
        <w:tc>
          <w:tcPr>
            <w:tcW w:w="2245" w:type="dxa"/>
            <w:gridSpan w:val="232"/>
            <w:tcBorders>
              <w:bottom w:val="double" w:sz="4" w:space="0" w:color="auto"/>
            </w:tcBorders>
          </w:tcPr>
          <w:p w14:paraId="00E5A367" w14:textId="5E3F2E22" w:rsidR="00681CA0" w:rsidRPr="005C7B9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4BA4DE9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4573D685" w14:textId="77777777" w:rsidTr="004068EE">
        <w:trPr>
          <w:cantSplit/>
          <w:trHeight w:val="15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3F5C0FAA" w14:textId="77777777" w:rsidR="00681CA0" w:rsidRPr="00317441" w:rsidRDefault="00681CA0" w:rsidP="009308C8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9" w:type="dxa"/>
            <w:gridSpan w:val="158"/>
            <w:tcBorders>
              <w:top w:val="double" w:sz="4" w:space="0" w:color="auto"/>
            </w:tcBorders>
            <w:vAlign w:val="center"/>
          </w:tcPr>
          <w:p w14:paraId="49D1D2E3" w14:textId="77777777" w:rsidR="00681CA0" w:rsidRPr="005C7B93" w:rsidRDefault="00681CA0" w:rsidP="00A91221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125</w:t>
            </w:r>
          </w:p>
        </w:tc>
        <w:tc>
          <w:tcPr>
            <w:tcW w:w="1701" w:type="dxa"/>
            <w:gridSpan w:val="186"/>
            <w:tcBorders>
              <w:top w:val="double" w:sz="4" w:space="0" w:color="auto"/>
            </w:tcBorders>
            <w:vAlign w:val="center"/>
          </w:tcPr>
          <w:p w14:paraId="1194180C" w14:textId="77777777" w:rsidR="00681CA0" w:rsidRPr="005C7B93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Со стартером</w:t>
            </w:r>
          </w:p>
        </w:tc>
        <w:tc>
          <w:tcPr>
            <w:tcW w:w="1954" w:type="dxa"/>
            <w:gridSpan w:val="261"/>
            <w:tcBorders>
              <w:top w:val="double" w:sz="4" w:space="0" w:color="auto"/>
            </w:tcBorders>
            <w:vAlign w:val="center"/>
          </w:tcPr>
          <w:p w14:paraId="796B4611" w14:textId="77777777" w:rsidR="00681CA0" w:rsidRPr="005C7B93" w:rsidRDefault="004D4B24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предварител</w:t>
            </w:r>
            <w:r w:rsidRPr="005C7B93">
              <w:rPr>
                <w:rFonts w:ascii="Arial" w:hAnsi="Arial" w:cs="Arial"/>
              </w:rPr>
              <w:t>ь</w:t>
            </w:r>
            <w:r w:rsidRPr="005C7B93">
              <w:rPr>
                <w:rFonts w:ascii="Arial" w:hAnsi="Arial" w:cs="Arial"/>
              </w:rPr>
              <w:t xml:space="preserve">ного </w:t>
            </w:r>
            <w:r w:rsidR="00681CA0" w:rsidRPr="005C7B93">
              <w:rPr>
                <w:rFonts w:ascii="Arial" w:hAnsi="Arial" w:cs="Arial"/>
              </w:rPr>
              <w:t>подогрева</w:t>
            </w:r>
          </w:p>
        </w:tc>
        <w:tc>
          <w:tcPr>
            <w:tcW w:w="1730" w:type="dxa"/>
            <w:gridSpan w:val="191"/>
            <w:tcBorders>
              <w:top w:val="double" w:sz="4" w:space="0" w:color="auto"/>
            </w:tcBorders>
            <w:vAlign w:val="center"/>
          </w:tcPr>
          <w:p w14:paraId="236C05D8" w14:textId="77777777" w:rsidR="00681CA0" w:rsidRPr="005C7B93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  <w:lang w:val="en-US"/>
              </w:rPr>
              <w:t>G</w:t>
            </w:r>
            <w:r w:rsidRPr="005C7B93">
              <w:rPr>
                <w:rFonts w:ascii="Arial" w:hAnsi="Arial" w:cs="Arial"/>
              </w:rPr>
              <w:t>13</w:t>
            </w:r>
          </w:p>
        </w:tc>
        <w:tc>
          <w:tcPr>
            <w:tcW w:w="2245" w:type="dxa"/>
            <w:gridSpan w:val="232"/>
            <w:tcBorders>
              <w:top w:val="double" w:sz="4" w:space="0" w:color="auto"/>
            </w:tcBorders>
            <w:vAlign w:val="center"/>
          </w:tcPr>
          <w:p w14:paraId="0228F921" w14:textId="77777777" w:rsidR="00681CA0" w:rsidRPr="005C7B93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</w:rPr>
              <w:t>38</w:t>
            </w:r>
            <w:r w:rsidRPr="005C7B93">
              <w:rPr>
                <w:rFonts w:ascii="Arial" w:hAnsi="Arial" w:cs="Arial"/>
                <w:lang w:val="en-US"/>
              </w:rPr>
              <w:t xml:space="preserve"> х </w:t>
            </w:r>
            <w:r w:rsidRPr="005C7B93">
              <w:rPr>
                <w:rFonts w:ascii="Arial" w:hAnsi="Arial" w:cs="Arial"/>
              </w:rPr>
              <w:t>2400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8EA094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0BB071C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7F98D5A" w14:textId="77777777" w:rsidR="00681CA0" w:rsidRPr="00317441" w:rsidRDefault="00681CA0" w:rsidP="003304DF">
            <w:pPr>
              <w:spacing w:after="0" w:line="36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AC1B0FA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0B0A1FCA" w14:textId="77777777" w:rsidR="00681CA0" w:rsidRPr="00317441" w:rsidRDefault="00681CA0" w:rsidP="005C500B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1E722DD9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1D55B0C8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B6B9F0D" w14:textId="77777777" w:rsidR="00681CA0" w:rsidRPr="00317441" w:rsidRDefault="00681CA0" w:rsidP="005C500B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F8547F2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3AF5F62" w14:textId="77777777" w:rsidR="00681CA0" w:rsidRPr="00317441" w:rsidRDefault="00681CA0" w:rsidP="005C500B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158"/>
            <w:tcBorders>
              <w:top w:val="nil"/>
            </w:tcBorders>
          </w:tcPr>
          <w:p w14:paraId="19EAF00C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85" w:type="dxa"/>
            <w:gridSpan w:val="451"/>
            <w:tcBorders>
              <w:top w:val="nil"/>
            </w:tcBorders>
          </w:tcPr>
          <w:p w14:paraId="6507ADBC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00" w:type="dxa"/>
            <w:gridSpan w:val="187"/>
            <w:tcBorders>
              <w:top w:val="nil"/>
            </w:tcBorders>
          </w:tcPr>
          <w:p w14:paraId="72A0FA08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245" w:type="dxa"/>
            <w:gridSpan w:val="232"/>
            <w:tcBorders>
              <w:top w:val="nil"/>
            </w:tcBorders>
          </w:tcPr>
          <w:p w14:paraId="24A504F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9BC152D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FFA031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725FEA1" w14:textId="77777777" w:rsidR="00681CA0" w:rsidRPr="00317441" w:rsidRDefault="00681CA0" w:rsidP="005C500B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158"/>
            <w:tcBorders>
              <w:top w:val="nil"/>
              <w:bottom w:val="double" w:sz="4" w:space="0" w:color="auto"/>
            </w:tcBorders>
            <w:vAlign w:val="center"/>
          </w:tcPr>
          <w:p w14:paraId="37A66019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1843" w:type="dxa"/>
            <w:gridSpan w:val="213"/>
            <w:tcBorders>
              <w:top w:val="nil"/>
              <w:bottom w:val="double" w:sz="4" w:space="0" w:color="auto"/>
            </w:tcBorders>
            <w:vAlign w:val="center"/>
          </w:tcPr>
          <w:p w14:paraId="04C1715B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менее</w:t>
            </w:r>
          </w:p>
        </w:tc>
        <w:tc>
          <w:tcPr>
            <w:tcW w:w="1842" w:type="dxa"/>
            <w:gridSpan w:val="238"/>
            <w:tcBorders>
              <w:top w:val="nil"/>
              <w:bottom w:val="double" w:sz="4" w:space="0" w:color="auto"/>
            </w:tcBorders>
            <w:vAlign w:val="center"/>
          </w:tcPr>
          <w:p w14:paraId="0C267479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3945" w:type="dxa"/>
            <w:gridSpan w:val="419"/>
            <w:tcBorders>
              <w:top w:val="nil"/>
              <w:bottom w:val="double" w:sz="4" w:space="0" w:color="auto"/>
            </w:tcBorders>
            <w:vAlign w:val="center"/>
          </w:tcPr>
          <w:p w14:paraId="3A4EF337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D553BC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4F08A6D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6555D1F0" w14:textId="77777777" w:rsidR="00681CA0" w:rsidRPr="00317441" w:rsidRDefault="00681CA0" w:rsidP="005C500B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158"/>
            <w:tcBorders>
              <w:top w:val="double" w:sz="4" w:space="0" w:color="auto"/>
            </w:tcBorders>
            <w:vAlign w:val="center"/>
          </w:tcPr>
          <w:p w14:paraId="2863DEB2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2374,3</w:t>
            </w:r>
          </w:p>
        </w:tc>
        <w:tc>
          <w:tcPr>
            <w:tcW w:w="1843" w:type="dxa"/>
            <w:gridSpan w:val="213"/>
            <w:tcBorders>
              <w:top w:val="double" w:sz="4" w:space="0" w:color="auto"/>
            </w:tcBorders>
            <w:vAlign w:val="center"/>
          </w:tcPr>
          <w:p w14:paraId="1A632BD5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2379,0</w:t>
            </w:r>
          </w:p>
        </w:tc>
        <w:tc>
          <w:tcPr>
            <w:tcW w:w="1842" w:type="dxa"/>
            <w:gridSpan w:val="238"/>
            <w:tcBorders>
              <w:top w:val="double" w:sz="4" w:space="0" w:color="auto"/>
            </w:tcBorders>
            <w:vAlign w:val="center"/>
          </w:tcPr>
          <w:p w14:paraId="699543B2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2381,4</w:t>
            </w:r>
          </w:p>
        </w:tc>
        <w:tc>
          <w:tcPr>
            <w:tcW w:w="1700" w:type="dxa"/>
            <w:gridSpan w:val="187"/>
            <w:tcBorders>
              <w:top w:val="double" w:sz="4" w:space="0" w:color="auto"/>
            </w:tcBorders>
            <w:vAlign w:val="center"/>
          </w:tcPr>
          <w:p w14:paraId="1E530225" w14:textId="77777777" w:rsidR="00681CA0" w:rsidRPr="00317441" w:rsidRDefault="00681CA0" w:rsidP="005C500B">
            <w:pPr>
              <w:tabs>
                <w:tab w:val="left" w:pos="1446"/>
              </w:tabs>
              <w:spacing w:after="0" w:line="240" w:lineRule="auto"/>
              <w:ind w:right="10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2388,5</w:t>
            </w:r>
          </w:p>
        </w:tc>
        <w:tc>
          <w:tcPr>
            <w:tcW w:w="2245" w:type="dxa"/>
            <w:gridSpan w:val="232"/>
            <w:tcBorders>
              <w:top w:val="double" w:sz="4" w:space="0" w:color="auto"/>
            </w:tcBorders>
            <w:vAlign w:val="center"/>
          </w:tcPr>
          <w:p w14:paraId="7186104B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F2BF8B2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414E627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AFB2F31" w14:textId="77777777" w:rsidR="00681CA0" w:rsidRPr="00317441" w:rsidRDefault="00681CA0" w:rsidP="005C500B">
            <w:pPr>
              <w:spacing w:after="0" w:line="36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06B379A8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72425DA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40CD05FF" w14:textId="77777777" w:rsidR="00681CA0" w:rsidRPr="00317441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46BCD66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744ED03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E4ECCF7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13" w:type="dxa"/>
            <w:gridSpan w:val="87"/>
            <w:tcBorders>
              <w:top w:val="nil"/>
              <w:bottom w:val="double" w:sz="4" w:space="0" w:color="auto"/>
            </w:tcBorders>
            <w:vAlign w:val="center"/>
          </w:tcPr>
          <w:p w14:paraId="2019FCA5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2410" w:type="dxa"/>
            <w:gridSpan w:val="302"/>
            <w:tcBorders>
              <w:top w:val="nil"/>
              <w:bottom w:val="double" w:sz="4" w:space="0" w:color="auto"/>
            </w:tcBorders>
            <w:vAlign w:val="center"/>
          </w:tcPr>
          <w:p w14:paraId="1FFE0269" w14:textId="77777777" w:rsidR="00681CA0" w:rsidRPr="005C7B93" w:rsidRDefault="001F6780" w:rsidP="005C500B">
            <w:pPr>
              <w:spacing w:after="0" w:line="240" w:lineRule="auto"/>
              <w:ind w:right="4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напряжения</w:t>
            </w:r>
            <w:r w:rsidR="00681CA0" w:rsidRPr="005C7B93">
              <w:rPr>
                <w:rFonts w:ascii="Arial" w:hAnsi="Arial" w:cs="Arial"/>
              </w:rPr>
              <w:t xml:space="preserve"> ПРА, В</w:t>
            </w:r>
          </w:p>
        </w:tc>
        <w:tc>
          <w:tcPr>
            <w:tcW w:w="3431" w:type="dxa"/>
            <w:gridSpan w:val="407"/>
            <w:tcBorders>
              <w:top w:val="nil"/>
              <w:bottom w:val="double" w:sz="4" w:space="0" w:color="auto"/>
            </w:tcBorders>
            <w:vAlign w:val="center"/>
          </w:tcPr>
          <w:p w14:paraId="6EAF4005" w14:textId="77777777" w:rsidR="00681CA0" w:rsidRPr="005C7B93" w:rsidRDefault="00681CA0" w:rsidP="005C500B">
            <w:pPr>
              <w:spacing w:after="0" w:line="240" w:lineRule="auto"/>
              <w:ind w:right="6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Испытательное напряжение (действующее значение), В</w:t>
            </w:r>
          </w:p>
        </w:tc>
        <w:tc>
          <w:tcPr>
            <w:tcW w:w="2245" w:type="dxa"/>
            <w:gridSpan w:val="232"/>
            <w:tcBorders>
              <w:top w:val="nil"/>
              <w:bottom w:val="double" w:sz="4" w:space="0" w:color="auto"/>
            </w:tcBorders>
            <w:vAlign w:val="center"/>
          </w:tcPr>
          <w:p w14:paraId="543803C4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317441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3F54B1A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021679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E9637BB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13" w:type="dxa"/>
            <w:gridSpan w:val="87"/>
            <w:tcBorders>
              <w:top w:val="double" w:sz="4" w:space="0" w:color="auto"/>
              <w:bottom w:val="nil"/>
            </w:tcBorders>
            <w:vAlign w:val="center"/>
          </w:tcPr>
          <w:p w14:paraId="33E4B682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410" w:type="dxa"/>
            <w:gridSpan w:val="302"/>
            <w:tcBorders>
              <w:top w:val="double" w:sz="4" w:space="0" w:color="auto"/>
              <w:bottom w:val="nil"/>
            </w:tcBorders>
            <w:vAlign w:val="center"/>
          </w:tcPr>
          <w:p w14:paraId="683A6E31" w14:textId="77777777" w:rsidR="00681CA0" w:rsidRPr="005C7B93" w:rsidRDefault="00681CA0" w:rsidP="005C500B">
            <w:pPr>
              <w:spacing w:after="0" w:line="240" w:lineRule="auto"/>
              <w:ind w:right="4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240</w:t>
            </w:r>
          </w:p>
        </w:tc>
        <w:tc>
          <w:tcPr>
            <w:tcW w:w="3431" w:type="dxa"/>
            <w:gridSpan w:val="407"/>
            <w:tcBorders>
              <w:top w:val="double" w:sz="4" w:space="0" w:color="auto"/>
              <w:bottom w:val="nil"/>
            </w:tcBorders>
            <w:vAlign w:val="center"/>
          </w:tcPr>
          <w:p w14:paraId="24A24D41" w14:textId="77777777" w:rsidR="00681CA0" w:rsidRPr="005C7B93" w:rsidRDefault="00681CA0" w:rsidP="005C500B">
            <w:pPr>
              <w:spacing w:after="0" w:line="240" w:lineRule="auto"/>
              <w:ind w:right="6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220</w:t>
            </w:r>
          </w:p>
        </w:tc>
        <w:tc>
          <w:tcPr>
            <w:tcW w:w="2245" w:type="dxa"/>
            <w:gridSpan w:val="232"/>
            <w:tcBorders>
              <w:top w:val="double" w:sz="4" w:space="0" w:color="auto"/>
              <w:bottom w:val="nil"/>
            </w:tcBorders>
            <w:vAlign w:val="center"/>
          </w:tcPr>
          <w:p w14:paraId="017A8F55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5D965C0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0C2AC16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6C900649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13" w:type="dxa"/>
            <w:gridSpan w:val="87"/>
            <w:vAlign w:val="center"/>
          </w:tcPr>
          <w:p w14:paraId="6C4E1714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2410" w:type="dxa"/>
            <w:gridSpan w:val="302"/>
            <w:vAlign w:val="center"/>
          </w:tcPr>
          <w:p w14:paraId="0AD83E26" w14:textId="77777777" w:rsidR="00681CA0" w:rsidRPr="005C7B93" w:rsidRDefault="00681CA0" w:rsidP="005C500B">
            <w:pPr>
              <w:spacing w:after="0" w:line="240" w:lineRule="auto"/>
              <w:ind w:right="4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3431" w:type="dxa"/>
            <w:gridSpan w:val="407"/>
            <w:vAlign w:val="center"/>
          </w:tcPr>
          <w:p w14:paraId="24D4F03A" w14:textId="77777777" w:rsidR="00681CA0" w:rsidRPr="005C7B93" w:rsidRDefault="00681CA0" w:rsidP="005C500B">
            <w:pPr>
              <w:spacing w:after="0" w:line="240" w:lineRule="auto"/>
              <w:ind w:right="6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-</w:t>
            </w:r>
          </w:p>
        </w:tc>
        <w:tc>
          <w:tcPr>
            <w:tcW w:w="2245" w:type="dxa"/>
            <w:gridSpan w:val="232"/>
            <w:vAlign w:val="center"/>
          </w:tcPr>
          <w:p w14:paraId="1810B24C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394BD30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308FE67D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F49E2D5" w14:textId="77777777" w:rsidR="00681CA0" w:rsidRPr="008C3D53" w:rsidRDefault="00786BB3" w:rsidP="009E3510">
            <w:pPr>
              <w:spacing w:before="120" w:after="0" w:line="360" w:lineRule="auto"/>
              <w:ind w:left="284" w:right="465"/>
              <w:jc w:val="both"/>
              <w:rPr>
                <w:rFonts w:ascii="Arial" w:hAnsi="Arial" w:cs="Arial"/>
                <w:b/>
              </w:rPr>
            </w:pPr>
            <w:r w:rsidRPr="008C3D53">
              <w:rPr>
                <w:rFonts w:ascii="Arial" w:hAnsi="Arial" w:cs="Arial"/>
                <w:sz w:val="20"/>
                <w:szCs w:val="20"/>
              </w:rPr>
              <w:t xml:space="preserve">П р и м е ч а н и е </w:t>
            </w:r>
            <w:r w:rsidR="009C1A69" w:rsidRPr="008C3D53">
              <w:rPr>
                <w:rFonts w:ascii="Arial" w:hAnsi="Arial" w:cs="Arial"/>
                <w:sz w:val="20"/>
                <w:szCs w:val="20"/>
              </w:rPr>
              <w:t>–</w:t>
            </w:r>
            <w:r w:rsidRPr="008C3D53">
              <w:rPr>
                <w:rFonts w:ascii="Arial" w:hAnsi="Arial" w:cs="Arial"/>
                <w:sz w:val="20"/>
                <w:szCs w:val="20"/>
              </w:rPr>
              <w:t xml:space="preserve"> Индуктивный ПРА мощностью 80 Вт </w:t>
            </w:r>
            <w:r w:rsidR="009E3510" w:rsidRPr="00A82C9C">
              <w:rPr>
                <w:rFonts w:ascii="Arial" w:hAnsi="Arial" w:cs="Arial"/>
                <w:sz w:val="20"/>
                <w:szCs w:val="20"/>
              </w:rPr>
              <w:t xml:space="preserve">используют </w:t>
            </w:r>
            <w:r w:rsidRPr="00A82C9C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Pr="008C3D53">
              <w:rPr>
                <w:rFonts w:ascii="Arial" w:hAnsi="Arial" w:cs="Arial"/>
                <w:sz w:val="20"/>
                <w:szCs w:val="20"/>
              </w:rPr>
              <w:t>конденсатором емкостью 6,8 мФ последовательно.</w:t>
            </w:r>
          </w:p>
        </w:tc>
      </w:tr>
      <w:tr w:rsidR="00681CA0" w:rsidRPr="00317441" w14:paraId="6E8AAE35" w14:textId="77777777" w:rsidTr="004068EE">
        <w:trPr>
          <w:cantSplit/>
          <w:trHeight w:val="79"/>
        </w:trPr>
        <w:tc>
          <w:tcPr>
            <w:tcW w:w="394" w:type="dxa"/>
            <w:gridSpan w:val="20"/>
            <w:tcBorders>
              <w:top w:val="nil"/>
              <w:bottom w:val="nil"/>
            </w:tcBorders>
          </w:tcPr>
          <w:p w14:paraId="1B8A0C79" w14:textId="77777777" w:rsidR="00681CA0" w:rsidRPr="008C3D53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1A0D473D" w14:textId="77777777" w:rsidR="00681CA0" w:rsidRPr="00317441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0A72BB5E" w14:textId="77777777" w:rsidR="00681CA0" w:rsidRPr="00317441" w:rsidRDefault="00681CA0" w:rsidP="005C500B">
            <w:pPr>
              <w:spacing w:after="0" w:line="24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4F53DB4E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594A15C6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3" w:type="dxa"/>
            <w:gridSpan w:val="35"/>
            <w:vMerge w:val="restart"/>
            <w:vAlign w:val="center"/>
          </w:tcPr>
          <w:p w14:paraId="0A3223C6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Частота, Гц</w:t>
            </w:r>
          </w:p>
        </w:tc>
        <w:tc>
          <w:tcPr>
            <w:tcW w:w="1303" w:type="dxa"/>
            <w:gridSpan w:val="225"/>
            <w:vMerge w:val="restart"/>
            <w:vAlign w:val="center"/>
          </w:tcPr>
          <w:p w14:paraId="40932A69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мощн</w:t>
            </w:r>
            <w:r w:rsidRPr="005C7B93">
              <w:rPr>
                <w:rFonts w:ascii="Arial" w:hAnsi="Arial" w:cs="Arial"/>
              </w:rPr>
              <w:t>о</w:t>
            </w:r>
            <w:r w:rsidRPr="005C7B93">
              <w:rPr>
                <w:rFonts w:ascii="Arial" w:hAnsi="Arial" w:cs="Arial"/>
              </w:rPr>
              <w:t>сти, Вт</w:t>
            </w:r>
          </w:p>
        </w:tc>
        <w:tc>
          <w:tcPr>
            <w:tcW w:w="3672" w:type="dxa"/>
            <w:gridSpan w:val="426"/>
            <w:vAlign w:val="center"/>
          </w:tcPr>
          <w:p w14:paraId="68CEE2EC" w14:textId="77777777" w:rsidR="00681CA0" w:rsidRPr="005C7B93" w:rsidRDefault="00681CA0" w:rsidP="005C500B">
            <w:pPr>
              <w:spacing w:after="0" w:line="240" w:lineRule="auto"/>
              <w:ind w:right="-12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лампе (действ</w:t>
            </w:r>
            <w:r w:rsidRPr="005C7B93">
              <w:rPr>
                <w:rFonts w:ascii="Arial" w:hAnsi="Arial" w:cs="Arial"/>
              </w:rPr>
              <w:t>у</w:t>
            </w:r>
            <w:r w:rsidRPr="005C7B93">
              <w:rPr>
                <w:rFonts w:ascii="Arial" w:hAnsi="Arial" w:cs="Arial"/>
              </w:rPr>
              <w:t>ющее значение), В</w:t>
            </w:r>
          </w:p>
        </w:tc>
        <w:tc>
          <w:tcPr>
            <w:tcW w:w="1402" w:type="dxa"/>
            <w:gridSpan w:val="168"/>
            <w:vMerge w:val="restart"/>
            <w:vAlign w:val="center"/>
          </w:tcPr>
          <w:p w14:paraId="63E45D56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значение тока ла</w:t>
            </w:r>
            <w:r w:rsidRPr="005C7B93">
              <w:rPr>
                <w:rFonts w:ascii="Arial" w:hAnsi="Arial" w:cs="Arial"/>
              </w:rPr>
              <w:t>м</w:t>
            </w:r>
            <w:r w:rsidRPr="005C7B93">
              <w:rPr>
                <w:rFonts w:ascii="Arial" w:hAnsi="Arial" w:cs="Arial"/>
              </w:rPr>
              <w:t>пы, А</w:t>
            </w:r>
          </w:p>
        </w:tc>
        <w:tc>
          <w:tcPr>
            <w:tcW w:w="1989" w:type="dxa"/>
            <w:gridSpan w:val="174"/>
            <w:vMerge w:val="restart"/>
            <w:vAlign w:val="center"/>
          </w:tcPr>
          <w:p w14:paraId="4ADD91C5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</w:t>
            </w:r>
            <w:r w:rsidRPr="005C7B93">
              <w:rPr>
                <w:rFonts w:ascii="Arial" w:hAnsi="Arial" w:cs="Arial"/>
              </w:rPr>
              <w:t>а</w:t>
            </w:r>
            <w:r w:rsidRPr="005C7B93">
              <w:rPr>
                <w:rFonts w:ascii="Arial" w:hAnsi="Arial" w:cs="Arial"/>
              </w:rPr>
              <w:t>чение тока</w:t>
            </w:r>
            <w:r w:rsidR="00681CA0" w:rsidRPr="005C7B93">
              <w:rPr>
                <w:rFonts w:ascii="Arial" w:hAnsi="Arial" w:cs="Arial"/>
              </w:rPr>
              <w:t xml:space="preserve"> предварительн</w:t>
            </w:r>
            <w:r w:rsidR="00681CA0" w:rsidRPr="005C7B93">
              <w:rPr>
                <w:rFonts w:ascii="Arial" w:hAnsi="Arial" w:cs="Arial"/>
              </w:rPr>
              <w:t>о</w:t>
            </w:r>
            <w:r w:rsidR="00681CA0" w:rsidRPr="005C7B93">
              <w:rPr>
                <w:rFonts w:ascii="Arial" w:hAnsi="Arial" w:cs="Arial"/>
              </w:rPr>
              <w:t>го подогрева,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12E1121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317441" w14:paraId="46CB462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F1121A4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3" w:type="dxa"/>
            <w:gridSpan w:val="3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F447668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3" w:type="dxa"/>
            <w:gridSpan w:val="22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07F47D9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84"/>
            <w:tcBorders>
              <w:top w:val="nil"/>
              <w:bottom w:val="double" w:sz="4" w:space="0" w:color="auto"/>
            </w:tcBorders>
            <w:vAlign w:val="center"/>
          </w:tcPr>
          <w:p w14:paraId="5DF44864" w14:textId="77777777" w:rsidR="00681CA0" w:rsidRPr="00317441" w:rsidRDefault="00681CA0" w:rsidP="005C500B">
            <w:pPr>
              <w:spacing w:after="0" w:line="240" w:lineRule="auto"/>
              <w:ind w:left="-109" w:right="-107"/>
              <w:jc w:val="center"/>
              <w:rPr>
                <w:rFonts w:ascii="Arial" w:hAnsi="Arial" w:cs="Arial"/>
                <w:lang w:val="sr-Cyrl-CS"/>
              </w:rPr>
            </w:pPr>
            <w:r w:rsidRPr="00317441">
              <w:rPr>
                <w:rFonts w:ascii="Arial" w:hAnsi="Arial" w:cs="Arial"/>
                <w:lang w:val="sr-Cyrl-CS"/>
              </w:rPr>
              <w:t>Расч</w:t>
            </w:r>
            <w:r>
              <w:rPr>
                <w:rFonts w:ascii="Arial" w:hAnsi="Arial" w:cs="Arial"/>
                <w:lang w:val="sr-Cyrl-CS"/>
              </w:rPr>
              <w:t>е</w:t>
            </w:r>
            <w:r w:rsidRPr="00317441">
              <w:rPr>
                <w:rFonts w:ascii="Arial" w:hAnsi="Arial" w:cs="Arial"/>
                <w:lang w:val="sr-Cyrl-CS"/>
              </w:rPr>
              <w:t>тное</w:t>
            </w:r>
            <w:r w:rsidR="00A82C9C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276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7F8A0834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317441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62" w:type="dxa"/>
            <w:gridSpan w:val="167"/>
            <w:tcBorders>
              <w:top w:val="nil"/>
              <w:bottom w:val="double" w:sz="4" w:space="0" w:color="auto"/>
            </w:tcBorders>
            <w:vAlign w:val="center"/>
          </w:tcPr>
          <w:p w14:paraId="6D69B7F6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317441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02" w:type="dxa"/>
            <w:gridSpan w:val="16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BC348FD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989" w:type="dxa"/>
            <w:gridSpan w:val="17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DD3C5AF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053B81F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6E2CC0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F4FAF57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3" w:type="dxa"/>
            <w:gridSpan w:val="35"/>
            <w:tcBorders>
              <w:top w:val="double" w:sz="4" w:space="0" w:color="auto"/>
              <w:bottom w:val="nil"/>
            </w:tcBorders>
            <w:vAlign w:val="center"/>
          </w:tcPr>
          <w:p w14:paraId="2F06A700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303" w:type="dxa"/>
            <w:gridSpan w:val="225"/>
            <w:tcBorders>
              <w:top w:val="double" w:sz="4" w:space="0" w:color="auto"/>
              <w:bottom w:val="nil"/>
            </w:tcBorders>
            <w:vAlign w:val="center"/>
          </w:tcPr>
          <w:p w14:paraId="2D41715C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123</w:t>
            </w:r>
          </w:p>
        </w:tc>
        <w:tc>
          <w:tcPr>
            <w:tcW w:w="1134" w:type="dxa"/>
            <w:gridSpan w:val="84"/>
            <w:tcBorders>
              <w:top w:val="double" w:sz="4" w:space="0" w:color="auto"/>
              <w:bottom w:val="nil"/>
            </w:tcBorders>
            <w:vAlign w:val="center"/>
          </w:tcPr>
          <w:p w14:paraId="42A69F67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149</w:t>
            </w:r>
          </w:p>
        </w:tc>
        <w:tc>
          <w:tcPr>
            <w:tcW w:w="1276" w:type="dxa"/>
            <w:gridSpan w:val="175"/>
            <w:tcBorders>
              <w:top w:val="double" w:sz="4" w:space="0" w:color="auto"/>
              <w:bottom w:val="nil"/>
            </w:tcBorders>
            <w:vAlign w:val="center"/>
          </w:tcPr>
          <w:p w14:paraId="0D3E091D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134</w:t>
            </w:r>
          </w:p>
        </w:tc>
        <w:tc>
          <w:tcPr>
            <w:tcW w:w="1262" w:type="dxa"/>
            <w:gridSpan w:val="167"/>
            <w:tcBorders>
              <w:top w:val="double" w:sz="4" w:space="0" w:color="auto"/>
              <w:bottom w:val="nil"/>
            </w:tcBorders>
            <w:vAlign w:val="center"/>
          </w:tcPr>
          <w:p w14:paraId="1FF05715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164</w:t>
            </w:r>
          </w:p>
        </w:tc>
        <w:tc>
          <w:tcPr>
            <w:tcW w:w="1402" w:type="dxa"/>
            <w:gridSpan w:val="168"/>
            <w:tcBorders>
              <w:top w:val="double" w:sz="4" w:space="0" w:color="auto"/>
              <w:bottom w:val="nil"/>
            </w:tcBorders>
            <w:vAlign w:val="center"/>
          </w:tcPr>
          <w:p w14:paraId="62498749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0,940</w:t>
            </w:r>
          </w:p>
        </w:tc>
        <w:tc>
          <w:tcPr>
            <w:tcW w:w="1989" w:type="dxa"/>
            <w:gridSpan w:val="174"/>
            <w:tcBorders>
              <w:top w:val="double" w:sz="4" w:space="0" w:color="auto"/>
              <w:bottom w:val="nil"/>
            </w:tcBorders>
            <w:vAlign w:val="center"/>
          </w:tcPr>
          <w:p w14:paraId="39D7E060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1,300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9C78916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31BAA5D5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25BA5435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33" w:type="dxa"/>
            <w:gridSpan w:val="35"/>
            <w:vAlign w:val="center"/>
          </w:tcPr>
          <w:p w14:paraId="783D2E0C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303" w:type="dxa"/>
            <w:gridSpan w:val="225"/>
            <w:vAlign w:val="center"/>
          </w:tcPr>
          <w:p w14:paraId="5E1C766C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gridSpan w:val="84"/>
            <w:vAlign w:val="center"/>
          </w:tcPr>
          <w:p w14:paraId="04F7F504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75"/>
            <w:vAlign w:val="center"/>
          </w:tcPr>
          <w:p w14:paraId="377F3D85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262" w:type="dxa"/>
            <w:gridSpan w:val="167"/>
            <w:vAlign w:val="center"/>
          </w:tcPr>
          <w:p w14:paraId="2767F175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402" w:type="dxa"/>
            <w:gridSpan w:val="168"/>
            <w:vAlign w:val="center"/>
          </w:tcPr>
          <w:p w14:paraId="59A6DCAF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989" w:type="dxa"/>
            <w:gridSpan w:val="174"/>
            <w:vAlign w:val="center"/>
          </w:tcPr>
          <w:p w14:paraId="716D14D7" w14:textId="77777777" w:rsidR="00681CA0" w:rsidRPr="0031744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0C57232" w14:textId="77777777" w:rsidR="00681CA0" w:rsidRPr="00317441" w:rsidRDefault="00681CA0" w:rsidP="005C500B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978B3ED" w14:textId="77777777" w:rsidTr="003E2868">
        <w:trPr>
          <w:cantSplit/>
          <w:trHeight w:val="4736"/>
        </w:trPr>
        <w:tc>
          <w:tcPr>
            <w:tcW w:w="10177" w:type="dxa"/>
            <w:gridSpan w:val="1051"/>
            <w:tcBorders>
              <w:top w:val="nil"/>
            </w:tcBorders>
          </w:tcPr>
          <w:p w14:paraId="6078A2A9" w14:textId="77777777" w:rsidR="00681CA0" w:rsidRPr="00317441" w:rsidRDefault="00681CA0" w:rsidP="005C500B">
            <w:pPr>
              <w:spacing w:after="0" w:line="240" w:lineRule="auto"/>
              <w:ind w:right="465"/>
              <w:jc w:val="both"/>
              <w:rPr>
                <w:rFonts w:ascii="Arial" w:hAnsi="Arial" w:cs="Arial"/>
                <w:b/>
              </w:rPr>
            </w:pPr>
          </w:p>
          <w:p w14:paraId="0F052146" w14:textId="77777777" w:rsidR="00681CA0" w:rsidRPr="00317441" w:rsidRDefault="004D4B24" w:rsidP="008C3D53">
            <w:pPr>
              <w:spacing w:after="0" w:line="360" w:lineRule="auto"/>
              <w:ind w:left="284" w:right="467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5C7B93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5C7B93">
              <w:rPr>
                <w:rFonts w:ascii="Arial" w:hAnsi="Arial" w:cs="Arial"/>
              </w:rPr>
              <w:t xml:space="preserve"> </w:t>
            </w:r>
            <w:r w:rsidR="00F94339" w:rsidRPr="005C7B9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317441">
              <w:rPr>
                <w:rFonts w:ascii="Arial" w:hAnsi="Arial" w:cs="Arial"/>
              </w:rPr>
              <w:t>.</w:t>
            </w:r>
          </w:p>
          <w:p w14:paraId="52DA3D91" w14:textId="77777777" w:rsidR="00681CA0" w:rsidRPr="00317441" w:rsidRDefault="00681CA0" w:rsidP="005C500B">
            <w:pPr>
              <w:spacing w:after="0" w:line="36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317441" w14:paraId="4FD2DB82" w14:textId="77777777" w:rsidTr="004068EE">
        <w:trPr>
          <w:cantSplit/>
        </w:trPr>
        <w:tc>
          <w:tcPr>
            <w:tcW w:w="10177" w:type="dxa"/>
            <w:gridSpan w:val="1051"/>
          </w:tcPr>
          <w:p w14:paraId="469B532E" w14:textId="77777777" w:rsidR="00681CA0" w:rsidRPr="00317441" w:rsidRDefault="008C3D53" w:rsidP="008C3D53">
            <w:pPr>
              <w:spacing w:after="120" w:line="240" w:lineRule="auto"/>
              <w:ind w:right="465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317441">
              <w:rPr>
                <w:rFonts w:ascii="Arial" w:hAnsi="Arial" w:cs="Arial"/>
                <w:b/>
              </w:rPr>
              <w:t>2880-1</w:t>
            </w:r>
          </w:p>
        </w:tc>
      </w:tr>
      <w:tr w:rsidR="00681CA0" w:rsidRPr="00317441" w14:paraId="117D1615" w14:textId="77777777" w:rsidTr="004068EE">
        <w:tc>
          <w:tcPr>
            <w:tcW w:w="1666" w:type="dxa"/>
            <w:gridSpan w:val="86"/>
          </w:tcPr>
          <w:p w14:paraId="673BF539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  <w:r w:rsidRPr="00317441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519" w:type="dxa"/>
            <w:gridSpan w:val="865"/>
          </w:tcPr>
          <w:p w14:paraId="023B743C" w14:textId="77777777" w:rsidR="00681CA0" w:rsidRPr="00317441" w:rsidRDefault="00681CA0" w:rsidP="00D45060">
            <w:pPr>
              <w:spacing w:after="0" w:line="360" w:lineRule="auto"/>
              <w:ind w:right="465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DE6E42F" w14:textId="77777777" w:rsidR="00681CA0" w:rsidRPr="00317441" w:rsidRDefault="00681CA0" w:rsidP="00D45060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92" w:type="dxa"/>
            <w:gridSpan w:val="100"/>
            <w:vAlign w:val="center"/>
          </w:tcPr>
          <w:p w14:paraId="5DCCB65E" w14:textId="77777777" w:rsidR="00681CA0" w:rsidRPr="00317441" w:rsidRDefault="00FA62C7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E1279">
              <w:rPr>
                <w:rFonts w:ascii="Arial" w:hAnsi="Arial" w:cs="Arial"/>
              </w:rPr>
              <w:t xml:space="preserve">с. </w:t>
            </w:r>
            <w:r w:rsidR="00681CA0" w:rsidRPr="001E1279">
              <w:rPr>
                <w:rFonts w:ascii="Arial" w:hAnsi="Arial" w:cs="Arial"/>
              </w:rPr>
              <w:t>2</w:t>
            </w:r>
          </w:p>
        </w:tc>
      </w:tr>
      <w:tr w:rsidR="00681CA0" w:rsidRPr="00317441" w14:paraId="4ACFFDB6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6C4E69E" w14:textId="77777777" w:rsidR="00681CA0" w:rsidRPr="00317441" w:rsidRDefault="00681CA0" w:rsidP="00496450">
            <w:pPr>
              <w:spacing w:after="0" w:line="360" w:lineRule="auto"/>
              <w:ind w:right="34"/>
              <w:jc w:val="right"/>
              <w:rPr>
                <w:rFonts w:ascii="Arial" w:hAnsi="Arial" w:cs="Arial"/>
                <w:b/>
                <w:lang w:val="en-US"/>
              </w:rPr>
            </w:pPr>
            <w:r w:rsidRPr="00317441">
              <w:rPr>
                <w:rFonts w:ascii="Arial" w:hAnsi="Arial" w:cs="Arial"/>
                <w:b/>
                <w:lang w:val="en-US"/>
              </w:rPr>
              <w:t>МСОЛ:</w:t>
            </w:r>
            <w:r w:rsidRPr="00317441">
              <w:rPr>
                <w:rFonts w:ascii="Arial" w:hAnsi="Arial" w:cs="Arial"/>
                <w:b/>
              </w:rPr>
              <w:t xml:space="preserve"> </w:t>
            </w:r>
            <w:r w:rsidRPr="00317441">
              <w:rPr>
                <w:rFonts w:ascii="Arial" w:hAnsi="Arial" w:cs="Arial"/>
                <w:lang w:val="en-US"/>
              </w:rPr>
              <w:t>FD-</w:t>
            </w:r>
            <w:r w:rsidRPr="00317441">
              <w:rPr>
                <w:rFonts w:ascii="Arial" w:hAnsi="Arial" w:cs="Arial"/>
              </w:rPr>
              <w:t>125</w:t>
            </w:r>
            <w:r w:rsidRPr="00317441">
              <w:rPr>
                <w:rFonts w:ascii="Arial" w:hAnsi="Arial" w:cs="Arial"/>
                <w:lang w:val="en-US"/>
              </w:rPr>
              <w:t>-E-G</w:t>
            </w:r>
            <w:r w:rsidRPr="00317441">
              <w:rPr>
                <w:rFonts w:ascii="Arial" w:hAnsi="Arial" w:cs="Arial"/>
              </w:rPr>
              <w:t>13</w:t>
            </w:r>
            <w:r w:rsidRPr="00317441">
              <w:rPr>
                <w:rFonts w:ascii="Arial" w:hAnsi="Arial" w:cs="Arial"/>
                <w:lang w:val="en-US"/>
              </w:rPr>
              <w:t>-</w:t>
            </w:r>
            <w:r w:rsidRPr="00317441">
              <w:rPr>
                <w:rFonts w:ascii="Arial" w:hAnsi="Arial" w:cs="Arial"/>
              </w:rPr>
              <w:t>38</w:t>
            </w:r>
            <w:r w:rsidRPr="00317441">
              <w:rPr>
                <w:rFonts w:ascii="Arial" w:hAnsi="Arial" w:cs="Arial"/>
                <w:lang w:val="en-US"/>
              </w:rPr>
              <w:t>/</w:t>
            </w:r>
            <w:r w:rsidRPr="00317441">
              <w:rPr>
                <w:rFonts w:ascii="Arial" w:hAnsi="Arial" w:cs="Arial"/>
              </w:rPr>
              <w:t>2400</w:t>
            </w:r>
          </w:p>
        </w:tc>
      </w:tr>
      <w:tr w:rsidR="00681CA0" w:rsidRPr="00317441" w14:paraId="499906C9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2844FF71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7A086119" w14:textId="77777777" w:rsidR="00681CA0" w:rsidRPr="00317441" w:rsidRDefault="00681CA0" w:rsidP="00D45060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E81EE20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2A2C92FA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EA61999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2" w:type="dxa"/>
            <w:gridSpan w:val="66"/>
            <w:tcBorders>
              <w:bottom w:val="double" w:sz="4" w:space="0" w:color="auto"/>
            </w:tcBorders>
            <w:vAlign w:val="center"/>
          </w:tcPr>
          <w:p w14:paraId="1530CE7D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317441">
              <w:rPr>
                <w:rFonts w:ascii="Arial" w:hAnsi="Arial" w:cs="Arial"/>
              </w:rPr>
              <w:t>Гц</w:t>
            </w:r>
          </w:p>
        </w:tc>
        <w:tc>
          <w:tcPr>
            <w:tcW w:w="1559" w:type="dxa"/>
            <w:gridSpan w:val="223"/>
            <w:tcBorders>
              <w:bottom w:val="double" w:sz="4" w:space="0" w:color="auto"/>
            </w:tcBorders>
            <w:vAlign w:val="center"/>
          </w:tcPr>
          <w:p w14:paraId="0C6E44F7" w14:textId="77777777" w:rsidR="00681CA0" w:rsidRPr="005C7B93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Номинал</w:t>
            </w:r>
            <w:r w:rsidRPr="005C7B93">
              <w:rPr>
                <w:rFonts w:ascii="Arial" w:hAnsi="Arial" w:cs="Arial"/>
              </w:rPr>
              <w:t>ь</w:t>
            </w:r>
            <w:r w:rsidRPr="005C7B93">
              <w:rPr>
                <w:rFonts w:ascii="Arial" w:hAnsi="Arial" w:cs="Arial"/>
              </w:rPr>
              <w:t>ная мо</w:t>
            </w:r>
            <w:r w:rsidRPr="005C7B93">
              <w:rPr>
                <w:rFonts w:ascii="Arial" w:hAnsi="Arial" w:cs="Arial"/>
              </w:rPr>
              <w:t>щ</w:t>
            </w:r>
            <w:r w:rsidRPr="005C7B93">
              <w:rPr>
                <w:rFonts w:ascii="Arial" w:hAnsi="Arial" w:cs="Arial"/>
              </w:rPr>
              <w:t>ность, Вт</w:t>
            </w:r>
          </w:p>
        </w:tc>
        <w:tc>
          <w:tcPr>
            <w:tcW w:w="1446" w:type="dxa"/>
            <w:gridSpan w:val="158"/>
            <w:tcBorders>
              <w:bottom w:val="double" w:sz="4" w:space="0" w:color="auto"/>
            </w:tcBorders>
            <w:vAlign w:val="center"/>
          </w:tcPr>
          <w:p w14:paraId="7D586A01" w14:textId="77777777" w:rsidR="00681CA0" w:rsidRPr="005C7B93" w:rsidRDefault="001F678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ния</w:t>
            </w:r>
            <w:r w:rsidR="00681CA0" w:rsidRPr="005C7B93">
              <w:rPr>
                <w:rFonts w:ascii="Arial" w:hAnsi="Arial" w:cs="Arial"/>
              </w:rPr>
              <w:t>, В</w:t>
            </w:r>
          </w:p>
        </w:tc>
        <w:tc>
          <w:tcPr>
            <w:tcW w:w="1424" w:type="dxa"/>
            <w:gridSpan w:val="185"/>
            <w:tcBorders>
              <w:bottom w:val="double" w:sz="4" w:space="0" w:color="auto"/>
            </w:tcBorders>
            <w:vAlign w:val="center"/>
          </w:tcPr>
          <w:p w14:paraId="43E7A3FF" w14:textId="77777777" w:rsidR="00681CA0" w:rsidRPr="005C7B93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Ток кали</w:t>
            </w:r>
            <w:r w:rsidRPr="005C7B93">
              <w:rPr>
                <w:rFonts w:ascii="Arial" w:hAnsi="Arial" w:cs="Arial"/>
              </w:rPr>
              <w:t>б</w:t>
            </w:r>
            <w:r w:rsidRPr="005C7B93">
              <w:rPr>
                <w:rFonts w:ascii="Arial" w:hAnsi="Arial" w:cs="Arial"/>
              </w:rPr>
              <w:t>ровки, А</w:t>
            </w:r>
          </w:p>
        </w:tc>
        <w:tc>
          <w:tcPr>
            <w:tcW w:w="1665" w:type="dxa"/>
            <w:gridSpan w:val="187"/>
            <w:tcBorders>
              <w:bottom w:val="double" w:sz="4" w:space="0" w:color="auto"/>
            </w:tcBorders>
            <w:vAlign w:val="center"/>
          </w:tcPr>
          <w:p w14:paraId="288B3C63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317441">
              <w:rPr>
                <w:rFonts w:ascii="Arial" w:hAnsi="Arial" w:cs="Arial"/>
              </w:rPr>
              <w:t>Ом</w:t>
            </w:r>
          </w:p>
        </w:tc>
        <w:tc>
          <w:tcPr>
            <w:tcW w:w="2133" w:type="dxa"/>
            <w:gridSpan w:val="209"/>
            <w:tcBorders>
              <w:bottom w:val="double" w:sz="4" w:space="0" w:color="auto"/>
            </w:tcBorders>
            <w:vAlign w:val="center"/>
          </w:tcPr>
          <w:p w14:paraId="00987823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744585D8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9AD8E7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B0F483B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2" w:type="dxa"/>
            <w:gridSpan w:val="66"/>
            <w:tcBorders>
              <w:top w:val="double" w:sz="4" w:space="0" w:color="auto"/>
              <w:bottom w:val="nil"/>
            </w:tcBorders>
            <w:vAlign w:val="center"/>
          </w:tcPr>
          <w:p w14:paraId="6452B6E1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543EBF76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125</w:t>
            </w:r>
          </w:p>
        </w:tc>
        <w:tc>
          <w:tcPr>
            <w:tcW w:w="1446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0643F706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350</w:t>
            </w:r>
          </w:p>
        </w:tc>
        <w:tc>
          <w:tcPr>
            <w:tcW w:w="1424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78685CE5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0,940</w:t>
            </w:r>
          </w:p>
        </w:tc>
        <w:tc>
          <w:tcPr>
            <w:tcW w:w="1665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56C0B47A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300</w:t>
            </w:r>
          </w:p>
        </w:tc>
        <w:tc>
          <w:tcPr>
            <w:tcW w:w="2133" w:type="dxa"/>
            <w:gridSpan w:val="209"/>
            <w:tcBorders>
              <w:top w:val="double" w:sz="4" w:space="0" w:color="auto"/>
              <w:bottom w:val="nil"/>
            </w:tcBorders>
            <w:vAlign w:val="center"/>
          </w:tcPr>
          <w:p w14:paraId="39D88CC1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439C9930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0769CC6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423E743F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2" w:type="dxa"/>
            <w:gridSpan w:val="66"/>
            <w:vAlign w:val="center"/>
          </w:tcPr>
          <w:p w14:paraId="70FE5DA4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23"/>
            <w:vAlign w:val="center"/>
          </w:tcPr>
          <w:p w14:paraId="695B44BA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446" w:type="dxa"/>
            <w:gridSpan w:val="158"/>
            <w:vAlign w:val="center"/>
          </w:tcPr>
          <w:p w14:paraId="6D687FFD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424" w:type="dxa"/>
            <w:gridSpan w:val="185"/>
            <w:vAlign w:val="center"/>
          </w:tcPr>
          <w:p w14:paraId="5D0306BE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1665" w:type="dxa"/>
            <w:gridSpan w:val="187"/>
            <w:vAlign w:val="center"/>
          </w:tcPr>
          <w:p w14:paraId="58268E59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133" w:type="dxa"/>
            <w:gridSpan w:val="209"/>
            <w:vAlign w:val="center"/>
          </w:tcPr>
          <w:p w14:paraId="5A2FD8AD" w14:textId="77777777" w:rsidR="00681CA0" w:rsidRPr="00317441" w:rsidRDefault="00681CA0" w:rsidP="0049645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89857B6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AC098C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0D3DC8C" w14:textId="77777777" w:rsidR="00681CA0" w:rsidRPr="00317441" w:rsidRDefault="00681CA0" w:rsidP="00D45060">
            <w:pPr>
              <w:spacing w:after="0" w:line="36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84E876F" w14:textId="77777777" w:rsidTr="004068EE">
        <w:trPr>
          <w:cantSplit/>
          <w:trHeight w:val="45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29B149A2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11629429" w14:textId="77777777" w:rsidR="00681CA0" w:rsidRPr="00317441" w:rsidRDefault="00681CA0" w:rsidP="00D45060">
            <w:pPr>
              <w:spacing w:after="0" w:line="360" w:lineRule="auto"/>
              <w:ind w:right="108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317441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DDAA73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D81440C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17AE709D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91" w:type="dxa"/>
            <w:gridSpan w:val="931"/>
            <w:tcBorders>
              <w:top w:val="nil"/>
            </w:tcBorders>
          </w:tcPr>
          <w:p w14:paraId="1A22EEDC" w14:textId="77777777" w:rsidR="00681CA0" w:rsidRPr="00317441" w:rsidRDefault="00681CA0" w:rsidP="00496450">
            <w:pPr>
              <w:spacing w:after="0" w:line="240" w:lineRule="auto"/>
              <w:ind w:right="108"/>
              <w:jc w:val="both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51" w:type="dxa"/>
            <w:gridSpan w:val="87"/>
            <w:tcBorders>
              <w:top w:val="nil"/>
            </w:tcBorders>
          </w:tcPr>
          <w:p w14:paraId="49322DC3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50</w:t>
            </w:r>
          </w:p>
        </w:tc>
        <w:tc>
          <w:tcPr>
            <w:tcW w:w="857" w:type="dxa"/>
            <w:gridSpan w:val="10"/>
            <w:tcBorders>
              <w:top w:val="nil"/>
            </w:tcBorders>
          </w:tcPr>
          <w:p w14:paraId="25126264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D5553EB" w14:textId="77777777" w:rsidR="00681CA0" w:rsidRPr="00496450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317441" w14:paraId="7E01A621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31C6CDB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1" w:type="dxa"/>
            <w:gridSpan w:val="570"/>
            <w:vMerge w:val="restart"/>
            <w:tcBorders>
              <w:top w:val="nil"/>
            </w:tcBorders>
            <w:vAlign w:val="center"/>
          </w:tcPr>
          <w:p w14:paraId="3488E800" w14:textId="77777777" w:rsidR="00681CA0" w:rsidRPr="00317441" w:rsidRDefault="00681CA0" w:rsidP="005C7B93">
            <w:pPr>
              <w:spacing w:after="0" w:line="240" w:lineRule="auto"/>
              <w:ind w:right="108"/>
              <w:jc w:val="both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Ток предварительного подогрева</w:t>
            </w:r>
            <w:r>
              <w:rPr>
                <w:rFonts w:ascii="Arial" w:hAnsi="Arial" w:cs="Arial"/>
              </w:rPr>
              <w:t>,</w:t>
            </w:r>
            <w:r w:rsidRPr="00317441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2550" w:type="dxa"/>
            <w:gridSpan w:val="361"/>
            <w:tcBorders>
              <w:top w:val="nil"/>
            </w:tcBorders>
          </w:tcPr>
          <w:p w14:paraId="033904B2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менее</w:t>
            </w:r>
          </w:p>
        </w:tc>
        <w:tc>
          <w:tcPr>
            <w:tcW w:w="851" w:type="dxa"/>
            <w:gridSpan w:val="87"/>
            <w:tcBorders>
              <w:top w:val="nil"/>
            </w:tcBorders>
          </w:tcPr>
          <w:p w14:paraId="3D75D916" w14:textId="77777777" w:rsidR="00681CA0" w:rsidRPr="00317441" w:rsidRDefault="00681CA0" w:rsidP="00DA42E4">
            <w:pPr>
              <w:spacing w:after="0" w:line="240" w:lineRule="auto"/>
              <w:ind w:left="-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0,800</w:t>
            </w:r>
          </w:p>
        </w:tc>
        <w:tc>
          <w:tcPr>
            <w:tcW w:w="857" w:type="dxa"/>
            <w:gridSpan w:val="10"/>
            <w:tcBorders>
              <w:top w:val="nil"/>
            </w:tcBorders>
          </w:tcPr>
          <w:p w14:paraId="6D15F237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DFA14EC" w14:textId="77777777" w:rsidR="00681CA0" w:rsidRPr="00496450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317441" w14:paraId="363AC6BD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04F3EB2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1" w:type="dxa"/>
            <w:gridSpan w:val="570"/>
            <w:vMerge/>
            <w:tcBorders>
              <w:top w:val="nil"/>
            </w:tcBorders>
          </w:tcPr>
          <w:p w14:paraId="1B24EC23" w14:textId="77777777" w:rsidR="00681CA0" w:rsidRPr="00317441" w:rsidRDefault="00681CA0" w:rsidP="005C7B93">
            <w:pPr>
              <w:spacing w:after="0" w:line="240" w:lineRule="auto"/>
              <w:ind w:right="108"/>
              <w:jc w:val="both"/>
              <w:rPr>
                <w:rFonts w:ascii="Arial" w:hAnsi="Arial" w:cs="Arial"/>
              </w:rPr>
            </w:pPr>
          </w:p>
        </w:tc>
        <w:tc>
          <w:tcPr>
            <w:tcW w:w="2550" w:type="dxa"/>
            <w:gridSpan w:val="361"/>
            <w:tcBorders>
              <w:top w:val="nil"/>
            </w:tcBorders>
          </w:tcPr>
          <w:p w14:paraId="7283BA67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851" w:type="dxa"/>
            <w:gridSpan w:val="87"/>
            <w:tcBorders>
              <w:top w:val="nil"/>
            </w:tcBorders>
          </w:tcPr>
          <w:p w14:paraId="4292EA65" w14:textId="77777777" w:rsidR="00681CA0" w:rsidRPr="00317441" w:rsidRDefault="00681CA0" w:rsidP="00DA42E4">
            <w:pPr>
              <w:spacing w:after="0" w:line="240" w:lineRule="auto"/>
              <w:ind w:left="-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1,970</w:t>
            </w:r>
          </w:p>
        </w:tc>
        <w:tc>
          <w:tcPr>
            <w:tcW w:w="857" w:type="dxa"/>
            <w:gridSpan w:val="10"/>
            <w:tcBorders>
              <w:top w:val="nil"/>
            </w:tcBorders>
          </w:tcPr>
          <w:p w14:paraId="1936EA9A" w14:textId="77777777" w:rsidR="00681CA0" w:rsidRPr="00317441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AD2DB7A" w14:textId="77777777" w:rsidR="00681CA0" w:rsidRPr="00496450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317441" w14:paraId="7BA3A6ED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7E71E66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1" w:type="dxa"/>
            <w:gridSpan w:val="570"/>
            <w:tcBorders>
              <w:top w:val="nil"/>
            </w:tcBorders>
            <w:vAlign w:val="center"/>
          </w:tcPr>
          <w:p w14:paraId="4885EB72" w14:textId="77777777" w:rsidR="00681CA0" w:rsidRPr="005C7B93" w:rsidRDefault="00681CA0" w:rsidP="00CA2AD7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холостого хода на стартере, В</w:t>
            </w:r>
          </w:p>
        </w:tc>
        <w:tc>
          <w:tcPr>
            <w:tcW w:w="2550" w:type="dxa"/>
            <w:gridSpan w:val="361"/>
            <w:tcBorders>
              <w:top w:val="nil"/>
            </w:tcBorders>
          </w:tcPr>
          <w:p w14:paraId="54A65DB0" w14:textId="77777777" w:rsidR="00681CA0" w:rsidRPr="005C7B93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менее (действ</w:t>
            </w:r>
            <w:r w:rsidRPr="005C7B93">
              <w:rPr>
                <w:rFonts w:ascii="Arial" w:hAnsi="Arial" w:cs="Arial"/>
              </w:rPr>
              <w:t>у</w:t>
            </w:r>
            <w:r w:rsidRPr="005C7B93">
              <w:rPr>
                <w:rFonts w:ascii="Arial" w:hAnsi="Arial" w:cs="Arial"/>
              </w:rPr>
              <w:t>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87"/>
            <w:tcBorders>
              <w:top w:val="nil"/>
            </w:tcBorders>
            <w:vAlign w:val="center"/>
          </w:tcPr>
          <w:p w14:paraId="0D650AA6" w14:textId="77777777" w:rsidR="00681CA0" w:rsidRPr="00317441" w:rsidRDefault="00681CA0" w:rsidP="00786BB3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216</w:t>
            </w:r>
          </w:p>
        </w:tc>
        <w:tc>
          <w:tcPr>
            <w:tcW w:w="857" w:type="dxa"/>
            <w:gridSpan w:val="10"/>
            <w:tcBorders>
              <w:top w:val="nil"/>
            </w:tcBorders>
            <w:vAlign w:val="center"/>
          </w:tcPr>
          <w:p w14:paraId="78563062" w14:textId="77777777" w:rsidR="00681CA0" w:rsidRPr="00317441" w:rsidRDefault="00681CA0" w:rsidP="00786BB3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D8B14A4" w14:textId="77777777" w:rsidR="00681CA0" w:rsidRPr="00317441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ED7B4C3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047B9A6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1" w:type="dxa"/>
            <w:gridSpan w:val="570"/>
            <w:tcBorders>
              <w:top w:val="nil"/>
            </w:tcBorders>
            <w:vAlign w:val="center"/>
          </w:tcPr>
          <w:p w14:paraId="6AA9F057" w14:textId="77777777" w:rsidR="00681CA0" w:rsidRPr="005C7B93" w:rsidRDefault="00681CA0" w:rsidP="00CA2AD7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холостого хода на лампе В</w:t>
            </w:r>
          </w:p>
        </w:tc>
        <w:tc>
          <w:tcPr>
            <w:tcW w:w="2550" w:type="dxa"/>
            <w:gridSpan w:val="361"/>
            <w:tcBorders>
              <w:top w:val="nil"/>
            </w:tcBorders>
          </w:tcPr>
          <w:p w14:paraId="14762E0C" w14:textId="77777777" w:rsidR="00681CA0" w:rsidRPr="005C7B93" w:rsidRDefault="00681CA0" w:rsidP="00496450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(пиковое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87"/>
            <w:tcBorders>
              <w:top w:val="nil"/>
            </w:tcBorders>
            <w:vAlign w:val="center"/>
          </w:tcPr>
          <w:p w14:paraId="14D1402E" w14:textId="77777777" w:rsidR="00681CA0" w:rsidRPr="00317441" w:rsidRDefault="00681CA0" w:rsidP="00786BB3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400</w:t>
            </w:r>
          </w:p>
        </w:tc>
        <w:tc>
          <w:tcPr>
            <w:tcW w:w="857" w:type="dxa"/>
            <w:gridSpan w:val="10"/>
            <w:tcBorders>
              <w:top w:val="nil"/>
            </w:tcBorders>
            <w:vAlign w:val="center"/>
          </w:tcPr>
          <w:p w14:paraId="3A97D291" w14:textId="77777777" w:rsidR="00681CA0" w:rsidRPr="00317441" w:rsidRDefault="00681CA0" w:rsidP="00786BB3">
            <w:pPr>
              <w:spacing w:after="0" w:line="240" w:lineRule="auto"/>
              <w:ind w:right="108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D75E4CE" w14:textId="77777777" w:rsidR="00681CA0" w:rsidRPr="00317441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4C376D96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143E757C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91" w:type="dxa"/>
            <w:gridSpan w:val="931"/>
            <w:tcBorders>
              <w:top w:val="nil"/>
              <w:bottom w:val="nil"/>
            </w:tcBorders>
            <w:vAlign w:val="center"/>
          </w:tcPr>
          <w:p w14:paraId="3B2DC4F4" w14:textId="77777777" w:rsidR="00681CA0" w:rsidRPr="005C7B93" w:rsidRDefault="00681CA0" w:rsidP="00CA2AD7">
            <w:pPr>
              <w:spacing w:after="0" w:line="240" w:lineRule="auto"/>
              <w:ind w:left="5548" w:right="63" w:hanging="5548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Резистор взамен двух последовательно соединенных катодов, Ом</w:t>
            </w:r>
          </w:p>
        </w:tc>
        <w:tc>
          <w:tcPr>
            <w:tcW w:w="851" w:type="dxa"/>
            <w:gridSpan w:val="87"/>
            <w:tcBorders>
              <w:top w:val="nil"/>
              <w:bottom w:val="nil"/>
            </w:tcBorders>
            <w:vAlign w:val="center"/>
          </w:tcPr>
          <w:p w14:paraId="65E9933D" w14:textId="77777777" w:rsidR="00681CA0" w:rsidRPr="00317441" w:rsidRDefault="00681CA0" w:rsidP="00786BB3">
            <w:pPr>
              <w:spacing w:after="0" w:line="240" w:lineRule="auto"/>
              <w:ind w:right="7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25</w:t>
            </w:r>
          </w:p>
        </w:tc>
        <w:tc>
          <w:tcPr>
            <w:tcW w:w="857" w:type="dxa"/>
            <w:gridSpan w:val="10"/>
            <w:tcBorders>
              <w:top w:val="nil"/>
              <w:bottom w:val="nil"/>
            </w:tcBorders>
            <w:vAlign w:val="center"/>
          </w:tcPr>
          <w:p w14:paraId="4CC279C1" w14:textId="77777777" w:rsidR="00681CA0" w:rsidRPr="00317441" w:rsidRDefault="00681CA0" w:rsidP="00786B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BC5BED9" w14:textId="77777777" w:rsidR="00681CA0" w:rsidRPr="00317441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</w:rPr>
            </w:pPr>
          </w:p>
        </w:tc>
      </w:tr>
      <w:tr w:rsidR="00681CA0" w:rsidRPr="00317441" w14:paraId="78D5E55D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0573FCC5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1" w:type="dxa"/>
            <w:gridSpan w:val="570"/>
            <w:vAlign w:val="center"/>
          </w:tcPr>
          <w:p w14:paraId="4DB4CCE9" w14:textId="77777777" w:rsidR="00681CA0" w:rsidRPr="005C7B93" w:rsidRDefault="00681CA0" w:rsidP="00CA2AD7">
            <w:pPr>
              <w:spacing w:after="0" w:line="240" w:lineRule="auto"/>
              <w:ind w:right="108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стартере при работающей лампе, В</w:t>
            </w:r>
          </w:p>
        </w:tc>
        <w:tc>
          <w:tcPr>
            <w:tcW w:w="2550" w:type="dxa"/>
            <w:gridSpan w:val="361"/>
          </w:tcPr>
          <w:p w14:paraId="2C25DB17" w14:textId="77777777" w:rsidR="00681CA0" w:rsidRPr="005C7B93" w:rsidRDefault="00681CA0" w:rsidP="00496450">
            <w:pPr>
              <w:spacing w:after="0" w:line="240" w:lineRule="auto"/>
              <w:ind w:right="63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Не более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87"/>
            <w:vAlign w:val="center"/>
          </w:tcPr>
          <w:p w14:paraId="4352D008" w14:textId="77777777" w:rsidR="00681CA0" w:rsidRPr="00317441" w:rsidRDefault="00681CA0" w:rsidP="00786BB3">
            <w:pPr>
              <w:spacing w:after="0" w:line="240" w:lineRule="auto"/>
              <w:ind w:right="7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160</w:t>
            </w:r>
          </w:p>
        </w:tc>
        <w:tc>
          <w:tcPr>
            <w:tcW w:w="857" w:type="dxa"/>
            <w:gridSpan w:val="10"/>
            <w:vAlign w:val="center"/>
          </w:tcPr>
          <w:p w14:paraId="5B03921B" w14:textId="77777777" w:rsidR="00681CA0" w:rsidRPr="00317441" w:rsidRDefault="00681CA0" w:rsidP="00786BB3">
            <w:pPr>
              <w:spacing w:after="0" w:line="240" w:lineRule="auto"/>
              <w:ind w:right="72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308EF6D" w14:textId="77777777" w:rsidR="00681CA0" w:rsidRPr="00317441" w:rsidRDefault="00681CA0" w:rsidP="00496450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1480A96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0CD068A" w14:textId="77777777" w:rsidR="00681CA0" w:rsidRPr="00317441" w:rsidRDefault="00681CA0" w:rsidP="00D45060">
            <w:pPr>
              <w:spacing w:after="0" w:line="360" w:lineRule="auto"/>
              <w:ind w:right="467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60B2B7FD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26EEF8DC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38CDC4BF" w14:textId="77777777" w:rsidR="00681CA0" w:rsidRPr="00317441" w:rsidRDefault="00681CA0" w:rsidP="00D45060">
            <w:pPr>
              <w:spacing w:after="0" w:line="360" w:lineRule="auto"/>
              <w:ind w:right="467"/>
              <w:jc w:val="center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317441">
              <w:rPr>
                <w:rFonts w:ascii="Arial" w:hAnsi="Arial" w:cs="Arial"/>
                <w:b/>
              </w:rPr>
              <w:t>та старт</w:t>
            </w:r>
            <w:r>
              <w:rPr>
                <w:rFonts w:ascii="Arial" w:hAnsi="Arial" w:cs="Arial"/>
                <w:b/>
              </w:rPr>
              <w:t>е</w:t>
            </w:r>
            <w:r w:rsidRPr="00317441">
              <w:rPr>
                <w:rFonts w:ascii="Arial" w:hAnsi="Arial" w:cs="Arial"/>
                <w:b/>
              </w:rPr>
              <w:t>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901AF66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5237D76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349603E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7" w:type="dxa"/>
            <w:gridSpan w:val="447"/>
            <w:tcBorders>
              <w:top w:val="nil"/>
            </w:tcBorders>
          </w:tcPr>
          <w:p w14:paraId="70FE039C" w14:textId="77777777" w:rsidR="00681CA0" w:rsidRPr="00317441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Импульсное напряжение, </w:t>
            </w:r>
            <w:r w:rsidRPr="00317441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5222" w:type="dxa"/>
            <w:gridSpan w:val="581"/>
            <w:tcBorders>
              <w:top w:val="nil"/>
            </w:tcBorders>
          </w:tcPr>
          <w:p w14:paraId="5BDD76C0" w14:textId="77777777" w:rsidR="00681CA0" w:rsidRPr="00317441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317441">
              <w:rPr>
                <w:rFonts w:ascii="Arial" w:hAnsi="Arial" w:cs="Arial"/>
                <w:lang w:val="sr-Cyrl-CS"/>
              </w:rPr>
              <w:t>Напряжение неповторного контактирования</w:t>
            </w:r>
            <w:r>
              <w:rPr>
                <w:rFonts w:ascii="Arial" w:hAnsi="Arial" w:cs="Arial"/>
                <w:lang w:val="sr-Cyrl-CS"/>
              </w:rPr>
              <w:t xml:space="preserve">, </w:t>
            </w:r>
            <w:r w:rsidRPr="00317441">
              <w:rPr>
                <w:rFonts w:ascii="Arial" w:hAnsi="Arial" w:cs="Arial"/>
                <w:lang w:val="sr-Cyrl-CS"/>
              </w:rPr>
              <w:t>В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A217FFC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252E00F0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34EDFEF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7" w:type="dxa"/>
            <w:gridSpan w:val="447"/>
            <w:tcBorders>
              <w:top w:val="nil"/>
              <w:bottom w:val="double" w:sz="4" w:space="0" w:color="auto"/>
            </w:tcBorders>
          </w:tcPr>
          <w:p w14:paraId="43F1AE0A" w14:textId="77777777" w:rsidR="00681CA0" w:rsidRPr="00317441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менее</w:t>
            </w:r>
          </w:p>
        </w:tc>
        <w:tc>
          <w:tcPr>
            <w:tcW w:w="5222" w:type="dxa"/>
            <w:gridSpan w:val="581"/>
            <w:tcBorders>
              <w:top w:val="nil"/>
              <w:bottom w:val="double" w:sz="4" w:space="0" w:color="auto"/>
            </w:tcBorders>
          </w:tcPr>
          <w:p w14:paraId="29AE83C9" w14:textId="77777777" w:rsidR="00681CA0" w:rsidRPr="00317441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7027ACE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71C15337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70E6B154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277" w:type="dxa"/>
            <w:gridSpan w:val="447"/>
            <w:tcBorders>
              <w:top w:val="double" w:sz="4" w:space="0" w:color="auto"/>
            </w:tcBorders>
          </w:tcPr>
          <w:p w14:paraId="5D2DE1EB" w14:textId="77777777" w:rsidR="00681CA0" w:rsidRPr="00317441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17441">
              <w:rPr>
                <w:rFonts w:ascii="Arial" w:hAnsi="Arial" w:cs="Arial"/>
              </w:rPr>
              <w:t>800</w:t>
            </w:r>
          </w:p>
        </w:tc>
        <w:tc>
          <w:tcPr>
            <w:tcW w:w="5222" w:type="dxa"/>
            <w:gridSpan w:val="581"/>
            <w:tcBorders>
              <w:top w:val="double" w:sz="4" w:space="0" w:color="auto"/>
            </w:tcBorders>
          </w:tcPr>
          <w:p w14:paraId="4440DEB2" w14:textId="77777777" w:rsidR="00681CA0" w:rsidRPr="00317441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17441">
              <w:rPr>
                <w:rFonts w:ascii="Arial" w:hAnsi="Arial" w:cs="Arial"/>
              </w:rPr>
              <w:t>18</w:t>
            </w:r>
            <w:r w:rsidRPr="0031744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7AC22D7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317441" w14:paraId="3B60046A" w14:textId="77777777" w:rsidTr="004068EE">
        <w:trPr>
          <w:cantSplit/>
          <w:trHeight w:val="5355"/>
        </w:trPr>
        <w:tc>
          <w:tcPr>
            <w:tcW w:w="10177" w:type="dxa"/>
            <w:gridSpan w:val="1051"/>
            <w:tcBorders>
              <w:top w:val="nil"/>
            </w:tcBorders>
          </w:tcPr>
          <w:p w14:paraId="20A25F44" w14:textId="77777777" w:rsidR="00681CA0" w:rsidRPr="00317441" w:rsidRDefault="00681CA0" w:rsidP="009308C8">
            <w:pPr>
              <w:spacing w:after="0" w:line="240" w:lineRule="auto"/>
              <w:ind w:right="467"/>
              <w:jc w:val="center"/>
              <w:rPr>
                <w:rFonts w:ascii="Arial" w:hAnsi="Arial" w:cs="Arial"/>
                <w:b/>
                <w:lang w:val="en-US"/>
              </w:rPr>
            </w:pPr>
          </w:p>
          <w:p w14:paraId="102D77F7" w14:textId="77777777" w:rsidR="00681CA0" w:rsidRPr="00317441" w:rsidRDefault="00681CA0" w:rsidP="009308C8">
            <w:pPr>
              <w:spacing w:after="0" w:line="240" w:lineRule="auto"/>
              <w:ind w:right="467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317441" w14:paraId="355C5CEB" w14:textId="77777777" w:rsidTr="004068EE">
        <w:trPr>
          <w:cantSplit/>
        </w:trPr>
        <w:tc>
          <w:tcPr>
            <w:tcW w:w="10177" w:type="dxa"/>
            <w:gridSpan w:val="1051"/>
          </w:tcPr>
          <w:p w14:paraId="6D962D7F" w14:textId="77777777" w:rsidR="00681CA0" w:rsidRPr="00317441" w:rsidRDefault="008C3D53" w:rsidP="008C3D53">
            <w:pPr>
              <w:spacing w:after="120" w:line="240" w:lineRule="auto"/>
              <w:ind w:right="465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317441">
              <w:rPr>
                <w:rFonts w:ascii="Arial" w:hAnsi="Arial" w:cs="Arial"/>
                <w:b/>
              </w:rPr>
              <w:t>2880</w:t>
            </w:r>
            <w:r w:rsidR="00681CA0" w:rsidRPr="00317441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2BEE8B12" w14:textId="77777777" w:rsidTr="004068EE">
        <w:tc>
          <w:tcPr>
            <w:tcW w:w="1666" w:type="dxa"/>
            <w:gridSpan w:val="86"/>
          </w:tcPr>
          <w:p w14:paraId="33657FE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13" w:type="dxa"/>
            <w:gridSpan w:val="835"/>
          </w:tcPr>
          <w:p w14:paraId="57E8CDA2" w14:textId="77777777" w:rsidR="00681CA0" w:rsidRPr="005C7B93" w:rsidRDefault="00681CA0" w:rsidP="0061287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9259E57" w14:textId="77777777" w:rsidR="00681CA0" w:rsidRPr="005C7B93" w:rsidRDefault="00681CA0" w:rsidP="0061287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C7B9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98" w:type="dxa"/>
            <w:gridSpan w:val="130"/>
            <w:vAlign w:val="center"/>
          </w:tcPr>
          <w:p w14:paraId="533824F4" w14:textId="77777777" w:rsidR="00681CA0" w:rsidRPr="005C7B93" w:rsidRDefault="00FA62C7" w:rsidP="006D22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с. </w:t>
            </w:r>
            <w:r w:rsidR="00681CA0" w:rsidRPr="005C7B93">
              <w:rPr>
                <w:rFonts w:ascii="Arial" w:hAnsi="Arial" w:cs="Arial"/>
              </w:rPr>
              <w:t>1</w:t>
            </w:r>
          </w:p>
        </w:tc>
      </w:tr>
      <w:tr w:rsidR="00681CA0" w:rsidRPr="00F33284" w14:paraId="0A712815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959F0A0" w14:textId="77777777" w:rsidR="00681CA0" w:rsidRPr="00317441" w:rsidRDefault="00681CA0" w:rsidP="006D220E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17441">
              <w:rPr>
                <w:rFonts w:ascii="Arial" w:hAnsi="Arial" w:cs="Arial"/>
              </w:rPr>
              <w:t>-4-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17441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17441">
              <w:rPr>
                <w:rFonts w:ascii="Arial" w:hAnsi="Arial" w:cs="Arial"/>
              </w:rPr>
              <w:t>5-16/150</w:t>
            </w:r>
          </w:p>
        </w:tc>
      </w:tr>
      <w:tr w:rsidR="00681CA0" w:rsidRPr="00F33284" w14:paraId="4E4E0251" w14:textId="77777777" w:rsidTr="004068EE">
        <w:trPr>
          <w:cantSplit/>
          <w:trHeight w:val="15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321B6E25" w14:textId="77777777" w:rsidR="00681CA0" w:rsidRPr="00317441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92" w:type="dxa"/>
            <w:gridSpan w:val="131"/>
            <w:tcBorders>
              <w:bottom w:val="double" w:sz="4" w:space="0" w:color="auto"/>
            </w:tcBorders>
            <w:vAlign w:val="center"/>
          </w:tcPr>
          <w:p w14:paraId="615D43FA" w14:textId="77777777" w:rsidR="00681CA0" w:rsidRPr="00F33284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311" w:type="dxa"/>
            <w:gridSpan w:val="179"/>
            <w:tcBorders>
              <w:bottom w:val="double" w:sz="4" w:space="0" w:color="auto"/>
            </w:tcBorders>
            <w:vAlign w:val="center"/>
          </w:tcPr>
          <w:p w14:paraId="5205B30C" w14:textId="77777777" w:rsidR="00681CA0" w:rsidRPr="00F33284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978" w:type="dxa"/>
            <w:gridSpan w:val="358"/>
            <w:tcBorders>
              <w:bottom w:val="double" w:sz="4" w:space="0" w:color="auto"/>
            </w:tcBorders>
            <w:vAlign w:val="center"/>
          </w:tcPr>
          <w:p w14:paraId="3FB2BC69" w14:textId="77777777" w:rsidR="00681CA0" w:rsidRPr="00F33284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416" w:type="dxa"/>
            <w:gridSpan w:val="158"/>
            <w:tcBorders>
              <w:bottom w:val="double" w:sz="4" w:space="0" w:color="auto"/>
            </w:tcBorders>
            <w:vAlign w:val="center"/>
          </w:tcPr>
          <w:p w14:paraId="46F2D4F2" w14:textId="77777777" w:rsidR="00681CA0" w:rsidRPr="00F33284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102" w:type="dxa"/>
            <w:gridSpan w:val="202"/>
            <w:tcBorders>
              <w:bottom w:val="double" w:sz="4" w:space="0" w:color="auto"/>
            </w:tcBorders>
            <w:vAlign w:val="center"/>
          </w:tcPr>
          <w:p w14:paraId="6CE028B8" w14:textId="0DA5D0DC" w:rsidR="00681CA0" w:rsidRPr="005C7B93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E870EC1" w14:textId="77777777" w:rsidR="00681CA0" w:rsidRPr="00F33284" w:rsidRDefault="00681CA0" w:rsidP="00424349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58DA82E" w14:textId="77777777" w:rsidTr="004068EE">
        <w:trPr>
          <w:cantSplit/>
          <w:trHeight w:val="15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21BBAF2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92" w:type="dxa"/>
            <w:gridSpan w:val="131"/>
            <w:tcBorders>
              <w:top w:val="double" w:sz="4" w:space="0" w:color="auto"/>
            </w:tcBorders>
            <w:vAlign w:val="center"/>
          </w:tcPr>
          <w:p w14:paraId="383C0B58" w14:textId="77777777" w:rsidR="00681CA0" w:rsidRPr="00F33284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311" w:type="dxa"/>
            <w:gridSpan w:val="179"/>
            <w:tcBorders>
              <w:top w:val="double" w:sz="4" w:space="0" w:color="auto"/>
            </w:tcBorders>
            <w:vAlign w:val="center"/>
          </w:tcPr>
          <w:p w14:paraId="728BF912" w14:textId="77777777" w:rsidR="00681CA0" w:rsidRPr="005C7B93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Бесста</w:t>
            </w:r>
            <w:r w:rsidRPr="005C7B93">
              <w:rPr>
                <w:rFonts w:ascii="Arial" w:hAnsi="Arial" w:cs="Arial"/>
              </w:rPr>
              <w:t>р</w:t>
            </w:r>
            <w:r w:rsidRPr="005C7B93">
              <w:rPr>
                <w:rFonts w:ascii="Arial" w:hAnsi="Arial" w:cs="Arial"/>
              </w:rPr>
              <w:t>терная</w:t>
            </w:r>
          </w:p>
        </w:tc>
        <w:tc>
          <w:tcPr>
            <w:tcW w:w="2978" w:type="dxa"/>
            <w:gridSpan w:val="358"/>
            <w:tcBorders>
              <w:top w:val="double" w:sz="4" w:space="0" w:color="auto"/>
            </w:tcBorders>
            <w:vAlign w:val="center"/>
          </w:tcPr>
          <w:p w14:paraId="7EDF1A07" w14:textId="77777777" w:rsidR="00681CA0" w:rsidRPr="005C7B93" w:rsidRDefault="004D4B24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 xml:space="preserve">предварительного </w:t>
            </w:r>
            <w:r w:rsidR="00681CA0" w:rsidRPr="005C7B93">
              <w:rPr>
                <w:rFonts w:ascii="Arial" w:hAnsi="Arial" w:cs="Arial"/>
              </w:rPr>
              <w:t>под</w:t>
            </w:r>
            <w:r w:rsidR="00681CA0" w:rsidRPr="005C7B93">
              <w:rPr>
                <w:rFonts w:ascii="Arial" w:hAnsi="Arial" w:cs="Arial"/>
              </w:rPr>
              <w:t>о</w:t>
            </w:r>
            <w:r w:rsidR="00681CA0" w:rsidRPr="005C7B93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416" w:type="dxa"/>
            <w:gridSpan w:val="158"/>
            <w:tcBorders>
              <w:top w:val="double" w:sz="4" w:space="0" w:color="auto"/>
            </w:tcBorders>
            <w:vAlign w:val="center"/>
          </w:tcPr>
          <w:p w14:paraId="4FF66D5C" w14:textId="77777777" w:rsidR="00681CA0" w:rsidRPr="00F33284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5</w:t>
            </w:r>
          </w:p>
        </w:tc>
        <w:tc>
          <w:tcPr>
            <w:tcW w:w="2102" w:type="dxa"/>
            <w:gridSpan w:val="202"/>
            <w:tcBorders>
              <w:top w:val="double" w:sz="4" w:space="0" w:color="auto"/>
            </w:tcBorders>
            <w:vAlign w:val="center"/>
          </w:tcPr>
          <w:p w14:paraId="3BCE5523" w14:textId="77777777" w:rsidR="00681CA0" w:rsidRPr="005C7B93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7B93">
              <w:rPr>
                <w:rFonts w:ascii="Arial" w:hAnsi="Arial" w:cs="Arial"/>
              </w:rPr>
              <w:t>16</w:t>
            </w:r>
            <w:r w:rsidRPr="005C7B93">
              <w:rPr>
                <w:rFonts w:ascii="Arial" w:hAnsi="Arial" w:cs="Arial"/>
                <w:lang w:val="en-US"/>
              </w:rPr>
              <w:t xml:space="preserve"> х </w:t>
            </w:r>
            <w:r w:rsidRPr="005C7B93">
              <w:rPr>
                <w:rFonts w:ascii="Arial" w:hAnsi="Arial" w:cs="Arial"/>
              </w:rPr>
              <w:t>150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5A4FD13" w14:textId="77777777" w:rsidR="00681CA0" w:rsidRPr="00F33284" w:rsidRDefault="00681CA0" w:rsidP="00424349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86CA4C5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679C44E" w14:textId="77777777" w:rsidR="00681CA0" w:rsidRPr="00F33284" w:rsidRDefault="00681CA0" w:rsidP="00424349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76F3179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AFA21D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68F1DE58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1EBC5B0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6D0BC41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D87A3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FC9DDE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182"/>
            <w:tcBorders>
              <w:top w:val="nil"/>
            </w:tcBorders>
          </w:tcPr>
          <w:p w14:paraId="7E53A762" w14:textId="77777777" w:rsidR="00681CA0" w:rsidRPr="005C500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18" w:type="dxa"/>
            <w:gridSpan w:val="449"/>
            <w:tcBorders>
              <w:top w:val="nil"/>
            </w:tcBorders>
          </w:tcPr>
          <w:p w14:paraId="6A495628" w14:textId="77777777" w:rsidR="00681CA0" w:rsidRPr="005C500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2" w:type="dxa"/>
            <w:gridSpan w:val="232"/>
            <w:tcBorders>
              <w:top w:val="nil"/>
            </w:tcBorders>
          </w:tcPr>
          <w:p w14:paraId="1A7B2A9B" w14:textId="77777777" w:rsidR="00681CA0" w:rsidRPr="005C500B" w:rsidRDefault="00681CA0" w:rsidP="003F09E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62" w:type="dxa"/>
            <w:gridSpan w:val="165"/>
            <w:tcBorders>
              <w:top w:val="nil"/>
            </w:tcBorders>
          </w:tcPr>
          <w:p w14:paraId="021E2945" w14:textId="77777777" w:rsidR="00681CA0" w:rsidRPr="005C500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A21EEF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966944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5D507E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182"/>
            <w:tcBorders>
              <w:top w:val="nil"/>
              <w:bottom w:val="double" w:sz="4" w:space="0" w:color="auto"/>
            </w:tcBorders>
          </w:tcPr>
          <w:p w14:paraId="789C77FD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29" w:type="dxa"/>
            <w:gridSpan w:val="232"/>
            <w:tcBorders>
              <w:top w:val="nil"/>
              <w:bottom w:val="double" w:sz="4" w:space="0" w:color="auto"/>
            </w:tcBorders>
          </w:tcPr>
          <w:p w14:paraId="25B40DA9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789" w:type="dxa"/>
            <w:gridSpan w:val="217"/>
            <w:tcBorders>
              <w:top w:val="nil"/>
              <w:bottom w:val="double" w:sz="4" w:space="0" w:color="auto"/>
            </w:tcBorders>
          </w:tcPr>
          <w:p w14:paraId="077CE3D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804" w:type="dxa"/>
            <w:gridSpan w:val="397"/>
            <w:tcBorders>
              <w:top w:val="nil"/>
              <w:bottom w:val="double" w:sz="4" w:space="0" w:color="auto"/>
            </w:tcBorders>
          </w:tcPr>
          <w:p w14:paraId="5D3D619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6D6617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D40A3F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2F537DE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182"/>
            <w:tcBorders>
              <w:top w:val="double" w:sz="4" w:space="0" w:color="auto"/>
            </w:tcBorders>
          </w:tcPr>
          <w:p w14:paraId="3110CD8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135,9</w:t>
            </w:r>
          </w:p>
        </w:tc>
        <w:tc>
          <w:tcPr>
            <w:tcW w:w="1929" w:type="dxa"/>
            <w:gridSpan w:val="232"/>
            <w:tcBorders>
              <w:top w:val="double" w:sz="4" w:space="0" w:color="auto"/>
            </w:tcBorders>
          </w:tcPr>
          <w:p w14:paraId="6CAA3F29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140,6</w:t>
            </w:r>
          </w:p>
        </w:tc>
        <w:tc>
          <w:tcPr>
            <w:tcW w:w="1789" w:type="dxa"/>
            <w:gridSpan w:val="217"/>
            <w:tcBorders>
              <w:top w:val="double" w:sz="4" w:space="0" w:color="auto"/>
            </w:tcBorders>
          </w:tcPr>
          <w:p w14:paraId="5A45F6C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143,0</w:t>
            </w:r>
          </w:p>
        </w:tc>
        <w:tc>
          <w:tcPr>
            <w:tcW w:w="1842" w:type="dxa"/>
            <w:gridSpan w:val="232"/>
            <w:tcBorders>
              <w:top w:val="double" w:sz="4" w:space="0" w:color="auto"/>
            </w:tcBorders>
          </w:tcPr>
          <w:p w14:paraId="491976A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150,1</w:t>
            </w:r>
          </w:p>
        </w:tc>
        <w:tc>
          <w:tcPr>
            <w:tcW w:w="1962" w:type="dxa"/>
            <w:gridSpan w:val="165"/>
            <w:tcBorders>
              <w:top w:val="double" w:sz="4" w:space="0" w:color="auto"/>
            </w:tcBorders>
          </w:tcPr>
          <w:p w14:paraId="70E8D0C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E9D8D4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C828E5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3DE50A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6A3C7D4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33D5D56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2D69703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102E1F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1899E80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435D69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1" w:type="dxa"/>
            <w:gridSpan w:val="13"/>
            <w:tcBorders>
              <w:top w:val="nil"/>
              <w:bottom w:val="double" w:sz="4" w:space="0" w:color="auto"/>
            </w:tcBorders>
            <w:vAlign w:val="center"/>
          </w:tcPr>
          <w:p w14:paraId="50768977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Ч</w:t>
            </w:r>
            <w:r w:rsidRPr="005C7B93">
              <w:rPr>
                <w:rFonts w:ascii="Arial" w:hAnsi="Arial" w:cs="Arial"/>
              </w:rPr>
              <w:t>а</w:t>
            </w:r>
            <w:r w:rsidRPr="005C7B93">
              <w:rPr>
                <w:rFonts w:ascii="Arial" w:hAnsi="Arial" w:cs="Arial"/>
              </w:rPr>
              <w:t>стота, кГц</w:t>
            </w:r>
          </w:p>
        </w:tc>
        <w:tc>
          <w:tcPr>
            <w:tcW w:w="1351" w:type="dxa"/>
            <w:gridSpan w:val="218"/>
            <w:tcBorders>
              <w:top w:val="nil"/>
              <w:bottom w:val="double" w:sz="4" w:space="0" w:color="auto"/>
            </w:tcBorders>
            <w:vAlign w:val="center"/>
          </w:tcPr>
          <w:p w14:paraId="6E848AFF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Ном</w:t>
            </w:r>
            <w:r w:rsidRPr="005C7B93">
              <w:rPr>
                <w:rFonts w:ascii="Arial" w:hAnsi="Arial" w:cs="Arial"/>
              </w:rPr>
              <w:t>и</w:t>
            </w:r>
            <w:r w:rsidRPr="005C7B93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440" w:type="dxa"/>
            <w:gridSpan w:val="132"/>
            <w:tcBorders>
              <w:top w:val="nil"/>
              <w:bottom w:val="double" w:sz="4" w:space="0" w:color="auto"/>
            </w:tcBorders>
            <w:vAlign w:val="center"/>
          </w:tcPr>
          <w:p w14:paraId="6DD540A2" w14:textId="77777777" w:rsidR="00681CA0" w:rsidRPr="005C7B9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напряж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ния</w:t>
            </w:r>
            <w:r w:rsidR="00681CA0" w:rsidRPr="005C7B93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0" w:type="dxa"/>
            <w:gridSpan w:val="141"/>
            <w:tcBorders>
              <w:top w:val="nil"/>
              <w:bottom w:val="double" w:sz="4" w:space="0" w:color="auto"/>
            </w:tcBorders>
            <w:vAlign w:val="center"/>
          </w:tcPr>
          <w:p w14:paraId="291D8B8D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Расст</w:t>
            </w:r>
            <w:r w:rsidRPr="005C7B93">
              <w:rPr>
                <w:rFonts w:ascii="Arial" w:hAnsi="Arial" w:cs="Arial"/>
              </w:rPr>
              <w:t>о</w:t>
            </w:r>
            <w:r w:rsidRPr="005C7B93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12" w:type="dxa"/>
            <w:gridSpan w:val="206"/>
            <w:tcBorders>
              <w:top w:val="nil"/>
              <w:bottom w:val="double" w:sz="4" w:space="0" w:color="auto"/>
            </w:tcBorders>
            <w:vAlign w:val="center"/>
          </w:tcPr>
          <w:p w14:paraId="6D7F6E12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катоде (действу</w:t>
            </w:r>
            <w:r w:rsidRPr="005C7B93">
              <w:rPr>
                <w:rFonts w:ascii="Arial" w:hAnsi="Arial" w:cs="Arial"/>
              </w:rPr>
              <w:t>ю</w:t>
            </w:r>
            <w:r w:rsidRPr="005C7B93">
              <w:rPr>
                <w:rFonts w:ascii="Arial" w:hAnsi="Arial" w:cs="Arial"/>
              </w:rPr>
              <w:t>щее</w:t>
            </w:r>
            <w:r w:rsidR="004D4B24" w:rsidRPr="005C7B93">
              <w:rPr>
                <w:rFonts w:ascii="Arial" w:hAnsi="Arial" w:cs="Arial"/>
              </w:rPr>
              <w:t xml:space="preserve"> знач</w:t>
            </w:r>
            <w:r w:rsidR="004D4B24" w:rsidRPr="005C7B93">
              <w:rPr>
                <w:rFonts w:ascii="Arial" w:hAnsi="Arial" w:cs="Arial"/>
              </w:rPr>
              <w:t>е</w:t>
            </w:r>
            <w:r w:rsidR="004D4B24" w:rsidRPr="005C7B93">
              <w:rPr>
                <w:rFonts w:ascii="Arial" w:hAnsi="Arial" w:cs="Arial"/>
              </w:rPr>
              <w:t>ние</w:t>
            </w:r>
            <w:r w:rsidRPr="005C7B93">
              <w:rPr>
                <w:rFonts w:ascii="Arial" w:hAnsi="Arial" w:cs="Arial"/>
              </w:rPr>
              <w:t>), В</w:t>
            </w:r>
          </w:p>
        </w:tc>
        <w:tc>
          <w:tcPr>
            <w:tcW w:w="1984" w:type="dxa"/>
            <w:gridSpan w:val="267"/>
            <w:tcBorders>
              <w:top w:val="nil"/>
              <w:bottom w:val="double" w:sz="4" w:space="0" w:color="auto"/>
            </w:tcBorders>
            <w:vAlign w:val="center"/>
          </w:tcPr>
          <w:p w14:paraId="4CAE9E2D" w14:textId="77777777" w:rsidR="00681CA0" w:rsidRPr="005C7B9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х</w:t>
            </w:r>
            <w:r w:rsidRPr="005C7B93">
              <w:rPr>
                <w:rFonts w:ascii="Arial" w:hAnsi="Arial" w:cs="Arial"/>
              </w:rPr>
              <w:t>о</w:t>
            </w:r>
            <w:r w:rsidRPr="005C7B93">
              <w:rPr>
                <w:rFonts w:ascii="Arial" w:hAnsi="Arial" w:cs="Arial"/>
              </w:rPr>
              <w:t>лостого хода (действующее</w:t>
            </w:r>
            <w:r w:rsidR="004D4B24" w:rsidRPr="005C7B93">
              <w:rPr>
                <w:rFonts w:ascii="Arial" w:hAnsi="Arial" w:cs="Arial"/>
              </w:rPr>
              <w:t xml:space="preserve"> значение</w:t>
            </w:r>
            <w:r w:rsidRPr="005C7B93">
              <w:rPr>
                <w:rFonts w:ascii="Arial" w:hAnsi="Arial" w:cs="Arial"/>
              </w:rPr>
              <w:t>), В</w:t>
            </w:r>
          </w:p>
        </w:tc>
        <w:tc>
          <w:tcPr>
            <w:tcW w:w="1251" w:type="dxa"/>
            <w:gridSpan w:val="51"/>
            <w:tcBorders>
              <w:top w:val="nil"/>
              <w:bottom w:val="double" w:sz="4" w:space="0" w:color="auto"/>
            </w:tcBorders>
            <w:vAlign w:val="center"/>
          </w:tcPr>
          <w:p w14:paraId="61F7051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зажиг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C8ABD3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804946E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792853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gridSpan w:val="13"/>
            <w:tcBorders>
              <w:top w:val="double" w:sz="4" w:space="0" w:color="auto"/>
              <w:bottom w:val="nil"/>
            </w:tcBorders>
            <w:vAlign w:val="center"/>
          </w:tcPr>
          <w:p w14:paraId="3B0C89D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51" w:type="dxa"/>
            <w:gridSpan w:val="218"/>
            <w:tcBorders>
              <w:top w:val="double" w:sz="4" w:space="0" w:color="auto"/>
              <w:bottom w:val="nil"/>
            </w:tcBorders>
            <w:vAlign w:val="center"/>
          </w:tcPr>
          <w:p w14:paraId="6B1092D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4/6/8</w:t>
            </w:r>
          </w:p>
        </w:tc>
        <w:tc>
          <w:tcPr>
            <w:tcW w:w="1440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75DDE92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80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5D45FC5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512" w:type="dxa"/>
            <w:gridSpan w:val="206"/>
            <w:tcBorders>
              <w:top w:val="double" w:sz="4" w:space="0" w:color="auto"/>
              <w:bottom w:val="nil"/>
            </w:tcBorders>
            <w:vAlign w:val="center"/>
          </w:tcPr>
          <w:p w14:paraId="60EE95F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984" w:type="dxa"/>
            <w:gridSpan w:val="267"/>
            <w:tcBorders>
              <w:top w:val="double" w:sz="4" w:space="0" w:color="auto"/>
              <w:bottom w:val="nil"/>
            </w:tcBorders>
            <w:vAlign w:val="center"/>
          </w:tcPr>
          <w:p w14:paraId="3BFBB79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200</w:t>
            </w:r>
          </w:p>
        </w:tc>
        <w:tc>
          <w:tcPr>
            <w:tcW w:w="1251" w:type="dxa"/>
            <w:gridSpan w:val="51"/>
            <w:tcBorders>
              <w:top w:val="double" w:sz="4" w:space="0" w:color="auto"/>
              <w:bottom w:val="nil"/>
            </w:tcBorders>
            <w:vAlign w:val="center"/>
          </w:tcPr>
          <w:p w14:paraId="42BFD32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415810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2707B2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42BF2F7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gridSpan w:val="13"/>
            <w:vAlign w:val="center"/>
          </w:tcPr>
          <w:p w14:paraId="3B8C59C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51" w:type="dxa"/>
            <w:gridSpan w:val="218"/>
            <w:vAlign w:val="center"/>
          </w:tcPr>
          <w:p w14:paraId="125CB23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4/6/8</w:t>
            </w:r>
          </w:p>
        </w:tc>
        <w:tc>
          <w:tcPr>
            <w:tcW w:w="1440" w:type="dxa"/>
            <w:gridSpan w:val="132"/>
            <w:vAlign w:val="center"/>
          </w:tcPr>
          <w:p w14:paraId="092E6F3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80" w:type="dxa"/>
            <w:gridSpan w:val="141"/>
            <w:vAlign w:val="center"/>
          </w:tcPr>
          <w:p w14:paraId="556CFBB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512" w:type="dxa"/>
            <w:gridSpan w:val="206"/>
            <w:vAlign w:val="center"/>
          </w:tcPr>
          <w:p w14:paraId="5100EBC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984" w:type="dxa"/>
            <w:gridSpan w:val="267"/>
            <w:vAlign w:val="center"/>
          </w:tcPr>
          <w:p w14:paraId="2B6109E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200</w:t>
            </w:r>
          </w:p>
        </w:tc>
        <w:tc>
          <w:tcPr>
            <w:tcW w:w="1251" w:type="dxa"/>
            <w:gridSpan w:val="51"/>
            <w:vAlign w:val="center"/>
          </w:tcPr>
          <w:p w14:paraId="44C5C50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22361E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714E18A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031F1C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36D2B19" w14:textId="77777777" w:rsidTr="004068EE">
        <w:trPr>
          <w:cantSplit/>
          <w:trHeight w:val="7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571D563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1B80F86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DC5AC3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B16E762" w14:textId="77777777" w:rsidTr="004068EE">
        <w:trPr>
          <w:cantSplit/>
          <w:trHeight w:val="81"/>
        </w:trPr>
        <w:tc>
          <w:tcPr>
            <w:tcW w:w="394" w:type="dxa"/>
            <w:gridSpan w:val="20"/>
            <w:vMerge/>
          </w:tcPr>
          <w:p w14:paraId="6E1B4BD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98" w:type="dxa"/>
            <w:gridSpan w:val="23"/>
            <w:vMerge w:val="restart"/>
            <w:vAlign w:val="center"/>
          </w:tcPr>
          <w:p w14:paraId="2839C80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</w:t>
            </w:r>
            <w:r w:rsidRPr="00F33284">
              <w:rPr>
                <w:rFonts w:ascii="Arial" w:hAnsi="Arial" w:cs="Arial"/>
              </w:rPr>
              <w:t>о</w:t>
            </w:r>
            <w:r w:rsidRPr="00F3328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749" w:type="dxa"/>
            <w:gridSpan w:val="254"/>
            <w:vMerge w:val="restart"/>
            <w:vAlign w:val="center"/>
          </w:tcPr>
          <w:p w14:paraId="4BBAB816" w14:textId="77777777" w:rsidR="00681CA0" w:rsidRPr="005C7B93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5021" w:type="dxa"/>
            <w:gridSpan w:val="652"/>
            <w:vAlign w:val="center"/>
          </w:tcPr>
          <w:p w14:paraId="55350925" w14:textId="77777777" w:rsidR="00681CA0" w:rsidRPr="005C7B93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Напряжение на лампе (действующее знач</w:t>
            </w:r>
            <w:r w:rsidRPr="005C7B93">
              <w:rPr>
                <w:rFonts w:ascii="Arial" w:hAnsi="Arial" w:cs="Arial"/>
              </w:rPr>
              <w:t>е</w:t>
            </w:r>
            <w:r w:rsidRPr="005C7B93">
              <w:rPr>
                <w:rFonts w:ascii="Arial" w:hAnsi="Arial" w:cs="Arial"/>
              </w:rPr>
              <w:t>ние), В</w:t>
            </w:r>
          </w:p>
        </w:tc>
        <w:tc>
          <w:tcPr>
            <w:tcW w:w="1731" w:type="dxa"/>
            <w:gridSpan w:val="99"/>
            <w:vMerge w:val="restart"/>
            <w:vAlign w:val="center"/>
          </w:tcPr>
          <w:p w14:paraId="6EACB285" w14:textId="77777777" w:rsidR="00681CA0" w:rsidRPr="005C7B93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7B93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 w:val="restart"/>
          </w:tcPr>
          <w:p w14:paraId="72498F9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0E6DDCC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8B7456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97" w:type="dxa"/>
            <w:gridSpan w:val="22"/>
            <w:vMerge/>
            <w:tcBorders>
              <w:top w:val="nil"/>
              <w:bottom w:val="double" w:sz="4" w:space="0" w:color="auto"/>
            </w:tcBorders>
          </w:tcPr>
          <w:p w14:paraId="79EDB5F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0" w:type="dxa"/>
            <w:gridSpan w:val="255"/>
            <w:vMerge/>
            <w:tcBorders>
              <w:top w:val="nil"/>
              <w:bottom w:val="double" w:sz="4" w:space="0" w:color="auto"/>
            </w:tcBorders>
          </w:tcPr>
          <w:p w14:paraId="2F69A34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34" w:type="dxa"/>
            <w:gridSpan w:val="208"/>
            <w:tcBorders>
              <w:top w:val="nil"/>
              <w:bottom w:val="double" w:sz="4" w:space="0" w:color="auto"/>
            </w:tcBorders>
            <w:vAlign w:val="center"/>
          </w:tcPr>
          <w:p w14:paraId="02A90A8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33284">
              <w:rPr>
                <w:rFonts w:ascii="Arial" w:hAnsi="Arial" w:cs="Arial"/>
                <w:lang w:val="sr-Cyrl-CS"/>
              </w:rPr>
              <w:t>Расч</w:t>
            </w:r>
            <w:r>
              <w:rPr>
                <w:rFonts w:ascii="Arial" w:hAnsi="Arial" w:cs="Arial"/>
                <w:lang w:val="sr-Cyrl-CS"/>
              </w:rPr>
              <w:t>е</w:t>
            </w:r>
            <w:r w:rsidRPr="00F33284">
              <w:rPr>
                <w:rFonts w:ascii="Arial" w:hAnsi="Arial" w:cs="Arial"/>
                <w:lang w:val="sr-Cyrl-CS"/>
              </w:rPr>
              <w:t>тное</w:t>
            </w:r>
            <w:r w:rsidR="00A82C9C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577" w:type="dxa"/>
            <w:gridSpan w:val="205"/>
            <w:tcBorders>
              <w:top w:val="nil"/>
              <w:bottom w:val="double" w:sz="4" w:space="0" w:color="auto"/>
            </w:tcBorders>
            <w:vAlign w:val="center"/>
          </w:tcPr>
          <w:p w14:paraId="2A06621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3328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610" w:type="dxa"/>
            <w:gridSpan w:val="239"/>
            <w:tcBorders>
              <w:top w:val="nil"/>
              <w:bottom w:val="double" w:sz="4" w:space="0" w:color="auto"/>
            </w:tcBorders>
            <w:vAlign w:val="center"/>
          </w:tcPr>
          <w:p w14:paraId="51EE064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3328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31" w:type="dxa"/>
            <w:gridSpan w:val="99"/>
            <w:vMerge/>
            <w:tcBorders>
              <w:bottom w:val="double" w:sz="4" w:space="0" w:color="auto"/>
            </w:tcBorders>
          </w:tcPr>
          <w:p w14:paraId="33733D7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670AB5A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5CD3E4F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3D79BB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7" w:type="dxa"/>
            <w:gridSpan w:val="22"/>
            <w:tcBorders>
              <w:top w:val="double" w:sz="4" w:space="0" w:color="auto"/>
              <w:bottom w:val="nil"/>
            </w:tcBorders>
          </w:tcPr>
          <w:p w14:paraId="117CEB8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750" w:type="dxa"/>
            <w:gridSpan w:val="255"/>
            <w:tcBorders>
              <w:top w:val="double" w:sz="4" w:space="0" w:color="auto"/>
              <w:bottom w:val="nil"/>
            </w:tcBorders>
          </w:tcPr>
          <w:p w14:paraId="0064A18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4,5</w:t>
            </w:r>
          </w:p>
        </w:tc>
        <w:tc>
          <w:tcPr>
            <w:tcW w:w="1834" w:type="dxa"/>
            <w:gridSpan w:val="208"/>
            <w:tcBorders>
              <w:top w:val="double" w:sz="4" w:space="0" w:color="auto"/>
              <w:bottom w:val="nil"/>
            </w:tcBorders>
          </w:tcPr>
          <w:p w14:paraId="2F95080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29</w:t>
            </w:r>
          </w:p>
        </w:tc>
        <w:tc>
          <w:tcPr>
            <w:tcW w:w="1577" w:type="dxa"/>
            <w:gridSpan w:val="205"/>
            <w:tcBorders>
              <w:top w:val="double" w:sz="4" w:space="0" w:color="auto"/>
              <w:bottom w:val="nil"/>
            </w:tcBorders>
          </w:tcPr>
          <w:p w14:paraId="03614AB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24</w:t>
            </w:r>
          </w:p>
        </w:tc>
        <w:tc>
          <w:tcPr>
            <w:tcW w:w="1610" w:type="dxa"/>
            <w:gridSpan w:val="239"/>
            <w:tcBorders>
              <w:top w:val="double" w:sz="4" w:space="0" w:color="auto"/>
              <w:bottom w:val="nil"/>
            </w:tcBorders>
          </w:tcPr>
          <w:p w14:paraId="467CE8E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</w:t>
            </w:r>
          </w:p>
        </w:tc>
        <w:tc>
          <w:tcPr>
            <w:tcW w:w="1731" w:type="dxa"/>
            <w:gridSpan w:val="99"/>
            <w:tcBorders>
              <w:top w:val="double" w:sz="4" w:space="0" w:color="auto"/>
              <w:bottom w:val="nil"/>
            </w:tcBorders>
          </w:tcPr>
          <w:p w14:paraId="40FF171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0,170</w:t>
            </w:r>
          </w:p>
        </w:tc>
        <w:tc>
          <w:tcPr>
            <w:tcW w:w="284" w:type="dxa"/>
            <w:gridSpan w:val="3"/>
            <w:vMerge/>
          </w:tcPr>
          <w:p w14:paraId="1525CA4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4580B37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DDC51F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97" w:type="dxa"/>
            <w:gridSpan w:val="22"/>
            <w:tcBorders>
              <w:bottom w:val="single" w:sz="4" w:space="0" w:color="auto"/>
            </w:tcBorders>
          </w:tcPr>
          <w:p w14:paraId="58412E7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50" w:type="dxa"/>
            <w:gridSpan w:val="255"/>
            <w:tcBorders>
              <w:bottom w:val="single" w:sz="4" w:space="0" w:color="auto"/>
            </w:tcBorders>
          </w:tcPr>
          <w:p w14:paraId="57A0A53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4,5</w:t>
            </w:r>
          </w:p>
        </w:tc>
        <w:tc>
          <w:tcPr>
            <w:tcW w:w="1834" w:type="dxa"/>
            <w:gridSpan w:val="208"/>
            <w:tcBorders>
              <w:bottom w:val="single" w:sz="4" w:space="0" w:color="auto"/>
            </w:tcBorders>
          </w:tcPr>
          <w:p w14:paraId="48EEC68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29</w:t>
            </w:r>
          </w:p>
        </w:tc>
        <w:tc>
          <w:tcPr>
            <w:tcW w:w="1577" w:type="dxa"/>
            <w:gridSpan w:val="205"/>
            <w:tcBorders>
              <w:bottom w:val="single" w:sz="4" w:space="0" w:color="auto"/>
            </w:tcBorders>
          </w:tcPr>
          <w:p w14:paraId="0B42446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24</w:t>
            </w:r>
          </w:p>
        </w:tc>
        <w:tc>
          <w:tcPr>
            <w:tcW w:w="1610" w:type="dxa"/>
            <w:gridSpan w:val="239"/>
            <w:tcBorders>
              <w:bottom w:val="single" w:sz="4" w:space="0" w:color="auto"/>
            </w:tcBorders>
          </w:tcPr>
          <w:p w14:paraId="0847728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</w:t>
            </w:r>
          </w:p>
        </w:tc>
        <w:tc>
          <w:tcPr>
            <w:tcW w:w="1731" w:type="dxa"/>
            <w:gridSpan w:val="99"/>
            <w:tcBorders>
              <w:bottom w:val="single" w:sz="4" w:space="0" w:color="auto"/>
            </w:tcBorders>
          </w:tcPr>
          <w:p w14:paraId="3801344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0,170</w:t>
            </w:r>
          </w:p>
        </w:tc>
        <w:tc>
          <w:tcPr>
            <w:tcW w:w="284" w:type="dxa"/>
            <w:gridSpan w:val="3"/>
            <w:vMerge/>
          </w:tcPr>
          <w:p w14:paraId="213E769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E7A822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right w:val="nil"/>
            </w:tcBorders>
          </w:tcPr>
          <w:p w14:paraId="70B33C0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  <w:tcBorders>
              <w:left w:val="nil"/>
              <w:right w:val="nil"/>
            </w:tcBorders>
          </w:tcPr>
          <w:p w14:paraId="2713E7B0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41AC157E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5C7B93">
              <w:rPr>
                <w:rFonts w:ascii="Arial" w:hAnsi="Arial" w:cs="Arial"/>
              </w:rPr>
              <w:t xml:space="preserve">цветности </w:t>
            </w:r>
            <w:r w:rsidRPr="005C7B93">
              <w:rPr>
                <w:rFonts w:ascii="Sitka Subheading" w:hAnsi="Sitka Subheading" w:cs="Arial"/>
              </w:rPr>
              <w:t>—</w:t>
            </w:r>
            <w:r w:rsidRPr="005C7B93">
              <w:rPr>
                <w:rFonts w:ascii="Arial" w:hAnsi="Arial" w:cs="Arial"/>
              </w:rPr>
              <w:t xml:space="preserve"> </w:t>
            </w:r>
            <w:r w:rsidR="00F94339" w:rsidRPr="005C7B93">
              <w:rPr>
                <w:rFonts w:ascii="Arial" w:hAnsi="Arial" w:cs="Arial"/>
              </w:rPr>
              <w:t xml:space="preserve">в соответствии с </w:t>
            </w:r>
            <w:r w:rsidR="00F94339" w:rsidRPr="005C7B93">
              <w:rPr>
                <w:rFonts w:ascii="Arial" w:hAnsi="Arial" w:cs="Arial"/>
                <w:lang w:val="en-US"/>
              </w:rPr>
              <w:t>D</w:t>
            </w:r>
            <w:r w:rsidR="00F94339" w:rsidRPr="005C7B93">
              <w:rPr>
                <w:rFonts w:ascii="Arial" w:hAnsi="Arial" w:cs="Arial"/>
              </w:rPr>
              <w:t>.2 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01C1525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7080F66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63B4CF2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CDEDDF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6CF62C7D" w14:textId="77777777" w:rsidR="00681CA0" w:rsidRPr="006D220E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6D220E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3B15967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F3230A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6C03AC5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74" w:type="dxa"/>
            <w:gridSpan w:val="207"/>
            <w:vMerge w:val="restart"/>
            <w:vAlign w:val="center"/>
          </w:tcPr>
          <w:p w14:paraId="63F769E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49" w:type="dxa"/>
            <w:gridSpan w:val="288"/>
            <w:vMerge w:val="restart"/>
          </w:tcPr>
          <w:p w14:paraId="25A7D80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876" w:type="dxa"/>
            <w:gridSpan w:val="533"/>
          </w:tcPr>
          <w:p w14:paraId="33186FF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4B8B6F1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5491675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38077D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74" w:type="dxa"/>
            <w:gridSpan w:val="207"/>
            <w:vMerge/>
            <w:tcBorders>
              <w:bottom w:val="double" w:sz="4" w:space="0" w:color="auto"/>
            </w:tcBorders>
          </w:tcPr>
          <w:p w14:paraId="728152E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49" w:type="dxa"/>
            <w:gridSpan w:val="288"/>
            <w:vMerge/>
            <w:tcBorders>
              <w:bottom w:val="double" w:sz="4" w:space="0" w:color="auto"/>
            </w:tcBorders>
          </w:tcPr>
          <w:p w14:paraId="66568125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45" w:type="dxa"/>
            <w:gridSpan w:val="434"/>
            <w:tcBorders>
              <w:bottom w:val="double" w:sz="4" w:space="0" w:color="auto"/>
            </w:tcBorders>
          </w:tcPr>
          <w:p w14:paraId="1FA553D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Расч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тное</w:t>
            </w:r>
          </w:p>
        </w:tc>
        <w:tc>
          <w:tcPr>
            <w:tcW w:w="1731" w:type="dxa"/>
            <w:gridSpan w:val="99"/>
            <w:tcBorders>
              <w:bottom w:val="double" w:sz="4" w:space="0" w:color="auto"/>
            </w:tcBorders>
          </w:tcPr>
          <w:p w14:paraId="248D379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589989D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D052DCE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2FEF3FD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74" w:type="dxa"/>
            <w:gridSpan w:val="207"/>
            <w:tcBorders>
              <w:top w:val="double" w:sz="4" w:space="0" w:color="auto"/>
            </w:tcBorders>
          </w:tcPr>
          <w:p w14:paraId="087059C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49" w:type="dxa"/>
            <w:gridSpan w:val="288"/>
            <w:tcBorders>
              <w:top w:val="double" w:sz="4" w:space="0" w:color="auto"/>
            </w:tcBorders>
          </w:tcPr>
          <w:p w14:paraId="5930A56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145" w:type="dxa"/>
            <w:gridSpan w:val="434"/>
            <w:tcBorders>
              <w:top w:val="double" w:sz="4" w:space="0" w:color="auto"/>
            </w:tcBorders>
          </w:tcPr>
          <w:p w14:paraId="3A46E55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1731" w:type="dxa"/>
            <w:gridSpan w:val="99"/>
            <w:tcBorders>
              <w:top w:val="double" w:sz="4" w:space="0" w:color="auto"/>
            </w:tcBorders>
          </w:tcPr>
          <w:p w14:paraId="4CD8406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F2B591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5FB0782" w14:textId="77777777" w:rsidTr="003E2868">
        <w:trPr>
          <w:cantSplit/>
          <w:trHeight w:val="2821"/>
        </w:trPr>
        <w:tc>
          <w:tcPr>
            <w:tcW w:w="10177" w:type="dxa"/>
            <w:gridSpan w:val="1051"/>
            <w:tcBorders>
              <w:top w:val="nil"/>
            </w:tcBorders>
          </w:tcPr>
          <w:p w14:paraId="2ABB140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5787243" w14:textId="77777777" w:rsidTr="005E325D">
        <w:trPr>
          <w:cantSplit/>
        </w:trPr>
        <w:tc>
          <w:tcPr>
            <w:tcW w:w="10177" w:type="dxa"/>
            <w:gridSpan w:val="1051"/>
          </w:tcPr>
          <w:p w14:paraId="6A5BF950" w14:textId="77777777" w:rsidR="00681CA0" w:rsidRPr="00F3328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3020-1</w:t>
            </w:r>
          </w:p>
        </w:tc>
      </w:tr>
      <w:tr w:rsidR="00681CA0" w:rsidRPr="00F33284" w14:paraId="2FFFC4F6" w14:textId="77777777" w:rsidTr="005E325D">
        <w:tc>
          <w:tcPr>
            <w:tcW w:w="1854" w:type="dxa"/>
            <w:gridSpan w:val="123"/>
          </w:tcPr>
          <w:p w14:paraId="58C46C6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276" w:type="dxa"/>
            <w:gridSpan w:val="816"/>
          </w:tcPr>
          <w:p w14:paraId="027E7845" w14:textId="77777777" w:rsidR="00681CA0" w:rsidRPr="00CA2AD7" w:rsidRDefault="00681CA0" w:rsidP="00FF03F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8D896EE" w14:textId="77777777" w:rsidR="00681CA0" w:rsidRPr="00CA2AD7" w:rsidRDefault="00681CA0" w:rsidP="00FF03F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7" w:type="dxa"/>
            <w:gridSpan w:val="112"/>
            <w:vAlign w:val="center"/>
          </w:tcPr>
          <w:p w14:paraId="3822F437" w14:textId="77777777" w:rsidR="00681CA0" w:rsidRPr="00CA2AD7" w:rsidRDefault="00FA62C7" w:rsidP="006D22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с. </w:t>
            </w:r>
            <w:r w:rsidR="00681CA0" w:rsidRPr="00CA2AD7">
              <w:rPr>
                <w:rFonts w:ascii="Arial" w:hAnsi="Arial" w:cs="Arial"/>
              </w:rPr>
              <w:t>2</w:t>
            </w:r>
          </w:p>
        </w:tc>
      </w:tr>
      <w:tr w:rsidR="00681CA0" w:rsidRPr="00F33284" w14:paraId="1C85856C" w14:textId="77777777" w:rsidTr="005E325D">
        <w:trPr>
          <w:cantSplit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233E930" w14:textId="77777777" w:rsidR="00681CA0" w:rsidRPr="00317441" w:rsidRDefault="00681CA0" w:rsidP="006D220E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17441">
              <w:rPr>
                <w:rFonts w:ascii="Arial" w:hAnsi="Arial" w:cs="Arial"/>
              </w:rPr>
              <w:t>-4-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17441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17441">
              <w:rPr>
                <w:rFonts w:ascii="Arial" w:hAnsi="Arial" w:cs="Arial"/>
              </w:rPr>
              <w:t>5-16/150</w:t>
            </w:r>
          </w:p>
        </w:tc>
      </w:tr>
      <w:tr w:rsidR="00681CA0" w:rsidRPr="00FF03FC" w14:paraId="76D58F1A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495C2F71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7094DD29" w14:textId="77777777" w:rsidR="00681CA0" w:rsidRPr="00FF03FC" w:rsidRDefault="00681CA0" w:rsidP="00FF03F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F03FC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F5694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1FE0D45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79DFDA5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0" w:type="dxa"/>
            <w:gridSpan w:val="103"/>
            <w:tcBorders>
              <w:bottom w:val="double" w:sz="4" w:space="0" w:color="auto"/>
            </w:tcBorders>
            <w:vAlign w:val="center"/>
          </w:tcPr>
          <w:p w14:paraId="1BC94728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Гц</w:t>
            </w:r>
          </w:p>
        </w:tc>
        <w:tc>
          <w:tcPr>
            <w:tcW w:w="1404" w:type="dxa"/>
            <w:gridSpan w:val="195"/>
            <w:tcBorders>
              <w:bottom w:val="double" w:sz="4" w:space="0" w:color="auto"/>
            </w:tcBorders>
            <w:vAlign w:val="center"/>
          </w:tcPr>
          <w:p w14:paraId="13BB7884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Номинал</w:t>
            </w:r>
            <w:r w:rsidRPr="00CA2AD7">
              <w:rPr>
                <w:rFonts w:ascii="Arial" w:hAnsi="Arial" w:cs="Arial"/>
              </w:rPr>
              <w:t>ь</w:t>
            </w:r>
            <w:r w:rsidRPr="00CA2AD7">
              <w:rPr>
                <w:rFonts w:ascii="Arial" w:hAnsi="Arial" w:cs="Arial"/>
              </w:rPr>
              <w:t>ная мо</w:t>
            </w:r>
            <w:r w:rsidRPr="00CA2AD7">
              <w:rPr>
                <w:rFonts w:ascii="Arial" w:hAnsi="Arial" w:cs="Arial"/>
              </w:rPr>
              <w:t>щ</w:t>
            </w:r>
            <w:r w:rsidRPr="00CA2AD7">
              <w:rPr>
                <w:rFonts w:ascii="Arial" w:hAnsi="Arial" w:cs="Arial"/>
              </w:rPr>
              <w:t>ность, Вт</w:t>
            </w:r>
          </w:p>
        </w:tc>
        <w:tc>
          <w:tcPr>
            <w:tcW w:w="1749" w:type="dxa"/>
            <w:gridSpan w:val="196"/>
            <w:tcBorders>
              <w:bottom w:val="double" w:sz="4" w:space="0" w:color="auto"/>
            </w:tcBorders>
            <w:vAlign w:val="center"/>
          </w:tcPr>
          <w:p w14:paraId="1A0B0F29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напряжения</w:t>
            </w:r>
            <w:r w:rsidR="00681CA0" w:rsidRPr="00CA2AD7">
              <w:rPr>
                <w:rFonts w:ascii="Arial" w:hAnsi="Arial" w:cs="Arial"/>
              </w:rPr>
              <w:t>, В</w:t>
            </w:r>
          </w:p>
        </w:tc>
        <w:tc>
          <w:tcPr>
            <w:tcW w:w="1576" w:type="dxa"/>
            <w:gridSpan w:val="207"/>
            <w:tcBorders>
              <w:bottom w:val="double" w:sz="4" w:space="0" w:color="auto"/>
            </w:tcBorders>
            <w:vAlign w:val="center"/>
          </w:tcPr>
          <w:p w14:paraId="35515C01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Ток кали</w:t>
            </w:r>
            <w:r w:rsidRPr="00FF03FC">
              <w:rPr>
                <w:rFonts w:ascii="Arial" w:hAnsi="Arial" w:cs="Arial"/>
              </w:rPr>
              <w:t>б</w:t>
            </w:r>
            <w:r w:rsidRPr="00FF03FC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А</w:t>
            </w:r>
          </w:p>
        </w:tc>
        <w:tc>
          <w:tcPr>
            <w:tcW w:w="1579" w:type="dxa"/>
            <w:gridSpan w:val="228"/>
            <w:tcBorders>
              <w:bottom w:val="double" w:sz="4" w:space="0" w:color="auto"/>
            </w:tcBorders>
            <w:vAlign w:val="center"/>
          </w:tcPr>
          <w:p w14:paraId="0D43707A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Ом</w:t>
            </w:r>
          </w:p>
        </w:tc>
        <w:tc>
          <w:tcPr>
            <w:tcW w:w="1731" w:type="dxa"/>
            <w:gridSpan w:val="99"/>
            <w:tcBorders>
              <w:bottom w:val="double" w:sz="4" w:space="0" w:color="auto"/>
            </w:tcBorders>
            <w:vAlign w:val="center"/>
          </w:tcPr>
          <w:p w14:paraId="6F3EB130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3207978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78062408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F3E44E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0" w:type="dxa"/>
            <w:gridSpan w:val="103"/>
            <w:tcBorders>
              <w:top w:val="double" w:sz="4" w:space="0" w:color="auto"/>
              <w:bottom w:val="nil"/>
            </w:tcBorders>
            <w:vAlign w:val="center"/>
          </w:tcPr>
          <w:p w14:paraId="62E70A98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50</w:t>
            </w:r>
          </w:p>
        </w:tc>
        <w:tc>
          <w:tcPr>
            <w:tcW w:w="1404" w:type="dxa"/>
            <w:gridSpan w:val="195"/>
            <w:tcBorders>
              <w:top w:val="double" w:sz="4" w:space="0" w:color="auto"/>
              <w:bottom w:val="nil"/>
            </w:tcBorders>
            <w:vAlign w:val="center"/>
          </w:tcPr>
          <w:p w14:paraId="548E4288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749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709B4906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  <w:lang w:val="en-US"/>
              </w:rPr>
              <w:t>127</w:t>
            </w:r>
          </w:p>
        </w:tc>
        <w:tc>
          <w:tcPr>
            <w:tcW w:w="1576" w:type="dxa"/>
            <w:gridSpan w:val="207"/>
            <w:tcBorders>
              <w:top w:val="double" w:sz="4" w:space="0" w:color="auto"/>
              <w:bottom w:val="nil"/>
            </w:tcBorders>
            <w:vAlign w:val="center"/>
          </w:tcPr>
          <w:p w14:paraId="104D616B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F03FC"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1579" w:type="dxa"/>
            <w:gridSpan w:val="228"/>
            <w:tcBorders>
              <w:top w:val="double" w:sz="4" w:space="0" w:color="auto"/>
              <w:bottom w:val="nil"/>
            </w:tcBorders>
            <w:vAlign w:val="center"/>
          </w:tcPr>
          <w:p w14:paraId="039F11A1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  <w:lang w:val="en-US"/>
              </w:rPr>
              <w:t>7</w:t>
            </w:r>
            <w:r w:rsidRPr="00FF03FC">
              <w:rPr>
                <w:rFonts w:ascii="Arial" w:hAnsi="Arial" w:cs="Arial"/>
              </w:rPr>
              <w:t>00</w:t>
            </w:r>
          </w:p>
        </w:tc>
        <w:tc>
          <w:tcPr>
            <w:tcW w:w="1731" w:type="dxa"/>
            <w:gridSpan w:val="99"/>
            <w:tcBorders>
              <w:top w:val="double" w:sz="4" w:space="0" w:color="auto"/>
              <w:bottom w:val="nil"/>
            </w:tcBorders>
            <w:vAlign w:val="center"/>
          </w:tcPr>
          <w:p w14:paraId="0873F31B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</w:rPr>
              <w:t>0,</w:t>
            </w:r>
            <w:r w:rsidRPr="00FF03FC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284" w:type="dxa"/>
            <w:gridSpan w:val="3"/>
            <w:vMerge/>
          </w:tcPr>
          <w:p w14:paraId="63420D53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5F925CA5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1EA142EA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0" w:type="dxa"/>
            <w:gridSpan w:val="103"/>
            <w:vAlign w:val="center"/>
          </w:tcPr>
          <w:p w14:paraId="2B90D62A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04" w:type="dxa"/>
            <w:gridSpan w:val="195"/>
            <w:vAlign w:val="center"/>
          </w:tcPr>
          <w:p w14:paraId="6E74C3D9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749" w:type="dxa"/>
            <w:gridSpan w:val="196"/>
            <w:vAlign w:val="center"/>
          </w:tcPr>
          <w:p w14:paraId="108A5DB0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576" w:type="dxa"/>
            <w:gridSpan w:val="207"/>
            <w:vAlign w:val="center"/>
          </w:tcPr>
          <w:p w14:paraId="2738D42C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F03FC"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1579" w:type="dxa"/>
            <w:gridSpan w:val="228"/>
            <w:vAlign w:val="center"/>
          </w:tcPr>
          <w:p w14:paraId="4A306E68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F03FC">
              <w:rPr>
                <w:rFonts w:ascii="Arial" w:hAnsi="Arial" w:cs="Arial"/>
                <w:lang w:val="en-US"/>
              </w:rPr>
              <w:t>650</w:t>
            </w:r>
          </w:p>
        </w:tc>
        <w:tc>
          <w:tcPr>
            <w:tcW w:w="1731" w:type="dxa"/>
            <w:gridSpan w:val="99"/>
            <w:vAlign w:val="center"/>
          </w:tcPr>
          <w:p w14:paraId="3F085E21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F03FC">
              <w:rPr>
                <w:rFonts w:ascii="Arial" w:hAnsi="Arial" w:cs="Arial"/>
                <w:lang w:val="en-US"/>
              </w:rPr>
              <w:t>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F0FE35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4B9E1D9B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CF91B6F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390E11A3" w14:textId="77777777" w:rsidTr="004068EE">
        <w:trPr>
          <w:cantSplit/>
          <w:trHeight w:val="45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0BE2AA90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11B61555" w14:textId="77777777" w:rsidR="00681CA0" w:rsidRPr="00FF03FC" w:rsidRDefault="00681CA0" w:rsidP="006D220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F03FC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F03FC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15D0824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3231E988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BC77BC5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78" w:type="dxa"/>
            <w:gridSpan w:val="845"/>
            <w:tcBorders>
              <w:top w:val="nil"/>
            </w:tcBorders>
          </w:tcPr>
          <w:p w14:paraId="5EE42170" w14:textId="77777777" w:rsidR="00681CA0" w:rsidRPr="00FF03FC" w:rsidRDefault="00681CA0" w:rsidP="006D220E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F03FC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70E39CAD" w14:textId="77777777" w:rsidR="00681CA0" w:rsidRPr="00FF03FC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50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66FE94A1" w14:textId="77777777" w:rsidR="00681CA0" w:rsidRPr="00FF03FC" w:rsidRDefault="00681CA0" w:rsidP="006D22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F98C106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2541F82E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3FD8E4E4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 w:val="restart"/>
            <w:tcBorders>
              <w:top w:val="nil"/>
            </w:tcBorders>
            <w:vAlign w:val="center"/>
          </w:tcPr>
          <w:p w14:paraId="7ED1DA89" w14:textId="77777777" w:rsidR="00681CA0" w:rsidRPr="00FF03FC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Напряжение предварительного подогр</w:t>
            </w:r>
            <w:r w:rsidRPr="00FF03FC">
              <w:rPr>
                <w:rFonts w:ascii="Arial" w:hAnsi="Arial" w:cs="Arial"/>
              </w:rPr>
              <w:t>е</w:t>
            </w:r>
            <w:r w:rsidRPr="00FF03FC">
              <w:rPr>
                <w:rFonts w:ascii="Arial" w:hAnsi="Arial" w:cs="Arial"/>
              </w:rPr>
              <w:t>ва катода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В</w:t>
            </w: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53B9C68F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1903417B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6,5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2CF3C3E2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6,5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EAE716C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717F0462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EDABC2C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/>
            <w:vAlign w:val="center"/>
          </w:tcPr>
          <w:p w14:paraId="5871DE6B" w14:textId="77777777" w:rsidR="00681CA0" w:rsidRPr="00FF03FC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236E8138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61600CB8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9,2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3CD4E4B5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9,2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E56C2E1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4D731A25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30D80ADB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 w:val="restart"/>
            <w:tcBorders>
              <w:top w:val="nil"/>
            </w:tcBorders>
            <w:vAlign w:val="center"/>
          </w:tcPr>
          <w:p w14:paraId="6B2532B9" w14:textId="77777777" w:rsidR="00681CA0" w:rsidRPr="00FF03FC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FF03FC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0D17C1C5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63715F08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105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0F57A627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105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08DDD64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0E689EF6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3BEEEF5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/>
            <w:vAlign w:val="center"/>
          </w:tcPr>
          <w:p w14:paraId="5EE20DF6" w14:textId="77777777" w:rsidR="00681CA0" w:rsidRPr="00FF03FC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213E71D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73A2B014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145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4349E115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145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44CB92D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3F130CCA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EA6EBE7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 w:val="restart"/>
            <w:tcBorders>
              <w:top w:val="nil"/>
            </w:tcBorders>
            <w:vAlign w:val="center"/>
          </w:tcPr>
          <w:p w14:paraId="44B4E106" w14:textId="77777777" w:rsidR="00681CA0" w:rsidRPr="00FF03FC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Напряжение холостого хода на двух п</w:t>
            </w:r>
            <w:r w:rsidRPr="00FF03FC">
              <w:rPr>
                <w:rFonts w:ascii="Arial" w:hAnsi="Arial" w:cs="Arial"/>
              </w:rPr>
              <w:t>о</w:t>
            </w:r>
            <w:r w:rsidRPr="00FF03FC">
              <w:rPr>
                <w:rFonts w:ascii="Arial" w:hAnsi="Arial" w:cs="Arial"/>
              </w:rPr>
              <w:t>следовательно соедин</w:t>
            </w:r>
            <w:r>
              <w:rPr>
                <w:rFonts w:ascii="Arial" w:hAnsi="Arial" w:cs="Arial"/>
              </w:rPr>
              <w:t>е</w:t>
            </w:r>
            <w:r w:rsidRPr="00FF03FC">
              <w:rPr>
                <w:rFonts w:ascii="Arial" w:hAnsi="Arial" w:cs="Arial"/>
              </w:rPr>
              <w:t>нных лампах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В</w:t>
            </w: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6A29706E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52CB1037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120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5339E92B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120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B2F2A1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491856ED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8DE766D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/>
          </w:tcPr>
          <w:p w14:paraId="697213A7" w14:textId="77777777" w:rsidR="00681CA0" w:rsidRPr="00FF03FC" w:rsidRDefault="00681CA0" w:rsidP="003F09E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5868E8A0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4BB11EBC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165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64F4FF9E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165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5FF2AC4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5BE7155F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5CBA501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 w:val="restart"/>
            <w:tcBorders>
              <w:top w:val="nil"/>
            </w:tcBorders>
            <w:vAlign w:val="center"/>
          </w:tcPr>
          <w:p w14:paraId="3085E836" w14:textId="77777777" w:rsidR="00681CA0" w:rsidRPr="00FF03FC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Зажигающий конденсатор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мкФ</w:t>
            </w: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1C2A3916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1ADCAFD3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*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1F51F949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0,008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6D531E0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514A898B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B2BC3CA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/>
          </w:tcPr>
          <w:p w14:paraId="6902F3E6" w14:textId="77777777" w:rsidR="00681CA0" w:rsidRPr="00FF03FC" w:rsidRDefault="00681CA0" w:rsidP="003F09E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31539E64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6FF02204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*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6A55DC6D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0,060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AF62DD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2BA828AE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338B88EA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7478" w:type="dxa"/>
            <w:gridSpan w:val="845"/>
            <w:tcBorders>
              <w:top w:val="nil"/>
            </w:tcBorders>
          </w:tcPr>
          <w:p w14:paraId="0B1056AC" w14:textId="77777777" w:rsidR="00681CA0" w:rsidRPr="00CA2AD7" w:rsidRDefault="00681CA0" w:rsidP="003F09E8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0CD9B9E9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70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17BDE6AE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70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B475C2D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618CCA25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D2D5846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tcBorders>
              <w:top w:val="nil"/>
            </w:tcBorders>
          </w:tcPr>
          <w:p w14:paraId="7FA0770D" w14:textId="77777777" w:rsidR="00681CA0" w:rsidRPr="00FF03FC" w:rsidRDefault="00681CA0" w:rsidP="003F09E8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В</w:t>
            </w:r>
          </w:p>
        </w:tc>
        <w:tc>
          <w:tcPr>
            <w:tcW w:w="3013" w:type="dxa"/>
            <w:gridSpan w:val="376"/>
            <w:tcBorders>
              <w:top w:val="nil"/>
            </w:tcBorders>
            <w:vAlign w:val="center"/>
          </w:tcPr>
          <w:p w14:paraId="4A043737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(пиковое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>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1EC71ECF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400</w:t>
            </w:r>
          </w:p>
        </w:tc>
        <w:tc>
          <w:tcPr>
            <w:tcW w:w="1018" w:type="dxa"/>
            <w:gridSpan w:val="25"/>
            <w:tcBorders>
              <w:top w:val="nil"/>
            </w:tcBorders>
          </w:tcPr>
          <w:p w14:paraId="57F5BF45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9B78C44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27BD7C79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7133C52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</w:tcPr>
          <w:p w14:paraId="6A206A72" w14:textId="77777777" w:rsidR="00681CA0" w:rsidRPr="00FF03FC" w:rsidRDefault="00681CA0" w:rsidP="003F09E8">
            <w:pPr>
              <w:spacing w:after="0" w:line="240" w:lineRule="auto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F03FC">
              <w:rPr>
                <w:rFonts w:ascii="Arial" w:hAnsi="Arial" w:cs="Arial"/>
              </w:rPr>
              <w:t>А</w:t>
            </w:r>
          </w:p>
        </w:tc>
        <w:tc>
          <w:tcPr>
            <w:tcW w:w="3013" w:type="dxa"/>
            <w:gridSpan w:val="376"/>
            <w:vAlign w:val="center"/>
          </w:tcPr>
          <w:p w14:paraId="78A0979D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Не более</w:t>
            </w:r>
          </w:p>
        </w:tc>
        <w:tc>
          <w:tcPr>
            <w:tcW w:w="1003" w:type="dxa"/>
            <w:gridSpan w:val="158"/>
          </w:tcPr>
          <w:p w14:paraId="43E55A12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*</w:t>
            </w:r>
          </w:p>
        </w:tc>
        <w:tc>
          <w:tcPr>
            <w:tcW w:w="1018" w:type="dxa"/>
            <w:gridSpan w:val="25"/>
          </w:tcPr>
          <w:p w14:paraId="50BD3E14" w14:textId="77777777" w:rsidR="00681CA0" w:rsidRPr="00FF03FC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703616E" w14:textId="77777777" w:rsidR="00681CA0" w:rsidRPr="00FF03FC" w:rsidRDefault="00681CA0" w:rsidP="00FF03FC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F03FC" w14:paraId="7BB2E52D" w14:textId="77777777" w:rsidTr="005E325D">
        <w:trPr>
          <w:cantSplit/>
          <w:trHeight w:val="5121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2B5CFAAF" w14:textId="77777777" w:rsidR="00681CA0" w:rsidRPr="00FF03FC" w:rsidRDefault="00681CA0" w:rsidP="00A91221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  <w:p w14:paraId="2909E56A" w14:textId="77777777" w:rsidR="00681CA0" w:rsidRPr="00FF03FC" w:rsidRDefault="00681CA0" w:rsidP="00A91221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FF03FC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F33284" w14:paraId="6CF786BE" w14:textId="77777777" w:rsidTr="005E325D">
        <w:trPr>
          <w:cantSplit/>
        </w:trPr>
        <w:tc>
          <w:tcPr>
            <w:tcW w:w="10177" w:type="dxa"/>
            <w:gridSpan w:val="1051"/>
          </w:tcPr>
          <w:p w14:paraId="190EEF1A" w14:textId="77777777" w:rsidR="00681CA0" w:rsidRPr="00F33284" w:rsidRDefault="008C3D53" w:rsidP="006D220E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3020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655C28E2" w14:textId="77777777" w:rsidTr="004068EE">
        <w:tc>
          <w:tcPr>
            <w:tcW w:w="1654" w:type="dxa"/>
            <w:gridSpan w:val="79"/>
          </w:tcPr>
          <w:p w14:paraId="6EF9201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31" w:type="dxa"/>
            <w:gridSpan w:val="872"/>
          </w:tcPr>
          <w:p w14:paraId="66519A07" w14:textId="77777777" w:rsidR="00681CA0" w:rsidRPr="00CA2AD7" w:rsidRDefault="00681CA0" w:rsidP="00567E6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38EDFDF" w14:textId="77777777" w:rsidR="00681CA0" w:rsidRPr="00CA2AD7" w:rsidRDefault="00681CA0" w:rsidP="00567E60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92" w:type="dxa"/>
            <w:gridSpan w:val="100"/>
            <w:vAlign w:val="center"/>
          </w:tcPr>
          <w:p w14:paraId="7B2F6C56" w14:textId="77777777" w:rsidR="00681CA0" w:rsidRPr="00CA2AD7" w:rsidRDefault="00FA62C7" w:rsidP="006D220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с. </w:t>
            </w:r>
            <w:r w:rsidR="00681CA0" w:rsidRPr="00CA2AD7">
              <w:rPr>
                <w:rFonts w:ascii="Arial" w:hAnsi="Arial" w:cs="Arial"/>
              </w:rPr>
              <w:t>1</w:t>
            </w:r>
          </w:p>
        </w:tc>
      </w:tr>
      <w:tr w:rsidR="00681CA0" w:rsidRPr="00F33284" w14:paraId="65196579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B9959DE" w14:textId="77777777" w:rsidR="00681CA0" w:rsidRPr="00317441" w:rsidRDefault="00681CA0" w:rsidP="006D220E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17441">
              <w:rPr>
                <w:rFonts w:ascii="Arial" w:hAnsi="Arial" w:cs="Arial"/>
              </w:rPr>
              <w:t>-6-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17441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17441">
              <w:rPr>
                <w:rFonts w:ascii="Arial" w:hAnsi="Arial" w:cs="Arial"/>
              </w:rPr>
              <w:t>5-16/225</w:t>
            </w:r>
          </w:p>
        </w:tc>
      </w:tr>
      <w:tr w:rsidR="00681CA0" w:rsidRPr="00F33284" w14:paraId="68604BAE" w14:textId="77777777" w:rsidTr="004068EE">
        <w:trPr>
          <w:cantSplit/>
          <w:trHeight w:val="15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1A56CC45" w14:textId="77777777" w:rsidR="00681CA0" w:rsidRPr="00317441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86" w:type="dxa"/>
            <w:gridSpan w:val="130"/>
            <w:tcBorders>
              <w:bottom w:val="double" w:sz="4" w:space="0" w:color="auto"/>
            </w:tcBorders>
          </w:tcPr>
          <w:p w14:paraId="0EE7297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54" w:type="dxa"/>
            <w:gridSpan w:val="191"/>
            <w:tcBorders>
              <w:bottom w:val="double" w:sz="4" w:space="0" w:color="auto"/>
            </w:tcBorders>
            <w:vAlign w:val="center"/>
          </w:tcPr>
          <w:p w14:paraId="552E8F2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38" w:type="dxa"/>
            <w:gridSpan w:val="345"/>
            <w:tcBorders>
              <w:bottom w:val="double" w:sz="4" w:space="0" w:color="auto"/>
            </w:tcBorders>
            <w:vAlign w:val="center"/>
          </w:tcPr>
          <w:p w14:paraId="763590B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275" w:type="dxa"/>
            <w:gridSpan w:val="129"/>
            <w:tcBorders>
              <w:bottom w:val="double" w:sz="4" w:space="0" w:color="auto"/>
            </w:tcBorders>
            <w:vAlign w:val="center"/>
          </w:tcPr>
          <w:p w14:paraId="7FFECC3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246" w:type="dxa"/>
            <w:gridSpan w:val="233"/>
            <w:tcBorders>
              <w:bottom w:val="double" w:sz="4" w:space="0" w:color="auto"/>
            </w:tcBorders>
          </w:tcPr>
          <w:p w14:paraId="6CED82A4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</w:t>
            </w:r>
            <w:r w:rsidRPr="00F33284">
              <w:rPr>
                <w:rFonts w:ascii="Arial" w:hAnsi="Arial" w:cs="Arial"/>
              </w:rPr>
              <w:t>з</w:t>
            </w:r>
            <w:r w:rsidRPr="00F3328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EB9C8FC" w14:textId="77777777" w:rsidR="00681CA0" w:rsidRPr="00F33284" w:rsidRDefault="00681CA0" w:rsidP="00B923F2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31803A1" w14:textId="77777777" w:rsidTr="004068EE">
        <w:trPr>
          <w:cantSplit/>
          <w:trHeight w:val="15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51442DD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86" w:type="dxa"/>
            <w:gridSpan w:val="130"/>
            <w:tcBorders>
              <w:top w:val="double" w:sz="4" w:space="0" w:color="auto"/>
            </w:tcBorders>
            <w:vAlign w:val="center"/>
          </w:tcPr>
          <w:p w14:paraId="3F9FBD4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454" w:type="dxa"/>
            <w:gridSpan w:val="191"/>
            <w:tcBorders>
              <w:top w:val="double" w:sz="4" w:space="0" w:color="auto"/>
            </w:tcBorders>
            <w:vAlign w:val="center"/>
          </w:tcPr>
          <w:p w14:paraId="6E2DA974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38" w:type="dxa"/>
            <w:gridSpan w:val="345"/>
            <w:tcBorders>
              <w:top w:val="double" w:sz="4" w:space="0" w:color="auto"/>
            </w:tcBorders>
            <w:vAlign w:val="center"/>
          </w:tcPr>
          <w:p w14:paraId="68CAC4B8" w14:textId="77777777" w:rsidR="00681CA0" w:rsidRPr="00F33284" w:rsidRDefault="008D5D84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F33284">
              <w:rPr>
                <w:rFonts w:ascii="Arial" w:hAnsi="Arial" w:cs="Arial"/>
              </w:rPr>
              <w:t>редварительного 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275" w:type="dxa"/>
            <w:gridSpan w:val="129"/>
            <w:tcBorders>
              <w:top w:val="double" w:sz="4" w:space="0" w:color="auto"/>
            </w:tcBorders>
            <w:vAlign w:val="center"/>
          </w:tcPr>
          <w:p w14:paraId="45E9B12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5</w:t>
            </w:r>
          </w:p>
        </w:tc>
        <w:tc>
          <w:tcPr>
            <w:tcW w:w="2246" w:type="dxa"/>
            <w:gridSpan w:val="233"/>
            <w:tcBorders>
              <w:top w:val="double" w:sz="4" w:space="0" w:color="auto"/>
            </w:tcBorders>
            <w:vAlign w:val="center"/>
          </w:tcPr>
          <w:p w14:paraId="313E8EC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16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225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7F8E939" w14:textId="77777777" w:rsidR="00681CA0" w:rsidRPr="00F33284" w:rsidRDefault="00681CA0" w:rsidP="00B923F2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679BA7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B4FFBC0" w14:textId="77777777" w:rsidR="00681CA0" w:rsidRPr="00F33284" w:rsidRDefault="00681CA0" w:rsidP="00B923F2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04CCF7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06F20B5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0EA8F7D9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338F602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B426AB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53A7DB2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1938127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gridSpan w:val="155"/>
            <w:tcBorders>
              <w:top w:val="nil"/>
            </w:tcBorders>
          </w:tcPr>
          <w:p w14:paraId="17287CDA" w14:textId="77777777" w:rsidR="00681CA0" w:rsidRPr="005C500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  <w:r>
              <w:rPr>
                <w:rFonts w:ascii="Arial" w:hAnsi="Arial" w:cs="Arial"/>
                <w:i/>
              </w:rPr>
              <w:t>,</w:t>
            </w:r>
          </w:p>
        </w:tc>
        <w:tc>
          <w:tcPr>
            <w:tcW w:w="3685" w:type="dxa"/>
            <w:gridSpan w:val="453"/>
            <w:tcBorders>
              <w:top w:val="nil"/>
            </w:tcBorders>
          </w:tcPr>
          <w:p w14:paraId="074A7E15" w14:textId="77777777" w:rsidR="00681CA0" w:rsidRPr="005C500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2242" w:type="dxa"/>
            <w:gridSpan w:val="323"/>
            <w:tcBorders>
              <w:top w:val="nil"/>
            </w:tcBorders>
          </w:tcPr>
          <w:p w14:paraId="4FD398A9" w14:textId="77777777" w:rsidR="00681CA0" w:rsidRPr="005C500B" w:rsidRDefault="00681CA0" w:rsidP="003F09E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708" w:type="dxa"/>
            <w:gridSpan w:val="97"/>
            <w:tcBorders>
              <w:top w:val="nil"/>
            </w:tcBorders>
          </w:tcPr>
          <w:p w14:paraId="03946B9B" w14:textId="77777777" w:rsidR="00681CA0" w:rsidRPr="005C500B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F0D57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A67C7B2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FF4B72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gridSpan w:val="155"/>
            <w:tcBorders>
              <w:top w:val="nil"/>
              <w:bottom w:val="double" w:sz="4" w:space="0" w:color="auto"/>
            </w:tcBorders>
          </w:tcPr>
          <w:p w14:paraId="5A235AC9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126" w:type="dxa"/>
            <w:gridSpan w:val="264"/>
            <w:tcBorders>
              <w:top w:val="nil"/>
              <w:bottom w:val="double" w:sz="4" w:space="0" w:color="auto"/>
            </w:tcBorders>
          </w:tcPr>
          <w:p w14:paraId="195EC86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559" w:type="dxa"/>
            <w:gridSpan w:val="189"/>
            <w:tcBorders>
              <w:top w:val="nil"/>
              <w:bottom w:val="double" w:sz="4" w:space="0" w:color="auto"/>
            </w:tcBorders>
          </w:tcPr>
          <w:p w14:paraId="643A18A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950" w:type="dxa"/>
            <w:gridSpan w:val="420"/>
            <w:tcBorders>
              <w:top w:val="nil"/>
              <w:bottom w:val="double" w:sz="4" w:space="0" w:color="auto"/>
            </w:tcBorders>
          </w:tcPr>
          <w:p w14:paraId="23D0188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49E1C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FB3C0D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4A64ABD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gridSpan w:val="155"/>
            <w:tcBorders>
              <w:top w:val="double" w:sz="4" w:space="0" w:color="auto"/>
            </w:tcBorders>
          </w:tcPr>
          <w:p w14:paraId="1320401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212,1</w:t>
            </w:r>
          </w:p>
        </w:tc>
        <w:tc>
          <w:tcPr>
            <w:tcW w:w="2126" w:type="dxa"/>
            <w:gridSpan w:val="264"/>
            <w:tcBorders>
              <w:top w:val="double" w:sz="4" w:space="0" w:color="auto"/>
            </w:tcBorders>
          </w:tcPr>
          <w:p w14:paraId="5747755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216,8</w:t>
            </w:r>
          </w:p>
        </w:tc>
        <w:tc>
          <w:tcPr>
            <w:tcW w:w="1559" w:type="dxa"/>
            <w:gridSpan w:val="189"/>
            <w:tcBorders>
              <w:top w:val="double" w:sz="4" w:space="0" w:color="auto"/>
            </w:tcBorders>
          </w:tcPr>
          <w:p w14:paraId="6B6D734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219,2</w:t>
            </w:r>
          </w:p>
        </w:tc>
        <w:tc>
          <w:tcPr>
            <w:tcW w:w="2242" w:type="dxa"/>
            <w:gridSpan w:val="323"/>
            <w:tcBorders>
              <w:top w:val="double" w:sz="4" w:space="0" w:color="auto"/>
            </w:tcBorders>
          </w:tcPr>
          <w:p w14:paraId="60EC617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226,3</w:t>
            </w:r>
          </w:p>
        </w:tc>
        <w:tc>
          <w:tcPr>
            <w:tcW w:w="1708" w:type="dxa"/>
            <w:gridSpan w:val="97"/>
            <w:tcBorders>
              <w:top w:val="double" w:sz="4" w:space="0" w:color="auto"/>
            </w:tcBorders>
          </w:tcPr>
          <w:p w14:paraId="67647AB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4C549F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46515F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DF96A0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6436AAF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508578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5C12DC1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A92368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0FF0B9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53607C8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9" w:type="dxa"/>
            <w:gridSpan w:val="12"/>
            <w:tcBorders>
              <w:top w:val="nil"/>
              <w:bottom w:val="double" w:sz="4" w:space="0" w:color="auto"/>
            </w:tcBorders>
            <w:vAlign w:val="center"/>
          </w:tcPr>
          <w:p w14:paraId="3796801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47" w:type="dxa"/>
            <w:gridSpan w:val="218"/>
            <w:tcBorders>
              <w:top w:val="nil"/>
              <w:bottom w:val="double" w:sz="4" w:space="0" w:color="auto"/>
            </w:tcBorders>
            <w:vAlign w:val="center"/>
          </w:tcPr>
          <w:p w14:paraId="23BDCB67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Ном</w:t>
            </w:r>
            <w:r w:rsidRPr="00CA2AD7">
              <w:rPr>
                <w:rFonts w:ascii="Arial" w:hAnsi="Arial" w:cs="Arial"/>
              </w:rPr>
              <w:t>и</w:t>
            </w:r>
            <w:r w:rsidRPr="00CA2AD7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440" w:type="dxa"/>
            <w:gridSpan w:val="132"/>
            <w:tcBorders>
              <w:top w:val="nil"/>
              <w:bottom w:val="double" w:sz="4" w:space="0" w:color="auto"/>
            </w:tcBorders>
            <w:vAlign w:val="center"/>
          </w:tcPr>
          <w:p w14:paraId="4330F35A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</w:t>
            </w:r>
            <w:r w:rsidRPr="00CA2AD7">
              <w:rPr>
                <w:rFonts w:ascii="Arial" w:hAnsi="Arial" w:cs="Arial"/>
              </w:rPr>
              <w:t>е</w:t>
            </w:r>
            <w:r w:rsidRPr="00CA2AD7">
              <w:rPr>
                <w:rFonts w:ascii="Arial" w:hAnsi="Arial" w:cs="Arial"/>
              </w:rPr>
              <w:t>ния</w:t>
            </w:r>
            <w:r w:rsidR="00681CA0" w:rsidRPr="00CA2AD7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2" w:type="dxa"/>
            <w:gridSpan w:val="141"/>
            <w:tcBorders>
              <w:top w:val="nil"/>
              <w:bottom w:val="double" w:sz="4" w:space="0" w:color="auto"/>
            </w:tcBorders>
            <w:vAlign w:val="center"/>
          </w:tcPr>
          <w:p w14:paraId="47F4A1B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Расст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12" w:type="dxa"/>
            <w:gridSpan w:val="206"/>
            <w:tcBorders>
              <w:top w:val="nil"/>
              <w:bottom w:val="double" w:sz="4" w:space="0" w:color="auto"/>
            </w:tcBorders>
            <w:vAlign w:val="center"/>
          </w:tcPr>
          <w:p w14:paraId="0EED5B34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катоде (действу</w:t>
            </w:r>
            <w:r w:rsidRPr="00CA2AD7">
              <w:rPr>
                <w:rFonts w:ascii="Arial" w:hAnsi="Arial" w:cs="Arial"/>
              </w:rPr>
              <w:t>ю</w:t>
            </w:r>
            <w:r w:rsidRPr="00CA2AD7">
              <w:rPr>
                <w:rFonts w:ascii="Arial" w:hAnsi="Arial" w:cs="Arial"/>
              </w:rPr>
              <w:t>щее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 xml:space="preserve">ние </w:t>
            </w:r>
            <w:r w:rsidRPr="00CA2AD7">
              <w:rPr>
                <w:rFonts w:ascii="Arial" w:hAnsi="Arial" w:cs="Arial"/>
              </w:rPr>
              <w:t>), В</w:t>
            </w:r>
          </w:p>
        </w:tc>
        <w:tc>
          <w:tcPr>
            <w:tcW w:w="1843" w:type="dxa"/>
            <w:gridSpan w:val="253"/>
            <w:tcBorders>
              <w:top w:val="nil"/>
              <w:bottom w:val="double" w:sz="4" w:space="0" w:color="auto"/>
            </w:tcBorders>
            <w:vAlign w:val="center"/>
          </w:tcPr>
          <w:p w14:paraId="42D08C51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), В</w:t>
            </w:r>
          </w:p>
        </w:tc>
        <w:tc>
          <w:tcPr>
            <w:tcW w:w="1396" w:type="dxa"/>
            <w:gridSpan w:val="66"/>
            <w:tcBorders>
              <w:top w:val="nil"/>
              <w:bottom w:val="double" w:sz="4" w:space="0" w:color="auto"/>
            </w:tcBorders>
            <w:vAlign w:val="center"/>
          </w:tcPr>
          <w:p w14:paraId="55A3E2A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B3A273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19FCB7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36CC34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9" w:type="dxa"/>
            <w:gridSpan w:val="12"/>
            <w:tcBorders>
              <w:top w:val="double" w:sz="4" w:space="0" w:color="auto"/>
              <w:bottom w:val="nil"/>
            </w:tcBorders>
            <w:vAlign w:val="center"/>
          </w:tcPr>
          <w:p w14:paraId="5E8C345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47" w:type="dxa"/>
            <w:gridSpan w:val="218"/>
            <w:tcBorders>
              <w:top w:val="double" w:sz="4" w:space="0" w:color="auto"/>
              <w:bottom w:val="nil"/>
            </w:tcBorders>
            <w:vAlign w:val="center"/>
          </w:tcPr>
          <w:p w14:paraId="43C0B44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4/6/8</w:t>
            </w:r>
          </w:p>
        </w:tc>
        <w:tc>
          <w:tcPr>
            <w:tcW w:w="1440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52D0533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82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1D146B6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512" w:type="dxa"/>
            <w:gridSpan w:val="206"/>
            <w:tcBorders>
              <w:top w:val="double" w:sz="4" w:space="0" w:color="auto"/>
              <w:bottom w:val="nil"/>
            </w:tcBorders>
            <w:vAlign w:val="center"/>
          </w:tcPr>
          <w:p w14:paraId="3367FCE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843" w:type="dxa"/>
            <w:gridSpan w:val="253"/>
            <w:tcBorders>
              <w:top w:val="double" w:sz="4" w:space="0" w:color="auto"/>
              <w:bottom w:val="nil"/>
            </w:tcBorders>
            <w:vAlign w:val="center"/>
          </w:tcPr>
          <w:p w14:paraId="375EA24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200</w:t>
            </w:r>
          </w:p>
        </w:tc>
        <w:tc>
          <w:tcPr>
            <w:tcW w:w="1396" w:type="dxa"/>
            <w:gridSpan w:val="66"/>
            <w:tcBorders>
              <w:top w:val="double" w:sz="4" w:space="0" w:color="auto"/>
              <w:bottom w:val="nil"/>
            </w:tcBorders>
            <w:vAlign w:val="center"/>
          </w:tcPr>
          <w:p w14:paraId="4485697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D2CFAD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5CF27EE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7A4C96D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9" w:type="dxa"/>
            <w:gridSpan w:val="12"/>
            <w:vAlign w:val="center"/>
          </w:tcPr>
          <w:p w14:paraId="6744EDA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47" w:type="dxa"/>
            <w:gridSpan w:val="218"/>
            <w:vAlign w:val="center"/>
          </w:tcPr>
          <w:p w14:paraId="5A5D4D2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4/6/8</w:t>
            </w:r>
          </w:p>
        </w:tc>
        <w:tc>
          <w:tcPr>
            <w:tcW w:w="1440" w:type="dxa"/>
            <w:gridSpan w:val="132"/>
            <w:vAlign w:val="center"/>
          </w:tcPr>
          <w:p w14:paraId="48666B59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82" w:type="dxa"/>
            <w:gridSpan w:val="141"/>
            <w:vAlign w:val="center"/>
          </w:tcPr>
          <w:p w14:paraId="1C31116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512" w:type="dxa"/>
            <w:gridSpan w:val="206"/>
            <w:vAlign w:val="center"/>
          </w:tcPr>
          <w:p w14:paraId="217618C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843" w:type="dxa"/>
            <w:gridSpan w:val="253"/>
            <w:vAlign w:val="center"/>
          </w:tcPr>
          <w:p w14:paraId="4AA15B24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200</w:t>
            </w:r>
          </w:p>
        </w:tc>
        <w:tc>
          <w:tcPr>
            <w:tcW w:w="1396" w:type="dxa"/>
            <w:gridSpan w:val="66"/>
            <w:vAlign w:val="center"/>
          </w:tcPr>
          <w:p w14:paraId="2B324D8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3D5A2B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B7B43C9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73BC82E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2EF7E98" w14:textId="77777777" w:rsidTr="004068EE">
        <w:trPr>
          <w:cantSplit/>
          <w:trHeight w:val="7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02E43CE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09013D5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F9A064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2145714" w14:textId="77777777" w:rsidTr="004068EE">
        <w:trPr>
          <w:cantSplit/>
          <w:trHeight w:val="81"/>
        </w:trPr>
        <w:tc>
          <w:tcPr>
            <w:tcW w:w="394" w:type="dxa"/>
            <w:gridSpan w:val="20"/>
            <w:vMerge/>
          </w:tcPr>
          <w:p w14:paraId="58D8494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39" w:type="dxa"/>
            <w:gridSpan w:val="97"/>
            <w:vMerge w:val="restart"/>
            <w:vAlign w:val="center"/>
          </w:tcPr>
          <w:p w14:paraId="7C7FDF8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842" w:type="dxa"/>
            <w:gridSpan w:val="233"/>
            <w:vMerge w:val="restart"/>
            <w:vAlign w:val="center"/>
          </w:tcPr>
          <w:p w14:paraId="50AF1F26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</w:t>
            </w:r>
            <w:r w:rsidRPr="00CA2AD7">
              <w:rPr>
                <w:rFonts w:ascii="Arial" w:hAnsi="Arial" w:cs="Arial"/>
              </w:rPr>
              <w:t>а</w:t>
            </w:r>
            <w:r w:rsidRPr="00CA2AD7">
              <w:rPr>
                <w:rFonts w:ascii="Arial" w:hAnsi="Arial" w:cs="Arial"/>
              </w:rPr>
              <w:t>чение мощн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сти, Вт</w:t>
            </w:r>
          </w:p>
        </w:tc>
        <w:tc>
          <w:tcPr>
            <w:tcW w:w="4510" w:type="dxa"/>
            <w:gridSpan w:val="601"/>
            <w:vAlign w:val="center"/>
          </w:tcPr>
          <w:p w14:paraId="694ADE3A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708" w:type="dxa"/>
            <w:gridSpan w:val="97"/>
            <w:vMerge w:val="restart"/>
            <w:vAlign w:val="center"/>
          </w:tcPr>
          <w:p w14:paraId="783C46B6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3B71A6A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07A9BD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315D430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39" w:type="dxa"/>
            <w:gridSpan w:val="9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1E1363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23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7E8B6B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gridSpan w:val="223"/>
            <w:tcBorders>
              <w:top w:val="nil"/>
              <w:bottom w:val="double" w:sz="4" w:space="0" w:color="auto"/>
            </w:tcBorders>
            <w:vAlign w:val="center"/>
          </w:tcPr>
          <w:p w14:paraId="55B5635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33284">
              <w:rPr>
                <w:rFonts w:ascii="Arial" w:hAnsi="Arial" w:cs="Arial"/>
                <w:lang w:val="sr-Cyrl-CS"/>
              </w:rPr>
              <w:t>Расч</w:t>
            </w:r>
            <w:r>
              <w:rPr>
                <w:rFonts w:ascii="Arial" w:hAnsi="Arial" w:cs="Arial"/>
                <w:lang w:val="sr-Cyrl-CS"/>
              </w:rPr>
              <w:t>е</w:t>
            </w:r>
            <w:r w:rsidRPr="00F33284">
              <w:rPr>
                <w:rFonts w:ascii="Arial" w:hAnsi="Arial" w:cs="Arial"/>
                <w:lang w:val="sr-Cyrl-CS"/>
              </w:rPr>
              <w:t>тное</w:t>
            </w:r>
            <w:r w:rsidR="00AF4451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20" w:type="dxa"/>
            <w:gridSpan w:val="178"/>
            <w:tcBorders>
              <w:top w:val="nil"/>
              <w:bottom w:val="double" w:sz="4" w:space="0" w:color="auto"/>
            </w:tcBorders>
            <w:vAlign w:val="center"/>
          </w:tcPr>
          <w:p w14:paraId="2AAFEB0D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3328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47" w:type="dxa"/>
            <w:gridSpan w:val="200"/>
            <w:tcBorders>
              <w:top w:val="nil"/>
              <w:bottom w:val="double" w:sz="4" w:space="0" w:color="auto"/>
            </w:tcBorders>
            <w:vAlign w:val="center"/>
          </w:tcPr>
          <w:p w14:paraId="39D9164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3328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08" w:type="dxa"/>
            <w:gridSpan w:val="97"/>
            <w:vMerge/>
            <w:tcBorders>
              <w:bottom w:val="double" w:sz="4" w:space="0" w:color="auto"/>
            </w:tcBorders>
            <w:vAlign w:val="center"/>
          </w:tcPr>
          <w:p w14:paraId="5838A9B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10D397F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403B1E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AB8E27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9" w:type="dxa"/>
            <w:gridSpan w:val="97"/>
            <w:tcBorders>
              <w:top w:val="double" w:sz="4" w:space="0" w:color="auto"/>
              <w:bottom w:val="nil"/>
            </w:tcBorders>
            <w:vAlign w:val="center"/>
          </w:tcPr>
          <w:p w14:paraId="41D4CFE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842" w:type="dxa"/>
            <w:gridSpan w:val="233"/>
            <w:tcBorders>
              <w:top w:val="double" w:sz="4" w:space="0" w:color="auto"/>
              <w:bottom w:val="nil"/>
            </w:tcBorders>
            <w:vAlign w:val="center"/>
          </w:tcPr>
          <w:p w14:paraId="1C381D7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2FCE5A0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</w:t>
            </w:r>
          </w:p>
        </w:tc>
        <w:tc>
          <w:tcPr>
            <w:tcW w:w="1420" w:type="dxa"/>
            <w:gridSpan w:val="178"/>
            <w:tcBorders>
              <w:top w:val="double" w:sz="4" w:space="0" w:color="auto"/>
              <w:bottom w:val="nil"/>
            </w:tcBorders>
            <w:vAlign w:val="center"/>
          </w:tcPr>
          <w:p w14:paraId="1A61BB6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36</w:t>
            </w:r>
          </w:p>
        </w:tc>
        <w:tc>
          <w:tcPr>
            <w:tcW w:w="1247" w:type="dxa"/>
            <w:gridSpan w:val="200"/>
            <w:tcBorders>
              <w:top w:val="double" w:sz="4" w:space="0" w:color="auto"/>
              <w:bottom w:val="nil"/>
            </w:tcBorders>
            <w:vAlign w:val="center"/>
          </w:tcPr>
          <w:p w14:paraId="325F42F9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48</w:t>
            </w:r>
          </w:p>
        </w:tc>
        <w:tc>
          <w:tcPr>
            <w:tcW w:w="1708" w:type="dxa"/>
            <w:gridSpan w:val="97"/>
            <w:tcBorders>
              <w:top w:val="double" w:sz="4" w:space="0" w:color="auto"/>
              <w:bottom w:val="nil"/>
            </w:tcBorders>
            <w:vAlign w:val="center"/>
          </w:tcPr>
          <w:p w14:paraId="0B991B29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0,160</w:t>
            </w:r>
          </w:p>
        </w:tc>
        <w:tc>
          <w:tcPr>
            <w:tcW w:w="284" w:type="dxa"/>
            <w:gridSpan w:val="3"/>
            <w:vMerge/>
          </w:tcPr>
          <w:p w14:paraId="0BB3991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1E3560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CCC185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9" w:type="dxa"/>
            <w:gridSpan w:val="97"/>
            <w:tcBorders>
              <w:bottom w:val="single" w:sz="4" w:space="0" w:color="auto"/>
            </w:tcBorders>
            <w:vAlign w:val="center"/>
          </w:tcPr>
          <w:p w14:paraId="5CCEE1B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842" w:type="dxa"/>
            <w:gridSpan w:val="233"/>
            <w:tcBorders>
              <w:bottom w:val="single" w:sz="4" w:space="0" w:color="auto"/>
            </w:tcBorders>
            <w:vAlign w:val="center"/>
          </w:tcPr>
          <w:p w14:paraId="07B67CC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  <w:gridSpan w:val="223"/>
            <w:tcBorders>
              <w:bottom w:val="single" w:sz="4" w:space="0" w:color="auto"/>
            </w:tcBorders>
            <w:vAlign w:val="center"/>
          </w:tcPr>
          <w:p w14:paraId="7EDDC0D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</w:t>
            </w:r>
          </w:p>
        </w:tc>
        <w:tc>
          <w:tcPr>
            <w:tcW w:w="1420" w:type="dxa"/>
            <w:gridSpan w:val="178"/>
            <w:tcBorders>
              <w:bottom w:val="single" w:sz="4" w:space="0" w:color="auto"/>
            </w:tcBorders>
            <w:vAlign w:val="center"/>
          </w:tcPr>
          <w:p w14:paraId="1C3B330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36</w:t>
            </w:r>
          </w:p>
        </w:tc>
        <w:tc>
          <w:tcPr>
            <w:tcW w:w="1247" w:type="dxa"/>
            <w:gridSpan w:val="200"/>
            <w:tcBorders>
              <w:bottom w:val="single" w:sz="4" w:space="0" w:color="auto"/>
            </w:tcBorders>
            <w:vAlign w:val="center"/>
          </w:tcPr>
          <w:p w14:paraId="2621350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48</w:t>
            </w:r>
          </w:p>
        </w:tc>
        <w:tc>
          <w:tcPr>
            <w:tcW w:w="1708" w:type="dxa"/>
            <w:gridSpan w:val="97"/>
            <w:tcBorders>
              <w:bottom w:val="single" w:sz="4" w:space="0" w:color="auto"/>
            </w:tcBorders>
            <w:vAlign w:val="center"/>
          </w:tcPr>
          <w:p w14:paraId="62FC7B8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0,160</w:t>
            </w:r>
          </w:p>
        </w:tc>
        <w:tc>
          <w:tcPr>
            <w:tcW w:w="284" w:type="dxa"/>
            <w:gridSpan w:val="3"/>
            <w:vMerge/>
          </w:tcPr>
          <w:p w14:paraId="0B1BBB0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E70480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right w:val="nil"/>
            </w:tcBorders>
          </w:tcPr>
          <w:p w14:paraId="4968643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  <w:tcBorders>
              <w:left w:val="nil"/>
              <w:right w:val="nil"/>
            </w:tcBorders>
          </w:tcPr>
          <w:p w14:paraId="44D9A716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6CEBE2A9" w14:textId="77777777" w:rsidR="00681CA0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CA2AD7">
              <w:rPr>
                <w:rFonts w:ascii="Arial" w:hAnsi="Arial" w:cs="Arial"/>
              </w:rPr>
              <w:t xml:space="preserve">цветности </w:t>
            </w:r>
            <w:r w:rsidRPr="00CA2AD7">
              <w:rPr>
                <w:rFonts w:ascii="Sitka Subheading" w:hAnsi="Sitka Subheading" w:cs="Arial"/>
              </w:rPr>
              <w:t>—</w:t>
            </w:r>
            <w:r w:rsidRPr="00CA2AD7">
              <w:rPr>
                <w:rFonts w:ascii="Arial" w:hAnsi="Arial" w:cs="Arial"/>
              </w:rPr>
              <w:t xml:space="preserve"> </w:t>
            </w:r>
            <w:r w:rsidR="00F94339" w:rsidRPr="00CA2AD7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30636E4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718A371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5656DF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487B99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35E6A9AC" w14:textId="77777777" w:rsidR="00681CA0" w:rsidRPr="00FB2C7D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B2C7D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6D07F59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D7A00D8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7F39250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  <w:gridSpan w:val="141"/>
            <w:vMerge w:val="restart"/>
            <w:vAlign w:val="center"/>
          </w:tcPr>
          <w:p w14:paraId="4E4D63A4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846" w:type="dxa"/>
            <w:gridSpan w:val="342"/>
            <w:vMerge w:val="restart"/>
          </w:tcPr>
          <w:p w14:paraId="09F46120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</w:t>
            </w:r>
            <w:r w:rsidRPr="00F33284">
              <w:rPr>
                <w:rFonts w:ascii="Arial" w:hAnsi="Arial" w:cs="Arial"/>
              </w:rPr>
              <w:t>я</w:t>
            </w:r>
            <w:r w:rsidRPr="00F33284">
              <w:rPr>
                <w:rFonts w:ascii="Arial" w:hAnsi="Arial" w:cs="Arial"/>
              </w:rPr>
              <w:t>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929" w:type="dxa"/>
            <w:gridSpan w:val="545"/>
          </w:tcPr>
          <w:p w14:paraId="7F3EB43B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239530B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04848F8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3C7F32B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  <w:gridSpan w:val="141"/>
            <w:vMerge/>
            <w:tcBorders>
              <w:bottom w:val="double" w:sz="4" w:space="0" w:color="auto"/>
            </w:tcBorders>
          </w:tcPr>
          <w:p w14:paraId="76C86A1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6" w:type="dxa"/>
            <w:gridSpan w:val="342"/>
            <w:vMerge/>
            <w:tcBorders>
              <w:bottom w:val="double" w:sz="4" w:space="0" w:color="auto"/>
            </w:tcBorders>
          </w:tcPr>
          <w:p w14:paraId="019A101B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1" w:type="dxa"/>
            <w:gridSpan w:val="448"/>
            <w:tcBorders>
              <w:bottom w:val="double" w:sz="4" w:space="0" w:color="auto"/>
            </w:tcBorders>
          </w:tcPr>
          <w:p w14:paraId="0E688E1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Расч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тное</w:t>
            </w:r>
            <w:r w:rsidR="008D5D84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08" w:type="dxa"/>
            <w:gridSpan w:val="97"/>
            <w:tcBorders>
              <w:bottom w:val="double" w:sz="4" w:space="0" w:color="auto"/>
            </w:tcBorders>
          </w:tcPr>
          <w:p w14:paraId="5C1FB74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47C65F7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5E66B1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1024208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  <w:gridSpan w:val="141"/>
            <w:tcBorders>
              <w:top w:val="double" w:sz="4" w:space="0" w:color="auto"/>
            </w:tcBorders>
          </w:tcPr>
          <w:p w14:paraId="5501552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846" w:type="dxa"/>
            <w:gridSpan w:val="342"/>
            <w:tcBorders>
              <w:top w:val="double" w:sz="4" w:space="0" w:color="auto"/>
            </w:tcBorders>
          </w:tcPr>
          <w:p w14:paraId="2F2C9F26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221" w:type="dxa"/>
            <w:gridSpan w:val="448"/>
            <w:tcBorders>
              <w:top w:val="double" w:sz="4" w:space="0" w:color="auto"/>
            </w:tcBorders>
          </w:tcPr>
          <w:p w14:paraId="5DE23072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1708" w:type="dxa"/>
            <w:gridSpan w:val="97"/>
            <w:tcBorders>
              <w:top w:val="double" w:sz="4" w:space="0" w:color="auto"/>
            </w:tcBorders>
          </w:tcPr>
          <w:p w14:paraId="496975BB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DD66B7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B27B201" w14:textId="77777777" w:rsidTr="004068EE">
        <w:trPr>
          <w:cantSplit/>
          <w:trHeight w:val="2865"/>
        </w:trPr>
        <w:tc>
          <w:tcPr>
            <w:tcW w:w="10177" w:type="dxa"/>
            <w:gridSpan w:val="1051"/>
            <w:tcBorders>
              <w:top w:val="nil"/>
            </w:tcBorders>
          </w:tcPr>
          <w:p w14:paraId="03A7DCC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  <w:p w14:paraId="59CD7C5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A798909" w14:textId="77777777" w:rsidTr="004068EE">
        <w:trPr>
          <w:cantSplit/>
        </w:trPr>
        <w:tc>
          <w:tcPr>
            <w:tcW w:w="10177" w:type="dxa"/>
            <w:gridSpan w:val="1051"/>
          </w:tcPr>
          <w:p w14:paraId="7CE4A421" w14:textId="77777777" w:rsidR="00681CA0" w:rsidRPr="00F33284" w:rsidRDefault="008C3D53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3030-1</w:t>
            </w:r>
          </w:p>
        </w:tc>
      </w:tr>
      <w:tr w:rsidR="00681CA0" w:rsidRPr="00F33284" w14:paraId="1A85F22F" w14:textId="77777777" w:rsidTr="004068EE">
        <w:tc>
          <w:tcPr>
            <w:tcW w:w="1833" w:type="dxa"/>
            <w:gridSpan w:val="117"/>
          </w:tcPr>
          <w:p w14:paraId="538B12A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210" w:type="dxa"/>
            <w:gridSpan w:val="797"/>
          </w:tcPr>
          <w:p w14:paraId="1956AE11" w14:textId="77777777" w:rsidR="00681CA0" w:rsidRPr="00F33284" w:rsidRDefault="00681CA0" w:rsidP="00B923F2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D607428" w14:textId="77777777" w:rsidR="00681CA0" w:rsidRPr="00F33284" w:rsidRDefault="00681CA0" w:rsidP="00B923F2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4" w:type="dxa"/>
            <w:gridSpan w:val="137"/>
            <w:vAlign w:val="center"/>
          </w:tcPr>
          <w:p w14:paraId="6854DBED" w14:textId="77777777" w:rsidR="00681CA0" w:rsidRPr="00F33284" w:rsidRDefault="00FA62C7" w:rsidP="00FB2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C7823">
              <w:rPr>
                <w:rFonts w:ascii="Arial" w:hAnsi="Arial" w:cs="Arial"/>
              </w:rPr>
              <w:t xml:space="preserve">с. </w:t>
            </w:r>
            <w:r w:rsidR="00681CA0" w:rsidRPr="000C7823">
              <w:rPr>
                <w:rFonts w:ascii="Arial" w:hAnsi="Arial" w:cs="Arial"/>
              </w:rPr>
              <w:t>2</w:t>
            </w:r>
          </w:p>
        </w:tc>
      </w:tr>
      <w:tr w:rsidR="00681CA0" w:rsidRPr="00F33284" w14:paraId="2739B9A9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FA8BBCF" w14:textId="77777777" w:rsidR="00681CA0" w:rsidRPr="00317441" w:rsidRDefault="00681CA0" w:rsidP="00FB2C7D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317441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17441">
              <w:rPr>
                <w:rFonts w:ascii="Arial" w:hAnsi="Arial" w:cs="Arial"/>
              </w:rPr>
              <w:t>-6-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17441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17441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17441">
              <w:rPr>
                <w:rFonts w:ascii="Arial" w:hAnsi="Arial" w:cs="Arial"/>
              </w:rPr>
              <w:t>5-16/225</w:t>
            </w:r>
          </w:p>
        </w:tc>
      </w:tr>
      <w:tr w:rsidR="00681CA0" w:rsidRPr="00F33284" w14:paraId="13C9965E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6C944A7B" w14:textId="77777777" w:rsidR="00681CA0" w:rsidRPr="00317441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0FFA3278" w14:textId="77777777" w:rsidR="00681CA0" w:rsidRPr="00F33284" w:rsidRDefault="00681CA0" w:rsidP="00B923F2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C6EDAB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D42EF3A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379A5F9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9" w:type="dxa"/>
            <w:gridSpan w:val="97"/>
            <w:tcBorders>
              <w:bottom w:val="double" w:sz="4" w:space="0" w:color="auto"/>
            </w:tcBorders>
            <w:vAlign w:val="center"/>
          </w:tcPr>
          <w:p w14:paraId="38526D6A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9" w:type="dxa"/>
            <w:gridSpan w:val="211"/>
            <w:tcBorders>
              <w:bottom w:val="double" w:sz="4" w:space="0" w:color="auto"/>
            </w:tcBorders>
            <w:vAlign w:val="center"/>
          </w:tcPr>
          <w:p w14:paraId="4D3C4683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Номинал</w:t>
            </w:r>
            <w:r w:rsidRPr="00CA2AD7">
              <w:rPr>
                <w:rFonts w:ascii="Arial" w:hAnsi="Arial" w:cs="Arial"/>
              </w:rPr>
              <w:t>ь</w:t>
            </w:r>
            <w:r w:rsidRPr="00CA2AD7">
              <w:rPr>
                <w:rFonts w:ascii="Arial" w:hAnsi="Arial" w:cs="Arial"/>
              </w:rPr>
              <w:t>ная мо</w:t>
            </w:r>
            <w:r w:rsidRPr="00CA2AD7">
              <w:rPr>
                <w:rFonts w:ascii="Arial" w:hAnsi="Arial" w:cs="Arial"/>
              </w:rPr>
              <w:t>щ</w:t>
            </w:r>
            <w:r w:rsidRPr="00CA2AD7">
              <w:rPr>
                <w:rFonts w:ascii="Arial" w:hAnsi="Arial" w:cs="Arial"/>
              </w:rPr>
              <w:t>ность, Вт</w:t>
            </w:r>
          </w:p>
        </w:tc>
        <w:tc>
          <w:tcPr>
            <w:tcW w:w="1481" w:type="dxa"/>
            <w:gridSpan w:val="164"/>
            <w:tcBorders>
              <w:bottom w:val="double" w:sz="4" w:space="0" w:color="auto"/>
            </w:tcBorders>
            <w:vAlign w:val="center"/>
          </w:tcPr>
          <w:p w14:paraId="1C69E29D" w14:textId="77777777" w:rsidR="00681CA0" w:rsidRPr="00CA2AD7" w:rsidRDefault="001F678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</w:t>
            </w:r>
            <w:r w:rsidRPr="00CA2AD7">
              <w:rPr>
                <w:rFonts w:ascii="Arial" w:hAnsi="Arial" w:cs="Arial"/>
              </w:rPr>
              <w:t>е</w:t>
            </w:r>
            <w:r w:rsidRPr="00CA2AD7">
              <w:rPr>
                <w:rFonts w:ascii="Arial" w:hAnsi="Arial" w:cs="Arial"/>
              </w:rPr>
              <w:t>ния</w:t>
            </w:r>
            <w:r w:rsidR="00681CA0" w:rsidRPr="00CA2AD7">
              <w:rPr>
                <w:rFonts w:ascii="Arial" w:hAnsi="Arial" w:cs="Arial"/>
              </w:rPr>
              <w:t>, В</w:t>
            </w:r>
          </w:p>
        </w:tc>
        <w:tc>
          <w:tcPr>
            <w:tcW w:w="1499" w:type="dxa"/>
            <w:gridSpan w:val="194"/>
            <w:tcBorders>
              <w:bottom w:val="double" w:sz="4" w:space="0" w:color="auto"/>
            </w:tcBorders>
            <w:vAlign w:val="center"/>
          </w:tcPr>
          <w:p w14:paraId="25275E67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Ток кали</w:t>
            </w:r>
            <w:r w:rsidRPr="00CA2AD7">
              <w:rPr>
                <w:rFonts w:ascii="Arial" w:hAnsi="Arial" w:cs="Arial"/>
              </w:rPr>
              <w:t>б</w:t>
            </w:r>
            <w:r w:rsidRPr="00CA2AD7">
              <w:rPr>
                <w:rFonts w:ascii="Arial" w:hAnsi="Arial" w:cs="Arial"/>
              </w:rPr>
              <w:t>ровки, А</w:t>
            </w:r>
          </w:p>
        </w:tc>
        <w:tc>
          <w:tcPr>
            <w:tcW w:w="1559" w:type="dxa"/>
            <w:gridSpan w:val="197"/>
            <w:tcBorders>
              <w:bottom w:val="double" w:sz="4" w:space="0" w:color="auto"/>
            </w:tcBorders>
            <w:vAlign w:val="center"/>
          </w:tcPr>
          <w:p w14:paraId="725D6630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962" w:type="dxa"/>
            <w:gridSpan w:val="165"/>
            <w:tcBorders>
              <w:bottom w:val="double" w:sz="4" w:space="0" w:color="auto"/>
            </w:tcBorders>
            <w:vAlign w:val="center"/>
          </w:tcPr>
          <w:p w14:paraId="0426384D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494A950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1498C26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BE04FD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9" w:type="dxa"/>
            <w:gridSpan w:val="97"/>
            <w:tcBorders>
              <w:top w:val="double" w:sz="4" w:space="0" w:color="auto"/>
              <w:bottom w:val="nil"/>
            </w:tcBorders>
            <w:vAlign w:val="center"/>
          </w:tcPr>
          <w:p w14:paraId="07631DA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11"/>
            <w:tcBorders>
              <w:top w:val="double" w:sz="4" w:space="0" w:color="auto"/>
              <w:bottom w:val="nil"/>
            </w:tcBorders>
            <w:vAlign w:val="center"/>
          </w:tcPr>
          <w:p w14:paraId="00748A6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481" w:type="dxa"/>
            <w:gridSpan w:val="164"/>
            <w:tcBorders>
              <w:top w:val="double" w:sz="4" w:space="0" w:color="auto"/>
              <w:bottom w:val="nil"/>
            </w:tcBorders>
            <w:vAlign w:val="center"/>
          </w:tcPr>
          <w:p w14:paraId="11ED3309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127</w:t>
            </w:r>
          </w:p>
        </w:tc>
        <w:tc>
          <w:tcPr>
            <w:tcW w:w="1499" w:type="dxa"/>
            <w:gridSpan w:val="194"/>
            <w:tcBorders>
              <w:top w:val="double" w:sz="4" w:space="0" w:color="auto"/>
              <w:bottom w:val="nil"/>
            </w:tcBorders>
            <w:vAlign w:val="center"/>
          </w:tcPr>
          <w:p w14:paraId="53CB8F8D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1559" w:type="dxa"/>
            <w:gridSpan w:val="197"/>
            <w:tcBorders>
              <w:top w:val="double" w:sz="4" w:space="0" w:color="auto"/>
              <w:bottom w:val="nil"/>
            </w:tcBorders>
            <w:vAlign w:val="center"/>
          </w:tcPr>
          <w:p w14:paraId="434EEACD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7</w:t>
            </w:r>
            <w:r w:rsidRPr="00F33284">
              <w:rPr>
                <w:rFonts w:ascii="Arial" w:hAnsi="Arial" w:cs="Arial"/>
              </w:rPr>
              <w:t>00</w:t>
            </w:r>
          </w:p>
        </w:tc>
        <w:tc>
          <w:tcPr>
            <w:tcW w:w="1962" w:type="dxa"/>
            <w:gridSpan w:val="165"/>
            <w:tcBorders>
              <w:top w:val="double" w:sz="4" w:space="0" w:color="auto"/>
              <w:bottom w:val="nil"/>
            </w:tcBorders>
            <w:vAlign w:val="center"/>
          </w:tcPr>
          <w:p w14:paraId="4592A31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284" w:type="dxa"/>
            <w:gridSpan w:val="3"/>
            <w:vMerge/>
          </w:tcPr>
          <w:p w14:paraId="2586D94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B88066A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3D92591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9" w:type="dxa"/>
            <w:gridSpan w:val="97"/>
            <w:vAlign w:val="center"/>
          </w:tcPr>
          <w:p w14:paraId="32714FB4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11"/>
            <w:vAlign w:val="center"/>
          </w:tcPr>
          <w:p w14:paraId="400B7FA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481" w:type="dxa"/>
            <w:gridSpan w:val="164"/>
            <w:vAlign w:val="center"/>
          </w:tcPr>
          <w:p w14:paraId="142C627D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499" w:type="dxa"/>
            <w:gridSpan w:val="194"/>
            <w:vAlign w:val="center"/>
          </w:tcPr>
          <w:p w14:paraId="05CB19D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1559" w:type="dxa"/>
            <w:gridSpan w:val="197"/>
            <w:vAlign w:val="center"/>
          </w:tcPr>
          <w:p w14:paraId="5BAA60E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650</w:t>
            </w:r>
          </w:p>
        </w:tc>
        <w:tc>
          <w:tcPr>
            <w:tcW w:w="1962" w:type="dxa"/>
            <w:gridSpan w:val="165"/>
            <w:vAlign w:val="center"/>
          </w:tcPr>
          <w:p w14:paraId="3254996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28D8DD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E22D93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C6AF416" w14:textId="77777777" w:rsidR="00681CA0" w:rsidRPr="00F33284" w:rsidRDefault="00681CA0" w:rsidP="00B923F2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5E1FF0D" w14:textId="77777777" w:rsidTr="004068EE">
        <w:trPr>
          <w:cantSplit/>
          <w:trHeight w:val="45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9F3078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7B7511B2" w14:textId="77777777" w:rsidR="00681CA0" w:rsidRPr="00F33284" w:rsidRDefault="00681CA0" w:rsidP="00B923F2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534CE7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D47B975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A0282A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75" w:type="dxa"/>
            <w:gridSpan w:val="897"/>
            <w:tcBorders>
              <w:top w:val="nil"/>
            </w:tcBorders>
          </w:tcPr>
          <w:p w14:paraId="3D5BB802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02AEEF0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0C15CD1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B6ADA5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8E300C2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13A270F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 w:val="restart"/>
            <w:tcBorders>
              <w:top w:val="nil"/>
            </w:tcBorders>
            <w:vAlign w:val="center"/>
          </w:tcPr>
          <w:p w14:paraId="59D51EDB" w14:textId="77777777" w:rsidR="00681CA0" w:rsidRPr="00F33284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подогрева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600D90F2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037E888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2847889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B50E16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8509D9F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7A0E6F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/>
            <w:vAlign w:val="center"/>
          </w:tcPr>
          <w:p w14:paraId="02CA9A49" w14:textId="77777777" w:rsidR="00681CA0" w:rsidRPr="00F33284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318D873C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1D89E2CA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9,2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4DCE2FA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9,2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A0621E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8BB5477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27BBC7D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 w:val="restart"/>
            <w:tcBorders>
              <w:top w:val="nil"/>
            </w:tcBorders>
            <w:vAlign w:val="center"/>
          </w:tcPr>
          <w:p w14:paraId="69EE25DF" w14:textId="77777777" w:rsidR="00681CA0" w:rsidRPr="00F33284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702FC0A3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72FE2B3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105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1BCDD77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CEF5D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C58BA14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65A414A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/>
            <w:vAlign w:val="center"/>
          </w:tcPr>
          <w:p w14:paraId="62B8FFB7" w14:textId="77777777" w:rsidR="00681CA0" w:rsidRPr="00F33284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6E370065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4F1718A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145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4418AEB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1F4186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28E1407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2E74D8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 w:val="restart"/>
            <w:tcBorders>
              <w:top w:val="nil"/>
            </w:tcBorders>
            <w:vAlign w:val="center"/>
          </w:tcPr>
          <w:p w14:paraId="3E95668F" w14:textId="77777777" w:rsidR="00681CA0" w:rsidRPr="00F33284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двух посл</w:t>
            </w:r>
            <w:r w:rsidRPr="00F33284"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довательно соедин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нных лампах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048C4D8D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1587C649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130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14CE8A8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2A4423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AE66CED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1FA2F94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/>
          </w:tcPr>
          <w:p w14:paraId="4A42F7FC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06305671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0770E30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10C1487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205284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476D7C7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4EDB11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 w:val="restart"/>
            <w:tcBorders>
              <w:top w:val="nil"/>
            </w:tcBorders>
            <w:vAlign w:val="center"/>
          </w:tcPr>
          <w:p w14:paraId="5DAF95E5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Зажигающий конденсатор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мкФ</w:t>
            </w: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34166A9A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5B046BD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53A8EA8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0,008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23ACA7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75A71A8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0E40DA3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vMerge/>
          </w:tcPr>
          <w:p w14:paraId="69013431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6E3C3A6D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179A66C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1964B70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7CE7B3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90B72EA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3C7111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675" w:type="dxa"/>
            <w:gridSpan w:val="897"/>
            <w:tcBorders>
              <w:top w:val="nil"/>
            </w:tcBorders>
          </w:tcPr>
          <w:p w14:paraId="46E7C878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45027C0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0B5C3F7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CFB20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54C824F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744636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  <w:tcBorders>
              <w:top w:val="nil"/>
            </w:tcBorders>
          </w:tcPr>
          <w:p w14:paraId="25A5817E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7" w:type="dxa"/>
            <w:gridSpan w:val="394"/>
            <w:tcBorders>
              <w:top w:val="nil"/>
            </w:tcBorders>
          </w:tcPr>
          <w:p w14:paraId="59657EE9" w14:textId="77777777" w:rsidR="00681CA0" w:rsidRPr="00CA2AD7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(пиковое</w:t>
            </w:r>
            <w:r w:rsidR="009E3510" w:rsidRPr="00CA2AD7">
              <w:rPr>
                <w:rFonts w:ascii="Arial" w:hAnsi="Arial" w:cs="Arial"/>
              </w:rPr>
              <w:t xml:space="preserve"> знач</w:t>
            </w:r>
            <w:r w:rsidR="009E3510" w:rsidRPr="00CA2AD7">
              <w:rPr>
                <w:rFonts w:ascii="Arial" w:hAnsi="Arial" w:cs="Arial"/>
              </w:rPr>
              <w:t>е</w:t>
            </w:r>
            <w:r w:rsidR="009E3510" w:rsidRPr="00CA2AD7">
              <w:rPr>
                <w:rFonts w:ascii="Arial" w:hAnsi="Arial" w:cs="Arial"/>
              </w:rPr>
              <w:t>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gridSpan w:val="109"/>
            <w:tcBorders>
              <w:top w:val="nil"/>
            </w:tcBorders>
          </w:tcPr>
          <w:p w14:paraId="25C29D1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400</w:t>
            </w:r>
          </w:p>
        </w:tc>
        <w:tc>
          <w:tcPr>
            <w:tcW w:w="973" w:type="dxa"/>
            <w:gridSpan w:val="22"/>
            <w:tcBorders>
              <w:top w:val="nil"/>
            </w:tcBorders>
          </w:tcPr>
          <w:p w14:paraId="361068A6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E8B691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D2BF50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532FE57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8" w:type="dxa"/>
            <w:gridSpan w:val="503"/>
          </w:tcPr>
          <w:p w14:paraId="6F820A99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27" w:type="dxa"/>
            <w:gridSpan w:val="394"/>
          </w:tcPr>
          <w:p w14:paraId="6ADD74A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851" w:type="dxa"/>
            <w:gridSpan w:val="109"/>
          </w:tcPr>
          <w:p w14:paraId="4CD1529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973" w:type="dxa"/>
            <w:gridSpan w:val="22"/>
          </w:tcPr>
          <w:p w14:paraId="1559FA3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7E0F2E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24C7CDE" w14:textId="77777777" w:rsidTr="004068EE">
        <w:trPr>
          <w:cantSplit/>
          <w:trHeight w:val="4739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6F023986" w14:textId="77777777" w:rsidR="00681CA0" w:rsidRPr="00F33284" w:rsidRDefault="00681CA0" w:rsidP="00A91221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4365C53D" w14:textId="77777777" w:rsidR="00681CA0" w:rsidRPr="00F33284" w:rsidRDefault="00681CA0" w:rsidP="00A91221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B923F2">
              <w:rPr>
                <w:rFonts w:ascii="Arial" w:hAnsi="Arial" w:cs="Arial"/>
                <w:b/>
                <w:sz w:val="20"/>
              </w:rPr>
              <w:t xml:space="preserve">* </w:t>
            </w:r>
            <w:r w:rsidRPr="00B923F2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4BF3BA55" w14:textId="77777777" w:rsidTr="004068EE">
        <w:trPr>
          <w:cantSplit/>
        </w:trPr>
        <w:tc>
          <w:tcPr>
            <w:tcW w:w="10177" w:type="dxa"/>
            <w:gridSpan w:val="1051"/>
          </w:tcPr>
          <w:p w14:paraId="3B5F23F8" w14:textId="77777777" w:rsidR="00681CA0" w:rsidRPr="00F33284" w:rsidRDefault="008C3D53" w:rsidP="00B923F2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3030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25877104" w14:textId="77777777" w:rsidTr="004068EE">
        <w:tc>
          <w:tcPr>
            <w:tcW w:w="1654" w:type="dxa"/>
            <w:gridSpan w:val="79"/>
          </w:tcPr>
          <w:p w14:paraId="6040358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60" w:type="dxa"/>
            <w:gridSpan w:val="876"/>
          </w:tcPr>
          <w:p w14:paraId="1A527667" w14:textId="77777777" w:rsidR="00681CA0" w:rsidRPr="00CA2AD7" w:rsidRDefault="00681CA0" w:rsidP="003228E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89518A5" w14:textId="77777777" w:rsidR="00681CA0" w:rsidRPr="00CA2AD7" w:rsidRDefault="00681CA0" w:rsidP="003228E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63" w:type="dxa"/>
            <w:gridSpan w:val="96"/>
            <w:vAlign w:val="center"/>
          </w:tcPr>
          <w:p w14:paraId="3ADF59DE" w14:textId="77777777" w:rsidR="00681CA0" w:rsidRPr="00CA2AD7" w:rsidRDefault="00FA62C7" w:rsidP="00FB2C7D">
            <w:pPr>
              <w:spacing w:after="0" w:line="360" w:lineRule="auto"/>
              <w:ind w:left="-108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с. </w:t>
            </w:r>
            <w:r w:rsidR="00681CA0" w:rsidRPr="00CA2AD7">
              <w:rPr>
                <w:rFonts w:ascii="Arial" w:hAnsi="Arial" w:cs="Arial"/>
              </w:rPr>
              <w:t>1</w:t>
            </w:r>
          </w:p>
        </w:tc>
      </w:tr>
      <w:tr w:rsidR="00681CA0" w:rsidRPr="00F33284" w14:paraId="31A0DCA1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8077859" w14:textId="77777777" w:rsidR="00681CA0" w:rsidRPr="003304DF" w:rsidRDefault="00681CA0" w:rsidP="00FB2C7D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304DF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304DF">
              <w:rPr>
                <w:rFonts w:ascii="Arial" w:hAnsi="Arial" w:cs="Arial"/>
              </w:rPr>
              <w:t>-8-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304DF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304DF">
              <w:rPr>
                <w:rFonts w:ascii="Arial" w:hAnsi="Arial" w:cs="Arial"/>
              </w:rPr>
              <w:t>5-16/300</w:t>
            </w:r>
          </w:p>
        </w:tc>
      </w:tr>
      <w:tr w:rsidR="00681CA0" w:rsidRPr="00F33284" w14:paraId="29996D64" w14:textId="77777777" w:rsidTr="004068EE">
        <w:trPr>
          <w:cantSplit/>
          <w:trHeight w:val="495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033CCE5B" w14:textId="77777777" w:rsidR="00681CA0" w:rsidRPr="003304DF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24" w:type="dxa"/>
            <w:gridSpan w:val="141"/>
            <w:tcBorders>
              <w:bottom w:val="double" w:sz="4" w:space="0" w:color="auto"/>
            </w:tcBorders>
            <w:vAlign w:val="center"/>
          </w:tcPr>
          <w:p w14:paraId="4EC51F9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60" w:type="dxa"/>
            <w:gridSpan w:val="186"/>
            <w:tcBorders>
              <w:bottom w:val="double" w:sz="4" w:space="0" w:color="auto"/>
            </w:tcBorders>
            <w:vAlign w:val="center"/>
          </w:tcPr>
          <w:p w14:paraId="7B590BD0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Схема</w:t>
            </w:r>
          </w:p>
        </w:tc>
        <w:tc>
          <w:tcPr>
            <w:tcW w:w="2882" w:type="dxa"/>
            <w:gridSpan w:val="355"/>
            <w:tcBorders>
              <w:bottom w:val="double" w:sz="4" w:space="0" w:color="auto"/>
            </w:tcBorders>
            <w:vAlign w:val="center"/>
          </w:tcPr>
          <w:p w14:paraId="2227315C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Катод</w:t>
            </w:r>
          </w:p>
        </w:tc>
        <w:tc>
          <w:tcPr>
            <w:tcW w:w="1260" w:type="dxa"/>
            <w:gridSpan w:val="126"/>
            <w:tcBorders>
              <w:bottom w:val="double" w:sz="4" w:space="0" w:color="auto"/>
            </w:tcBorders>
            <w:vAlign w:val="center"/>
          </w:tcPr>
          <w:p w14:paraId="549D6791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Цоколь</w:t>
            </w:r>
          </w:p>
        </w:tc>
        <w:tc>
          <w:tcPr>
            <w:tcW w:w="2173" w:type="dxa"/>
            <w:gridSpan w:val="220"/>
            <w:tcBorders>
              <w:bottom w:val="double" w:sz="4" w:space="0" w:color="auto"/>
            </w:tcBorders>
            <w:vAlign w:val="center"/>
          </w:tcPr>
          <w:p w14:paraId="359B1B04" w14:textId="4EC05FAE" w:rsidR="00681CA0" w:rsidRPr="00CA2AD7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A682D2A" w14:textId="77777777" w:rsidR="00681CA0" w:rsidRPr="00F33284" w:rsidRDefault="00681CA0" w:rsidP="003228E1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F89830B" w14:textId="77777777" w:rsidTr="004068EE">
        <w:trPr>
          <w:cantSplit/>
          <w:trHeight w:val="15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7E06539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24" w:type="dxa"/>
            <w:gridSpan w:val="141"/>
            <w:vAlign w:val="center"/>
          </w:tcPr>
          <w:p w14:paraId="53C1C5E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</w:t>
            </w:r>
          </w:p>
        </w:tc>
        <w:tc>
          <w:tcPr>
            <w:tcW w:w="1460" w:type="dxa"/>
            <w:gridSpan w:val="186"/>
            <w:vAlign w:val="center"/>
          </w:tcPr>
          <w:p w14:paraId="4BD15D05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Бесста</w:t>
            </w:r>
            <w:r w:rsidRPr="00CA2AD7">
              <w:rPr>
                <w:rFonts w:ascii="Arial" w:hAnsi="Arial" w:cs="Arial"/>
              </w:rPr>
              <w:t>р</w:t>
            </w:r>
            <w:r w:rsidRPr="00CA2AD7">
              <w:rPr>
                <w:rFonts w:ascii="Arial" w:hAnsi="Arial" w:cs="Arial"/>
              </w:rPr>
              <w:t>терная</w:t>
            </w:r>
          </w:p>
        </w:tc>
        <w:tc>
          <w:tcPr>
            <w:tcW w:w="2882" w:type="dxa"/>
            <w:gridSpan w:val="355"/>
            <w:vAlign w:val="center"/>
          </w:tcPr>
          <w:p w14:paraId="39EA7490" w14:textId="77777777" w:rsidR="00681CA0" w:rsidRPr="00CA2AD7" w:rsidRDefault="009E351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предварительного </w:t>
            </w:r>
            <w:r w:rsidR="00681CA0" w:rsidRPr="00CA2AD7">
              <w:rPr>
                <w:rFonts w:ascii="Arial" w:hAnsi="Arial" w:cs="Arial"/>
              </w:rPr>
              <w:t>под</w:t>
            </w:r>
            <w:r w:rsidR="00681CA0" w:rsidRPr="00CA2AD7">
              <w:rPr>
                <w:rFonts w:ascii="Arial" w:hAnsi="Arial" w:cs="Arial"/>
              </w:rPr>
              <w:t>о</w:t>
            </w:r>
            <w:r w:rsidR="00681CA0" w:rsidRPr="00CA2AD7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260" w:type="dxa"/>
            <w:gridSpan w:val="126"/>
            <w:vAlign w:val="center"/>
          </w:tcPr>
          <w:p w14:paraId="728699C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  <w:lang w:val="en-US"/>
              </w:rPr>
              <w:t>G</w:t>
            </w:r>
            <w:r w:rsidRPr="00CA2AD7">
              <w:rPr>
                <w:rFonts w:ascii="Arial" w:hAnsi="Arial" w:cs="Arial"/>
              </w:rPr>
              <w:t>5</w:t>
            </w:r>
          </w:p>
        </w:tc>
        <w:tc>
          <w:tcPr>
            <w:tcW w:w="2173" w:type="dxa"/>
            <w:gridSpan w:val="220"/>
            <w:vAlign w:val="center"/>
          </w:tcPr>
          <w:p w14:paraId="30C6E6A6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A2AD7">
              <w:rPr>
                <w:rFonts w:ascii="Arial" w:hAnsi="Arial" w:cs="Arial"/>
              </w:rPr>
              <w:t>16</w:t>
            </w:r>
            <w:r w:rsidRPr="00CA2AD7">
              <w:rPr>
                <w:rFonts w:ascii="Arial" w:hAnsi="Arial" w:cs="Arial"/>
                <w:lang w:val="en-US"/>
              </w:rPr>
              <w:t xml:space="preserve"> х </w:t>
            </w:r>
            <w:r w:rsidRPr="00CA2AD7">
              <w:rPr>
                <w:rFonts w:ascii="Arial" w:hAnsi="Arial" w:cs="Arial"/>
              </w:rPr>
              <w:t>300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98B4957" w14:textId="77777777" w:rsidR="00681CA0" w:rsidRPr="00F33284" w:rsidRDefault="00681CA0" w:rsidP="003228E1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D868F9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975212C" w14:textId="77777777" w:rsidR="00681CA0" w:rsidRPr="00F33284" w:rsidRDefault="00681CA0" w:rsidP="003228E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92DC3EC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3E3E8DC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00D319C4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3D902655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1B5236" w14:textId="77777777" w:rsidR="00681CA0" w:rsidRPr="00FB2C7D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4414D8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4BC21A9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5" w:type="dxa"/>
            <w:gridSpan w:val="181"/>
            <w:tcBorders>
              <w:top w:val="nil"/>
            </w:tcBorders>
          </w:tcPr>
          <w:p w14:paraId="7081DA61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4003" w:type="dxa"/>
            <w:gridSpan w:val="485"/>
            <w:tcBorders>
              <w:top w:val="nil"/>
            </w:tcBorders>
          </w:tcPr>
          <w:p w14:paraId="40A3B3CC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2" w:type="dxa"/>
            <w:gridSpan w:val="269"/>
            <w:tcBorders>
              <w:top w:val="nil"/>
            </w:tcBorders>
          </w:tcPr>
          <w:p w14:paraId="63357CFD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679" w:type="dxa"/>
            <w:gridSpan w:val="93"/>
            <w:tcBorders>
              <w:top w:val="nil"/>
            </w:tcBorders>
          </w:tcPr>
          <w:p w14:paraId="1608D49F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BD1A203" w14:textId="77777777" w:rsidR="00681CA0" w:rsidRPr="00FB2C7D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9FE30A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3847A7A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5" w:type="dxa"/>
            <w:gridSpan w:val="181"/>
            <w:tcBorders>
              <w:top w:val="nil"/>
              <w:bottom w:val="double" w:sz="4" w:space="0" w:color="auto"/>
            </w:tcBorders>
          </w:tcPr>
          <w:p w14:paraId="2FF8992D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165" w:type="dxa"/>
            <w:gridSpan w:val="249"/>
            <w:tcBorders>
              <w:top w:val="nil"/>
              <w:bottom w:val="double" w:sz="4" w:space="0" w:color="auto"/>
            </w:tcBorders>
          </w:tcPr>
          <w:p w14:paraId="6F191A74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838" w:type="dxa"/>
            <w:gridSpan w:val="236"/>
            <w:tcBorders>
              <w:top w:val="nil"/>
              <w:bottom w:val="double" w:sz="4" w:space="0" w:color="auto"/>
            </w:tcBorders>
          </w:tcPr>
          <w:p w14:paraId="3118BC7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521" w:type="dxa"/>
            <w:gridSpan w:val="362"/>
            <w:tcBorders>
              <w:top w:val="nil"/>
              <w:bottom w:val="double" w:sz="4" w:space="0" w:color="auto"/>
            </w:tcBorders>
          </w:tcPr>
          <w:p w14:paraId="1D020EE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3024AD8" w14:textId="77777777" w:rsidR="00681CA0" w:rsidRPr="00FB2C7D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F3A532F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679CB3E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5" w:type="dxa"/>
            <w:gridSpan w:val="181"/>
            <w:tcBorders>
              <w:top w:val="double" w:sz="4" w:space="0" w:color="auto"/>
            </w:tcBorders>
          </w:tcPr>
          <w:p w14:paraId="01AEAB3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288,3</w:t>
            </w:r>
          </w:p>
        </w:tc>
        <w:tc>
          <w:tcPr>
            <w:tcW w:w="2165" w:type="dxa"/>
            <w:gridSpan w:val="249"/>
            <w:tcBorders>
              <w:top w:val="double" w:sz="4" w:space="0" w:color="auto"/>
            </w:tcBorders>
          </w:tcPr>
          <w:p w14:paraId="24EA3D7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293,0</w:t>
            </w:r>
          </w:p>
        </w:tc>
        <w:tc>
          <w:tcPr>
            <w:tcW w:w="1838" w:type="dxa"/>
            <w:gridSpan w:val="236"/>
            <w:tcBorders>
              <w:top w:val="double" w:sz="4" w:space="0" w:color="auto"/>
            </w:tcBorders>
          </w:tcPr>
          <w:p w14:paraId="4944965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295,4</w:t>
            </w:r>
          </w:p>
        </w:tc>
        <w:tc>
          <w:tcPr>
            <w:tcW w:w="1842" w:type="dxa"/>
            <w:gridSpan w:val="269"/>
            <w:tcBorders>
              <w:top w:val="double" w:sz="4" w:space="0" w:color="auto"/>
            </w:tcBorders>
          </w:tcPr>
          <w:p w14:paraId="674924A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302,5</w:t>
            </w:r>
          </w:p>
        </w:tc>
        <w:tc>
          <w:tcPr>
            <w:tcW w:w="1679" w:type="dxa"/>
            <w:gridSpan w:val="93"/>
            <w:tcBorders>
              <w:top w:val="double" w:sz="4" w:space="0" w:color="auto"/>
            </w:tcBorders>
          </w:tcPr>
          <w:p w14:paraId="7C0F333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E2BBE8F" w14:textId="77777777" w:rsidR="00681CA0" w:rsidRPr="00FB2C7D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5906A7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B9606D2" w14:textId="77777777" w:rsidR="00681CA0" w:rsidRPr="00FB2C7D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FE70F00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0518908" w14:textId="77777777" w:rsidR="00681CA0" w:rsidRPr="00FB2C7D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0302F96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425F9A6" w14:textId="77777777" w:rsidR="00681CA0" w:rsidRPr="00FB2C7D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E2D9ED7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3E375E99" w14:textId="77777777" w:rsidR="00681CA0" w:rsidRPr="00FB2C7D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9" w:type="dxa"/>
            <w:gridSpan w:val="12"/>
            <w:tcBorders>
              <w:top w:val="nil"/>
              <w:bottom w:val="double" w:sz="4" w:space="0" w:color="auto"/>
            </w:tcBorders>
            <w:vAlign w:val="center"/>
          </w:tcPr>
          <w:p w14:paraId="6D34E72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412" w:type="dxa"/>
            <w:gridSpan w:val="230"/>
            <w:tcBorders>
              <w:top w:val="nil"/>
              <w:bottom w:val="double" w:sz="4" w:space="0" w:color="auto"/>
            </w:tcBorders>
            <w:vAlign w:val="center"/>
          </w:tcPr>
          <w:p w14:paraId="2193A4C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</w:t>
            </w:r>
            <w:r w:rsidRPr="00F33284">
              <w:rPr>
                <w:rFonts w:ascii="Arial" w:hAnsi="Arial" w:cs="Arial"/>
              </w:rPr>
              <w:t>ь</w:t>
            </w:r>
            <w:r w:rsidRPr="00F33284">
              <w:rPr>
                <w:rFonts w:ascii="Arial" w:hAnsi="Arial" w:cs="Arial"/>
              </w:rPr>
              <w:t>ная мо</w:t>
            </w:r>
            <w:r w:rsidRPr="00F33284">
              <w:rPr>
                <w:rFonts w:ascii="Arial" w:hAnsi="Arial" w:cs="Arial"/>
              </w:rPr>
              <w:t>щ</w:t>
            </w:r>
            <w:r w:rsidRPr="00F33284">
              <w:rPr>
                <w:rFonts w:ascii="Arial" w:hAnsi="Arial" w:cs="Arial"/>
              </w:rPr>
              <w:t>ность ПРА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613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3824F401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напряжения</w:t>
            </w:r>
            <w:r w:rsidR="00681CA0" w:rsidRPr="00CA2AD7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0" w:type="dxa"/>
            <w:gridSpan w:val="120"/>
            <w:tcBorders>
              <w:top w:val="nil"/>
              <w:bottom w:val="double" w:sz="4" w:space="0" w:color="auto"/>
            </w:tcBorders>
            <w:vAlign w:val="center"/>
          </w:tcPr>
          <w:p w14:paraId="7CB1AD6A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Расст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60" w:type="dxa"/>
            <w:gridSpan w:val="198"/>
            <w:tcBorders>
              <w:top w:val="nil"/>
              <w:bottom w:val="double" w:sz="4" w:space="0" w:color="auto"/>
            </w:tcBorders>
            <w:vAlign w:val="center"/>
          </w:tcPr>
          <w:p w14:paraId="4756C0A8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катоде (действу</w:t>
            </w:r>
            <w:r w:rsidRPr="00CA2AD7">
              <w:rPr>
                <w:rFonts w:ascii="Arial" w:hAnsi="Arial" w:cs="Arial"/>
              </w:rPr>
              <w:t>ю</w:t>
            </w:r>
            <w:r w:rsidRPr="00CA2AD7">
              <w:rPr>
                <w:rFonts w:ascii="Arial" w:hAnsi="Arial" w:cs="Arial"/>
              </w:rPr>
              <w:t>щее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>ние</w:t>
            </w:r>
            <w:r w:rsidRPr="00CA2AD7">
              <w:rPr>
                <w:rFonts w:ascii="Arial" w:hAnsi="Arial" w:cs="Arial"/>
              </w:rPr>
              <w:t>), В</w:t>
            </w:r>
          </w:p>
        </w:tc>
        <w:tc>
          <w:tcPr>
            <w:tcW w:w="1701" w:type="dxa"/>
            <w:gridSpan w:val="244"/>
            <w:tcBorders>
              <w:top w:val="nil"/>
              <w:bottom w:val="double" w:sz="4" w:space="0" w:color="auto"/>
            </w:tcBorders>
            <w:vAlign w:val="center"/>
          </w:tcPr>
          <w:p w14:paraId="6629BE54" w14:textId="77777777" w:rsidR="00681CA0" w:rsidRPr="00CA2AD7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холостого х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да (действ</w:t>
            </w:r>
            <w:r w:rsidRPr="00CA2AD7">
              <w:rPr>
                <w:rFonts w:ascii="Arial" w:hAnsi="Arial" w:cs="Arial"/>
              </w:rPr>
              <w:t>у</w:t>
            </w:r>
            <w:r w:rsidRPr="00CA2AD7">
              <w:rPr>
                <w:rFonts w:ascii="Arial" w:hAnsi="Arial" w:cs="Arial"/>
              </w:rPr>
              <w:t>ющее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 xml:space="preserve">ние), </w:t>
            </w:r>
            <w:r w:rsidRPr="00CA2AD7">
              <w:rPr>
                <w:rFonts w:ascii="Arial" w:hAnsi="Arial" w:cs="Arial"/>
              </w:rPr>
              <w:t>В</w:t>
            </w:r>
          </w:p>
        </w:tc>
        <w:tc>
          <w:tcPr>
            <w:tcW w:w="1254" w:type="dxa"/>
            <w:gridSpan w:val="53"/>
            <w:tcBorders>
              <w:top w:val="nil"/>
              <w:bottom w:val="double" w:sz="4" w:space="0" w:color="auto"/>
            </w:tcBorders>
            <w:vAlign w:val="center"/>
          </w:tcPr>
          <w:p w14:paraId="6A77796D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Время зажиг</w:t>
            </w:r>
            <w:r w:rsidRPr="00CA2AD7">
              <w:rPr>
                <w:rFonts w:ascii="Arial" w:hAnsi="Arial" w:cs="Arial"/>
              </w:rPr>
              <w:t>а</w:t>
            </w:r>
            <w:r w:rsidRPr="00CA2AD7">
              <w:rPr>
                <w:rFonts w:ascii="Arial" w:hAnsi="Arial" w:cs="Arial"/>
              </w:rPr>
              <w:t>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47A2D6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151455B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17337BB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9" w:type="dxa"/>
            <w:gridSpan w:val="12"/>
            <w:tcBorders>
              <w:top w:val="double" w:sz="4" w:space="0" w:color="auto"/>
              <w:bottom w:val="nil"/>
            </w:tcBorders>
            <w:vAlign w:val="center"/>
          </w:tcPr>
          <w:p w14:paraId="2D1D0A1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412" w:type="dxa"/>
            <w:gridSpan w:val="230"/>
            <w:tcBorders>
              <w:top w:val="double" w:sz="4" w:space="0" w:color="auto"/>
              <w:bottom w:val="nil"/>
            </w:tcBorders>
            <w:vAlign w:val="center"/>
          </w:tcPr>
          <w:p w14:paraId="4E1A126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4/6/8</w:t>
            </w:r>
          </w:p>
        </w:tc>
        <w:tc>
          <w:tcPr>
            <w:tcW w:w="1613" w:type="dxa"/>
            <w:gridSpan w:val="171"/>
            <w:tcBorders>
              <w:top w:val="double" w:sz="4" w:space="0" w:color="auto"/>
              <w:bottom w:val="nil"/>
            </w:tcBorders>
            <w:vAlign w:val="center"/>
          </w:tcPr>
          <w:p w14:paraId="59414D77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220</w:t>
            </w:r>
          </w:p>
        </w:tc>
        <w:tc>
          <w:tcPr>
            <w:tcW w:w="1080" w:type="dxa"/>
            <w:gridSpan w:val="120"/>
            <w:tcBorders>
              <w:top w:val="double" w:sz="4" w:space="0" w:color="auto"/>
              <w:bottom w:val="nil"/>
            </w:tcBorders>
            <w:vAlign w:val="center"/>
          </w:tcPr>
          <w:p w14:paraId="3945A9B8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6</w:t>
            </w:r>
          </w:p>
        </w:tc>
        <w:tc>
          <w:tcPr>
            <w:tcW w:w="1560" w:type="dxa"/>
            <w:gridSpan w:val="198"/>
            <w:tcBorders>
              <w:top w:val="double" w:sz="4" w:space="0" w:color="auto"/>
              <w:bottom w:val="nil"/>
            </w:tcBorders>
            <w:vAlign w:val="center"/>
          </w:tcPr>
          <w:p w14:paraId="408CC95E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8,0</w:t>
            </w:r>
          </w:p>
        </w:tc>
        <w:tc>
          <w:tcPr>
            <w:tcW w:w="1701" w:type="dxa"/>
            <w:gridSpan w:val="244"/>
            <w:tcBorders>
              <w:top w:val="double" w:sz="4" w:space="0" w:color="auto"/>
              <w:bottom w:val="nil"/>
            </w:tcBorders>
            <w:vAlign w:val="center"/>
          </w:tcPr>
          <w:p w14:paraId="7415E699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200</w:t>
            </w:r>
          </w:p>
        </w:tc>
        <w:tc>
          <w:tcPr>
            <w:tcW w:w="1254" w:type="dxa"/>
            <w:gridSpan w:val="53"/>
            <w:tcBorders>
              <w:top w:val="double" w:sz="4" w:space="0" w:color="auto"/>
              <w:bottom w:val="nil"/>
            </w:tcBorders>
            <w:vAlign w:val="center"/>
          </w:tcPr>
          <w:p w14:paraId="073C786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E445A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61EF7A9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75DE692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9" w:type="dxa"/>
            <w:gridSpan w:val="12"/>
            <w:vAlign w:val="center"/>
          </w:tcPr>
          <w:p w14:paraId="7076019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412" w:type="dxa"/>
            <w:gridSpan w:val="230"/>
            <w:vAlign w:val="center"/>
          </w:tcPr>
          <w:p w14:paraId="7A28160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4/6/8</w:t>
            </w:r>
          </w:p>
        </w:tc>
        <w:tc>
          <w:tcPr>
            <w:tcW w:w="1613" w:type="dxa"/>
            <w:gridSpan w:val="171"/>
            <w:vAlign w:val="center"/>
          </w:tcPr>
          <w:p w14:paraId="6EE22DCF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220</w:t>
            </w:r>
          </w:p>
        </w:tc>
        <w:tc>
          <w:tcPr>
            <w:tcW w:w="1080" w:type="dxa"/>
            <w:gridSpan w:val="120"/>
            <w:vAlign w:val="center"/>
          </w:tcPr>
          <w:p w14:paraId="7604569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6</w:t>
            </w:r>
          </w:p>
        </w:tc>
        <w:tc>
          <w:tcPr>
            <w:tcW w:w="1560" w:type="dxa"/>
            <w:gridSpan w:val="198"/>
            <w:vAlign w:val="center"/>
          </w:tcPr>
          <w:p w14:paraId="1F7B749E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8,0</w:t>
            </w:r>
          </w:p>
        </w:tc>
        <w:tc>
          <w:tcPr>
            <w:tcW w:w="1701" w:type="dxa"/>
            <w:gridSpan w:val="244"/>
            <w:vAlign w:val="center"/>
          </w:tcPr>
          <w:p w14:paraId="5E35920F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200</w:t>
            </w:r>
          </w:p>
        </w:tc>
        <w:tc>
          <w:tcPr>
            <w:tcW w:w="1254" w:type="dxa"/>
            <w:gridSpan w:val="53"/>
            <w:vAlign w:val="center"/>
          </w:tcPr>
          <w:p w14:paraId="48314049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47C0D8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90A77E9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D0FFA8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9E1D539" w14:textId="77777777" w:rsidTr="004068EE">
        <w:trPr>
          <w:cantSplit/>
          <w:trHeight w:val="7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01A71D4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031C1640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78E51B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BA7497F" w14:textId="77777777" w:rsidTr="004068EE">
        <w:trPr>
          <w:cantSplit/>
          <w:trHeight w:val="81"/>
        </w:trPr>
        <w:tc>
          <w:tcPr>
            <w:tcW w:w="394" w:type="dxa"/>
            <w:gridSpan w:val="20"/>
            <w:vMerge/>
          </w:tcPr>
          <w:p w14:paraId="47BDC0F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159" w:type="dxa"/>
            <w:gridSpan w:val="41"/>
            <w:vMerge w:val="restart"/>
            <w:vAlign w:val="center"/>
          </w:tcPr>
          <w:p w14:paraId="55A1056B" w14:textId="77777777" w:rsidR="00681CA0" w:rsidRPr="00F33284" w:rsidRDefault="00681CA0" w:rsidP="00AF44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274" w:type="dxa"/>
            <w:gridSpan w:val="217"/>
            <w:vMerge w:val="restart"/>
          </w:tcPr>
          <w:p w14:paraId="1D59C878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</w:t>
            </w:r>
            <w:r w:rsidRPr="00CA2AD7">
              <w:rPr>
                <w:rFonts w:ascii="Arial" w:hAnsi="Arial" w:cs="Arial"/>
              </w:rPr>
              <w:t>т</w:t>
            </w:r>
            <w:r w:rsidRPr="00CA2AD7">
              <w:rPr>
                <w:rFonts w:ascii="Arial" w:hAnsi="Arial" w:cs="Arial"/>
              </w:rPr>
              <w:t>ное зн</w:t>
            </w:r>
            <w:r w:rsidRPr="00CA2AD7">
              <w:rPr>
                <w:rFonts w:ascii="Arial" w:hAnsi="Arial" w:cs="Arial"/>
              </w:rPr>
              <w:t>а</w:t>
            </w:r>
            <w:r w:rsidRPr="00CA2AD7">
              <w:rPr>
                <w:rFonts w:ascii="Arial" w:hAnsi="Arial" w:cs="Arial"/>
              </w:rPr>
              <w:t>чение мощн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сти, Вт</w:t>
            </w:r>
          </w:p>
        </w:tc>
        <w:tc>
          <w:tcPr>
            <w:tcW w:w="5387" w:type="dxa"/>
            <w:gridSpan w:val="677"/>
          </w:tcPr>
          <w:p w14:paraId="186C5AF8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679" w:type="dxa"/>
            <w:gridSpan w:val="93"/>
            <w:vMerge w:val="restart"/>
            <w:vAlign w:val="center"/>
          </w:tcPr>
          <w:p w14:paraId="0FEA987D" w14:textId="77777777" w:rsidR="00681CA0" w:rsidRPr="00CA2AD7" w:rsidRDefault="001F6780" w:rsidP="00AF44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35E8B65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5454AAC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BBB619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159" w:type="dxa"/>
            <w:gridSpan w:val="41"/>
            <w:vMerge/>
            <w:tcBorders>
              <w:top w:val="nil"/>
              <w:bottom w:val="double" w:sz="4" w:space="0" w:color="auto"/>
            </w:tcBorders>
          </w:tcPr>
          <w:p w14:paraId="7E9B5FCD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dxa"/>
            <w:gridSpan w:val="217"/>
            <w:vMerge/>
            <w:tcBorders>
              <w:top w:val="nil"/>
              <w:bottom w:val="double" w:sz="4" w:space="0" w:color="auto"/>
            </w:tcBorders>
          </w:tcPr>
          <w:p w14:paraId="29B73109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7" w:type="dxa"/>
            <w:gridSpan w:val="172"/>
            <w:tcBorders>
              <w:top w:val="nil"/>
              <w:bottom w:val="double" w:sz="4" w:space="0" w:color="auto"/>
            </w:tcBorders>
            <w:vAlign w:val="center"/>
          </w:tcPr>
          <w:p w14:paraId="73E0FFF5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  <w:lang w:val="sr-Cyrl-CS"/>
              </w:rPr>
              <w:t>Расчетное</w:t>
            </w:r>
          </w:p>
          <w:p w14:paraId="19C8441B" w14:textId="77777777" w:rsidR="004D4B24" w:rsidRPr="00CA2AD7" w:rsidRDefault="004D4B24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</w:rPr>
              <w:t>значение</w:t>
            </w:r>
          </w:p>
        </w:tc>
        <w:tc>
          <w:tcPr>
            <w:tcW w:w="1800" w:type="dxa"/>
            <w:gridSpan w:val="230"/>
            <w:tcBorders>
              <w:top w:val="nil"/>
              <w:bottom w:val="double" w:sz="4" w:space="0" w:color="auto"/>
            </w:tcBorders>
            <w:vAlign w:val="center"/>
          </w:tcPr>
          <w:p w14:paraId="32E97B14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880" w:type="dxa"/>
            <w:gridSpan w:val="275"/>
            <w:tcBorders>
              <w:top w:val="nil"/>
              <w:bottom w:val="double" w:sz="4" w:space="0" w:color="auto"/>
            </w:tcBorders>
            <w:vAlign w:val="center"/>
          </w:tcPr>
          <w:p w14:paraId="42237BBE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79" w:type="dxa"/>
            <w:gridSpan w:val="93"/>
            <w:vMerge/>
            <w:tcBorders>
              <w:bottom w:val="double" w:sz="4" w:space="0" w:color="auto"/>
            </w:tcBorders>
          </w:tcPr>
          <w:p w14:paraId="664EFAD1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7EF9191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973945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3E4E79E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9" w:type="dxa"/>
            <w:gridSpan w:val="41"/>
            <w:tcBorders>
              <w:top w:val="double" w:sz="4" w:space="0" w:color="auto"/>
              <w:bottom w:val="nil"/>
            </w:tcBorders>
          </w:tcPr>
          <w:p w14:paraId="63A88A4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74" w:type="dxa"/>
            <w:gridSpan w:val="217"/>
            <w:tcBorders>
              <w:top w:val="double" w:sz="4" w:space="0" w:color="auto"/>
              <w:bottom w:val="nil"/>
            </w:tcBorders>
          </w:tcPr>
          <w:p w14:paraId="53CED349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7,1</w:t>
            </w:r>
          </w:p>
        </w:tc>
        <w:tc>
          <w:tcPr>
            <w:tcW w:w="1707" w:type="dxa"/>
            <w:gridSpan w:val="172"/>
            <w:tcBorders>
              <w:top w:val="double" w:sz="4" w:space="0" w:color="auto"/>
              <w:bottom w:val="nil"/>
            </w:tcBorders>
          </w:tcPr>
          <w:p w14:paraId="408C8883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56</w:t>
            </w:r>
          </w:p>
        </w:tc>
        <w:tc>
          <w:tcPr>
            <w:tcW w:w="1800" w:type="dxa"/>
            <w:gridSpan w:val="230"/>
            <w:tcBorders>
              <w:top w:val="double" w:sz="4" w:space="0" w:color="auto"/>
              <w:bottom w:val="nil"/>
            </w:tcBorders>
          </w:tcPr>
          <w:p w14:paraId="6A5DE021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48</w:t>
            </w:r>
          </w:p>
        </w:tc>
        <w:tc>
          <w:tcPr>
            <w:tcW w:w="1880" w:type="dxa"/>
            <w:gridSpan w:val="275"/>
            <w:tcBorders>
              <w:top w:val="double" w:sz="4" w:space="0" w:color="auto"/>
              <w:bottom w:val="nil"/>
            </w:tcBorders>
          </w:tcPr>
          <w:p w14:paraId="2E6C4A53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64</w:t>
            </w:r>
          </w:p>
        </w:tc>
        <w:tc>
          <w:tcPr>
            <w:tcW w:w="1679" w:type="dxa"/>
            <w:gridSpan w:val="93"/>
            <w:tcBorders>
              <w:top w:val="double" w:sz="4" w:space="0" w:color="auto"/>
              <w:bottom w:val="nil"/>
            </w:tcBorders>
          </w:tcPr>
          <w:p w14:paraId="0B6C210E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0,145</w:t>
            </w:r>
          </w:p>
        </w:tc>
        <w:tc>
          <w:tcPr>
            <w:tcW w:w="284" w:type="dxa"/>
            <w:gridSpan w:val="3"/>
            <w:vMerge/>
          </w:tcPr>
          <w:p w14:paraId="4E3CD3D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22A6F5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A7CC9F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9" w:type="dxa"/>
            <w:gridSpan w:val="41"/>
          </w:tcPr>
          <w:p w14:paraId="005C973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74" w:type="dxa"/>
            <w:gridSpan w:val="217"/>
          </w:tcPr>
          <w:p w14:paraId="7B210EC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7,2</w:t>
            </w:r>
          </w:p>
        </w:tc>
        <w:tc>
          <w:tcPr>
            <w:tcW w:w="1707" w:type="dxa"/>
            <w:gridSpan w:val="172"/>
          </w:tcPr>
          <w:p w14:paraId="3E421D8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57</w:t>
            </w:r>
          </w:p>
        </w:tc>
        <w:tc>
          <w:tcPr>
            <w:tcW w:w="1800" w:type="dxa"/>
            <w:gridSpan w:val="230"/>
          </w:tcPr>
          <w:p w14:paraId="09729AE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48</w:t>
            </w:r>
          </w:p>
        </w:tc>
        <w:tc>
          <w:tcPr>
            <w:tcW w:w="1880" w:type="dxa"/>
            <w:gridSpan w:val="275"/>
          </w:tcPr>
          <w:p w14:paraId="0CAE77B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64</w:t>
            </w:r>
          </w:p>
        </w:tc>
        <w:tc>
          <w:tcPr>
            <w:tcW w:w="1679" w:type="dxa"/>
            <w:gridSpan w:val="93"/>
          </w:tcPr>
          <w:p w14:paraId="1C33D73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0,145</w:t>
            </w:r>
          </w:p>
        </w:tc>
        <w:tc>
          <w:tcPr>
            <w:tcW w:w="284" w:type="dxa"/>
            <w:gridSpan w:val="3"/>
            <w:vMerge/>
          </w:tcPr>
          <w:p w14:paraId="0BD3244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2EAFD4F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26BDA9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28"/>
          </w:tcPr>
          <w:p w14:paraId="0EACFD84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1D8668B4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CA2AD7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CA2AD7">
              <w:rPr>
                <w:rFonts w:ascii="Arial" w:hAnsi="Arial" w:cs="Arial"/>
              </w:rPr>
              <w:t xml:space="preserve"> </w:t>
            </w:r>
            <w:r w:rsidR="00F94339" w:rsidRPr="00CA2AD7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486B7A4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5E3E310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A71DD0C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C04828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34109C82" w14:textId="77777777" w:rsidR="00681CA0" w:rsidRPr="00FB2C7D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B2C7D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7C50FFC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B7FF61A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D39E82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50" w:type="dxa"/>
            <w:gridSpan w:val="201"/>
            <w:vMerge w:val="restart"/>
            <w:vAlign w:val="center"/>
          </w:tcPr>
          <w:p w14:paraId="018C155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756" w:type="dxa"/>
            <w:gridSpan w:val="311"/>
            <w:vMerge w:val="restart"/>
          </w:tcPr>
          <w:p w14:paraId="761C213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 xml:space="preserve">Испытательное </w:t>
            </w:r>
            <w:r w:rsidR="009E3510">
              <w:rPr>
                <w:rFonts w:ascii="Arial" w:hAnsi="Arial" w:cs="Arial"/>
              </w:rPr>
              <w:t xml:space="preserve">                </w:t>
            </w:r>
            <w:r w:rsidRPr="00F33284">
              <w:rPr>
                <w:rFonts w:ascii="Arial" w:hAnsi="Arial" w:cs="Arial"/>
              </w:rPr>
              <w:t>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693" w:type="dxa"/>
            <w:gridSpan w:val="516"/>
          </w:tcPr>
          <w:p w14:paraId="30324C8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14AF133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999DF2A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710F8D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50" w:type="dxa"/>
            <w:gridSpan w:val="201"/>
            <w:vMerge/>
            <w:tcBorders>
              <w:bottom w:val="double" w:sz="4" w:space="0" w:color="auto"/>
            </w:tcBorders>
          </w:tcPr>
          <w:p w14:paraId="01284A0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56" w:type="dxa"/>
            <w:gridSpan w:val="311"/>
            <w:vMerge/>
            <w:tcBorders>
              <w:bottom w:val="double" w:sz="4" w:space="0" w:color="auto"/>
            </w:tcBorders>
          </w:tcPr>
          <w:p w14:paraId="01AD6955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14" w:type="dxa"/>
            <w:gridSpan w:val="423"/>
            <w:tcBorders>
              <w:bottom w:val="double" w:sz="4" w:space="0" w:color="auto"/>
            </w:tcBorders>
          </w:tcPr>
          <w:p w14:paraId="74AE937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Расч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тное</w:t>
            </w:r>
            <w:r w:rsidR="008D5D84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679" w:type="dxa"/>
            <w:gridSpan w:val="93"/>
            <w:tcBorders>
              <w:bottom w:val="double" w:sz="4" w:space="0" w:color="auto"/>
            </w:tcBorders>
          </w:tcPr>
          <w:p w14:paraId="685CC47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49E9CE3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DACF10A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0F13226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50" w:type="dxa"/>
            <w:gridSpan w:val="201"/>
            <w:tcBorders>
              <w:top w:val="double" w:sz="4" w:space="0" w:color="auto"/>
            </w:tcBorders>
          </w:tcPr>
          <w:p w14:paraId="6C1BA295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756" w:type="dxa"/>
            <w:gridSpan w:val="311"/>
            <w:tcBorders>
              <w:top w:val="double" w:sz="4" w:space="0" w:color="auto"/>
            </w:tcBorders>
          </w:tcPr>
          <w:p w14:paraId="7B390DC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014" w:type="dxa"/>
            <w:gridSpan w:val="423"/>
            <w:tcBorders>
              <w:top w:val="double" w:sz="4" w:space="0" w:color="auto"/>
            </w:tcBorders>
          </w:tcPr>
          <w:p w14:paraId="56D3BCC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1679" w:type="dxa"/>
            <w:gridSpan w:val="93"/>
            <w:tcBorders>
              <w:top w:val="double" w:sz="4" w:space="0" w:color="auto"/>
            </w:tcBorders>
          </w:tcPr>
          <w:p w14:paraId="13FD0A0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D75DD0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E12D5A9" w14:textId="77777777" w:rsidTr="003E2868">
        <w:trPr>
          <w:cantSplit/>
          <w:trHeight w:val="2598"/>
        </w:trPr>
        <w:tc>
          <w:tcPr>
            <w:tcW w:w="10177" w:type="dxa"/>
            <w:gridSpan w:val="1051"/>
            <w:tcBorders>
              <w:top w:val="nil"/>
            </w:tcBorders>
          </w:tcPr>
          <w:p w14:paraId="4EA7FFF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E98C8E8" w14:textId="77777777" w:rsidTr="004068EE">
        <w:trPr>
          <w:cantSplit/>
        </w:trPr>
        <w:tc>
          <w:tcPr>
            <w:tcW w:w="10177" w:type="dxa"/>
            <w:gridSpan w:val="1051"/>
          </w:tcPr>
          <w:p w14:paraId="539B79B4" w14:textId="77777777" w:rsidR="00681CA0" w:rsidRPr="00F33284" w:rsidRDefault="00A443EC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3040-1</w:t>
            </w:r>
          </w:p>
        </w:tc>
      </w:tr>
      <w:tr w:rsidR="00681CA0" w:rsidRPr="00CA2AD7" w14:paraId="328B18CA" w14:textId="77777777" w:rsidTr="004068EE">
        <w:tc>
          <w:tcPr>
            <w:tcW w:w="1663" w:type="dxa"/>
            <w:gridSpan w:val="85"/>
          </w:tcPr>
          <w:p w14:paraId="16602FF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80" w:type="dxa"/>
            <w:gridSpan w:val="829"/>
          </w:tcPr>
          <w:p w14:paraId="031C0B38" w14:textId="77777777" w:rsidR="00681CA0" w:rsidRPr="00F33284" w:rsidRDefault="00681CA0" w:rsidP="0016430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5E70E93" w14:textId="77777777" w:rsidR="00681CA0" w:rsidRPr="00F33284" w:rsidRDefault="00681CA0" w:rsidP="0016430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34" w:type="dxa"/>
            <w:gridSpan w:val="137"/>
            <w:vAlign w:val="center"/>
          </w:tcPr>
          <w:p w14:paraId="6C271630" w14:textId="77777777" w:rsidR="00681CA0" w:rsidRPr="00CA2AD7" w:rsidRDefault="00FA62C7" w:rsidP="00FB2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с. </w:t>
            </w:r>
            <w:r w:rsidR="00681CA0" w:rsidRPr="00CA2AD7">
              <w:rPr>
                <w:rFonts w:ascii="Arial" w:hAnsi="Arial" w:cs="Arial"/>
              </w:rPr>
              <w:t>2</w:t>
            </w:r>
          </w:p>
        </w:tc>
      </w:tr>
      <w:tr w:rsidR="00681CA0" w:rsidRPr="00F33284" w14:paraId="24C69FBB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D42BFD9" w14:textId="77777777" w:rsidR="00681CA0" w:rsidRPr="003304DF" w:rsidRDefault="00681CA0" w:rsidP="00FB2C7D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3304DF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304DF">
              <w:rPr>
                <w:rFonts w:ascii="Arial" w:hAnsi="Arial" w:cs="Arial"/>
              </w:rPr>
              <w:t>-8-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304DF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304DF">
              <w:rPr>
                <w:rFonts w:ascii="Arial" w:hAnsi="Arial" w:cs="Arial"/>
              </w:rPr>
              <w:t>5-16/300</w:t>
            </w:r>
          </w:p>
        </w:tc>
      </w:tr>
      <w:tr w:rsidR="00681CA0" w:rsidRPr="00F33284" w14:paraId="0F6785F8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2EA8FBD" w14:textId="77777777" w:rsidR="00681CA0" w:rsidRPr="003304DF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28"/>
          </w:tcPr>
          <w:p w14:paraId="2B993874" w14:textId="77777777" w:rsidR="00681CA0" w:rsidRPr="00F33284" w:rsidRDefault="00681CA0" w:rsidP="0016430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3017781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30E78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118B2CA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8" w:type="dxa"/>
            <w:gridSpan w:val="70"/>
            <w:tcBorders>
              <w:bottom w:val="double" w:sz="4" w:space="0" w:color="auto"/>
            </w:tcBorders>
            <w:vAlign w:val="center"/>
          </w:tcPr>
          <w:p w14:paraId="233BAC1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74" w:type="dxa"/>
            <w:gridSpan w:val="223"/>
            <w:tcBorders>
              <w:bottom w:val="double" w:sz="4" w:space="0" w:color="auto"/>
            </w:tcBorders>
            <w:vAlign w:val="center"/>
          </w:tcPr>
          <w:p w14:paraId="43452659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Номинал</w:t>
            </w:r>
            <w:r w:rsidRPr="00CA2AD7">
              <w:rPr>
                <w:rFonts w:ascii="Arial" w:hAnsi="Arial" w:cs="Arial"/>
              </w:rPr>
              <w:t>ь</w:t>
            </w:r>
            <w:r w:rsidRPr="00CA2AD7">
              <w:rPr>
                <w:rFonts w:ascii="Arial" w:hAnsi="Arial" w:cs="Arial"/>
              </w:rPr>
              <w:t>ная мо</w:t>
            </w:r>
            <w:r w:rsidRPr="00CA2AD7">
              <w:rPr>
                <w:rFonts w:ascii="Arial" w:hAnsi="Arial" w:cs="Arial"/>
              </w:rPr>
              <w:t>щ</w:t>
            </w:r>
            <w:r w:rsidRPr="00CA2AD7">
              <w:rPr>
                <w:rFonts w:ascii="Arial" w:hAnsi="Arial" w:cs="Arial"/>
              </w:rPr>
              <w:t>ность, Вт</w:t>
            </w:r>
          </w:p>
        </w:tc>
        <w:tc>
          <w:tcPr>
            <w:tcW w:w="1743" w:type="dxa"/>
            <w:gridSpan w:val="196"/>
            <w:tcBorders>
              <w:bottom w:val="double" w:sz="4" w:space="0" w:color="auto"/>
            </w:tcBorders>
            <w:vAlign w:val="center"/>
          </w:tcPr>
          <w:p w14:paraId="4EDD0F2E" w14:textId="77777777" w:rsidR="00681CA0" w:rsidRPr="00CA2AD7" w:rsidRDefault="001F678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напряжения</w:t>
            </w:r>
            <w:r w:rsidR="00681CA0" w:rsidRPr="00CA2AD7">
              <w:rPr>
                <w:rFonts w:ascii="Arial" w:hAnsi="Arial" w:cs="Arial"/>
              </w:rPr>
              <w:t>, В</w:t>
            </w:r>
          </w:p>
        </w:tc>
        <w:tc>
          <w:tcPr>
            <w:tcW w:w="1285" w:type="dxa"/>
            <w:gridSpan w:val="166"/>
            <w:tcBorders>
              <w:bottom w:val="double" w:sz="4" w:space="0" w:color="auto"/>
            </w:tcBorders>
            <w:vAlign w:val="center"/>
          </w:tcPr>
          <w:p w14:paraId="119C324D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Ток к</w:t>
            </w:r>
            <w:r w:rsidRPr="00CA2AD7">
              <w:rPr>
                <w:rFonts w:ascii="Arial" w:hAnsi="Arial" w:cs="Arial"/>
              </w:rPr>
              <w:t>а</w:t>
            </w:r>
            <w:r w:rsidRPr="00CA2AD7">
              <w:rPr>
                <w:rFonts w:ascii="Arial" w:hAnsi="Arial" w:cs="Arial"/>
              </w:rPr>
              <w:t>либровки, А</w:t>
            </w:r>
          </w:p>
        </w:tc>
        <w:tc>
          <w:tcPr>
            <w:tcW w:w="1870" w:type="dxa"/>
            <w:gridSpan w:val="266"/>
            <w:tcBorders>
              <w:bottom w:val="double" w:sz="4" w:space="0" w:color="auto"/>
            </w:tcBorders>
            <w:vAlign w:val="center"/>
          </w:tcPr>
          <w:p w14:paraId="30427E9A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1750" w:type="dxa"/>
            <w:gridSpan w:val="108"/>
            <w:tcBorders>
              <w:bottom w:val="double" w:sz="4" w:space="0" w:color="auto"/>
            </w:tcBorders>
            <w:vAlign w:val="center"/>
          </w:tcPr>
          <w:p w14:paraId="01FFB07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 w:val="restart"/>
          </w:tcPr>
          <w:p w14:paraId="49227D6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ADE4CE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E2E149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8" w:type="dxa"/>
            <w:gridSpan w:val="70"/>
            <w:tcBorders>
              <w:top w:val="double" w:sz="4" w:space="0" w:color="auto"/>
              <w:bottom w:val="nil"/>
            </w:tcBorders>
            <w:vAlign w:val="center"/>
          </w:tcPr>
          <w:p w14:paraId="38D968D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74" w:type="dxa"/>
            <w:gridSpan w:val="223"/>
            <w:tcBorders>
              <w:top w:val="double" w:sz="4" w:space="0" w:color="auto"/>
              <w:bottom w:val="nil"/>
            </w:tcBorders>
            <w:vAlign w:val="center"/>
          </w:tcPr>
          <w:p w14:paraId="07987EA4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743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003F0E5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127</w:t>
            </w:r>
          </w:p>
        </w:tc>
        <w:tc>
          <w:tcPr>
            <w:tcW w:w="1285" w:type="dxa"/>
            <w:gridSpan w:val="166"/>
            <w:tcBorders>
              <w:top w:val="double" w:sz="4" w:space="0" w:color="auto"/>
              <w:bottom w:val="nil"/>
            </w:tcBorders>
            <w:vAlign w:val="center"/>
          </w:tcPr>
          <w:p w14:paraId="0E15819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1870" w:type="dxa"/>
            <w:gridSpan w:val="266"/>
            <w:tcBorders>
              <w:top w:val="double" w:sz="4" w:space="0" w:color="auto"/>
              <w:bottom w:val="nil"/>
            </w:tcBorders>
            <w:vAlign w:val="center"/>
          </w:tcPr>
          <w:p w14:paraId="6A182B0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7</w:t>
            </w:r>
            <w:r w:rsidRPr="00F33284">
              <w:rPr>
                <w:rFonts w:ascii="Arial" w:hAnsi="Arial" w:cs="Arial"/>
              </w:rPr>
              <w:t>00</w:t>
            </w:r>
          </w:p>
        </w:tc>
        <w:tc>
          <w:tcPr>
            <w:tcW w:w="1750" w:type="dxa"/>
            <w:gridSpan w:val="108"/>
            <w:tcBorders>
              <w:top w:val="double" w:sz="4" w:space="0" w:color="auto"/>
              <w:bottom w:val="nil"/>
            </w:tcBorders>
            <w:vAlign w:val="center"/>
          </w:tcPr>
          <w:p w14:paraId="3C36CEB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284" w:type="dxa"/>
            <w:gridSpan w:val="3"/>
            <w:vMerge/>
          </w:tcPr>
          <w:p w14:paraId="1DA415A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0FF363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7D381E9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8" w:type="dxa"/>
            <w:gridSpan w:val="70"/>
            <w:vAlign w:val="center"/>
          </w:tcPr>
          <w:p w14:paraId="6CFA724D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4" w:type="dxa"/>
            <w:gridSpan w:val="223"/>
            <w:vAlign w:val="center"/>
          </w:tcPr>
          <w:p w14:paraId="5EFFE01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743" w:type="dxa"/>
            <w:gridSpan w:val="196"/>
            <w:vAlign w:val="center"/>
          </w:tcPr>
          <w:p w14:paraId="1944D6C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285" w:type="dxa"/>
            <w:gridSpan w:val="166"/>
            <w:vAlign w:val="center"/>
          </w:tcPr>
          <w:p w14:paraId="00EF826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160</w:t>
            </w:r>
          </w:p>
        </w:tc>
        <w:tc>
          <w:tcPr>
            <w:tcW w:w="1870" w:type="dxa"/>
            <w:gridSpan w:val="266"/>
            <w:vAlign w:val="center"/>
          </w:tcPr>
          <w:p w14:paraId="7F699C06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650</w:t>
            </w:r>
          </w:p>
        </w:tc>
        <w:tc>
          <w:tcPr>
            <w:tcW w:w="1750" w:type="dxa"/>
            <w:gridSpan w:val="108"/>
            <w:vAlign w:val="center"/>
          </w:tcPr>
          <w:p w14:paraId="11939BC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6CAE6A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F65A70E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9D0840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E38BEF1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9C6ABD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5BC06B8" w14:textId="77777777" w:rsidR="00681CA0" w:rsidRPr="00F33284" w:rsidRDefault="00681CA0" w:rsidP="00FB2C7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95A749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F7FB9D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20212D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50" w:type="dxa"/>
            <w:gridSpan w:val="921"/>
            <w:tcBorders>
              <w:top w:val="nil"/>
            </w:tcBorders>
          </w:tcPr>
          <w:p w14:paraId="5498D203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858" w:type="dxa"/>
            <w:gridSpan w:val="93"/>
            <w:tcBorders>
              <w:top w:val="nil"/>
            </w:tcBorders>
          </w:tcPr>
          <w:p w14:paraId="05BDA11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892" w:type="dxa"/>
            <w:gridSpan w:val="15"/>
            <w:tcBorders>
              <w:top w:val="nil"/>
            </w:tcBorders>
          </w:tcPr>
          <w:p w14:paraId="56DAE88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71804E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041654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208B33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62CF029D" w14:textId="77777777" w:rsidR="00681CA0" w:rsidRPr="00CA2AD7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предварительного подогрева катода, В</w:t>
            </w: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3AA43A7F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4964DE79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3DB7949C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6CCF78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A80E19C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7D7A0E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  <w:vAlign w:val="center"/>
          </w:tcPr>
          <w:p w14:paraId="1644694E" w14:textId="77777777" w:rsidR="00681CA0" w:rsidRPr="00CA2AD7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59888F54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66EF79FB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9,2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0C2784AD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9,2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319A94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8FA3A1D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D5C1A6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016EB200" w14:textId="77777777" w:rsidR="00681CA0" w:rsidRPr="00CA2AD7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0EAF5AC8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783A67A5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105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73A72B19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F2D53F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923550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294443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  <w:vAlign w:val="center"/>
          </w:tcPr>
          <w:p w14:paraId="3D0A28CE" w14:textId="77777777" w:rsidR="00681CA0" w:rsidRPr="00CA2AD7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49CC4878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3D04F112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145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01A11257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B493C1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7CD529B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B141AE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4D5A3550" w14:textId="77777777" w:rsidR="00681CA0" w:rsidRPr="00CA2AD7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холостого хода на двух посл</w:t>
            </w:r>
            <w:r w:rsidRPr="00CA2AD7">
              <w:rPr>
                <w:rFonts w:ascii="Arial" w:hAnsi="Arial" w:cs="Arial"/>
              </w:rPr>
              <w:t>е</w:t>
            </w:r>
            <w:r w:rsidRPr="00CA2AD7">
              <w:rPr>
                <w:rFonts w:ascii="Arial" w:hAnsi="Arial" w:cs="Arial"/>
              </w:rPr>
              <w:t>довательно соединенных лампах, В</w:t>
            </w: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18BC2CE2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0612A662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140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1485ADA2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62E3E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887C518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AE6E7A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</w:tcPr>
          <w:p w14:paraId="0752390E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78638EE5" w14:textId="77777777" w:rsidR="00681CA0" w:rsidRPr="00CA2AD7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 значение)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1E6DEBF7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190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7A023779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17078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CF60B60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BA0EC6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479A1E95" w14:textId="77777777" w:rsidR="00681CA0" w:rsidRPr="00CA2AD7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Зажигающий конденсатор, мкФ</w:t>
            </w: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7E941AEF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</w:t>
            </w:r>
          </w:p>
        </w:tc>
        <w:tc>
          <w:tcPr>
            <w:tcW w:w="858" w:type="dxa"/>
            <w:gridSpan w:val="93"/>
            <w:tcBorders>
              <w:top w:val="nil"/>
            </w:tcBorders>
          </w:tcPr>
          <w:p w14:paraId="12DA36B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92" w:type="dxa"/>
            <w:gridSpan w:val="15"/>
            <w:tcBorders>
              <w:top w:val="nil"/>
            </w:tcBorders>
          </w:tcPr>
          <w:p w14:paraId="5872CA7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0,008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6CF622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9E7352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61F30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</w:tcPr>
          <w:p w14:paraId="15852133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6" w:type="dxa"/>
            <w:gridSpan w:val="414"/>
            <w:tcBorders>
              <w:top w:val="nil"/>
            </w:tcBorders>
            <w:vAlign w:val="center"/>
          </w:tcPr>
          <w:p w14:paraId="2F576D82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</w:t>
            </w:r>
          </w:p>
        </w:tc>
        <w:tc>
          <w:tcPr>
            <w:tcW w:w="858" w:type="dxa"/>
            <w:gridSpan w:val="93"/>
            <w:tcBorders>
              <w:top w:val="nil"/>
            </w:tcBorders>
          </w:tcPr>
          <w:p w14:paraId="4810CEB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92" w:type="dxa"/>
            <w:gridSpan w:val="15"/>
            <w:tcBorders>
              <w:top w:val="nil"/>
            </w:tcBorders>
          </w:tcPr>
          <w:p w14:paraId="47D849E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F981EE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9A3625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5EFD95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750" w:type="dxa"/>
            <w:gridSpan w:val="921"/>
            <w:tcBorders>
              <w:top w:val="nil"/>
            </w:tcBorders>
          </w:tcPr>
          <w:p w14:paraId="6D7197D9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858" w:type="dxa"/>
            <w:gridSpan w:val="93"/>
            <w:tcBorders>
              <w:top w:val="nil"/>
            </w:tcBorders>
          </w:tcPr>
          <w:p w14:paraId="39DB575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892" w:type="dxa"/>
            <w:gridSpan w:val="15"/>
            <w:tcBorders>
              <w:top w:val="nil"/>
            </w:tcBorders>
          </w:tcPr>
          <w:p w14:paraId="2EB29A0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4CB7D7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1F1D839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01C0E7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tcBorders>
              <w:top w:val="nil"/>
            </w:tcBorders>
            <w:vAlign w:val="center"/>
          </w:tcPr>
          <w:p w14:paraId="4F62FF8F" w14:textId="77777777" w:rsidR="00681CA0" w:rsidRPr="00CA2AD7" w:rsidRDefault="00681CA0" w:rsidP="008D5D84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956" w:type="dxa"/>
            <w:gridSpan w:val="414"/>
            <w:tcBorders>
              <w:top w:val="nil"/>
            </w:tcBorders>
          </w:tcPr>
          <w:p w14:paraId="23F2EA1E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(пиковое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>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390C489B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400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274A35A1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4F83AB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D0161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5600D6B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</w:tcPr>
          <w:p w14:paraId="7939829E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56" w:type="dxa"/>
            <w:gridSpan w:val="414"/>
          </w:tcPr>
          <w:p w14:paraId="2E54CF5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858" w:type="dxa"/>
            <w:gridSpan w:val="93"/>
          </w:tcPr>
          <w:p w14:paraId="06A27A99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92" w:type="dxa"/>
            <w:gridSpan w:val="15"/>
          </w:tcPr>
          <w:p w14:paraId="2245F216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064F9C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A077FA" w14:textId="77777777" w:rsidTr="005E325D">
        <w:trPr>
          <w:cantSplit/>
          <w:trHeight w:val="4991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05EBA043" w14:textId="77777777" w:rsidR="00681CA0" w:rsidRPr="00F33284" w:rsidRDefault="00681CA0" w:rsidP="00B94D7C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3B6FD739" w14:textId="77777777" w:rsidR="00681CA0" w:rsidRPr="00F33284" w:rsidRDefault="00681CA0" w:rsidP="00B94D7C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164308">
              <w:rPr>
                <w:rFonts w:ascii="Arial" w:hAnsi="Arial" w:cs="Arial"/>
                <w:b/>
                <w:sz w:val="20"/>
              </w:rPr>
              <w:t xml:space="preserve">* </w:t>
            </w:r>
            <w:r w:rsidRPr="00164308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61AF46D6" w14:textId="77777777" w:rsidTr="005E325D">
        <w:trPr>
          <w:cantSplit/>
        </w:trPr>
        <w:tc>
          <w:tcPr>
            <w:tcW w:w="10177" w:type="dxa"/>
            <w:gridSpan w:val="1051"/>
          </w:tcPr>
          <w:p w14:paraId="43279C98" w14:textId="77777777" w:rsidR="00681CA0" w:rsidRPr="00F33284" w:rsidRDefault="006264B7" w:rsidP="00FB2C7D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3040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3F4A7E87" w14:textId="77777777" w:rsidTr="005E325D">
        <w:tc>
          <w:tcPr>
            <w:tcW w:w="1671" w:type="dxa"/>
            <w:gridSpan w:val="89"/>
          </w:tcPr>
          <w:p w14:paraId="1C3D74DC" w14:textId="77777777" w:rsidR="00681CA0" w:rsidRPr="00F33284" w:rsidRDefault="00681CA0" w:rsidP="00164308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72" w:type="dxa"/>
            <w:gridSpan w:val="851"/>
          </w:tcPr>
          <w:p w14:paraId="7CB8CBB9" w14:textId="77777777" w:rsidR="00681CA0" w:rsidRPr="00CA2AD7" w:rsidRDefault="00681CA0" w:rsidP="0016430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86C7410" w14:textId="77777777" w:rsidR="00681CA0" w:rsidRPr="00CA2AD7" w:rsidRDefault="00681CA0" w:rsidP="0016430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34" w:type="dxa"/>
            <w:gridSpan w:val="111"/>
            <w:vAlign w:val="center"/>
          </w:tcPr>
          <w:p w14:paraId="53AD6D64" w14:textId="77777777" w:rsidR="00681CA0" w:rsidRPr="00CA2AD7" w:rsidRDefault="00FA62C7" w:rsidP="00FB2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с. </w:t>
            </w:r>
            <w:r w:rsidR="00681CA0" w:rsidRPr="00CA2AD7">
              <w:rPr>
                <w:rFonts w:ascii="Arial" w:hAnsi="Arial" w:cs="Arial"/>
              </w:rPr>
              <w:t>1</w:t>
            </w:r>
          </w:p>
        </w:tc>
      </w:tr>
      <w:tr w:rsidR="00681CA0" w:rsidRPr="00F33284" w14:paraId="11D0603A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7E4DBC8" w14:textId="77777777" w:rsidR="00681CA0" w:rsidRPr="003304DF" w:rsidRDefault="00681CA0" w:rsidP="00FB2C7D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304DF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304DF">
              <w:rPr>
                <w:rFonts w:ascii="Arial" w:hAnsi="Arial" w:cs="Arial"/>
              </w:rPr>
              <w:t>-20-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304DF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304DF">
              <w:rPr>
                <w:rFonts w:ascii="Arial" w:hAnsi="Arial" w:cs="Arial"/>
              </w:rPr>
              <w:t>13-38/600</w:t>
            </w:r>
          </w:p>
        </w:tc>
      </w:tr>
      <w:tr w:rsidR="00681CA0" w:rsidRPr="00F33284" w14:paraId="0F394104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2083903" w14:textId="77777777" w:rsidR="00681CA0" w:rsidRPr="003304DF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99" w:type="dxa"/>
            <w:gridSpan w:val="133"/>
            <w:tcBorders>
              <w:bottom w:val="double" w:sz="4" w:space="0" w:color="auto"/>
            </w:tcBorders>
            <w:vAlign w:val="center"/>
          </w:tcPr>
          <w:p w14:paraId="107FD47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72" w:type="dxa"/>
            <w:gridSpan w:val="174"/>
            <w:tcBorders>
              <w:bottom w:val="double" w:sz="4" w:space="0" w:color="auto"/>
            </w:tcBorders>
            <w:vAlign w:val="center"/>
          </w:tcPr>
          <w:p w14:paraId="130607A4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3204" w:type="dxa"/>
            <w:gridSpan w:val="389"/>
            <w:tcBorders>
              <w:bottom w:val="double" w:sz="4" w:space="0" w:color="auto"/>
            </w:tcBorders>
            <w:vAlign w:val="center"/>
          </w:tcPr>
          <w:p w14:paraId="695FCA1C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431" w:type="dxa"/>
            <w:gridSpan w:val="181"/>
            <w:tcBorders>
              <w:bottom w:val="double" w:sz="4" w:space="0" w:color="auto"/>
            </w:tcBorders>
            <w:vAlign w:val="center"/>
          </w:tcPr>
          <w:p w14:paraId="1AD9827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1894" w:type="dxa"/>
            <w:gridSpan w:val="152"/>
            <w:tcBorders>
              <w:bottom w:val="double" w:sz="4" w:space="0" w:color="auto"/>
            </w:tcBorders>
            <w:vAlign w:val="center"/>
          </w:tcPr>
          <w:p w14:paraId="256EF77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D181062" w14:textId="77777777" w:rsidR="00681CA0" w:rsidRPr="00F33284" w:rsidRDefault="00681CA0" w:rsidP="0016430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58FBA67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227FFFE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99" w:type="dxa"/>
            <w:gridSpan w:val="133"/>
            <w:tcBorders>
              <w:top w:val="double" w:sz="4" w:space="0" w:color="auto"/>
            </w:tcBorders>
            <w:vAlign w:val="center"/>
          </w:tcPr>
          <w:p w14:paraId="23885B3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272" w:type="dxa"/>
            <w:gridSpan w:val="174"/>
            <w:tcBorders>
              <w:top w:val="double" w:sz="4" w:space="0" w:color="auto"/>
            </w:tcBorders>
            <w:vAlign w:val="center"/>
          </w:tcPr>
          <w:p w14:paraId="412120B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3204" w:type="dxa"/>
            <w:gridSpan w:val="389"/>
            <w:tcBorders>
              <w:top w:val="double" w:sz="4" w:space="0" w:color="auto"/>
            </w:tcBorders>
            <w:vAlign w:val="center"/>
          </w:tcPr>
          <w:p w14:paraId="2EF088A9" w14:textId="77777777" w:rsidR="00681CA0" w:rsidRPr="00F33284" w:rsidRDefault="008D5D84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F33284">
              <w:rPr>
                <w:rFonts w:ascii="Arial" w:hAnsi="Arial" w:cs="Arial"/>
              </w:rPr>
              <w:t>редварительного подогр</w:t>
            </w:r>
            <w:r w:rsidR="00681CA0" w:rsidRPr="00F33284">
              <w:rPr>
                <w:rFonts w:ascii="Arial" w:hAnsi="Arial" w:cs="Arial"/>
              </w:rPr>
              <w:t>е</w:t>
            </w:r>
            <w:r w:rsidR="00681CA0" w:rsidRPr="00F33284">
              <w:rPr>
                <w:rFonts w:ascii="Arial" w:hAnsi="Arial" w:cs="Arial"/>
              </w:rPr>
              <w:t>ва, высокоомный</w:t>
            </w:r>
          </w:p>
        </w:tc>
        <w:tc>
          <w:tcPr>
            <w:tcW w:w="1431" w:type="dxa"/>
            <w:gridSpan w:val="181"/>
            <w:tcBorders>
              <w:top w:val="double" w:sz="4" w:space="0" w:color="auto"/>
            </w:tcBorders>
            <w:vAlign w:val="center"/>
          </w:tcPr>
          <w:p w14:paraId="5CB78B1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894" w:type="dxa"/>
            <w:gridSpan w:val="152"/>
            <w:tcBorders>
              <w:top w:val="double" w:sz="4" w:space="0" w:color="auto"/>
            </w:tcBorders>
            <w:vAlign w:val="center"/>
          </w:tcPr>
          <w:p w14:paraId="0860E1E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7C82DBF" w14:textId="77777777" w:rsidR="00681CA0" w:rsidRPr="00F33284" w:rsidRDefault="00681CA0" w:rsidP="0016430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1C3E530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5EEB5DF" w14:textId="77777777" w:rsidR="00681CA0" w:rsidRPr="00F33284" w:rsidRDefault="00681CA0" w:rsidP="0016430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8948133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33C064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40C8BEB6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0492774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17B771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9F1A8A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42D652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gridSpan w:val="186"/>
            <w:tcBorders>
              <w:top w:val="nil"/>
            </w:tcBorders>
          </w:tcPr>
          <w:p w14:paraId="4C8F85E1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66" w:type="dxa"/>
            <w:gridSpan w:val="410"/>
            <w:tcBorders>
              <w:top w:val="nil"/>
            </w:tcBorders>
          </w:tcPr>
          <w:p w14:paraId="390FDF5B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80" w:type="dxa"/>
            <w:gridSpan w:val="197"/>
            <w:tcBorders>
              <w:top w:val="nil"/>
            </w:tcBorders>
          </w:tcPr>
          <w:p w14:paraId="30F87F00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265" w:type="dxa"/>
            <w:gridSpan w:val="236"/>
            <w:tcBorders>
              <w:top w:val="nil"/>
            </w:tcBorders>
          </w:tcPr>
          <w:p w14:paraId="482CEDC7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EAACFC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0852902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6E02B0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gridSpan w:val="186"/>
            <w:tcBorders>
              <w:top w:val="nil"/>
              <w:bottom w:val="double" w:sz="4" w:space="0" w:color="auto"/>
            </w:tcBorders>
          </w:tcPr>
          <w:p w14:paraId="20E0222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46" w:type="dxa"/>
            <w:gridSpan w:val="231"/>
            <w:tcBorders>
              <w:top w:val="nil"/>
              <w:bottom w:val="double" w:sz="4" w:space="0" w:color="auto"/>
            </w:tcBorders>
          </w:tcPr>
          <w:p w14:paraId="518A43B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520" w:type="dxa"/>
            <w:gridSpan w:val="179"/>
            <w:tcBorders>
              <w:top w:val="nil"/>
              <w:bottom w:val="double" w:sz="4" w:space="0" w:color="auto"/>
            </w:tcBorders>
          </w:tcPr>
          <w:p w14:paraId="4054F41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4045" w:type="dxa"/>
            <w:gridSpan w:val="433"/>
            <w:tcBorders>
              <w:top w:val="nil"/>
              <w:bottom w:val="double" w:sz="4" w:space="0" w:color="auto"/>
            </w:tcBorders>
          </w:tcPr>
          <w:p w14:paraId="1624CEB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D1A99A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AD0DB9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F82F1F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gridSpan w:val="186"/>
            <w:tcBorders>
              <w:top w:val="double" w:sz="4" w:space="0" w:color="auto"/>
            </w:tcBorders>
          </w:tcPr>
          <w:p w14:paraId="4D88779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589,8</w:t>
            </w:r>
          </w:p>
        </w:tc>
        <w:tc>
          <w:tcPr>
            <w:tcW w:w="1946" w:type="dxa"/>
            <w:gridSpan w:val="231"/>
            <w:tcBorders>
              <w:top w:val="double" w:sz="4" w:space="0" w:color="auto"/>
            </w:tcBorders>
          </w:tcPr>
          <w:p w14:paraId="0760381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594,5</w:t>
            </w:r>
          </w:p>
        </w:tc>
        <w:tc>
          <w:tcPr>
            <w:tcW w:w="1520" w:type="dxa"/>
            <w:gridSpan w:val="179"/>
            <w:tcBorders>
              <w:top w:val="double" w:sz="4" w:space="0" w:color="auto"/>
            </w:tcBorders>
          </w:tcPr>
          <w:p w14:paraId="1155981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596,9</w:t>
            </w:r>
          </w:p>
        </w:tc>
        <w:tc>
          <w:tcPr>
            <w:tcW w:w="1780" w:type="dxa"/>
            <w:gridSpan w:val="197"/>
            <w:tcBorders>
              <w:top w:val="double" w:sz="4" w:space="0" w:color="auto"/>
            </w:tcBorders>
          </w:tcPr>
          <w:p w14:paraId="1BB85EE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604,0</w:t>
            </w:r>
          </w:p>
        </w:tc>
        <w:tc>
          <w:tcPr>
            <w:tcW w:w="2265" w:type="dxa"/>
            <w:gridSpan w:val="236"/>
            <w:tcBorders>
              <w:top w:val="double" w:sz="4" w:space="0" w:color="auto"/>
            </w:tcBorders>
          </w:tcPr>
          <w:p w14:paraId="0B1CC43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9A1449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50E7F6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98563C2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067A3B5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3DFA41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5A679B2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E9760C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24A3AF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300173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3" w:type="dxa"/>
            <w:gridSpan w:val="15"/>
            <w:tcBorders>
              <w:top w:val="nil"/>
              <w:bottom w:val="double" w:sz="4" w:space="0" w:color="auto"/>
            </w:tcBorders>
            <w:vAlign w:val="center"/>
          </w:tcPr>
          <w:p w14:paraId="558694BC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282" w:type="dxa"/>
            <w:gridSpan w:val="201"/>
            <w:tcBorders>
              <w:top w:val="nil"/>
              <w:bottom w:val="double" w:sz="4" w:space="0" w:color="auto"/>
            </w:tcBorders>
            <w:vAlign w:val="center"/>
          </w:tcPr>
          <w:p w14:paraId="2704C1AC" w14:textId="77777777" w:rsidR="00681CA0" w:rsidRPr="00CA2AD7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Ном</w:t>
            </w:r>
            <w:r w:rsidRPr="00CA2AD7">
              <w:rPr>
                <w:rFonts w:ascii="Arial" w:hAnsi="Arial" w:cs="Arial"/>
              </w:rPr>
              <w:t>и</w:t>
            </w:r>
            <w:r w:rsidRPr="00CA2AD7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537" w:type="dxa"/>
            <w:gridSpan w:val="153"/>
            <w:tcBorders>
              <w:top w:val="nil"/>
              <w:bottom w:val="double" w:sz="4" w:space="0" w:color="auto"/>
            </w:tcBorders>
            <w:vAlign w:val="center"/>
          </w:tcPr>
          <w:p w14:paraId="7C86A0FF" w14:textId="77777777" w:rsidR="00681CA0" w:rsidRPr="00CA2AD7" w:rsidRDefault="001F678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напряжения</w:t>
            </w:r>
            <w:r w:rsidR="00681CA0" w:rsidRPr="00CA2AD7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92" w:type="dxa"/>
            <w:gridSpan w:val="138"/>
            <w:tcBorders>
              <w:top w:val="nil"/>
              <w:bottom w:val="double" w:sz="4" w:space="0" w:color="auto"/>
            </w:tcBorders>
            <w:vAlign w:val="center"/>
          </w:tcPr>
          <w:p w14:paraId="53DB5BB5" w14:textId="77777777" w:rsidR="00681CA0" w:rsidRPr="00CA2AD7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Расст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454" w:type="dxa"/>
            <w:gridSpan w:val="199"/>
            <w:tcBorders>
              <w:top w:val="nil"/>
              <w:bottom w:val="double" w:sz="4" w:space="0" w:color="auto"/>
            </w:tcBorders>
            <w:vAlign w:val="center"/>
          </w:tcPr>
          <w:p w14:paraId="215A1F60" w14:textId="77777777" w:rsidR="00681CA0" w:rsidRPr="00CA2AD7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</w:t>
            </w:r>
            <w:r w:rsidRPr="00CA2AD7">
              <w:rPr>
                <w:rFonts w:ascii="Arial" w:hAnsi="Arial" w:cs="Arial"/>
              </w:rPr>
              <w:t>е</w:t>
            </w:r>
            <w:r w:rsidRPr="00CA2AD7">
              <w:rPr>
                <w:rFonts w:ascii="Arial" w:hAnsi="Arial" w:cs="Arial"/>
              </w:rPr>
              <w:t>ние на к</w:t>
            </w:r>
            <w:r w:rsidRPr="00CA2AD7">
              <w:rPr>
                <w:rFonts w:ascii="Arial" w:hAnsi="Arial" w:cs="Arial"/>
              </w:rPr>
              <w:t>а</w:t>
            </w:r>
            <w:r w:rsidRPr="00CA2AD7">
              <w:rPr>
                <w:rFonts w:ascii="Arial" w:hAnsi="Arial" w:cs="Arial"/>
              </w:rPr>
              <w:t>тоде (де</w:t>
            </w:r>
            <w:r w:rsidRPr="00CA2AD7">
              <w:rPr>
                <w:rFonts w:ascii="Arial" w:hAnsi="Arial" w:cs="Arial"/>
              </w:rPr>
              <w:t>й</w:t>
            </w:r>
            <w:r w:rsidRPr="00CA2AD7">
              <w:rPr>
                <w:rFonts w:ascii="Arial" w:hAnsi="Arial" w:cs="Arial"/>
              </w:rPr>
              <w:t>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), В</w:t>
            </w:r>
          </w:p>
        </w:tc>
        <w:tc>
          <w:tcPr>
            <w:tcW w:w="1685" w:type="dxa"/>
            <w:gridSpan w:val="240"/>
            <w:tcBorders>
              <w:top w:val="nil"/>
              <w:bottom w:val="double" w:sz="4" w:space="0" w:color="auto"/>
            </w:tcBorders>
            <w:vAlign w:val="center"/>
          </w:tcPr>
          <w:p w14:paraId="19725994" w14:textId="77777777" w:rsidR="00681CA0" w:rsidRPr="00CA2AD7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холостого х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да (действ</w:t>
            </w:r>
            <w:r w:rsidRPr="00CA2AD7">
              <w:rPr>
                <w:rFonts w:ascii="Arial" w:hAnsi="Arial" w:cs="Arial"/>
              </w:rPr>
              <w:t>у</w:t>
            </w:r>
            <w:r w:rsidRPr="00CA2AD7">
              <w:rPr>
                <w:rFonts w:ascii="Arial" w:hAnsi="Arial" w:cs="Arial"/>
              </w:rPr>
              <w:t>ющее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>ние</w:t>
            </w:r>
            <w:r w:rsidRPr="00CA2AD7">
              <w:rPr>
                <w:rFonts w:ascii="Arial" w:hAnsi="Arial" w:cs="Arial"/>
              </w:rPr>
              <w:t>), В</w:t>
            </w:r>
          </w:p>
        </w:tc>
        <w:tc>
          <w:tcPr>
            <w:tcW w:w="1567" w:type="dxa"/>
            <w:gridSpan w:val="83"/>
            <w:tcBorders>
              <w:top w:val="nil"/>
              <w:bottom w:val="double" w:sz="4" w:space="0" w:color="auto"/>
            </w:tcBorders>
            <w:vAlign w:val="center"/>
          </w:tcPr>
          <w:p w14:paraId="52E342FA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заж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38D643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146F67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4C4FD5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gridSpan w:val="15"/>
            <w:tcBorders>
              <w:top w:val="double" w:sz="4" w:space="0" w:color="auto"/>
              <w:bottom w:val="nil"/>
            </w:tcBorders>
            <w:vAlign w:val="center"/>
          </w:tcPr>
          <w:p w14:paraId="54386DEA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282" w:type="dxa"/>
            <w:gridSpan w:val="201"/>
            <w:tcBorders>
              <w:top w:val="double" w:sz="4" w:space="0" w:color="auto"/>
              <w:bottom w:val="nil"/>
            </w:tcBorders>
            <w:vAlign w:val="center"/>
          </w:tcPr>
          <w:p w14:paraId="13DD8C64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537" w:type="dxa"/>
            <w:gridSpan w:val="153"/>
            <w:tcBorders>
              <w:top w:val="double" w:sz="4" w:space="0" w:color="auto"/>
              <w:bottom w:val="nil"/>
            </w:tcBorders>
            <w:vAlign w:val="center"/>
          </w:tcPr>
          <w:p w14:paraId="355F9EC3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92" w:type="dxa"/>
            <w:gridSpan w:val="138"/>
            <w:tcBorders>
              <w:top w:val="double" w:sz="4" w:space="0" w:color="auto"/>
              <w:bottom w:val="nil"/>
            </w:tcBorders>
            <w:vAlign w:val="center"/>
          </w:tcPr>
          <w:p w14:paraId="305A6ECA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454" w:type="dxa"/>
            <w:gridSpan w:val="199"/>
            <w:tcBorders>
              <w:top w:val="double" w:sz="4" w:space="0" w:color="auto"/>
              <w:bottom w:val="nil"/>
            </w:tcBorders>
            <w:vAlign w:val="center"/>
          </w:tcPr>
          <w:p w14:paraId="18590DF5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685" w:type="dxa"/>
            <w:gridSpan w:val="240"/>
            <w:tcBorders>
              <w:top w:val="double" w:sz="4" w:space="0" w:color="auto"/>
              <w:bottom w:val="nil"/>
            </w:tcBorders>
            <w:vAlign w:val="center"/>
          </w:tcPr>
          <w:p w14:paraId="2B7929ED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567" w:type="dxa"/>
            <w:gridSpan w:val="83"/>
            <w:tcBorders>
              <w:top w:val="double" w:sz="4" w:space="0" w:color="auto"/>
              <w:bottom w:val="nil"/>
            </w:tcBorders>
            <w:vAlign w:val="center"/>
          </w:tcPr>
          <w:p w14:paraId="624A2C3B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28FCA0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0A9901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A691CD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gridSpan w:val="15"/>
            <w:vAlign w:val="center"/>
          </w:tcPr>
          <w:p w14:paraId="3D849BE8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282" w:type="dxa"/>
            <w:gridSpan w:val="201"/>
            <w:vAlign w:val="center"/>
          </w:tcPr>
          <w:p w14:paraId="235DDC6A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537" w:type="dxa"/>
            <w:gridSpan w:val="153"/>
            <w:vAlign w:val="center"/>
          </w:tcPr>
          <w:p w14:paraId="62DD8CC5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92" w:type="dxa"/>
            <w:gridSpan w:val="138"/>
            <w:vAlign w:val="center"/>
          </w:tcPr>
          <w:p w14:paraId="686E5F98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454" w:type="dxa"/>
            <w:gridSpan w:val="199"/>
            <w:vAlign w:val="center"/>
          </w:tcPr>
          <w:p w14:paraId="6D5637FC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685" w:type="dxa"/>
            <w:gridSpan w:val="240"/>
            <w:vAlign w:val="center"/>
          </w:tcPr>
          <w:p w14:paraId="1FAEC2B9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567" w:type="dxa"/>
            <w:gridSpan w:val="83"/>
            <w:vAlign w:val="center"/>
          </w:tcPr>
          <w:p w14:paraId="0E70F692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EAFFDD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9E366CB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409E00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674CD9F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3EB712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0A61E015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7DE4E7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E13948B" w14:textId="77777777" w:rsidTr="004068EE">
        <w:trPr>
          <w:cantSplit/>
          <w:trHeight w:val="81"/>
        </w:trPr>
        <w:tc>
          <w:tcPr>
            <w:tcW w:w="393" w:type="dxa"/>
            <w:gridSpan w:val="19"/>
            <w:vMerge/>
          </w:tcPr>
          <w:p w14:paraId="5A0134E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gridSpan w:val="15"/>
            <w:vMerge w:val="restart"/>
            <w:vAlign w:val="center"/>
          </w:tcPr>
          <w:p w14:paraId="7B57BAE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282" w:type="dxa"/>
            <w:gridSpan w:val="201"/>
            <w:vMerge w:val="restart"/>
            <w:vAlign w:val="center"/>
          </w:tcPr>
          <w:p w14:paraId="6FAA8EE7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</w:t>
            </w:r>
            <w:r w:rsidRPr="00CA2AD7">
              <w:rPr>
                <w:rFonts w:ascii="Arial" w:hAnsi="Arial" w:cs="Arial"/>
              </w:rPr>
              <w:t>т</w:t>
            </w:r>
            <w:r w:rsidRPr="00CA2AD7">
              <w:rPr>
                <w:rFonts w:ascii="Arial" w:hAnsi="Arial" w:cs="Arial"/>
              </w:rPr>
              <w:t>ное зн</w:t>
            </w:r>
            <w:r w:rsidRPr="00CA2AD7">
              <w:rPr>
                <w:rFonts w:ascii="Arial" w:hAnsi="Arial" w:cs="Arial"/>
              </w:rPr>
              <w:t>а</w:t>
            </w:r>
            <w:r w:rsidRPr="00CA2AD7">
              <w:rPr>
                <w:rFonts w:ascii="Arial" w:hAnsi="Arial" w:cs="Arial"/>
              </w:rPr>
              <w:t>чение мощн</w:t>
            </w:r>
            <w:r w:rsidRPr="00CA2AD7">
              <w:rPr>
                <w:rFonts w:ascii="Arial" w:hAnsi="Arial" w:cs="Arial"/>
              </w:rPr>
              <w:t>о</w:t>
            </w:r>
            <w:r w:rsidRPr="00CA2AD7">
              <w:rPr>
                <w:rFonts w:ascii="Arial" w:hAnsi="Arial" w:cs="Arial"/>
              </w:rPr>
              <w:t>сти, Вт</w:t>
            </w:r>
          </w:p>
        </w:tc>
        <w:tc>
          <w:tcPr>
            <w:tcW w:w="5585" w:type="dxa"/>
            <w:gridSpan w:val="705"/>
            <w:vAlign w:val="center"/>
          </w:tcPr>
          <w:p w14:paraId="7D392355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750" w:type="dxa"/>
            <w:gridSpan w:val="108"/>
            <w:vMerge w:val="restart"/>
            <w:vAlign w:val="center"/>
          </w:tcPr>
          <w:p w14:paraId="140D77FB" w14:textId="77777777" w:rsidR="00681CA0" w:rsidRPr="00CA2AD7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63C094A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D3D1F4E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0369C7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gridSpan w:val="1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A1C964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2" w:type="dxa"/>
            <w:gridSpan w:val="20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5BF26D2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70" w:type="dxa"/>
            <w:gridSpan w:val="201"/>
            <w:tcBorders>
              <w:top w:val="nil"/>
              <w:bottom w:val="double" w:sz="4" w:space="0" w:color="auto"/>
            </w:tcBorders>
            <w:vAlign w:val="center"/>
          </w:tcPr>
          <w:p w14:paraId="51413183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  <w:lang w:val="sr-Cyrl-CS"/>
              </w:rPr>
              <w:t>Расчетное</w:t>
            </w:r>
          </w:p>
          <w:p w14:paraId="4D1545A8" w14:textId="77777777" w:rsidR="004D4B24" w:rsidRPr="00CA2AD7" w:rsidRDefault="004D4B24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</w:rPr>
              <w:t>значение</w:t>
            </w:r>
          </w:p>
        </w:tc>
        <w:tc>
          <w:tcPr>
            <w:tcW w:w="1813" w:type="dxa"/>
            <w:gridSpan w:val="221"/>
            <w:tcBorders>
              <w:top w:val="nil"/>
              <w:bottom w:val="double" w:sz="4" w:space="0" w:color="auto"/>
            </w:tcBorders>
            <w:vAlign w:val="center"/>
          </w:tcPr>
          <w:p w14:paraId="441E1A6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2002" w:type="dxa"/>
            <w:gridSpan w:val="283"/>
            <w:tcBorders>
              <w:top w:val="nil"/>
              <w:bottom w:val="double" w:sz="4" w:space="0" w:color="auto"/>
            </w:tcBorders>
            <w:vAlign w:val="center"/>
          </w:tcPr>
          <w:p w14:paraId="51E85349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A2AD7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50" w:type="dxa"/>
            <w:gridSpan w:val="108"/>
            <w:vMerge/>
            <w:tcBorders>
              <w:bottom w:val="double" w:sz="4" w:space="0" w:color="auto"/>
            </w:tcBorders>
            <w:vAlign w:val="center"/>
          </w:tcPr>
          <w:p w14:paraId="58CFFE3F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3E5991D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F472C6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7CE6B54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3" w:type="dxa"/>
            <w:gridSpan w:val="15"/>
            <w:tcBorders>
              <w:top w:val="double" w:sz="4" w:space="0" w:color="auto"/>
              <w:bottom w:val="nil"/>
            </w:tcBorders>
            <w:vAlign w:val="center"/>
          </w:tcPr>
          <w:p w14:paraId="39C5124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82" w:type="dxa"/>
            <w:gridSpan w:val="201"/>
            <w:tcBorders>
              <w:top w:val="double" w:sz="4" w:space="0" w:color="auto"/>
              <w:bottom w:val="nil"/>
            </w:tcBorders>
            <w:vAlign w:val="center"/>
          </w:tcPr>
          <w:p w14:paraId="585AEB28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19,3</w:t>
            </w:r>
          </w:p>
        </w:tc>
        <w:tc>
          <w:tcPr>
            <w:tcW w:w="1770" w:type="dxa"/>
            <w:gridSpan w:val="201"/>
            <w:tcBorders>
              <w:top w:val="double" w:sz="4" w:space="0" w:color="auto"/>
              <w:bottom w:val="nil"/>
            </w:tcBorders>
            <w:vAlign w:val="center"/>
          </w:tcPr>
          <w:p w14:paraId="32FC54AB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57</w:t>
            </w:r>
          </w:p>
        </w:tc>
        <w:tc>
          <w:tcPr>
            <w:tcW w:w="1813" w:type="dxa"/>
            <w:gridSpan w:val="221"/>
            <w:tcBorders>
              <w:top w:val="double" w:sz="4" w:space="0" w:color="auto"/>
              <w:bottom w:val="nil"/>
            </w:tcBorders>
            <w:vAlign w:val="center"/>
          </w:tcPr>
          <w:p w14:paraId="1548F69F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50</w:t>
            </w:r>
          </w:p>
        </w:tc>
        <w:tc>
          <w:tcPr>
            <w:tcW w:w="2002" w:type="dxa"/>
            <w:gridSpan w:val="283"/>
            <w:tcBorders>
              <w:top w:val="double" w:sz="4" w:space="0" w:color="auto"/>
              <w:bottom w:val="nil"/>
            </w:tcBorders>
            <w:vAlign w:val="center"/>
          </w:tcPr>
          <w:p w14:paraId="2B29E4B7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64</w:t>
            </w:r>
          </w:p>
        </w:tc>
        <w:tc>
          <w:tcPr>
            <w:tcW w:w="1750" w:type="dxa"/>
            <w:gridSpan w:val="108"/>
            <w:tcBorders>
              <w:top w:val="double" w:sz="4" w:space="0" w:color="auto"/>
              <w:bottom w:val="nil"/>
            </w:tcBorders>
            <w:vAlign w:val="center"/>
          </w:tcPr>
          <w:p w14:paraId="013807BE" w14:textId="77777777" w:rsidR="00681CA0" w:rsidRPr="00CA2AD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0,370</w:t>
            </w:r>
          </w:p>
        </w:tc>
        <w:tc>
          <w:tcPr>
            <w:tcW w:w="284" w:type="dxa"/>
            <w:gridSpan w:val="3"/>
            <w:vMerge/>
          </w:tcPr>
          <w:p w14:paraId="5D8DAD8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F306A7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87E286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3" w:type="dxa"/>
            <w:gridSpan w:val="15"/>
            <w:tcBorders>
              <w:bottom w:val="single" w:sz="4" w:space="0" w:color="auto"/>
            </w:tcBorders>
            <w:vAlign w:val="center"/>
          </w:tcPr>
          <w:p w14:paraId="6ADFF258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82" w:type="dxa"/>
            <w:gridSpan w:val="201"/>
            <w:tcBorders>
              <w:bottom w:val="single" w:sz="4" w:space="0" w:color="auto"/>
            </w:tcBorders>
            <w:vAlign w:val="center"/>
          </w:tcPr>
          <w:p w14:paraId="2C610365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20,5</w:t>
            </w:r>
          </w:p>
        </w:tc>
        <w:tc>
          <w:tcPr>
            <w:tcW w:w="1770" w:type="dxa"/>
            <w:gridSpan w:val="201"/>
            <w:tcBorders>
              <w:bottom w:val="single" w:sz="4" w:space="0" w:color="auto"/>
            </w:tcBorders>
            <w:vAlign w:val="center"/>
          </w:tcPr>
          <w:p w14:paraId="20CC030C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57</w:t>
            </w:r>
          </w:p>
        </w:tc>
        <w:tc>
          <w:tcPr>
            <w:tcW w:w="1813" w:type="dxa"/>
            <w:gridSpan w:val="221"/>
            <w:tcBorders>
              <w:bottom w:val="single" w:sz="4" w:space="0" w:color="auto"/>
            </w:tcBorders>
            <w:vAlign w:val="center"/>
          </w:tcPr>
          <w:p w14:paraId="4D9DB687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2002" w:type="dxa"/>
            <w:gridSpan w:val="283"/>
            <w:tcBorders>
              <w:bottom w:val="single" w:sz="4" w:space="0" w:color="auto"/>
            </w:tcBorders>
            <w:vAlign w:val="center"/>
          </w:tcPr>
          <w:p w14:paraId="36704AB6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64</w:t>
            </w:r>
          </w:p>
        </w:tc>
        <w:tc>
          <w:tcPr>
            <w:tcW w:w="1750" w:type="dxa"/>
            <w:gridSpan w:val="108"/>
            <w:tcBorders>
              <w:bottom w:val="single" w:sz="4" w:space="0" w:color="auto"/>
            </w:tcBorders>
            <w:vAlign w:val="center"/>
          </w:tcPr>
          <w:p w14:paraId="0CEEF0A7" w14:textId="77777777" w:rsidR="00681CA0" w:rsidRPr="00F33284" w:rsidRDefault="00681CA0" w:rsidP="00A912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0,380</w:t>
            </w:r>
          </w:p>
        </w:tc>
        <w:tc>
          <w:tcPr>
            <w:tcW w:w="284" w:type="dxa"/>
            <w:gridSpan w:val="3"/>
            <w:vMerge/>
          </w:tcPr>
          <w:p w14:paraId="4592E38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75B5C3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right w:val="nil"/>
            </w:tcBorders>
          </w:tcPr>
          <w:p w14:paraId="6F724E8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  <w:tcBorders>
              <w:left w:val="nil"/>
              <w:right w:val="nil"/>
            </w:tcBorders>
          </w:tcPr>
          <w:p w14:paraId="0F3C247C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11505170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CA2AD7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CA2AD7">
              <w:rPr>
                <w:rFonts w:ascii="Arial" w:hAnsi="Arial" w:cs="Arial"/>
              </w:rPr>
              <w:t xml:space="preserve"> </w:t>
            </w:r>
            <w:r w:rsidR="00F94339" w:rsidRPr="00CA2AD7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5150E57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2780E84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60525D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6ED3F7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76A956E7" w14:textId="77777777" w:rsidR="00681CA0" w:rsidRPr="00FB2C7D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B2C7D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5977DA7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F3B010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E8A0A7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5" w:type="dxa"/>
            <w:gridSpan w:val="205"/>
            <w:vMerge w:val="restart"/>
            <w:vAlign w:val="center"/>
          </w:tcPr>
          <w:p w14:paraId="40C145A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40" w:type="dxa"/>
            <w:gridSpan w:val="287"/>
            <w:vMerge w:val="restart"/>
            <w:vAlign w:val="center"/>
          </w:tcPr>
          <w:p w14:paraId="51994B2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895" w:type="dxa"/>
            <w:gridSpan w:val="537"/>
            <w:vAlign w:val="center"/>
          </w:tcPr>
          <w:p w14:paraId="00E5790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7E5FE0A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1697D4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55A22C3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5" w:type="dxa"/>
            <w:gridSpan w:val="205"/>
            <w:vMerge/>
            <w:tcBorders>
              <w:bottom w:val="double" w:sz="4" w:space="0" w:color="auto"/>
            </w:tcBorders>
            <w:vAlign w:val="center"/>
          </w:tcPr>
          <w:p w14:paraId="49867A2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40" w:type="dxa"/>
            <w:gridSpan w:val="287"/>
            <w:vMerge/>
            <w:tcBorders>
              <w:bottom w:val="double" w:sz="4" w:space="0" w:color="auto"/>
            </w:tcBorders>
            <w:vAlign w:val="center"/>
          </w:tcPr>
          <w:p w14:paraId="47089A3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45" w:type="dxa"/>
            <w:gridSpan w:val="429"/>
            <w:tcBorders>
              <w:bottom w:val="double" w:sz="4" w:space="0" w:color="auto"/>
            </w:tcBorders>
            <w:vAlign w:val="center"/>
          </w:tcPr>
          <w:p w14:paraId="3010C902" w14:textId="77777777" w:rsidR="009E3510" w:rsidRPr="00CA2AD7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</w:t>
            </w:r>
            <w:r w:rsidR="009E3510" w:rsidRPr="00CA2AD7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50" w:type="dxa"/>
            <w:gridSpan w:val="108"/>
            <w:tcBorders>
              <w:bottom w:val="double" w:sz="4" w:space="0" w:color="auto"/>
            </w:tcBorders>
            <w:vAlign w:val="center"/>
          </w:tcPr>
          <w:p w14:paraId="0EFC1ED5" w14:textId="77777777" w:rsidR="00681CA0" w:rsidRPr="00CA2AD7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7937815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93A89A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26F91B0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5" w:type="dxa"/>
            <w:gridSpan w:val="205"/>
            <w:tcBorders>
              <w:top w:val="double" w:sz="4" w:space="0" w:color="auto"/>
            </w:tcBorders>
            <w:vAlign w:val="center"/>
          </w:tcPr>
          <w:p w14:paraId="3D8F123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40" w:type="dxa"/>
            <w:gridSpan w:val="287"/>
            <w:tcBorders>
              <w:top w:val="double" w:sz="4" w:space="0" w:color="auto"/>
            </w:tcBorders>
            <w:vAlign w:val="center"/>
          </w:tcPr>
          <w:p w14:paraId="34BAC20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145" w:type="dxa"/>
            <w:gridSpan w:val="429"/>
            <w:tcBorders>
              <w:top w:val="double" w:sz="4" w:space="0" w:color="auto"/>
            </w:tcBorders>
            <w:vAlign w:val="center"/>
          </w:tcPr>
          <w:p w14:paraId="7BB2CF5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750" w:type="dxa"/>
            <w:gridSpan w:val="108"/>
            <w:tcBorders>
              <w:top w:val="double" w:sz="4" w:space="0" w:color="auto"/>
            </w:tcBorders>
            <w:vAlign w:val="center"/>
          </w:tcPr>
          <w:p w14:paraId="15C981B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E832BF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FCE481E" w14:textId="77777777" w:rsidTr="005E325D">
        <w:trPr>
          <w:cantSplit/>
          <w:trHeight w:val="2628"/>
        </w:trPr>
        <w:tc>
          <w:tcPr>
            <w:tcW w:w="10177" w:type="dxa"/>
            <w:gridSpan w:val="1051"/>
            <w:tcBorders>
              <w:top w:val="nil"/>
            </w:tcBorders>
          </w:tcPr>
          <w:p w14:paraId="15C0C83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AFE99DF" w14:textId="77777777" w:rsidTr="005E325D">
        <w:trPr>
          <w:cantSplit/>
        </w:trPr>
        <w:tc>
          <w:tcPr>
            <w:tcW w:w="10177" w:type="dxa"/>
            <w:gridSpan w:val="1051"/>
          </w:tcPr>
          <w:p w14:paraId="47B161B8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4240-1</w:t>
            </w:r>
          </w:p>
        </w:tc>
      </w:tr>
      <w:tr w:rsidR="00681CA0" w:rsidRPr="00F33284" w14:paraId="5AB0BAF5" w14:textId="77777777" w:rsidTr="005E325D">
        <w:tc>
          <w:tcPr>
            <w:tcW w:w="1560" w:type="dxa"/>
            <w:gridSpan w:val="65"/>
          </w:tcPr>
          <w:p w14:paraId="1461EB8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544" w:type="dxa"/>
            <w:gridSpan w:val="862"/>
          </w:tcPr>
          <w:p w14:paraId="0B95B36D" w14:textId="77777777" w:rsidR="00681CA0" w:rsidRPr="00CA2AD7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911091C" w14:textId="77777777" w:rsidR="00681CA0" w:rsidRPr="00CA2AD7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A2A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73" w:type="dxa"/>
            <w:gridSpan w:val="124"/>
            <w:vAlign w:val="center"/>
          </w:tcPr>
          <w:p w14:paraId="6D972699" w14:textId="77777777" w:rsidR="00681CA0" w:rsidRPr="00CA2AD7" w:rsidRDefault="00FA62C7" w:rsidP="00FB2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 xml:space="preserve">с. </w:t>
            </w:r>
            <w:r w:rsidR="00681CA0" w:rsidRPr="00CA2AD7">
              <w:rPr>
                <w:rFonts w:ascii="Arial" w:hAnsi="Arial" w:cs="Arial"/>
              </w:rPr>
              <w:t>2</w:t>
            </w:r>
          </w:p>
        </w:tc>
      </w:tr>
      <w:tr w:rsidR="00681CA0" w:rsidRPr="00F33284" w14:paraId="502BD5E4" w14:textId="77777777" w:rsidTr="005E325D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901411D" w14:textId="77777777" w:rsidR="00681CA0" w:rsidRPr="003304DF" w:rsidRDefault="00681CA0" w:rsidP="00FB2C7D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3304DF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304DF">
              <w:rPr>
                <w:rFonts w:ascii="Arial" w:hAnsi="Arial" w:cs="Arial"/>
              </w:rPr>
              <w:t>-20-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304DF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304DF">
              <w:rPr>
                <w:rFonts w:ascii="Arial" w:hAnsi="Arial" w:cs="Arial"/>
              </w:rPr>
              <w:t>13-38/600</w:t>
            </w:r>
          </w:p>
        </w:tc>
      </w:tr>
      <w:tr w:rsidR="00681CA0" w:rsidRPr="00F33284" w14:paraId="11316D2E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CB97C4C" w14:textId="77777777" w:rsidR="00681CA0" w:rsidRPr="003304DF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2E23BBD" w14:textId="77777777" w:rsidR="00681CA0" w:rsidRPr="00F33284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C1A8A1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29EE8E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0362DB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7" w:type="dxa"/>
            <w:gridSpan w:val="46"/>
            <w:tcBorders>
              <w:bottom w:val="double" w:sz="4" w:space="0" w:color="auto"/>
            </w:tcBorders>
            <w:vAlign w:val="center"/>
          </w:tcPr>
          <w:p w14:paraId="2985960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685" w:type="dxa"/>
            <w:gridSpan w:val="247"/>
            <w:tcBorders>
              <w:bottom w:val="double" w:sz="4" w:space="0" w:color="auto"/>
            </w:tcBorders>
            <w:vAlign w:val="center"/>
          </w:tcPr>
          <w:p w14:paraId="04DA949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663" w:type="dxa"/>
            <w:gridSpan w:val="183"/>
            <w:tcBorders>
              <w:bottom w:val="double" w:sz="4" w:space="0" w:color="auto"/>
            </w:tcBorders>
            <w:vAlign w:val="center"/>
          </w:tcPr>
          <w:p w14:paraId="50834836" w14:textId="77777777" w:rsidR="00681CA0" w:rsidRPr="00CA2AD7" w:rsidRDefault="001F678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Расчетное значение напряжения</w:t>
            </w:r>
            <w:r w:rsidR="00681CA0" w:rsidRPr="00CA2AD7">
              <w:rPr>
                <w:rFonts w:ascii="Arial" w:hAnsi="Arial" w:cs="Arial"/>
              </w:rPr>
              <w:t>, В</w:t>
            </w:r>
          </w:p>
        </w:tc>
        <w:tc>
          <w:tcPr>
            <w:tcW w:w="1365" w:type="dxa"/>
            <w:gridSpan w:val="179"/>
            <w:tcBorders>
              <w:bottom w:val="double" w:sz="4" w:space="0" w:color="auto"/>
            </w:tcBorders>
            <w:vAlign w:val="center"/>
          </w:tcPr>
          <w:p w14:paraId="577613E9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кали</w:t>
            </w:r>
            <w:r w:rsidRPr="00F33284">
              <w:rPr>
                <w:rFonts w:ascii="Arial" w:hAnsi="Arial" w:cs="Arial"/>
              </w:rPr>
              <w:t>б</w:t>
            </w:r>
            <w:r w:rsidRPr="00F3328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1574" w:type="dxa"/>
            <w:gridSpan w:val="181"/>
            <w:tcBorders>
              <w:bottom w:val="double" w:sz="4" w:space="0" w:color="auto"/>
            </w:tcBorders>
            <w:vAlign w:val="center"/>
          </w:tcPr>
          <w:p w14:paraId="67E6B8B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046" w:type="dxa"/>
            <w:gridSpan w:val="193"/>
            <w:tcBorders>
              <w:bottom w:val="double" w:sz="4" w:space="0" w:color="auto"/>
            </w:tcBorders>
            <w:vAlign w:val="center"/>
          </w:tcPr>
          <w:p w14:paraId="194A4ED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2BEF3E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AB0840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55A1B3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7" w:type="dxa"/>
            <w:gridSpan w:val="46"/>
            <w:tcBorders>
              <w:top w:val="double" w:sz="4" w:space="0" w:color="auto"/>
              <w:bottom w:val="nil"/>
            </w:tcBorders>
            <w:vAlign w:val="center"/>
          </w:tcPr>
          <w:p w14:paraId="0CD4093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685" w:type="dxa"/>
            <w:gridSpan w:val="247"/>
            <w:tcBorders>
              <w:top w:val="double" w:sz="4" w:space="0" w:color="auto"/>
              <w:bottom w:val="nil"/>
            </w:tcBorders>
            <w:vAlign w:val="center"/>
          </w:tcPr>
          <w:p w14:paraId="3D7379B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663" w:type="dxa"/>
            <w:gridSpan w:val="183"/>
            <w:tcBorders>
              <w:top w:val="double" w:sz="4" w:space="0" w:color="auto"/>
              <w:bottom w:val="nil"/>
            </w:tcBorders>
            <w:vAlign w:val="center"/>
          </w:tcPr>
          <w:p w14:paraId="12108A44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A2AD7">
              <w:rPr>
                <w:rFonts w:ascii="Arial" w:hAnsi="Arial" w:cs="Arial"/>
                <w:lang w:val="en-US"/>
              </w:rPr>
              <w:t>127</w:t>
            </w:r>
          </w:p>
        </w:tc>
        <w:tc>
          <w:tcPr>
            <w:tcW w:w="1365" w:type="dxa"/>
            <w:gridSpan w:val="179"/>
            <w:tcBorders>
              <w:top w:val="double" w:sz="4" w:space="0" w:color="auto"/>
              <w:bottom w:val="nil"/>
            </w:tcBorders>
            <w:vAlign w:val="center"/>
          </w:tcPr>
          <w:p w14:paraId="1F951C0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0,370</w:t>
            </w:r>
          </w:p>
        </w:tc>
        <w:tc>
          <w:tcPr>
            <w:tcW w:w="1574" w:type="dxa"/>
            <w:gridSpan w:val="181"/>
            <w:tcBorders>
              <w:top w:val="double" w:sz="4" w:space="0" w:color="auto"/>
              <w:bottom w:val="nil"/>
            </w:tcBorders>
            <w:vAlign w:val="center"/>
          </w:tcPr>
          <w:p w14:paraId="36623E9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270</w:t>
            </w:r>
          </w:p>
        </w:tc>
        <w:tc>
          <w:tcPr>
            <w:tcW w:w="2046" w:type="dxa"/>
            <w:gridSpan w:val="193"/>
            <w:tcBorders>
              <w:top w:val="double" w:sz="4" w:space="0" w:color="auto"/>
              <w:bottom w:val="nil"/>
            </w:tcBorders>
            <w:vAlign w:val="center"/>
          </w:tcPr>
          <w:p w14:paraId="7209251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284" w:type="dxa"/>
            <w:gridSpan w:val="3"/>
            <w:vMerge/>
          </w:tcPr>
          <w:p w14:paraId="63DFC5B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7292C5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0C4C64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7" w:type="dxa"/>
            <w:gridSpan w:val="46"/>
            <w:vAlign w:val="center"/>
          </w:tcPr>
          <w:p w14:paraId="17F72FD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685" w:type="dxa"/>
            <w:gridSpan w:val="247"/>
            <w:vAlign w:val="center"/>
          </w:tcPr>
          <w:p w14:paraId="00F31EB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663" w:type="dxa"/>
            <w:gridSpan w:val="183"/>
            <w:vAlign w:val="center"/>
          </w:tcPr>
          <w:p w14:paraId="09EE9FD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118</w:t>
            </w:r>
          </w:p>
        </w:tc>
        <w:tc>
          <w:tcPr>
            <w:tcW w:w="1365" w:type="dxa"/>
            <w:gridSpan w:val="179"/>
            <w:vAlign w:val="center"/>
          </w:tcPr>
          <w:p w14:paraId="2276201C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0,380</w:t>
            </w:r>
          </w:p>
        </w:tc>
        <w:tc>
          <w:tcPr>
            <w:tcW w:w="1574" w:type="dxa"/>
            <w:gridSpan w:val="181"/>
            <w:vAlign w:val="center"/>
          </w:tcPr>
          <w:p w14:paraId="28BA8D3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24</w:t>
            </w:r>
            <w:r w:rsidRPr="00F3328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046" w:type="dxa"/>
            <w:gridSpan w:val="193"/>
            <w:vAlign w:val="center"/>
          </w:tcPr>
          <w:p w14:paraId="17C855E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B94D12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95EDD1C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1962D91" w14:textId="77777777" w:rsidR="00681CA0" w:rsidRPr="00F33284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F4C15A8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7552EF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49F6E775" w14:textId="77777777" w:rsidR="00681CA0" w:rsidRPr="00F33284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01A62C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979DDA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4E78BB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50" w:type="dxa"/>
            <w:gridSpan w:val="921"/>
            <w:tcBorders>
              <w:top w:val="nil"/>
            </w:tcBorders>
          </w:tcPr>
          <w:p w14:paraId="11E71850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58" w:type="dxa"/>
            <w:gridSpan w:val="93"/>
            <w:tcBorders>
              <w:top w:val="nil"/>
            </w:tcBorders>
          </w:tcPr>
          <w:p w14:paraId="699C771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892" w:type="dxa"/>
            <w:gridSpan w:val="15"/>
            <w:tcBorders>
              <w:top w:val="nil"/>
            </w:tcBorders>
          </w:tcPr>
          <w:p w14:paraId="3290EEB7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D22C20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99AD70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33863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753E885A" w14:textId="77777777" w:rsidR="00681CA0" w:rsidRPr="00CA2AD7" w:rsidRDefault="00681CA0" w:rsidP="00CA2AD7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предварительного подогрева катода, В</w:t>
            </w:r>
          </w:p>
        </w:tc>
        <w:tc>
          <w:tcPr>
            <w:tcW w:w="2956" w:type="dxa"/>
            <w:gridSpan w:val="414"/>
            <w:tcBorders>
              <w:top w:val="nil"/>
            </w:tcBorders>
          </w:tcPr>
          <w:p w14:paraId="7B01CF77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0F81024B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6341A6AD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8A413D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4AEED39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4382E4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</w:tcPr>
          <w:p w14:paraId="3A53B0F5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6" w:type="dxa"/>
            <w:gridSpan w:val="414"/>
            <w:tcBorders>
              <w:top w:val="nil"/>
            </w:tcBorders>
          </w:tcPr>
          <w:p w14:paraId="37B88112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3C3C4FC1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10,0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70CC6C23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10,0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D5D706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CE16BE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5CF85A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 w:val="restart"/>
            <w:tcBorders>
              <w:top w:val="nil"/>
            </w:tcBorders>
            <w:vAlign w:val="center"/>
          </w:tcPr>
          <w:p w14:paraId="7546A790" w14:textId="77777777" w:rsidR="00681CA0" w:rsidRPr="00CA2AD7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956" w:type="dxa"/>
            <w:gridSpan w:val="414"/>
            <w:tcBorders>
              <w:top w:val="nil"/>
            </w:tcBorders>
          </w:tcPr>
          <w:p w14:paraId="329727FD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6BE5E54E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6D9ADDB7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938A36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677E32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EF458D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vMerge/>
          </w:tcPr>
          <w:p w14:paraId="6F00786E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6" w:type="dxa"/>
            <w:gridSpan w:val="414"/>
            <w:tcBorders>
              <w:top w:val="nil"/>
            </w:tcBorders>
          </w:tcPr>
          <w:p w14:paraId="001915BE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более (действующее</w:t>
            </w:r>
            <w:r w:rsidR="004D4B24" w:rsidRPr="00CA2AD7">
              <w:rPr>
                <w:rFonts w:ascii="Arial" w:hAnsi="Arial" w:cs="Arial"/>
              </w:rPr>
              <w:t xml:space="preserve"> значение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5D63BE36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345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5685138E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4C125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6A2151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4613D0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750" w:type="dxa"/>
            <w:gridSpan w:val="921"/>
            <w:tcBorders>
              <w:top w:val="nil"/>
            </w:tcBorders>
          </w:tcPr>
          <w:p w14:paraId="716EE87E" w14:textId="77777777" w:rsidR="00681CA0" w:rsidRPr="00CA2AD7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858" w:type="dxa"/>
            <w:gridSpan w:val="93"/>
            <w:tcBorders>
              <w:top w:val="nil"/>
            </w:tcBorders>
            <w:vAlign w:val="center"/>
          </w:tcPr>
          <w:p w14:paraId="46DA1765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</w:t>
            </w:r>
          </w:p>
        </w:tc>
        <w:tc>
          <w:tcPr>
            <w:tcW w:w="892" w:type="dxa"/>
            <w:gridSpan w:val="15"/>
            <w:tcBorders>
              <w:top w:val="nil"/>
            </w:tcBorders>
            <w:vAlign w:val="center"/>
          </w:tcPr>
          <w:p w14:paraId="37C04DA4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6F5F2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308919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30FD67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  <w:tcBorders>
              <w:top w:val="nil"/>
            </w:tcBorders>
            <w:vAlign w:val="center"/>
          </w:tcPr>
          <w:p w14:paraId="11A47006" w14:textId="77777777" w:rsidR="00681CA0" w:rsidRPr="00CA2AD7" w:rsidRDefault="00681CA0" w:rsidP="008D5D84">
            <w:pPr>
              <w:spacing w:after="0" w:line="240" w:lineRule="auto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956" w:type="dxa"/>
            <w:gridSpan w:val="414"/>
            <w:tcBorders>
              <w:top w:val="nil"/>
            </w:tcBorders>
          </w:tcPr>
          <w:p w14:paraId="6C6A5E43" w14:textId="77777777" w:rsidR="00681CA0" w:rsidRPr="00CA2AD7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A2AD7">
              <w:rPr>
                <w:rFonts w:ascii="Arial" w:hAnsi="Arial" w:cs="Arial"/>
              </w:rPr>
              <w:t>Не менее (пиковое</w:t>
            </w:r>
            <w:r w:rsidR="004D4B24" w:rsidRPr="00CA2AD7">
              <w:rPr>
                <w:rFonts w:ascii="Arial" w:hAnsi="Arial" w:cs="Arial"/>
              </w:rPr>
              <w:t xml:space="preserve"> знач</w:t>
            </w:r>
            <w:r w:rsidR="004D4B24" w:rsidRPr="00CA2AD7">
              <w:rPr>
                <w:rFonts w:ascii="Arial" w:hAnsi="Arial" w:cs="Arial"/>
              </w:rPr>
              <w:t>е</w:t>
            </w:r>
            <w:r w:rsidR="004D4B24" w:rsidRPr="00CA2AD7">
              <w:rPr>
                <w:rFonts w:ascii="Arial" w:hAnsi="Arial" w:cs="Arial"/>
              </w:rPr>
              <w:t>ние</w:t>
            </w:r>
            <w:r w:rsidRPr="00CA2AD7">
              <w:rPr>
                <w:rFonts w:ascii="Arial" w:hAnsi="Arial" w:cs="Arial"/>
              </w:rPr>
              <w:t>)</w:t>
            </w:r>
          </w:p>
        </w:tc>
        <w:tc>
          <w:tcPr>
            <w:tcW w:w="858" w:type="dxa"/>
            <w:gridSpan w:val="93"/>
            <w:tcBorders>
              <w:top w:val="nil"/>
            </w:tcBorders>
          </w:tcPr>
          <w:p w14:paraId="47AF1724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92" w:type="dxa"/>
            <w:gridSpan w:val="15"/>
            <w:tcBorders>
              <w:top w:val="nil"/>
            </w:tcBorders>
          </w:tcPr>
          <w:p w14:paraId="2317A203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CAF101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8909FE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AC5AB1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94" w:type="dxa"/>
            <w:gridSpan w:val="507"/>
          </w:tcPr>
          <w:p w14:paraId="4C416068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56" w:type="dxa"/>
            <w:gridSpan w:val="414"/>
          </w:tcPr>
          <w:p w14:paraId="031C4176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858" w:type="dxa"/>
            <w:gridSpan w:val="93"/>
          </w:tcPr>
          <w:p w14:paraId="6E0810E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0,650</w:t>
            </w:r>
          </w:p>
        </w:tc>
        <w:tc>
          <w:tcPr>
            <w:tcW w:w="892" w:type="dxa"/>
            <w:gridSpan w:val="15"/>
          </w:tcPr>
          <w:p w14:paraId="467C466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0,650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8A4E27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D4539A2" w14:textId="77777777" w:rsidTr="005E325D">
        <w:trPr>
          <w:cantSplit/>
          <w:trHeight w:val="6463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3F547036" w14:textId="77777777" w:rsidR="00681CA0" w:rsidRPr="00F33284" w:rsidRDefault="00681CA0" w:rsidP="00A91221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2561A009" w14:textId="77777777" w:rsidR="00681CA0" w:rsidRPr="00F33284" w:rsidRDefault="00681CA0" w:rsidP="00A91221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9F2475">
              <w:rPr>
                <w:rFonts w:ascii="Arial" w:hAnsi="Arial" w:cs="Arial"/>
                <w:b/>
                <w:sz w:val="20"/>
              </w:rPr>
              <w:t xml:space="preserve">* </w:t>
            </w:r>
            <w:r w:rsidRPr="009F2475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27FDD709" w14:textId="77777777" w:rsidTr="005E325D">
        <w:trPr>
          <w:cantSplit/>
        </w:trPr>
        <w:tc>
          <w:tcPr>
            <w:tcW w:w="10177" w:type="dxa"/>
            <w:gridSpan w:val="1051"/>
          </w:tcPr>
          <w:p w14:paraId="53C0D6D0" w14:textId="77777777" w:rsidR="00681CA0" w:rsidRPr="00F33284" w:rsidRDefault="006264B7" w:rsidP="00FB2C7D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4240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4E73F8D9" w14:textId="77777777" w:rsidTr="004068EE">
        <w:tc>
          <w:tcPr>
            <w:tcW w:w="1660" w:type="dxa"/>
            <w:gridSpan w:val="83"/>
          </w:tcPr>
          <w:p w14:paraId="502F363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42" w:type="dxa"/>
            <w:gridSpan w:val="871"/>
          </w:tcPr>
          <w:p w14:paraId="3E3F6319" w14:textId="77777777" w:rsidR="00681CA0" w:rsidRPr="00F33284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0C999BD" w14:textId="77777777" w:rsidR="00681CA0" w:rsidRPr="00F33284" w:rsidRDefault="00681CA0" w:rsidP="009F247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75" w:type="dxa"/>
            <w:gridSpan w:val="97"/>
            <w:vAlign w:val="center"/>
          </w:tcPr>
          <w:p w14:paraId="711BB176" w14:textId="77777777" w:rsidR="00681CA0" w:rsidRPr="00F33284" w:rsidRDefault="00FA62C7" w:rsidP="00FB2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 xml:space="preserve">с. </w:t>
            </w:r>
            <w:r w:rsidR="00681CA0" w:rsidRPr="001D2313">
              <w:rPr>
                <w:rFonts w:ascii="Arial" w:hAnsi="Arial" w:cs="Arial"/>
              </w:rPr>
              <w:t>1</w:t>
            </w:r>
          </w:p>
        </w:tc>
      </w:tr>
      <w:tr w:rsidR="00681CA0" w:rsidRPr="00F33284" w14:paraId="7598F7B5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21E75C5" w14:textId="77777777" w:rsidR="00681CA0" w:rsidRPr="003304DF" w:rsidRDefault="00681CA0" w:rsidP="00FB2C7D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304DF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304DF">
              <w:rPr>
                <w:rFonts w:ascii="Arial" w:hAnsi="Arial" w:cs="Arial"/>
              </w:rPr>
              <w:t>-30-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304DF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304DF">
              <w:rPr>
                <w:rFonts w:ascii="Arial" w:hAnsi="Arial" w:cs="Arial"/>
              </w:rPr>
              <w:t>13-38/900</w:t>
            </w:r>
          </w:p>
        </w:tc>
      </w:tr>
      <w:tr w:rsidR="00681CA0" w:rsidRPr="00F33284" w14:paraId="109F911D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863BF3D" w14:textId="77777777" w:rsidR="00681CA0" w:rsidRPr="003304DF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863" w:type="dxa"/>
            <w:gridSpan w:val="155"/>
            <w:tcBorders>
              <w:bottom w:val="double" w:sz="4" w:space="0" w:color="auto"/>
            </w:tcBorders>
            <w:vAlign w:val="center"/>
          </w:tcPr>
          <w:p w14:paraId="75AC2A99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76" w:type="dxa"/>
            <w:gridSpan w:val="166"/>
            <w:tcBorders>
              <w:bottom w:val="double" w:sz="4" w:space="0" w:color="auto"/>
            </w:tcBorders>
            <w:vAlign w:val="center"/>
          </w:tcPr>
          <w:p w14:paraId="68EB2C8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26" w:type="dxa"/>
            <w:gridSpan w:val="343"/>
            <w:tcBorders>
              <w:bottom w:val="double" w:sz="4" w:space="0" w:color="auto"/>
            </w:tcBorders>
            <w:vAlign w:val="center"/>
          </w:tcPr>
          <w:p w14:paraId="21196941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114" w:type="dxa"/>
            <w:gridSpan w:val="103"/>
            <w:tcBorders>
              <w:bottom w:val="double" w:sz="4" w:space="0" w:color="auto"/>
            </w:tcBorders>
            <w:vAlign w:val="center"/>
          </w:tcPr>
          <w:p w14:paraId="66E7AD64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421" w:type="dxa"/>
            <w:gridSpan w:val="262"/>
            <w:tcBorders>
              <w:bottom w:val="double" w:sz="4" w:space="0" w:color="auto"/>
            </w:tcBorders>
            <w:vAlign w:val="center"/>
          </w:tcPr>
          <w:p w14:paraId="60F3B9C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</w:t>
            </w:r>
            <w:r w:rsidRPr="00F33284">
              <w:rPr>
                <w:rFonts w:ascii="Arial" w:hAnsi="Arial" w:cs="Arial"/>
              </w:rPr>
              <w:t>з</w:t>
            </w:r>
            <w:r w:rsidRPr="00F3328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2C03EF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287DAC2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548EBC3C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3" w:type="dxa"/>
            <w:gridSpan w:val="155"/>
            <w:tcBorders>
              <w:top w:val="double" w:sz="4" w:space="0" w:color="auto"/>
            </w:tcBorders>
            <w:vAlign w:val="center"/>
          </w:tcPr>
          <w:p w14:paraId="02D81FB5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</w:t>
            </w:r>
          </w:p>
        </w:tc>
        <w:tc>
          <w:tcPr>
            <w:tcW w:w="1276" w:type="dxa"/>
            <w:gridSpan w:val="166"/>
            <w:tcBorders>
              <w:top w:val="double" w:sz="4" w:space="0" w:color="auto"/>
            </w:tcBorders>
            <w:vAlign w:val="center"/>
          </w:tcPr>
          <w:p w14:paraId="38450CB7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26" w:type="dxa"/>
            <w:gridSpan w:val="343"/>
            <w:tcBorders>
              <w:top w:val="double" w:sz="4" w:space="0" w:color="auto"/>
            </w:tcBorders>
            <w:vAlign w:val="center"/>
          </w:tcPr>
          <w:p w14:paraId="4C059788" w14:textId="77777777" w:rsidR="00681CA0" w:rsidRPr="00F33284" w:rsidRDefault="008D5D84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F33284">
              <w:rPr>
                <w:rFonts w:ascii="Arial" w:hAnsi="Arial" w:cs="Arial"/>
              </w:rPr>
              <w:t>редварительного 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114" w:type="dxa"/>
            <w:gridSpan w:val="103"/>
            <w:tcBorders>
              <w:top w:val="double" w:sz="4" w:space="0" w:color="auto"/>
            </w:tcBorders>
            <w:vAlign w:val="center"/>
          </w:tcPr>
          <w:p w14:paraId="0D931F17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2421" w:type="dxa"/>
            <w:gridSpan w:val="262"/>
            <w:tcBorders>
              <w:top w:val="double" w:sz="4" w:space="0" w:color="auto"/>
            </w:tcBorders>
            <w:vAlign w:val="center"/>
          </w:tcPr>
          <w:p w14:paraId="601C714C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900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E335670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FD2A84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0E016AC" w14:textId="77777777" w:rsidR="00681CA0" w:rsidRPr="00F33284" w:rsidRDefault="00681CA0" w:rsidP="0034672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DBAF87E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F8EF69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2A982694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A0CB623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44B4234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CA9B9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8DBEA7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972" w:type="dxa"/>
            <w:gridSpan w:val="181"/>
            <w:tcBorders>
              <w:top w:val="nil"/>
            </w:tcBorders>
          </w:tcPr>
          <w:p w14:paraId="47BEB843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849" w:type="dxa"/>
            <w:gridSpan w:val="467"/>
            <w:tcBorders>
              <w:top w:val="nil"/>
            </w:tcBorders>
          </w:tcPr>
          <w:p w14:paraId="7AAFC4CB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0" w:type="dxa"/>
            <w:gridSpan w:val="248"/>
            <w:tcBorders>
              <w:top w:val="nil"/>
            </w:tcBorders>
          </w:tcPr>
          <w:p w14:paraId="441D9383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39" w:type="dxa"/>
            <w:gridSpan w:val="133"/>
            <w:tcBorders>
              <w:top w:val="nil"/>
            </w:tcBorders>
          </w:tcPr>
          <w:p w14:paraId="3DB0D47E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3D4BFB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175A3F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EBF520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972" w:type="dxa"/>
            <w:gridSpan w:val="181"/>
            <w:tcBorders>
              <w:top w:val="nil"/>
              <w:bottom w:val="double" w:sz="4" w:space="0" w:color="auto"/>
            </w:tcBorders>
          </w:tcPr>
          <w:p w14:paraId="2CBAF1D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012" w:type="dxa"/>
            <w:gridSpan w:val="237"/>
            <w:tcBorders>
              <w:top w:val="nil"/>
              <w:bottom w:val="double" w:sz="4" w:space="0" w:color="auto"/>
            </w:tcBorders>
          </w:tcPr>
          <w:p w14:paraId="1ADDC03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837" w:type="dxa"/>
            <w:gridSpan w:val="230"/>
            <w:tcBorders>
              <w:top w:val="nil"/>
              <w:bottom w:val="double" w:sz="4" w:space="0" w:color="auto"/>
            </w:tcBorders>
          </w:tcPr>
          <w:p w14:paraId="4824E84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679" w:type="dxa"/>
            <w:gridSpan w:val="381"/>
            <w:tcBorders>
              <w:top w:val="nil"/>
              <w:bottom w:val="nil"/>
            </w:tcBorders>
          </w:tcPr>
          <w:p w14:paraId="4AEF0EB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015053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6EDA2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91FE8D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972" w:type="dxa"/>
            <w:gridSpan w:val="181"/>
            <w:tcBorders>
              <w:top w:val="double" w:sz="4" w:space="0" w:color="auto"/>
            </w:tcBorders>
          </w:tcPr>
          <w:p w14:paraId="4833423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894,6</w:t>
            </w:r>
          </w:p>
        </w:tc>
        <w:tc>
          <w:tcPr>
            <w:tcW w:w="2012" w:type="dxa"/>
            <w:gridSpan w:val="237"/>
            <w:tcBorders>
              <w:top w:val="double" w:sz="4" w:space="0" w:color="auto"/>
            </w:tcBorders>
          </w:tcPr>
          <w:p w14:paraId="7180ED5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899,3</w:t>
            </w:r>
          </w:p>
        </w:tc>
        <w:tc>
          <w:tcPr>
            <w:tcW w:w="1837" w:type="dxa"/>
            <w:gridSpan w:val="230"/>
            <w:tcBorders>
              <w:top w:val="double" w:sz="4" w:space="0" w:color="auto"/>
            </w:tcBorders>
          </w:tcPr>
          <w:p w14:paraId="7A1EBC0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901,7</w:t>
            </w:r>
          </w:p>
        </w:tc>
        <w:tc>
          <w:tcPr>
            <w:tcW w:w="1840" w:type="dxa"/>
            <w:gridSpan w:val="248"/>
            <w:tcBorders>
              <w:top w:val="double" w:sz="4" w:space="0" w:color="auto"/>
            </w:tcBorders>
          </w:tcPr>
          <w:p w14:paraId="0820886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908,8</w:t>
            </w:r>
          </w:p>
        </w:tc>
        <w:tc>
          <w:tcPr>
            <w:tcW w:w="1839" w:type="dxa"/>
            <w:gridSpan w:val="133"/>
            <w:tcBorders>
              <w:top w:val="double" w:sz="4" w:space="0" w:color="auto"/>
            </w:tcBorders>
          </w:tcPr>
          <w:p w14:paraId="631D96E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132302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9FB7D3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0B4FA85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3E84EB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000342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42DC747C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E6D901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A5DE4B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57E2A2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6" w:type="dxa"/>
            <w:gridSpan w:val="10"/>
            <w:tcBorders>
              <w:top w:val="nil"/>
              <w:bottom w:val="double" w:sz="4" w:space="0" w:color="auto"/>
            </w:tcBorders>
            <w:vAlign w:val="center"/>
          </w:tcPr>
          <w:p w14:paraId="4423DA8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Ч</w:t>
            </w:r>
            <w:r w:rsidRPr="001D2313">
              <w:rPr>
                <w:rFonts w:ascii="Arial" w:hAnsi="Arial" w:cs="Arial"/>
              </w:rPr>
              <w:t>а</w:t>
            </w:r>
            <w:r w:rsidRPr="001D2313">
              <w:rPr>
                <w:rFonts w:ascii="Arial" w:hAnsi="Arial" w:cs="Arial"/>
              </w:rPr>
              <w:t>стота, кГц</w:t>
            </w:r>
          </w:p>
        </w:tc>
        <w:tc>
          <w:tcPr>
            <w:tcW w:w="1554" w:type="dxa"/>
            <w:gridSpan w:val="248"/>
            <w:tcBorders>
              <w:top w:val="nil"/>
              <w:bottom w:val="double" w:sz="4" w:space="0" w:color="auto"/>
            </w:tcBorders>
            <w:vAlign w:val="center"/>
          </w:tcPr>
          <w:p w14:paraId="2E836E5F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Номинал</w:t>
            </w:r>
            <w:r w:rsidRPr="001D2313">
              <w:rPr>
                <w:rFonts w:ascii="Arial" w:hAnsi="Arial" w:cs="Arial"/>
              </w:rPr>
              <w:t>ь</w:t>
            </w:r>
            <w:r w:rsidRPr="001D2313">
              <w:rPr>
                <w:rFonts w:ascii="Arial" w:hAnsi="Arial" w:cs="Arial"/>
              </w:rPr>
              <w:t>ная мо</w:t>
            </w:r>
            <w:r w:rsidRPr="001D2313">
              <w:rPr>
                <w:rFonts w:ascii="Arial" w:hAnsi="Arial" w:cs="Arial"/>
              </w:rPr>
              <w:t>щ</w:t>
            </w:r>
            <w:r w:rsidRPr="001D2313">
              <w:rPr>
                <w:rFonts w:ascii="Arial" w:hAnsi="Arial" w:cs="Arial"/>
              </w:rPr>
              <w:t>ность ПРА, Вт</w:t>
            </w:r>
          </w:p>
        </w:tc>
        <w:tc>
          <w:tcPr>
            <w:tcW w:w="1272" w:type="dxa"/>
            <w:gridSpan w:val="111"/>
            <w:tcBorders>
              <w:top w:val="nil"/>
              <w:bottom w:val="double" w:sz="4" w:space="0" w:color="auto"/>
            </w:tcBorders>
            <w:vAlign w:val="center"/>
          </w:tcPr>
          <w:p w14:paraId="032DF99F" w14:textId="77777777" w:rsidR="00681CA0" w:rsidRPr="001D231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</w:t>
            </w:r>
            <w:r w:rsidRPr="001D2313">
              <w:rPr>
                <w:rFonts w:ascii="Arial" w:hAnsi="Arial" w:cs="Arial"/>
              </w:rPr>
              <w:t>т</w:t>
            </w:r>
            <w:r w:rsidRPr="001D2313">
              <w:rPr>
                <w:rFonts w:ascii="Arial" w:hAnsi="Arial" w:cs="Arial"/>
              </w:rPr>
              <w:t>ное зн</w:t>
            </w:r>
            <w:r w:rsidRPr="001D2313">
              <w:rPr>
                <w:rFonts w:ascii="Arial" w:hAnsi="Arial" w:cs="Arial"/>
              </w:rPr>
              <w:t>а</w:t>
            </w:r>
            <w:r w:rsidRPr="001D2313">
              <w:rPr>
                <w:rFonts w:ascii="Arial" w:hAnsi="Arial" w:cs="Arial"/>
              </w:rPr>
              <w:t>чение напряж</w:t>
            </w:r>
            <w:r w:rsidRPr="001D2313">
              <w:rPr>
                <w:rFonts w:ascii="Arial" w:hAnsi="Arial" w:cs="Arial"/>
              </w:rPr>
              <w:t>е</w:t>
            </w:r>
            <w:r w:rsidRPr="001D2313">
              <w:rPr>
                <w:rFonts w:ascii="Arial" w:hAnsi="Arial" w:cs="Arial"/>
              </w:rPr>
              <w:t>ния</w:t>
            </w:r>
            <w:r w:rsidR="00681CA0" w:rsidRPr="001D2313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36" w:type="dxa"/>
            <w:gridSpan w:val="131"/>
            <w:tcBorders>
              <w:top w:val="nil"/>
              <w:bottom w:val="double" w:sz="4" w:space="0" w:color="auto"/>
            </w:tcBorders>
            <w:vAlign w:val="center"/>
          </w:tcPr>
          <w:p w14:paraId="15CE0AB4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</w:t>
            </w:r>
            <w:r w:rsidRPr="001D2313">
              <w:rPr>
                <w:rFonts w:ascii="Arial" w:hAnsi="Arial" w:cs="Arial"/>
              </w:rPr>
              <w:t>с</w:t>
            </w:r>
            <w:r w:rsidRPr="001D2313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510" w:type="dxa"/>
            <w:gridSpan w:val="206"/>
            <w:tcBorders>
              <w:top w:val="nil"/>
              <w:bottom w:val="double" w:sz="4" w:space="0" w:color="auto"/>
            </w:tcBorders>
            <w:vAlign w:val="center"/>
          </w:tcPr>
          <w:p w14:paraId="1C7D48E0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Напряжение на катоде (действу</w:t>
            </w:r>
            <w:r w:rsidRPr="001D2313">
              <w:rPr>
                <w:rFonts w:ascii="Arial" w:hAnsi="Arial" w:cs="Arial"/>
              </w:rPr>
              <w:t>ю</w:t>
            </w:r>
            <w:r w:rsidRPr="001D2313">
              <w:rPr>
                <w:rFonts w:ascii="Arial" w:hAnsi="Arial" w:cs="Arial"/>
              </w:rPr>
              <w:t>щее</w:t>
            </w:r>
            <w:r w:rsidR="004D4B24" w:rsidRPr="001D2313">
              <w:rPr>
                <w:rFonts w:ascii="Arial" w:hAnsi="Arial" w:cs="Arial"/>
              </w:rPr>
              <w:t xml:space="preserve"> знач</w:t>
            </w:r>
            <w:r w:rsidR="004D4B24" w:rsidRPr="001D2313">
              <w:rPr>
                <w:rFonts w:ascii="Arial" w:hAnsi="Arial" w:cs="Arial"/>
              </w:rPr>
              <w:t>е</w:t>
            </w:r>
            <w:r w:rsidR="004D4B24" w:rsidRPr="001D2313">
              <w:rPr>
                <w:rFonts w:ascii="Arial" w:hAnsi="Arial" w:cs="Arial"/>
              </w:rPr>
              <w:t>ние</w:t>
            </w:r>
            <w:r w:rsidRPr="001D2313">
              <w:rPr>
                <w:rFonts w:ascii="Arial" w:hAnsi="Arial" w:cs="Arial"/>
              </w:rPr>
              <w:t>), В</w:t>
            </w:r>
          </w:p>
        </w:tc>
        <w:tc>
          <w:tcPr>
            <w:tcW w:w="1698" w:type="dxa"/>
            <w:gridSpan w:val="242"/>
            <w:tcBorders>
              <w:top w:val="nil"/>
              <w:bottom w:val="double" w:sz="4" w:space="0" w:color="auto"/>
            </w:tcBorders>
            <w:vAlign w:val="center"/>
          </w:tcPr>
          <w:p w14:paraId="0D618DAC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Напряжение холостого х</w:t>
            </w:r>
            <w:r w:rsidRPr="001D2313">
              <w:rPr>
                <w:rFonts w:ascii="Arial" w:hAnsi="Arial" w:cs="Arial"/>
              </w:rPr>
              <w:t>о</w:t>
            </w:r>
            <w:r w:rsidRPr="001D2313">
              <w:rPr>
                <w:rFonts w:ascii="Arial" w:hAnsi="Arial" w:cs="Arial"/>
              </w:rPr>
              <w:t>да (действ</w:t>
            </w:r>
            <w:r w:rsidRPr="001D2313">
              <w:rPr>
                <w:rFonts w:ascii="Arial" w:hAnsi="Arial" w:cs="Arial"/>
              </w:rPr>
              <w:t>у</w:t>
            </w:r>
            <w:r w:rsidRPr="001D2313">
              <w:rPr>
                <w:rFonts w:ascii="Arial" w:hAnsi="Arial" w:cs="Arial"/>
              </w:rPr>
              <w:t>ющее</w:t>
            </w:r>
            <w:r w:rsidR="004D4B24" w:rsidRPr="001D2313">
              <w:rPr>
                <w:rFonts w:ascii="Arial" w:hAnsi="Arial" w:cs="Arial"/>
              </w:rPr>
              <w:t xml:space="preserve"> знач</w:t>
            </w:r>
            <w:r w:rsidR="004D4B24" w:rsidRPr="001D2313">
              <w:rPr>
                <w:rFonts w:ascii="Arial" w:hAnsi="Arial" w:cs="Arial"/>
              </w:rPr>
              <w:t>е</w:t>
            </w:r>
            <w:r w:rsidR="004D4B24" w:rsidRPr="001D2313">
              <w:rPr>
                <w:rFonts w:ascii="Arial" w:hAnsi="Arial" w:cs="Arial"/>
              </w:rPr>
              <w:t>ние</w:t>
            </w:r>
            <w:r w:rsidRPr="001D2313">
              <w:rPr>
                <w:rFonts w:ascii="Arial" w:hAnsi="Arial" w:cs="Arial"/>
              </w:rPr>
              <w:t>), В</w:t>
            </w:r>
          </w:p>
        </w:tc>
        <w:tc>
          <w:tcPr>
            <w:tcW w:w="1554" w:type="dxa"/>
            <w:gridSpan w:val="81"/>
            <w:tcBorders>
              <w:top w:val="nil"/>
              <w:bottom w:val="double" w:sz="4" w:space="0" w:color="auto"/>
            </w:tcBorders>
            <w:vAlign w:val="center"/>
          </w:tcPr>
          <w:p w14:paraId="7284C03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Время заж</w:t>
            </w:r>
            <w:r w:rsidRPr="001D2313">
              <w:rPr>
                <w:rFonts w:ascii="Arial" w:hAnsi="Arial" w:cs="Arial"/>
              </w:rPr>
              <w:t>и</w:t>
            </w:r>
            <w:r w:rsidRPr="001D2313">
              <w:rPr>
                <w:rFonts w:ascii="Arial" w:hAnsi="Arial" w:cs="Arial"/>
              </w:rPr>
              <w:t>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9CF222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AD2A5E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F1D3E2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876" w:type="dxa"/>
            <w:gridSpan w:val="10"/>
            <w:tcBorders>
              <w:top w:val="double" w:sz="4" w:space="0" w:color="auto"/>
              <w:bottom w:val="nil"/>
            </w:tcBorders>
          </w:tcPr>
          <w:p w14:paraId="6FE6B5BC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50</w:t>
            </w:r>
          </w:p>
        </w:tc>
        <w:tc>
          <w:tcPr>
            <w:tcW w:w="1554" w:type="dxa"/>
            <w:gridSpan w:val="248"/>
            <w:tcBorders>
              <w:top w:val="double" w:sz="4" w:space="0" w:color="auto"/>
              <w:bottom w:val="nil"/>
            </w:tcBorders>
          </w:tcPr>
          <w:p w14:paraId="00D6DD65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30</w:t>
            </w:r>
          </w:p>
        </w:tc>
        <w:tc>
          <w:tcPr>
            <w:tcW w:w="1272" w:type="dxa"/>
            <w:gridSpan w:val="111"/>
            <w:tcBorders>
              <w:top w:val="double" w:sz="4" w:space="0" w:color="auto"/>
              <w:bottom w:val="nil"/>
            </w:tcBorders>
          </w:tcPr>
          <w:p w14:paraId="4DF814FA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220</w:t>
            </w:r>
          </w:p>
        </w:tc>
        <w:tc>
          <w:tcPr>
            <w:tcW w:w="1036" w:type="dxa"/>
            <w:gridSpan w:val="131"/>
            <w:tcBorders>
              <w:top w:val="double" w:sz="4" w:space="0" w:color="auto"/>
              <w:bottom w:val="nil"/>
            </w:tcBorders>
          </w:tcPr>
          <w:p w14:paraId="414997E2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13</w:t>
            </w:r>
          </w:p>
        </w:tc>
        <w:tc>
          <w:tcPr>
            <w:tcW w:w="1510" w:type="dxa"/>
            <w:gridSpan w:val="206"/>
            <w:tcBorders>
              <w:top w:val="double" w:sz="4" w:space="0" w:color="auto"/>
              <w:bottom w:val="nil"/>
            </w:tcBorders>
          </w:tcPr>
          <w:p w14:paraId="3F548EF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8,0</w:t>
            </w:r>
          </w:p>
        </w:tc>
        <w:tc>
          <w:tcPr>
            <w:tcW w:w="1698" w:type="dxa"/>
            <w:gridSpan w:val="242"/>
            <w:tcBorders>
              <w:top w:val="double" w:sz="4" w:space="0" w:color="auto"/>
              <w:bottom w:val="nil"/>
            </w:tcBorders>
          </w:tcPr>
          <w:p w14:paraId="29FDA014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205</w:t>
            </w:r>
          </w:p>
        </w:tc>
        <w:tc>
          <w:tcPr>
            <w:tcW w:w="1554" w:type="dxa"/>
            <w:gridSpan w:val="81"/>
            <w:tcBorders>
              <w:top w:val="double" w:sz="4" w:space="0" w:color="auto"/>
              <w:bottom w:val="nil"/>
            </w:tcBorders>
          </w:tcPr>
          <w:p w14:paraId="01F2ECE5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F76C78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792DF6B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E33371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876" w:type="dxa"/>
            <w:gridSpan w:val="10"/>
          </w:tcPr>
          <w:p w14:paraId="7DD4E1E3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60</w:t>
            </w:r>
          </w:p>
        </w:tc>
        <w:tc>
          <w:tcPr>
            <w:tcW w:w="1554" w:type="dxa"/>
            <w:gridSpan w:val="248"/>
          </w:tcPr>
          <w:p w14:paraId="6AEAC9AF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gridSpan w:val="111"/>
          </w:tcPr>
          <w:p w14:paraId="4C48211B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-</w:t>
            </w:r>
          </w:p>
        </w:tc>
        <w:tc>
          <w:tcPr>
            <w:tcW w:w="1036" w:type="dxa"/>
            <w:gridSpan w:val="131"/>
          </w:tcPr>
          <w:p w14:paraId="062ADD42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-</w:t>
            </w:r>
          </w:p>
        </w:tc>
        <w:tc>
          <w:tcPr>
            <w:tcW w:w="1510" w:type="dxa"/>
            <w:gridSpan w:val="206"/>
          </w:tcPr>
          <w:p w14:paraId="3576D54A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-</w:t>
            </w:r>
          </w:p>
        </w:tc>
        <w:tc>
          <w:tcPr>
            <w:tcW w:w="1698" w:type="dxa"/>
            <w:gridSpan w:val="242"/>
          </w:tcPr>
          <w:p w14:paraId="2AE14715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-</w:t>
            </w:r>
          </w:p>
        </w:tc>
        <w:tc>
          <w:tcPr>
            <w:tcW w:w="1554" w:type="dxa"/>
            <w:gridSpan w:val="81"/>
          </w:tcPr>
          <w:p w14:paraId="1F70CA3F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50B8FA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3FD5C8F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891FF57" w14:textId="77777777" w:rsidR="00681CA0" w:rsidRPr="001D2313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170A881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9D4BD6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41720D80" w14:textId="77777777" w:rsidR="00681CA0" w:rsidRPr="001D2313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F7CCA7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146FEEF" w14:textId="77777777" w:rsidTr="004068EE">
        <w:trPr>
          <w:cantSplit/>
          <w:trHeight w:val="81"/>
        </w:trPr>
        <w:tc>
          <w:tcPr>
            <w:tcW w:w="393" w:type="dxa"/>
            <w:gridSpan w:val="19"/>
            <w:vMerge/>
          </w:tcPr>
          <w:p w14:paraId="59FD0BD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  <w:gridSpan w:val="22"/>
            <w:vMerge w:val="restart"/>
            <w:vAlign w:val="center"/>
          </w:tcPr>
          <w:p w14:paraId="5BBC3309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Част</w:t>
            </w:r>
            <w:r w:rsidRPr="001D2313">
              <w:rPr>
                <w:rFonts w:ascii="Arial" w:hAnsi="Arial" w:cs="Arial"/>
              </w:rPr>
              <w:t>о</w:t>
            </w:r>
            <w:r w:rsidRPr="001D2313">
              <w:rPr>
                <w:rFonts w:ascii="Arial" w:hAnsi="Arial" w:cs="Arial"/>
              </w:rPr>
              <w:t>та, Гц</w:t>
            </w:r>
          </w:p>
        </w:tc>
        <w:tc>
          <w:tcPr>
            <w:tcW w:w="1447" w:type="dxa"/>
            <w:gridSpan w:val="236"/>
            <w:vMerge w:val="restart"/>
            <w:vAlign w:val="center"/>
          </w:tcPr>
          <w:p w14:paraId="5DFED635" w14:textId="77777777" w:rsidR="00681CA0" w:rsidRPr="001D231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5379" w:type="dxa"/>
            <w:gridSpan w:val="677"/>
            <w:vAlign w:val="center"/>
          </w:tcPr>
          <w:p w14:paraId="146C8559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691" w:type="dxa"/>
            <w:gridSpan w:val="94"/>
            <w:vMerge w:val="restart"/>
            <w:vAlign w:val="center"/>
          </w:tcPr>
          <w:p w14:paraId="224475DC" w14:textId="77777777" w:rsidR="00681CA0" w:rsidRPr="001D2313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376A3A2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163AB9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1BAED2D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  <w:gridSpan w:val="2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CDB6EE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23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93A6F5F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4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41CF4A5E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1D2313">
              <w:rPr>
                <w:rFonts w:ascii="Arial" w:hAnsi="Arial" w:cs="Arial"/>
                <w:lang w:val="sr-Cyrl-CS"/>
              </w:rPr>
              <w:t>Расчетное</w:t>
            </w:r>
            <w:r w:rsidR="004D4B24" w:rsidRPr="001D2313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1D2313">
              <w:rPr>
                <w:rFonts w:ascii="Arial" w:hAnsi="Arial" w:cs="Arial"/>
              </w:rPr>
              <w:t>значение</w:t>
            </w:r>
          </w:p>
        </w:tc>
        <w:tc>
          <w:tcPr>
            <w:tcW w:w="1837" w:type="dxa"/>
            <w:gridSpan w:val="230"/>
            <w:tcBorders>
              <w:top w:val="nil"/>
              <w:bottom w:val="double" w:sz="4" w:space="0" w:color="auto"/>
            </w:tcBorders>
            <w:vAlign w:val="center"/>
          </w:tcPr>
          <w:p w14:paraId="4864D8D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1D231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988" w:type="dxa"/>
            <w:gridSpan w:val="287"/>
            <w:tcBorders>
              <w:top w:val="nil"/>
              <w:bottom w:val="double" w:sz="4" w:space="0" w:color="auto"/>
            </w:tcBorders>
            <w:vAlign w:val="center"/>
          </w:tcPr>
          <w:p w14:paraId="5FDFACC9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1D231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91" w:type="dxa"/>
            <w:gridSpan w:val="94"/>
            <w:vMerge/>
            <w:tcBorders>
              <w:bottom w:val="double" w:sz="4" w:space="0" w:color="auto"/>
            </w:tcBorders>
            <w:vAlign w:val="center"/>
          </w:tcPr>
          <w:p w14:paraId="22F47E74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18A3DD0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2BB79A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7BB7DD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3" w:type="dxa"/>
            <w:gridSpan w:val="22"/>
            <w:tcBorders>
              <w:top w:val="double" w:sz="4" w:space="0" w:color="auto"/>
              <w:bottom w:val="nil"/>
            </w:tcBorders>
            <w:vAlign w:val="center"/>
          </w:tcPr>
          <w:p w14:paraId="7ED7E989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1D231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447" w:type="dxa"/>
            <w:gridSpan w:val="236"/>
            <w:tcBorders>
              <w:top w:val="double" w:sz="4" w:space="0" w:color="auto"/>
              <w:bottom w:val="nil"/>
            </w:tcBorders>
            <w:vAlign w:val="center"/>
          </w:tcPr>
          <w:p w14:paraId="3C2728B4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29,5</w:t>
            </w:r>
          </w:p>
        </w:tc>
        <w:tc>
          <w:tcPr>
            <w:tcW w:w="1554" w:type="dxa"/>
            <w:gridSpan w:val="160"/>
            <w:tcBorders>
              <w:top w:val="double" w:sz="4" w:space="0" w:color="auto"/>
              <w:bottom w:val="nil"/>
            </w:tcBorders>
            <w:vAlign w:val="center"/>
          </w:tcPr>
          <w:p w14:paraId="455145A6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81</w:t>
            </w:r>
          </w:p>
        </w:tc>
        <w:tc>
          <w:tcPr>
            <w:tcW w:w="1837" w:type="dxa"/>
            <w:gridSpan w:val="230"/>
            <w:tcBorders>
              <w:top w:val="double" w:sz="4" w:space="0" w:color="auto"/>
              <w:bottom w:val="nil"/>
            </w:tcBorders>
            <w:vAlign w:val="center"/>
          </w:tcPr>
          <w:p w14:paraId="59E9DD5A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71</w:t>
            </w:r>
          </w:p>
        </w:tc>
        <w:tc>
          <w:tcPr>
            <w:tcW w:w="1988" w:type="dxa"/>
            <w:gridSpan w:val="287"/>
            <w:tcBorders>
              <w:top w:val="double" w:sz="4" w:space="0" w:color="auto"/>
              <w:bottom w:val="nil"/>
            </w:tcBorders>
            <w:vAlign w:val="center"/>
          </w:tcPr>
          <w:p w14:paraId="7BDD9CAF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91</w:t>
            </w:r>
          </w:p>
        </w:tc>
        <w:tc>
          <w:tcPr>
            <w:tcW w:w="1691" w:type="dxa"/>
            <w:gridSpan w:val="94"/>
            <w:tcBorders>
              <w:top w:val="double" w:sz="4" w:space="0" w:color="auto"/>
              <w:bottom w:val="nil"/>
            </w:tcBorders>
            <w:vAlign w:val="center"/>
          </w:tcPr>
          <w:p w14:paraId="7FD0E15A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0,405</w:t>
            </w:r>
          </w:p>
        </w:tc>
        <w:tc>
          <w:tcPr>
            <w:tcW w:w="284" w:type="dxa"/>
            <w:gridSpan w:val="3"/>
            <w:vMerge/>
          </w:tcPr>
          <w:p w14:paraId="0B623C9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33106F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7D36946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3" w:type="dxa"/>
            <w:gridSpan w:val="22"/>
            <w:tcBorders>
              <w:bottom w:val="single" w:sz="4" w:space="0" w:color="auto"/>
            </w:tcBorders>
            <w:vAlign w:val="center"/>
          </w:tcPr>
          <w:p w14:paraId="31E7BE4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47" w:type="dxa"/>
            <w:gridSpan w:val="236"/>
            <w:tcBorders>
              <w:bottom w:val="single" w:sz="4" w:space="0" w:color="auto"/>
            </w:tcBorders>
            <w:vAlign w:val="center"/>
          </w:tcPr>
          <w:p w14:paraId="227BB70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54" w:type="dxa"/>
            <w:gridSpan w:val="160"/>
            <w:tcBorders>
              <w:bottom w:val="single" w:sz="4" w:space="0" w:color="auto"/>
            </w:tcBorders>
            <w:vAlign w:val="center"/>
          </w:tcPr>
          <w:p w14:paraId="7F2996C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37" w:type="dxa"/>
            <w:gridSpan w:val="230"/>
            <w:tcBorders>
              <w:bottom w:val="single" w:sz="4" w:space="0" w:color="auto"/>
            </w:tcBorders>
            <w:vAlign w:val="center"/>
          </w:tcPr>
          <w:p w14:paraId="798B421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988" w:type="dxa"/>
            <w:gridSpan w:val="287"/>
            <w:tcBorders>
              <w:bottom w:val="single" w:sz="4" w:space="0" w:color="auto"/>
            </w:tcBorders>
            <w:vAlign w:val="center"/>
          </w:tcPr>
          <w:p w14:paraId="6E7248E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691" w:type="dxa"/>
            <w:gridSpan w:val="94"/>
            <w:tcBorders>
              <w:bottom w:val="single" w:sz="4" w:space="0" w:color="auto"/>
            </w:tcBorders>
            <w:vAlign w:val="center"/>
          </w:tcPr>
          <w:p w14:paraId="3164F30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08CC5DA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2026E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right w:val="nil"/>
            </w:tcBorders>
          </w:tcPr>
          <w:p w14:paraId="2AE5EA6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  <w:tcBorders>
              <w:left w:val="nil"/>
              <w:right w:val="nil"/>
            </w:tcBorders>
          </w:tcPr>
          <w:p w14:paraId="515E7118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2F259357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1D2313">
              <w:rPr>
                <w:rFonts w:ascii="Arial" w:hAnsi="Arial" w:cs="Arial"/>
              </w:rPr>
              <w:t xml:space="preserve"> </w:t>
            </w:r>
            <w:r w:rsidR="00F94339" w:rsidRPr="001D231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4F92407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38C07A4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10B18D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B8214D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8670FB1" w14:textId="77777777" w:rsidR="00681CA0" w:rsidRPr="00FB2C7D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B2C7D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64D1D5F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81342E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1C49FF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vMerge w:val="restart"/>
            <w:vAlign w:val="center"/>
          </w:tcPr>
          <w:p w14:paraId="6F3A6301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Катод</w:t>
            </w:r>
          </w:p>
        </w:tc>
        <w:tc>
          <w:tcPr>
            <w:tcW w:w="2512" w:type="dxa"/>
            <w:gridSpan w:val="281"/>
            <w:vMerge w:val="restart"/>
            <w:vAlign w:val="center"/>
          </w:tcPr>
          <w:p w14:paraId="2DF5231D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Испытательное напряжение, В</w:t>
            </w:r>
          </w:p>
        </w:tc>
        <w:tc>
          <w:tcPr>
            <w:tcW w:w="4941" w:type="dxa"/>
            <w:gridSpan w:val="547"/>
            <w:vAlign w:val="center"/>
          </w:tcPr>
          <w:p w14:paraId="3050E2C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2A18E4E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BC2FEB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5F938A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vMerge/>
            <w:tcBorders>
              <w:bottom w:val="double" w:sz="4" w:space="0" w:color="auto"/>
            </w:tcBorders>
            <w:vAlign w:val="center"/>
          </w:tcPr>
          <w:p w14:paraId="34FE6D9A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2" w:type="dxa"/>
            <w:gridSpan w:val="281"/>
            <w:vMerge/>
            <w:tcBorders>
              <w:bottom w:val="double" w:sz="4" w:space="0" w:color="auto"/>
            </w:tcBorders>
            <w:vAlign w:val="center"/>
          </w:tcPr>
          <w:p w14:paraId="1FBF831D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0" w:type="dxa"/>
            <w:gridSpan w:val="453"/>
            <w:tcBorders>
              <w:bottom w:val="double" w:sz="4" w:space="0" w:color="auto"/>
            </w:tcBorders>
            <w:vAlign w:val="center"/>
          </w:tcPr>
          <w:p w14:paraId="1115C508" w14:textId="77777777" w:rsidR="00681CA0" w:rsidRPr="001D2313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</w:t>
            </w:r>
            <w:r w:rsidR="004D4B24" w:rsidRPr="001D2313">
              <w:rPr>
                <w:rFonts w:ascii="Arial" w:hAnsi="Arial" w:cs="Arial"/>
              </w:rPr>
              <w:t xml:space="preserve"> значение </w:t>
            </w:r>
          </w:p>
        </w:tc>
        <w:tc>
          <w:tcPr>
            <w:tcW w:w="1691" w:type="dxa"/>
            <w:gridSpan w:val="94"/>
            <w:tcBorders>
              <w:bottom w:val="double" w:sz="4" w:space="0" w:color="auto"/>
            </w:tcBorders>
            <w:vAlign w:val="center"/>
          </w:tcPr>
          <w:p w14:paraId="0B34810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78478B9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AA69C1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32B28AD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tcBorders>
              <w:top w:val="double" w:sz="4" w:space="0" w:color="auto"/>
            </w:tcBorders>
            <w:vAlign w:val="center"/>
          </w:tcPr>
          <w:p w14:paraId="06847A2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12" w:type="dxa"/>
            <w:gridSpan w:val="281"/>
            <w:tcBorders>
              <w:top w:val="double" w:sz="4" w:space="0" w:color="auto"/>
            </w:tcBorders>
            <w:vAlign w:val="center"/>
          </w:tcPr>
          <w:p w14:paraId="234DDD5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250" w:type="dxa"/>
            <w:gridSpan w:val="453"/>
            <w:tcBorders>
              <w:top w:val="double" w:sz="4" w:space="0" w:color="auto"/>
            </w:tcBorders>
            <w:vAlign w:val="center"/>
          </w:tcPr>
          <w:p w14:paraId="7D302F0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691" w:type="dxa"/>
            <w:gridSpan w:val="94"/>
            <w:tcBorders>
              <w:top w:val="double" w:sz="4" w:space="0" w:color="auto"/>
            </w:tcBorders>
            <w:vAlign w:val="center"/>
          </w:tcPr>
          <w:p w14:paraId="3C89587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C13B22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16148CA" w14:textId="77777777" w:rsidTr="004068EE">
        <w:trPr>
          <w:cantSplit/>
          <w:trHeight w:val="2740"/>
        </w:trPr>
        <w:tc>
          <w:tcPr>
            <w:tcW w:w="10177" w:type="dxa"/>
            <w:gridSpan w:val="1051"/>
            <w:tcBorders>
              <w:top w:val="nil"/>
            </w:tcBorders>
          </w:tcPr>
          <w:p w14:paraId="04BE3BF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  <w:p w14:paraId="110FACB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B17BE9B" w14:textId="77777777" w:rsidTr="004068EE">
        <w:trPr>
          <w:cantSplit/>
        </w:trPr>
        <w:tc>
          <w:tcPr>
            <w:tcW w:w="10177" w:type="dxa"/>
            <w:gridSpan w:val="1051"/>
          </w:tcPr>
          <w:p w14:paraId="2C32273B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4340-1</w:t>
            </w:r>
          </w:p>
        </w:tc>
      </w:tr>
      <w:tr w:rsidR="00681CA0" w:rsidRPr="00F33284" w14:paraId="65E134BF" w14:textId="77777777" w:rsidTr="004068EE">
        <w:tc>
          <w:tcPr>
            <w:tcW w:w="1660" w:type="dxa"/>
            <w:gridSpan w:val="83"/>
          </w:tcPr>
          <w:p w14:paraId="78F7EE5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59" w:type="dxa"/>
            <w:gridSpan w:val="823"/>
          </w:tcPr>
          <w:p w14:paraId="5A7E6122" w14:textId="77777777" w:rsidR="00681CA0" w:rsidRPr="001D2313" w:rsidRDefault="00681CA0" w:rsidP="004C600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D6128BF" w14:textId="77777777" w:rsidR="00681CA0" w:rsidRPr="001D2313" w:rsidRDefault="00681CA0" w:rsidP="004C600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58" w:type="dxa"/>
            <w:gridSpan w:val="145"/>
            <w:vAlign w:val="center"/>
          </w:tcPr>
          <w:p w14:paraId="53650798" w14:textId="77777777" w:rsidR="00681CA0" w:rsidRPr="001D2313" w:rsidRDefault="00FA62C7" w:rsidP="00FB2C7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 xml:space="preserve">с. </w:t>
            </w:r>
            <w:r w:rsidR="00681CA0" w:rsidRPr="001D2313">
              <w:rPr>
                <w:rFonts w:ascii="Arial" w:hAnsi="Arial" w:cs="Arial"/>
              </w:rPr>
              <w:t>2</w:t>
            </w:r>
          </w:p>
        </w:tc>
      </w:tr>
      <w:tr w:rsidR="00681CA0" w:rsidRPr="00F33284" w14:paraId="334032F8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BB17E1F" w14:textId="77777777" w:rsidR="00681CA0" w:rsidRPr="003304DF" w:rsidRDefault="00681CA0" w:rsidP="00FB2C7D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3304DF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3304DF">
              <w:rPr>
                <w:rFonts w:ascii="Arial" w:hAnsi="Arial" w:cs="Arial"/>
              </w:rPr>
              <w:t>-30-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3304DF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3304DF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3304DF">
              <w:rPr>
                <w:rFonts w:ascii="Arial" w:hAnsi="Arial" w:cs="Arial"/>
              </w:rPr>
              <w:t>13-38/900</w:t>
            </w:r>
          </w:p>
        </w:tc>
      </w:tr>
      <w:tr w:rsidR="00681CA0" w:rsidRPr="00F33284" w14:paraId="2FCE97A1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40F0276A" w14:textId="77777777" w:rsidR="00681CA0" w:rsidRPr="003304DF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5824E6BF" w14:textId="77777777" w:rsidR="00681CA0" w:rsidRPr="00F33284" w:rsidRDefault="00681CA0" w:rsidP="0034672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AB5140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81836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39BC6B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bottom w:val="double" w:sz="4" w:space="0" w:color="auto"/>
            </w:tcBorders>
            <w:vAlign w:val="center"/>
          </w:tcPr>
          <w:p w14:paraId="2A234268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4" w:type="dxa"/>
            <w:gridSpan w:val="221"/>
            <w:tcBorders>
              <w:bottom w:val="double" w:sz="4" w:space="0" w:color="auto"/>
            </w:tcBorders>
            <w:vAlign w:val="center"/>
          </w:tcPr>
          <w:p w14:paraId="25B76726" w14:textId="77777777" w:rsidR="00681CA0" w:rsidRPr="001D2313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Номинал</w:t>
            </w:r>
            <w:r w:rsidRPr="001D2313">
              <w:rPr>
                <w:rFonts w:ascii="Arial" w:hAnsi="Arial" w:cs="Arial"/>
              </w:rPr>
              <w:t>ь</w:t>
            </w:r>
            <w:r w:rsidRPr="001D2313">
              <w:rPr>
                <w:rFonts w:ascii="Arial" w:hAnsi="Arial" w:cs="Arial"/>
              </w:rPr>
              <w:t>ная мо</w:t>
            </w:r>
            <w:r w:rsidRPr="001D2313">
              <w:rPr>
                <w:rFonts w:ascii="Arial" w:hAnsi="Arial" w:cs="Arial"/>
              </w:rPr>
              <w:t>щ</w:t>
            </w:r>
            <w:r w:rsidRPr="001D2313">
              <w:rPr>
                <w:rFonts w:ascii="Arial" w:hAnsi="Arial" w:cs="Arial"/>
              </w:rPr>
              <w:t>ность, Вт</w:t>
            </w:r>
          </w:p>
        </w:tc>
        <w:tc>
          <w:tcPr>
            <w:tcW w:w="1645" w:type="dxa"/>
            <w:gridSpan w:val="185"/>
            <w:tcBorders>
              <w:bottom w:val="double" w:sz="4" w:space="0" w:color="auto"/>
            </w:tcBorders>
            <w:vAlign w:val="center"/>
          </w:tcPr>
          <w:p w14:paraId="07FCEEB4" w14:textId="77777777" w:rsidR="00681CA0" w:rsidRPr="001D2313" w:rsidRDefault="001F678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 значение напряжения</w:t>
            </w:r>
            <w:r w:rsidR="00681CA0" w:rsidRPr="001D2313">
              <w:rPr>
                <w:rFonts w:ascii="Arial" w:hAnsi="Arial" w:cs="Arial"/>
              </w:rPr>
              <w:t>, В</w:t>
            </w:r>
          </w:p>
        </w:tc>
        <w:tc>
          <w:tcPr>
            <w:tcW w:w="1355" w:type="dxa"/>
            <w:gridSpan w:val="178"/>
            <w:tcBorders>
              <w:bottom w:val="double" w:sz="4" w:space="0" w:color="auto"/>
            </w:tcBorders>
            <w:vAlign w:val="center"/>
          </w:tcPr>
          <w:p w14:paraId="0D5E3753" w14:textId="77777777" w:rsidR="00681CA0" w:rsidRPr="001D2313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Ток кали</w:t>
            </w:r>
            <w:r w:rsidRPr="001D2313">
              <w:rPr>
                <w:rFonts w:ascii="Arial" w:hAnsi="Arial" w:cs="Arial"/>
              </w:rPr>
              <w:t>б</w:t>
            </w:r>
            <w:r w:rsidRPr="001D2313">
              <w:rPr>
                <w:rFonts w:ascii="Arial" w:hAnsi="Arial" w:cs="Arial"/>
              </w:rPr>
              <w:t>ровки, А</w:t>
            </w:r>
          </w:p>
        </w:tc>
        <w:tc>
          <w:tcPr>
            <w:tcW w:w="1699" w:type="dxa"/>
            <w:gridSpan w:val="208"/>
            <w:tcBorders>
              <w:bottom w:val="double" w:sz="4" w:space="0" w:color="auto"/>
            </w:tcBorders>
            <w:vAlign w:val="center"/>
          </w:tcPr>
          <w:p w14:paraId="727D2D03" w14:textId="77777777" w:rsidR="00681CA0" w:rsidRPr="001D2313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980" w:type="dxa"/>
            <w:gridSpan w:val="173"/>
            <w:tcBorders>
              <w:bottom w:val="double" w:sz="4" w:space="0" w:color="auto"/>
            </w:tcBorders>
            <w:vAlign w:val="center"/>
          </w:tcPr>
          <w:p w14:paraId="4734BF54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4D9CE17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870B61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19B71C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top w:val="double" w:sz="4" w:space="0" w:color="auto"/>
              <w:bottom w:val="nil"/>
            </w:tcBorders>
            <w:vAlign w:val="center"/>
          </w:tcPr>
          <w:p w14:paraId="43685A7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4" w:type="dxa"/>
            <w:gridSpan w:val="221"/>
            <w:tcBorders>
              <w:top w:val="double" w:sz="4" w:space="0" w:color="auto"/>
              <w:bottom w:val="nil"/>
            </w:tcBorders>
            <w:vAlign w:val="center"/>
          </w:tcPr>
          <w:p w14:paraId="1564A25E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</w:t>
            </w:r>
          </w:p>
        </w:tc>
        <w:tc>
          <w:tcPr>
            <w:tcW w:w="1645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50B5A220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355" w:type="dxa"/>
            <w:gridSpan w:val="178"/>
            <w:tcBorders>
              <w:top w:val="double" w:sz="4" w:space="0" w:color="auto"/>
              <w:bottom w:val="nil"/>
            </w:tcBorders>
            <w:vAlign w:val="center"/>
          </w:tcPr>
          <w:p w14:paraId="63198562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0,405</w:t>
            </w:r>
          </w:p>
        </w:tc>
        <w:tc>
          <w:tcPr>
            <w:tcW w:w="1699" w:type="dxa"/>
            <w:gridSpan w:val="208"/>
            <w:tcBorders>
              <w:top w:val="double" w:sz="4" w:space="0" w:color="auto"/>
              <w:bottom w:val="nil"/>
            </w:tcBorders>
            <w:vAlign w:val="center"/>
          </w:tcPr>
          <w:p w14:paraId="651EDFA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460</w:t>
            </w:r>
          </w:p>
        </w:tc>
        <w:tc>
          <w:tcPr>
            <w:tcW w:w="1980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6C7829A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</w:t>
            </w:r>
            <w:r w:rsidRPr="00F33284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58E370F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517FDA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705DFA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vAlign w:val="center"/>
          </w:tcPr>
          <w:p w14:paraId="0761E0F7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4" w:type="dxa"/>
            <w:gridSpan w:val="221"/>
            <w:vAlign w:val="center"/>
          </w:tcPr>
          <w:p w14:paraId="5100084B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645" w:type="dxa"/>
            <w:gridSpan w:val="185"/>
            <w:vAlign w:val="center"/>
          </w:tcPr>
          <w:p w14:paraId="094B17AA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355" w:type="dxa"/>
            <w:gridSpan w:val="178"/>
            <w:vAlign w:val="center"/>
          </w:tcPr>
          <w:p w14:paraId="20D7963F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699" w:type="dxa"/>
            <w:gridSpan w:val="208"/>
            <w:vAlign w:val="center"/>
          </w:tcPr>
          <w:p w14:paraId="09ABBF4A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gridSpan w:val="173"/>
            <w:vAlign w:val="center"/>
          </w:tcPr>
          <w:p w14:paraId="1CD6298A" w14:textId="77777777" w:rsidR="00681CA0" w:rsidRPr="00F33284" w:rsidRDefault="00681CA0" w:rsidP="00FB2C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F045AB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E472F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46C040E" w14:textId="77777777" w:rsidR="00681CA0" w:rsidRPr="00F33284" w:rsidRDefault="00681CA0" w:rsidP="0034672D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3C38D7C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D1C2EF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5D41EE6D" w14:textId="77777777" w:rsidR="00681CA0" w:rsidRPr="00F33284" w:rsidRDefault="00681CA0" w:rsidP="0034672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564B6B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6458D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017AE8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61" w:type="dxa"/>
            <w:gridSpan w:val="896"/>
            <w:tcBorders>
              <w:top w:val="nil"/>
            </w:tcBorders>
          </w:tcPr>
          <w:p w14:paraId="679055A0" w14:textId="77777777" w:rsidR="00681CA0" w:rsidRPr="00F33284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989" w:type="dxa"/>
            <w:gridSpan w:val="124"/>
            <w:tcBorders>
              <w:top w:val="nil"/>
            </w:tcBorders>
          </w:tcPr>
          <w:p w14:paraId="2731C560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gridSpan w:val="9"/>
            <w:tcBorders>
              <w:top w:val="nil"/>
            </w:tcBorders>
          </w:tcPr>
          <w:p w14:paraId="3B6DBD1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BFB93D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238A7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DB0AB3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 w:val="restart"/>
            <w:tcBorders>
              <w:top w:val="nil"/>
            </w:tcBorders>
            <w:vAlign w:val="center"/>
          </w:tcPr>
          <w:p w14:paraId="4DA5FE21" w14:textId="77777777" w:rsidR="00681CA0" w:rsidRPr="00F33284" w:rsidRDefault="00681CA0" w:rsidP="001D2313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подогрева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74130FF4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Не менее (действующее</w:t>
            </w:r>
            <w:r w:rsidR="004D4B24" w:rsidRPr="001D2313">
              <w:rPr>
                <w:rFonts w:ascii="Arial" w:hAnsi="Arial" w:cs="Arial"/>
              </w:rPr>
              <w:t xml:space="preserve"> значение</w:t>
            </w:r>
            <w:r w:rsidRPr="001D2313">
              <w:rPr>
                <w:rFonts w:ascii="Arial" w:hAnsi="Arial" w:cs="Arial"/>
              </w:rPr>
              <w:t>)</w:t>
            </w:r>
          </w:p>
        </w:tc>
        <w:tc>
          <w:tcPr>
            <w:tcW w:w="989" w:type="dxa"/>
            <w:gridSpan w:val="124"/>
            <w:tcBorders>
              <w:top w:val="nil"/>
            </w:tcBorders>
            <w:vAlign w:val="center"/>
          </w:tcPr>
          <w:p w14:paraId="1A57E6EC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850" w:type="dxa"/>
            <w:gridSpan w:val="9"/>
            <w:tcBorders>
              <w:top w:val="nil"/>
            </w:tcBorders>
            <w:vAlign w:val="center"/>
          </w:tcPr>
          <w:p w14:paraId="3942B923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FC53F8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F183E4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782EDD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/>
          </w:tcPr>
          <w:p w14:paraId="34EA1975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13DF6FA1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Не более (действующее</w:t>
            </w:r>
            <w:r w:rsidR="004D4B24" w:rsidRPr="001D2313">
              <w:rPr>
                <w:rFonts w:ascii="Arial" w:hAnsi="Arial" w:cs="Arial"/>
              </w:rPr>
              <w:t xml:space="preserve"> значение</w:t>
            </w:r>
            <w:r w:rsidRPr="001D2313">
              <w:rPr>
                <w:rFonts w:ascii="Arial" w:hAnsi="Arial" w:cs="Arial"/>
              </w:rPr>
              <w:t>)</w:t>
            </w:r>
          </w:p>
        </w:tc>
        <w:tc>
          <w:tcPr>
            <w:tcW w:w="989" w:type="dxa"/>
            <w:gridSpan w:val="124"/>
            <w:tcBorders>
              <w:top w:val="nil"/>
            </w:tcBorders>
            <w:vAlign w:val="center"/>
          </w:tcPr>
          <w:p w14:paraId="7DCA29F5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10,0</w:t>
            </w:r>
          </w:p>
        </w:tc>
        <w:tc>
          <w:tcPr>
            <w:tcW w:w="850" w:type="dxa"/>
            <w:gridSpan w:val="9"/>
            <w:tcBorders>
              <w:top w:val="nil"/>
            </w:tcBorders>
            <w:vAlign w:val="center"/>
          </w:tcPr>
          <w:p w14:paraId="4FB89E3B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9B0B9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8C79C19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019FA0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 w:val="restart"/>
            <w:tcBorders>
              <w:top w:val="nil"/>
            </w:tcBorders>
            <w:vAlign w:val="center"/>
          </w:tcPr>
          <w:p w14:paraId="4F9A4027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6B9BEEEF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Не менее (действующее</w:t>
            </w:r>
            <w:r w:rsidR="004D4B24" w:rsidRPr="001D2313">
              <w:rPr>
                <w:rFonts w:ascii="Arial" w:hAnsi="Arial" w:cs="Arial"/>
              </w:rPr>
              <w:t xml:space="preserve"> значение</w:t>
            </w:r>
            <w:r w:rsidRPr="001D2313">
              <w:rPr>
                <w:rFonts w:ascii="Arial" w:hAnsi="Arial" w:cs="Arial"/>
              </w:rPr>
              <w:t>)</w:t>
            </w:r>
          </w:p>
        </w:tc>
        <w:tc>
          <w:tcPr>
            <w:tcW w:w="989" w:type="dxa"/>
            <w:gridSpan w:val="124"/>
            <w:tcBorders>
              <w:top w:val="nil"/>
            </w:tcBorders>
            <w:vAlign w:val="center"/>
          </w:tcPr>
          <w:p w14:paraId="582A2DB3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850" w:type="dxa"/>
            <w:gridSpan w:val="9"/>
            <w:tcBorders>
              <w:top w:val="nil"/>
            </w:tcBorders>
            <w:vAlign w:val="center"/>
          </w:tcPr>
          <w:p w14:paraId="65281500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DBA8D3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3F317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CBC11E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/>
          </w:tcPr>
          <w:p w14:paraId="06075B7B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634D36B4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Не более (действующее)</w:t>
            </w:r>
            <w:r w:rsidR="004D4B24" w:rsidRPr="001D2313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989" w:type="dxa"/>
            <w:gridSpan w:val="124"/>
            <w:tcBorders>
              <w:top w:val="nil"/>
            </w:tcBorders>
            <w:vAlign w:val="center"/>
          </w:tcPr>
          <w:p w14:paraId="24387A00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850" w:type="dxa"/>
            <w:gridSpan w:val="9"/>
            <w:tcBorders>
              <w:top w:val="nil"/>
            </w:tcBorders>
            <w:vAlign w:val="center"/>
          </w:tcPr>
          <w:p w14:paraId="25AD06FA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9F1686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98C5D0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C59EB1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661" w:type="dxa"/>
            <w:gridSpan w:val="896"/>
            <w:tcBorders>
              <w:top w:val="nil"/>
            </w:tcBorders>
          </w:tcPr>
          <w:p w14:paraId="609D908C" w14:textId="77777777" w:rsidR="00681CA0" w:rsidRPr="001D2313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989" w:type="dxa"/>
            <w:gridSpan w:val="124"/>
            <w:tcBorders>
              <w:top w:val="nil"/>
            </w:tcBorders>
            <w:vAlign w:val="center"/>
          </w:tcPr>
          <w:p w14:paraId="17BF42F9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</w:t>
            </w:r>
          </w:p>
        </w:tc>
        <w:tc>
          <w:tcPr>
            <w:tcW w:w="850" w:type="dxa"/>
            <w:gridSpan w:val="9"/>
            <w:tcBorders>
              <w:top w:val="nil"/>
            </w:tcBorders>
            <w:vAlign w:val="center"/>
          </w:tcPr>
          <w:p w14:paraId="1F790474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0ACA04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C1A3A3B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8D92AE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tcBorders>
              <w:top w:val="nil"/>
            </w:tcBorders>
            <w:vAlign w:val="center"/>
          </w:tcPr>
          <w:p w14:paraId="5E500489" w14:textId="77777777" w:rsidR="00681CA0" w:rsidRPr="00F33284" w:rsidRDefault="00681CA0" w:rsidP="001D2313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3ECAD815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Не менее (пиковое</w:t>
            </w:r>
            <w:r w:rsidR="004D4B24" w:rsidRPr="001D2313">
              <w:rPr>
                <w:rFonts w:ascii="Arial" w:hAnsi="Arial" w:cs="Arial"/>
              </w:rPr>
              <w:t xml:space="preserve"> знач</w:t>
            </w:r>
            <w:r w:rsidR="004D4B24" w:rsidRPr="001D2313">
              <w:rPr>
                <w:rFonts w:ascii="Arial" w:hAnsi="Arial" w:cs="Arial"/>
              </w:rPr>
              <w:t>е</w:t>
            </w:r>
            <w:r w:rsidR="004D4B24" w:rsidRPr="001D2313">
              <w:rPr>
                <w:rFonts w:ascii="Arial" w:hAnsi="Arial" w:cs="Arial"/>
              </w:rPr>
              <w:t>ние</w:t>
            </w:r>
            <w:r w:rsidRPr="001D2313">
              <w:rPr>
                <w:rFonts w:ascii="Arial" w:hAnsi="Arial" w:cs="Arial"/>
              </w:rPr>
              <w:t>)</w:t>
            </w:r>
          </w:p>
        </w:tc>
        <w:tc>
          <w:tcPr>
            <w:tcW w:w="989" w:type="dxa"/>
            <w:gridSpan w:val="124"/>
            <w:tcBorders>
              <w:top w:val="nil"/>
            </w:tcBorders>
            <w:vAlign w:val="center"/>
          </w:tcPr>
          <w:p w14:paraId="06D06F14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50" w:type="dxa"/>
            <w:gridSpan w:val="9"/>
            <w:tcBorders>
              <w:top w:val="nil"/>
            </w:tcBorders>
            <w:vAlign w:val="center"/>
          </w:tcPr>
          <w:p w14:paraId="054216C1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36F9E5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BA854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1538E65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</w:tcPr>
          <w:p w14:paraId="42E969A7" w14:textId="77777777" w:rsidR="00681CA0" w:rsidRPr="00F33284" w:rsidRDefault="00681CA0" w:rsidP="00FB2C7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23" w:type="dxa"/>
            <w:gridSpan w:val="396"/>
          </w:tcPr>
          <w:p w14:paraId="0F87018A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Не более</w:t>
            </w:r>
          </w:p>
        </w:tc>
        <w:tc>
          <w:tcPr>
            <w:tcW w:w="989" w:type="dxa"/>
            <w:gridSpan w:val="124"/>
          </w:tcPr>
          <w:p w14:paraId="4952C4C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850" w:type="dxa"/>
            <w:gridSpan w:val="9"/>
          </w:tcPr>
          <w:p w14:paraId="0752EDBE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3774C6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77F225" w14:textId="77777777" w:rsidTr="004068EE">
        <w:trPr>
          <w:cantSplit/>
          <w:trHeight w:val="6301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2897AC51" w14:textId="77777777" w:rsidR="00681CA0" w:rsidRPr="00F33284" w:rsidRDefault="00681CA0" w:rsidP="00A9122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5DBA69C1" w14:textId="77777777" w:rsidR="00681CA0" w:rsidRPr="00A91221" w:rsidRDefault="00681CA0" w:rsidP="00A91221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91221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A91221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51E5DFF4" w14:textId="77777777" w:rsidTr="004068EE">
        <w:trPr>
          <w:cantSplit/>
        </w:trPr>
        <w:tc>
          <w:tcPr>
            <w:tcW w:w="10177" w:type="dxa"/>
            <w:gridSpan w:val="1051"/>
          </w:tcPr>
          <w:p w14:paraId="3B9157E6" w14:textId="77777777" w:rsidR="00681CA0" w:rsidRPr="00F33284" w:rsidRDefault="006264B7" w:rsidP="00475A9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4340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566F01EE" w14:textId="77777777" w:rsidTr="004068EE">
        <w:tc>
          <w:tcPr>
            <w:tcW w:w="1660" w:type="dxa"/>
            <w:gridSpan w:val="83"/>
          </w:tcPr>
          <w:p w14:paraId="7ACD85D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94" w:type="dxa"/>
            <w:gridSpan w:val="832"/>
          </w:tcPr>
          <w:p w14:paraId="39940F53" w14:textId="77777777" w:rsidR="00681CA0" w:rsidRPr="001D2313" w:rsidRDefault="00681CA0" w:rsidP="0034672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01CBFFE" w14:textId="77777777" w:rsidR="00681CA0" w:rsidRPr="001D2313" w:rsidRDefault="00681CA0" w:rsidP="0034672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23" w:type="dxa"/>
            <w:gridSpan w:val="136"/>
            <w:vAlign w:val="center"/>
          </w:tcPr>
          <w:p w14:paraId="69FE28C5" w14:textId="77777777" w:rsidR="00681CA0" w:rsidRPr="001D2313" w:rsidRDefault="00FA62C7" w:rsidP="00475A94">
            <w:pPr>
              <w:spacing w:after="0" w:line="360" w:lineRule="auto"/>
              <w:ind w:right="176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 xml:space="preserve">с. </w:t>
            </w:r>
            <w:r w:rsidR="00681CA0" w:rsidRPr="001D2313">
              <w:rPr>
                <w:rFonts w:ascii="Arial" w:hAnsi="Arial" w:cs="Arial"/>
              </w:rPr>
              <w:t>1</w:t>
            </w:r>
          </w:p>
        </w:tc>
      </w:tr>
      <w:tr w:rsidR="00681CA0" w:rsidRPr="00F33284" w14:paraId="41DE59FF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BA9F30E" w14:textId="77777777" w:rsidR="00681CA0" w:rsidRPr="00D45060" w:rsidRDefault="00681CA0" w:rsidP="00475A94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D45060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D45060">
              <w:rPr>
                <w:rFonts w:ascii="Arial" w:hAnsi="Arial" w:cs="Arial"/>
              </w:rPr>
              <w:t>-40-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D45060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D45060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D45060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D45060">
              <w:rPr>
                <w:rFonts w:ascii="Arial" w:hAnsi="Arial" w:cs="Arial"/>
              </w:rPr>
              <w:t>13-38/1200</w:t>
            </w:r>
          </w:p>
        </w:tc>
      </w:tr>
      <w:tr w:rsidR="00681CA0" w:rsidRPr="00F33284" w14:paraId="387208DF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A2F537F" w14:textId="77777777" w:rsidR="00681CA0" w:rsidRPr="00D4506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3" w:type="dxa"/>
            <w:gridSpan w:val="155"/>
            <w:tcBorders>
              <w:bottom w:val="double" w:sz="4" w:space="0" w:color="auto"/>
            </w:tcBorders>
          </w:tcPr>
          <w:p w14:paraId="54A2EA0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76" w:type="dxa"/>
            <w:gridSpan w:val="166"/>
            <w:tcBorders>
              <w:bottom w:val="double" w:sz="4" w:space="0" w:color="auto"/>
            </w:tcBorders>
            <w:vAlign w:val="center"/>
          </w:tcPr>
          <w:p w14:paraId="08F905E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965" w:type="dxa"/>
            <w:gridSpan w:val="364"/>
            <w:tcBorders>
              <w:bottom w:val="double" w:sz="4" w:space="0" w:color="auto"/>
            </w:tcBorders>
            <w:vAlign w:val="center"/>
          </w:tcPr>
          <w:p w14:paraId="5464565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416" w:type="dxa"/>
            <w:gridSpan w:val="171"/>
            <w:tcBorders>
              <w:bottom w:val="double" w:sz="4" w:space="0" w:color="auto"/>
            </w:tcBorders>
            <w:vAlign w:val="center"/>
          </w:tcPr>
          <w:p w14:paraId="285054BE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1980" w:type="dxa"/>
            <w:gridSpan w:val="173"/>
            <w:tcBorders>
              <w:bottom w:val="double" w:sz="4" w:space="0" w:color="auto"/>
            </w:tcBorders>
          </w:tcPr>
          <w:p w14:paraId="2CCFC56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9D4EC17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752300C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9CB16A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3" w:type="dxa"/>
            <w:gridSpan w:val="155"/>
            <w:tcBorders>
              <w:top w:val="double" w:sz="4" w:space="0" w:color="auto"/>
            </w:tcBorders>
            <w:vAlign w:val="center"/>
          </w:tcPr>
          <w:p w14:paraId="4F319F2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276" w:type="dxa"/>
            <w:gridSpan w:val="166"/>
            <w:tcBorders>
              <w:top w:val="double" w:sz="4" w:space="0" w:color="auto"/>
            </w:tcBorders>
            <w:vAlign w:val="center"/>
          </w:tcPr>
          <w:p w14:paraId="3DB34667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965" w:type="dxa"/>
            <w:gridSpan w:val="364"/>
            <w:tcBorders>
              <w:top w:val="double" w:sz="4" w:space="0" w:color="auto"/>
            </w:tcBorders>
            <w:vAlign w:val="center"/>
          </w:tcPr>
          <w:p w14:paraId="21A0AFD7" w14:textId="77777777" w:rsidR="00681CA0" w:rsidRPr="00F33284" w:rsidRDefault="008D5D84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F33284">
              <w:rPr>
                <w:rFonts w:ascii="Arial" w:hAnsi="Arial" w:cs="Arial"/>
              </w:rPr>
              <w:t>редварительного 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416" w:type="dxa"/>
            <w:gridSpan w:val="171"/>
            <w:tcBorders>
              <w:top w:val="double" w:sz="4" w:space="0" w:color="auto"/>
            </w:tcBorders>
            <w:vAlign w:val="center"/>
          </w:tcPr>
          <w:p w14:paraId="2C869D74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980" w:type="dxa"/>
            <w:gridSpan w:val="173"/>
            <w:tcBorders>
              <w:top w:val="double" w:sz="4" w:space="0" w:color="auto"/>
            </w:tcBorders>
            <w:vAlign w:val="center"/>
          </w:tcPr>
          <w:p w14:paraId="4353368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1200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A5F5BD0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AE3E6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70A355E" w14:textId="77777777" w:rsidR="00681CA0" w:rsidRPr="00F33284" w:rsidRDefault="00681CA0" w:rsidP="0034672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C12C35B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  <w:bottom w:val="nil"/>
            </w:tcBorders>
          </w:tcPr>
          <w:p w14:paraId="609CB46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76C2D6F2" w14:textId="77777777" w:rsidR="00681CA0" w:rsidRDefault="00681CA0" w:rsidP="00231E1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Размеры</w:t>
            </w:r>
          </w:p>
          <w:p w14:paraId="2BBCECD7" w14:textId="77777777" w:rsidR="00681CA0" w:rsidRPr="00231E18" w:rsidRDefault="00681CA0" w:rsidP="00231E18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09D6AF61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870FE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46DD267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2" w:type="dxa"/>
            <w:gridSpan w:val="181"/>
            <w:tcBorders>
              <w:top w:val="nil"/>
            </w:tcBorders>
          </w:tcPr>
          <w:p w14:paraId="2D1A7E99" w14:textId="77777777" w:rsidR="00681CA0" w:rsidRPr="00231E18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849" w:type="dxa"/>
            <w:gridSpan w:val="467"/>
            <w:tcBorders>
              <w:top w:val="nil"/>
            </w:tcBorders>
          </w:tcPr>
          <w:p w14:paraId="6C7790B7" w14:textId="77777777" w:rsidR="00681CA0" w:rsidRPr="00231E18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0" w:type="dxa"/>
            <w:gridSpan w:val="248"/>
            <w:tcBorders>
              <w:top w:val="nil"/>
            </w:tcBorders>
          </w:tcPr>
          <w:p w14:paraId="41F7B437" w14:textId="77777777" w:rsidR="00681CA0" w:rsidRPr="00231E18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39" w:type="dxa"/>
            <w:gridSpan w:val="133"/>
            <w:tcBorders>
              <w:top w:val="nil"/>
            </w:tcBorders>
          </w:tcPr>
          <w:p w14:paraId="56C98602" w14:textId="77777777" w:rsidR="00681CA0" w:rsidRPr="00231E18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1E18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C26E760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E4F1AD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1779524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2" w:type="dxa"/>
            <w:gridSpan w:val="181"/>
            <w:tcBorders>
              <w:top w:val="nil"/>
              <w:bottom w:val="double" w:sz="4" w:space="0" w:color="auto"/>
            </w:tcBorders>
          </w:tcPr>
          <w:p w14:paraId="24564D54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24" w:type="dxa"/>
            <w:gridSpan w:val="231"/>
            <w:tcBorders>
              <w:top w:val="nil"/>
              <w:bottom w:val="double" w:sz="4" w:space="0" w:color="auto"/>
            </w:tcBorders>
          </w:tcPr>
          <w:p w14:paraId="1DE159B2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925" w:type="dxa"/>
            <w:gridSpan w:val="236"/>
            <w:tcBorders>
              <w:top w:val="nil"/>
              <w:bottom w:val="double" w:sz="4" w:space="0" w:color="auto"/>
            </w:tcBorders>
          </w:tcPr>
          <w:p w14:paraId="693AD4C2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679" w:type="dxa"/>
            <w:gridSpan w:val="381"/>
            <w:tcBorders>
              <w:top w:val="nil"/>
              <w:bottom w:val="double" w:sz="4" w:space="0" w:color="auto"/>
            </w:tcBorders>
          </w:tcPr>
          <w:p w14:paraId="1101012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6E96E7FF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5BD6A74" w14:textId="77777777" w:rsidTr="004068EE">
        <w:trPr>
          <w:cantSplit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2BC6B2F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72" w:type="dxa"/>
            <w:gridSpan w:val="181"/>
            <w:tcBorders>
              <w:top w:val="double" w:sz="4" w:space="0" w:color="auto"/>
            </w:tcBorders>
          </w:tcPr>
          <w:p w14:paraId="00CC219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1199,4</w:t>
            </w:r>
          </w:p>
        </w:tc>
        <w:tc>
          <w:tcPr>
            <w:tcW w:w="1924" w:type="dxa"/>
            <w:gridSpan w:val="231"/>
            <w:tcBorders>
              <w:top w:val="double" w:sz="4" w:space="0" w:color="auto"/>
            </w:tcBorders>
          </w:tcPr>
          <w:p w14:paraId="32318DB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1204,1</w:t>
            </w:r>
          </w:p>
        </w:tc>
        <w:tc>
          <w:tcPr>
            <w:tcW w:w="1925" w:type="dxa"/>
            <w:gridSpan w:val="236"/>
            <w:tcBorders>
              <w:top w:val="double" w:sz="4" w:space="0" w:color="auto"/>
            </w:tcBorders>
          </w:tcPr>
          <w:p w14:paraId="3216D35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1206,5</w:t>
            </w:r>
          </w:p>
        </w:tc>
        <w:tc>
          <w:tcPr>
            <w:tcW w:w="1840" w:type="dxa"/>
            <w:gridSpan w:val="248"/>
            <w:tcBorders>
              <w:top w:val="double" w:sz="4" w:space="0" w:color="auto"/>
            </w:tcBorders>
          </w:tcPr>
          <w:p w14:paraId="30B598F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1213,6</w:t>
            </w:r>
          </w:p>
        </w:tc>
        <w:tc>
          <w:tcPr>
            <w:tcW w:w="1839" w:type="dxa"/>
            <w:gridSpan w:val="133"/>
            <w:tcBorders>
              <w:top w:val="double" w:sz="4" w:space="0" w:color="auto"/>
            </w:tcBorders>
          </w:tcPr>
          <w:p w14:paraId="41BAF9D7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D0F79B8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B63D77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EA9991E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D5FDE2C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04E83B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0F20E5D2" w14:textId="77777777" w:rsidR="00681CA0" w:rsidRPr="00F33284" w:rsidRDefault="00681CA0" w:rsidP="0034672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C1D5C03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DB6446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1DAF3D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6" w:type="dxa"/>
            <w:gridSpan w:val="10"/>
            <w:tcBorders>
              <w:top w:val="nil"/>
              <w:bottom w:val="double" w:sz="4" w:space="0" w:color="auto"/>
            </w:tcBorders>
            <w:vAlign w:val="center"/>
          </w:tcPr>
          <w:p w14:paraId="37CA0967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Ч</w:t>
            </w:r>
            <w:r w:rsidRPr="001D2313">
              <w:rPr>
                <w:rFonts w:ascii="Arial" w:hAnsi="Arial" w:cs="Arial"/>
              </w:rPr>
              <w:t>а</w:t>
            </w:r>
            <w:r w:rsidRPr="001D2313">
              <w:rPr>
                <w:rFonts w:ascii="Arial" w:hAnsi="Arial" w:cs="Arial"/>
              </w:rPr>
              <w:t>стота, кГц</w:t>
            </w:r>
          </w:p>
        </w:tc>
        <w:tc>
          <w:tcPr>
            <w:tcW w:w="1347" w:type="dxa"/>
            <w:gridSpan w:val="219"/>
            <w:tcBorders>
              <w:top w:val="nil"/>
              <w:bottom w:val="double" w:sz="4" w:space="0" w:color="auto"/>
            </w:tcBorders>
            <w:vAlign w:val="center"/>
          </w:tcPr>
          <w:p w14:paraId="5CD77D06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Ном</w:t>
            </w:r>
            <w:r w:rsidRPr="001D2313">
              <w:rPr>
                <w:rFonts w:ascii="Arial" w:hAnsi="Arial" w:cs="Arial"/>
              </w:rPr>
              <w:t>и</w:t>
            </w:r>
            <w:r w:rsidRPr="001D2313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334" w:type="dxa"/>
            <w:gridSpan w:val="114"/>
            <w:tcBorders>
              <w:top w:val="nil"/>
              <w:bottom w:val="double" w:sz="4" w:space="0" w:color="auto"/>
            </w:tcBorders>
            <w:vAlign w:val="center"/>
          </w:tcPr>
          <w:p w14:paraId="51E42965" w14:textId="77777777" w:rsidR="00681CA0" w:rsidRPr="001D2313" w:rsidRDefault="001F678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 значение напряж</w:t>
            </w:r>
            <w:r w:rsidRPr="001D2313">
              <w:rPr>
                <w:rFonts w:ascii="Arial" w:hAnsi="Arial" w:cs="Arial"/>
              </w:rPr>
              <w:t>е</w:t>
            </w:r>
            <w:r w:rsidRPr="001D2313">
              <w:rPr>
                <w:rFonts w:ascii="Arial" w:hAnsi="Arial" w:cs="Arial"/>
              </w:rPr>
              <w:t>ния</w:t>
            </w:r>
            <w:r w:rsidR="00681CA0" w:rsidRPr="001D2313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181" w:type="dxa"/>
            <w:gridSpan w:val="157"/>
            <w:tcBorders>
              <w:top w:val="nil"/>
              <w:bottom w:val="double" w:sz="4" w:space="0" w:color="auto"/>
            </w:tcBorders>
            <w:vAlign w:val="center"/>
          </w:tcPr>
          <w:p w14:paraId="3914D5D8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Рассто</w:t>
            </w:r>
            <w:r w:rsidRPr="001D2313">
              <w:rPr>
                <w:rFonts w:ascii="Arial" w:hAnsi="Arial" w:cs="Arial"/>
              </w:rPr>
              <w:t>я</w:t>
            </w:r>
            <w:r w:rsidRPr="001D2313">
              <w:rPr>
                <w:rFonts w:ascii="Arial" w:hAnsi="Arial" w:cs="Arial"/>
              </w:rPr>
              <w:t>ние от ВЗУ, мм</w:t>
            </w:r>
          </w:p>
        </w:tc>
        <w:tc>
          <w:tcPr>
            <w:tcW w:w="1437" w:type="dxa"/>
            <w:gridSpan w:val="196"/>
            <w:tcBorders>
              <w:top w:val="nil"/>
              <w:bottom w:val="double" w:sz="4" w:space="0" w:color="auto"/>
            </w:tcBorders>
            <w:vAlign w:val="center"/>
          </w:tcPr>
          <w:p w14:paraId="6F5C8440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Напряж</w:t>
            </w:r>
            <w:r w:rsidRPr="001D2313">
              <w:rPr>
                <w:rFonts w:ascii="Arial" w:hAnsi="Arial" w:cs="Arial"/>
              </w:rPr>
              <w:t>е</w:t>
            </w:r>
            <w:r w:rsidRPr="001D2313">
              <w:rPr>
                <w:rFonts w:ascii="Arial" w:hAnsi="Arial" w:cs="Arial"/>
              </w:rPr>
              <w:t>ние на к</w:t>
            </w:r>
            <w:r w:rsidRPr="001D2313">
              <w:rPr>
                <w:rFonts w:ascii="Arial" w:hAnsi="Arial" w:cs="Arial"/>
              </w:rPr>
              <w:t>а</w:t>
            </w:r>
            <w:r w:rsidRPr="001D2313">
              <w:rPr>
                <w:rFonts w:ascii="Arial" w:hAnsi="Arial" w:cs="Arial"/>
              </w:rPr>
              <w:t>тоде (де</w:t>
            </w:r>
            <w:r w:rsidRPr="001D2313">
              <w:rPr>
                <w:rFonts w:ascii="Arial" w:hAnsi="Arial" w:cs="Arial"/>
              </w:rPr>
              <w:t>й</w:t>
            </w:r>
            <w:r w:rsidRPr="001D2313">
              <w:rPr>
                <w:rFonts w:ascii="Arial" w:hAnsi="Arial" w:cs="Arial"/>
              </w:rPr>
              <w:t>ствующее</w:t>
            </w:r>
            <w:r w:rsidR="004D4B24" w:rsidRPr="001D2313">
              <w:rPr>
                <w:rFonts w:ascii="Arial" w:hAnsi="Arial" w:cs="Arial"/>
              </w:rPr>
              <w:t xml:space="preserve"> значение</w:t>
            </w:r>
            <w:r w:rsidRPr="001D2313">
              <w:rPr>
                <w:rFonts w:ascii="Arial" w:hAnsi="Arial" w:cs="Arial"/>
              </w:rPr>
              <w:t>), В</w:t>
            </w:r>
          </w:p>
        </w:tc>
        <w:tc>
          <w:tcPr>
            <w:tcW w:w="1771" w:type="dxa"/>
            <w:gridSpan w:val="252"/>
            <w:tcBorders>
              <w:top w:val="nil"/>
              <w:bottom w:val="double" w:sz="4" w:space="0" w:color="auto"/>
            </w:tcBorders>
            <w:vAlign w:val="center"/>
          </w:tcPr>
          <w:p w14:paraId="4B4A81B6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Напряжение холостого х</w:t>
            </w:r>
            <w:r w:rsidRPr="001D2313">
              <w:rPr>
                <w:rFonts w:ascii="Arial" w:hAnsi="Arial" w:cs="Arial"/>
              </w:rPr>
              <w:t>о</w:t>
            </w:r>
            <w:r w:rsidRPr="001D2313">
              <w:rPr>
                <w:rFonts w:ascii="Arial" w:hAnsi="Arial" w:cs="Arial"/>
              </w:rPr>
              <w:t>да (действу</w:t>
            </w:r>
            <w:r w:rsidRPr="001D2313">
              <w:rPr>
                <w:rFonts w:ascii="Arial" w:hAnsi="Arial" w:cs="Arial"/>
              </w:rPr>
              <w:t>ю</w:t>
            </w:r>
            <w:r w:rsidRPr="001D2313">
              <w:rPr>
                <w:rFonts w:ascii="Arial" w:hAnsi="Arial" w:cs="Arial"/>
              </w:rPr>
              <w:t>щее</w:t>
            </w:r>
            <w:r w:rsidR="004D4B24" w:rsidRPr="001D2313">
              <w:rPr>
                <w:rFonts w:ascii="Arial" w:hAnsi="Arial" w:cs="Arial"/>
              </w:rPr>
              <w:t xml:space="preserve"> знач</w:t>
            </w:r>
            <w:r w:rsidR="004D4B24" w:rsidRPr="001D2313">
              <w:rPr>
                <w:rFonts w:ascii="Arial" w:hAnsi="Arial" w:cs="Arial"/>
              </w:rPr>
              <w:t>е</w:t>
            </w:r>
            <w:r w:rsidR="004D4B24" w:rsidRPr="001D2313">
              <w:rPr>
                <w:rFonts w:ascii="Arial" w:hAnsi="Arial" w:cs="Arial"/>
              </w:rPr>
              <w:t>ние</w:t>
            </w:r>
            <w:r w:rsidRPr="001D2313">
              <w:rPr>
                <w:rFonts w:ascii="Arial" w:hAnsi="Arial" w:cs="Arial"/>
              </w:rPr>
              <w:t>), В</w:t>
            </w:r>
          </w:p>
        </w:tc>
        <w:tc>
          <w:tcPr>
            <w:tcW w:w="1554" w:type="dxa"/>
            <w:gridSpan w:val="81"/>
            <w:tcBorders>
              <w:top w:val="nil"/>
              <w:bottom w:val="double" w:sz="4" w:space="0" w:color="auto"/>
            </w:tcBorders>
            <w:vAlign w:val="center"/>
          </w:tcPr>
          <w:p w14:paraId="045F03B4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заж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C1DC909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735EFB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46AC6A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" w:type="dxa"/>
            <w:gridSpan w:val="10"/>
            <w:tcBorders>
              <w:top w:val="double" w:sz="4" w:space="0" w:color="auto"/>
              <w:bottom w:val="nil"/>
            </w:tcBorders>
            <w:vAlign w:val="center"/>
          </w:tcPr>
          <w:p w14:paraId="4F531CE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47" w:type="dxa"/>
            <w:gridSpan w:val="219"/>
            <w:tcBorders>
              <w:top w:val="double" w:sz="4" w:space="0" w:color="auto"/>
              <w:bottom w:val="nil"/>
            </w:tcBorders>
            <w:vAlign w:val="center"/>
          </w:tcPr>
          <w:p w14:paraId="42899567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334" w:type="dxa"/>
            <w:gridSpan w:val="114"/>
            <w:tcBorders>
              <w:top w:val="double" w:sz="4" w:space="0" w:color="auto"/>
              <w:bottom w:val="nil"/>
            </w:tcBorders>
            <w:vAlign w:val="center"/>
          </w:tcPr>
          <w:p w14:paraId="33355A13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181" w:type="dxa"/>
            <w:gridSpan w:val="157"/>
            <w:tcBorders>
              <w:top w:val="double" w:sz="4" w:space="0" w:color="auto"/>
              <w:bottom w:val="nil"/>
            </w:tcBorders>
            <w:vAlign w:val="center"/>
          </w:tcPr>
          <w:p w14:paraId="20CD539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437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000C5C5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771" w:type="dxa"/>
            <w:gridSpan w:val="252"/>
            <w:tcBorders>
              <w:top w:val="double" w:sz="4" w:space="0" w:color="auto"/>
              <w:bottom w:val="nil"/>
            </w:tcBorders>
            <w:vAlign w:val="center"/>
          </w:tcPr>
          <w:p w14:paraId="753E3317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554" w:type="dxa"/>
            <w:gridSpan w:val="81"/>
            <w:tcBorders>
              <w:top w:val="double" w:sz="4" w:space="0" w:color="auto"/>
              <w:bottom w:val="nil"/>
            </w:tcBorders>
            <w:vAlign w:val="center"/>
          </w:tcPr>
          <w:p w14:paraId="6E3AE4E0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46B6606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F0AD27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B3AED4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6" w:type="dxa"/>
            <w:gridSpan w:val="10"/>
            <w:vAlign w:val="center"/>
          </w:tcPr>
          <w:p w14:paraId="5EAE229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47" w:type="dxa"/>
            <w:gridSpan w:val="219"/>
            <w:vAlign w:val="center"/>
          </w:tcPr>
          <w:p w14:paraId="597224F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334" w:type="dxa"/>
            <w:gridSpan w:val="114"/>
            <w:vAlign w:val="center"/>
          </w:tcPr>
          <w:p w14:paraId="0B0017D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181" w:type="dxa"/>
            <w:gridSpan w:val="157"/>
            <w:vAlign w:val="center"/>
          </w:tcPr>
          <w:p w14:paraId="1D9EF78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437" w:type="dxa"/>
            <w:gridSpan w:val="196"/>
            <w:vAlign w:val="center"/>
          </w:tcPr>
          <w:p w14:paraId="768AFC3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771" w:type="dxa"/>
            <w:gridSpan w:val="252"/>
            <w:vAlign w:val="center"/>
          </w:tcPr>
          <w:p w14:paraId="4CFB963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554" w:type="dxa"/>
            <w:gridSpan w:val="81"/>
            <w:vAlign w:val="center"/>
          </w:tcPr>
          <w:p w14:paraId="6ABE7EB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91112CC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DF0FF7E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D37BA40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28DB3C4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186613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0B4D1A2F" w14:textId="77777777" w:rsidR="00681CA0" w:rsidRPr="00F33284" w:rsidRDefault="00681CA0" w:rsidP="0034672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7F23952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CCC4B71" w14:textId="77777777" w:rsidTr="004068EE">
        <w:trPr>
          <w:cantSplit/>
          <w:trHeight w:val="81"/>
        </w:trPr>
        <w:tc>
          <w:tcPr>
            <w:tcW w:w="393" w:type="dxa"/>
            <w:gridSpan w:val="19"/>
            <w:vMerge/>
          </w:tcPr>
          <w:p w14:paraId="613629C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  <w:gridSpan w:val="22"/>
            <w:vMerge w:val="restart"/>
            <w:vAlign w:val="center"/>
          </w:tcPr>
          <w:p w14:paraId="75EDFE13" w14:textId="77777777" w:rsidR="00681CA0" w:rsidRPr="001D2313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Част</w:t>
            </w:r>
            <w:r w:rsidRPr="001D2313">
              <w:rPr>
                <w:rFonts w:ascii="Arial" w:hAnsi="Arial" w:cs="Arial"/>
              </w:rPr>
              <w:t>о</w:t>
            </w:r>
            <w:r w:rsidRPr="001D2313">
              <w:rPr>
                <w:rFonts w:ascii="Arial" w:hAnsi="Arial" w:cs="Arial"/>
              </w:rPr>
              <w:t>та, Гц</w:t>
            </w:r>
          </w:p>
        </w:tc>
        <w:tc>
          <w:tcPr>
            <w:tcW w:w="1273" w:type="dxa"/>
            <w:gridSpan w:val="215"/>
            <w:vMerge w:val="restart"/>
            <w:vAlign w:val="center"/>
          </w:tcPr>
          <w:p w14:paraId="46391AFC" w14:textId="77777777" w:rsidR="00681CA0" w:rsidRPr="001D2313" w:rsidRDefault="001F678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</w:t>
            </w:r>
            <w:r w:rsidRPr="001D2313">
              <w:rPr>
                <w:rFonts w:ascii="Arial" w:hAnsi="Arial" w:cs="Arial"/>
              </w:rPr>
              <w:t>т</w:t>
            </w:r>
            <w:r w:rsidRPr="001D2313">
              <w:rPr>
                <w:rFonts w:ascii="Arial" w:hAnsi="Arial" w:cs="Arial"/>
              </w:rPr>
              <w:t>ное зн</w:t>
            </w:r>
            <w:r w:rsidRPr="001D2313">
              <w:rPr>
                <w:rFonts w:ascii="Arial" w:hAnsi="Arial" w:cs="Arial"/>
              </w:rPr>
              <w:t>а</w:t>
            </w:r>
            <w:r w:rsidRPr="001D2313">
              <w:rPr>
                <w:rFonts w:ascii="Arial" w:hAnsi="Arial" w:cs="Arial"/>
              </w:rPr>
              <w:t>чение мощн</w:t>
            </w:r>
            <w:r w:rsidRPr="001D2313">
              <w:rPr>
                <w:rFonts w:ascii="Arial" w:hAnsi="Arial" w:cs="Arial"/>
              </w:rPr>
              <w:t>о</w:t>
            </w:r>
            <w:r w:rsidRPr="001D2313">
              <w:rPr>
                <w:rFonts w:ascii="Arial" w:hAnsi="Arial" w:cs="Arial"/>
              </w:rPr>
              <w:t>сти, Вт</w:t>
            </w:r>
          </w:p>
        </w:tc>
        <w:tc>
          <w:tcPr>
            <w:tcW w:w="5405" w:type="dxa"/>
            <w:gridSpan w:val="659"/>
            <w:vAlign w:val="center"/>
          </w:tcPr>
          <w:p w14:paraId="17CD0799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39" w:type="dxa"/>
            <w:gridSpan w:val="133"/>
            <w:vMerge w:val="restart"/>
            <w:vAlign w:val="center"/>
          </w:tcPr>
          <w:p w14:paraId="2FA92817" w14:textId="77777777" w:rsidR="00681CA0" w:rsidRPr="001D2313" w:rsidRDefault="001F678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0773B3FB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2B1CD2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477352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83" w:type="dxa"/>
            <w:gridSpan w:val="22"/>
            <w:vMerge/>
            <w:tcBorders>
              <w:top w:val="nil"/>
              <w:bottom w:val="double" w:sz="4" w:space="0" w:color="auto"/>
            </w:tcBorders>
          </w:tcPr>
          <w:p w14:paraId="2C3EB977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3" w:type="dxa"/>
            <w:gridSpan w:val="21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D5DC8B8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40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11EA276B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1D2313">
              <w:rPr>
                <w:rFonts w:ascii="Arial" w:hAnsi="Arial" w:cs="Arial"/>
                <w:lang w:val="sr-Cyrl-CS"/>
              </w:rPr>
              <w:t>Расчетное</w:t>
            </w:r>
            <w:r w:rsidR="004D4B24" w:rsidRPr="001D2313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1D2313">
              <w:rPr>
                <w:rFonts w:ascii="Arial" w:hAnsi="Arial" w:cs="Arial"/>
              </w:rPr>
              <w:t>значение</w:t>
            </w:r>
          </w:p>
        </w:tc>
        <w:tc>
          <w:tcPr>
            <w:tcW w:w="1792" w:type="dxa"/>
            <w:gridSpan w:val="216"/>
            <w:tcBorders>
              <w:top w:val="nil"/>
              <w:bottom w:val="double" w:sz="4" w:space="0" w:color="auto"/>
            </w:tcBorders>
            <w:vAlign w:val="center"/>
          </w:tcPr>
          <w:p w14:paraId="5EF6EEFD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1D2313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973" w:type="dxa"/>
            <w:gridSpan w:val="268"/>
            <w:tcBorders>
              <w:top w:val="nil"/>
              <w:bottom w:val="double" w:sz="4" w:space="0" w:color="auto"/>
            </w:tcBorders>
            <w:vAlign w:val="center"/>
          </w:tcPr>
          <w:p w14:paraId="423B45D0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1D2313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39" w:type="dxa"/>
            <w:gridSpan w:val="133"/>
            <w:vMerge/>
            <w:tcBorders>
              <w:bottom w:val="double" w:sz="4" w:space="0" w:color="auto"/>
            </w:tcBorders>
            <w:vAlign w:val="center"/>
          </w:tcPr>
          <w:p w14:paraId="76F21799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40803D05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08293A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A17E69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3" w:type="dxa"/>
            <w:gridSpan w:val="22"/>
            <w:tcBorders>
              <w:top w:val="double" w:sz="4" w:space="0" w:color="auto"/>
              <w:bottom w:val="nil"/>
            </w:tcBorders>
          </w:tcPr>
          <w:p w14:paraId="11F6537A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1D2313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73" w:type="dxa"/>
            <w:gridSpan w:val="215"/>
            <w:tcBorders>
              <w:top w:val="double" w:sz="4" w:space="0" w:color="auto"/>
              <w:bottom w:val="nil"/>
            </w:tcBorders>
            <w:vAlign w:val="center"/>
          </w:tcPr>
          <w:p w14:paraId="31ED2545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39,5</w:t>
            </w:r>
          </w:p>
        </w:tc>
        <w:tc>
          <w:tcPr>
            <w:tcW w:w="1640" w:type="dxa"/>
            <w:gridSpan w:val="175"/>
            <w:tcBorders>
              <w:top w:val="double" w:sz="4" w:space="0" w:color="auto"/>
              <w:bottom w:val="nil"/>
            </w:tcBorders>
            <w:vAlign w:val="center"/>
          </w:tcPr>
          <w:p w14:paraId="71BB9983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103</w:t>
            </w:r>
          </w:p>
        </w:tc>
        <w:tc>
          <w:tcPr>
            <w:tcW w:w="1792" w:type="dxa"/>
            <w:gridSpan w:val="216"/>
            <w:tcBorders>
              <w:top w:val="double" w:sz="4" w:space="0" w:color="auto"/>
              <w:bottom w:val="nil"/>
            </w:tcBorders>
            <w:vAlign w:val="center"/>
          </w:tcPr>
          <w:p w14:paraId="44FD2170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93</w:t>
            </w:r>
          </w:p>
        </w:tc>
        <w:tc>
          <w:tcPr>
            <w:tcW w:w="1973" w:type="dxa"/>
            <w:gridSpan w:val="268"/>
            <w:tcBorders>
              <w:top w:val="double" w:sz="4" w:space="0" w:color="auto"/>
              <w:bottom w:val="nil"/>
            </w:tcBorders>
            <w:vAlign w:val="center"/>
          </w:tcPr>
          <w:p w14:paraId="3DF8A06D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113</w:t>
            </w:r>
          </w:p>
        </w:tc>
        <w:tc>
          <w:tcPr>
            <w:tcW w:w="1839" w:type="dxa"/>
            <w:gridSpan w:val="133"/>
            <w:tcBorders>
              <w:top w:val="double" w:sz="4" w:space="0" w:color="auto"/>
              <w:bottom w:val="nil"/>
            </w:tcBorders>
            <w:vAlign w:val="center"/>
          </w:tcPr>
          <w:p w14:paraId="062F4E2B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0,430</w:t>
            </w:r>
          </w:p>
        </w:tc>
        <w:tc>
          <w:tcPr>
            <w:tcW w:w="284" w:type="dxa"/>
            <w:gridSpan w:val="3"/>
            <w:vMerge/>
          </w:tcPr>
          <w:p w14:paraId="5FD66F8E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526668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C67F55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83" w:type="dxa"/>
            <w:gridSpan w:val="22"/>
            <w:tcBorders>
              <w:bottom w:val="single" w:sz="4" w:space="0" w:color="auto"/>
            </w:tcBorders>
          </w:tcPr>
          <w:p w14:paraId="6B3BEBDC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1D2313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73" w:type="dxa"/>
            <w:gridSpan w:val="215"/>
            <w:tcBorders>
              <w:bottom w:val="single" w:sz="4" w:space="0" w:color="auto"/>
            </w:tcBorders>
          </w:tcPr>
          <w:p w14:paraId="74D44E6E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40</w:t>
            </w:r>
          </w:p>
        </w:tc>
        <w:tc>
          <w:tcPr>
            <w:tcW w:w="1640" w:type="dxa"/>
            <w:gridSpan w:val="175"/>
            <w:tcBorders>
              <w:bottom w:val="single" w:sz="4" w:space="0" w:color="auto"/>
            </w:tcBorders>
          </w:tcPr>
          <w:p w14:paraId="0FD1C760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102</w:t>
            </w:r>
          </w:p>
        </w:tc>
        <w:tc>
          <w:tcPr>
            <w:tcW w:w="1792" w:type="dxa"/>
            <w:gridSpan w:val="216"/>
            <w:tcBorders>
              <w:bottom w:val="single" w:sz="4" w:space="0" w:color="auto"/>
            </w:tcBorders>
          </w:tcPr>
          <w:p w14:paraId="7DDA79A0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92</w:t>
            </w:r>
          </w:p>
        </w:tc>
        <w:tc>
          <w:tcPr>
            <w:tcW w:w="1973" w:type="dxa"/>
            <w:gridSpan w:val="268"/>
            <w:tcBorders>
              <w:bottom w:val="single" w:sz="4" w:space="0" w:color="auto"/>
            </w:tcBorders>
          </w:tcPr>
          <w:p w14:paraId="4178E177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112</w:t>
            </w:r>
          </w:p>
        </w:tc>
        <w:tc>
          <w:tcPr>
            <w:tcW w:w="1839" w:type="dxa"/>
            <w:gridSpan w:val="133"/>
            <w:tcBorders>
              <w:bottom w:val="single" w:sz="4" w:space="0" w:color="auto"/>
            </w:tcBorders>
          </w:tcPr>
          <w:p w14:paraId="556E7343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0,435</w:t>
            </w:r>
          </w:p>
        </w:tc>
        <w:tc>
          <w:tcPr>
            <w:tcW w:w="284" w:type="dxa"/>
            <w:gridSpan w:val="3"/>
            <w:vMerge/>
          </w:tcPr>
          <w:p w14:paraId="0948B3CD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A10688A" w14:textId="77777777" w:rsidTr="004068EE">
        <w:trPr>
          <w:cantSplit/>
          <w:trHeight w:val="771"/>
        </w:trPr>
        <w:tc>
          <w:tcPr>
            <w:tcW w:w="393" w:type="dxa"/>
            <w:gridSpan w:val="19"/>
            <w:vMerge/>
            <w:tcBorders>
              <w:right w:val="nil"/>
            </w:tcBorders>
          </w:tcPr>
          <w:p w14:paraId="6D377B6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  <w:tcBorders>
              <w:left w:val="nil"/>
              <w:right w:val="nil"/>
            </w:tcBorders>
          </w:tcPr>
          <w:p w14:paraId="04868AD2" w14:textId="77777777" w:rsidR="00681CA0" w:rsidRDefault="00681CA0" w:rsidP="00475A94">
            <w:pPr>
              <w:spacing w:after="0" w:line="276" w:lineRule="auto"/>
              <w:rPr>
                <w:rFonts w:ascii="Arial" w:hAnsi="Arial" w:cs="Arial"/>
              </w:rPr>
            </w:pPr>
          </w:p>
          <w:p w14:paraId="388850C3" w14:textId="77777777" w:rsidR="00681CA0" w:rsidRPr="00F33284" w:rsidRDefault="004D4B24" w:rsidP="00475A94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1D2313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1D2313">
              <w:rPr>
                <w:rFonts w:ascii="Arial" w:hAnsi="Arial" w:cs="Arial"/>
              </w:rPr>
              <w:t xml:space="preserve"> </w:t>
            </w:r>
            <w:r w:rsidR="00F94339" w:rsidRPr="001D231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608F24B3" w14:textId="77777777" w:rsidR="00681CA0" w:rsidRPr="00F33284" w:rsidRDefault="00681CA0" w:rsidP="0034672D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E7FDB63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D910F6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2874E7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BDA57B7" w14:textId="77777777" w:rsidR="00681CA0" w:rsidRPr="00475A94" w:rsidRDefault="00681CA0" w:rsidP="0034672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75A9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4263E691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FF33FD2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1108F49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vMerge w:val="restart"/>
            <w:vAlign w:val="center"/>
          </w:tcPr>
          <w:p w14:paraId="1F9CA06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12" w:type="dxa"/>
            <w:gridSpan w:val="281"/>
            <w:vMerge w:val="restart"/>
            <w:vAlign w:val="center"/>
          </w:tcPr>
          <w:p w14:paraId="56C2247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941" w:type="dxa"/>
            <w:gridSpan w:val="547"/>
            <w:vAlign w:val="center"/>
          </w:tcPr>
          <w:p w14:paraId="70FE115E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5DED3410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335240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1E45EB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vMerge/>
            <w:tcBorders>
              <w:bottom w:val="double" w:sz="4" w:space="0" w:color="auto"/>
            </w:tcBorders>
            <w:vAlign w:val="center"/>
          </w:tcPr>
          <w:p w14:paraId="11125D0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2" w:type="dxa"/>
            <w:gridSpan w:val="281"/>
            <w:vMerge/>
            <w:tcBorders>
              <w:bottom w:val="double" w:sz="4" w:space="0" w:color="auto"/>
            </w:tcBorders>
            <w:vAlign w:val="center"/>
          </w:tcPr>
          <w:p w14:paraId="0887F1D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02" w:type="dxa"/>
            <w:gridSpan w:val="414"/>
            <w:tcBorders>
              <w:bottom w:val="double" w:sz="4" w:space="0" w:color="auto"/>
            </w:tcBorders>
            <w:vAlign w:val="center"/>
          </w:tcPr>
          <w:p w14:paraId="6255C18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</w:t>
            </w:r>
            <w:r w:rsidR="004D4B24" w:rsidRPr="001D2313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39" w:type="dxa"/>
            <w:gridSpan w:val="133"/>
            <w:tcBorders>
              <w:bottom w:val="double" w:sz="4" w:space="0" w:color="auto"/>
            </w:tcBorders>
            <w:vAlign w:val="center"/>
          </w:tcPr>
          <w:p w14:paraId="0EEF7FD7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15081C5F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C67D59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58B31CB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tcBorders>
              <w:top w:val="double" w:sz="4" w:space="0" w:color="auto"/>
            </w:tcBorders>
            <w:vAlign w:val="center"/>
          </w:tcPr>
          <w:p w14:paraId="6A6291E4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12" w:type="dxa"/>
            <w:gridSpan w:val="281"/>
            <w:tcBorders>
              <w:top w:val="double" w:sz="4" w:space="0" w:color="auto"/>
            </w:tcBorders>
            <w:vAlign w:val="center"/>
          </w:tcPr>
          <w:p w14:paraId="6283D51B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102" w:type="dxa"/>
            <w:gridSpan w:val="414"/>
            <w:tcBorders>
              <w:top w:val="double" w:sz="4" w:space="0" w:color="auto"/>
            </w:tcBorders>
            <w:vAlign w:val="center"/>
          </w:tcPr>
          <w:p w14:paraId="7693619E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839" w:type="dxa"/>
            <w:gridSpan w:val="133"/>
            <w:tcBorders>
              <w:top w:val="double" w:sz="4" w:space="0" w:color="auto"/>
            </w:tcBorders>
            <w:vAlign w:val="center"/>
          </w:tcPr>
          <w:p w14:paraId="0F14F16C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14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17E7C00" w14:textId="77777777" w:rsidR="00681CA0" w:rsidRPr="00F33284" w:rsidRDefault="00681CA0" w:rsidP="0034672D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CD0FB68" w14:textId="77777777" w:rsidTr="004068EE">
        <w:trPr>
          <w:cantSplit/>
          <w:trHeight w:val="2460"/>
        </w:trPr>
        <w:tc>
          <w:tcPr>
            <w:tcW w:w="10177" w:type="dxa"/>
            <w:gridSpan w:val="1051"/>
            <w:tcBorders>
              <w:top w:val="nil"/>
            </w:tcBorders>
          </w:tcPr>
          <w:p w14:paraId="167976D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EA9E528" w14:textId="77777777" w:rsidTr="004068EE">
        <w:trPr>
          <w:cantSplit/>
        </w:trPr>
        <w:tc>
          <w:tcPr>
            <w:tcW w:w="10177" w:type="dxa"/>
            <w:gridSpan w:val="1051"/>
          </w:tcPr>
          <w:p w14:paraId="0849B4CE" w14:textId="77777777" w:rsidR="00681CA0" w:rsidRPr="00F33284" w:rsidRDefault="006264B7" w:rsidP="0034672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4440-1</w:t>
            </w:r>
          </w:p>
        </w:tc>
      </w:tr>
      <w:tr w:rsidR="00681CA0" w:rsidRPr="00F33284" w14:paraId="387DE37E" w14:textId="77777777" w:rsidTr="004068EE">
        <w:tc>
          <w:tcPr>
            <w:tcW w:w="1660" w:type="dxa"/>
            <w:gridSpan w:val="83"/>
          </w:tcPr>
          <w:p w14:paraId="26C8EA5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59" w:type="dxa"/>
            <w:gridSpan w:val="823"/>
          </w:tcPr>
          <w:p w14:paraId="04D348BA" w14:textId="77777777" w:rsidR="00681CA0" w:rsidRPr="001D2313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899CCBB" w14:textId="77777777" w:rsidR="00681CA0" w:rsidRPr="001D2313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1D2313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58" w:type="dxa"/>
            <w:gridSpan w:val="145"/>
            <w:vAlign w:val="center"/>
          </w:tcPr>
          <w:p w14:paraId="7F4FEE82" w14:textId="77777777" w:rsidR="00681CA0" w:rsidRPr="001D2313" w:rsidRDefault="00FA62C7" w:rsidP="00475A9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 xml:space="preserve">с. </w:t>
            </w:r>
            <w:r w:rsidR="00681CA0" w:rsidRPr="001D2313">
              <w:rPr>
                <w:rFonts w:ascii="Arial" w:hAnsi="Arial" w:cs="Arial"/>
              </w:rPr>
              <w:t>2</w:t>
            </w:r>
          </w:p>
        </w:tc>
      </w:tr>
      <w:tr w:rsidR="00681CA0" w:rsidRPr="00F33284" w14:paraId="53E14273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08D32C3" w14:textId="77777777" w:rsidR="00681CA0" w:rsidRPr="00D45060" w:rsidRDefault="00681CA0" w:rsidP="00475A94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D45060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D45060">
              <w:rPr>
                <w:rFonts w:ascii="Arial" w:hAnsi="Arial" w:cs="Arial"/>
              </w:rPr>
              <w:t>-40-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D45060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D45060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D45060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D45060">
              <w:rPr>
                <w:rFonts w:ascii="Arial" w:hAnsi="Arial" w:cs="Arial"/>
              </w:rPr>
              <w:t>13-38/1200</w:t>
            </w:r>
          </w:p>
        </w:tc>
      </w:tr>
      <w:tr w:rsidR="00681CA0" w:rsidRPr="00F33284" w14:paraId="75C1A22A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3BF06EE" w14:textId="77777777" w:rsidR="00681CA0" w:rsidRPr="00D4506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52798112" w14:textId="77777777" w:rsidR="00681CA0" w:rsidRPr="00F33284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A597A9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6203B0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07709E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bottom w:val="double" w:sz="4" w:space="0" w:color="auto"/>
            </w:tcBorders>
            <w:vAlign w:val="center"/>
          </w:tcPr>
          <w:p w14:paraId="11C3213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4" w:type="dxa"/>
            <w:gridSpan w:val="221"/>
            <w:tcBorders>
              <w:bottom w:val="double" w:sz="4" w:space="0" w:color="auto"/>
            </w:tcBorders>
            <w:vAlign w:val="center"/>
          </w:tcPr>
          <w:p w14:paraId="05DDBCA2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</w:t>
            </w:r>
            <w:r w:rsidRPr="00F33284">
              <w:rPr>
                <w:rFonts w:ascii="Arial" w:hAnsi="Arial" w:cs="Arial"/>
              </w:rPr>
              <w:t>ь</w:t>
            </w:r>
            <w:r w:rsidRPr="00F33284">
              <w:rPr>
                <w:rFonts w:ascii="Arial" w:hAnsi="Arial" w:cs="Arial"/>
              </w:rPr>
              <w:t>ная мо</w:t>
            </w:r>
            <w:r w:rsidRPr="00F33284">
              <w:rPr>
                <w:rFonts w:ascii="Arial" w:hAnsi="Arial" w:cs="Arial"/>
              </w:rPr>
              <w:t>щ</w:t>
            </w:r>
            <w:r w:rsidRPr="00F33284"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645" w:type="dxa"/>
            <w:gridSpan w:val="185"/>
            <w:tcBorders>
              <w:bottom w:val="double" w:sz="4" w:space="0" w:color="auto"/>
            </w:tcBorders>
            <w:vAlign w:val="center"/>
          </w:tcPr>
          <w:p w14:paraId="269A462E" w14:textId="77777777" w:rsidR="00681CA0" w:rsidRPr="001D2313" w:rsidRDefault="001F678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Расчетное значение напряжения</w:t>
            </w:r>
            <w:r w:rsidR="00681CA0" w:rsidRPr="001D2313">
              <w:rPr>
                <w:rFonts w:ascii="Arial" w:hAnsi="Arial" w:cs="Arial"/>
              </w:rPr>
              <w:t>, В</w:t>
            </w:r>
          </w:p>
        </w:tc>
        <w:tc>
          <w:tcPr>
            <w:tcW w:w="1222" w:type="dxa"/>
            <w:gridSpan w:val="158"/>
            <w:tcBorders>
              <w:bottom w:val="double" w:sz="4" w:space="0" w:color="auto"/>
            </w:tcBorders>
            <w:vAlign w:val="center"/>
          </w:tcPr>
          <w:p w14:paraId="07831673" w14:textId="77777777" w:rsidR="00681CA0" w:rsidRPr="001D2313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D2313">
              <w:rPr>
                <w:rFonts w:ascii="Arial" w:hAnsi="Arial" w:cs="Arial"/>
              </w:rPr>
              <w:t>Ток к</w:t>
            </w:r>
            <w:r w:rsidRPr="001D2313">
              <w:rPr>
                <w:rFonts w:ascii="Arial" w:hAnsi="Arial" w:cs="Arial"/>
              </w:rPr>
              <w:t>а</w:t>
            </w:r>
            <w:r w:rsidRPr="001D2313">
              <w:rPr>
                <w:rFonts w:ascii="Arial" w:hAnsi="Arial" w:cs="Arial"/>
              </w:rPr>
              <w:t>либро</w:t>
            </w:r>
            <w:r w:rsidRPr="001D2313">
              <w:rPr>
                <w:rFonts w:ascii="Arial" w:hAnsi="Arial" w:cs="Arial"/>
              </w:rPr>
              <w:t>в</w:t>
            </w:r>
            <w:r w:rsidRPr="001D2313">
              <w:rPr>
                <w:rFonts w:ascii="Arial" w:hAnsi="Arial" w:cs="Arial"/>
              </w:rPr>
              <w:t>ки, А</w:t>
            </w:r>
          </w:p>
        </w:tc>
        <w:tc>
          <w:tcPr>
            <w:tcW w:w="1662" w:type="dxa"/>
            <w:gridSpan w:val="188"/>
            <w:tcBorders>
              <w:bottom w:val="double" w:sz="4" w:space="0" w:color="auto"/>
            </w:tcBorders>
            <w:vAlign w:val="center"/>
          </w:tcPr>
          <w:p w14:paraId="4B00F50C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150" w:type="dxa"/>
            <w:gridSpan w:val="213"/>
            <w:tcBorders>
              <w:bottom w:val="double" w:sz="4" w:space="0" w:color="auto"/>
            </w:tcBorders>
            <w:vAlign w:val="center"/>
          </w:tcPr>
          <w:p w14:paraId="7EC59AD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7DD1D68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137B67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D85861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tcBorders>
              <w:top w:val="double" w:sz="4" w:space="0" w:color="auto"/>
              <w:bottom w:val="nil"/>
            </w:tcBorders>
            <w:vAlign w:val="center"/>
          </w:tcPr>
          <w:p w14:paraId="1675CE4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4" w:type="dxa"/>
            <w:gridSpan w:val="221"/>
            <w:tcBorders>
              <w:top w:val="double" w:sz="4" w:space="0" w:color="auto"/>
              <w:bottom w:val="nil"/>
            </w:tcBorders>
            <w:vAlign w:val="center"/>
          </w:tcPr>
          <w:p w14:paraId="4077AD9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645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4A4C8434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222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747897C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1662" w:type="dxa"/>
            <w:gridSpan w:val="188"/>
            <w:tcBorders>
              <w:top w:val="double" w:sz="4" w:space="0" w:color="auto"/>
              <w:bottom w:val="nil"/>
            </w:tcBorders>
            <w:vAlign w:val="center"/>
          </w:tcPr>
          <w:p w14:paraId="5162B14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390</w:t>
            </w:r>
          </w:p>
        </w:tc>
        <w:tc>
          <w:tcPr>
            <w:tcW w:w="2150" w:type="dxa"/>
            <w:gridSpan w:val="213"/>
            <w:tcBorders>
              <w:top w:val="double" w:sz="4" w:space="0" w:color="auto"/>
              <w:bottom w:val="nil"/>
            </w:tcBorders>
            <w:vAlign w:val="center"/>
          </w:tcPr>
          <w:p w14:paraId="52382632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</w:t>
            </w:r>
            <w:r w:rsidRPr="00F33284">
              <w:rPr>
                <w:rFonts w:ascii="Arial" w:hAnsi="Arial" w:cs="Arial"/>
                <w:lang w:val="en-US"/>
              </w:rPr>
              <w:t>1</w:t>
            </w:r>
            <w:r w:rsidRPr="00F33284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4F1E1C7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9CB4CD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615F988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7" w:type="dxa"/>
            <w:gridSpan w:val="64"/>
            <w:vAlign w:val="center"/>
          </w:tcPr>
          <w:p w14:paraId="2B6BF7D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4" w:type="dxa"/>
            <w:gridSpan w:val="221"/>
            <w:vAlign w:val="center"/>
          </w:tcPr>
          <w:p w14:paraId="6810E4A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645" w:type="dxa"/>
            <w:gridSpan w:val="185"/>
            <w:vAlign w:val="center"/>
          </w:tcPr>
          <w:p w14:paraId="6B20AEC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236</w:t>
            </w:r>
          </w:p>
        </w:tc>
        <w:tc>
          <w:tcPr>
            <w:tcW w:w="1222" w:type="dxa"/>
            <w:gridSpan w:val="158"/>
            <w:vAlign w:val="center"/>
          </w:tcPr>
          <w:p w14:paraId="5FDF3AB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1662" w:type="dxa"/>
            <w:gridSpan w:val="188"/>
            <w:vAlign w:val="center"/>
          </w:tcPr>
          <w:p w14:paraId="11DCD16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439</w:t>
            </w:r>
          </w:p>
        </w:tc>
        <w:tc>
          <w:tcPr>
            <w:tcW w:w="2150" w:type="dxa"/>
            <w:gridSpan w:val="213"/>
            <w:vAlign w:val="center"/>
          </w:tcPr>
          <w:p w14:paraId="5F5A427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4B4DE9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7849B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750EBF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1A6E50D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FB141D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6E384DDD" w14:textId="77777777" w:rsidR="00681CA0" w:rsidRPr="00F33284" w:rsidRDefault="00681CA0" w:rsidP="00475A9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10194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5AF726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AAE144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61" w:type="dxa"/>
            <w:gridSpan w:val="896"/>
            <w:tcBorders>
              <w:top w:val="nil"/>
            </w:tcBorders>
          </w:tcPr>
          <w:p w14:paraId="634C5343" w14:textId="77777777" w:rsidR="00681CA0" w:rsidRPr="00F33284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48" w:type="dxa"/>
            <w:gridSpan w:val="110"/>
            <w:tcBorders>
              <w:top w:val="nil"/>
            </w:tcBorders>
          </w:tcPr>
          <w:p w14:paraId="0223140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991" w:type="dxa"/>
            <w:gridSpan w:val="23"/>
            <w:tcBorders>
              <w:top w:val="nil"/>
            </w:tcBorders>
          </w:tcPr>
          <w:p w14:paraId="16C3E620" w14:textId="77777777" w:rsidR="00681CA0" w:rsidRPr="00F33284" w:rsidRDefault="00681CA0" w:rsidP="00231E18">
            <w:pPr>
              <w:tabs>
                <w:tab w:val="left" w:pos="180"/>
                <w:tab w:val="center" w:pos="38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460191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80E6B1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6C5AF2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 w:val="restart"/>
            <w:tcBorders>
              <w:top w:val="nil"/>
            </w:tcBorders>
            <w:vAlign w:val="center"/>
          </w:tcPr>
          <w:p w14:paraId="78DDC9DA" w14:textId="77777777" w:rsidR="00681CA0" w:rsidRPr="00F33284" w:rsidRDefault="00681CA0" w:rsidP="005E02D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подогрева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6F95AA1A" w14:textId="77777777" w:rsidR="00681CA0" w:rsidRPr="005E02DD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Не менее (действующее</w:t>
            </w:r>
            <w:r w:rsidR="004D4B24" w:rsidRPr="005E02DD">
              <w:rPr>
                <w:rFonts w:ascii="Arial" w:hAnsi="Arial" w:cs="Arial"/>
              </w:rPr>
              <w:t xml:space="preserve"> значение</w:t>
            </w:r>
            <w:r w:rsidRPr="005E02DD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110"/>
            <w:tcBorders>
              <w:top w:val="nil"/>
            </w:tcBorders>
            <w:vAlign w:val="center"/>
          </w:tcPr>
          <w:p w14:paraId="5BAB95AA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991" w:type="dxa"/>
            <w:gridSpan w:val="23"/>
            <w:tcBorders>
              <w:top w:val="nil"/>
            </w:tcBorders>
            <w:vAlign w:val="center"/>
          </w:tcPr>
          <w:p w14:paraId="60997C17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B3A565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98ABB13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C2E5EF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/>
          </w:tcPr>
          <w:p w14:paraId="09FD0F62" w14:textId="77777777" w:rsidR="00681CA0" w:rsidRPr="00F33284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4C43CF2F" w14:textId="77777777" w:rsidR="00681CA0" w:rsidRPr="005E02DD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Не более (действующее</w:t>
            </w:r>
            <w:r w:rsidR="004D4B24" w:rsidRPr="005E02DD">
              <w:rPr>
                <w:rFonts w:ascii="Arial" w:hAnsi="Arial" w:cs="Arial"/>
              </w:rPr>
              <w:t xml:space="preserve"> значение</w:t>
            </w:r>
            <w:r w:rsidRPr="005E02DD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110"/>
            <w:tcBorders>
              <w:top w:val="nil"/>
            </w:tcBorders>
            <w:vAlign w:val="center"/>
          </w:tcPr>
          <w:p w14:paraId="60701AD5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10,0</w:t>
            </w:r>
          </w:p>
        </w:tc>
        <w:tc>
          <w:tcPr>
            <w:tcW w:w="991" w:type="dxa"/>
            <w:gridSpan w:val="23"/>
            <w:tcBorders>
              <w:top w:val="nil"/>
            </w:tcBorders>
            <w:vAlign w:val="center"/>
          </w:tcPr>
          <w:p w14:paraId="47C258A3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10,0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CF375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DF4CDD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A37CA2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 w:val="restart"/>
            <w:tcBorders>
              <w:top w:val="nil"/>
            </w:tcBorders>
            <w:vAlign w:val="center"/>
          </w:tcPr>
          <w:p w14:paraId="29522224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4EF483DD" w14:textId="77777777" w:rsidR="00681CA0" w:rsidRPr="005E02DD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Не менее (действующее</w:t>
            </w:r>
            <w:r w:rsidR="004D4B24" w:rsidRPr="005E02DD">
              <w:rPr>
                <w:rFonts w:ascii="Arial" w:hAnsi="Arial" w:cs="Arial"/>
              </w:rPr>
              <w:t xml:space="preserve"> значение</w:t>
            </w:r>
            <w:r w:rsidRPr="005E02DD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110"/>
            <w:tcBorders>
              <w:top w:val="nil"/>
            </w:tcBorders>
            <w:vAlign w:val="center"/>
          </w:tcPr>
          <w:p w14:paraId="15738563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991" w:type="dxa"/>
            <w:gridSpan w:val="23"/>
            <w:tcBorders>
              <w:top w:val="nil"/>
            </w:tcBorders>
            <w:vAlign w:val="center"/>
          </w:tcPr>
          <w:p w14:paraId="0BD0E11D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58C73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D12C2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894A9D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vMerge/>
          </w:tcPr>
          <w:p w14:paraId="3A44FBCB" w14:textId="77777777" w:rsidR="00681CA0" w:rsidRPr="00F33284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037C6E4C" w14:textId="77777777" w:rsidR="00681CA0" w:rsidRPr="005E02DD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Не более (действующее</w:t>
            </w:r>
            <w:r w:rsidR="004D4B24" w:rsidRPr="005E02DD">
              <w:rPr>
                <w:rFonts w:ascii="Arial" w:hAnsi="Arial" w:cs="Arial"/>
              </w:rPr>
              <w:t xml:space="preserve"> значение</w:t>
            </w:r>
            <w:r w:rsidRPr="005E02DD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110"/>
            <w:tcBorders>
              <w:top w:val="nil"/>
            </w:tcBorders>
            <w:vAlign w:val="center"/>
          </w:tcPr>
          <w:p w14:paraId="579FFB07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991" w:type="dxa"/>
            <w:gridSpan w:val="23"/>
            <w:tcBorders>
              <w:top w:val="nil"/>
            </w:tcBorders>
            <w:vAlign w:val="center"/>
          </w:tcPr>
          <w:p w14:paraId="2F6E15D5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D48618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39049D9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F9817B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661" w:type="dxa"/>
            <w:gridSpan w:val="896"/>
            <w:tcBorders>
              <w:top w:val="nil"/>
            </w:tcBorders>
          </w:tcPr>
          <w:p w14:paraId="58D33DEB" w14:textId="77777777" w:rsidR="00681CA0" w:rsidRPr="005E02DD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848" w:type="dxa"/>
            <w:gridSpan w:val="110"/>
            <w:tcBorders>
              <w:top w:val="nil"/>
            </w:tcBorders>
            <w:vAlign w:val="center"/>
          </w:tcPr>
          <w:p w14:paraId="3AFB4A2C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</w:t>
            </w:r>
          </w:p>
        </w:tc>
        <w:tc>
          <w:tcPr>
            <w:tcW w:w="991" w:type="dxa"/>
            <w:gridSpan w:val="23"/>
            <w:tcBorders>
              <w:top w:val="nil"/>
            </w:tcBorders>
            <w:vAlign w:val="center"/>
          </w:tcPr>
          <w:p w14:paraId="55593FBE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BEF39F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456DB70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16DC06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  <w:tcBorders>
              <w:top w:val="nil"/>
            </w:tcBorders>
            <w:vAlign w:val="center"/>
          </w:tcPr>
          <w:p w14:paraId="7A7A2C11" w14:textId="77777777" w:rsidR="00681CA0" w:rsidRPr="00F33284" w:rsidRDefault="00681CA0" w:rsidP="005E02DD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23" w:type="dxa"/>
            <w:gridSpan w:val="396"/>
            <w:tcBorders>
              <w:top w:val="nil"/>
            </w:tcBorders>
          </w:tcPr>
          <w:p w14:paraId="3BF9786B" w14:textId="77777777" w:rsidR="00681CA0" w:rsidRPr="005E02DD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Не менее (пиковое</w:t>
            </w:r>
            <w:r w:rsidR="004D4B24" w:rsidRPr="005E02DD">
              <w:rPr>
                <w:rFonts w:ascii="Arial" w:hAnsi="Arial" w:cs="Arial"/>
              </w:rPr>
              <w:t xml:space="preserve"> знач</w:t>
            </w:r>
            <w:r w:rsidR="004D4B24" w:rsidRPr="005E02DD">
              <w:rPr>
                <w:rFonts w:ascii="Arial" w:hAnsi="Arial" w:cs="Arial"/>
              </w:rPr>
              <w:t>е</w:t>
            </w:r>
            <w:r w:rsidR="004D4B24" w:rsidRPr="005E02DD">
              <w:rPr>
                <w:rFonts w:ascii="Arial" w:hAnsi="Arial" w:cs="Arial"/>
              </w:rPr>
              <w:t>ние</w:t>
            </w:r>
            <w:r w:rsidRPr="005E02DD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110"/>
            <w:tcBorders>
              <w:top w:val="nil"/>
            </w:tcBorders>
            <w:vAlign w:val="center"/>
          </w:tcPr>
          <w:p w14:paraId="6C8D7E9B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991" w:type="dxa"/>
            <w:gridSpan w:val="23"/>
            <w:tcBorders>
              <w:top w:val="nil"/>
            </w:tcBorders>
            <w:vAlign w:val="center"/>
          </w:tcPr>
          <w:p w14:paraId="0B3EE311" w14:textId="77777777" w:rsidR="00681CA0" w:rsidRPr="00F33284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699C63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5D416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32D4A4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38" w:type="dxa"/>
            <w:gridSpan w:val="500"/>
          </w:tcPr>
          <w:p w14:paraId="1B866F0A" w14:textId="77777777" w:rsidR="00681CA0" w:rsidRPr="00F33284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23" w:type="dxa"/>
            <w:gridSpan w:val="396"/>
          </w:tcPr>
          <w:p w14:paraId="0F5E9ACB" w14:textId="77777777" w:rsidR="00681CA0" w:rsidRPr="005E02DD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02DD">
              <w:rPr>
                <w:rFonts w:ascii="Arial" w:hAnsi="Arial" w:cs="Arial"/>
              </w:rPr>
              <w:t>Не более</w:t>
            </w:r>
          </w:p>
        </w:tc>
        <w:tc>
          <w:tcPr>
            <w:tcW w:w="848" w:type="dxa"/>
            <w:gridSpan w:val="110"/>
          </w:tcPr>
          <w:p w14:paraId="3B650E2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991" w:type="dxa"/>
            <w:gridSpan w:val="23"/>
          </w:tcPr>
          <w:p w14:paraId="2EDCAEA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326321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FA407B" w14:textId="77777777" w:rsidTr="004068EE">
        <w:trPr>
          <w:cantSplit/>
          <w:trHeight w:val="6463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53A2CF1A" w14:textId="77777777" w:rsidR="00681CA0" w:rsidRPr="00F33284" w:rsidRDefault="00681CA0" w:rsidP="00065017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27F00B9D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1C1163">
              <w:rPr>
                <w:rFonts w:ascii="Arial" w:hAnsi="Arial" w:cs="Arial"/>
                <w:b/>
                <w:sz w:val="20"/>
              </w:rPr>
              <w:t xml:space="preserve">* </w:t>
            </w:r>
            <w:r w:rsidRPr="001C1163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0C12E391" w14:textId="77777777" w:rsidTr="004068EE">
        <w:trPr>
          <w:cantSplit/>
        </w:trPr>
        <w:tc>
          <w:tcPr>
            <w:tcW w:w="10177" w:type="dxa"/>
            <w:gridSpan w:val="1051"/>
          </w:tcPr>
          <w:p w14:paraId="21887C3D" w14:textId="77777777" w:rsidR="00681CA0" w:rsidRPr="00F33284" w:rsidRDefault="006264B7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4440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3D682400" w14:textId="77777777" w:rsidTr="004068EE">
        <w:tc>
          <w:tcPr>
            <w:tcW w:w="1660" w:type="dxa"/>
            <w:gridSpan w:val="83"/>
          </w:tcPr>
          <w:p w14:paraId="4BB0D60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42" w:type="dxa"/>
            <w:gridSpan w:val="871"/>
          </w:tcPr>
          <w:p w14:paraId="5A0F34F6" w14:textId="77777777" w:rsidR="00681CA0" w:rsidRPr="00F33284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46FB595" w14:textId="77777777" w:rsidR="00681CA0" w:rsidRPr="00F33284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75" w:type="dxa"/>
            <w:gridSpan w:val="97"/>
            <w:vAlign w:val="center"/>
          </w:tcPr>
          <w:p w14:paraId="1C95E468" w14:textId="77777777" w:rsidR="00681CA0" w:rsidRPr="00F33284" w:rsidRDefault="00FA62C7" w:rsidP="00475A9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 xml:space="preserve">с. </w:t>
            </w:r>
            <w:r w:rsidR="00681CA0" w:rsidRPr="00AF4451">
              <w:rPr>
                <w:rFonts w:ascii="Arial" w:hAnsi="Arial" w:cs="Arial"/>
              </w:rPr>
              <w:t>1</w:t>
            </w:r>
          </w:p>
        </w:tc>
      </w:tr>
      <w:tr w:rsidR="00681CA0" w:rsidRPr="00F33284" w14:paraId="4D2C79DA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F39F302" w14:textId="77777777" w:rsidR="00681CA0" w:rsidRPr="00D45060" w:rsidRDefault="00681CA0" w:rsidP="00475A94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D45060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D45060">
              <w:rPr>
                <w:rFonts w:ascii="Arial" w:hAnsi="Arial" w:cs="Arial"/>
              </w:rPr>
              <w:t>-65-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D45060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D45060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D45060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D45060">
              <w:rPr>
                <w:rFonts w:ascii="Arial" w:hAnsi="Arial" w:cs="Arial"/>
              </w:rPr>
              <w:t>13-38/1500</w:t>
            </w:r>
          </w:p>
        </w:tc>
      </w:tr>
      <w:tr w:rsidR="00681CA0" w:rsidRPr="00F33284" w14:paraId="355A3B76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E4B9023" w14:textId="77777777" w:rsidR="00681CA0" w:rsidRPr="00D4506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3" w:type="dxa"/>
            <w:gridSpan w:val="155"/>
            <w:tcBorders>
              <w:bottom w:val="double" w:sz="4" w:space="0" w:color="auto"/>
            </w:tcBorders>
            <w:vAlign w:val="center"/>
          </w:tcPr>
          <w:p w14:paraId="73E576C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76" w:type="dxa"/>
            <w:gridSpan w:val="166"/>
            <w:tcBorders>
              <w:bottom w:val="double" w:sz="4" w:space="0" w:color="auto"/>
            </w:tcBorders>
            <w:vAlign w:val="center"/>
          </w:tcPr>
          <w:p w14:paraId="450B08B0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Схема</w:t>
            </w:r>
          </w:p>
        </w:tc>
        <w:tc>
          <w:tcPr>
            <w:tcW w:w="2682" w:type="dxa"/>
            <w:gridSpan w:val="327"/>
            <w:tcBorders>
              <w:bottom w:val="double" w:sz="4" w:space="0" w:color="auto"/>
            </w:tcBorders>
            <w:vAlign w:val="center"/>
          </w:tcPr>
          <w:p w14:paraId="53591197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Катод</w:t>
            </w:r>
          </w:p>
        </w:tc>
        <w:tc>
          <w:tcPr>
            <w:tcW w:w="1258" w:type="dxa"/>
            <w:gridSpan w:val="119"/>
            <w:tcBorders>
              <w:bottom w:val="double" w:sz="4" w:space="0" w:color="auto"/>
            </w:tcBorders>
            <w:vAlign w:val="center"/>
          </w:tcPr>
          <w:p w14:paraId="1B04BCE7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Цоколь</w:t>
            </w:r>
          </w:p>
        </w:tc>
        <w:tc>
          <w:tcPr>
            <w:tcW w:w="2421" w:type="dxa"/>
            <w:gridSpan w:val="262"/>
            <w:tcBorders>
              <w:bottom w:val="double" w:sz="4" w:space="0" w:color="auto"/>
            </w:tcBorders>
            <w:vAlign w:val="center"/>
          </w:tcPr>
          <w:p w14:paraId="1FCFA4BD" w14:textId="5B4C8BDB" w:rsidR="00681CA0" w:rsidRPr="00AF4451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BEFB0B0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9A1B44D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61A7EA8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3" w:type="dxa"/>
            <w:gridSpan w:val="155"/>
            <w:tcBorders>
              <w:top w:val="double" w:sz="4" w:space="0" w:color="auto"/>
            </w:tcBorders>
            <w:vAlign w:val="center"/>
          </w:tcPr>
          <w:p w14:paraId="01DCC33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65</w:t>
            </w:r>
          </w:p>
        </w:tc>
        <w:tc>
          <w:tcPr>
            <w:tcW w:w="1276" w:type="dxa"/>
            <w:gridSpan w:val="166"/>
            <w:tcBorders>
              <w:top w:val="double" w:sz="4" w:space="0" w:color="auto"/>
            </w:tcBorders>
            <w:vAlign w:val="center"/>
          </w:tcPr>
          <w:p w14:paraId="0D38DE3C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Бесста</w:t>
            </w:r>
            <w:r w:rsidRPr="00AF4451">
              <w:rPr>
                <w:rFonts w:ascii="Arial" w:hAnsi="Arial" w:cs="Arial"/>
              </w:rPr>
              <w:t>р</w:t>
            </w:r>
            <w:r w:rsidRPr="00AF4451">
              <w:rPr>
                <w:rFonts w:ascii="Arial" w:hAnsi="Arial" w:cs="Arial"/>
              </w:rPr>
              <w:t>терная</w:t>
            </w:r>
          </w:p>
        </w:tc>
        <w:tc>
          <w:tcPr>
            <w:tcW w:w="2682" w:type="dxa"/>
            <w:gridSpan w:val="327"/>
            <w:tcBorders>
              <w:top w:val="double" w:sz="4" w:space="0" w:color="auto"/>
            </w:tcBorders>
            <w:vAlign w:val="center"/>
          </w:tcPr>
          <w:p w14:paraId="59B25673" w14:textId="77777777" w:rsidR="00681CA0" w:rsidRPr="00AF4451" w:rsidRDefault="009E351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 xml:space="preserve">предварительного </w:t>
            </w:r>
            <w:r w:rsidR="00681CA0" w:rsidRPr="00AF4451">
              <w:rPr>
                <w:rFonts w:ascii="Arial" w:hAnsi="Arial" w:cs="Arial"/>
              </w:rPr>
              <w:t>п</w:t>
            </w:r>
            <w:r w:rsidR="00681CA0" w:rsidRPr="00AF4451">
              <w:rPr>
                <w:rFonts w:ascii="Arial" w:hAnsi="Arial" w:cs="Arial"/>
              </w:rPr>
              <w:t>о</w:t>
            </w:r>
            <w:r w:rsidR="00681CA0" w:rsidRPr="00AF4451">
              <w:rPr>
                <w:rFonts w:ascii="Arial" w:hAnsi="Arial" w:cs="Arial"/>
              </w:rPr>
              <w:t>догрева, высокоомный</w:t>
            </w:r>
          </w:p>
        </w:tc>
        <w:tc>
          <w:tcPr>
            <w:tcW w:w="1258" w:type="dxa"/>
            <w:gridSpan w:val="119"/>
            <w:tcBorders>
              <w:top w:val="double" w:sz="4" w:space="0" w:color="auto"/>
            </w:tcBorders>
            <w:vAlign w:val="center"/>
          </w:tcPr>
          <w:p w14:paraId="29AB6285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  <w:lang w:val="en-US"/>
              </w:rPr>
              <w:t>G</w:t>
            </w:r>
            <w:r w:rsidRPr="00AF4451">
              <w:rPr>
                <w:rFonts w:ascii="Arial" w:hAnsi="Arial" w:cs="Arial"/>
              </w:rPr>
              <w:t>13</w:t>
            </w:r>
          </w:p>
        </w:tc>
        <w:tc>
          <w:tcPr>
            <w:tcW w:w="2421" w:type="dxa"/>
            <w:gridSpan w:val="262"/>
            <w:tcBorders>
              <w:top w:val="double" w:sz="4" w:space="0" w:color="auto"/>
            </w:tcBorders>
            <w:vAlign w:val="center"/>
          </w:tcPr>
          <w:p w14:paraId="2EEF5053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F4451">
              <w:rPr>
                <w:rFonts w:ascii="Arial" w:hAnsi="Arial" w:cs="Arial"/>
              </w:rPr>
              <w:t>38</w:t>
            </w:r>
            <w:r w:rsidRPr="00AF4451">
              <w:rPr>
                <w:rFonts w:ascii="Arial" w:hAnsi="Arial" w:cs="Arial"/>
                <w:lang w:val="en-US"/>
              </w:rPr>
              <w:t xml:space="preserve"> х </w:t>
            </w:r>
            <w:r w:rsidRPr="00AF4451">
              <w:rPr>
                <w:rFonts w:ascii="Arial" w:hAnsi="Arial" w:cs="Arial"/>
              </w:rPr>
              <w:t>1500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DE948FC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1B94F8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B8ED61F" w14:textId="77777777" w:rsidR="00681CA0" w:rsidRPr="00F33284" w:rsidRDefault="00681CA0" w:rsidP="001C11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949C06E" w14:textId="77777777" w:rsidTr="004068EE">
        <w:trPr>
          <w:cantSplit/>
          <w:trHeight w:val="81"/>
        </w:trPr>
        <w:tc>
          <w:tcPr>
            <w:tcW w:w="393" w:type="dxa"/>
            <w:gridSpan w:val="19"/>
            <w:tcBorders>
              <w:top w:val="nil"/>
            </w:tcBorders>
          </w:tcPr>
          <w:p w14:paraId="2D2D006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2745943" w14:textId="77777777" w:rsidR="00681CA0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Размеры</w:t>
            </w:r>
          </w:p>
          <w:p w14:paraId="349138E1" w14:textId="77777777" w:rsidR="00681CA0" w:rsidRPr="00F33284" w:rsidRDefault="00681CA0" w:rsidP="00E22301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423FEBE6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F9DFEA5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D6808B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gridSpan w:val="186"/>
            <w:tcBorders>
              <w:top w:val="nil"/>
            </w:tcBorders>
            <w:vAlign w:val="center"/>
          </w:tcPr>
          <w:p w14:paraId="6B2221C6" w14:textId="77777777" w:rsidR="00681CA0" w:rsidRPr="00E2230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22301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66" w:type="dxa"/>
            <w:gridSpan w:val="410"/>
            <w:tcBorders>
              <w:top w:val="nil"/>
            </w:tcBorders>
            <w:vAlign w:val="center"/>
          </w:tcPr>
          <w:p w14:paraId="1776A0F8" w14:textId="77777777" w:rsidR="00681CA0" w:rsidRPr="00E2230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22301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24" w:type="dxa"/>
            <w:gridSpan w:val="191"/>
            <w:tcBorders>
              <w:top w:val="nil"/>
            </w:tcBorders>
            <w:vAlign w:val="center"/>
          </w:tcPr>
          <w:p w14:paraId="3D09FD45" w14:textId="77777777" w:rsidR="00681CA0" w:rsidRPr="00E2230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22301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321" w:type="dxa"/>
            <w:gridSpan w:val="242"/>
            <w:tcBorders>
              <w:top w:val="nil"/>
            </w:tcBorders>
            <w:vAlign w:val="center"/>
          </w:tcPr>
          <w:p w14:paraId="43461C3A" w14:textId="77777777" w:rsidR="00681CA0" w:rsidRPr="00E2230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22301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73B5C6F1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49CCDE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B3EB36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gridSpan w:val="186"/>
            <w:tcBorders>
              <w:top w:val="nil"/>
              <w:bottom w:val="double" w:sz="4" w:space="0" w:color="auto"/>
            </w:tcBorders>
            <w:vAlign w:val="center"/>
          </w:tcPr>
          <w:p w14:paraId="7F75E18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752" w:type="dxa"/>
            <w:gridSpan w:val="193"/>
            <w:tcBorders>
              <w:top w:val="nil"/>
              <w:bottom w:val="double" w:sz="4" w:space="0" w:color="auto"/>
            </w:tcBorders>
            <w:vAlign w:val="center"/>
          </w:tcPr>
          <w:p w14:paraId="685A6AE2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706" w:type="dxa"/>
            <w:gridSpan w:val="215"/>
            <w:tcBorders>
              <w:top w:val="nil"/>
              <w:bottom w:val="double" w:sz="4" w:space="0" w:color="auto"/>
            </w:tcBorders>
            <w:vAlign w:val="center"/>
          </w:tcPr>
          <w:p w14:paraId="6FC354C3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4053" w:type="dxa"/>
            <w:gridSpan w:val="435"/>
            <w:tcBorders>
              <w:top w:val="nil"/>
              <w:bottom w:val="double" w:sz="4" w:space="0" w:color="auto"/>
            </w:tcBorders>
            <w:vAlign w:val="center"/>
          </w:tcPr>
          <w:p w14:paraId="3397B5E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2B0CF4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463DE3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7E93C18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gridSpan w:val="186"/>
            <w:tcBorders>
              <w:top w:val="double" w:sz="4" w:space="0" w:color="auto"/>
            </w:tcBorders>
            <w:vAlign w:val="center"/>
          </w:tcPr>
          <w:p w14:paraId="057525A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1500,0</w:t>
            </w:r>
          </w:p>
        </w:tc>
        <w:tc>
          <w:tcPr>
            <w:tcW w:w="1752" w:type="dxa"/>
            <w:gridSpan w:val="193"/>
            <w:tcBorders>
              <w:top w:val="double" w:sz="4" w:space="0" w:color="auto"/>
            </w:tcBorders>
            <w:vAlign w:val="center"/>
          </w:tcPr>
          <w:p w14:paraId="7A313813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1504,7</w:t>
            </w:r>
          </w:p>
        </w:tc>
        <w:tc>
          <w:tcPr>
            <w:tcW w:w="1706" w:type="dxa"/>
            <w:gridSpan w:val="215"/>
            <w:tcBorders>
              <w:top w:val="double" w:sz="4" w:space="0" w:color="auto"/>
            </w:tcBorders>
            <w:vAlign w:val="center"/>
          </w:tcPr>
          <w:p w14:paraId="4D411FA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1507,1</w:t>
            </w:r>
          </w:p>
        </w:tc>
        <w:tc>
          <w:tcPr>
            <w:tcW w:w="1732" w:type="dxa"/>
            <w:gridSpan w:val="193"/>
            <w:tcBorders>
              <w:top w:val="double" w:sz="4" w:space="0" w:color="auto"/>
            </w:tcBorders>
            <w:vAlign w:val="center"/>
          </w:tcPr>
          <w:p w14:paraId="5667E8C3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1514,2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  <w:vAlign w:val="center"/>
          </w:tcPr>
          <w:p w14:paraId="6B59694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0291DAA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F4DCF99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651E869" w14:textId="77777777" w:rsidR="00681CA0" w:rsidRPr="00F33284" w:rsidRDefault="00681CA0" w:rsidP="001C116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8156695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721F70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4D0F78BA" w14:textId="77777777" w:rsidR="00681CA0" w:rsidRPr="00F33284" w:rsidRDefault="00681CA0" w:rsidP="001C11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5974A97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349D62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80D594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6" w:type="dxa"/>
            <w:gridSpan w:val="18"/>
            <w:tcBorders>
              <w:top w:val="nil"/>
              <w:bottom w:val="double" w:sz="4" w:space="0" w:color="auto"/>
            </w:tcBorders>
            <w:vAlign w:val="center"/>
          </w:tcPr>
          <w:p w14:paraId="63265859" w14:textId="77777777" w:rsidR="00681CA0" w:rsidRPr="00F3328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59" w:type="dxa"/>
            <w:gridSpan w:val="219"/>
            <w:tcBorders>
              <w:top w:val="nil"/>
              <w:bottom w:val="double" w:sz="4" w:space="0" w:color="auto"/>
            </w:tcBorders>
            <w:vAlign w:val="center"/>
          </w:tcPr>
          <w:p w14:paraId="51183595" w14:textId="77777777" w:rsidR="00681CA0" w:rsidRPr="00F3328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нальная мощность ПРА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56" w:type="dxa"/>
            <w:gridSpan w:val="134"/>
            <w:tcBorders>
              <w:top w:val="nil"/>
              <w:bottom w:val="double" w:sz="4" w:space="0" w:color="auto"/>
            </w:tcBorders>
            <w:vAlign w:val="center"/>
          </w:tcPr>
          <w:p w14:paraId="28CC7A82" w14:textId="77777777" w:rsidR="00681CA0" w:rsidRPr="00AF4451" w:rsidRDefault="001F678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значение напряжения</w:t>
            </w:r>
            <w:r w:rsidR="00681CA0" w:rsidRPr="00AF4451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191" w:type="dxa"/>
            <w:gridSpan w:val="155"/>
            <w:tcBorders>
              <w:top w:val="nil"/>
              <w:bottom w:val="double" w:sz="4" w:space="0" w:color="auto"/>
            </w:tcBorders>
            <w:vAlign w:val="center"/>
          </w:tcPr>
          <w:p w14:paraId="47849DD9" w14:textId="77777777" w:rsidR="00681CA0" w:rsidRPr="00AF4451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Рассто</w:t>
            </w:r>
            <w:r w:rsidRPr="00AF4451">
              <w:rPr>
                <w:rFonts w:ascii="Arial" w:hAnsi="Arial" w:cs="Arial"/>
              </w:rPr>
              <w:t>я</w:t>
            </w:r>
            <w:r w:rsidRPr="00AF4451">
              <w:rPr>
                <w:rFonts w:ascii="Arial" w:hAnsi="Arial" w:cs="Arial"/>
              </w:rPr>
              <w:t>ние от ВЗУ, мм</w:t>
            </w:r>
          </w:p>
        </w:tc>
        <w:tc>
          <w:tcPr>
            <w:tcW w:w="1576" w:type="dxa"/>
            <w:gridSpan w:val="202"/>
            <w:tcBorders>
              <w:top w:val="nil"/>
              <w:bottom w:val="double" w:sz="4" w:space="0" w:color="auto"/>
            </w:tcBorders>
            <w:vAlign w:val="center"/>
          </w:tcPr>
          <w:p w14:paraId="45A878C1" w14:textId="77777777" w:rsidR="00681CA0" w:rsidRPr="00AF4451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на катоде (действу</w:t>
            </w:r>
            <w:r w:rsidRPr="00AF4451">
              <w:rPr>
                <w:rFonts w:ascii="Arial" w:hAnsi="Arial" w:cs="Arial"/>
              </w:rPr>
              <w:t>ю</w:t>
            </w:r>
            <w:r w:rsidRPr="00AF4451">
              <w:rPr>
                <w:rFonts w:ascii="Arial" w:hAnsi="Arial" w:cs="Arial"/>
              </w:rPr>
              <w:t>щее</w:t>
            </w:r>
            <w:r w:rsidR="004D4B24" w:rsidRPr="00AF4451">
              <w:rPr>
                <w:rFonts w:ascii="Arial" w:hAnsi="Arial" w:cs="Arial"/>
              </w:rPr>
              <w:t xml:space="preserve"> знач</w:t>
            </w:r>
            <w:r w:rsidR="004D4B24" w:rsidRPr="00AF4451">
              <w:rPr>
                <w:rFonts w:ascii="Arial" w:hAnsi="Arial" w:cs="Arial"/>
              </w:rPr>
              <w:t>е</w:t>
            </w:r>
            <w:r w:rsidR="004D4B24" w:rsidRPr="00AF4451">
              <w:rPr>
                <w:rFonts w:ascii="Arial" w:hAnsi="Arial" w:cs="Arial"/>
              </w:rPr>
              <w:t>ние</w:t>
            </w:r>
            <w:r w:rsidR="009E3510" w:rsidRPr="00AF4451">
              <w:rPr>
                <w:rFonts w:ascii="Arial" w:hAnsi="Arial" w:cs="Arial"/>
              </w:rPr>
              <w:t>)</w:t>
            </w:r>
            <w:r w:rsidRPr="00AF4451">
              <w:rPr>
                <w:rFonts w:ascii="Arial" w:hAnsi="Arial" w:cs="Arial"/>
              </w:rPr>
              <w:t>, В</w:t>
            </w:r>
          </w:p>
        </w:tc>
        <w:tc>
          <w:tcPr>
            <w:tcW w:w="1864" w:type="dxa"/>
            <w:gridSpan w:val="257"/>
            <w:tcBorders>
              <w:top w:val="nil"/>
              <w:bottom w:val="double" w:sz="4" w:space="0" w:color="auto"/>
            </w:tcBorders>
            <w:vAlign w:val="center"/>
          </w:tcPr>
          <w:p w14:paraId="6B2D65AB" w14:textId="77777777" w:rsidR="00681CA0" w:rsidRPr="00AF4451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), В</w:t>
            </w:r>
          </w:p>
        </w:tc>
        <w:tc>
          <w:tcPr>
            <w:tcW w:w="1171" w:type="dxa"/>
            <w:gridSpan w:val="47"/>
            <w:tcBorders>
              <w:top w:val="nil"/>
              <w:bottom w:val="double" w:sz="4" w:space="0" w:color="auto"/>
            </w:tcBorders>
            <w:vAlign w:val="center"/>
          </w:tcPr>
          <w:p w14:paraId="47A23DFE" w14:textId="77777777" w:rsidR="00681CA0" w:rsidRPr="00AF4451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Время зажиг</w:t>
            </w:r>
            <w:r w:rsidRPr="00AF4451">
              <w:rPr>
                <w:rFonts w:ascii="Arial" w:hAnsi="Arial" w:cs="Arial"/>
              </w:rPr>
              <w:t>а</w:t>
            </w:r>
            <w:r w:rsidRPr="00AF4451">
              <w:rPr>
                <w:rFonts w:ascii="Arial" w:hAnsi="Arial" w:cs="Arial"/>
              </w:rPr>
              <w:t>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6311044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92343B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2A83FC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18"/>
            <w:tcBorders>
              <w:top w:val="double" w:sz="4" w:space="0" w:color="auto"/>
              <w:bottom w:val="nil"/>
            </w:tcBorders>
          </w:tcPr>
          <w:p w14:paraId="5BA45B7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59" w:type="dxa"/>
            <w:gridSpan w:val="219"/>
            <w:tcBorders>
              <w:top w:val="double" w:sz="4" w:space="0" w:color="auto"/>
              <w:bottom w:val="nil"/>
            </w:tcBorders>
          </w:tcPr>
          <w:p w14:paraId="4B559C5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65</w:t>
            </w:r>
          </w:p>
        </w:tc>
        <w:tc>
          <w:tcPr>
            <w:tcW w:w="1456" w:type="dxa"/>
            <w:gridSpan w:val="134"/>
            <w:tcBorders>
              <w:top w:val="double" w:sz="4" w:space="0" w:color="auto"/>
              <w:bottom w:val="nil"/>
            </w:tcBorders>
          </w:tcPr>
          <w:p w14:paraId="2E5C046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191" w:type="dxa"/>
            <w:gridSpan w:val="155"/>
            <w:tcBorders>
              <w:top w:val="double" w:sz="4" w:space="0" w:color="auto"/>
              <w:bottom w:val="nil"/>
            </w:tcBorders>
          </w:tcPr>
          <w:p w14:paraId="1B21F03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576" w:type="dxa"/>
            <w:gridSpan w:val="202"/>
            <w:tcBorders>
              <w:top w:val="double" w:sz="4" w:space="0" w:color="auto"/>
              <w:bottom w:val="nil"/>
            </w:tcBorders>
          </w:tcPr>
          <w:p w14:paraId="000906B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864" w:type="dxa"/>
            <w:gridSpan w:val="257"/>
            <w:tcBorders>
              <w:top w:val="double" w:sz="4" w:space="0" w:color="auto"/>
              <w:bottom w:val="nil"/>
            </w:tcBorders>
          </w:tcPr>
          <w:p w14:paraId="7553255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171" w:type="dxa"/>
            <w:gridSpan w:val="47"/>
            <w:tcBorders>
              <w:top w:val="double" w:sz="4" w:space="0" w:color="auto"/>
              <w:bottom w:val="nil"/>
            </w:tcBorders>
          </w:tcPr>
          <w:p w14:paraId="11CC87C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818048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8F7DAD2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58E8A8C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18"/>
          </w:tcPr>
          <w:p w14:paraId="709ECAA7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59" w:type="dxa"/>
            <w:gridSpan w:val="219"/>
          </w:tcPr>
          <w:p w14:paraId="16D1610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56" w:type="dxa"/>
            <w:gridSpan w:val="134"/>
          </w:tcPr>
          <w:p w14:paraId="7983326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191" w:type="dxa"/>
            <w:gridSpan w:val="155"/>
          </w:tcPr>
          <w:p w14:paraId="3931D830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76" w:type="dxa"/>
            <w:gridSpan w:val="202"/>
          </w:tcPr>
          <w:p w14:paraId="483F6E9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64" w:type="dxa"/>
            <w:gridSpan w:val="257"/>
          </w:tcPr>
          <w:p w14:paraId="4482B029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171" w:type="dxa"/>
            <w:gridSpan w:val="47"/>
          </w:tcPr>
          <w:p w14:paraId="64ACE0CC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738CC06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A345F8C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7927F8F" w14:textId="77777777" w:rsidR="00681CA0" w:rsidRPr="00F33284" w:rsidRDefault="00681CA0" w:rsidP="001C11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81B7235" w14:textId="77777777" w:rsidTr="004068EE">
        <w:trPr>
          <w:cantSplit/>
          <w:trHeight w:val="7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76426C7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6D477BE0" w14:textId="77777777" w:rsidR="00681CA0" w:rsidRPr="00F33284" w:rsidRDefault="00681CA0" w:rsidP="001C11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A682334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C5C0DAE" w14:textId="77777777" w:rsidTr="004068EE">
        <w:trPr>
          <w:cantSplit/>
          <w:trHeight w:val="81"/>
        </w:trPr>
        <w:tc>
          <w:tcPr>
            <w:tcW w:w="390" w:type="dxa"/>
            <w:gridSpan w:val="16"/>
            <w:vMerge/>
          </w:tcPr>
          <w:p w14:paraId="0FF93FD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306" w:type="dxa"/>
            <w:gridSpan w:val="83"/>
            <w:vMerge w:val="restart"/>
            <w:vAlign w:val="center"/>
          </w:tcPr>
          <w:p w14:paraId="6811B8E5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863" w:type="dxa"/>
            <w:gridSpan w:val="246"/>
            <w:vMerge w:val="restart"/>
            <w:vAlign w:val="center"/>
          </w:tcPr>
          <w:p w14:paraId="0AEF1B16" w14:textId="77777777" w:rsidR="00681CA0" w:rsidRPr="00AF4451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зн</w:t>
            </w:r>
            <w:r w:rsidRPr="00AF4451">
              <w:rPr>
                <w:rFonts w:ascii="Arial" w:hAnsi="Arial" w:cs="Arial"/>
              </w:rPr>
              <w:t>а</w:t>
            </w:r>
            <w:r w:rsidRPr="00AF4451">
              <w:rPr>
                <w:rFonts w:ascii="Arial" w:hAnsi="Arial" w:cs="Arial"/>
              </w:rPr>
              <w:t>чение мощн</w:t>
            </w:r>
            <w:r w:rsidRPr="00AF4451">
              <w:rPr>
                <w:rFonts w:ascii="Arial" w:hAnsi="Arial" w:cs="Arial"/>
              </w:rPr>
              <w:t>о</w:t>
            </w:r>
            <w:r w:rsidRPr="00AF4451">
              <w:rPr>
                <w:rFonts w:ascii="Arial" w:hAnsi="Arial" w:cs="Arial"/>
              </w:rPr>
              <w:t>сти, Вт</w:t>
            </w:r>
          </w:p>
        </w:tc>
        <w:tc>
          <w:tcPr>
            <w:tcW w:w="4733" w:type="dxa"/>
            <w:gridSpan w:val="616"/>
            <w:vAlign w:val="center"/>
          </w:tcPr>
          <w:p w14:paraId="11EED211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на лампе (действующее зн</w:t>
            </w:r>
            <w:r w:rsidRPr="00AF4451">
              <w:rPr>
                <w:rFonts w:ascii="Arial" w:hAnsi="Arial" w:cs="Arial"/>
              </w:rPr>
              <w:t>а</w:t>
            </w:r>
            <w:r w:rsidRPr="00AF4451">
              <w:rPr>
                <w:rFonts w:ascii="Arial" w:hAnsi="Arial" w:cs="Arial"/>
              </w:rPr>
              <w:t>чение), В</w:t>
            </w:r>
          </w:p>
        </w:tc>
        <w:tc>
          <w:tcPr>
            <w:tcW w:w="1601" w:type="dxa"/>
            <w:gridSpan w:val="87"/>
            <w:vMerge w:val="restart"/>
            <w:vAlign w:val="center"/>
          </w:tcPr>
          <w:p w14:paraId="11FD9D10" w14:textId="77777777" w:rsidR="00681CA0" w:rsidRPr="00AF4451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 значение т</w:t>
            </w:r>
            <w:r w:rsidRPr="00AF4451">
              <w:rPr>
                <w:rFonts w:ascii="Arial" w:hAnsi="Arial" w:cs="Arial"/>
              </w:rPr>
              <w:t>о</w:t>
            </w:r>
            <w:r w:rsidRPr="00AF4451">
              <w:rPr>
                <w:rFonts w:ascii="Arial" w:hAnsi="Arial" w:cs="Arial"/>
              </w:rPr>
              <w:t>ка лампы, А</w:t>
            </w:r>
          </w:p>
        </w:tc>
        <w:tc>
          <w:tcPr>
            <w:tcW w:w="284" w:type="dxa"/>
            <w:gridSpan w:val="3"/>
            <w:vMerge/>
          </w:tcPr>
          <w:p w14:paraId="497F1BD8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604B2A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285886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306" w:type="dxa"/>
            <w:gridSpan w:val="8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7CDC59C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gridSpan w:val="24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C22B960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3" w:type="dxa"/>
            <w:gridSpan w:val="197"/>
            <w:tcBorders>
              <w:top w:val="nil"/>
              <w:bottom w:val="double" w:sz="4" w:space="0" w:color="auto"/>
            </w:tcBorders>
            <w:vAlign w:val="center"/>
          </w:tcPr>
          <w:p w14:paraId="0B2E9190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AF4451">
              <w:rPr>
                <w:rFonts w:ascii="Arial" w:hAnsi="Arial" w:cs="Arial"/>
                <w:lang w:val="sr-Cyrl-CS"/>
              </w:rPr>
              <w:t>Расчетное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="004D4B24" w:rsidRPr="00AF4451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576" w:type="dxa"/>
            <w:gridSpan w:val="202"/>
            <w:tcBorders>
              <w:top w:val="nil"/>
              <w:bottom w:val="double" w:sz="4" w:space="0" w:color="auto"/>
            </w:tcBorders>
            <w:vAlign w:val="center"/>
          </w:tcPr>
          <w:p w14:paraId="1492F431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AF4451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34" w:type="dxa"/>
            <w:gridSpan w:val="217"/>
            <w:tcBorders>
              <w:top w:val="nil"/>
              <w:bottom w:val="double" w:sz="4" w:space="0" w:color="auto"/>
            </w:tcBorders>
            <w:vAlign w:val="center"/>
          </w:tcPr>
          <w:p w14:paraId="64AEBC16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AF4451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01" w:type="dxa"/>
            <w:gridSpan w:val="87"/>
            <w:vMerge/>
            <w:tcBorders>
              <w:bottom w:val="double" w:sz="4" w:space="0" w:color="auto"/>
            </w:tcBorders>
            <w:vAlign w:val="center"/>
          </w:tcPr>
          <w:p w14:paraId="1E72925A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2C6551ED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F5B8BB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D46D4C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6" w:type="dxa"/>
            <w:gridSpan w:val="83"/>
            <w:tcBorders>
              <w:top w:val="double" w:sz="4" w:space="0" w:color="auto"/>
              <w:bottom w:val="nil"/>
            </w:tcBorders>
            <w:vAlign w:val="center"/>
          </w:tcPr>
          <w:p w14:paraId="615D0EBC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863" w:type="dxa"/>
            <w:gridSpan w:val="246"/>
            <w:tcBorders>
              <w:top w:val="double" w:sz="4" w:space="0" w:color="auto"/>
              <w:bottom w:val="nil"/>
            </w:tcBorders>
            <w:vAlign w:val="center"/>
          </w:tcPr>
          <w:p w14:paraId="4A0B3097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64</w:t>
            </w:r>
          </w:p>
        </w:tc>
        <w:tc>
          <w:tcPr>
            <w:tcW w:w="1723" w:type="dxa"/>
            <w:gridSpan w:val="197"/>
            <w:tcBorders>
              <w:top w:val="double" w:sz="4" w:space="0" w:color="auto"/>
              <w:bottom w:val="nil"/>
            </w:tcBorders>
            <w:vAlign w:val="center"/>
          </w:tcPr>
          <w:p w14:paraId="2A53F915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110</w:t>
            </w:r>
          </w:p>
        </w:tc>
        <w:tc>
          <w:tcPr>
            <w:tcW w:w="1576" w:type="dxa"/>
            <w:gridSpan w:val="202"/>
            <w:tcBorders>
              <w:top w:val="double" w:sz="4" w:space="0" w:color="auto"/>
              <w:bottom w:val="nil"/>
            </w:tcBorders>
            <w:vAlign w:val="center"/>
          </w:tcPr>
          <w:p w14:paraId="72876781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100</w:t>
            </w:r>
          </w:p>
        </w:tc>
        <w:tc>
          <w:tcPr>
            <w:tcW w:w="1434" w:type="dxa"/>
            <w:gridSpan w:val="217"/>
            <w:tcBorders>
              <w:top w:val="double" w:sz="4" w:space="0" w:color="auto"/>
              <w:bottom w:val="nil"/>
            </w:tcBorders>
            <w:vAlign w:val="center"/>
          </w:tcPr>
          <w:p w14:paraId="4F9AA7A3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120</w:t>
            </w:r>
          </w:p>
        </w:tc>
        <w:tc>
          <w:tcPr>
            <w:tcW w:w="1601" w:type="dxa"/>
            <w:gridSpan w:val="87"/>
            <w:tcBorders>
              <w:top w:val="double" w:sz="4" w:space="0" w:color="auto"/>
              <w:bottom w:val="nil"/>
            </w:tcBorders>
            <w:vAlign w:val="center"/>
          </w:tcPr>
          <w:p w14:paraId="7B1E0814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0,670</w:t>
            </w:r>
          </w:p>
        </w:tc>
        <w:tc>
          <w:tcPr>
            <w:tcW w:w="284" w:type="dxa"/>
            <w:gridSpan w:val="3"/>
            <w:vMerge/>
          </w:tcPr>
          <w:p w14:paraId="4A28EEBC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CD5DCA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60C017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6" w:type="dxa"/>
            <w:gridSpan w:val="83"/>
            <w:tcBorders>
              <w:bottom w:val="single" w:sz="4" w:space="0" w:color="auto"/>
            </w:tcBorders>
            <w:vAlign w:val="center"/>
          </w:tcPr>
          <w:p w14:paraId="65A1E49C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863" w:type="dxa"/>
            <w:gridSpan w:val="246"/>
            <w:tcBorders>
              <w:bottom w:val="single" w:sz="4" w:space="0" w:color="auto"/>
            </w:tcBorders>
            <w:vAlign w:val="center"/>
          </w:tcPr>
          <w:p w14:paraId="0ECC2A76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723" w:type="dxa"/>
            <w:gridSpan w:val="197"/>
            <w:tcBorders>
              <w:bottom w:val="single" w:sz="4" w:space="0" w:color="auto"/>
            </w:tcBorders>
            <w:vAlign w:val="center"/>
          </w:tcPr>
          <w:p w14:paraId="4985B906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76" w:type="dxa"/>
            <w:gridSpan w:val="202"/>
            <w:tcBorders>
              <w:bottom w:val="single" w:sz="4" w:space="0" w:color="auto"/>
            </w:tcBorders>
            <w:vAlign w:val="center"/>
          </w:tcPr>
          <w:p w14:paraId="2A17F1F3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34" w:type="dxa"/>
            <w:gridSpan w:val="217"/>
            <w:tcBorders>
              <w:bottom w:val="single" w:sz="4" w:space="0" w:color="auto"/>
            </w:tcBorders>
            <w:vAlign w:val="center"/>
          </w:tcPr>
          <w:p w14:paraId="73A9B7CA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601" w:type="dxa"/>
            <w:gridSpan w:val="87"/>
            <w:tcBorders>
              <w:bottom w:val="single" w:sz="4" w:space="0" w:color="auto"/>
            </w:tcBorders>
            <w:vAlign w:val="center"/>
          </w:tcPr>
          <w:p w14:paraId="50FCA948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07F71463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4CF076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right w:val="nil"/>
            </w:tcBorders>
          </w:tcPr>
          <w:p w14:paraId="237EBF7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  <w:tcBorders>
              <w:left w:val="nil"/>
              <w:right w:val="nil"/>
            </w:tcBorders>
          </w:tcPr>
          <w:p w14:paraId="50843F67" w14:textId="77777777" w:rsidR="00681CA0" w:rsidRDefault="00681CA0" w:rsidP="001C1163">
            <w:pPr>
              <w:spacing w:after="0" w:line="276" w:lineRule="auto"/>
              <w:rPr>
                <w:rFonts w:ascii="Arial" w:hAnsi="Arial" w:cs="Arial"/>
              </w:rPr>
            </w:pPr>
          </w:p>
          <w:p w14:paraId="7C811FF7" w14:textId="77777777" w:rsidR="00681CA0" w:rsidRPr="00F33284" w:rsidRDefault="004D4B24" w:rsidP="001C1163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8D5D84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8D5D84">
              <w:rPr>
                <w:rFonts w:ascii="Arial" w:hAnsi="Arial" w:cs="Arial"/>
              </w:rPr>
              <w:t xml:space="preserve"> </w:t>
            </w:r>
            <w:r w:rsidR="00F94339" w:rsidRPr="009E3510">
              <w:rPr>
                <w:rFonts w:ascii="Arial" w:hAnsi="Arial" w:cs="Arial"/>
              </w:rPr>
              <w:t>в соответствии</w:t>
            </w:r>
            <w:r w:rsidR="00F94339">
              <w:rPr>
                <w:rFonts w:ascii="Arial" w:hAnsi="Arial" w:cs="Arial"/>
              </w:rPr>
              <w:t xml:space="preserve">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00B446DD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1F0F30C7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535027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55AE55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7B1D6600" w14:textId="77777777" w:rsidR="00681CA0" w:rsidRPr="00475A94" w:rsidRDefault="00681CA0" w:rsidP="001C116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75A9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31DF0E51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121577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DAD065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5" w:type="dxa"/>
            <w:gridSpan w:val="207"/>
            <w:vMerge w:val="restart"/>
            <w:vAlign w:val="center"/>
          </w:tcPr>
          <w:p w14:paraId="21D939C2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48" w:type="dxa"/>
            <w:gridSpan w:val="290"/>
            <w:vMerge w:val="restart"/>
          </w:tcPr>
          <w:p w14:paraId="25898E96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Испытательное напряжение, В</w:t>
            </w:r>
          </w:p>
        </w:tc>
        <w:tc>
          <w:tcPr>
            <w:tcW w:w="4890" w:type="dxa"/>
            <w:gridSpan w:val="535"/>
          </w:tcPr>
          <w:p w14:paraId="292FD26E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2AA899CF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D296C8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726469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5" w:type="dxa"/>
            <w:gridSpan w:val="207"/>
            <w:vMerge/>
            <w:tcBorders>
              <w:bottom w:val="double" w:sz="4" w:space="0" w:color="auto"/>
            </w:tcBorders>
          </w:tcPr>
          <w:p w14:paraId="326E7262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48" w:type="dxa"/>
            <w:gridSpan w:val="290"/>
            <w:vMerge/>
            <w:tcBorders>
              <w:bottom w:val="double" w:sz="4" w:space="0" w:color="auto"/>
            </w:tcBorders>
          </w:tcPr>
          <w:p w14:paraId="5226F28A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89" w:type="dxa"/>
            <w:gridSpan w:val="448"/>
            <w:tcBorders>
              <w:bottom w:val="double" w:sz="4" w:space="0" w:color="auto"/>
            </w:tcBorders>
          </w:tcPr>
          <w:p w14:paraId="3B338946" w14:textId="77777777" w:rsidR="00681CA0" w:rsidRPr="00AF4451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601" w:type="dxa"/>
            <w:gridSpan w:val="87"/>
            <w:tcBorders>
              <w:bottom w:val="double" w:sz="4" w:space="0" w:color="auto"/>
            </w:tcBorders>
          </w:tcPr>
          <w:p w14:paraId="432626E9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29AF8260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42585F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49352DB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5" w:type="dxa"/>
            <w:gridSpan w:val="207"/>
            <w:tcBorders>
              <w:top w:val="double" w:sz="4" w:space="0" w:color="auto"/>
            </w:tcBorders>
          </w:tcPr>
          <w:p w14:paraId="18289C6E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48" w:type="dxa"/>
            <w:gridSpan w:val="290"/>
            <w:tcBorders>
              <w:top w:val="double" w:sz="4" w:space="0" w:color="auto"/>
            </w:tcBorders>
          </w:tcPr>
          <w:p w14:paraId="6905E999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289" w:type="dxa"/>
            <w:gridSpan w:val="448"/>
            <w:tcBorders>
              <w:top w:val="double" w:sz="4" w:space="0" w:color="auto"/>
            </w:tcBorders>
          </w:tcPr>
          <w:p w14:paraId="22DF70EB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</w:t>
            </w:r>
          </w:p>
        </w:tc>
        <w:tc>
          <w:tcPr>
            <w:tcW w:w="1601" w:type="dxa"/>
            <w:gridSpan w:val="87"/>
            <w:tcBorders>
              <w:top w:val="double" w:sz="4" w:space="0" w:color="auto"/>
            </w:tcBorders>
          </w:tcPr>
          <w:p w14:paraId="70FBB525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3613B1D" w14:textId="77777777" w:rsidR="00681CA0" w:rsidRPr="00F33284" w:rsidRDefault="00681CA0" w:rsidP="001C116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C01B856" w14:textId="77777777" w:rsidTr="003E2868">
        <w:trPr>
          <w:cantSplit/>
          <w:trHeight w:val="2779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6E90A0E1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  <w:p w14:paraId="3D78BD44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1C1163">
              <w:rPr>
                <w:rFonts w:ascii="Arial" w:hAnsi="Arial" w:cs="Arial"/>
                <w:b/>
                <w:sz w:val="20"/>
              </w:rPr>
              <w:t xml:space="preserve">* </w:t>
            </w:r>
            <w:r w:rsidRPr="001C1163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12079D04" w14:textId="77777777" w:rsidTr="005E325D">
        <w:trPr>
          <w:cantSplit/>
        </w:trPr>
        <w:tc>
          <w:tcPr>
            <w:tcW w:w="10177" w:type="dxa"/>
            <w:gridSpan w:val="1051"/>
          </w:tcPr>
          <w:p w14:paraId="4909A4E4" w14:textId="77777777" w:rsidR="00681CA0" w:rsidRPr="00F33284" w:rsidRDefault="006264B7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4540-1</w:t>
            </w:r>
          </w:p>
        </w:tc>
      </w:tr>
      <w:tr w:rsidR="00681CA0" w:rsidRPr="00F33284" w14:paraId="38E707E3" w14:textId="77777777" w:rsidTr="004068EE">
        <w:tc>
          <w:tcPr>
            <w:tcW w:w="1655" w:type="dxa"/>
            <w:gridSpan w:val="80"/>
          </w:tcPr>
          <w:p w14:paraId="491F624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79" w:type="dxa"/>
            <w:gridSpan w:val="831"/>
          </w:tcPr>
          <w:p w14:paraId="540AA7CB" w14:textId="77777777" w:rsidR="00681CA0" w:rsidRPr="00AF4451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7D3FAB4" w14:textId="77777777" w:rsidR="00681CA0" w:rsidRPr="00AF4451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43" w:type="dxa"/>
            <w:gridSpan w:val="140"/>
            <w:vAlign w:val="center"/>
          </w:tcPr>
          <w:p w14:paraId="5A458AB4" w14:textId="77777777" w:rsidR="00681CA0" w:rsidRPr="00AF4451" w:rsidRDefault="00FA62C7" w:rsidP="00475A9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 xml:space="preserve">с. </w:t>
            </w:r>
            <w:r w:rsidR="00681CA0" w:rsidRPr="00AF4451">
              <w:rPr>
                <w:rFonts w:ascii="Arial" w:hAnsi="Arial" w:cs="Arial"/>
              </w:rPr>
              <w:t>2</w:t>
            </w:r>
          </w:p>
        </w:tc>
      </w:tr>
      <w:tr w:rsidR="00681CA0" w:rsidRPr="00F33284" w14:paraId="66B9A5F9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22669E8" w14:textId="77777777" w:rsidR="00681CA0" w:rsidRPr="00AF4451" w:rsidRDefault="00681CA0" w:rsidP="00475A94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 xml:space="preserve">МСОЛ: </w:t>
            </w:r>
            <w:r w:rsidRPr="00AF4451">
              <w:rPr>
                <w:rFonts w:ascii="Arial" w:hAnsi="Arial" w:cs="Arial"/>
                <w:lang w:val="en-US"/>
              </w:rPr>
              <w:t>FD</w:t>
            </w:r>
            <w:r w:rsidRPr="00AF4451">
              <w:rPr>
                <w:rFonts w:ascii="Arial" w:hAnsi="Arial" w:cs="Arial"/>
              </w:rPr>
              <w:t>-65-</w:t>
            </w:r>
            <w:r w:rsidRPr="00AF4451">
              <w:rPr>
                <w:rFonts w:ascii="Arial" w:hAnsi="Arial" w:cs="Arial"/>
                <w:lang w:val="en-US"/>
              </w:rPr>
              <w:t>L</w:t>
            </w:r>
            <w:r w:rsidRPr="00AF4451">
              <w:rPr>
                <w:rFonts w:ascii="Arial" w:hAnsi="Arial" w:cs="Arial"/>
              </w:rPr>
              <w:t>/</w:t>
            </w:r>
            <w:r w:rsidRPr="00AF4451">
              <w:rPr>
                <w:rFonts w:ascii="Arial" w:hAnsi="Arial" w:cs="Arial"/>
                <w:lang w:val="en-US"/>
              </w:rPr>
              <w:t>P</w:t>
            </w:r>
            <w:r w:rsidRPr="00AF4451">
              <w:rPr>
                <w:rFonts w:ascii="Arial" w:hAnsi="Arial" w:cs="Arial"/>
              </w:rPr>
              <w:t>/</w:t>
            </w:r>
            <w:r w:rsidRPr="00AF4451">
              <w:rPr>
                <w:rFonts w:ascii="Arial" w:hAnsi="Arial" w:cs="Arial"/>
                <w:lang w:val="en-US"/>
              </w:rPr>
              <w:t>H</w:t>
            </w:r>
            <w:r w:rsidRPr="00AF4451">
              <w:rPr>
                <w:rFonts w:ascii="Arial" w:hAnsi="Arial" w:cs="Arial"/>
              </w:rPr>
              <w:t>-</w:t>
            </w:r>
            <w:r w:rsidRPr="00AF4451">
              <w:rPr>
                <w:rFonts w:ascii="Arial" w:hAnsi="Arial" w:cs="Arial"/>
                <w:lang w:val="en-US"/>
              </w:rPr>
              <w:t>G</w:t>
            </w:r>
            <w:r w:rsidRPr="00AF4451">
              <w:rPr>
                <w:rFonts w:ascii="Arial" w:hAnsi="Arial" w:cs="Arial"/>
              </w:rPr>
              <w:t>13-38/1500</w:t>
            </w:r>
          </w:p>
        </w:tc>
      </w:tr>
      <w:tr w:rsidR="00681CA0" w:rsidRPr="00F33284" w14:paraId="0476D179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7B21203D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40DEBBBF" w14:textId="77777777" w:rsidR="00681CA0" w:rsidRPr="00AF4451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AF445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BD56454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B1C0474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D4EB21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5" w:type="dxa"/>
            <w:gridSpan w:val="64"/>
            <w:tcBorders>
              <w:bottom w:val="double" w:sz="4" w:space="0" w:color="auto"/>
            </w:tcBorders>
            <w:vAlign w:val="center"/>
          </w:tcPr>
          <w:p w14:paraId="2F134A3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2" w:type="dxa"/>
            <w:gridSpan w:val="222"/>
            <w:tcBorders>
              <w:bottom w:val="double" w:sz="4" w:space="0" w:color="auto"/>
            </w:tcBorders>
            <w:vAlign w:val="center"/>
          </w:tcPr>
          <w:p w14:paraId="1211FCDD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Номинал</w:t>
            </w:r>
            <w:r w:rsidRPr="00AF4451">
              <w:rPr>
                <w:rFonts w:ascii="Arial" w:hAnsi="Arial" w:cs="Arial"/>
              </w:rPr>
              <w:t>ь</w:t>
            </w:r>
            <w:r w:rsidRPr="00AF4451">
              <w:rPr>
                <w:rFonts w:ascii="Arial" w:hAnsi="Arial" w:cs="Arial"/>
              </w:rPr>
              <w:t>ная мо</w:t>
            </w:r>
            <w:r w:rsidRPr="00AF4451">
              <w:rPr>
                <w:rFonts w:ascii="Arial" w:hAnsi="Arial" w:cs="Arial"/>
              </w:rPr>
              <w:t>щ</w:t>
            </w:r>
            <w:r w:rsidRPr="00AF4451">
              <w:rPr>
                <w:rFonts w:ascii="Arial" w:hAnsi="Arial" w:cs="Arial"/>
              </w:rPr>
              <w:t>ность, Вт</w:t>
            </w:r>
          </w:p>
        </w:tc>
        <w:tc>
          <w:tcPr>
            <w:tcW w:w="1650" w:type="dxa"/>
            <w:gridSpan w:val="185"/>
            <w:tcBorders>
              <w:bottom w:val="double" w:sz="4" w:space="0" w:color="auto"/>
            </w:tcBorders>
            <w:vAlign w:val="center"/>
          </w:tcPr>
          <w:p w14:paraId="571E7390" w14:textId="77777777" w:rsidR="00681CA0" w:rsidRPr="00AF4451" w:rsidRDefault="001F678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значение напряжения</w:t>
            </w:r>
            <w:r w:rsidR="00681CA0" w:rsidRPr="00AF4451">
              <w:rPr>
                <w:rFonts w:ascii="Arial" w:hAnsi="Arial" w:cs="Arial"/>
              </w:rPr>
              <w:t>, В</w:t>
            </w:r>
          </w:p>
        </w:tc>
        <w:tc>
          <w:tcPr>
            <w:tcW w:w="1225" w:type="dxa"/>
            <w:gridSpan w:val="161"/>
            <w:tcBorders>
              <w:bottom w:val="double" w:sz="4" w:space="0" w:color="auto"/>
            </w:tcBorders>
            <w:vAlign w:val="center"/>
          </w:tcPr>
          <w:p w14:paraId="46444DE1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Ток к</w:t>
            </w:r>
            <w:r w:rsidRPr="00AF4451">
              <w:rPr>
                <w:rFonts w:ascii="Arial" w:hAnsi="Arial" w:cs="Arial"/>
              </w:rPr>
              <w:t>а</w:t>
            </w:r>
            <w:r w:rsidRPr="00AF4451">
              <w:rPr>
                <w:rFonts w:ascii="Arial" w:hAnsi="Arial" w:cs="Arial"/>
              </w:rPr>
              <w:t>либро</w:t>
            </w:r>
            <w:r w:rsidRPr="00AF4451">
              <w:rPr>
                <w:rFonts w:ascii="Arial" w:hAnsi="Arial" w:cs="Arial"/>
              </w:rPr>
              <w:t>в</w:t>
            </w:r>
            <w:r w:rsidRPr="00AF4451">
              <w:rPr>
                <w:rFonts w:ascii="Arial" w:hAnsi="Arial" w:cs="Arial"/>
              </w:rPr>
              <w:t>ки, А</w:t>
            </w:r>
          </w:p>
        </w:tc>
        <w:tc>
          <w:tcPr>
            <w:tcW w:w="1988" w:type="dxa"/>
            <w:gridSpan w:val="270"/>
            <w:tcBorders>
              <w:bottom w:val="double" w:sz="4" w:space="0" w:color="auto"/>
            </w:tcBorders>
            <w:vAlign w:val="center"/>
          </w:tcPr>
          <w:p w14:paraId="456C802A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823" w:type="dxa"/>
            <w:gridSpan w:val="130"/>
            <w:tcBorders>
              <w:bottom w:val="double" w:sz="4" w:space="0" w:color="auto"/>
            </w:tcBorders>
            <w:vAlign w:val="center"/>
          </w:tcPr>
          <w:p w14:paraId="6E7D9369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628D2046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6A9D0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CE3CCF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5" w:type="dxa"/>
            <w:gridSpan w:val="64"/>
            <w:tcBorders>
              <w:top w:val="double" w:sz="4" w:space="0" w:color="auto"/>
              <w:bottom w:val="nil"/>
            </w:tcBorders>
            <w:vAlign w:val="center"/>
          </w:tcPr>
          <w:p w14:paraId="2A3B6FC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2" w:type="dxa"/>
            <w:gridSpan w:val="222"/>
            <w:tcBorders>
              <w:top w:val="double" w:sz="4" w:space="0" w:color="auto"/>
              <w:bottom w:val="nil"/>
            </w:tcBorders>
            <w:vAlign w:val="center"/>
          </w:tcPr>
          <w:p w14:paraId="453D1BA2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65</w:t>
            </w:r>
          </w:p>
        </w:tc>
        <w:tc>
          <w:tcPr>
            <w:tcW w:w="1650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545A01F9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220</w:t>
            </w:r>
          </w:p>
        </w:tc>
        <w:tc>
          <w:tcPr>
            <w:tcW w:w="1225" w:type="dxa"/>
            <w:gridSpan w:val="161"/>
            <w:tcBorders>
              <w:top w:val="double" w:sz="4" w:space="0" w:color="auto"/>
              <w:bottom w:val="nil"/>
            </w:tcBorders>
            <w:vAlign w:val="center"/>
          </w:tcPr>
          <w:p w14:paraId="1C0A8B6B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0,670</w:t>
            </w:r>
          </w:p>
        </w:tc>
        <w:tc>
          <w:tcPr>
            <w:tcW w:w="1988" w:type="dxa"/>
            <w:gridSpan w:val="270"/>
            <w:tcBorders>
              <w:top w:val="double" w:sz="4" w:space="0" w:color="auto"/>
              <w:bottom w:val="nil"/>
            </w:tcBorders>
            <w:vAlign w:val="center"/>
          </w:tcPr>
          <w:p w14:paraId="5B93592B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240</w:t>
            </w:r>
          </w:p>
        </w:tc>
        <w:tc>
          <w:tcPr>
            <w:tcW w:w="1823" w:type="dxa"/>
            <w:gridSpan w:val="130"/>
            <w:tcBorders>
              <w:top w:val="double" w:sz="4" w:space="0" w:color="auto"/>
              <w:bottom w:val="nil"/>
            </w:tcBorders>
            <w:vAlign w:val="center"/>
          </w:tcPr>
          <w:p w14:paraId="3ED0A388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0,</w:t>
            </w:r>
            <w:r w:rsidRPr="00AF4451">
              <w:rPr>
                <w:rFonts w:ascii="Arial" w:hAnsi="Arial" w:cs="Arial"/>
                <w:lang w:val="en-US"/>
              </w:rPr>
              <w:t>1</w:t>
            </w:r>
            <w:r w:rsidRPr="00AF4451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651E7B3C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57FCB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5E17663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5" w:type="dxa"/>
            <w:gridSpan w:val="64"/>
            <w:vAlign w:val="center"/>
          </w:tcPr>
          <w:p w14:paraId="42B9472A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2" w:type="dxa"/>
            <w:gridSpan w:val="222"/>
            <w:vAlign w:val="center"/>
          </w:tcPr>
          <w:p w14:paraId="58EBE169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1650" w:type="dxa"/>
            <w:gridSpan w:val="185"/>
            <w:vAlign w:val="center"/>
          </w:tcPr>
          <w:p w14:paraId="6C335A19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1225" w:type="dxa"/>
            <w:gridSpan w:val="161"/>
            <w:vAlign w:val="center"/>
          </w:tcPr>
          <w:p w14:paraId="091472F0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1988" w:type="dxa"/>
            <w:gridSpan w:val="270"/>
            <w:vAlign w:val="center"/>
          </w:tcPr>
          <w:p w14:paraId="708A0C6B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1823" w:type="dxa"/>
            <w:gridSpan w:val="130"/>
            <w:vAlign w:val="center"/>
          </w:tcPr>
          <w:p w14:paraId="7B0B5DA7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E14C860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C42788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085E8D9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8D42DC1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D1635D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781B996B" w14:textId="77777777" w:rsidR="00681CA0" w:rsidRPr="00AF4451" w:rsidRDefault="00681CA0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5D99FCC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5A6EB73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EEBF40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80" w:type="dxa"/>
            <w:gridSpan w:val="902"/>
            <w:tcBorders>
              <w:top w:val="nil"/>
            </w:tcBorders>
          </w:tcPr>
          <w:p w14:paraId="5CFD326A" w14:textId="77777777" w:rsidR="00681CA0" w:rsidRPr="00AF4451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Частота, Гц</w:t>
            </w:r>
          </w:p>
        </w:tc>
        <w:tc>
          <w:tcPr>
            <w:tcW w:w="992" w:type="dxa"/>
            <w:gridSpan w:val="122"/>
            <w:tcBorders>
              <w:top w:val="nil"/>
            </w:tcBorders>
          </w:tcPr>
          <w:p w14:paraId="7883FB19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50</w:t>
            </w:r>
          </w:p>
        </w:tc>
        <w:tc>
          <w:tcPr>
            <w:tcW w:w="831" w:type="dxa"/>
            <w:gridSpan w:val="8"/>
            <w:tcBorders>
              <w:top w:val="nil"/>
            </w:tcBorders>
          </w:tcPr>
          <w:p w14:paraId="7A44F22D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20BB18B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6D7F948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FA37F5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7" w:type="dxa"/>
            <w:gridSpan w:val="506"/>
            <w:vMerge w:val="restart"/>
            <w:tcBorders>
              <w:top w:val="nil"/>
            </w:tcBorders>
            <w:vAlign w:val="center"/>
          </w:tcPr>
          <w:p w14:paraId="3E58B094" w14:textId="77777777" w:rsidR="00681CA0" w:rsidRPr="00AF4451" w:rsidRDefault="00681CA0" w:rsidP="003E4B07">
            <w:pPr>
              <w:spacing w:after="0" w:line="240" w:lineRule="auto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предварительного подогрева катода, В</w:t>
            </w:r>
          </w:p>
        </w:tc>
        <w:tc>
          <w:tcPr>
            <w:tcW w:w="2933" w:type="dxa"/>
            <w:gridSpan w:val="396"/>
            <w:tcBorders>
              <w:top w:val="nil"/>
            </w:tcBorders>
            <w:vAlign w:val="center"/>
          </w:tcPr>
          <w:p w14:paraId="6B7AE95E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менее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2"/>
            <w:tcBorders>
              <w:top w:val="nil"/>
            </w:tcBorders>
            <w:vAlign w:val="center"/>
          </w:tcPr>
          <w:p w14:paraId="65579F8D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6,5</w:t>
            </w:r>
          </w:p>
        </w:tc>
        <w:tc>
          <w:tcPr>
            <w:tcW w:w="831" w:type="dxa"/>
            <w:gridSpan w:val="8"/>
            <w:tcBorders>
              <w:top w:val="nil"/>
            </w:tcBorders>
            <w:vAlign w:val="center"/>
          </w:tcPr>
          <w:p w14:paraId="6D90CD58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722A31A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9AED66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6831B0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7" w:type="dxa"/>
            <w:gridSpan w:val="506"/>
            <w:vMerge/>
          </w:tcPr>
          <w:p w14:paraId="3EB05CD1" w14:textId="77777777" w:rsidR="00681CA0" w:rsidRPr="00AF4451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33" w:type="dxa"/>
            <w:gridSpan w:val="396"/>
            <w:tcBorders>
              <w:top w:val="nil"/>
            </w:tcBorders>
            <w:vAlign w:val="center"/>
          </w:tcPr>
          <w:p w14:paraId="0EE59B24" w14:textId="77777777" w:rsidR="00681CA0" w:rsidRPr="00AF4451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более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 </w:t>
            </w:r>
          </w:p>
        </w:tc>
        <w:tc>
          <w:tcPr>
            <w:tcW w:w="992" w:type="dxa"/>
            <w:gridSpan w:val="122"/>
            <w:tcBorders>
              <w:top w:val="nil"/>
            </w:tcBorders>
            <w:vAlign w:val="center"/>
          </w:tcPr>
          <w:p w14:paraId="197D660F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11,0</w:t>
            </w:r>
          </w:p>
        </w:tc>
        <w:tc>
          <w:tcPr>
            <w:tcW w:w="831" w:type="dxa"/>
            <w:gridSpan w:val="8"/>
            <w:tcBorders>
              <w:top w:val="nil"/>
            </w:tcBorders>
            <w:vAlign w:val="center"/>
          </w:tcPr>
          <w:p w14:paraId="7AC106D7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A306B8D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3BB46E2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892081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7" w:type="dxa"/>
            <w:gridSpan w:val="506"/>
            <w:vMerge w:val="restart"/>
            <w:tcBorders>
              <w:top w:val="nil"/>
            </w:tcBorders>
            <w:vAlign w:val="center"/>
          </w:tcPr>
          <w:p w14:paraId="454E4B3A" w14:textId="77777777" w:rsidR="00681CA0" w:rsidRPr="00AF4451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933" w:type="dxa"/>
            <w:gridSpan w:val="396"/>
            <w:tcBorders>
              <w:top w:val="nil"/>
            </w:tcBorders>
            <w:vAlign w:val="center"/>
          </w:tcPr>
          <w:p w14:paraId="67A8D239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менее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2"/>
            <w:tcBorders>
              <w:top w:val="nil"/>
            </w:tcBorders>
            <w:vAlign w:val="center"/>
          </w:tcPr>
          <w:p w14:paraId="5295D2F6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220</w:t>
            </w:r>
          </w:p>
        </w:tc>
        <w:tc>
          <w:tcPr>
            <w:tcW w:w="831" w:type="dxa"/>
            <w:gridSpan w:val="8"/>
            <w:tcBorders>
              <w:top w:val="nil"/>
            </w:tcBorders>
            <w:vAlign w:val="center"/>
          </w:tcPr>
          <w:p w14:paraId="58CB03AD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F58FBA8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97B3F8D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29B007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7" w:type="dxa"/>
            <w:gridSpan w:val="506"/>
            <w:vMerge/>
          </w:tcPr>
          <w:p w14:paraId="5F6E20E2" w14:textId="77777777" w:rsidR="00681CA0" w:rsidRPr="00AF4451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33" w:type="dxa"/>
            <w:gridSpan w:val="396"/>
            <w:tcBorders>
              <w:top w:val="nil"/>
            </w:tcBorders>
            <w:vAlign w:val="center"/>
          </w:tcPr>
          <w:p w14:paraId="1EF072C4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более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2"/>
            <w:tcBorders>
              <w:top w:val="nil"/>
            </w:tcBorders>
            <w:vAlign w:val="center"/>
          </w:tcPr>
          <w:p w14:paraId="096F9BED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475</w:t>
            </w:r>
          </w:p>
        </w:tc>
        <w:tc>
          <w:tcPr>
            <w:tcW w:w="831" w:type="dxa"/>
            <w:gridSpan w:val="8"/>
            <w:tcBorders>
              <w:top w:val="nil"/>
            </w:tcBorders>
            <w:vAlign w:val="center"/>
          </w:tcPr>
          <w:p w14:paraId="19BD9AF5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9EE63E6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09797E3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3841EBA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680" w:type="dxa"/>
            <w:gridSpan w:val="902"/>
            <w:tcBorders>
              <w:top w:val="nil"/>
            </w:tcBorders>
          </w:tcPr>
          <w:p w14:paraId="53F92613" w14:textId="77777777" w:rsidR="00681CA0" w:rsidRPr="00AF4451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992" w:type="dxa"/>
            <w:gridSpan w:val="122"/>
            <w:tcBorders>
              <w:top w:val="nil"/>
            </w:tcBorders>
            <w:vAlign w:val="center"/>
          </w:tcPr>
          <w:p w14:paraId="183695A6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11</w:t>
            </w:r>
          </w:p>
        </w:tc>
        <w:tc>
          <w:tcPr>
            <w:tcW w:w="831" w:type="dxa"/>
            <w:gridSpan w:val="8"/>
            <w:tcBorders>
              <w:top w:val="nil"/>
            </w:tcBorders>
            <w:vAlign w:val="center"/>
          </w:tcPr>
          <w:p w14:paraId="0117C69E" w14:textId="77777777" w:rsidR="00681CA0" w:rsidRPr="00AF4451" w:rsidRDefault="00681CA0" w:rsidP="003E4B0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82B4F8D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ACDE46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2AA9F4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7" w:type="dxa"/>
            <w:gridSpan w:val="506"/>
            <w:tcBorders>
              <w:top w:val="nil"/>
            </w:tcBorders>
            <w:vAlign w:val="center"/>
          </w:tcPr>
          <w:p w14:paraId="76ACD3F2" w14:textId="77777777" w:rsidR="00681CA0" w:rsidRPr="00AF4451" w:rsidRDefault="00681CA0" w:rsidP="003E4B07">
            <w:pPr>
              <w:spacing w:after="0" w:line="240" w:lineRule="auto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933" w:type="dxa"/>
            <w:gridSpan w:val="396"/>
            <w:tcBorders>
              <w:top w:val="nil"/>
            </w:tcBorders>
            <w:vAlign w:val="center"/>
          </w:tcPr>
          <w:p w14:paraId="5F4BEF9C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менее (пиковое</w:t>
            </w:r>
            <w:r w:rsidR="004D4B24" w:rsidRPr="00AF4451">
              <w:rPr>
                <w:rFonts w:ascii="Arial" w:hAnsi="Arial" w:cs="Arial"/>
              </w:rPr>
              <w:t xml:space="preserve"> знач</w:t>
            </w:r>
            <w:r w:rsidR="004D4B24" w:rsidRPr="00AF4451">
              <w:rPr>
                <w:rFonts w:ascii="Arial" w:hAnsi="Arial" w:cs="Arial"/>
              </w:rPr>
              <w:t>е</w:t>
            </w:r>
            <w:r w:rsidR="004D4B24" w:rsidRPr="00AF4451">
              <w:rPr>
                <w:rFonts w:ascii="Arial" w:hAnsi="Arial" w:cs="Arial"/>
              </w:rPr>
              <w:t>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22"/>
            <w:tcBorders>
              <w:top w:val="nil"/>
            </w:tcBorders>
          </w:tcPr>
          <w:p w14:paraId="7F3427E2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*</w:t>
            </w:r>
          </w:p>
        </w:tc>
        <w:tc>
          <w:tcPr>
            <w:tcW w:w="831" w:type="dxa"/>
            <w:gridSpan w:val="8"/>
            <w:tcBorders>
              <w:top w:val="nil"/>
            </w:tcBorders>
          </w:tcPr>
          <w:p w14:paraId="0EEAFEBE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83B7964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3EC5C53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1ED8015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7" w:type="dxa"/>
            <w:gridSpan w:val="506"/>
          </w:tcPr>
          <w:p w14:paraId="5FB74AC1" w14:textId="77777777" w:rsidR="00681CA0" w:rsidRPr="00AF4451" w:rsidRDefault="00681CA0" w:rsidP="00475A94">
            <w:pPr>
              <w:spacing w:after="0" w:line="240" w:lineRule="auto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Ток в любом вводе катода, А</w:t>
            </w:r>
          </w:p>
        </w:tc>
        <w:tc>
          <w:tcPr>
            <w:tcW w:w="2933" w:type="dxa"/>
            <w:gridSpan w:val="396"/>
            <w:vAlign w:val="center"/>
          </w:tcPr>
          <w:p w14:paraId="15BBAF26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более</w:t>
            </w:r>
          </w:p>
        </w:tc>
        <w:tc>
          <w:tcPr>
            <w:tcW w:w="992" w:type="dxa"/>
            <w:gridSpan w:val="122"/>
          </w:tcPr>
          <w:p w14:paraId="5C3B00E5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1,100</w:t>
            </w:r>
          </w:p>
        </w:tc>
        <w:tc>
          <w:tcPr>
            <w:tcW w:w="831" w:type="dxa"/>
            <w:gridSpan w:val="8"/>
          </w:tcPr>
          <w:p w14:paraId="5E9E44F4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8C836D4" w14:textId="77777777" w:rsidR="00681CA0" w:rsidRPr="00AF4451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D5082EE" w14:textId="77777777" w:rsidTr="004068EE">
        <w:trPr>
          <w:cantSplit/>
          <w:trHeight w:val="6365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0D9EB8FE" w14:textId="77777777" w:rsidR="00681CA0" w:rsidRPr="00AF4451" w:rsidRDefault="00681CA0" w:rsidP="00065017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  <w:p w14:paraId="1D2B9DC6" w14:textId="77777777" w:rsidR="00681CA0" w:rsidRPr="00AF4451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  <w:sz w:val="20"/>
              </w:rPr>
              <w:t xml:space="preserve">* </w:t>
            </w:r>
            <w:r w:rsidRPr="00AF4451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3201BBD3" w14:textId="77777777" w:rsidTr="004068EE">
        <w:trPr>
          <w:cantSplit/>
        </w:trPr>
        <w:tc>
          <w:tcPr>
            <w:tcW w:w="10177" w:type="dxa"/>
            <w:gridSpan w:val="1051"/>
          </w:tcPr>
          <w:p w14:paraId="04BBC1AD" w14:textId="77777777" w:rsidR="00681CA0" w:rsidRPr="00AF4451" w:rsidRDefault="006264B7" w:rsidP="001C116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AF4451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AF4451">
              <w:rPr>
                <w:rFonts w:ascii="Arial" w:hAnsi="Arial" w:cs="Arial"/>
                <w:b/>
              </w:rPr>
              <w:t>4540</w:t>
            </w:r>
            <w:r w:rsidR="00681CA0" w:rsidRPr="00AF4451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AF4451" w14:paraId="096DF4B8" w14:textId="77777777" w:rsidTr="004068EE">
        <w:tc>
          <w:tcPr>
            <w:tcW w:w="1655" w:type="dxa"/>
            <w:gridSpan w:val="80"/>
          </w:tcPr>
          <w:p w14:paraId="078F6D6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15" w:type="dxa"/>
            <w:gridSpan w:val="838"/>
          </w:tcPr>
          <w:p w14:paraId="2465343B" w14:textId="77777777" w:rsidR="00681CA0" w:rsidRPr="00F33284" w:rsidRDefault="00681CA0" w:rsidP="00E141D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991822A" w14:textId="77777777" w:rsidR="00681CA0" w:rsidRPr="00F33284" w:rsidRDefault="00681CA0" w:rsidP="00E141D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07" w:type="dxa"/>
            <w:gridSpan w:val="133"/>
            <w:vAlign w:val="center"/>
          </w:tcPr>
          <w:p w14:paraId="3E3B7114" w14:textId="77777777" w:rsidR="00681CA0" w:rsidRPr="00AF4451" w:rsidRDefault="00FA62C7" w:rsidP="00475A9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 xml:space="preserve">с. </w:t>
            </w:r>
            <w:r w:rsidR="00681CA0" w:rsidRPr="00AF4451">
              <w:rPr>
                <w:rFonts w:ascii="Arial" w:hAnsi="Arial" w:cs="Arial"/>
              </w:rPr>
              <w:t>1</w:t>
            </w:r>
          </w:p>
        </w:tc>
      </w:tr>
      <w:tr w:rsidR="00681CA0" w:rsidRPr="00F33284" w14:paraId="14C7CFC1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A51F243" w14:textId="77777777" w:rsidR="00681CA0" w:rsidRPr="00424349" w:rsidRDefault="00681CA0" w:rsidP="00475A94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-75-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13-38/1800</w:t>
            </w:r>
          </w:p>
        </w:tc>
      </w:tr>
      <w:tr w:rsidR="00681CA0" w:rsidRPr="00F33284" w14:paraId="5BE7F07A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079E9AB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gridSpan w:val="141"/>
            <w:tcBorders>
              <w:bottom w:val="double" w:sz="4" w:space="0" w:color="auto"/>
            </w:tcBorders>
            <w:vAlign w:val="center"/>
          </w:tcPr>
          <w:p w14:paraId="700614B1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18" w:type="dxa"/>
            <w:gridSpan w:val="181"/>
            <w:tcBorders>
              <w:bottom w:val="double" w:sz="4" w:space="0" w:color="auto"/>
            </w:tcBorders>
            <w:vAlign w:val="center"/>
          </w:tcPr>
          <w:p w14:paraId="3454C6C2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34" w:type="dxa"/>
            <w:gridSpan w:val="344"/>
            <w:tcBorders>
              <w:bottom w:val="double" w:sz="4" w:space="0" w:color="auto"/>
            </w:tcBorders>
            <w:vAlign w:val="center"/>
          </w:tcPr>
          <w:p w14:paraId="3359CF14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559" w:type="dxa"/>
            <w:gridSpan w:val="196"/>
            <w:tcBorders>
              <w:bottom w:val="double" w:sz="4" w:space="0" w:color="auto"/>
            </w:tcBorders>
            <w:vAlign w:val="center"/>
          </w:tcPr>
          <w:p w14:paraId="1769FA80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1977" w:type="dxa"/>
            <w:gridSpan w:val="170"/>
            <w:tcBorders>
              <w:bottom w:val="double" w:sz="4" w:space="0" w:color="auto"/>
            </w:tcBorders>
            <w:vAlign w:val="center"/>
          </w:tcPr>
          <w:p w14:paraId="57BBB7DF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789C8C4" w14:textId="77777777" w:rsidR="00681CA0" w:rsidRPr="00F33284" w:rsidRDefault="00681CA0" w:rsidP="00E141DF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A99CBE6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6C015A0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5" w:type="dxa"/>
            <w:gridSpan w:val="141"/>
            <w:tcBorders>
              <w:top w:val="double" w:sz="4" w:space="0" w:color="auto"/>
            </w:tcBorders>
            <w:vAlign w:val="center"/>
          </w:tcPr>
          <w:p w14:paraId="0AE792FE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75</w:t>
            </w:r>
          </w:p>
        </w:tc>
        <w:tc>
          <w:tcPr>
            <w:tcW w:w="1418" w:type="dxa"/>
            <w:gridSpan w:val="181"/>
            <w:tcBorders>
              <w:top w:val="double" w:sz="4" w:space="0" w:color="auto"/>
            </w:tcBorders>
            <w:vAlign w:val="center"/>
          </w:tcPr>
          <w:p w14:paraId="70FEC2A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34" w:type="dxa"/>
            <w:gridSpan w:val="344"/>
            <w:tcBorders>
              <w:top w:val="double" w:sz="4" w:space="0" w:color="auto"/>
            </w:tcBorders>
            <w:vAlign w:val="center"/>
          </w:tcPr>
          <w:p w14:paraId="787EA38F" w14:textId="77777777" w:rsidR="00681CA0" w:rsidRPr="00F33284" w:rsidRDefault="004D4B24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п</w:t>
            </w:r>
            <w:r w:rsidRPr="00F33284">
              <w:rPr>
                <w:rFonts w:ascii="Arial" w:hAnsi="Arial" w:cs="Arial"/>
              </w:rPr>
              <w:t xml:space="preserve">редварительного </w:t>
            </w:r>
            <w:r w:rsidR="00681CA0" w:rsidRPr="00F33284">
              <w:rPr>
                <w:rFonts w:ascii="Arial" w:hAnsi="Arial" w:cs="Arial"/>
              </w:rPr>
              <w:t>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559" w:type="dxa"/>
            <w:gridSpan w:val="196"/>
            <w:tcBorders>
              <w:top w:val="double" w:sz="4" w:space="0" w:color="auto"/>
            </w:tcBorders>
            <w:vAlign w:val="center"/>
          </w:tcPr>
          <w:p w14:paraId="2D55A0F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977" w:type="dxa"/>
            <w:gridSpan w:val="170"/>
            <w:tcBorders>
              <w:top w:val="double" w:sz="4" w:space="0" w:color="auto"/>
            </w:tcBorders>
            <w:vAlign w:val="center"/>
          </w:tcPr>
          <w:p w14:paraId="490CA22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1800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4B5B97E" w14:textId="77777777" w:rsidR="00681CA0" w:rsidRPr="00F33284" w:rsidRDefault="00681CA0" w:rsidP="00E141DF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2B2B2B9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9300815" w14:textId="77777777" w:rsidR="00681CA0" w:rsidRPr="00F33284" w:rsidRDefault="00681CA0" w:rsidP="00E141D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F96CADB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6C7F134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6214AF10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4E8CF245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0372BC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9FAD2B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6F1066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179"/>
            <w:tcBorders>
              <w:top w:val="nil"/>
            </w:tcBorders>
          </w:tcPr>
          <w:p w14:paraId="27907FC1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689" w:type="dxa"/>
            <w:gridSpan w:val="448"/>
            <w:tcBorders>
              <w:top w:val="nil"/>
            </w:tcBorders>
          </w:tcPr>
          <w:p w14:paraId="6D81E820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01" w:type="dxa"/>
            <w:gridSpan w:val="193"/>
            <w:tcBorders>
              <w:top w:val="nil"/>
            </w:tcBorders>
          </w:tcPr>
          <w:p w14:paraId="2BB30BBD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147" w:type="dxa"/>
            <w:gridSpan w:val="212"/>
            <w:tcBorders>
              <w:top w:val="nil"/>
            </w:tcBorders>
          </w:tcPr>
          <w:p w14:paraId="0ED60BBC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48CD60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0FAE89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6733F2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179"/>
            <w:tcBorders>
              <w:top w:val="nil"/>
              <w:bottom w:val="double" w:sz="4" w:space="0" w:color="auto"/>
            </w:tcBorders>
          </w:tcPr>
          <w:p w14:paraId="1E499DBF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29" w:type="dxa"/>
            <w:gridSpan w:val="234"/>
            <w:tcBorders>
              <w:top w:val="nil"/>
              <w:bottom w:val="double" w:sz="4" w:space="0" w:color="auto"/>
            </w:tcBorders>
          </w:tcPr>
          <w:p w14:paraId="09356A2D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760" w:type="dxa"/>
            <w:gridSpan w:val="214"/>
            <w:tcBorders>
              <w:top w:val="nil"/>
              <w:bottom w:val="double" w:sz="4" w:space="0" w:color="auto"/>
            </w:tcBorders>
          </w:tcPr>
          <w:p w14:paraId="6137064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848" w:type="dxa"/>
            <w:gridSpan w:val="405"/>
            <w:tcBorders>
              <w:top w:val="nil"/>
              <w:bottom w:val="double" w:sz="4" w:space="0" w:color="auto"/>
            </w:tcBorders>
          </w:tcPr>
          <w:p w14:paraId="16F7D78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D1385A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8E72DE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24BA37B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179"/>
            <w:tcBorders>
              <w:top w:val="double" w:sz="4" w:space="0" w:color="auto"/>
            </w:tcBorders>
          </w:tcPr>
          <w:p w14:paraId="16F8EE55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1763,8</w:t>
            </w:r>
          </w:p>
        </w:tc>
        <w:tc>
          <w:tcPr>
            <w:tcW w:w="1929" w:type="dxa"/>
            <w:gridSpan w:val="234"/>
            <w:tcBorders>
              <w:top w:val="double" w:sz="4" w:space="0" w:color="auto"/>
            </w:tcBorders>
          </w:tcPr>
          <w:p w14:paraId="66DBEDD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1768,5</w:t>
            </w:r>
          </w:p>
        </w:tc>
        <w:tc>
          <w:tcPr>
            <w:tcW w:w="1760" w:type="dxa"/>
            <w:gridSpan w:val="214"/>
            <w:tcBorders>
              <w:top w:val="double" w:sz="4" w:space="0" w:color="auto"/>
            </w:tcBorders>
          </w:tcPr>
          <w:p w14:paraId="1E4075CD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1770,9</w:t>
            </w:r>
          </w:p>
        </w:tc>
        <w:tc>
          <w:tcPr>
            <w:tcW w:w="1701" w:type="dxa"/>
            <w:gridSpan w:val="193"/>
            <w:tcBorders>
              <w:top w:val="double" w:sz="4" w:space="0" w:color="auto"/>
            </w:tcBorders>
          </w:tcPr>
          <w:p w14:paraId="29F3F664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1778,0</w:t>
            </w:r>
          </w:p>
        </w:tc>
        <w:tc>
          <w:tcPr>
            <w:tcW w:w="2147" w:type="dxa"/>
            <w:gridSpan w:val="212"/>
            <w:tcBorders>
              <w:top w:val="double" w:sz="4" w:space="0" w:color="auto"/>
            </w:tcBorders>
          </w:tcPr>
          <w:p w14:paraId="0F4027A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B3E1CE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8AFB42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7D88694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4C8F33B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7A02F7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6748B6A6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B93EBC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07F103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C27F24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6" w:type="dxa"/>
            <w:gridSpan w:val="18"/>
            <w:tcBorders>
              <w:top w:val="nil"/>
              <w:bottom w:val="double" w:sz="4" w:space="0" w:color="auto"/>
            </w:tcBorders>
            <w:vAlign w:val="center"/>
          </w:tcPr>
          <w:p w14:paraId="3386717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41" w:type="dxa"/>
            <w:gridSpan w:val="215"/>
            <w:tcBorders>
              <w:top w:val="nil"/>
              <w:bottom w:val="double" w:sz="4" w:space="0" w:color="auto"/>
            </w:tcBorders>
            <w:vAlign w:val="center"/>
          </w:tcPr>
          <w:p w14:paraId="47BB129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нальная мощность ПРА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40" w:type="dxa"/>
            <w:gridSpan w:val="132"/>
            <w:tcBorders>
              <w:top w:val="nil"/>
              <w:bottom w:val="double" w:sz="4" w:space="0" w:color="auto"/>
            </w:tcBorders>
            <w:vAlign w:val="center"/>
          </w:tcPr>
          <w:p w14:paraId="6EC4B4BE" w14:textId="77777777" w:rsidR="00681CA0" w:rsidRPr="00AF4451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значение напряж</w:t>
            </w:r>
            <w:r w:rsidRPr="00AF4451">
              <w:rPr>
                <w:rFonts w:ascii="Arial" w:hAnsi="Arial" w:cs="Arial"/>
              </w:rPr>
              <w:t>е</w:t>
            </w:r>
            <w:r w:rsidRPr="00AF4451">
              <w:rPr>
                <w:rFonts w:ascii="Arial" w:hAnsi="Arial" w:cs="Arial"/>
              </w:rPr>
              <w:t>ния</w:t>
            </w:r>
            <w:r w:rsidR="00681CA0" w:rsidRPr="00AF4451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0" w:type="dxa"/>
            <w:gridSpan w:val="141"/>
            <w:tcBorders>
              <w:top w:val="nil"/>
              <w:bottom w:val="double" w:sz="4" w:space="0" w:color="auto"/>
            </w:tcBorders>
            <w:vAlign w:val="center"/>
          </w:tcPr>
          <w:p w14:paraId="0B56DC55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Расст</w:t>
            </w:r>
            <w:r w:rsidRPr="00AF4451">
              <w:rPr>
                <w:rFonts w:ascii="Arial" w:hAnsi="Arial" w:cs="Arial"/>
              </w:rPr>
              <w:t>о</w:t>
            </w:r>
            <w:r w:rsidRPr="00AF4451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12" w:type="dxa"/>
            <w:gridSpan w:val="206"/>
            <w:tcBorders>
              <w:top w:val="nil"/>
              <w:bottom w:val="double" w:sz="4" w:space="0" w:color="auto"/>
            </w:tcBorders>
            <w:vAlign w:val="center"/>
          </w:tcPr>
          <w:p w14:paraId="1E4F4D5F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на катоде (действу</w:t>
            </w:r>
            <w:r w:rsidRPr="00AF4451">
              <w:rPr>
                <w:rFonts w:ascii="Arial" w:hAnsi="Arial" w:cs="Arial"/>
              </w:rPr>
              <w:t>ю</w:t>
            </w:r>
            <w:r w:rsidRPr="00AF4451">
              <w:rPr>
                <w:rFonts w:ascii="Arial" w:hAnsi="Arial" w:cs="Arial"/>
              </w:rPr>
              <w:t>щее</w:t>
            </w:r>
            <w:r w:rsidR="004D4B24" w:rsidRPr="00AF4451">
              <w:rPr>
                <w:rFonts w:ascii="Arial" w:hAnsi="Arial" w:cs="Arial"/>
              </w:rPr>
              <w:t xml:space="preserve"> знач</w:t>
            </w:r>
            <w:r w:rsidR="004D4B24" w:rsidRPr="00AF4451">
              <w:rPr>
                <w:rFonts w:ascii="Arial" w:hAnsi="Arial" w:cs="Arial"/>
              </w:rPr>
              <w:t>е</w:t>
            </w:r>
            <w:r w:rsidR="004D4B24" w:rsidRPr="00AF4451">
              <w:rPr>
                <w:rFonts w:ascii="Arial" w:hAnsi="Arial" w:cs="Arial"/>
              </w:rPr>
              <w:t>ние</w:t>
            </w:r>
            <w:r w:rsidRPr="00AF4451">
              <w:rPr>
                <w:rFonts w:ascii="Arial" w:hAnsi="Arial" w:cs="Arial"/>
              </w:rPr>
              <w:t>), В</w:t>
            </w:r>
          </w:p>
        </w:tc>
        <w:tc>
          <w:tcPr>
            <w:tcW w:w="1843" w:type="dxa"/>
            <w:gridSpan w:val="253"/>
            <w:tcBorders>
              <w:top w:val="nil"/>
              <w:bottom w:val="double" w:sz="4" w:space="0" w:color="auto"/>
            </w:tcBorders>
            <w:vAlign w:val="center"/>
          </w:tcPr>
          <w:p w14:paraId="6357FA98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), В</w:t>
            </w:r>
          </w:p>
        </w:tc>
        <w:tc>
          <w:tcPr>
            <w:tcW w:w="1401" w:type="dxa"/>
            <w:gridSpan w:val="67"/>
            <w:tcBorders>
              <w:top w:val="nil"/>
              <w:bottom w:val="double" w:sz="4" w:space="0" w:color="auto"/>
            </w:tcBorders>
            <w:vAlign w:val="center"/>
          </w:tcPr>
          <w:p w14:paraId="41358531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Время з</w:t>
            </w:r>
            <w:r w:rsidRPr="00AF4451">
              <w:rPr>
                <w:rFonts w:ascii="Arial" w:hAnsi="Arial" w:cs="Arial"/>
              </w:rPr>
              <w:t>а</w:t>
            </w:r>
            <w:r w:rsidRPr="00AF4451">
              <w:rPr>
                <w:rFonts w:ascii="Arial" w:hAnsi="Arial" w:cs="Arial"/>
              </w:rPr>
              <w:t>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D4378D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5D1877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59D03F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18"/>
            <w:tcBorders>
              <w:top w:val="double" w:sz="4" w:space="0" w:color="auto"/>
              <w:bottom w:val="nil"/>
            </w:tcBorders>
          </w:tcPr>
          <w:p w14:paraId="73ADDE3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41" w:type="dxa"/>
            <w:gridSpan w:val="215"/>
            <w:tcBorders>
              <w:top w:val="double" w:sz="4" w:space="0" w:color="auto"/>
              <w:bottom w:val="nil"/>
            </w:tcBorders>
          </w:tcPr>
          <w:p w14:paraId="7033BD3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75</w:t>
            </w:r>
          </w:p>
        </w:tc>
        <w:tc>
          <w:tcPr>
            <w:tcW w:w="1440" w:type="dxa"/>
            <w:gridSpan w:val="132"/>
            <w:tcBorders>
              <w:top w:val="double" w:sz="4" w:space="0" w:color="auto"/>
              <w:bottom w:val="nil"/>
            </w:tcBorders>
          </w:tcPr>
          <w:p w14:paraId="0BF01A18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240</w:t>
            </w:r>
          </w:p>
        </w:tc>
        <w:tc>
          <w:tcPr>
            <w:tcW w:w="1080" w:type="dxa"/>
            <w:gridSpan w:val="141"/>
            <w:tcBorders>
              <w:top w:val="double" w:sz="4" w:space="0" w:color="auto"/>
              <w:bottom w:val="nil"/>
            </w:tcBorders>
          </w:tcPr>
          <w:p w14:paraId="1525B61B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13</w:t>
            </w:r>
          </w:p>
        </w:tc>
        <w:tc>
          <w:tcPr>
            <w:tcW w:w="1512" w:type="dxa"/>
            <w:gridSpan w:val="206"/>
            <w:tcBorders>
              <w:top w:val="double" w:sz="4" w:space="0" w:color="auto"/>
              <w:bottom w:val="nil"/>
            </w:tcBorders>
          </w:tcPr>
          <w:p w14:paraId="62C7E3CD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8,0</w:t>
            </w:r>
          </w:p>
        </w:tc>
        <w:tc>
          <w:tcPr>
            <w:tcW w:w="1843" w:type="dxa"/>
            <w:gridSpan w:val="253"/>
            <w:tcBorders>
              <w:top w:val="double" w:sz="4" w:space="0" w:color="auto"/>
              <w:bottom w:val="nil"/>
            </w:tcBorders>
          </w:tcPr>
          <w:p w14:paraId="297B1FF1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250</w:t>
            </w:r>
          </w:p>
        </w:tc>
        <w:tc>
          <w:tcPr>
            <w:tcW w:w="1401" w:type="dxa"/>
            <w:gridSpan w:val="67"/>
            <w:tcBorders>
              <w:top w:val="double" w:sz="4" w:space="0" w:color="auto"/>
              <w:bottom w:val="nil"/>
            </w:tcBorders>
          </w:tcPr>
          <w:p w14:paraId="73852CAD" w14:textId="77777777" w:rsidR="00681CA0" w:rsidRPr="00AF445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70FD7A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2A0FD6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22470A5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18"/>
          </w:tcPr>
          <w:p w14:paraId="1A63ABB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41" w:type="dxa"/>
            <w:gridSpan w:val="215"/>
          </w:tcPr>
          <w:p w14:paraId="7CBEEFE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gridSpan w:val="132"/>
          </w:tcPr>
          <w:p w14:paraId="4406771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80" w:type="dxa"/>
            <w:gridSpan w:val="141"/>
          </w:tcPr>
          <w:p w14:paraId="471479A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12" w:type="dxa"/>
            <w:gridSpan w:val="206"/>
          </w:tcPr>
          <w:p w14:paraId="778C385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  <w:gridSpan w:val="253"/>
          </w:tcPr>
          <w:p w14:paraId="595A235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01" w:type="dxa"/>
            <w:gridSpan w:val="67"/>
          </w:tcPr>
          <w:p w14:paraId="7209BFC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B10127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90C44E9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527203A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E2B02F7" w14:textId="77777777" w:rsidTr="004068EE">
        <w:trPr>
          <w:cantSplit/>
          <w:trHeight w:val="7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6BC717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1658CAE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76BD08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AF4451" w14:paraId="7BA08F0C" w14:textId="77777777" w:rsidTr="004068EE">
        <w:trPr>
          <w:cantSplit/>
          <w:trHeight w:val="81"/>
        </w:trPr>
        <w:tc>
          <w:tcPr>
            <w:tcW w:w="390" w:type="dxa"/>
            <w:gridSpan w:val="16"/>
            <w:vMerge/>
          </w:tcPr>
          <w:p w14:paraId="431D7B3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32" w:type="dxa"/>
            <w:gridSpan w:val="95"/>
            <w:vMerge w:val="restart"/>
            <w:vAlign w:val="center"/>
          </w:tcPr>
          <w:p w14:paraId="5D0DFE9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701" w:type="dxa"/>
            <w:gridSpan w:val="227"/>
            <w:vMerge w:val="restart"/>
            <w:vAlign w:val="center"/>
          </w:tcPr>
          <w:p w14:paraId="7CECFDD5" w14:textId="77777777" w:rsidR="00681CA0" w:rsidRPr="00AF4451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547" w:type="dxa"/>
            <w:gridSpan w:val="580"/>
            <w:vAlign w:val="center"/>
          </w:tcPr>
          <w:p w14:paraId="2AD2D4CF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23" w:type="dxa"/>
            <w:gridSpan w:val="130"/>
            <w:vMerge w:val="restart"/>
            <w:vAlign w:val="center"/>
          </w:tcPr>
          <w:p w14:paraId="753AC98F" w14:textId="77777777" w:rsidR="00681CA0" w:rsidRPr="00AF4451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6B537446" w14:textId="77777777" w:rsidR="00681CA0" w:rsidRPr="00AF4451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AF4451" w14:paraId="6046736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99CB5A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32" w:type="dxa"/>
            <w:gridSpan w:val="9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BF25A21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2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B788B3D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212"/>
            <w:tcBorders>
              <w:top w:val="nil"/>
              <w:bottom w:val="double" w:sz="4" w:space="0" w:color="auto"/>
            </w:tcBorders>
            <w:vAlign w:val="center"/>
          </w:tcPr>
          <w:p w14:paraId="6A8288B0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AF4451">
              <w:rPr>
                <w:rFonts w:ascii="Arial" w:hAnsi="Arial" w:cs="Arial"/>
                <w:lang w:val="sr-Cyrl-CS"/>
              </w:rPr>
              <w:t>Расчетное</w:t>
            </w:r>
            <w:r w:rsidR="004D4B24" w:rsidRPr="00AF4451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AF4451">
              <w:rPr>
                <w:rFonts w:ascii="Arial" w:hAnsi="Arial" w:cs="Arial"/>
              </w:rPr>
              <w:t>зн</w:t>
            </w:r>
            <w:r w:rsidR="004D4B24" w:rsidRPr="00AF4451">
              <w:rPr>
                <w:rFonts w:ascii="Arial" w:hAnsi="Arial" w:cs="Arial"/>
              </w:rPr>
              <w:t>а</w:t>
            </w:r>
            <w:r w:rsidR="004D4B24" w:rsidRPr="00AF4451">
              <w:rPr>
                <w:rFonts w:ascii="Arial" w:hAnsi="Arial" w:cs="Arial"/>
              </w:rPr>
              <w:t>чение</w:t>
            </w:r>
          </w:p>
        </w:tc>
        <w:tc>
          <w:tcPr>
            <w:tcW w:w="1421" w:type="dxa"/>
            <w:gridSpan w:val="190"/>
            <w:tcBorders>
              <w:top w:val="nil"/>
              <w:bottom w:val="double" w:sz="4" w:space="0" w:color="auto"/>
            </w:tcBorders>
            <w:vAlign w:val="center"/>
          </w:tcPr>
          <w:p w14:paraId="2CC2A680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AF4451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4" w:type="dxa"/>
            <w:gridSpan w:val="178"/>
            <w:tcBorders>
              <w:top w:val="nil"/>
              <w:bottom w:val="double" w:sz="4" w:space="0" w:color="auto"/>
            </w:tcBorders>
            <w:vAlign w:val="center"/>
          </w:tcPr>
          <w:p w14:paraId="427A38D1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AF4451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23" w:type="dxa"/>
            <w:gridSpan w:val="130"/>
            <w:vMerge/>
            <w:tcBorders>
              <w:bottom w:val="double" w:sz="4" w:space="0" w:color="auto"/>
            </w:tcBorders>
            <w:vAlign w:val="center"/>
          </w:tcPr>
          <w:p w14:paraId="65E28C3B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3F2A9943" w14:textId="77777777" w:rsidR="00681CA0" w:rsidRPr="00AF4451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AF4451" w14:paraId="14DB2F6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09C6555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2" w:type="dxa"/>
            <w:gridSpan w:val="95"/>
            <w:tcBorders>
              <w:top w:val="double" w:sz="4" w:space="0" w:color="auto"/>
              <w:bottom w:val="nil"/>
            </w:tcBorders>
            <w:vAlign w:val="center"/>
          </w:tcPr>
          <w:p w14:paraId="18C4CE6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701" w:type="dxa"/>
            <w:gridSpan w:val="227"/>
            <w:tcBorders>
              <w:top w:val="double" w:sz="4" w:space="0" w:color="auto"/>
              <w:bottom w:val="nil"/>
            </w:tcBorders>
            <w:vAlign w:val="center"/>
          </w:tcPr>
          <w:p w14:paraId="512F69E3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75</w:t>
            </w:r>
          </w:p>
        </w:tc>
        <w:tc>
          <w:tcPr>
            <w:tcW w:w="1842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22FDF7D8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130</w:t>
            </w:r>
          </w:p>
        </w:tc>
        <w:tc>
          <w:tcPr>
            <w:tcW w:w="1421" w:type="dxa"/>
            <w:gridSpan w:val="190"/>
            <w:tcBorders>
              <w:top w:val="double" w:sz="4" w:space="0" w:color="auto"/>
              <w:bottom w:val="nil"/>
            </w:tcBorders>
            <w:vAlign w:val="center"/>
          </w:tcPr>
          <w:p w14:paraId="0419CCCC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120</w:t>
            </w:r>
          </w:p>
        </w:tc>
        <w:tc>
          <w:tcPr>
            <w:tcW w:w="1284" w:type="dxa"/>
            <w:gridSpan w:val="178"/>
            <w:tcBorders>
              <w:top w:val="double" w:sz="4" w:space="0" w:color="auto"/>
              <w:bottom w:val="nil"/>
            </w:tcBorders>
            <w:vAlign w:val="center"/>
          </w:tcPr>
          <w:p w14:paraId="6CD271D8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140</w:t>
            </w:r>
          </w:p>
        </w:tc>
        <w:tc>
          <w:tcPr>
            <w:tcW w:w="1823" w:type="dxa"/>
            <w:gridSpan w:val="130"/>
            <w:tcBorders>
              <w:top w:val="double" w:sz="4" w:space="0" w:color="auto"/>
              <w:bottom w:val="nil"/>
            </w:tcBorders>
            <w:vAlign w:val="center"/>
          </w:tcPr>
          <w:p w14:paraId="60664D19" w14:textId="77777777" w:rsidR="00681CA0" w:rsidRPr="00AF445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0,670</w:t>
            </w:r>
          </w:p>
        </w:tc>
        <w:tc>
          <w:tcPr>
            <w:tcW w:w="284" w:type="dxa"/>
            <w:gridSpan w:val="3"/>
            <w:vMerge/>
          </w:tcPr>
          <w:p w14:paraId="4FA8ABFF" w14:textId="77777777" w:rsidR="00681CA0" w:rsidRPr="00AF4451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08376F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7B64D1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2" w:type="dxa"/>
            <w:gridSpan w:val="95"/>
            <w:tcBorders>
              <w:bottom w:val="single" w:sz="4" w:space="0" w:color="auto"/>
            </w:tcBorders>
            <w:vAlign w:val="center"/>
          </w:tcPr>
          <w:p w14:paraId="67B97BC5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01" w:type="dxa"/>
            <w:gridSpan w:val="227"/>
            <w:tcBorders>
              <w:bottom w:val="single" w:sz="4" w:space="0" w:color="auto"/>
            </w:tcBorders>
            <w:vAlign w:val="center"/>
          </w:tcPr>
          <w:p w14:paraId="51CE28C8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42" w:type="dxa"/>
            <w:gridSpan w:val="212"/>
            <w:tcBorders>
              <w:bottom w:val="single" w:sz="4" w:space="0" w:color="auto"/>
            </w:tcBorders>
            <w:vAlign w:val="center"/>
          </w:tcPr>
          <w:p w14:paraId="6CFF4FE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21" w:type="dxa"/>
            <w:gridSpan w:val="190"/>
            <w:tcBorders>
              <w:bottom w:val="single" w:sz="4" w:space="0" w:color="auto"/>
            </w:tcBorders>
            <w:vAlign w:val="center"/>
          </w:tcPr>
          <w:p w14:paraId="19AA3E0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284" w:type="dxa"/>
            <w:gridSpan w:val="178"/>
            <w:tcBorders>
              <w:bottom w:val="single" w:sz="4" w:space="0" w:color="auto"/>
            </w:tcBorders>
            <w:vAlign w:val="center"/>
          </w:tcPr>
          <w:p w14:paraId="331B0B15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23" w:type="dxa"/>
            <w:gridSpan w:val="130"/>
            <w:tcBorders>
              <w:bottom w:val="single" w:sz="4" w:space="0" w:color="auto"/>
            </w:tcBorders>
            <w:vAlign w:val="center"/>
          </w:tcPr>
          <w:p w14:paraId="2F84EB5D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1946143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2932772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right w:val="nil"/>
            </w:tcBorders>
          </w:tcPr>
          <w:p w14:paraId="3E78103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  <w:tcBorders>
              <w:left w:val="nil"/>
              <w:right w:val="nil"/>
            </w:tcBorders>
          </w:tcPr>
          <w:p w14:paraId="1F13CF93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560F04F4" w14:textId="77777777" w:rsidR="00681CA0" w:rsidRPr="009E3510" w:rsidRDefault="004D4B24" w:rsidP="005C500B">
            <w:pPr>
              <w:spacing w:after="0" w:line="240" w:lineRule="auto"/>
              <w:rPr>
                <w:rFonts w:ascii="Arial" w:hAnsi="Arial" w:cs="Arial"/>
              </w:rPr>
            </w:pPr>
            <w:r w:rsidRPr="00EB5DC2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EB5DC2">
              <w:rPr>
                <w:rFonts w:ascii="Arial" w:hAnsi="Arial" w:cs="Arial"/>
              </w:rPr>
              <w:t xml:space="preserve"> </w:t>
            </w:r>
            <w:r w:rsidR="00F94339" w:rsidRPr="00EB5DC2">
              <w:rPr>
                <w:rFonts w:ascii="Arial" w:hAnsi="Arial" w:cs="Arial"/>
              </w:rPr>
              <w:t xml:space="preserve">в соответствии </w:t>
            </w:r>
            <w:r w:rsidR="00F94339" w:rsidRPr="009E3510">
              <w:rPr>
                <w:rFonts w:ascii="Arial" w:hAnsi="Arial" w:cs="Arial"/>
              </w:rPr>
              <w:t xml:space="preserve">с </w:t>
            </w:r>
            <w:r w:rsidR="00F94339" w:rsidRPr="009E3510">
              <w:rPr>
                <w:rFonts w:ascii="Arial" w:hAnsi="Arial" w:cs="Arial"/>
                <w:lang w:val="en-US"/>
              </w:rPr>
              <w:t>D</w:t>
            </w:r>
            <w:r w:rsidR="00F94339" w:rsidRPr="009E3510">
              <w:rPr>
                <w:rFonts w:ascii="Arial" w:hAnsi="Arial" w:cs="Arial"/>
              </w:rPr>
              <w:t xml:space="preserve">.2 (приложение </w:t>
            </w:r>
            <w:r w:rsidR="00F94339" w:rsidRPr="009E3510">
              <w:rPr>
                <w:rFonts w:ascii="Arial" w:hAnsi="Arial" w:cs="Arial"/>
                <w:lang w:val="en-US"/>
              </w:rPr>
              <w:t>D</w:t>
            </w:r>
            <w:r w:rsidR="00F94339" w:rsidRPr="009E3510">
              <w:rPr>
                <w:rFonts w:ascii="Arial" w:hAnsi="Arial" w:cs="Arial"/>
              </w:rPr>
              <w:t>)</w:t>
            </w:r>
            <w:r w:rsidR="00681CA0" w:rsidRPr="009E3510">
              <w:rPr>
                <w:rFonts w:ascii="Arial" w:hAnsi="Arial" w:cs="Arial"/>
              </w:rPr>
              <w:t>.</w:t>
            </w:r>
          </w:p>
          <w:p w14:paraId="193DFA9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79C2D5D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CEE2C4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25D280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6AD5E97D" w14:textId="77777777" w:rsidR="00681CA0" w:rsidRPr="00475A9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75A9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2B6B42C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8C5760B" w14:textId="77777777" w:rsidTr="004068EE">
        <w:trPr>
          <w:cantSplit/>
          <w:trHeight w:val="200"/>
        </w:trPr>
        <w:tc>
          <w:tcPr>
            <w:tcW w:w="390" w:type="dxa"/>
            <w:gridSpan w:val="16"/>
            <w:vMerge/>
          </w:tcPr>
          <w:p w14:paraId="6824908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1" w:type="dxa"/>
            <w:gridSpan w:val="201"/>
            <w:vMerge w:val="restart"/>
            <w:vAlign w:val="center"/>
          </w:tcPr>
          <w:p w14:paraId="5DC97FDB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20" w:type="dxa"/>
            <w:gridSpan w:val="283"/>
            <w:vMerge w:val="restart"/>
            <w:vAlign w:val="center"/>
          </w:tcPr>
          <w:p w14:paraId="163AD53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942" w:type="dxa"/>
            <w:gridSpan w:val="548"/>
            <w:vAlign w:val="center"/>
          </w:tcPr>
          <w:p w14:paraId="6A1284F5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63838D0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27D683C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A4E688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1" w:type="dxa"/>
            <w:gridSpan w:val="201"/>
            <w:vMerge/>
            <w:tcBorders>
              <w:bottom w:val="double" w:sz="4" w:space="0" w:color="auto"/>
            </w:tcBorders>
            <w:vAlign w:val="center"/>
          </w:tcPr>
          <w:p w14:paraId="0D0DB9ED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  <w:gridSpan w:val="283"/>
            <w:vMerge/>
            <w:tcBorders>
              <w:bottom w:val="double" w:sz="4" w:space="0" w:color="auto"/>
            </w:tcBorders>
            <w:vAlign w:val="center"/>
          </w:tcPr>
          <w:p w14:paraId="62A25E4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  <w:gridSpan w:val="418"/>
            <w:tcBorders>
              <w:bottom w:val="double" w:sz="4" w:space="0" w:color="auto"/>
            </w:tcBorders>
            <w:vAlign w:val="center"/>
          </w:tcPr>
          <w:p w14:paraId="0A070DC7" w14:textId="77777777" w:rsidR="00681CA0" w:rsidRPr="00AF4451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23" w:type="dxa"/>
            <w:gridSpan w:val="130"/>
            <w:tcBorders>
              <w:bottom w:val="double" w:sz="4" w:space="0" w:color="auto"/>
            </w:tcBorders>
            <w:vAlign w:val="center"/>
          </w:tcPr>
          <w:p w14:paraId="4BA8522D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13655BB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26D223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101481F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1" w:type="dxa"/>
            <w:gridSpan w:val="201"/>
            <w:tcBorders>
              <w:top w:val="double" w:sz="4" w:space="0" w:color="auto"/>
            </w:tcBorders>
            <w:vAlign w:val="center"/>
          </w:tcPr>
          <w:p w14:paraId="7DCAB519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20" w:type="dxa"/>
            <w:gridSpan w:val="283"/>
            <w:tcBorders>
              <w:top w:val="double" w:sz="4" w:space="0" w:color="auto"/>
            </w:tcBorders>
            <w:vAlign w:val="center"/>
          </w:tcPr>
          <w:p w14:paraId="64926E26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119" w:type="dxa"/>
            <w:gridSpan w:val="418"/>
            <w:tcBorders>
              <w:top w:val="double" w:sz="4" w:space="0" w:color="auto"/>
            </w:tcBorders>
            <w:vAlign w:val="center"/>
          </w:tcPr>
          <w:p w14:paraId="6098A190" w14:textId="77777777" w:rsidR="00681CA0" w:rsidRPr="00AF4451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12</w:t>
            </w:r>
          </w:p>
        </w:tc>
        <w:tc>
          <w:tcPr>
            <w:tcW w:w="1823" w:type="dxa"/>
            <w:gridSpan w:val="130"/>
            <w:tcBorders>
              <w:top w:val="double" w:sz="4" w:space="0" w:color="auto"/>
            </w:tcBorders>
            <w:vAlign w:val="center"/>
          </w:tcPr>
          <w:p w14:paraId="5A7AF185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9905DD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7127CFA" w14:textId="77777777" w:rsidTr="004068EE">
        <w:trPr>
          <w:cantSplit/>
          <w:trHeight w:val="2852"/>
        </w:trPr>
        <w:tc>
          <w:tcPr>
            <w:tcW w:w="10177" w:type="dxa"/>
            <w:gridSpan w:val="1051"/>
            <w:tcBorders>
              <w:top w:val="nil"/>
            </w:tcBorders>
          </w:tcPr>
          <w:p w14:paraId="5FC5EC9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C50E612" w14:textId="77777777" w:rsidTr="004068EE">
        <w:trPr>
          <w:cantSplit/>
        </w:trPr>
        <w:tc>
          <w:tcPr>
            <w:tcW w:w="10177" w:type="dxa"/>
            <w:gridSpan w:val="1051"/>
          </w:tcPr>
          <w:p w14:paraId="2B516308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4640-1</w:t>
            </w:r>
          </w:p>
        </w:tc>
      </w:tr>
      <w:tr w:rsidR="00681CA0" w:rsidRPr="00F33284" w14:paraId="249E3C2D" w14:textId="77777777" w:rsidTr="004068EE">
        <w:tc>
          <w:tcPr>
            <w:tcW w:w="1662" w:type="dxa"/>
            <w:gridSpan w:val="84"/>
          </w:tcPr>
          <w:p w14:paraId="76973B4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270" w:type="dxa"/>
            <w:gridSpan w:val="800"/>
          </w:tcPr>
          <w:p w14:paraId="22C9B44A" w14:textId="77777777" w:rsidR="00681CA0" w:rsidRPr="00AF4451" w:rsidRDefault="00681CA0" w:rsidP="00E141D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F1635DA" w14:textId="77777777" w:rsidR="00681CA0" w:rsidRPr="00AF4451" w:rsidRDefault="00681CA0" w:rsidP="00E141D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45" w:type="dxa"/>
            <w:gridSpan w:val="167"/>
            <w:vAlign w:val="center"/>
          </w:tcPr>
          <w:p w14:paraId="021CC42A" w14:textId="77777777" w:rsidR="00681CA0" w:rsidRPr="00AF4451" w:rsidRDefault="00FA62C7" w:rsidP="00475A9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 xml:space="preserve">с. </w:t>
            </w:r>
            <w:r w:rsidR="00681CA0" w:rsidRPr="00AF4451">
              <w:rPr>
                <w:rFonts w:ascii="Arial" w:hAnsi="Arial" w:cs="Arial"/>
              </w:rPr>
              <w:t>2</w:t>
            </w:r>
          </w:p>
        </w:tc>
      </w:tr>
      <w:tr w:rsidR="00681CA0" w:rsidRPr="00F33284" w14:paraId="2E6B63B6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57757AD" w14:textId="77777777" w:rsidR="00681CA0" w:rsidRPr="00AF4451" w:rsidRDefault="00681CA0" w:rsidP="00475A94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 xml:space="preserve">МСОЛ: </w:t>
            </w:r>
            <w:r w:rsidRPr="00AF4451">
              <w:rPr>
                <w:rFonts w:ascii="Arial" w:hAnsi="Arial" w:cs="Arial"/>
                <w:lang w:val="en-US"/>
              </w:rPr>
              <w:t>FD</w:t>
            </w:r>
            <w:r w:rsidRPr="00AF4451">
              <w:rPr>
                <w:rFonts w:ascii="Arial" w:hAnsi="Arial" w:cs="Arial"/>
              </w:rPr>
              <w:t>-75-</w:t>
            </w:r>
            <w:r w:rsidRPr="00AF4451">
              <w:rPr>
                <w:rFonts w:ascii="Arial" w:hAnsi="Arial" w:cs="Arial"/>
                <w:lang w:val="en-US"/>
              </w:rPr>
              <w:t>L</w:t>
            </w:r>
            <w:r w:rsidRPr="00AF4451">
              <w:rPr>
                <w:rFonts w:ascii="Arial" w:hAnsi="Arial" w:cs="Arial"/>
              </w:rPr>
              <w:t>/</w:t>
            </w:r>
            <w:r w:rsidRPr="00AF4451">
              <w:rPr>
                <w:rFonts w:ascii="Arial" w:hAnsi="Arial" w:cs="Arial"/>
                <w:lang w:val="en-US"/>
              </w:rPr>
              <w:t>P</w:t>
            </w:r>
            <w:r w:rsidRPr="00AF4451">
              <w:rPr>
                <w:rFonts w:ascii="Arial" w:hAnsi="Arial" w:cs="Arial"/>
              </w:rPr>
              <w:t>/</w:t>
            </w:r>
            <w:r w:rsidRPr="00AF4451">
              <w:rPr>
                <w:rFonts w:ascii="Arial" w:hAnsi="Arial" w:cs="Arial"/>
                <w:lang w:val="en-US"/>
              </w:rPr>
              <w:t>H</w:t>
            </w:r>
            <w:r w:rsidRPr="00AF4451">
              <w:rPr>
                <w:rFonts w:ascii="Arial" w:hAnsi="Arial" w:cs="Arial"/>
              </w:rPr>
              <w:t>-</w:t>
            </w:r>
            <w:r w:rsidRPr="00AF4451">
              <w:rPr>
                <w:rFonts w:ascii="Arial" w:hAnsi="Arial" w:cs="Arial"/>
                <w:lang w:val="en-US"/>
              </w:rPr>
              <w:t>G</w:t>
            </w:r>
            <w:r w:rsidRPr="00AF4451">
              <w:rPr>
                <w:rFonts w:ascii="Arial" w:hAnsi="Arial" w:cs="Arial"/>
              </w:rPr>
              <w:t>13-38/1800</w:t>
            </w:r>
          </w:p>
        </w:tc>
      </w:tr>
      <w:tr w:rsidR="00681CA0" w:rsidRPr="00F33284" w14:paraId="7B439659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68DD0B1E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03005B1D" w14:textId="77777777" w:rsidR="00681CA0" w:rsidRPr="00AF4451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AF445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FB4198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36EB24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AEBCA6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2" w:type="dxa"/>
            <w:gridSpan w:val="68"/>
            <w:tcBorders>
              <w:bottom w:val="double" w:sz="4" w:space="0" w:color="auto"/>
            </w:tcBorders>
            <w:vAlign w:val="center"/>
          </w:tcPr>
          <w:p w14:paraId="72C14EE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4" w:type="dxa"/>
            <w:gridSpan w:val="221"/>
            <w:tcBorders>
              <w:bottom w:val="double" w:sz="4" w:space="0" w:color="auto"/>
            </w:tcBorders>
            <w:vAlign w:val="center"/>
          </w:tcPr>
          <w:p w14:paraId="7CFCBA46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Номинал</w:t>
            </w:r>
            <w:r w:rsidRPr="00AF4451">
              <w:rPr>
                <w:rFonts w:ascii="Arial" w:hAnsi="Arial" w:cs="Arial"/>
              </w:rPr>
              <w:t>ь</w:t>
            </w:r>
            <w:r w:rsidRPr="00AF4451">
              <w:rPr>
                <w:rFonts w:ascii="Arial" w:hAnsi="Arial" w:cs="Arial"/>
              </w:rPr>
              <w:t>ная мо</w:t>
            </w:r>
            <w:r w:rsidRPr="00AF4451">
              <w:rPr>
                <w:rFonts w:ascii="Arial" w:hAnsi="Arial" w:cs="Arial"/>
              </w:rPr>
              <w:t>щ</w:t>
            </w:r>
            <w:r w:rsidRPr="00AF4451">
              <w:rPr>
                <w:rFonts w:ascii="Arial" w:hAnsi="Arial" w:cs="Arial"/>
              </w:rPr>
              <w:t>ность, Вт</w:t>
            </w:r>
          </w:p>
        </w:tc>
        <w:tc>
          <w:tcPr>
            <w:tcW w:w="1735" w:type="dxa"/>
            <w:gridSpan w:val="195"/>
            <w:tcBorders>
              <w:bottom w:val="double" w:sz="4" w:space="0" w:color="auto"/>
            </w:tcBorders>
            <w:vAlign w:val="center"/>
          </w:tcPr>
          <w:p w14:paraId="0682FEDA" w14:textId="77777777" w:rsidR="00681CA0" w:rsidRPr="00AF4451" w:rsidRDefault="001F678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Расчетное значение напряжения</w:t>
            </w:r>
            <w:r w:rsidR="00681CA0" w:rsidRPr="00AF4451">
              <w:rPr>
                <w:rFonts w:ascii="Arial" w:hAnsi="Arial" w:cs="Arial"/>
              </w:rPr>
              <w:t>, В</w:t>
            </w:r>
          </w:p>
        </w:tc>
        <w:tc>
          <w:tcPr>
            <w:tcW w:w="1422" w:type="dxa"/>
            <w:gridSpan w:val="187"/>
            <w:tcBorders>
              <w:bottom w:val="double" w:sz="4" w:space="0" w:color="auto"/>
            </w:tcBorders>
            <w:vAlign w:val="center"/>
          </w:tcPr>
          <w:p w14:paraId="6A77A891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Ток кали</w:t>
            </w:r>
            <w:r w:rsidRPr="00AF4451">
              <w:rPr>
                <w:rFonts w:ascii="Arial" w:hAnsi="Arial" w:cs="Arial"/>
              </w:rPr>
              <w:t>б</w:t>
            </w:r>
            <w:r w:rsidRPr="00AF4451">
              <w:rPr>
                <w:rFonts w:ascii="Arial" w:hAnsi="Arial" w:cs="Arial"/>
              </w:rPr>
              <w:t>ровки, А</w:t>
            </w:r>
          </w:p>
        </w:tc>
        <w:tc>
          <w:tcPr>
            <w:tcW w:w="1559" w:type="dxa"/>
            <w:gridSpan w:val="197"/>
            <w:tcBorders>
              <w:bottom w:val="double" w:sz="4" w:space="0" w:color="auto"/>
            </w:tcBorders>
            <w:vAlign w:val="center"/>
          </w:tcPr>
          <w:p w14:paraId="0B8AA56F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961" w:type="dxa"/>
            <w:gridSpan w:val="164"/>
            <w:tcBorders>
              <w:bottom w:val="double" w:sz="4" w:space="0" w:color="auto"/>
            </w:tcBorders>
            <w:vAlign w:val="center"/>
          </w:tcPr>
          <w:p w14:paraId="60F9563C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586E1D8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22B655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8BB4F6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2" w:type="dxa"/>
            <w:gridSpan w:val="68"/>
            <w:tcBorders>
              <w:top w:val="double" w:sz="4" w:space="0" w:color="auto"/>
              <w:bottom w:val="nil"/>
            </w:tcBorders>
            <w:vAlign w:val="center"/>
          </w:tcPr>
          <w:p w14:paraId="64E0E513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4" w:type="dxa"/>
            <w:gridSpan w:val="221"/>
            <w:tcBorders>
              <w:top w:val="double" w:sz="4" w:space="0" w:color="auto"/>
              <w:bottom w:val="nil"/>
            </w:tcBorders>
            <w:vAlign w:val="center"/>
          </w:tcPr>
          <w:p w14:paraId="22C0E385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75</w:t>
            </w:r>
          </w:p>
        </w:tc>
        <w:tc>
          <w:tcPr>
            <w:tcW w:w="1735" w:type="dxa"/>
            <w:gridSpan w:val="195"/>
            <w:tcBorders>
              <w:top w:val="double" w:sz="4" w:space="0" w:color="auto"/>
              <w:bottom w:val="nil"/>
            </w:tcBorders>
            <w:vAlign w:val="center"/>
          </w:tcPr>
          <w:p w14:paraId="5CE52215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235</w:t>
            </w:r>
          </w:p>
        </w:tc>
        <w:tc>
          <w:tcPr>
            <w:tcW w:w="1422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5D596561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0,670</w:t>
            </w:r>
          </w:p>
        </w:tc>
        <w:tc>
          <w:tcPr>
            <w:tcW w:w="1559" w:type="dxa"/>
            <w:gridSpan w:val="197"/>
            <w:tcBorders>
              <w:top w:val="double" w:sz="4" w:space="0" w:color="auto"/>
              <w:bottom w:val="nil"/>
            </w:tcBorders>
            <w:vAlign w:val="center"/>
          </w:tcPr>
          <w:p w14:paraId="49932DB4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240</w:t>
            </w:r>
          </w:p>
        </w:tc>
        <w:tc>
          <w:tcPr>
            <w:tcW w:w="1961" w:type="dxa"/>
            <w:gridSpan w:val="164"/>
            <w:tcBorders>
              <w:top w:val="double" w:sz="4" w:space="0" w:color="auto"/>
              <w:bottom w:val="nil"/>
            </w:tcBorders>
            <w:vAlign w:val="center"/>
          </w:tcPr>
          <w:p w14:paraId="2E4D28B6" w14:textId="77777777" w:rsidR="00681CA0" w:rsidRPr="00AF4451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0,</w:t>
            </w:r>
            <w:r w:rsidRPr="00AF4451">
              <w:rPr>
                <w:rFonts w:ascii="Arial" w:hAnsi="Arial" w:cs="Arial"/>
                <w:lang w:val="en-US"/>
              </w:rPr>
              <w:t>1</w:t>
            </w:r>
            <w:r w:rsidRPr="00AF4451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611F8B2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E57DE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25DB773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2" w:type="dxa"/>
            <w:gridSpan w:val="68"/>
            <w:vAlign w:val="center"/>
          </w:tcPr>
          <w:p w14:paraId="6F799D85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4" w:type="dxa"/>
            <w:gridSpan w:val="221"/>
            <w:vAlign w:val="center"/>
          </w:tcPr>
          <w:p w14:paraId="279CF306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735" w:type="dxa"/>
            <w:gridSpan w:val="195"/>
            <w:vAlign w:val="center"/>
          </w:tcPr>
          <w:p w14:paraId="4B2402D3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22" w:type="dxa"/>
            <w:gridSpan w:val="187"/>
            <w:vAlign w:val="center"/>
          </w:tcPr>
          <w:p w14:paraId="3F8D23BB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gridSpan w:val="197"/>
            <w:vAlign w:val="center"/>
          </w:tcPr>
          <w:p w14:paraId="24A096ED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961" w:type="dxa"/>
            <w:gridSpan w:val="164"/>
            <w:vAlign w:val="center"/>
          </w:tcPr>
          <w:p w14:paraId="3FCABB58" w14:textId="77777777" w:rsidR="00681CA0" w:rsidRPr="00F33284" w:rsidRDefault="00681CA0" w:rsidP="00475A9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F81F01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621782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D1ABF15" w14:textId="77777777" w:rsidR="00681CA0" w:rsidRPr="00F33284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6C71C4E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D0A21E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18C2FF7F" w14:textId="77777777" w:rsidR="00681CA0" w:rsidRPr="00F33284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BD0728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10410D5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F95C61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961" w:type="dxa"/>
            <w:gridSpan w:val="953"/>
            <w:tcBorders>
              <w:top w:val="nil"/>
            </w:tcBorders>
          </w:tcPr>
          <w:p w14:paraId="1FDC129B" w14:textId="77777777" w:rsidR="00681CA0" w:rsidRPr="00F33284" w:rsidRDefault="00681CA0" w:rsidP="00954E0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821" w:type="dxa"/>
            <w:gridSpan w:val="75"/>
            <w:tcBorders>
              <w:top w:val="nil"/>
            </w:tcBorders>
          </w:tcPr>
          <w:p w14:paraId="58C28006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721" w:type="dxa"/>
            <w:gridSpan w:val="4"/>
            <w:tcBorders>
              <w:top w:val="nil"/>
            </w:tcBorders>
          </w:tcPr>
          <w:p w14:paraId="38B65D77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72C7EA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28555D4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406836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123" w:type="dxa"/>
            <w:gridSpan w:val="556"/>
            <w:vMerge w:val="restart"/>
            <w:tcBorders>
              <w:top w:val="nil"/>
            </w:tcBorders>
            <w:vAlign w:val="center"/>
          </w:tcPr>
          <w:p w14:paraId="68EB35CB" w14:textId="77777777" w:rsidR="00681CA0" w:rsidRPr="00F33284" w:rsidRDefault="00681CA0" w:rsidP="00AF4451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подогрева к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38" w:type="dxa"/>
            <w:gridSpan w:val="397"/>
            <w:tcBorders>
              <w:top w:val="nil"/>
            </w:tcBorders>
            <w:vAlign w:val="center"/>
          </w:tcPr>
          <w:p w14:paraId="227B9BDE" w14:textId="77777777" w:rsidR="00681CA0" w:rsidRPr="00AF4451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менее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821" w:type="dxa"/>
            <w:gridSpan w:val="75"/>
            <w:tcBorders>
              <w:top w:val="nil"/>
            </w:tcBorders>
            <w:vAlign w:val="center"/>
          </w:tcPr>
          <w:p w14:paraId="7B17556F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721" w:type="dxa"/>
            <w:gridSpan w:val="4"/>
            <w:tcBorders>
              <w:top w:val="nil"/>
            </w:tcBorders>
            <w:vAlign w:val="center"/>
          </w:tcPr>
          <w:p w14:paraId="49356F98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207063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7416B4A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03A593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123" w:type="dxa"/>
            <w:gridSpan w:val="556"/>
            <w:vMerge/>
          </w:tcPr>
          <w:p w14:paraId="697C88F6" w14:textId="77777777" w:rsidR="00681CA0" w:rsidRPr="00F33284" w:rsidRDefault="00681CA0" w:rsidP="00954E0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8" w:type="dxa"/>
            <w:gridSpan w:val="397"/>
            <w:tcBorders>
              <w:top w:val="nil"/>
            </w:tcBorders>
            <w:vAlign w:val="center"/>
          </w:tcPr>
          <w:p w14:paraId="699F463E" w14:textId="77777777" w:rsidR="00681CA0" w:rsidRPr="00AF4451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более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821" w:type="dxa"/>
            <w:gridSpan w:val="75"/>
            <w:tcBorders>
              <w:top w:val="nil"/>
            </w:tcBorders>
            <w:vAlign w:val="center"/>
          </w:tcPr>
          <w:p w14:paraId="1E56A28D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11,0</w:t>
            </w:r>
          </w:p>
        </w:tc>
        <w:tc>
          <w:tcPr>
            <w:tcW w:w="721" w:type="dxa"/>
            <w:gridSpan w:val="4"/>
            <w:tcBorders>
              <w:top w:val="nil"/>
            </w:tcBorders>
            <w:vAlign w:val="center"/>
          </w:tcPr>
          <w:p w14:paraId="7CA6AF8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1A8794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9F7A9FE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3BDCF3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123" w:type="dxa"/>
            <w:gridSpan w:val="556"/>
            <w:vMerge w:val="restart"/>
            <w:tcBorders>
              <w:top w:val="nil"/>
            </w:tcBorders>
            <w:vAlign w:val="center"/>
          </w:tcPr>
          <w:p w14:paraId="23C29EC9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38" w:type="dxa"/>
            <w:gridSpan w:val="397"/>
            <w:tcBorders>
              <w:top w:val="nil"/>
            </w:tcBorders>
            <w:vAlign w:val="center"/>
          </w:tcPr>
          <w:p w14:paraId="7C5254E4" w14:textId="77777777" w:rsidR="00681CA0" w:rsidRPr="00AF4451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менее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821" w:type="dxa"/>
            <w:gridSpan w:val="75"/>
            <w:tcBorders>
              <w:top w:val="nil"/>
            </w:tcBorders>
            <w:vAlign w:val="center"/>
          </w:tcPr>
          <w:p w14:paraId="7D8FA0CA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721" w:type="dxa"/>
            <w:gridSpan w:val="4"/>
            <w:tcBorders>
              <w:top w:val="nil"/>
            </w:tcBorders>
            <w:vAlign w:val="center"/>
          </w:tcPr>
          <w:p w14:paraId="0A18703B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6962AD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A260A50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D414E3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123" w:type="dxa"/>
            <w:gridSpan w:val="556"/>
            <w:vMerge/>
          </w:tcPr>
          <w:p w14:paraId="6D625EC2" w14:textId="77777777" w:rsidR="00681CA0" w:rsidRPr="00F33284" w:rsidRDefault="00681CA0" w:rsidP="00954E0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8" w:type="dxa"/>
            <w:gridSpan w:val="397"/>
            <w:tcBorders>
              <w:top w:val="nil"/>
            </w:tcBorders>
            <w:vAlign w:val="center"/>
          </w:tcPr>
          <w:p w14:paraId="71DA1CF4" w14:textId="77777777" w:rsidR="00681CA0" w:rsidRPr="00AF4451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более (действующее</w:t>
            </w:r>
            <w:r w:rsidR="004D4B24" w:rsidRPr="00AF4451">
              <w:rPr>
                <w:rFonts w:ascii="Arial" w:hAnsi="Arial" w:cs="Arial"/>
              </w:rPr>
              <w:t xml:space="preserve"> значение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821" w:type="dxa"/>
            <w:gridSpan w:val="75"/>
            <w:tcBorders>
              <w:top w:val="nil"/>
            </w:tcBorders>
            <w:vAlign w:val="center"/>
          </w:tcPr>
          <w:p w14:paraId="5795ACCF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500</w:t>
            </w:r>
          </w:p>
        </w:tc>
        <w:tc>
          <w:tcPr>
            <w:tcW w:w="721" w:type="dxa"/>
            <w:gridSpan w:val="4"/>
            <w:tcBorders>
              <w:top w:val="nil"/>
            </w:tcBorders>
            <w:vAlign w:val="center"/>
          </w:tcPr>
          <w:p w14:paraId="241357E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51FA5B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8570F1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066AA4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961" w:type="dxa"/>
            <w:gridSpan w:val="953"/>
            <w:tcBorders>
              <w:top w:val="nil"/>
            </w:tcBorders>
          </w:tcPr>
          <w:p w14:paraId="1D9F5284" w14:textId="77777777" w:rsidR="00681CA0" w:rsidRPr="00F33284" w:rsidRDefault="00681CA0" w:rsidP="00954E0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821" w:type="dxa"/>
            <w:gridSpan w:val="75"/>
            <w:tcBorders>
              <w:top w:val="nil"/>
            </w:tcBorders>
            <w:vAlign w:val="center"/>
          </w:tcPr>
          <w:p w14:paraId="042D5AF0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</w:t>
            </w:r>
          </w:p>
        </w:tc>
        <w:tc>
          <w:tcPr>
            <w:tcW w:w="721" w:type="dxa"/>
            <w:gridSpan w:val="4"/>
            <w:tcBorders>
              <w:top w:val="nil"/>
            </w:tcBorders>
            <w:vAlign w:val="center"/>
          </w:tcPr>
          <w:p w14:paraId="5B065984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DA4FCD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9FCF7B7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34AB26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123" w:type="dxa"/>
            <w:gridSpan w:val="556"/>
            <w:tcBorders>
              <w:top w:val="nil"/>
            </w:tcBorders>
            <w:vAlign w:val="center"/>
          </w:tcPr>
          <w:p w14:paraId="43AB05FD" w14:textId="77777777" w:rsidR="00681CA0" w:rsidRPr="00F33284" w:rsidRDefault="00681CA0" w:rsidP="00AF4451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38" w:type="dxa"/>
            <w:gridSpan w:val="397"/>
            <w:tcBorders>
              <w:top w:val="nil"/>
            </w:tcBorders>
          </w:tcPr>
          <w:p w14:paraId="13119C52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>Не менее (пиковое</w:t>
            </w:r>
            <w:r w:rsidR="004D4B24" w:rsidRPr="00AF4451">
              <w:rPr>
                <w:rFonts w:ascii="Arial" w:hAnsi="Arial" w:cs="Arial"/>
              </w:rPr>
              <w:t xml:space="preserve"> зн</w:t>
            </w:r>
            <w:r w:rsidR="004D4B24" w:rsidRPr="00AF4451">
              <w:rPr>
                <w:rFonts w:ascii="Arial" w:hAnsi="Arial" w:cs="Arial"/>
              </w:rPr>
              <w:t>а</w:t>
            </w:r>
            <w:r w:rsidR="004D4B24" w:rsidRPr="00AF4451">
              <w:rPr>
                <w:rFonts w:ascii="Arial" w:hAnsi="Arial" w:cs="Arial"/>
              </w:rPr>
              <w:t>чение</w:t>
            </w:r>
            <w:r w:rsidRPr="00AF4451">
              <w:rPr>
                <w:rFonts w:ascii="Arial" w:hAnsi="Arial" w:cs="Arial"/>
              </w:rPr>
              <w:t>)</w:t>
            </w:r>
          </w:p>
        </w:tc>
        <w:tc>
          <w:tcPr>
            <w:tcW w:w="821" w:type="dxa"/>
            <w:gridSpan w:val="75"/>
            <w:tcBorders>
              <w:top w:val="nil"/>
            </w:tcBorders>
            <w:vAlign w:val="center"/>
          </w:tcPr>
          <w:p w14:paraId="25A6AE5D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721" w:type="dxa"/>
            <w:gridSpan w:val="4"/>
            <w:tcBorders>
              <w:top w:val="nil"/>
            </w:tcBorders>
            <w:vAlign w:val="center"/>
          </w:tcPr>
          <w:p w14:paraId="067BDE9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916C7D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6ADE826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58B8104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123" w:type="dxa"/>
            <w:gridSpan w:val="556"/>
          </w:tcPr>
          <w:p w14:paraId="28565E99" w14:textId="77777777" w:rsidR="00681CA0" w:rsidRPr="00F33284" w:rsidRDefault="00681CA0" w:rsidP="00954E0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838" w:type="dxa"/>
            <w:gridSpan w:val="397"/>
          </w:tcPr>
          <w:p w14:paraId="1477DA64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821" w:type="dxa"/>
            <w:gridSpan w:val="75"/>
          </w:tcPr>
          <w:p w14:paraId="5501FAC1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1,100</w:t>
            </w:r>
          </w:p>
        </w:tc>
        <w:tc>
          <w:tcPr>
            <w:tcW w:w="721" w:type="dxa"/>
            <w:gridSpan w:val="4"/>
          </w:tcPr>
          <w:p w14:paraId="47FDA271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84DAB3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27D68CD" w14:textId="77777777" w:rsidTr="004068EE">
        <w:trPr>
          <w:cantSplit/>
          <w:trHeight w:val="6714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58AFAFC0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  <w:p w14:paraId="66F6508F" w14:textId="77777777" w:rsidR="00681CA0" w:rsidRPr="00065017" w:rsidRDefault="00681CA0" w:rsidP="00065017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65017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065017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1E3481A9" w14:textId="77777777" w:rsidTr="004068EE">
        <w:trPr>
          <w:cantSplit/>
        </w:trPr>
        <w:tc>
          <w:tcPr>
            <w:tcW w:w="10177" w:type="dxa"/>
            <w:gridSpan w:val="1051"/>
          </w:tcPr>
          <w:p w14:paraId="702A34B2" w14:textId="77777777" w:rsidR="00681CA0" w:rsidRPr="00F33284" w:rsidRDefault="006264B7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4640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5A360C85" w14:textId="77777777" w:rsidTr="004068EE">
        <w:tc>
          <w:tcPr>
            <w:tcW w:w="2127" w:type="dxa"/>
            <w:gridSpan w:val="163"/>
          </w:tcPr>
          <w:p w14:paraId="5F5EE09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224" w:type="dxa"/>
            <w:gridSpan w:val="806"/>
          </w:tcPr>
          <w:p w14:paraId="55DA395F" w14:textId="77777777" w:rsidR="00681CA0" w:rsidRPr="00AF4451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FD7E6C7" w14:textId="77777777" w:rsidR="00681CA0" w:rsidRPr="00AF4451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AF4451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26" w:type="dxa"/>
            <w:gridSpan w:val="82"/>
            <w:vAlign w:val="center"/>
          </w:tcPr>
          <w:p w14:paraId="08BD1E0A" w14:textId="77777777" w:rsidR="00681CA0" w:rsidRPr="00AF4451" w:rsidRDefault="00FA62C7" w:rsidP="00954E0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AF4451">
              <w:rPr>
                <w:rFonts w:ascii="Arial" w:hAnsi="Arial" w:cs="Arial"/>
              </w:rPr>
              <w:t xml:space="preserve">с. </w:t>
            </w:r>
            <w:r w:rsidR="00681CA0" w:rsidRPr="00AF4451">
              <w:rPr>
                <w:rFonts w:ascii="Arial" w:hAnsi="Arial" w:cs="Arial"/>
              </w:rPr>
              <w:t>1</w:t>
            </w:r>
          </w:p>
        </w:tc>
      </w:tr>
      <w:tr w:rsidR="00681CA0" w:rsidRPr="00F33284" w14:paraId="0486723B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68B2E92" w14:textId="77777777" w:rsidR="00681CA0" w:rsidRPr="00424349" w:rsidRDefault="00681CA0" w:rsidP="00954E04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-80-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13-38/1500</w:t>
            </w:r>
          </w:p>
        </w:tc>
      </w:tr>
      <w:tr w:rsidR="00681CA0" w:rsidRPr="00F33284" w14:paraId="5E1AF09D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34D8F715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6" w:type="dxa"/>
            <w:gridSpan w:val="158"/>
            <w:tcBorders>
              <w:bottom w:val="double" w:sz="4" w:space="0" w:color="auto"/>
            </w:tcBorders>
            <w:vAlign w:val="center"/>
          </w:tcPr>
          <w:p w14:paraId="028BBC92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Вт</w:t>
            </w:r>
          </w:p>
        </w:tc>
        <w:tc>
          <w:tcPr>
            <w:tcW w:w="1276" w:type="dxa"/>
            <w:gridSpan w:val="166"/>
            <w:tcBorders>
              <w:bottom w:val="double" w:sz="4" w:space="0" w:color="auto"/>
            </w:tcBorders>
            <w:vAlign w:val="center"/>
          </w:tcPr>
          <w:p w14:paraId="45CDDBA5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Схема</w:t>
            </w:r>
          </w:p>
        </w:tc>
        <w:tc>
          <w:tcPr>
            <w:tcW w:w="2841" w:type="dxa"/>
            <w:gridSpan w:val="347"/>
            <w:tcBorders>
              <w:bottom w:val="double" w:sz="4" w:space="0" w:color="auto"/>
            </w:tcBorders>
            <w:vAlign w:val="center"/>
          </w:tcPr>
          <w:p w14:paraId="0570220A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Катод</w:t>
            </w:r>
          </w:p>
        </w:tc>
        <w:tc>
          <w:tcPr>
            <w:tcW w:w="1276" w:type="dxa"/>
            <w:gridSpan w:val="130"/>
            <w:tcBorders>
              <w:bottom w:val="double" w:sz="4" w:space="0" w:color="auto"/>
            </w:tcBorders>
            <w:vAlign w:val="center"/>
          </w:tcPr>
          <w:p w14:paraId="39D67CA0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Цоколь</w:t>
            </w:r>
          </w:p>
        </w:tc>
        <w:tc>
          <w:tcPr>
            <w:tcW w:w="2244" w:type="dxa"/>
            <w:gridSpan w:val="231"/>
            <w:tcBorders>
              <w:bottom w:val="double" w:sz="4" w:space="0" w:color="auto"/>
            </w:tcBorders>
            <w:vAlign w:val="center"/>
          </w:tcPr>
          <w:p w14:paraId="7477D94B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Номинальные ра</w:t>
            </w:r>
            <w:r w:rsidRPr="00DC00D4">
              <w:rPr>
                <w:rFonts w:ascii="Arial" w:hAnsi="Arial" w:cs="Arial"/>
              </w:rPr>
              <w:t>з</w:t>
            </w:r>
            <w:r w:rsidRPr="00DC00D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4D803EA" w14:textId="77777777" w:rsidR="00681CA0" w:rsidRPr="00F33284" w:rsidRDefault="00681CA0" w:rsidP="00DC00D4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6A5D9AB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4A8D914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6" w:type="dxa"/>
            <w:gridSpan w:val="158"/>
            <w:tcBorders>
              <w:top w:val="double" w:sz="4" w:space="0" w:color="auto"/>
            </w:tcBorders>
            <w:vAlign w:val="center"/>
          </w:tcPr>
          <w:p w14:paraId="340A1267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80</w:t>
            </w:r>
          </w:p>
        </w:tc>
        <w:tc>
          <w:tcPr>
            <w:tcW w:w="1276" w:type="dxa"/>
            <w:gridSpan w:val="166"/>
            <w:tcBorders>
              <w:top w:val="double" w:sz="4" w:space="0" w:color="auto"/>
            </w:tcBorders>
            <w:vAlign w:val="center"/>
          </w:tcPr>
          <w:p w14:paraId="0170BE35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Бесста</w:t>
            </w:r>
            <w:r w:rsidRPr="00DC00D4">
              <w:rPr>
                <w:rFonts w:ascii="Arial" w:hAnsi="Arial" w:cs="Arial"/>
              </w:rPr>
              <w:t>р</w:t>
            </w:r>
            <w:r w:rsidRPr="00DC00D4">
              <w:rPr>
                <w:rFonts w:ascii="Arial" w:hAnsi="Arial" w:cs="Arial"/>
              </w:rPr>
              <w:t>терная</w:t>
            </w:r>
          </w:p>
        </w:tc>
        <w:tc>
          <w:tcPr>
            <w:tcW w:w="2841" w:type="dxa"/>
            <w:gridSpan w:val="347"/>
            <w:tcBorders>
              <w:top w:val="double" w:sz="4" w:space="0" w:color="auto"/>
            </w:tcBorders>
            <w:vAlign w:val="center"/>
          </w:tcPr>
          <w:p w14:paraId="5D3DA0FD" w14:textId="77777777" w:rsidR="00681CA0" w:rsidRPr="00DC00D4" w:rsidRDefault="003677C6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DC00D4">
              <w:rPr>
                <w:rFonts w:ascii="Arial" w:hAnsi="Arial" w:cs="Arial"/>
              </w:rPr>
              <w:t>редварительного под</w:t>
            </w:r>
            <w:r w:rsidR="00681CA0" w:rsidRPr="00DC00D4">
              <w:rPr>
                <w:rFonts w:ascii="Arial" w:hAnsi="Arial" w:cs="Arial"/>
              </w:rPr>
              <w:t>о</w:t>
            </w:r>
            <w:r w:rsidR="00681CA0" w:rsidRPr="00DC00D4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276" w:type="dxa"/>
            <w:gridSpan w:val="130"/>
            <w:tcBorders>
              <w:top w:val="double" w:sz="4" w:space="0" w:color="auto"/>
            </w:tcBorders>
            <w:vAlign w:val="center"/>
          </w:tcPr>
          <w:p w14:paraId="2055EA6C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  <w:lang w:val="en-US"/>
              </w:rPr>
              <w:t>G</w:t>
            </w:r>
            <w:r w:rsidRPr="00DC00D4">
              <w:rPr>
                <w:rFonts w:ascii="Arial" w:hAnsi="Arial" w:cs="Arial"/>
              </w:rPr>
              <w:t>13</w:t>
            </w:r>
          </w:p>
        </w:tc>
        <w:tc>
          <w:tcPr>
            <w:tcW w:w="2244" w:type="dxa"/>
            <w:gridSpan w:val="231"/>
            <w:tcBorders>
              <w:top w:val="double" w:sz="4" w:space="0" w:color="auto"/>
            </w:tcBorders>
            <w:vAlign w:val="center"/>
          </w:tcPr>
          <w:p w14:paraId="1B0EEE61" w14:textId="77777777" w:rsidR="00681CA0" w:rsidRPr="00DC00D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C00D4">
              <w:rPr>
                <w:rFonts w:ascii="Arial" w:hAnsi="Arial" w:cs="Arial"/>
              </w:rPr>
              <w:t>38</w:t>
            </w:r>
            <w:r w:rsidRPr="00DC00D4">
              <w:rPr>
                <w:rFonts w:ascii="Arial" w:hAnsi="Arial" w:cs="Arial"/>
                <w:lang w:val="en-US"/>
              </w:rPr>
              <w:t xml:space="preserve"> х </w:t>
            </w:r>
            <w:r w:rsidRPr="00DC00D4">
              <w:rPr>
                <w:rFonts w:ascii="Arial" w:hAnsi="Arial" w:cs="Arial"/>
              </w:rPr>
              <w:t>1500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6DBBB1C" w14:textId="77777777" w:rsidR="00681CA0" w:rsidRPr="00F33284" w:rsidRDefault="00681CA0" w:rsidP="00DC00D4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4EC7E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39C4D50" w14:textId="77777777" w:rsidR="00681CA0" w:rsidRPr="00DC00D4" w:rsidRDefault="00681CA0" w:rsidP="00DC00D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CD0EECE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7F57106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4A1E11F2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EA33D90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77DB68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74A331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666156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6" w:type="dxa"/>
            <w:gridSpan w:val="158"/>
            <w:tcBorders>
              <w:top w:val="nil"/>
            </w:tcBorders>
          </w:tcPr>
          <w:p w14:paraId="5550C01A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4117" w:type="dxa"/>
            <w:gridSpan w:val="513"/>
            <w:tcBorders>
              <w:top w:val="nil"/>
            </w:tcBorders>
          </w:tcPr>
          <w:p w14:paraId="15E6868E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670" w:type="dxa"/>
            <w:gridSpan w:val="227"/>
            <w:tcBorders>
              <w:top w:val="nil"/>
            </w:tcBorders>
          </w:tcPr>
          <w:p w14:paraId="47C4B8A6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50" w:type="dxa"/>
            <w:gridSpan w:val="134"/>
            <w:tcBorders>
              <w:top w:val="nil"/>
            </w:tcBorders>
          </w:tcPr>
          <w:p w14:paraId="60EC8195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C3423B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3FF3AA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496C18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6" w:type="dxa"/>
            <w:gridSpan w:val="158"/>
            <w:tcBorders>
              <w:top w:val="nil"/>
              <w:bottom w:val="double" w:sz="4" w:space="0" w:color="auto"/>
            </w:tcBorders>
          </w:tcPr>
          <w:p w14:paraId="068A955C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Не более</w:t>
            </w:r>
          </w:p>
        </w:tc>
        <w:tc>
          <w:tcPr>
            <w:tcW w:w="1989" w:type="dxa"/>
            <w:gridSpan w:val="242"/>
            <w:tcBorders>
              <w:top w:val="nil"/>
              <w:bottom w:val="double" w:sz="4" w:space="0" w:color="auto"/>
            </w:tcBorders>
          </w:tcPr>
          <w:p w14:paraId="0D90AAF0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Не менее</w:t>
            </w:r>
          </w:p>
        </w:tc>
        <w:tc>
          <w:tcPr>
            <w:tcW w:w="2128" w:type="dxa"/>
            <w:gridSpan w:val="271"/>
            <w:tcBorders>
              <w:top w:val="nil"/>
              <w:bottom w:val="double" w:sz="4" w:space="0" w:color="auto"/>
            </w:tcBorders>
          </w:tcPr>
          <w:p w14:paraId="01FA7BBA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Не более</w:t>
            </w:r>
          </w:p>
        </w:tc>
        <w:tc>
          <w:tcPr>
            <w:tcW w:w="3520" w:type="dxa"/>
            <w:gridSpan w:val="361"/>
            <w:tcBorders>
              <w:top w:val="nil"/>
              <w:bottom w:val="double" w:sz="4" w:space="0" w:color="auto"/>
            </w:tcBorders>
          </w:tcPr>
          <w:p w14:paraId="01694D70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FCC846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2DA6AC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117AC37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6" w:type="dxa"/>
            <w:gridSpan w:val="158"/>
            <w:tcBorders>
              <w:top w:val="double" w:sz="4" w:space="0" w:color="auto"/>
            </w:tcBorders>
          </w:tcPr>
          <w:p w14:paraId="2DAA2E36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1500,0</w:t>
            </w:r>
          </w:p>
        </w:tc>
        <w:tc>
          <w:tcPr>
            <w:tcW w:w="1989" w:type="dxa"/>
            <w:gridSpan w:val="242"/>
            <w:tcBorders>
              <w:top w:val="double" w:sz="4" w:space="0" w:color="auto"/>
            </w:tcBorders>
          </w:tcPr>
          <w:p w14:paraId="74BB9000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1504,7</w:t>
            </w:r>
          </w:p>
        </w:tc>
        <w:tc>
          <w:tcPr>
            <w:tcW w:w="2128" w:type="dxa"/>
            <w:gridSpan w:val="271"/>
            <w:tcBorders>
              <w:top w:val="double" w:sz="4" w:space="0" w:color="auto"/>
            </w:tcBorders>
          </w:tcPr>
          <w:p w14:paraId="5A904DA7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1507,1</w:t>
            </w:r>
          </w:p>
        </w:tc>
        <w:tc>
          <w:tcPr>
            <w:tcW w:w="1661" w:type="dxa"/>
            <w:gridSpan w:val="224"/>
            <w:tcBorders>
              <w:top w:val="double" w:sz="4" w:space="0" w:color="auto"/>
            </w:tcBorders>
          </w:tcPr>
          <w:p w14:paraId="6CFFF108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1514,2</w:t>
            </w:r>
          </w:p>
        </w:tc>
        <w:tc>
          <w:tcPr>
            <w:tcW w:w="1859" w:type="dxa"/>
            <w:gridSpan w:val="137"/>
            <w:tcBorders>
              <w:top w:val="double" w:sz="4" w:space="0" w:color="auto"/>
            </w:tcBorders>
          </w:tcPr>
          <w:p w14:paraId="31CEB94B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2A72F9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FBDDAF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04059B2" w14:textId="77777777" w:rsidR="00681CA0" w:rsidRPr="00DC00D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7DF866F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186967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3" w:type="dxa"/>
            <w:gridSpan w:val="1032"/>
          </w:tcPr>
          <w:p w14:paraId="63463CEC" w14:textId="77777777" w:rsidR="00681CA0" w:rsidRPr="00DC00D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C00D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89C1BB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F8D8D5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535131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6" w:type="dxa"/>
            <w:gridSpan w:val="18"/>
            <w:tcBorders>
              <w:top w:val="nil"/>
              <w:bottom w:val="double" w:sz="4" w:space="0" w:color="auto"/>
            </w:tcBorders>
            <w:vAlign w:val="center"/>
          </w:tcPr>
          <w:p w14:paraId="302A06C3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Ч</w:t>
            </w:r>
            <w:r w:rsidRPr="00DC00D4">
              <w:rPr>
                <w:rFonts w:ascii="Arial" w:hAnsi="Arial" w:cs="Arial"/>
              </w:rPr>
              <w:t>а</w:t>
            </w:r>
            <w:r w:rsidRPr="00DC00D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кГц</w:t>
            </w:r>
          </w:p>
        </w:tc>
        <w:tc>
          <w:tcPr>
            <w:tcW w:w="1552" w:type="dxa"/>
            <w:gridSpan w:val="245"/>
            <w:tcBorders>
              <w:top w:val="nil"/>
              <w:bottom w:val="double" w:sz="4" w:space="0" w:color="auto"/>
            </w:tcBorders>
            <w:vAlign w:val="center"/>
          </w:tcPr>
          <w:p w14:paraId="57524386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Номинал</w:t>
            </w:r>
            <w:r w:rsidRPr="00DC00D4">
              <w:rPr>
                <w:rFonts w:ascii="Arial" w:hAnsi="Arial" w:cs="Arial"/>
              </w:rPr>
              <w:t>ь</w:t>
            </w:r>
            <w:r w:rsidRPr="00DC00D4">
              <w:rPr>
                <w:rFonts w:ascii="Arial" w:hAnsi="Arial" w:cs="Arial"/>
              </w:rPr>
              <w:t>ная мо</w:t>
            </w:r>
            <w:r w:rsidRPr="00DC00D4">
              <w:rPr>
                <w:rFonts w:ascii="Arial" w:hAnsi="Arial" w:cs="Arial"/>
              </w:rPr>
              <w:t>щ</w:t>
            </w:r>
            <w:r w:rsidRPr="00DC00D4">
              <w:rPr>
                <w:rFonts w:ascii="Arial" w:hAnsi="Arial" w:cs="Arial"/>
              </w:rPr>
              <w:t>ность ПРА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Вт</w:t>
            </w:r>
          </w:p>
        </w:tc>
        <w:tc>
          <w:tcPr>
            <w:tcW w:w="1417" w:type="dxa"/>
            <w:gridSpan w:val="137"/>
            <w:tcBorders>
              <w:top w:val="nil"/>
              <w:bottom w:val="double" w:sz="4" w:space="0" w:color="auto"/>
            </w:tcBorders>
            <w:vAlign w:val="center"/>
          </w:tcPr>
          <w:p w14:paraId="09F55FF9" w14:textId="77777777" w:rsidR="00681CA0" w:rsidRPr="00FE7BC1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Расчетное значение напряж</w:t>
            </w:r>
            <w:r w:rsidRPr="00FE7BC1">
              <w:rPr>
                <w:rFonts w:ascii="Arial" w:hAnsi="Arial" w:cs="Arial"/>
              </w:rPr>
              <w:t>е</w:t>
            </w:r>
            <w:r w:rsidRPr="00FE7BC1">
              <w:rPr>
                <w:rFonts w:ascii="Arial" w:hAnsi="Arial" w:cs="Arial"/>
              </w:rPr>
              <w:t>ния</w:t>
            </w:r>
            <w:r w:rsidR="00681CA0" w:rsidRPr="00FE7BC1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134" w:type="dxa"/>
            <w:gridSpan w:val="138"/>
            <w:tcBorders>
              <w:top w:val="nil"/>
              <w:bottom w:val="double" w:sz="4" w:space="0" w:color="auto"/>
            </w:tcBorders>
            <w:vAlign w:val="center"/>
          </w:tcPr>
          <w:p w14:paraId="256F8357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Расст</w:t>
            </w:r>
            <w:r w:rsidRPr="00FE7BC1">
              <w:rPr>
                <w:rFonts w:ascii="Arial" w:hAnsi="Arial" w:cs="Arial"/>
              </w:rPr>
              <w:t>о</w:t>
            </w:r>
            <w:r w:rsidRPr="00FE7BC1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60" w:type="dxa"/>
            <w:gridSpan w:val="198"/>
            <w:tcBorders>
              <w:top w:val="nil"/>
              <w:bottom w:val="double" w:sz="4" w:space="0" w:color="auto"/>
            </w:tcBorders>
            <w:vAlign w:val="center"/>
          </w:tcPr>
          <w:p w14:paraId="420E56B4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Напряжение на катоде (действу</w:t>
            </w:r>
            <w:r w:rsidRPr="00FE7BC1">
              <w:rPr>
                <w:rFonts w:ascii="Arial" w:hAnsi="Arial" w:cs="Arial"/>
              </w:rPr>
              <w:t>ю</w:t>
            </w:r>
            <w:r w:rsidRPr="00FE7BC1">
              <w:rPr>
                <w:rFonts w:ascii="Arial" w:hAnsi="Arial" w:cs="Arial"/>
              </w:rPr>
              <w:t>щее</w:t>
            </w:r>
            <w:r w:rsidR="004D4B24" w:rsidRPr="00FE7BC1">
              <w:rPr>
                <w:rFonts w:ascii="Arial" w:hAnsi="Arial" w:cs="Arial"/>
              </w:rPr>
              <w:t xml:space="preserve"> знач</w:t>
            </w:r>
            <w:r w:rsidR="004D4B24" w:rsidRPr="00FE7BC1">
              <w:rPr>
                <w:rFonts w:ascii="Arial" w:hAnsi="Arial" w:cs="Arial"/>
              </w:rPr>
              <w:t>е</w:t>
            </w:r>
            <w:r w:rsidR="004D4B24" w:rsidRPr="00FE7BC1">
              <w:rPr>
                <w:rFonts w:ascii="Arial" w:hAnsi="Arial" w:cs="Arial"/>
              </w:rPr>
              <w:t xml:space="preserve">ние </w:t>
            </w:r>
            <w:r w:rsidRPr="00FE7BC1">
              <w:rPr>
                <w:rFonts w:ascii="Arial" w:hAnsi="Arial" w:cs="Arial"/>
              </w:rPr>
              <w:t>), В</w:t>
            </w:r>
          </w:p>
        </w:tc>
        <w:tc>
          <w:tcPr>
            <w:tcW w:w="1701" w:type="dxa"/>
            <w:gridSpan w:val="244"/>
            <w:tcBorders>
              <w:top w:val="nil"/>
              <w:bottom w:val="double" w:sz="4" w:space="0" w:color="auto"/>
            </w:tcBorders>
            <w:vAlign w:val="center"/>
          </w:tcPr>
          <w:p w14:paraId="3B2116C6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Напряжение холостого х</w:t>
            </w:r>
            <w:r w:rsidRPr="00FE7BC1">
              <w:rPr>
                <w:rFonts w:ascii="Arial" w:hAnsi="Arial" w:cs="Arial"/>
              </w:rPr>
              <w:t>о</w:t>
            </w:r>
            <w:r w:rsidRPr="00FE7BC1">
              <w:rPr>
                <w:rFonts w:ascii="Arial" w:hAnsi="Arial" w:cs="Arial"/>
              </w:rPr>
              <w:t>да (действ</w:t>
            </w:r>
            <w:r w:rsidRPr="00FE7BC1">
              <w:rPr>
                <w:rFonts w:ascii="Arial" w:hAnsi="Arial" w:cs="Arial"/>
              </w:rPr>
              <w:t>у</w:t>
            </w:r>
            <w:r w:rsidRPr="00FE7BC1">
              <w:rPr>
                <w:rFonts w:ascii="Arial" w:hAnsi="Arial" w:cs="Arial"/>
              </w:rPr>
              <w:t>ющее</w:t>
            </w:r>
            <w:r w:rsidR="004D4B24" w:rsidRPr="00FE7BC1">
              <w:rPr>
                <w:rFonts w:ascii="Arial" w:hAnsi="Arial" w:cs="Arial"/>
              </w:rPr>
              <w:t xml:space="preserve"> знач</w:t>
            </w:r>
            <w:r w:rsidR="004D4B24" w:rsidRPr="00FE7BC1">
              <w:rPr>
                <w:rFonts w:ascii="Arial" w:hAnsi="Arial" w:cs="Arial"/>
              </w:rPr>
              <w:t>е</w:t>
            </w:r>
            <w:r w:rsidR="004D4B24" w:rsidRPr="00FE7BC1">
              <w:rPr>
                <w:rFonts w:ascii="Arial" w:hAnsi="Arial" w:cs="Arial"/>
              </w:rPr>
              <w:t xml:space="preserve">ние </w:t>
            </w:r>
            <w:r w:rsidRPr="00FE7BC1">
              <w:rPr>
                <w:rFonts w:ascii="Arial" w:hAnsi="Arial" w:cs="Arial"/>
              </w:rPr>
              <w:t>), В</w:t>
            </w:r>
          </w:p>
        </w:tc>
        <w:tc>
          <w:tcPr>
            <w:tcW w:w="1253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7F738C88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Время зажиг</w:t>
            </w:r>
            <w:r w:rsidRPr="00FE7BC1">
              <w:rPr>
                <w:rFonts w:ascii="Arial" w:hAnsi="Arial" w:cs="Arial"/>
              </w:rPr>
              <w:t>а</w:t>
            </w:r>
            <w:r w:rsidRPr="00FE7BC1">
              <w:rPr>
                <w:rFonts w:ascii="Arial" w:hAnsi="Arial" w:cs="Arial"/>
              </w:rPr>
              <w:t>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EE33F1C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D2AAF5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BA33E0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18"/>
            <w:tcBorders>
              <w:top w:val="double" w:sz="4" w:space="0" w:color="auto"/>
              <w:bottom w:val="nil"/>
            </w:tcBorders>
            <w:vAlign w:val="center"/>
          </w:tcPr>
          <w:p w14:paraId="708FFD97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50</w:t>
            </w:r>
          </w:p>
        </w:tc>
        <w:tc>
          <w:tcPr>
            <w:tcW w:w="1552" w:type="dxa"/>
            <w:gridSpan w:val="245"/>
            <w:tcBorders>
              <w:top w:val="double" w:sz="4" w:space="0" w:color="auto"/>
              <w:bottom w:val="nil"/>
            </w:tcBorders>
            <w:vAlign w:val="center"/>
          </w:tcPr>
          <w:p w14:paraId="5F0082B7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80</w:t>
            </w:r>
          </w:p>
        </w:tc>
        <w:tc>
          <w:tcPr>
            <w:tcW w:w="1417" w:type="dxa"/>
            <w:gridSpan w:val="137"/>
            <w:tcBorders>
              <w:top w:val="double" w:sz="4" w:space="0" w:color="auto"/>
              <w:bottom w:val="nil"/>
            </w:tcBorders>
            <w:vAlign w:val="center"/>
          </w:tcPr>
          <w:p w14:paraId="31A37FDF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240</w:t>
            </w:r>
          </w:p>
        </w:tc>
        <w:tc>
          <w:tcPr>
            <w:tcW w:w="1134" w:type="dxa"/>
            <w:gridSpan w:val="138"/>
            <w:tcBorders>
              <w:top w:val="double" w:sz="4" w:space="0" w:color="auto"/>
              <w:bottom w:val="nil"/>
            </w:tcBorders>
            <w:vAlign w:val="center"/>
          </w:tcPr>
          <w:p w14:paraId="686D5C3C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13</w:t>
            </w:r>
          </w:p>
        </w:tc>
        <w:tc>
          <w:tcPr>
            <w:tcW w:w="1560" w:type="dxa"/>
            <w:gridSpan w:val="198"/>
            <w:tcBorders>
              <w:top w:val="double" w:sz="4" w:space="0" w:color="auto"/>
              <w:bottom w:val="nil"/>
            </w:tcBorders>
            <w:vAlign w:val="center"/>
          </w:tcPr>
          <w:p w14:paraId="46785BEA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8,0</w:t>
            </w:r>
          </w:p>
        </w:tc>
        <w:tc>
          <w:tcPr>
            <w:tcW w:w="1701" w:type="dxa"/>
            <w:gridSpan w:val="244"/>
            <w:tcBorders>
              <w:top w:val="double" w:sz="4" w:space="0" w:color="auto"/>
              <w:bottom w:val="nil"/>
            </w:tcBorders>
            <w:vAlign w:val="center"/>
          </w:tcPr>
          <w:p w14:paraId="126AEBFD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220</w:t>
            </w:r>
          </w:p>
        </w:tc>
        <w:tc>
          <w:tcPr>
            <w:tcW w:w="1253" w:type="dxa"/>
            <w:gridSpan w:val="52"/>
            <w:tcBorders>
              <w:top w:val="double" w:sz="4" w:space="0" w:color="auto"/>
              <w:bottom w:val="nil"/>
            </w:tcBorders>
            <w:vAlign w:val="center"/>
          </w:tcPr>
          <w:p w14:paraId="2AEC036E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B4C677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A9D720D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6994F49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18"/>
            <w:vAlign w:val="center"/>
          </w:tcPr>
          <w:p w14:paraId="1278455C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60</w:t>
            </w:r>
          </w:p>
        </w:tc>
        <w:tc>
          <w:tcPr>
            <w:tcW w:w="1552" w:type="dxa"/>
            <w:gridSpan w:val="245"/>
            <w:vAlign w:val="center"/>
          </w:tcPr>
          <w:p w14:paraId="2B09A19B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gridSpan w:val="137"/>
            <w:vAlign w:val="center"/>
          </w:tcPr>
          <w:p w14:paraId="2B898037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gridSpan w:val="138"/>
            <w:vAlign w:val="center"/>
          </w:tcPr>
          <w:p w14:paraId="55088DB4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560" w:type="dxa"/>
            <w:gridSpan w:val="198"/>
            <w:vAlign w:val="center"/>
          </w:tcPr>
          <w:p w14:paraId="4431166C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gridSpan w:val="244"/>
            <w:vAlign w:val="center"/>
          </w:tcPr>
          <w:p w14:paraId="2A35F385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253" w:type="dxa"/>
            <w:gridSpan w:val="52"/>
            <w:vAlign w:val="center"/>
          </w:tcPr>
          <w:p w14:paraId="72CBF753" w14:textId="77777777" w:rsidR="00681CA0" w:rsidRPr="00FE7BC1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5DC2C5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03A3F03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52D26E7" w14:textId="77777777" w:rsidR="00681CA0" w:rsidRPr="00FE7BC1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6AC98DF" w14:textId="77777777" w:rsidTr="004068EE">
        <w:trPr>
          <w:cantSplit/>
          <w:trHeight w:val="79"/>
        </w:trPr>
        <w:tc>
          <w:tcPr>
            <w:tcW w:w="390" w:type="dxa"/>
            <w:gridSpan w:val="16"/>
            <w:tcBorders>
              <w:top w:val="nil"/>
            </w:tcBorders>
          </w:tcPr>
          <w:p w14:paraId="059040C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3" w:type="dxa"/>
            <w:gridSpan w:val="1032"/>
          </w:tcPr>
          <w:p w14:paraId="0A12520A" w14:textId="77777777" w:rsidR="00681CA0" w:rsidRPr="00FE7BC1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E7BC1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7BE1F62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8CBD7FF" w14:textId="77777777" w:rsidTr="004068EE">
        <w:trPr>
          <w:cantSplit/>
          <w:trHeight w:val="81"/>
        </w:trPr>
        <w:tc>
          <w:tcPr>
            <w:tcW w:w="397" w:type="dxa"/>
            <w:gridSpan w:val="21"/>
            <w:vMerge w:val="restart"/>
          </w:tcPr>
          <w:p w14:paraId="46717C1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60" w:type="dxa"/>
            <w:gridSpan w:val="103"/>
            <w:vMerge w:val="restart"/>
            <w:vAlign w:val="center"/>
          </w:tcPr>
          <w:p w14:paraId="0AB2CA2A" w14:textId="77777777" w:rsidR="00681CA0" w:rsidRPr="00DC00D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Гц</w:t>
            </w:r>
          </w:p>
        </w:tc>
        <w:tc>
          <w:tcPr>
            <w:tcW w:w="1977" w:type="dxa"/>
            <w:gridSpan w:val="234"/>
            <w:vMerge w:val="restart"/>
            <w:vAlign w:val="center"/>
          </w:tcPr>
          <w:p w14:paraId="08026323" w14:textId="77777777" w:rsidR="00681CA0" w:rsidRPr="00FE7BC1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Расчетное зн</w:t>
            </w:r>
            <w:r w:rsidRPr="00FE7BC1">
              <w:rPr>
                <w:rFonts w:ascii="Arial" w:hAnsi="Arial" w:cs="Arial"/>
              </w:rPr>
              <w:t>а</w:t>
            </w:r>
            <w:r w:rsidRPr="00FE7BC1">
              <w:rPr>
                <w:rFonts w:ascii="Arial" w:hAnsi="Arial" w:cs="Arial"/>
              </w:rPr>
              <w:t>чение мощности, Вт</w:t>
            </w:r>
          </w:p>
        </w:tc>
        <w:tc>
          <w:tcPr>
            <w:tcW w:w="4613" w:type="dxa"/>
            <w:gridSpan w:val="618"/>
            <w:vAlign w:val="center"/>
          </w:tcPr>
          <w:p w14:paraId="5EA1D9D4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 xml:space="preserve">Напряжение на лампе (действующее </w:t>
            </w:r>
            <w:r w:rsidR="004D4B24" w:rsidRPr="00FE7BC1">
              <w:rPr>
                <w:rFonts w:ascii="Arial" w:hAnsi="Arial" w:cs="Arial"/>
              </w:rPr>
              <w:t xml:space="preserve">   </w:t>
            </w:r>
            <w:r w:rsidRPr="00FE7BC1">
              <w:rPr>
                <w:rFonts w:ascii="Arial" w:hAnsi="Arial" w:cs="Arial"/>
              </w:rPr>
              <w:t>значение), В</w:t>
            </w:r>
          </w:p>
        </w:tc>
        <w:tc>
          <w:tcPr>
            <w:tcW w:w="1446" w:type="dxa"/>
            <w:gridSpan w:val="72"/>
            <w:vMerge w:val="restart"/>
            <w:vAlign w:val="center"/>
          </w:tcPr>
          <w:p w14:paraId="022E88FD" w14:textId="77777777" w:rsidR="00681CA0" w:rsidRPr="00FE7BC1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Расчетное  значение тока ла</w:t>
            </w:r>
            <w:r w:rsidRPr="00FE7BC1">
              <w:rPr>
                <w:rFonts w:ascii="Arial" w:hAnsi="Arial" w:cs="Arial"/>
              </w:rPr>
              <w:t>м</w:t>
            </w:r>
            <w:r w:rsidRPr="00FE7BC1">
              <w:rPr>
                <w:rFonts w:ascii="Arial" w:hAnsi="Arial" w:cs="Arial"/>
              </w:rPr>
              <w:t>пы, А</w:t>
            </w:r>
          </w:p>
        </w:tc>
        <w:tc>
          <w:tcPr>
            <w:tcW w:w="284" w:type="dxa"/>
            <w:gridSpan w:val="3"/>
            <w:vMerge w:val="restart"/>
          </w:tcPr>
          <w:p w14:paraId="4E4A05C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1779173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0F2A071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60" w:type="dxa"/>
            <w:gridSpan w:val="10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A5DB7D8" w14:textId="77777777" w:rsidR="00681CA0" w:rsidRPr="00DC00D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3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862BACD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  <w:gridSpan w:val="200"/>
            <w:tcBorders>
              <w:top w:val="nil"/>
              <w:bottom w:val="double" w:sz="4" w:space="0" w:color="auto"/>
            </w:tcBorders>
            <w:vAlign w:val="center"/>
          </w:tcPr>
          <w:p w14:paraId="5EA52270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E7BC1">
              <w:rPr>
                <w:rFonts w:ascii="Arial" w:hAnsi="Arial" w:cs="Arial"/>
                <w:lang w:val="sr-Cyrl-CS"/>
              </w:rPr>
              <w:t>Расчетное</w:t>
            </w:r>
            <w:r w:rsidR="004D4B24" w:rsidRPr="00FE7BC1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FE7BC1">
              <w:rPr>
                <w:rFonts w:ascii="Arial" w:hAnsi="Arial" w:cs="Arial"/>
              </w:rPr>
              <w:t>значение</w:t>
            </w:r>
          </w:p>
        </w:tc>
        <w:tc>
          <w:tcPr>
            <w:tcW w:w="1575" w:type="dxa"/>
            <w:gridSpan w:val="196"/>
            <w:tcBorders>
              <w:top w:val="nil"/>
              <w:bottom w:val="double" w:sz="4" w:space="0" w:color="auto"/>
            </w:tcBorders>
            <w:vAlign w:val="center"/>
          </w:tcPr>
          <w:p w14:paraId="002705F9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E7BC1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61" w:type="dxa"/>
            <w:gridSpan w:val="222"/>
            <w:tcBorders>
              <w:top w:val="nil"/>
              <w:bottom w:val="double" w:sz="4" w:space="0" w:color="auto"/>
            </w:tcBorders>
            <w:vAlign w:val="center"/>
          </w:tcPr>
          <w:p w14:paraId="741CC86B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FE7BC1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446" w:type="dxa"/>
            <w:gridSpan w:val="72"/>
            <w:vMerge/>
            <w:tcBorders>
              <w:bottom w:val="double" w:sz="4" w:space="0" w:color="auto"/>
            </w:tcBorders>
            <w:vAlign w:val="center"/>
          </w:tcPr>
          <w:p w14:paraId="0F419C19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630E2A3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5A1CD99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5313A51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0" w:type="dxa"/>
            <w:gridSpan w:val="103"/>
            <w:tcBorders>
              <w:top w:val="double" w:sz="4" w:space="0" w:color="auto"/>
              <w:bottom w:val="nil"/>
            </w:tcBorders>
            <w:vAlign w:val="center"/>
          </w:tcPr>
          <w:p w14:paraId="33B16C07" w14:textId="77777777" w:rsidR="00681CA0" w:rsidRPr="00DC00D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C00D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977" w:type="dxa"/>
            <w:gridSpan w:val="234"/>
            <w:tcBorders>
              <w:top w:val="double" w:sz="4" w:space="0" w:color="auto"/>
              <w:bottom w:val="nil"/>
            </w:tcBorders>
            <w:vAlign w:val="center"/>
          </w:tcPr>
          <w:p w14:paraId="388A0802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76</w:t>
            </w:r>
          </w:p>
        </w:tc>
        <w:tc>
          <w:tcPr>
            <w:tcW w:w="1577" w:type="dxa"/>
            <w:gridSpan w:val="200"/>
            <w:tcBorders>
              <w:top w:val="double" w:sz="4" w:space="0" w:color="auto"/>
              <w:bottom w:val="nil"/>
            </w:tcBorders>
            <w:vAlign w:val="center"/>
          </w:tcPr>
          <w:p w14:paraId="226208CC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99</w:t>
            </w:r>
          </w:p>
        </w:tc>
        <w:tc>
          <w:tcPr>
            <w:tcW w:w="1575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25F84C4F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89</w:t>
            </w:r>
          </w:p>
        </w:tc>
        <w:tc>
          <w:tcPr>
            <w:tcW w:w="1461" w:type="dxa"/>
            <w:gridSpan w:val="222"/>
            <w:tcBorders>
              <w:top w:val="double" w:sz="4" w:space="0" w:color="auto"/>
              <w:bottom w:val="nil"/>
            </w:tcBorders>
            <w:vAlign w:val="center"/>
          </w:tcPr>
          <w:p w14:paraId="41943024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109</w:t>
            </w:r>
          </w:p>
        </w:tc>
        <w:tc>
          <w:tcPr>
            <w:tcW w:w="1446" w:type="dxa"/>
            <w:gridSpan w:val="72"/>
            <w:tcBorders>
              <w:top w:val="double" w:sz="4" w:space="0" w:color="auto"/>
              <w:bottom w:val="nil"/>
            </w:tcBorders>
            <w:vAlign w:val="center"/>
          </w:tcPr>
          <w:p w14:paraId="6D07ACD1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0,870</w:t>
            </w:r>
          </w:p>
        </w:tc>
        <w:tc>
          <w:tcPr>
            <w:tcW w:w="284" w:type="dxa"/>
            <w:gridSpan w:val="3"/>
            <w:vMerge/>
          </w:tcPr>
          <w:p w14:paraId="5A7DC2A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9859062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4B59384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0" w:type="dxa"/>
            <w:gridSpan w:val="103"/>
            <w:vAlign w:val="center"/>
          </w:tcPr>
          <w:p w14:paraId="38CFEF01" w14:textId="77777777" w:rsidR="00681CA0" w:rsidRPr="00DC00D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C00D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977" w:type="dxa"/>
            <w:gridSpan w:val="234"/>
            <w:vAlign w:val="center"/>
          </w:tcPr>
          <w:p w14:paraId="1C10C797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577" w:type="dxa"/>
            <w:gridSpan w:val="200"/>
            <w:vAlign w:val="center"/>
          </w:tcPr>
          <w:p w14:paraId="4AC5B79C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575" w:type="dxa"/>
            <w:gridSpan w:val="196"/>
            <w:vAlign w:val="center"/>
          </w:tcPr>
          <w:p w14:paraId="1E21A7A7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gridSpan w:val="222"/>
            <w:vAlign w:val="center"/>
          </w:tcPr>
          <w:p w14:paraId="0C296C31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1446" w:type="dxa"/>
            <w:gridSpan w:val="72"/>
            <w:vAlign w:val="center"/>
          </w:tcPr>
          <w:p w14:paraId="2C2841F5" w14:textId="77777777" w:rsidR="00681CA0" w:rsidRPr="00FE7BC1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1F7729A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E6EC46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5400D99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6" w:type="dxa"/>
            <w:gridSpan w:val="1027"/>
          </w:tcPr>
          <w:p w14:paraId="3FA85577" w14:textId="77777777" w:rsidR="00681CA0" w:rsidRDefault="00681CA0" w:rsidP="005C500B">
            <w:pPr>
              <w:spacing w:after="0" w:line="240" w:lineRule="auto"/>
              <w:rPr>
                <w:rFonts w:ascii="Arial" w:hAnsi="Arial" w:cs="Arial"/>
              </w:rPr>
            </w:pPr>
          </w:p>
          <w:p w14:paraId="37E38761" w14:textId="77777777" w:rsidR="00681CA0" w:rsidRPr="00DC00D4" w:rsidRDefault="004D4B24" w:rsidP="005C500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0C7823">
              <w:rPr>
                <w:rFonts w:ascii="Arial" w:hAnsi="Arial" w:cs="Arial"/>
              </w:rPr>
              <w:t xml:space="preserve">цветности </w:t>
            </w:r>
            <w:r w:rsidRPr="000C7823">
              <w:rPr>
                <w:rFonts w:ascii="Sitka Subheading" w:hAnsi="Sitka Subheading" w:cs="Arial"/>
              </w:rPr>
              <w:t>—</w:t>
            </w:r>
            <w:r w:rsidRPr="000C7823">
              <w:rPr>
                <w:rFonts w:ascii="Arial" w:hAnsi="Arial" w:cs="Arial"/>
              </w:rPr>
              <w:t xml:space="preserve"> </w:t>
            </w:r>
            <w:r w:rsidR="00F94339" w:rsidRPr="000C7823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DC00D4">
              <w:rPr>
                <w:rFonts w:ascii="Arial" w:hAnsi="Arial" w:cs="Arial"/>
              </w:rPr>
              <w:t>.</w:t>
            </w:r>
          </w:p>
          <w:p w14:paraId="2ECD6337" w14:textId="77777777" w:rsidR="00681CA0" w:rsidRPr="00DC00D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</w:tcPr>
          <w:p w14:paraId="1863F9B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0F631CE" w14:textId="77777777" w:rsidTr="004068EE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0A72949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6" w:type="dxa"/>
            <w:gridSpan w:val="1027"/>
          </w:tcPr>
          <w:p w14:paraId="68BB3C85" w14:textId="77777777" w:rsidR="00681CA0" w:rsidRPr="00954E0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54E0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720DA81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00F5A3C" w14:textId="77777777" w:rsidTr="005E325D">
        <w:trPr>
          <w:cantSplit/>
          <w:trHeight w:val="79"/>
        </w:trPr>
        <w:tc>
          <w:tcPr>
            <w:tcW w:w="397" w:type="dxa"/>
            <w:gridSpan w:val="21"/>
            <w:vMerge/>
          </w:tcPr>
          <w:p w14:paraId="4FE16F3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90" w:type="dxa"/>
            <w:gridSpan w:val="169"/>
            <w:vAlign w:val="center"/>
          </w:tcPr>
          <w:p w14:paraId="1673B652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Катод</w:t>
            </w:r>
          </w:p>
        </w:tc>
        <w:tc>
          <w:tcPr>
            <w:tcW w:w="3211" w:type="dxa"/>
            <w:gridSpan w:val="380"/>
            <w:vAlign w:val="center"/>
          </w:tcPr>
          <w:p w14:paraId="70262381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В</w:t>
            </w:r>
          </w:p>
        </w:tc>
        <w:tc>
          <w:tcPr>
            <w:tcW w:w="4395" w:type="dxa"/>
            <w:gridSpan w:val="478"/>
            <w:vAlign w:val="center"/>
          </w:tcPr>
          <w:p w14:paraId="022D0327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DC00D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13DEA93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678B3D2" w14:textId="77777777" w:rsidTr="005E325D">
        <w:trPr>
          <w:cantSplit/>
          <w:trHeight w:val="79"/>
        </w:trPr>
        <w:tc>
          <w:tcPr>
            <w:tcW w:w="393" w:type="dxa"/>
            <w:gridSpan w:val="19"/>
            <w:vMerge w:val="restart"/>
          </w:tcPr>
          <w:p w14:paraId="48058EC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86" w:type="dxa"/>
            <w:gridSpan w:val="167"/>
            <w:tcBorders>
              <w:bottom w:val="double" w:sz="4" w:space="0" w:color="auto"/>
            </w:tcBorders>
          </w:tcPr>
          <w:p w14:paraId="18445AF7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11" w:type="dxa"/>
            <w:gridSpan w:val="382"/>
            <w:tcBorders>
              <w:bottom w:val="double" w:sz="4" w:space="0" w:color="auto"/>
            </w:tcBorders>
            <w:vAlign w:val="center"/>
          </w:tcPr>
          <w:p w14:paraId="11627F50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3" w:type="dxa"/>
            <w:gridSpan w:val="262"/>
            <w:tcBorders>
              <w:bottom w:val="double" w:sz="4" w:space="0" w:color="auto"/>
            </w:tcBorders>
            <w:vAlign w:val="center"/>
          </w:tcPr>
          <w:p w14:paraId="0ABAE1C7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E7BC1">
              <w:rPr>
                <w:rFonts w:ascii="Arial" w:hAnsi="Arial" w:cs="Arial"/>
              </w:rPr>
              <w:t>Расчетное</w:t>
            </w:r>
            <w:r w:rsidR="004D4B24" w:rsidRPr="00FE7BC1">
              <w:rPr>
                <w:rFonts w:ascii="Arial" w:hAnsi="Arial" w:cs="Arial"/>
              </w:rPr>
              <w:t xml:space="preserve"> </w:t>
            </w:r>
            <w:r w:rsidR="009E3510" w:rsidRPr="00FE7BC1">
              <w:rPr>
                <w:rFonts w:ascii="Arial" w:hAnsi="Arial" w:cs="Arial"/>
              </w:rPr>
              <w:t xml:space="preserve">                 </w:t>
            </w:r>
            <w:r w:rsidR="004D4B24" w:rsidRPr="00FE7BC1">
              <w:rPr>
                <w:rFonts w:ascii="Arial" w:hAnsi="Arial" w:cs="Arial"/>
              </w:rPr>
              <w:t>значение</w:t>
            </w:r>
          </w:p>
        </w:tc>
        <w:tc>
          <w:tcPr>
            <w:tcW w:w="2170" w:type="dxa"/>
            <w:gridSpan w:val="218"/>
            <w:tcBorders>
              <w:bottom w:val="double" w:sz="4" w:space="0" w:color="auto"/>
            </w:tcBorders>
          </w:tcPr>
          <w:p w14:paraId="3E744E3C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0EEA1D7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21EFB79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1F97607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86" w:type="dxa"/>
            <w:gridSpan w:val="167"/>
            <w:tcBorders>
              <w:top w:val="double" w:sz="4" w:space="0" w:color="auto"/>
            </w:tcBorders>
          </w:tcPr>
          <w:p w14:paraId="0D5CCBFD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3211" w:type="dxa"/>
            <w:gridSpan w:val="382"/>
            <w:tcBorders>
              <w:top w:val="double" w:sz="4" w:space="0" w:color="auto"/>
            </w:tcBorders>
          </w:tcPr>
          <w:p w14:paraId="3C0A6E12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8,0</w:t>
            </w:r>
          </w:p>
        </w:tc>
        <w:tc>
          <w:tcPr>
            <w:tcW w:w="2233" w:type="dxa"/>
            <w:gridSpan w:val="262"/>
            <w:tcBorders>
              <w:top w:val="double" w:sz="4" w:space="0" w:color="auto"/>
            </w:tcBorders>
          </w:tcPr>
          <w:p w14:paraId="772D751D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12</w:t>
            </w:r>
          </w:p>
        </w:tc>
        <w:tc>
          <w:tcPr>
            <w:tcW w:w="2170" w:type="dxa"/>
            <w:gridSpan w:val="218"/>
            <w:tcBorders>
              <w:top w:val="double" w:sz="4" w:space="0" w:color="auto"/>
            </w:tcBorders>
          </w:tcPr>
          <w:p w14:paraId="25F2CBCD" w14:textId="77777777" w:rsidR="00681CA0" w:rsidRPr="00DC00D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C00D4">
              <w:rPr>
                <w:rFonts w:ascii="Arial" w:hAnsi="Arial" w:cs="Arial"/>
              </w:rPr>
              <w:t>9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E81517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1C2F2A4" w14:textId="77777777" w:rsidTr="004068EE">
        <w:trPr>
          <w:cantSplit/>
          <w:trHeight w:val="2474"/>
        </w:trPr>
        <w:tc>
          <w:tcPr>
            <w:tcW w:w="10177" w:type="dxa"/>
            <w:gridSpan w:val="1051"/>
            <w:tcBorders>
              <w:top w:val="nil"/>
            </w:tcBorders>
          </w:tcPr>
          <w:p w14:paraId="29A2487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63DEBC6" w14:textId="77777777" w:rsidTr="005E325D">
        <w:trPr>
          <w:cantSplit/>
        </w:trPr>
        <w:tc>
          <w:tcPr>
            <w:tcW w:w="10177" w:type="dxa"/>
            <w:gridSpan w:val="1051"/>
          </w:tcPr>
          <w:p w14:paraId="3EE36F9F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4660-1</w:t>
            </w:r>
          </w:p>
        </w:tc>
      </w:tr>
      <w:tr w:rsidR="00681CA0" w:rsidRPr="00F33284" w14:paraId="028ABFF4" w14:textId="77777777" w:rsidTr="005E325D">
        <w:tc>
          <w:tcPr>
            <w:tcW w:w="1674" w:type="dxa"/>
            <w:gridSpan w:val="90"/>
          </w:tcPr>
          <w:p w14:paraId="008AC99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7" w:type="dxa"/>
            <w:gridSpan w:val="844"/>
          </w:tcPr>
          <w:p w14:paraId="6763BA2E" w14:textId="77777777" w:rsidR="00681CA0" w:rsidRPr="003677C6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7EA763D" w14:textId="77777777" w:rsidR="00681CA0" w:rsidRPr="003677C6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6" w:type="dxa"/>
            <w:gridSpan w:val="117"/>
            <w:vAlign w:val="center"/>
          </w:tcPr>
          <w:p w14:paraId="78C6ED4E" w14:textId="77777777" w:rsidR="00681CA0" w:rsidRPr="003677C6" w:rsidRDefault="00FA62C7" w:rsidP="00954E0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 xml:space="preserve">с. </w:t>
            </w:r>
            <w:r w:rsidR="00681CA0" w:rsidRPr="003677C6">
              <w:rPr>
                <w:rFonts w:ascii="Arial" w:hAnsi="Arial" w:cs="Arial"/>
              </w:rPr>
              <w:t>2</w:t>
            </w:r>
          </w:p>
        </w:tc>
      </w:tr>
      <w:tr w:rsidR="00681CA0" w:rsidRPr="00F33284" w14:paraId="385B9A18" w14:textId="77777777" w:rsidTr="005E325D">
        <w:trPr>
          <w:cantSplit/>
          <w:trHeight w:val="588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FF29570" w14:textId="77777777" w:rsidR="00681CA0" w:rsidRPr="003677C6" w:rsidRDefault="00681CA0" w:rsidP="00954E04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 xml:space="preserve">МСОЛ: </w:t>
            </w:r>
            <w:r w:rsidRPr="003677C6">
              <w:rPr>
                <w:rFonts w:ascii="Arial" w:hAnsi="Arial" w:cs="Arial"/>
                <w:lang w:val="en-US"/>
              </w:rPr>
              <w:t>FD</w:t>
            </w:r>
            <w:r w:rsidRPr="003677C6">
              <w:rPr>
                <w:rFonts w:ascii="Arial" w:hAnsi="Arial" w:cs="Arial"/>
              </w:rPr>
              <w:t>-80-</w:t>
            </w:r>
            <w:r w:rsidRPr="003677C6">
              <w:rPr>
                <w:rFonts w:ascii="Arial" w:hAnsi="Arial" w:cs="Arial"/>
                <w:lang w:val="en-US"/>
              </w:rPr>
              <w:t>L</w:t>
            </w:r>
            <w:r w:rsidRPr="003677C6">
              <w:rPr>
                <w:rFonts w:ascii="Arial" w:hAnsi="Arial" w:cs="Arial"/>
              </w:rPr>
              <w:t>/</w:t>
            </w:r>
            <w:r w:rsidRPr="003677C6">
              <w:rPr>
                <w:rFonts w:ascii="Arial" w:hAnsi="Arial" w:cs="Arial"/>
                <w:lang w:val="en-US"/>
              </w:rPr>
              <w:t>P</w:t>
            </w:r>
            <w:r w:rsidRPr="003677C6">
              <w:rPr>
                <w:rFonts w:ascii="Arial" w:hAnsi="Arial" w:cs="Arial"/>
              </w:rPr>
              <w:t>/</w:t>
            </w:r>
            <w:r w:rsidRPr="003677C6">
              <w:rPr>
                <w:rFonts w:ascii="Arial" w:hAnsi="Arial" w:cs="Arial"/>
                <w:lang w:val="en-US"/>
              </w:rPr>
              <w:t>H</w:t>
            </w:r>
            <w:r w:rsidRPr="003677C6">
              <w:rPr>
                <w:rFonts w:ascii="Arial" w:hAnsi="Arial" w:cs="Arial"/>
              </w:rPr>
              <w:t>-</w:t>
            </w:r>
            <w:r w:rsidRPr="003677C6">
              <w:rPr>
                <w:rFonts w:ascii="Arial" w:hAnsi="Arial" w:cs="Arial"/>
                <w:lang w:val="en-US"/>
              </w:rPr>
              <w:t>G</w:t>
            </w:r>
            <w:r w:rsidRPr="003677C6">
              <w:rPr>
                <w:rFonts w:ascii="Arial" w:hAnsi="Arial" w:cs="Arial"/>
              </w:rPr>
              <w:t>13-38/1500</w:t>
            </w:r>
          </w:p>
        </w:tc>
      </w:tr>
      <w:tr w:rsidR="00681CA0" w:rsidRPr="00F33284" w14:paraId="0E5D341C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D33623D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274C77A2" w14:textId="77777777" w:rsidR="00681CA0" w:rsidRPr="003677C6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3677C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B96418B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17CCF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8A4DC0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1" w:type="dxa"/>
            <w:gridSpan w:val="71"/>
            <w:tcBorders>
              <w:bottom w:val="double" w:sz="4" w:space="0" w:color="auto"/>
            </w:tcBorders>
            <w:vAlign w:val="center"/>
          </w:tcPr>
          <w:p w14:paraId="5798F74A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749" w:type="dxa"/>
            <w:gridSpan w:val="242"/>
            <w:tcBorders>
              <w:bottom w:val="double" w:sz="4" w:space="0" w:color="auto"/>
            </w:tcBorders>
            <w:vAlign w:val="center"/>
          </w:tcPr>
          <w:p w14:paraId="2253C56D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577" w:type="dxa"/>
            <w:gridSpan w:val="180"/>
            <w:tcBorders>
              <w:bottom w:val="double" w:sz="4" w:space="0" w:color="auto"/>
            </w:tcBorders>
            <w:vAlign w:val="center"/>
          </w:tcPr>
          <w:p w14:paraId="02C99D86" w14:textId="77777777" w:rsidR="00681CA0" w:rsidRPr="00F33284" w:rsidRDefault="001F678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Расчетное</w:t>
            </w:r>
            <w:r w:rsidRPr="004C4754">
              <w:rPr>
                <w:rFonts w:ascii="Arial" w:hAnsi="Arial" w:cs="Arial"/>
              </w:rPr>
              <w:t xml:space="preserve"> </w:t>
            </w:r>
            <w:r w:rsidRPr="003677C6">
              <w:rPr>
                <w:rFonts w:ascii="Arial" w:hAnsi="Arial" w:cs="Arial"/>
              </w:rPr>
              <w:t>значение напряжения</w:t>
            </w:r>
            <w:r w:rsidR="00681CA0" w:rsidRPr="003677C6">
              <w:rPr>
                <w:rFonts w:ascii="Arial" w:hAnsi="Arial" w:cs="Arial"/>
              </w:rPr>
              <w:t>, В</w:t>
            </w:r>
          </w:p>
        </w:tc>
        <w:tc>
          <w:tcPr>
            <w:tcW w:w="1151" w:type="dxa"/>
            <w:gridSpan w:val="150"/>
            <w:tcBorders>
              <w:bottom w:val="double" w:sz="4" w:space="0" w:color="auto"/>
            </w:tcBorders>
            <w:vAlign w:val="center"/>
          </w:tcPr>
          <w:p w14:paraId="0BACD6A1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Ток к</w:t>
            </w:r>
            <w:r w:rsidRPr="003677C6">
              <w:rPr>
                <w:rFonts w:ascii="Arial" w:hAnsi="Arial" w:cs="Arial"/>
              </w:rPr>
              <w:t>а</w:t>
            </w:r>
            <w:r w:rsidRPr="003677C6">
              <w:rPr>
                <w:rFonts w:ascii="Arial" w:hAnsi="Arial" w:cs="Arial"/>
              </w:rPr>
              <w:t>либро</w:t>
            </w:r>
            <w:r w:rsidRPr="003677C6">
              <w:rPr>
                <w:rFonts w:ascii="Arial" w:hAnsi="Arial" w:cs="Arial"/>
              </w:rPr>
              <w:t>в</w:t>
            </w:r>
            <w:r w:rsidRPr="003677C6">
              <w:rPr>
                <w:rFonts w:ascii="Arial" w:hAnsi="Arial" w:cs="Arial"/>
              </w:rPr>
              <w:t>ки, А</w:t>
            </w:r>
          </w:p>
        </w:tc>
        <w:tc>
          <w:tcPr>
            <w:tcW w:w="1684" w:type="dxa"/>
            <w:gridSpan w:val="187"/>
            <w:tcBorders>
              <w:bottom w:val="double" w:sz="4" w:space="0" w:color="auto"/>
            </w:tcBorders>
            <w:vAlign w:val="center"/>
          </w:tcPr>
          <w:p w14:paraId="00B293C5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2058" w:type="dxa"/>
            <w:gridSpan w:val="199"/>
            <w:tcBorders>
              <w:bottom w:val="double" w:sz="4" w:space="0" w:color="auto"/>
            </w:tcBorders>
            <w:vAlign w:val="center"/>
          </w:tcPr>
          <w:p w14:paraId="5DDB964A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4C218C7F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EA5F1F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21ED7A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1" w:type="dxa"/>
            <w:gridSpan w:val="71"/>
            <w:tcBorders>
              <w:top w:val="double" w:sz="4" w:space="0" w:color="auto"/>
              <w:bottom w:val="nil"/>
            </w:tcBorders>
            <w:vAlign w:val="center"/>
          </w:tcPr>
          <w:p w14:paraId="6443024B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749" w:type="dxa"/>
            <w:gridSpan w:val="242"/>
            <w:tcBorders>
              <w:top w:val="double" w:sz="4" w:space="0" w:color="auto"/>
              <w:bottom w:val="nil"/>
            </w:tcBorders>
            <w:vAlign w:val="center"/>
          </w:tcPr>
          <w:p w14:paraId="79BBEA08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80</w:t>
            </w:r>
          </w:p>
        </w:tc>
        <w:tc>
          <w:tcPr>
            <w:tcW w:w="1577" w:type="dxa"/>
            <w:gridSpan w:val="180"/>
            <w:tcBorders>
              <w:top w:val="double" w:sz="4" w:space="0" w:color="auto"/>
              <w:bottom w:val="nil"/>
            </w:tcBorders>
            <w:vAlign w:val="center"/>
          </w:tcPr>
          <w:p w14:paraId="390E3F99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240</w:t>
            </w:r>
          </w:p>
        </w:tc>
        <w:tc>
          <w:tcPr>
            <w:tcW w:w="1151" w:type="dxa"/>
            <w:gridSpan w:val="150"/>
            <w:tcBorders>
              <w:top w:val="double" w:sz="4" w:space="0" w:color="auto"/>
              <w:bottom w:val="nil"/>
            </w:tcBorders>
            <w:vAlign w:val="center"/>
          </w:tcPr>
          <w:p w14:paraId="72AAB2CF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0,865</w:t>
            </w:r>
          </w:p>
        </w:tc>
        <w:tc>
          <w:tcPr>
            <w:tcW w:w="1684" w:type="dxa"/>
            <w:gridSpan w:val="187"/>
            <w:tcBorders>
              <w:top w:val="double" w:sz="4" w:space="0" w:color="auto"/>
              <w:bottom w:val="nil"/>
            </w:tcBorders>
            <w:vAlign w:val="center"/>
          </w:tcPr>
          <w:p w14:paraId="199AB46D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223</w:t>
            </w:r>
          </w:p>
        </w:tc>
        <w:tc>
          <w:tcPr>
            <w:tcW w:w="2058" w:type="dxa"/>
            <w:gridSpan w:val="199"/>
            <w:tcBorders>
              <w:top w:val="double" w:sz="4" w:space="0" w:color="auto"/>
              <w:bottom w:val="nil"/>
            </w:tcBorders>
            <w:vAlign w:val="center"/>
          </w:tcPr>
          <w:p w14:paraId="5F086B93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6113C629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B26DFA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4F40F0E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1" w:type="dxa"/>
            <w:gridSpan w:val="71"/>
            <w:vAlign w:val="center"/>
          </w:tcPr>
          <w:p w14:paraId="09672CD5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49" w:type="dxa"/>
            <w:gridSpan w:val="242"/>
            <w:vAlign w:val="center"/>
          </w:tcPr>
          <w:p w14:paraId="562FA977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77" w:type="dxa"/>
            <w:gridSpan w:val="180"/>
            <w:vAlign w:val="center"/>
          </w:tcPr>
          <w:p w14:paraId="7D851C02" w14:textId="77777777" w:rsidR="00681CA0" w:rsidRPr="00F33284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151" w:type="dxa"/>
            <w:gridSpan w:val="150"/>
            <w:vAlign w:val="center"/>
          </w:tcPr>
          <w:p w14:paraId="76907A80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1684" w:type="dxa"/>
            <w:gridSpan w:val="187"/>
            <w:vAlign w:val="center"/>
          </w:tcPr>
          <w:p w14:paraId="1FB8716B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2058" w:type="dxa"/>
            <w:gridSpan w:val="199"/>
            <w:vAlign w:val="center"/>
          </w:tcPr>
          <w:p w14:paraId="01E3E586" w14:textId="77777777" w:rsidR="00681CA0" w:rsidRPr="003677C6" w:rsidRDefault="00681CA0" w:rsidP="00954E0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EE8FC61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09D4A79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D5E9595" w14:textId="77777777" w:rsidR="00681CA0" w:rsidRPr="003677C6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8D7F4E6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6D3ED98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F2BD428" w14:textId="77777777" w:rsidR="00681CA0" w:rsidRPr="003677C6" w:rsidRDefault="00681CA0" w:rsidP="00DC00D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F76BA5A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564E71B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FDAEC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57" w:type="dxa"/>
            <w:gridSpan w:val="924"/>
            <w:tcBorders>
              <w:top w:val="nil"/>
            </w:tcBorders>
          </w:tcPr>
          <w:p w14:paraId="1CA08567" w14:textId="77777777" w:rsidR="00681CA0" w:rsidRPr="003677C6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Частота, Гц</w:t>
            </w:r>
          </w:p>
        </w:tc>
        <w:tc>
          <w:tcPr>
            <w:tcW w:w="1003" w:type="dxa"/>
            <w:gridSpan w:val="99"/>
            <w:tcBorders>
              <w:top w:val="nil"/>
            </w:tcBorders>
          </w:tcPr>
          <w:p w14:paraId="552A7FBB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50</w:t>
            </w:r>
          </w:p>
        </w:tc>
        <w:tc>
          <w:tcPr>
            <w:tcW w:w="740" w:type="dxa"/>
            <w:gridSpan w:val="6"/>
            <w:tcBorders>
              <w:top w:val="nil"/>
            </w:tcBorders>
          </w:tcPr>
          <w:p w14:paraId="5A73156E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C09F767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41E64A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B02FBF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1"/>
            <w:vMerge w:val="restart"/>
            <w:tcBorders>
              <w:top w:val="nil"/>
            </w:tcBorders>
            <w:vAlign w:val="center"/>
          </w:tcPr>
          <w:p w14:paraId="7C88B74C" w14:textId="77777777" w:rsidR="00681CA0" w:rsidRPr="00F33284" w:rsidRDefault="00681CA0" w:rsidP="003677C6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подогрева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57" w:type="dxa"/>
            <w:gridSpan w:val="413"/>
            <w:tcBorders>
              <w:top w:val="nil"/>
            </w:tcBorders>
            <w:vAlign w:val="center"/>
          </w:tcPr>
          <w:p w14:paraId="23ECE1E3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99"/>
            <w:tcBorders>
              <w:top w:val="nil"/>
            </w:tcBorders>
            <w:vAlign w:val="center"/>
          </w:tcPr>
          <w:p w14:paraId="51A27DEE" w14:textId="77777777" w:rsidR="00681CA0" w:rsidRPr="003677C6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6,5</w:t>
            </w:r>
          </w:p>
        </w:tc>
        <w:tc>
          <w:tcPr>
            <w:tcW w:w="740" w:type="dxa"/>
            <w:gridSpan w:val="6"/>
            <w:tcBorders>
              <w:top w:val="nil"/>
            </w:tcBorders>
            <w:vAlign w:val="center"/>
          </w:tcPr>
          <w:p w14:paraId="61C603B4" w14:textId="77777777" w:rsidR="00681CA0" w:rsidRPr="003677C6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488EDFB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0B44C1B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D07B2B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1"/>
            <w:vMerge/>
          </w:tcPr>
          <w:p w14:paraId="5B6090E4" w14:textId="77777777" w:rsidR="00681CA0" w:rsidRPr="00F33284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7" w:type="dxa"/>
            <w:gridSpan w:val="413"/>
            <w:tcBorders>
              <w:top w:val="nil"/>
            </w:tcBorders>
            <w:vAlign w:val="center"/>
          </w:tcPr>
          <w:p w14:paraId="22A35678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более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99"/>
            <w:tcBorders>
              <w:top w:val="nil"/>
            </w:tcBorders>
            <w:vAlign w:val="center"/>
          </w:tcPr>
          <w:p w14:paraId="6F38F2B0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11,0</w:t>
            </w:r>
          </w:p>
        </w:tc>
        <w:tc>
          <w:tcPr>
            <w:tcW w:w="740" w:type="dxa"/>
            <w:gridSpan w:val="6"/>
            <w:tcBorders>
              <w:top w:val="nil"/>
            </w:tcBorders>
            <w:vAlign w:val="center"/>
          </w:tcPr>
          <w:p w14:paraId="76C33382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99BFFE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AC4E3C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FD87AD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1"/>
            <w:vMerge w:val="restart"/>
            <w:tcBorders>
              <w:top w:val="nil"/>
            </w:tcBorders>
            <w:vAlign w:val="center"/>
          </w:tcPr>
          <w:p w14:paraId="7EECFABE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В</w:t>
            </w:r>
          </w:p>
        </w:tc>
        <w:tc>
          <w:tcPr>
            <w:tcW w:w="2957" w:type="dxa"/>
            <w:gridSpan w:val="413"/>
            <w:tcBorders>
              <w:top w:val="nil"/>
            </w:tcBorders>
            <w:vAlign w:val="center"/>
          </w:tcPr>
          <w:p w14:paraId="645C4228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 (действующее)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003" w:type="dxa"/>
            <w:gridSpan w:val="99"/>
            <w:tcBorders>
              <w:top w:val="nil"/>
            </w:tcBorders>
            <w:vAlign w:val="center"/>
          </w:tcPr>
          <w:p w14:paraId="4262F18A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740" w:type="dxa"/>
            <w:gridSpan w:val="6"/>
            <w:tcBorders>
              <w:top w:val="nil"/>
            </w:tcBorders>
            <w:vAlign w:val="center"/>
          </w:tcPr>
          <w:p w14:paraId="68D92262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D08EEF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9B4635B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E6440C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1"/>
            <w:vMerge/>
          </w:tcPr>
          <w:p w14:paraId="27153409" w14:textId="77777777" w:rsidR="00681CA0" w:rsidRPr="00F33284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57" w:type="dxa"/>
            <w:gridSpan w:val="413"/>
            <w:tcBorders>
              <w:top w:val="nil"/>
            </w:tcBorders>
            <w:vAlign w:val="center"/>
          </w:tcPr>
          <w:p w14:paraId="737A03C6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более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99"/>
            <w:tcBorders>
              <w:top w:val="nil"/>
            </w:tcBorders>
            <w:vAlign w:val="center"/>
          </w:tcPr>
          <w:p w14:paraId="2AEFC036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475</w:t>
            </w:r>
          </w:p>
        </w:tc>
        <w:tc>
          <w:tcPr>
            <w:tcW w:w="740" w:type="dxa"/>
            <w:gridSpan w:val="6"/>
            <w:tcBorders>
              <w:top w:val="nil"/>
            </w:tcBorders>
            <w:vAlign w:val="center"/>
          </w:tcPr>
          <w:p w14:paraId="4AADA611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2C8BAD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9AF55E9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8547C1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757" w:type="dxa"/>
            <w:gridSpan w:val="924"/>
            <w:tcBorders>
              <w:top w:val="nil"/>
            </w:tcBorders>
          </w:tcPr>
          <w:p w14:paraId="6C287921" w14:textId="77777777" w:rsidR="00681CA0" w:rsidRPr="003677C6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003" w:type="dxa"/>
            <w:gridSpan w:val="99"/>
            <w:tcBorders>
              <w:top w:val="nil"/>
            </w:tcBorders>
            <w:vAlign w:val="center"/>
          </w:tcPr>
          <w:p w14:paraId="67BBE8D6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</w:t>
            </w:r>
          </w:p>
        </w:tc>
        <w:tc>
          <w:tcPr>
            <w:tcW w:w="740" w:type="dxa"/>
            <w:gridSpan w:val="6"/>
            <w:tcBorders>
              <w:top w:val="nil"/>
            </w:tcBorders>
            <w:vAlign w:val="center"/>
          </w:tcPr>
          <w:p w14:paraId="2EE051B4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AB38C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9AD3D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67F97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1"/>
            <w:tcBorders>
              <w:top w:val="nil"/>
            </w:tcBorders>
            <w:vAlign w:val="center"/>
          </w:tcPr>
          <w:p w14:paraId="37D4708D" w14:textId="77777777" w:rsidR="00681CA0" w:rsidRPr="00F33284" w:rsidRDefault="00681CA0" w:rsidP="003677C6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57" w:type="dxa"/>
            <w:gridSpan w:val="413"/>
            <w:tcBorders>
              <w:top w:val="nil"/>
            </w:tcBorders>
            <w:vAlign w:val="center"/>
          </w:tcPr>
          <w:p w14:paraId="6BEE9C39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 (пиковое</w:t>
            </w:r>
            <w:r w:rsidR="004D4B24" w:rsidRPr="003677C6">
              <w:rPr>
                <w:rFonts w:ascii="Arial" w:hAnsi="Arial" w:cs="Arial"/>
              </w:rPr>
              <w:t xml:space="preserve"> знач</w:t>
            </w:r>
            <w:r w:rsidR="004D4B24" w:rsidRPr="003677C6">
              <w:rPr>
                <w:rFonts w:ascii="Arial" w:hAnsi="Arial" w:cs="Arial"/>
              </w:rPr>
              <w:t>е</w:t>
            </w:r>
            <w:r w:rsidR="004D4B24" w:rsidRPr="003677C6">
              <w:rPr>
                <w:rFonts w:ascii="Arial" w:hAnsi="Arial" w:cs="Arial"/>
              </w:rPr>
              <w:t xml:space="preserve">ние 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99"/>
            <w:tcBorders>
              <w:top w:val="nil"/>
            </w:tcBorders>
            <w:vAlign w:val="center"/>
          </w:tcPr>
          <w:p w14:paraId="3BEC3017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740" w:type="dxa"/>
            <w:gridSpan w:val="6"/>
            <w:tcBorders>
              <w:top w:val="nil"/>
            </w:tcBorders>
            <w:vAlign w:val="center"/>
          </w:tcPr>
          <w:p w14:paraId="6EFDC615" w14:textId="77777777" w:rsidR="00681CA0" w:rsidRPr="00F33284" w:rsidRDefault="00681CA0" w:rsidP="003677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8A50AC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7221B9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64BE131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800" w:type="dxa"/>
            <w:gridSpan w:val="511"/>
          </w:tcPr>
          <w:p w14:paraId="6AEEF201" w14:textId="77777777" w:rsidR="00681CA0" w:rsidRPr="00F33284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57" w:type="dxa"/>
            <w:gridSpan w:val="413"/>
            <w:vAlign w:val="center"/>
          </w:tcPr>
          <w:p w14:paraId="6BC70759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003" w:type="dxa"/>
            <w:gridSpan w:val="99"/>
          </w:tcPr>
          <w:p w14:paraId="4D71CC41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1,600</w:t>
            </w:r>
          </w:p>
        </w:tc>
        <w:tc>
          <w:tcPr>
            <w:tcW w:w="740" w:type="dxa"/>
            <w:gridSpan w:val="6"/>
          </w:tcPr>
          <w:p w14:paraId="21B5BB3F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3DD2D5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8BF75AA" w14:textId="77777777" w:rsidTr="005E325D">
        <w:trPr>
          <w:cantSplit/>
          <w:trHeight w:val="6279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2288F1F5" w14:textId="77777777" w:rsidR="00681CA0" w:rsidRPr="00F33284" w:rsidRDefault="00681CA0" w:rsidP="00065017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7AB6FAC6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DC00D4">
              <w:rPr>
                <w:rFonts w:ascii="Arial" w:hAnsi="Arial" w:cs="Arial"/>
                <w:b/>
                <w:sz w:val="20"/>
              </w:rPr>
              <w:t xml:space="preserve">* </w:t>
            </w:r>
            <w:r w:rsidRPr="00DC00D4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7C9CB1AA" w14:textId="77777777" w:rsidTr="005E325D">
        <w:trPr>
          <w:cantSplit/>
        </w:trPr>
        <w:tc>
          <w:tcPr>
            <w:tcW w:w="10177" w:type="dxa"/>
            <w:gridSpan w:val="1051"/>
          </w:tcPr>
          <w:p w14:paraId="4411DECA" w14:textId="77777777" w:rsidR="00681CA0" w:rsidRPr="00F33284" w:rsidRDefault="006264B7" w:rsidP="004C6005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4660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141C8066" w14:textId="77777777" w:rsidTr="004068EE">
        <w:tc>
          <w:tcPr>
            <w:tcW w:w="1659" w:type="dxa"/>
            <w:gridSpan w:val="82"/>
          </w:tcPr>
          <w:p w14:paraId="2258AF23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13" w:type="dxa"/>
            <w:gridSpan w:val="838"/>
          </w:tcPr>
          <w:p w14:paraId="3F43863D" w14:textId="77777777" w:rsidR="00681CA0" w:rsidRPr="003677C6" w:rsidRDefault="00681CA0" w:rsidP="002F497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C81B8AA" w14:textId="77777777" w:rsidR="00681CA0" w:rsidRPr="003677C6" w:rsidRDefault="00681CA0" w:rsidP="002F497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05" w:type="dxa"/>
            <w:gridSpan w:val="131"/>
            <w:vAlign w:val="center"/>
          </w:tcPr>
          <w:p w14:paraId="379617D1" w14:textId="77777777" w:rsidR="00681CA0" w:rsidRPr="003677C6" w:rsidRDefault="00FA62C7" w:rsidP="004C600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 xml:space="preserve">с. </w:t>
            </w:r>
            <w:r w:rsidR="00681CA0" w:rsidRPr="003677C6">
              <w:rPr>
                <w:rFonts w:ascii="Arial" w:hAnsi="Arial" w:cs="Arial"/>
              </w:rPr>
              <w:t>1</w:t>
            </w:r>
          </w:p>
        </w:tc>
      </w:tr>
      <w:tr w:rsidR="00681CA0" w:rsidRPr="00F33284" w14:paraId="7293E80E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47689DF" w14:textId="77777777" w:rsidR="00681CA0" w:rsidRPr="003677C6" w:rsidRDefault="00681CA0" w:rsidP="004C6005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 xml:space="preserve">МСОЛ: </w:t>
            </w:r>
            <w:r w:rsidRPr="003677C6">
              <w:rPr>
                <w:rFonts w:ascii="Arial" w:hAnsi="Arial" w:cs="Arial"/>
                <w:lang w:val="en-US"/>
              </w:rPr>
              <w:t>FD</w:t>
            </w:r>
            <w:r w:rsidRPr="003677C6">
              <w:rPr>
                <w:rFonts w:ascii="Arial" w:hAnsi="Arial" w:cs="Arial"/>
              </w:rPr>
              <w:t>-85-</w:t>
            </w:r>
            <w:r w:rsidRPr="003677C6">
              <w:rPr>
                <w:rFonts w:ascii="Arial" w:hAnsi="Arial" w:cs="Arial"/>
                <w:lang w:val="en-US"/>
              </w:rPr>
              <w:t>L</w:t>
            </w:r>
            <w:r w:rsidRPr="003677C6">
              <w:rPr>
                <w:rFonts w:ascii="Arial" w:hAnsi="Arial" w:cs="Arial"/>
              </w:rPr>
              <w:t>/</w:t>
            </w:r>
            <w:r w:rsidRPr="003677C6">
              <w:rPr>
                <w:rFonts w:ascii="Arial" w:hAnsi="Arial" w:cs="Arial"/>
                <w:lang w:val="en-US"/>
              </w:rPr>
              <w:t>P</w:t>
            </w:r>
            <w:r w:rsidRPr="003677C6">
              <w:rPr>
                <w:rFonts w:ascii="Arial" w:hAnsi="Arial" w:cs="Arial"/>
              </w:rPr>
              <w:t>/</w:t>
            </w:r>
            <w:r w:rsidRPr="003677C6">
              <w:rPr>
                <w:rFonts w:ascii="Arial" w:hAnsi="Arial" w:cs="Arial"/>
                <w:lang w:val="en-US"/>
              </w:rPr>
              <w:t>H</w:t>
            </w:r>
            <w:r w:rsidRPr="003677C6">
              <w:rPr>
                <w:rFonts w:ascii="Arial" w:hAnsi="Arial" w:cs="Arial"/>
              </w:rPr>
              <w:t>-</w:t>
            </w:r>
            <w:r w:rsidRPr="003677C6">
              <w:rPr>
                <w:rFonts w:ascii="Arial" w:hAnsi="Arial" w:cs="Arial"/>
                <w:lang w:val="en-US"/>
              </w:rPr>
              <w:t>G</w:t>
            </w:r>
            <w:r w:rsidRPr="003677C6">
              <w:rPr>
                <w:rFonts w:ascii="Arial" w:hAnsi="Arial" w:cs="Arial"/>
              </w:rPr>
              <w:t>13-38/1800</w:t>
            </w:r>
          </w:p>
        </w:tc>
      </w:tr>
      <w:tr w:rsidR="00681CA0" w:rsidRPr="00F33284" w14:paraId="54EC7E99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F3A5C32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19" w:type="dxa"/>
            <w:gridSpan w:val="140"/>
            <w:tcBorders>
              <w:bottom w:val="double" w:sz="4" w:space="0" w:color="auto"/>
            </w:tcBorders>
          </w:tcPr>
          <w:p w14:paraId="6CEFAE6C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417" w:type="dxa"/>
            <w:gridSpan w:val="180"/>
            <w:tcBorders>
              <w:bottom w:val="double" w:sz="4" w:space="0" w:color="auto"/>
            </w:tcBorders>
            <w:vAlign w:val="center"/>
          </w:tcPr>
          <w:p w14:paraId="42035148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Схема</w:t>
            </w:r>
          </w:p>
        </w:tc>
        <w:tc>
          <w:tcPr>
            <w:tcW w:w="2843" w:type="dxa"/>
            <w:gridSpan w:val="347"/>
            <w:tcBorders>
              <w:bottom w:val="double" w:sz="4" w:space="0" w:color="auto"/>
            </w:tcBorders>
            <w:vAlign w:val="center"/>
          </w:tcPr>
          <w:p w14:paraId="14520E4D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Катод</w:t>
            </w:r>
          </w:p>
        </w:tc>
        <w:tc>
          <w:tcPr>
            <w:tcW w:w="1563" w:type="dxa"/>
            <w:gridSpan w:val="200"/>
            <w:tcBorders>
              <w:bottom w:val="double" w:sz="4" w:space="0" w:color="auto"/>
            </w:tcBorders>
            <w:vAlign w:val="center"/>
          </w:tcPr>
          <w:p w14:paraId="2AFB5CF7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Цоколь</w:t>
            </w:r>
          </w:p>
        </w:tc>
        <w:tc>
          <w:tcPr>
            <w:tcW w:w="1958" w:type="dxa"/>
            <w:gridSpan w:val="162"/>
            <w:tcBorders>
              <w:bottom w:val="double" w:sz="4" w:space="0" w:color="auto"/>
            </w:tcBorders>
          </w:tcPr>
          <w:p w14:paraId="082A4407" w14:textId="34133DF9" w:rsidR="00681CA0" w:rsidRPr="003677C6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8808148" w14:textId="77777777" w:rsidR="00681CA0" w:rsidRPr="00F33284" w:rsidRDefault="00681CA0" w:rsidP="002F497E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1A95345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FC18C73" w14:textId="77777777" w:rsidR="00681CA0" w:rsidRPr="003677C6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9" w:type="dxa"/>
            <w:gridSpan w:val="140"/>
            <w:tcBorders>
              <w:top w:val="double" w:sz="4" w:space="0" w:color="auto"/>
            </w:tcBorders>
            <w:vAlign w:val="center"/>
          </w:tcPr>
          <w:p w14:paraId="0F35DB97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85</w:t>
            </w:r>
          </w:p>
        </w:tc>
        <w:tc>
          <w:tcPr>
            <w:tcW w:w="1417" w:type="dxa"/>
            <w:gridSpan w:val="180"/>
            <w:tcBorders>
              <w:top w:val="double" w:sz="4" w:space="0" w:color="auto"/>
            </w:tcBorders>
            <w:vAlign w:val="center"/>
          </w:tcPr>
          <w:p w14:paraId="2035F218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Бесста</w:t>
            </w:r>
            <w:r w:rsidRPr="003677C6">
              <w:rPr>
                <w:rFonts w:ascii="Arial" w:hAnsi="Arial" w:cs="Arial"/>
              </w:rPr>
              <w:t>р</w:t>
            </w:r>
            <w:r w:rsidRPr="003677C6">
              <w:rPr>
                <w:rFonts w:ascii="Arial" w:hAnsi="Arial" w:cs="Arial"/>
              </w:rPr>
              <w:t>терная</w:t>
            </w:r>
          </w:p>
        </w:tc>
        <w:tc>
          <w:tcPr>
            <w:tcW w:w="2843" w:type="dxa"/>
            <w:gridSpan w:val="347"/>
            <w:tcBorders>
              <w:top w:val="double" w:sz="4" w:space="0" w:color="auto"/>
            </w:tcBorders>
            <w:vAlign w:val="center"/>
          </w:tcPr>
          <w:p w14:paraId="50954C13" w14:textId="77777777" w:rsidR="00681CA0" w:rsidRPr="003677C6" w:rsidRDefault="004D4B24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 xml:space="preserve">предварительного </w:t>
            </w:r>
            <w:r w:rsidR="00681CA0" w:rsidRPr="003677C6">
              <w:rPr>
                <w:rFonts w:ascii="Arial" w:hAnsi="Arial" w:cs="Arial"/>
              </w:rPr>
              <w:t>под</w:t>
            </w:r>
            <w:r w:rsidR="00681CA0" w:rsidRPr="003677C6">
              <w:rPr>
                <w:rFonts w:ascii="Arial" w:hAnsi="Arial" w:cs="Arial"/>
              </w:rPr>
              <w:t>о</w:t>
            </w:r>
            <w:r w:rsidR="00681CA0" w:rsidRPr="003677C6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563" w:type="dxa"/>
            <w:gridSpan w:val="200"/>
            <w:tcBorders>
              <w:top w:val="double" w:sz="4" w:space="0" w:color="auto"/>
            </w:tcBorders>
            <w:vAlign w:val="center"/>
          </w:tcPr>
          <w:p w14:paraId="0A944814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  <w:lang w:val="en-US"/>
              </w:rPr>
              <w:t>G</w:t>
            </w:r>
            <w:r w:rsidRPr="003677C6">
              <w:rPr>
                <w:rFonts w:ascii="Arial" w:hAnsi="Arial" w:cs="Arial"/>
              </w:rPr>
              <w:t>13</w:t>
            </w:r>
          </w:p>
        </w:tc>
        <w:tc>
          <w:tcPr>
            <w:tcW w:w="1958" w:type="dxa"/>
            <w:gridSpan w:val="162"/>
            <w:tcBorders>
              <w:top w:val="double" w:sz="4" w:space="0" w:color="auto"/>
            </w:tcBorders>
            <w:vAlign w:val="center"/>
          </w:tcPr>
          <w:p w14:paraId="759DCC34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677C6">
              <w:rPr>
                <w:rFonts w:ascii="Arial" w:hAnsi="Arial" w:cs="Arial"/>
              </w:rPr>
              <w:t>38</w:t>
            </w:r>
            <w:r w:rsidRPr="003677C6">
              <w:rPr>
                <w:rFonts w:ascii="Arial" w:hAnsi="Arial" w:cs="Arial"/>
                <w:lang w:val="en-US"/>
              </w:rPr>
              <w:t xml:space="preserve"> х </w:t>
            </w:r>
            <w:r w:rsidRPr="003677C6">
              <w:rPr>
                <w:rFonts w:ascii="Arial" w:hAnsi="Arial" w:cs="Arial"/>
              </w:rPr>
              <w:t>1800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1AFD5C9" w14:textId="77777777" w:rsidR="00681CA0" w:rsidRPr="00F33284" w:rsidRDefault="00681CA0" w:rsidP="002F497E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13203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7EC29FA" w14:textId="77777777" w:rsidR="00681CA0" w:rsidRPr="00F33284" w:rsidRDefault="00681CA0" w:rsidP="002F497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2BFF38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AC84B0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0F426D6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182B5E9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E89812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367489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EEAE99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9" w:type="dxa"/>
            <w:gridSpan w:val="179"/>
            <w:tcBorders>
              <w:top w:val="nil"/>
            </w:tcBorders>
          </w:tcPr>
          <w:p w14:paraId="450F8B5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4010" w:type="dxa"/>
            <w:gridSpan w:val="488"/>
            <w:tcBorders>
              <w:top w:val="nil"/>
            </w:tcBorders>
          </w:tcPr>
          <w:p w14:paraId="0061417B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00" w:type="dxa"/>
            <w:gridSpan w:val="234"/>
            <w:tcBorders>
              <w:top w:val="nil"/>
            </w:tcBorders>
          </w:tcPr>
          <w:p w14:paraId="2E19B9FE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21" w:type="dxa"/>
            <w:gridSpan w:val="128"/>
            <w:tcBorders>
              <w:top w:val="nil"/>
            </w:tcBorders>
          </w:tcPr>
          <w:p w14:paraId="2C01027E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DC96CF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AA07F3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C583CB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9" w:type="dxa"/>
            <w:gridSpan w:val="179"/>
            <w:tcBorders>
              <w:top w:val="nil"/>
              <w:bottom w:val="double" w:sz="4" w:space="0" w:color="auto"/>
            </w:tcBorders>
          </w:tcPr>
          <w:p w14:paraId="401E288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019" w:type="dxa"/>
            <w:gridSpan w:val="240"/>
            <w:tcBorders>
              <w:top w:val="nil"/>
              <w:bottom w:val="double" w:sz="4" w:space="0" w:color="auto"/>
            </w:tcBorders>
          </w:tcPr>
          <w:p w14:paraId="60047F2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991" w:type="dxa"/>
            <w:gridSpan w:val="248"/>
            <w:tcBorders>
              <w:top w:val="nil"/>
              <w:bottom w:val="double" w:sz="4" w:space="0" w:color="auto"/>
            </w:tcBorders>
          </w:tcPr>
          <w:p w14:paraId="278FE8E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521" w:type="dxa"/>
            <w:gridSpan w:val="362"/>
            <w:tcBorders>
              <w:top w:val="nil"/>
              <w:bottom w:val="double" w:sz="4" w:space="0" w:color="auto"/>
            </w:tcBorders>
          </w:tcPr>
          <w:p w14:paraId="56E6633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F7946D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C678C3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0A3D9FF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9" w:type="dxa"/>
            <w:gridSpan w:val="179"/>
            <w:tcBorders>
              <w:top w:val="double" w:sz="4" w:space="0" w:color="auto"/>
            </w:tcBorders>
          </w:tcPr>
          <w:p w14:paraId="792EED5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1763,8</w:t>
            </w:r>
          </w:p>
        </w:tc>
        <w:tc>
          <w:tcPr>
            <w:tcW w:w="2019" w:type="dxa"/>
            <w:gridSpan w:val="240"/>
            <w:tcBorders>
              <w:top w:val="double" w:sz="4" w:space="0" w:color="auto"/>
            </w:tcBorders>
          </w:tcPr>
          <w:p w14:paraId="18552E2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1768,5</w:t>
            </w:r>
          </w:p>
        </w:tc>
        <w:tc>
          <w:tcPr>
            <w:tcW w:w="1991" w:type="dxa"/>
            <w:gridSpan w:val="248"/>
            <w:tcBorders>
              <w:top w:val="double" w:sz="4" w:space="0" w:color="auto"/>
            </w:tcBorders>
          </w:tcPr>
          <w:p w14:paraId="16D8638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1770,9</w:t>
            </w:r>
          </w:p>
        </w:tc>
        <w:tc>
          <w:tcPr>
            <w:tcW w:w="1700" w:type="dxa"/>
            <w:gridSpan w:val="234"/>
            <w:tcBorders>
              <w:top w:val="double" w:sz="4" w:space="0" w:color="auto"/>
            </w:tcBorders>
          </w:tcPr>
          <w:p w14:paraId="066E6E2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1778,0</w:t>
            </w:r>
          </w:p>
        </w:tc>
        <w:tc>
          <w:tcPr>
            <w:tcW w:w="1821" w:type="dxa"/>
            <w:gridSpan w:val="128"/>
            <w:tcBorders>
              <w:top w:val="double" w:sz="4" w:space="0" w:color="auto"/>
            </w:tcBorders>
          </w:tcPr>
          <w:p w14:paraId="5584DF0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56C077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3A3C75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B7A0879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288AC07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D228BE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715ED59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35018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A89534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03C586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4" w:type="dxa"/>
            <w:gridSpan w:val="9"/>
            <w:tcBorders>
              <w:top w:val="nil"/>
              <w:bottom w:val="double" w:sz="4" w:space="0" w:color="auto"/>
            </w:tcBorders>
            <w:vAlign w:val="center"/>
          </w:tcPr>
          <w:p w14:paraId="6618CC7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412" w:type="dxa"/>
            <w:gridSpan w:val="232"/>
            <w:tcBorders>
              <w:top w:val="nil"/>
              <w:bottom w:val="double" w:sz="4" w:space="0" w:color="auto"/>
            </w:tcBorders>
            <w:vAlign w:val="center"/>
          </w:tcPr>
          <w:p w14:paraId="6069225C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Номинал</w:t>
            </w:r>
            <w:r w:rsidRPr="003677C6">
              <w:rPr>
                <w:rFonts w:ascii="Arial" w:hAnsi="Arial" w:cs="Arial"/>
              </w:rPr>
              <w:t>ь</w:t>
            </w:r>
            <w:r w:rsidRPr="003677C6">
              <w:rPr>
                <w:rFonts w:ascii="Arial" w:hAnsi="Arial" w:cs="Arial"/>
              </w:rPr>
              <w:t>ная мо</w:t>
            </w:r>
            <w:r w:rsidRPr="003677C6">
              <w:rPr>
                <w:rFonts w:ascii="Arial" w:hAnsi="Arial" w:cs="Arial"/>
              </w:rPr>
              <w:t>щ</w:t>
            </w:r>
            <w:r w:rsidRPr="003677C6">
              <w:rPr>
                <w:rFonts w:ascii="Arial" w:hAnsi="Arial" w:cs="Arial"/>
              </w:rPr>
              <w:t>ность ПРА, Вт</w:t>
            </w:r>
          </w:p>
        </w:tc>
        <w:tc>
          <w:tcPr>
            <w:tcW w:w="1375" w:type="dxa"/>
            <w:gridSpan w:val="120"/>
            <w:tcBorders>
              <w:top w:val="nil"/>
              <w:bottom w:val="double" w:sz="4" w:space="0" w:color="auto"/>
            </w:tcBorders>
            <w:vAlign w:val="center"/>
          </w:tcPr>
          <w:p w14:paraId="3C580C8C" w14:textId="77777777" w:rsidR="00681CA0" w:rsidRPr="003677C6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Расчетное значение напряж</w:t>
            </w:r>
            <w:r w:rsidRPr="003677C6">
              <w:rPr>
                <w:rFonts w:ascii="Arial" w:hAnsi="Arial" w:cs="Arial"/>
              </w:rPr>
              <w:t>е</w:t>
            </w:r>
            <w:r w:rsidRPr="003677C6">
              <w:rPr>
                <w:rFonts w:ascii="Arial" w:hAnsi="Arial" w:cs="Arial"/>
              </w:rPr>
              <w:t>ния</w:t>
            </w:r>
            <w:r w:rsidR="00681CA0" w:rsidRPr="003677C6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0" w:type="dxa"/>
            <w:gridSpan w:val="140"/>
            <w:tcBorders>
              <w:top w:val="nil"/>
              <w:bottom w:val="double" w:sz="4" w:space="0" w:color="auto"/>
            </w:tcBorders>
            <w:vAlign w:val="center"/>
          </w:tcPr>
          <w:p w14:paraId="18E62AA2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Расст</w:t>
            </w:r>
            <w:r w:rsidRPr="003677C6">
              <w:rPr>
                <w:rFonts w:ascii="Arial" w:hAnsi="Arial" w:cs="Arial"/>
              </w:rPr>
              <w:t>о</w:t>
            </w:r>
            <w:r w:rsidRPr="003677C6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13" w:type="dxa"/>
            <w:gridSpan w:val="207"/>
            <w:tcBorders>
              <w:top w:val="nil"/>
              <w:bottom w:val="double" w:sz="4" w:space="0" w:color="auto"/>
            </w:tcBorders>
            <w:vAlign w:val="center"/>
          </w:tcPr>
          <w:p w14:paraId="50FE3F2D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на катоде (действу</w:t>
            </w:r>
            <w:r w:rsidRPr="003677C6">
              <w:rPr>
                <w:rFonts w:ascii="Arial" w:hAnsi="Arial" w:cs="Arial"/>
              </w:rPr>
              <w:t>ю</w:t>
            </w:r>
            <w:r w:rsidRPr="003677C6">
              <w:rPr>
                <w:rFonts w:ascii="Arial" w:hAnsi="Arial" w:cs="Arial"/>
              </w:rPr>
              <w:t>щее</w:t>
            </w:r>
            <w:r w:rsidR="004D4B24" w:rsidRPr="003677C6">
              <w:rPr>
                <w:rFonts w:ascii="Arial" w:hAnsi="Arial" w:cs="Arial"/>
              </w:rPr>
              <w:t xml:space="preserve"> знач</w:t>
            </w:r>
            <w:r w:rsidR="004D4B24" w:rsidRPr="003677C6">
              <w:rPr>
                <w:rFonts w:ascii="Arial" w:hAnsi="Arial" w:cs="Arial"/>
              </w:rPr>
              <w:t>е</w:t>
            </w:r>
            <w:r w:rsidR="004D4B24" w:rsidRPr="003677C6">
              <w:rPr>
                <w:rFonts w:ascii="Arial" w:hAnsi="Arial" w:cs="Arial"/>
              </w:rPr>
              <w:t>ние</w:t>
            </w:r>
            <w:r w:rsidRPr="003677C6">
              <w:rPr>
                <w:rFonts w:ascii="Arial" w:hAnsi="Arial" w:cs="Arial"/>
              </w:rPr>
              <w:t>), В</w:t>
            </w:r>
          </w:p>
        </w:tc>
        <w:tc>
          <w:tcPr>
            <w:tcW w:w="1841" w:type="dxa"/>
            <w:gridSpan w:val="253"/>
            <w:tcBorders>
              <w:top w:val="nil"/>
              <w:bottom w:val="double" w:sz="4" w:space="0" w:color="auto"/>
            </w:tcBorders>
            <w:vAlign w:val="center"/>
          </w:tcPr>
          <w:p w14:paraId="44CA6F46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), В</w:t>
            </w:r>
          </w:p>
        </w:tc>
        <w:tc>
          <w:tcPr>
            <w:tcW w:w="1405" w:type="dxa"/>
            <w:gridSpan w:val="68"/>
            <w:tcBorders>
              <w:top w:val="nil"/>
              <w:bottom w:val="double" w:sz="4" w:space="0" w:color="auto"/>
            </w:tcBorders>
            <w:vAlign w:val="center"/>
          </w:tcPr>
          <w:p w14:paraId="251BA6A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0D5F0F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A321C7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14D6D3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4" w:type="dxa"/>
            <w:gridSpan w:val="9"/>
            <w:tcBorders>
              <w:top w:val="double" w:sz="4" w:space="0" w:color="auto"/>
              <w:bottom w:val="nil"/>
            </w:tcBorders>
          </w:tcPr>
          <w:p w14:paraId="3263B25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412" w:type="dxa"/>
            <w:gridSpan w:val="232"/>
            <w:tcBorders>
              <w:top w:val="double" w:sz="4" w:space="0" w:color="auto"/>
              <w:bottom w:val="nil"/>
            </w:tcBorders>
          </w:tcPr>
          <w:p w14:paraId="35BCB76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85</w:t>
            </w:r>
          </w:p>
        </w:tc>
        <w:tc>
          <w:tcPr>
            <w:tcW w:w="1375" w:type="dxa"/>
            <w:gridSpan w:val="120"/>
            <w:tcBorders>
              <w:top w:val="double" w:sz="4" w:space="0" w:color="auto"/>
              <w:bottom w:val="nil"/>
            </w:tcBorders>
          </w:tcPr>
          <w:p w14:paraId="23D3B19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240</w:t>
            </w:r>
          </w:p>
        </w:tc>
        <w:tc>
          <w:tcPr>
            <w:tcW w:w="1080" w:type="dxa"/>
            <w:gridSpan w:val="140"/>
            <w:tcBorders>
              <w:top w:val="double" w:sz="4" w:space="0" w:color="auto"/>
              <w:bottom w:val="nil"/>
            </w:tcBorders>
          </w:tcPr>
          <w:p w14:paraId="0B5003C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513" w:type="dxa"/>
            <w:gridSpan w:val="207"/>
            <w:tcBorders>
              <w:top w:val="double" w:sz="4" w:space="0" w:color="auto"/>
              <w:bottom w:val="nil"/>
            </w:tcBorders>
          </w:tcPr>
          <w:p w14:paraId="17ACFB8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841" w:type="dxa"/>
            <w:gridSpan w:val="253"/>
            <w:tcBorders>
              <w:top w:val="double" w:sz="4" w:space="0" w:color="auto"/>
              <w:bottom w:val="nil"/>
            </w:tcBorders>
          </w:tcPr>
          <w:p w14:paraId="623A198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250</w:t>
            </w:r>
          </w:p>
        </w:tc>
        <w:tc>
          <w:tcPr>
            <w:tcW w:w="1405" w:type="dxa"/>
            <w:gridSpan w:val="68"/>
            <w:tcBorders>
              <w:top w:val="double" w:sz="4" w:space="0" w:color="auto"/>
              <w:bottom w:val="nil"/>
            </w:tcBorders>
          </w:tcPr>
          <w:p w14:paraId="69F2EFD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7E7FF1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200DC0E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F7A54B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4" w:type="dxa"/>
            <w:gridSpan w:val="9"/>
          </w:tcPr>
          <w:p w14:paraId="53111B1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412" w:type="dxa"/>
            <w:gridSpan w:val="232"/>
          </w:tcPr>
          <w:p w14:paraId="5249320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375" w:type="dxa"/>
            <w:gridSpan w:val="120"/>
          </w:tcPr>
          <w:p w14:paraId="5D11D76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80" w:type="dxa"/>
            <w:gridSpan w:val="140"/>
          </w:tcPr>
          <w:p w14:paraId="1080F9C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13" w:type="dxa"/>
            <w:gridSpan w:val="207"/>
          </w:tcPr>
          <w:p w14:paraId="3EFB616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41" w:type="dxa"/>
            <w:gridSpan w:val="253"/>
          </w:tcPr>
          <w:p w14:paraId="4CD5381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05" w:type="dxa"/>
            <w:gridSpan w:val="68"/>
          </w:tcPr>
          <w:p w14:paraId="2AD490C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7C23F3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F7AE917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606D735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E5F770D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94CF33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381B795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10B022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D0B9752" w14:textId="77777777" w:rsidTr="004068EE">
        <w:trPr>
          <w:cantSplit/>
          <w:trHeight w:val="81"/>
        </w:trPr>
        <w:tc>
          <w:tcPr>
            <w:tcW w:w="393" w:type="dxa"/>
            <w:gridSpan w:val="19"/>
            <w:vMerge/>
          </w:tcPr>
          <w:p w14:paraId="5F670D7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79" w:type="dxa"/>
            <w:gridSpan w:val="21"/>
            <w:vMerge w:val="restart"/>
            <w:vAlign w:val="center"/>
          </w:tcPr>
          <w:p w14:paraId="0F7D06E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</w:t>
            </w:r>
            <w:r w:rsidRPr="00F33284">
              <w:rPr>
                <w:rFonts w:ascii="Arial" w:hAnsi="Arial" w:cs="Arial"/>
              </w:rPr>
              <w:t>о</w:t>
            </w:r>
            <w:r w:rsidRPr="00F3328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307" w:type="dxa"/>
            <w:gridSpan w:val="220"/>
            <w:vMerge w:val="restart"/>
            <w:vAlign w:val="center"/>
          </w:tcPr>
          <w:p w14:paraId="4A7F3A0A" w14:textId="77777777" w:rsidR="00681CA0" w:rsidRPr="003677C6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Расчетное значение мощн</w:t>
            </w:r>
            <w:r w:rsidRPr="003677C6">
              <w:rPr>
                <w:rFonts w:ascii="Arial" w:hAnsi="Arial" w:cs="Arial"/>
              </w:rPr>
              <w:t>о</w:t>
            </w:r>
            <w:r w:rsidRPr="003677C6">
              <w:rPr>
                <w:rFonts w:ascii="Arial" w:hAnsi="Arial" w:cs="Arial"/>
              </w:rPr>
              <w:t>сти, Вт</w:t>
            </w:r>
          </w:p>
        </w:tc>
        <w:tc>
          <w:tcPr>
            <w:tcW w:w="5393" w:type="dxa"/>
            <w:gridSpan w:val="660"/>
            <w:vAlign w:val="center"/>
          </w:tcPr>
          <w:p w14:paraId="0DE27537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21" w:type="dxa"/>
            <w:gridSpan w:val="128"/>
            <w:vMerge w:val="restart"/>
            <w:vAlign w:val="center"/>
          </w:tcPr>
          <w:p w14:paraId="43B781D1" w14:textId="77777777" w:rsidR="00681CA0" w:rsidRPr="003677C6" w:rsidRDefault="001F678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71FC09A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6FB541F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70B9199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79" w:type="dxa"/>
            <w:gridSpan w:val="2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81809A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7" w:type="dxa"/>
            <w:gridSpan w:val="22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D381EDF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10" w:type="dxa"/>
            <w:gridSpan w:val="171"/>
            <w:tcBorders>
              <w:top w:val="nil"/>
              <w:bottom w:val="double" w:sz="4" w:space="0" w:color="auto"/>
            </w:tcBorders>
            <w:vAlign w:val="center"/>
          </w:tcPr>
          <w:p w14:paraId="0D050F81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3677C6">
              <w:rPr>
                <w:rFonts w:ascii="Arial" w:hAnsi="Arial" w:cs="Arial"/>
                <w:lang w:val="sr-Cyrl-CS"/>
              </w:rPr>
              <w:t>Расчетное</w:t>
            </w:r>
            <w:r w:rsidR="004D4B24" w:rsidRPr="003677C6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3677C6">
              <w:rPr>
                <w:rFonts w:ascii="Arial" w:hAnsi="Arial" w:cs="Arial"/>
              </w:rPr>
              <w:t>значение</w:t>
            </w:r>
          </w:p>
        </w:tc>
        <w:tc>
          <w:tcPr>
            <w:tcW w:w="1797" w:type="dxa"/>
            <w:gridSpan w:val="219"/>
            <w:tcBorders>
              <w:top w:val="nil"/>
              <w:bottom w:val="double" w:sz="4" w:space="0" w:color="auto"/>
            </w:tcBorders>
            <w:vAlign w:val="center"/>
          </w:tcPr>
          <w:p w14:paraId="16308E13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3677C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986" w:type="dxa"/>
            <w:gridSpan w:val="270"/>
            <w:tcBorders>
              <w:top w:val="nil"/>
              <w:bottom w:val="double" w:sz="4" w:space="0" w:color="auto"/>
            </w:tcBorders>
            <w:vAlign w:val="center"/>
          </w:tcPr>
          <w:p w14:paraId="5FC729F2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3677C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21" w:type="dxa"/>
            <w:gridSpan w:val="128"/>
            <w:vMerge/>
            <w:tcBorders>
              <w:bottom w:val="double" w:sz="4" w:space="0" w:color="auto"/>
            </w:tcBorders>
            <w:vAlign w:val="center"/>
          </w:tcPr>
          <w:p w14:paraId="76A107D8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1AB6EEF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0AC089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2D71EE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79" w:type="dxa"/>
            <w:gridSpan w:val="21"/>
            <w:tcBorders>
              <w:top w:val="double" w:sz="4" w:space="0" w:color="auto"/>
              <w:bottom w:val="nil"/>
            </w:tcBorders>
            <w:vAlign w:val="center"/>
          </w:tcPr>
          <w:p w14:paraId="31C93E4A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307" w:type="dxa"/>
            <w:gridSpan w:val="220"/>
            <w:tcBorders>
              <w:top w:val="double" w:sz="4" w:space="0" w:color="auto"/>
              <w:bottom w:val="nil"/>
            </w:tcBorders>
            <w:vAlign w:val="center"/>
          </w:tcPr>
          <w:p w14:paraId="10676378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84</w:t>
            </w:r>
          </w:p>
        </w:tc>
        <w:tc>
          <w:tcPr>
            <w:tcW w:w="1610" w:type="dxa"/>
            <w:gridSpan w:val="171"/>
            <w:tcBorders>
              <w:top w:val="double" w:sz="4" w:space="0" w:color="auto"/>
              <w:bottom w:val="nil"/>
            </w:tcBorders>
            <w:vAlign w:val="center"/>
          </w:tcPr>
          <w:p w14:paraId="695FAA1D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120</w:t>
            </w:r>
          </w:p>
        </w:tc>
        <w:tc>
          <w:tcPr>
            <w:tcW w:w="1797" w:type="dxa"/>
            <w:gridSpan w:val="219"/>
            <w:tcBorders>
              <w:top w:val="double" w:sz="4" w:space="0" w:color="auto"/>
              <w:bottom w:val="nil"/>
            </w:tcBorders>
            <w:vAlign w:val="center"/>
          </w:tcPr>
          <w:p w14:paraId="160E0B3B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110</w:t>
            </w:r>
          </w:p>
        </w:tc>
        <w:tc>
          <w:tcPr>
            <w:tcW w:w="1986" w:type="dxa"/>
            <w:gridSpan w:val="270"/>
            <w:tcBorders>
              <w:top w:val="double" w:sz="4" w:space="0" w:color="auto"/>
              <w:bottom w:val="nil"/>
            </w:tcBorders>
            <w:vAlign w:val="center"/>
          </w:tcPr>
          <w:p w14:paraId="33D1911B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130</w:t>
            </w:r>
          </w:p>
        </w:tc>
        <w:tc>
          <w:tcPr>
            <w:tcW w:w="1821" w:type="dxa"/>
            <w:gridSpan w:val="128"/>
            <w:tcBorders>
              <w:top w:val="double" w:sz="4" w:space="0" w:color="auto"/>
              <w:bottom w:val="nil"/>
            </w:tcBorders>
            <w:vAlign w:val="center"/>
          </w:tcPr>
          <w:p w14:paraId="09B874E8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0,800</w:t>
            </w:r>
          </w:p>
        </w:tc>
        <w:tc>
          <w:tcPr>
            <w:tcW w:w="284" w:type="dxa"/>
            <w:gridSpan w:val="3"/>
            <w:vMerge/>
          </w:tcPr>
          <w:p w14:paraId="04698F5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8B19C6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42D3685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79" w:type="dxa"/>
            <w:gridSpan w:val="21"/>
            <w:tcBorders>
              <w:bottom w:val="single" w:sz="4" w:space="0" w:color="auto"/>
            </w:tcBorders>
            <w:vAlign w:val="center"/>
          </w:tcPr>
          <w:p w14:paraId="4356D4BB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307" w:type="dxa"/>
            <w:gridSpan w:val="220"/>
            <w:tcBorders>
              <w:bottom w:val="single" w:sz="4" w:space="0" w:color="auto"/>
            </w:tcBorders>
            <w:vAlign w:val="center"/>
          </w:tcPr>
          <w:p w14:paraId="752BDED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610" w:type="dxa"/>
            <w:gridSpan w:val="171"/>
            <w:tcBorders>
              <w:bottom w:val="single" w:sz="4" w:space="0" w:color="auto"/>
            </w:tcBorders>
            <w:vAlign w:val="center"/>
          </w:tcPr>
          <w:p w14:paraId="2F103D2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797" w:type="dxa"/>
            <w:gridSpan w:val="219"/>
            <w:tcBorders>
              <w:bottom w:val="single" w:sz="4" w:space="0" w:color="auto"/>
            </w:tcBorders>
            <w:vAlign w:val="center"/>
          </w:tcPr>
          <w:p w14:paraId="1D06448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986" w:type="dxa"/>
            <w:gridSpan w:val="270"/>
            <w:tcBorders>
              <w:bottom w:val="single" w:sz="4" w:space="0" w:color="auto"/>
            </w:tcBorders>
            <w:vAlign w:val="center"/>
          </w:tcPr>
          <w:p w14:paraId="1480B116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21" w:type="dxa"/>
            <w:gridSpan w:val="128"/>
            <w:tcBorders>
              <w:bottom w:val="single" w:sz="4" w:space="0" w:color="auto"/>
            </w:tcBorders>
            <w:vAlign w:val="center"/>
          </w:tcPr>
          <w:p w14:paraId="281666F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7E79FB7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B2A233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right w:val="nil"/>
            </w:tcBorders>
          </w:tcPr>
          <w:p w14:paraId="40C961C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  <w:tcBorders>
              <w:left w:val="nil"/>
              <w:right w:val="nil"/>
            </w:tcBorders>
          </w:tcPr>
          <w:p w14:paraId="08B9B52A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5767CEDE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EB5DC2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EB5DC2">
              <w:rPr>
                <w:rFonts w:ascii="Arial" w:hAnsi="Arial" w:cs="Arial"/>
              </w:rPr>
              <w:t xml:space="preserve"> </w:t>
            </w:r>
            <w:r w:rsidR="00F94339" w:rsidRPr="00EB5DC2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447806D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4BAB716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DFC5E4C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A966BB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27AF5128" w14:textId="77777777" w:rsidR="00681CA0" w:rsidRPr="004C600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6005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0BC920CF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E798CBA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15BA4CD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gridSpan w:val="199"/>
            <w:vMerge w:val="restart"/>
            <w:vAlign w:val="center"/>
          </w:tcPr>
          <w:p w14:paraId="2721EB82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19" w:type="dxa"/>
            <w:gridSpan w:val="284"/>
            <w:vMerge w:val="restart"/>
            <w:vAlign w:val="center"/>
          </w:tcPr>
          <w:p w14:paraId="5B549E2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937" w:type="dxa"/>
            <w:gridSpan w:val="546"/>
            <w:vAlign w:val="center"/>
          </w:tcPr>
          <w:p w14:paraId="5845679C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79A4B32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3D3C305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58187FD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gridSpan w:val="199"/>
            <w:vMerge/>
            <w:tcBorders>
              <w:bottom w:val="double" w:sz="4" w:space="0" w:color="auto"/>
            </w:tcBorders>
            <w:vAlign w:val="center"/>
          </w:tcPr>
          <w:p w14:paraId="3EECD410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9" w:type="dxa"/>
            <w:gridSpan w:val="284"/>
            <w:vMerge/>
            <w:tcBorders>
              <w:bottom w:val="double" w:sz="4" w:space="0" w:color="auto"/>
            </w:tcBorders>
            <w:vAlign w:val="center"/>
          </w:tcPr>
          <w:p w14:paraId="1E9040CE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16" w:type="dxa"/>
            <w:gridSpan w:val="418"/>
            <w:tcBorders>
              <w:bottom w:val="double" w:sz="4" w:space="0" w:color="auto"/>
            </w:tcBorders>
            <w:vAlign w:val="center"/>
          </w:tcPr>
          <w:p w14:paraId="1F12F442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Расчетное</w:t>
            </w:r>
            <w:r w:rsidR="004D4B24" w:rsidRPr="003677C6">
              <w:rPr>
                <w:rFonts w:ascii="Arial" w:hAnsi="Arial" w:cs="Arial"/>
              </w:rPr>
              <w:t xml:space="preserve"> значение </w:t>
            </w:r>
          </w:p>
        </w:tc>
        <w:tc>
          <w:tcPr>
            <w:tcW w:w="1821" w:type="dxa"/>
            <w:gridSpan w:val="128"/>
            <w:tcBorders>
              <w:bottom w:val="double" w:sz="4" w:space="0" w:color="auto"/>
            </w:tcBorders>
            <w:vAlign w:val="center"/>
          </w:tcPr>
          <w:p w14:paraId="35313E27" w14:textId="77777777" w:rsidR="00681CA0" w:rsidRPr="003677C6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3D2A1E2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65A0BD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3DED4C2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gridSpan w:val="199"/>
            <w:tcBorders>
              <w:top w:val="double" w:sz="4" w:space="0" w:color="auto"/>
            </w:tcBorders>
            <w:vAlign w:val="center"/>
          </w:tcPr>
          <w:p w14:paraId="538FCDAF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19" w:type="dxa"/>
            <w:gridSpan w:val="284"/>
            <w:tcBorders>
              <w:top w:val="double" w:sz="4" w:space="0" w:color="auto"/>
            </w:tcBorders>
            <w:vAlign w:val="center"/>
          </w:tcPr>
          <w:p w14:paraId="4ED2980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3116" w:type="dxa"/>
            <w:gridSpan w:val="418"/>
            <w:tcBorders>
              <w:top w:val="double" w:sz="4" w:space="0" w:color="auto"/>
            </w:tcBorders>
            <w:vAlign w:val="center"/>
          </w:tcPr>
          <w:p w14:paraId="001F1C23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</w:t>
            </w:r>
          </w:p>
        </w:tc>
        <w:tc>
          <w:tcPr>
            <w:tcW w:w="1821" w:type="dxa"/>
            <w:gridSpan w:val="128"/>
            <w:tcBorders>
              <w:top w:val="double" w:sz="4" w:space="0" w:color="auto"/>
            </w:tcBorders>
            <w:vAlign w:val="center"/>
          </w:tcPr>
          <w:p w14:paraId="44872B27" w14:textId="77777777" w:rsidR="00681CA0" w:rsidRPr="00F3328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08F591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5EAA18C" w14:textId="77777777" w:rsidTr="003E2868">
        <w:trPr>
          <w:cantSplit/>
          <w:trHeight w:val="2849"/>
        </w:trPr>
        <w:tc>
          <w:tcPr>
            <w:tcW w:w="10177" w:type="dxa"/>
            <w:gridSpan w:val="1051"/>
            <w:tcBorders>
              <w:top w:val="nil"/>
            </w:tcBorders>
          </w:tcPr>
          <w:p w14:paraId="278434C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6A92C9A" w14:textId="77777777" w:rsidTr="004068EE">
        <w:trPr>
          <w:cantSplit/>
        </w:trPr>
        <w:tc>
          <w:tcPr>
            <w:tcW w:w="10177" w:type="dxa"/>
            <w:gridSpan w:val="1051"/>
          </w:tcPr>
          <w:p w14:paraId="6544421D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4670-1</w:t>
            </w:r>
          </w:p>
        </w:tc>
      </w:tr>
      <w:tr w:rsidR="00681CA0" w:rsidRPr="00F33284" w14:paraId="2703529A" w14:textId="77777777" w:rsidTr="004068EE">
        <w:tc>
          <w:tcPr>
            <w:tcW w:w="1659" w:type="dxa"/>
            <w:gridSpan w:val="82"/>
          </w:tcPr>
          <w:p w14:paraId="2320D02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73" w:type="dxa"/>
            <w:gridSpan w:val="828"/>
          </w:tcPr>
          <w:p w14:paraId="3CDE81EC" w14:textId="77777777" w:rsidR="00681CA0" w:rsidRPr="00F33284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F2B0A15" w14:textId="77777777" w:rsidR="00681CA0" w:rsidRPr="00F33284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45" w:type="dxa"/>
            <w:gridSpan w:val="141"/>
            <w:vAlign w:val="center"/>
          </w:tcPr>
          <w:p w14:paraId="712EAF2D" w14:textId="77777777" w:rsidR="00681CA0" w:rsidRPr="00F33284" w:rsidRDefault="00FA62C7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 xml:space="preserve">с. </w:t>
            </w:r>
            <w:r w:rsidR="00681CA0" w:rsidRPr="003677C6">
              <w:rPr>
                <w:rFonts w:ascii="Arial" w:hAnsi="Arial" w:cs="Arial"/>
              </w:rPr>
              <w:t>2</w:t>
            </w:r>
          </w:p>
        </w:tc>
      </w:tr>
      <w:tr w:rsidR="00681CA0" w:rsidRPr="00F33284" w14:paraId="0BB457ED" w14:textId="77777777" w:rsidTr="004068EE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5849E29" w14:textId="77777777" w:rsidR="00681CA0" w:rsidRPr="00424349" w:rsidRDefault="00681CA0" w:rsidP="004C6005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-85-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13-38/1800</w:t>
            </w:r>
          </w:p>
        </w:tc>
      </w:tr>
      <w:tr w:rsidR="00681CA0" w:rsidRPr="00F33284" w14:paraId="6B325415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209DC816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6011B52E" w14:textId="77777777" w:rsidR="00681CA0" w:rsidRPr="00F33284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260809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5E6BD6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04D0960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6" w:type="dxa"/>
            <w:gridSpan w:val="63"/>
            <w:tcBorders>
              <w:bottom w:val="double" w:sz="4" w:space="0" w:color="auto"/>
            </w:tcBorders>
            <w:vAlign w:val="center"/>
          </w:tcPr>
          <w:p w14:paraId="51194444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9" w:type="dxa"/>
            <w:gridSpan w:val="224"/>
            <w:tcBorders>
              <w:bottom w:val="double" w:sz="4" w:space="0" w:color="auto"/>
            </w:tcBorders>
            <w:vAlign w:val="center"/>
          </w:tcPr>
          <w:p w14:paraId="515CD2D9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Номинал</w:t>
            </w:r>
            <w:r w:rsidRPr="003677C6">
              <w:rPr>
                <w:rFonts w:ascii="Arial" w:hAnsi="Arial" w:cs="Arial"/>
              </w:rPr>
              <w:t>ь</w:t>
            </w:r>
            <w:r w:rsidRPr="003677C6">
              <w:rPr>
                <w:rFonts w:ascii="Arial" w:hAnsi="Arial" w:cs="Arial"/>
              </w:rPr>
              <w:t>ная мо</w:t>
            </w:r>
            <w:r w:rsidRPr="003677C6">
              <w:rPr>
                <w:rFonts w:ascii="Arial" w:hAnsi="Arial" w:cs="Arial"/>
              </w:rPr>
              <w:t>щ</w:t>
            </w:r>
            <w:r w:rsidRPr="003677C6">
              <w:rPr>
                <w:rFonts w:ascii="Arial" w:hAnsi="Arial" w:cs="Arial"/>
              </w:rPr>
              <w:t>ность, Вт</w:t>
            </w:r>
          </w:p>
        </w:tc>
        <w:tc>
          <w:tcPr>
            <w:tcW w:w="1738" w:type="dxa"/>
            <w:gridSpan w:val="196"/>
            <w:tcBorders>
              <w:bottom w:val="double" w:sz="4" w:space="0" w:color="auto"/>
            </w:tcBorders>
            <w:vAlign w:val="center"/>
          </w:tcPr>
          <w:p w14:paraId="7111A91E" w14:textId="77777777" w:rsidR="00681CA0" w:rsidRPr="003677C6" w:rsidRDefault="001F678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Расчетное значение напряжения</w:t>
            </w:r>
            <w:r w:rsidR="00681CA0" w:rsidRPr="003677C6">
              <w:rPr>
                <w:rFonts w:ascii="Arial" w:hAnsi="Arial" w:cs="Arial"/>
              </w:rPr>
              <w:t>, В</w:t>
            </w:r>
          </w:p>
        </w:tc>
        <w:tc>
          <w:tcPr>
            <w:tcW w:w="1416" w:type="dxa"/>
            <w:gridSpan w:val="184"/>
            <w:tcBorders>
              <w:bottom w:val="double" w:sz="4" w:space="0" w:color="auto"/>
            </w:tcBorders>
            <w:vAlign w:val="center"/>
          </w:tcPr>
          <w:p w14:paraId="4D91DF61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Ток кали</w:t>
            </w:r>
            <w:r w:rsidRPr="003677C6">
              <w:rPr>
                <w:rFonts w:ascii="Arial" w:hAnsi="Arial" w:cs="Arial"/>
              </w:rPr>
              <w:t>б</w:t>
            </w:r>
            <w:r w:rsidRPr="003677C6">
              <w:rPr>
                <w:rFonts w:ascii="Arial" w:hAnsi="Arial" w:cs="Arial"/>
              </w:rPr>
              <w:t>ровки, А</w:t>
            </w:r>
          </w:p>
        </w:tc>
        <w:tc>
          <w:tcPr>
            <w:tcW w:w="1700" w:type="dxa"/>
            <w:gridSpan w:val="234"/>
            <w:tcBorders>
              <w:bottom w:val="double" w:sz="4" w:space="0" w:color="auto"/>
            </w:tcBorders>
            <w:vAlign w:val="center"/>
          </w:tcPr>
          <w:p w14:paraId="70337343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821" w:type="dxa"/>
            <w:gridSpan w:val="128"/>
            <w:tcBorders>
              <w:bottom w:val="double" w:sz="4" w:space="0" w:color="auto"/>
            </w:tcBorders>
            <w:vAlign w:val="center"/>
          </w:tcPr>
          <w:p w14:paraId="00D9C82E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3DE1437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1E1920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7FFDA13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6" w:type="dxa"/>
            <w:gridSpan w:val="63"/>
            <w:tcBorders>
              <w:top w:val="double" w:sz="4" w:space="0" w:color="auto"/>
              <w:bottom w:val="nil"/>
            </w:tcBorders>
            <w:vAlign w:val="center"/>
          </w:tcPr>
          <w:p w14:paraId="401E91AC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24"/>
            <w:tcBorders>
              <w:top w:val="double" w:sz="4" w:space="0" w:color="auto"/>
              <w:bottom w:val="nil"/>
            </w:tcBorders>
            <w:vAlign w:val="center"/>
          </w:tcPr>
          <w:p w14:paraId="6FC75377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80</w:t>
            </w:r>
          </w:p>
        </w:tc>
        <w:tc>
          <w:tcPr>
            <w:tcW w:w="1738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4CD9F038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240</w:t>
            </w:r>
          </w:p>
        </w:tc>
        <w:tc>
          <w:tcPr>
            <w:tcW w:w="1416" w:type="dxa"/>
            <w:gridSpan w:val="184"/>
            <w:tcBorders>
              <w:top w:val="double" w:sz="4" w:space="0" w:color="auto"/>
              <w:bottom w:val="nil"/>
            </w:tcBorders>
            <w:vAlign w:val="center"/>
          </w:tcPr>
          <w:p w14:paraId="5FE17513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0,865</w:t>
            </w:r>
          </w:p>
        </w:tc>
        <w:tc>
          <w:tcPr>
            <w:tcW w:w="1700" w:type="dxa"/>
            <w:gridSpan w:val="234"/>
            <w:tcBorders>
              <w:top w:val="double" w:sz="4" w:space="0" w:color="auto"/>
              <w:bottom w:val="nil"/>
            </w:tcBorders>
            <w:vAlign w:val="center"/>
          </w:tcPr>
          <w:p w14:paraId="675546D9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223</w:t>
            </w:r>
          </w:p>
        </w:tc>
        <w:tc>
          <w:tcPr>
            <w:tcW w:w="1821" w:type="dxa"/>
            <w:gridSpan w:val="128"/>
            <w:tcBorders>
              <w:top w:val="double" w:sz="4" w:space="0" w:color="auto"/>
              <w:bottom w:val="nil"/>
            </w:tcBorders>
            <w:vAlign w:val="center"/>
          </w:tcPr>
          <w:p w14:paraId="4D8BD0B7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07D2ED2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66A135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05AB85E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6" w:type="dxa"/>
            <w:gridSpan w:val="63"/>
            <w:vAlign w:val="center"/>
          </w:tcPr>
          <w:p w14:paraId="203D090C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24"/>
            <w:vAlign w:val="center"/>
          </w:tcPr>
          <w:p w14:paraId="6090DD2F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1738" w:type="dxa"/>
            <w:gridSpan w:val="196"/>
            <w:vAlign w:val="center"/>
          </w:tcPr>
          <w:p w14:paraId="30824D62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1416" w:type="dxa"/>
            <w:gridSpan w:val="184"/>
            <w:vAlign w:val="center"/>
          </w:tcPr>
          <w:p w14:paraId="11DF855E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1700" w:type="dxa"/>
            <w:gridSpan w:val="234"/>
            <w:vAlign w:val="center"/>
          </w:tcPr>
          <w:p w14:paraId="470C15AE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677C6">
              <w:rPr>
                <w:rFonts w:ascii="Arial" w:hAnsi="Arial" w:cs="Arial"/>
              </w:rPr>
              <w:t>-</w:t>
            </w:r>
          </w:p>
        </w:tc>
        <w:tc>
          <w:tcPr>
            <w:tcW w:w="1821" w:type="dxa"/>
            <w:gridSpan w:val="128"/>
            <w:vAlign w:val="center"/>
          </w:tcPr>
          <w:p w14:paraId="35A88655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D3647B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580DB4F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E74E4F7" w14:textId="77777777" w:rsidR="00681CA0" w:rsidRPr="003677C6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D0B9D6E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B6A17A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001B279C" w14:textId="77777777" w:rsidR="00681CA0" w:rsidRPr="003677C6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CCB446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B148C4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1A3327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102" w:type="dxa"/>
            <w:gridSpan w:val="772"/>
            <w:tcBorders>
              <w:top w:val="nil"/>
            </w:tcBorders>
          </w:tcPr>
          <w:p w14:paraId="3CD2FCB5" w14:textId="77777777" w:rsidR="00681CA0" w:rsidRPr="003677C6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Частота, Гц</w:t>
            </w:r>
          </w:p>
        </w:tc>
        <w:tc>
          <w:tcPr>
            <w:tcW w:w="1134" w:type="dxa"/>
            <w:gridSpan w:val="203"/>
            <w:tcBorders>
              <w:top w:val="nil"/>
            </w:tcBorders>
          </w:tcPr>
          <w:p w14:paraId="05357590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264" w:type="dxa"/>
            <w:gridSpan w:val="54"/>
            <w:tcBorders>
              <w:top w:val="nil"/>
            </w:tcBorders>
          </w:tcPr>
          <w:p w14:paraId="6EEBC590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607249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DC9A3CA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E555EB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29" w:type="dxa"/>
            <w:gridSpan w:val="430"/>
            <w:vMerge w:val="restart"/>
            <w:tcBorders>
              <w:top w:val="nil"/>
            </w:tcBorders>
            <w:vAlign w:val="center"/>
          </w:tcPr>
          <w:p w14:paraId="4C1EBEA3" w14:textId="77777777" w:rsidR="00681CA0" w:rsidRPr="003677C6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предварительного под</w:t>
            </w:r>
            <w:r w:rsidRPr="003677C6">
              <w:rPr>
                <w:rFonts w:ascii="Arial" w:hAnsi="Arial" w:cs="Arial"/>
              </w:rPr>
              <w:t>о</w:t>
            </w:r>
            <w:r w:rsidRPr="003677C6">
              <w:rPr>
                <w:rFonts w:ascii="Arial" w:hAnsi="Arial" w:cs="Arial"/>
              </w:rPr>
              <w:t>грева катода, В</w:t>
            </w:r>
          </w:p>
        </w:tc>
        <w:tc>
          <w:tcPr>
            <w:tcW w:w="2973" w:type="dxa"/>
            <w:gridSpan w:val="342"/>
            <w:tcBorders>
              <w:top w:val="nil"/>
            </w:tcBorders>
          </w:tcPr>
          <w:p w14:paraId="5284433D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gridSpan w:val="203"/>
            <w:tcBorders>
              <w:top w:val="nil"/>
            </w:tcBorders>
            <w:vAlign w:val="center"/>
          </w:tcPr>
          <w:p w14:paraId="371454B3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1264" w:type="dxa"/>
            <w:gridSpan w:val="54"/>
            <w:tcBorders>
              <w:top w:val="nil"/>
            </w:tcBorders>
            <w:vAlign w:val="center"/>
          </w:tcPr>
          <w:p w14:paraId="22023331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972A25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F28140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B9D563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29" w:type="dxa"/>
            <w:gridSpan w:val="430"/>
            <w:vMerge/>
          </w:tcPr>
          <w:p w14:paraId="6E019A60" w14:textId="77777777" w:rsidR="00681CA0" w:rsidRPr="003677C6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3" w:type="dxa"/>
            <w:gridSpan w:val="342"/>
            <w:tcBorders>
              <w:top w:val="nil"/>
            </w:tcBorders>
          </w:tcPr>
          <w:p w14:paraId="4E8C54A1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более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gridSpan w:val="203"/>
            <w:tcBorders>
              <w:top w:val="nil"/>
            </w:tcBorders>
            <w:vAlign w:val="center"/>
          </w:tcPr>
          <w:p w14:paraId="789772C9" w14:textId="77777777" w:rsidR="00681CA0" w:rsidRPr="006264B7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11,0</w:t>
            </w:r>
          </w:p>
        </w:tc>
        <w:tc>
          <w:tcPr>
            <w:tcW w:w="1264" w:type="dxa"/>
            <w:gridSpan w:val="54"/>
            <w:tcBorders>
              <w:top w:val="nil"/>
            </w:tcBorders>
            <w:vAlign w:val="center"/>
          </w:tcPr>
          <w:p w14:paraId="651B821A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B5B0DA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D8AC8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F94AE9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29" w:type="dxa"/>
            <w:gridSpan w:val="430"/>
            <w:vMerge w:val="restart"/>
            <w:tcBorders>
              <w:top w:val="nil"/>
            </w:tcBorders>
            <w:vAlign w:val="center"/>
          </w:tcPr>
          <w:p w14:paraId="65FB18EB" w14:textId="77777777" w:rsidR="00681CA0" w:rsidRPr="003677C6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холостого хода на ла</w:t>
            </w:r>
            <w:r w:rsidRPr="003677C6">
              <w:rPr>
                <w:rFonts w:ascii="Arial" w:hAnsi="Arial" w:cs="Arial"/>
              </w:rPr>
              <w:t>м</w:t>
            </w:r>
            <w:r w:rsidRPr="003677C6">
              <w:rPr>
                <w:rFonts w:ascii="Arial" w:hAnsi="Arial" w:cs="Arial"/>
              </w:rPr>
              <w:t>пе, В</w:t>
            </w:r>
          </w:p>
        </w:tc>
        <w:tc>
          <w:tcPr>
            <w:tcW w:w="2973" w:type="dxa"/>
            <w:gridSpan w:val="342"/>
            <w:tcBorders>
              <w:top w:val="nil"/>
            </w:tcBorders>
          </w:tcPr>
          <w:p w14:paraId="6CF7DA71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gridSpan w:val="203"/>
            <w:tcBorders>
              <w:top w:val="nil"/>
            </w:tcBorders>
            <w:vAlign w:val="center"/>
          </w:tcPr>
          <w:p w14:paraId="7B84108A" w14:textId="77777777" w:rsidR="00681CA0" w:rsidRPr="006264B7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2</w:t>
            </w:r>
            <w:r w:rsidR="00AC31D6" w:rsidRPr="006264B7">
              <w:rPr>
                <w:rFonts w:ascii="Arial" w:hAnsi="Arial" w:cs="Arial"/>
              </w:rPr>
              <w:t>5</w:t>
            </w:r>
            <w:r w:rsidRPr="006264B7">
              <w:rPr>
                <w:rFonts w:ascii="Arial" w:hAnsi="Arial" w:cs="Arial"/>
              </w:rPr>
              <w:t>0</w:t>
            </w:r>
          </w:p>
        </w:tc>
        <w:tc>
          <w:tcPr>
            <w:tcW w:w="1264" w:type="dxa"/>
            <w:gridSpan w:val="54"/>
            <w:tcBorders>
              <w:top w:val="nil"/>
            </w:tcBorders>
            <w:vAlign w:val="center"/>
          </w:tcPr>
          <w:p w14:paraId="147B8921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248685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62CD2B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95F6A5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29" w:type="dxa"/>
            <w:gridSpan w:val="430"/>
            <w:vMerge/>
          </w:tcPr>
          <w:p w14:paraId="4C80823F" w14:textId="77777777" w:rsidR="00681CA0" w:rsidRPr="00F33284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3" w:type="dxa"/>
            <w:gridSpan w:val="342"/>
            <w:tcBorders>
              <w:top w:val="nil"/>
            </w:tcBorders>
          </w:tcPr>
          <w:p w14:paraId="79118C84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более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gridSpan w:val="203"/>
            <w:tcBorders>
              <w:top w:val="nil"/>
            </w:tcBorders>
            <w:vAlign w:val="center"/>
          </w:tcPr>
          <w:p w14:paraId="314897CB" w14:textId="77777777" w:rsidR="00681CA0" w:rsidRPr="006264B7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500</w:t>
            </w:r>
          </w:p>
        </w:tc>
        <w:tc>
          <w:tcPr>
            <w:tcW w:w="1264" w:type="dxa"/>
            <w:gridSpan w:val="54"/>
            <w:tcBorders>
              <w:top w:val="nil"/>
            </w:tcBorders>
            <w:vAlign w:val="center"/>
          </w:tcPr>
          <w:p w14:paraId="48F419B1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78A781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462112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09C3BE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102" w:type="dxa"/>
            <w:gridSpan w:val="772"/>
            <w:tcBorders>
              <w:top w:val="nil"/>
            </w:tcBorders>
            <w:vAlign w:val="center"/>
          </w:tcPr>
          <w:p w14:paraId="74B1DD35" w14:textId="77777777" w:rsidR="00681CA0" w:rsidRPr="003677C6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134" w:type="dxa"/>
            <w:gridSpan w:val="203"/>
            <w:tcBorders>
              <w:top w:val="nil"/>
            </w:tcBorders>
            <w:vAlign w:val="center"/>
          </w:tcPr>
          <w:p w14:paraId="66803C7A" w14:textId="77777777" w:rsidR="00681CA0" w:rsidRPr="006264B7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11</w:t>
            </w:r>
          </w:p>
        </w:tc>
        <w:tc>
          <w:tcPr>
            <w:tcW w:w="1264" w:type="dxa"/>
            <w:gridSpan w:val="54"/>
            <w:tcBorders>
              <w:top w:val="nil"/>
            </w:tcBorders>
            <w:vAlign w:val="center"/>
          </w:tcPr>
          <w:p w14:paraId="609D08D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368BE8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1524FF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138729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29" w:type="dxa"/>
            <w:gridSpan w:val="430"/>
            <w:tcBorders>
              <w:top w:val="nil"/>
            </w:tcBorders>
            <w:vAlign w:val="center"/>
          </w:tcPr>
          <w:p w14:paraId="0D90BC89" w14:textId="77777777" w:rsidR="00681CA0" w:rsidRPr="00F33284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973" w:type="dxa"/>
            <w:gridSpan w:val="342"/>
            <w:tcBorders>
              <w:top w:val="nil"/>
            </w:tcBorders>
          </w:tcPr>
          <w:p w14:paraId="049D97A9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менее (пиковое</w:t>
            </w:r>
            <w:r w:rsidR="004D4B24" w:rsidRPr="003677C6">
              <w:rPr>
                <w:rFonts w:ascii="Arial" w:hAnsi="Arial" w:cs="Arial"/>
              </w:rPr>
              <w:t xml:space="preserve"> знач</w:t>
            </w:r>
            <w:r w:rsidR="004D4B24" w:rsidRPr="003677C6">
              <w:rPr>
                <w:rFonts w:ascii="Arial" w:hAnsi="Arial" w:cs="Arial"/>
              </w:rPr>
              <w:t>е</w:t>
            </w:r>
            <w:r w:rsidR="004D4B24" w:rsidRPr="003677C6">
              <w:rPr>
                <w:rFonts w:ascii="Arial" w:hAnsi="Arial" w:cs="Arial"/>
              </w:rPr>
              <w:t>ние</w:t>
            </w:r>
            <w:r w:rsidRPr="003677C6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gridSpan w:val="203"/>
            <w:tcBorders>
              <w:top w:val="nil"/>
            </w:tcBorders>
            <w:vAlign w:val="center"/>
          </w:tcPr>
          <w:p w14:paraId="2CCFD13D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264" w:type="dxa"/>
            <w:gridSpan w:val="54"/>
            <w:tcBorders>
              <w:top w:val="nil"/>
            </w:tcBorders>
            <w:vAlign w:val="center"/>
          </w:tcPr>
          <w:p w14:paraId="3B9AD66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E1FB43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82E6CF1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2DD1AAD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29" w:type="dxa"/>
            <w:gridSpan w:val="430"/>
          </w:tcPr>
          <w:p w14:paraId="5F93CF39" w14:textId="77777777" w:rsidR="00681CA0" w:rsidRPr="00F33284" w:rsidRDefault="00681CA0" w:rsidP="004C6005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973" w:type="dxa"/>
            <w:gridSpan w:val="342"/>
          </w:tcPr>
          <w:p w14:paraId="4481A4BC" w14:textId="77777777" w:rsidR="00681CA0" w:rsidRPr="003677C6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Не более</w:t>
            </w:r>
          </w:p>
        </w:tc>
        <w:tc>
          <w:tcPr>
            <w:tcW w:w="1134" w:type="dxa"/>
            <w:gridSpan w:val="203"/>
          </w:tcPr>
          <w:p w14:paraId="3C9990C5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1,300</w:t>
            </w:r>
          </w:p>
        </w:tc>
        <w:tc>
          <w:tcPr>
            <w:tcW w:w="1264" w:type="dxa"/>
            <w:gridSpan w:val="54"/>
          </w:tcPr>
          <w:p w14:paraId="6A53B28D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7F5B50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31CB25B" w14:textId="77777777" w:rsidTr="004068EE">
        <w:trPr>
          <w:cantSplit/>
          <w:trHeight w:val="6417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48161126" w14:textId="77777777" w:rsidR="00681CA0" w:rsidRPr="003677C6" w:rsidRDefault="00681CA0" w:rsidP="00065017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119CB01B" w14:textId="77777777" w:rsidR="00681CA0" w:rsidRPr="003677C6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3677C6">
              <w:rPr>
                <w:rFonts w:ascii="Arial" w:hAnsi="Arial" w:cs="Arial"/>
                <w:b/>
                <w:sz w:val="20"/>
              </w:rPr>
              <w:t xml:space="preserve">* </w:t>
            </w:r>
            <w:r w:rsidRPr="003677C6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128107B6" w14:textId="77777777" w:rsidTr="004068EE">
        <w:trPr>
          <w:cantSplit/>
        </w:trPr>
        <w:tc>
          <w:tcPr>
            <w:tcW w:w="10177" w:type="dxa"/>
            <w:gridSpan w:val="1051"/>
          </w:tcPr>
          <w:p w14:paraId="3EF32FE4" w14:textId="77777777" w:rsidR="00681CA0" w:rsidRPr="00F33284" w:rsidRDefault="006264B7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4670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1064C73F" w14:textId="77777777" w:rsidTr="004068EE">
        <w:tc>
          <w:tcPr>
            <w:tcW w:w="1659" w:type="dxa"/>
            <w:gridSpan w:val="82"/>
          </w:tcPr>
          <w:p w14:paraId="7B11885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276" w:type="dxa"/>
            <w:gridSpan w:val="804"/>
          </w:tcPr>
          <w:p w14:paraId="6AA8466C" w14:textId="77777777" w:rsidR="00681CA0" w:rsidRPr="00F33284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4A28EC0" w14:textId="77777777" w:rsidR="00681CA0" w:rsidRPr="00F33284" w:rsidRDefault="00681CA0" w:rsidP="0083374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42" w:type="dxa"/>
            <w:gridSpan w:val="165"/>
            <w:vAlign w:val="center"/>
          </w:tcPr>
          <w:p w14:paraId="7B4B3CB4" w14:textId="77777777" w:rsidR="00681CA0" w:rsidRPr="00F33284" w:rsidRDefault="00FA62C7" w:rsidP="004C600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 xml:space="preserve">с. </w:t>
            </w:r>
            <w:r w:rsidR="00681CA0" w:rsidRPr="003677C6">
              <w:rPr>
                <w:rFonts w:ascii="Arial" w:hAnsi="Arial" w:cs="Arial"/>
              </w:rPr>
              <w:t>1</w:t>
            </w:r>
          </w:p>
        </w:tc>
      </w:tr>
      <w:tr w:rsidR="00681CA0" w:rsidRPr="00F33284" w14:paraId="794CE2AE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53C6720" w14:textId="77777777" w:rsidR="00681CA0" w:rsidRPr="00424349" w:rsidRDefault="00681CA0" w:rsidP="004C6005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-125-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13-38/2400</w:t>
            </w:r>
          </w:p>
        </w:tc>
      </w:tr>
      <w:tr w:rsidR="00681CA0" w:rsidRPr="00F33284" w14:paraId="3521D0F2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5A125EC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82" w:type="dxa"/>
            <w:gridSpan w:val="130"/>
            <w:tcBorders>
              <w:bottom w:val="double" w:sz="4" w:space="0" w:color="auto"/>
            </w:tcBorders>
            <w:vAlign w:val="center"/>
          </w:tcPr>
          <w:p w14:paraId="62389A2F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60" w:type="dxa"/>
            <w:gridSpan w:val="176"/>
            <w:tcBorders>
              <w:bottom w:val="double" w:sz="4" w:space="0" w:color="auto"/>
            </w:tcBorders>
            <w:vAlign w:val="center"/>
          </w:tcPr>
          <w:p w14:paraId="307FF9E8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78" w:type="dxa"/>
            <w:gridSpan w:val="341"/>
            <w:tcBorders>
              <w:bottom w:val="double" w:sz="4" w:space="0" w:color="auto"/>
            </w:tcBorders>
            <w:vAlign w:val="center"/>
          </w:tcPr>
          <w:p w14:paraId="38A30449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259" w:type="dxa"/>
            <w:gridSpan w:val="120"/>
            <w:tcBorders>
              <w:bottom w:val="double" w:sz="4" w:space="0" w:color="auto"/>
            </w:tcBorders>
            <w:vAlign w:val="center"/>
          </w:tcPr>
          <w:p w14:paraId="60E8378A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421" w:type="dxa"/>
            <w:gridSpan w:val="262"/>
            <w:tcBorders>
              <w:bottom w:val="double" w:sz="4" w:space="0" w:color="auto"/>
            </w:tcBorders>
            <w:vAlign w:val="center"/>
          </w:tcPr>
          <w:p w14:paraId="47A78CDD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</w:t>
            </w:r>
            <w:r w:rsidRPr="00F33284">
              <w:rPr>
                <w:rFonts w:ascii="Arial" w:hAnsi="Arial" w:cs="Arial"/>
              </w:rPr>
              <w:t>з</w:t>
            </w:r>
            <w:r w:rsidRPr="00F3328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1D3CB1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F1A1E6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6D59AD3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82" w:type="dxa"/>
            <w:gridSpan w:val="130"/>
            <w:tcBorders>
              <w:top w:val="double" w:sz="4" w:space="0" w:color="auto"/>
            </w:tcBorders>
            <w:vAlign w:val="center"/>
          </w:tcPr>
          <w:p w14:paraId="24578EB2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125</w:t>
            </w:r>
          </w:p>
        </w:tc>
        <w:tc>
          <w:tcPr>
            <w:tcW w:w="1260" w:type="dxa"/>
            <w:gridSpan w:val="176"/>
            <w:tcBorders>
              <w:top w:val="double" w:sz="4" w:space="0" w:color="auto"/>
            </w:tcBorders>
            <w:vAlign w:val="center"/>
          </w:tcPr>
          <w:p w14:paraId="4E0A099F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78" w:type="dxa"/>
            <w:gridSpan w:val="341"/>
            <w:tcBorders>
              <w:top w:val="double" w:sz="4" w:space="0" w:color="auto"/>
            </w:tcBorders>
            <w:vAlign w:val="center"/>
          </w:tcPr>
          <w:p w14:paraId="721FF31F" w14:textId="77777777" w:rsidR="00681CA0" w:rsidRPr="00F33284" w:rsidRDefault="003677C6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F33284">
              <w:rPr>
                <w:rFonts w:ascii="Arial" w:hAnsi="Arial" w:cs="Arial"/>
              </w:rPr>
              <w:t>редварительного 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высокоомный</w:t>
            </w:r>
          </w:p>
        </w:tc>
        <w:tc>
          <w:tcPr>
            <w:tcW w:w="1259" w:type="dxa"/>
            <w:gridSpan w:val="120"/>
            <w:tcBorders>
              <w:top w:val="double" w:sz="4" w:space="0" w:color="auto"/>
            </w:tcBorders>
            <w:vAlign w:val="center"/>
          </w:tcPr>
          <w:p w14:paraId="4EBEEEB6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2421" w:type="dxa"/>
            <w:gridSpan w:val="262"/>
            <w:tcBorders>
              <w:top w:val="double" w:sz="4" w:space="0" w:color="auto"/>
            </w:tcBorders>
            <w:vAlign w:val="center"/>
          </w:tcPr>
          <w:p w14:paraId="0DD89F1A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2400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A5C59E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42F1B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7DCCA1F" w14:textId="77777777" w:rsidR="00681CA0" w:rsidRPr="00F33284" w:rsidRDefault="00681CA0" w:rsidP="0083374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0DC9EE1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F40977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4C002FF6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3E3CC7E2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CCD08E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A92160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AC7E05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9" w:type="dxa"/>
            <w:gridSpan w:val="179"/>
            <w:tcBorders>
              <w:top w:val="nil"/>
            </w:tcBorders>
          </w:tcPr>
          <w:p w14:paraId="70F6A287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24" w:type="dxa"/>
            <w:gridSpan w:val="452"/>
            <w:tcBorders>
              <w:top w:val="nil"/>
            </w:tcBorders>
          </w:tcPr>
          <w:p w14:paraId="40C5F9F9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9" w:type="dxa"/>
            <w:gridSpan w:val="236"/>
            <w:tcBorders>
              <w:top w:val="nil"/>
            </w:tcBorders>
          </w:tcPr>
          <w:p w14:paraId="061392B6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58" w:type="dxa"/>
            <w:gridSpan w:val="162"/>
            <w:tcBorders>
              <w:top w:val="nil"/>
            </w:tcBorders>
          </w:tcPr>
          <w:p w14:paraId="37F00E02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F563DE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CF5CEED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516399C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9" w:type="dxa"/>
            <w:gridSpan w:val="179"/>
            <w:tcBorders>
              <w:top w:val="nil"/>
              <w:bottom w:val="double" w:sz="4" w:space="0" w:color="auto"/>
            </w:tcBorders>
          </w:tcPr>
          <w:p w14:paraId="750E5627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877" w:type="dxa"/>
            <w:gridSpan w:val="216"/>
            <w:tcBorders>
              <w:top w:val="nil"/>
              <w:bottom w:val="double" w:sz="4" w:space="0" w:color="auto"/>
            </w:tcBorders>
          </w:tcPr>
          <w:p w14:paraId="420C1C97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847" w:type="dxa"/>
            <w:gridSpan w:val="236"/>
            <w:tcBorders>
              <w:top w:val="nil"/>
              <w:bottom w:val="double" w:sz="4" w:space="0" w:color="auto"/>
            </w:tcBorders>
          </w:tcPr>
          <w:p w14:paraId="65B1A199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849" w:type="dxa"/>
            <w:gridSpan w:val="236"/>
            <w:tcBorders>
              <w:top w:val="nil"/>
              <w:bottom w:val="double" w:sz="4" w:space="0" w:color="auto"/>
            </w:tcBorders>
          </w:tcPr>
          <w:p w14:paraId="6A915521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58" w:type="dxa"/>
            <w:gridSpan w:val="162"/>
            <w:tcBorders>
              <w:top w:val="nil"/>
              <w:bottom w:val="double" w:sz="4" w:space="0" w:color="auto"/>
            </w:tcBorders>
          </w:tcPr>
          <w:p w14:paraId="647BB811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bottom w:val="nil"/>
            </w:tcBorders>
          </w:tcPr>
          <w:p w14:paraId="79513F4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5703DA2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D103A3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69" w:type="dxa"/>
            <w:gridSpan w:val="179"/>
            <w:tcBorders>
              <w:top w:val="double" w:sz="4" w:space="0" w:color="auto"/>
            </w:tcBorders>
          </w:tcPr>
          <w:p w14:paraId="3296C4FF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2374,3</w:t>
            </w:r>
          </w:p>
        </w:tc>
        <w:tc>
          <w:tcPr>
            <w:tcW w:w="1877" w:type="dxa"/>
            <w:gridSpan w:val="216"/>
            <w:tcBorders>
              <w:top w:val="double" w:sz="4" w:space="0" w:color="auto"/>
            </w:tcBorders>
          </w:tcPr>
          <w:p w14:paraId="5D104320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2379,0</w:t>
            </w:r>
          </w:p>
        </w:tc>
        <w:tc>
          <w:tcPr>
            <w:tcW w:w="1847" w:type="dxa"/>
            <w:gridSpan w:val="236"/>
            <w:tcBorders>
              <w:top w:val="double" w:sz="4" w:space="0" w:color="auto"/>
            </w:tcBorders>
          </w:tcPr>
          <w:p w14:paraId="53EC1052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2381,4</w:t>
            </w:r>
          </w:p>
        </w:tc>
        <w:tc>
          <w:tcPr>
            <w:tcW w:w="1849" w:type="dxa"/>
            <w:gridSpan w:val="236"/>
            <w:tcBorders>
              <w:top w:val="double" w:sz="4" w:space="0" w:color="auto"/>
            </w:tcBorders>
          </w:tcPr>
          <w:p w14:paraId="223AF0A2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2388,5</w:t>
            </w:r>
          </w:p>
        </w:tc>
        <w:tc>
          <w:tcPr>
            <w:tcW w:w="1958" w:type="dxa"/>
            <w:gridSpan w:val="162"/>
            <w:tcBorders>
              <w:top w:val="double" w:sz="4" w:space="0" w:color="auto"/>
            </w:tcBorders>
          </w:tcPr>
          <w:p w14:paraId="4A2E3E55" w14:textId="77777777" w:rsidR="00681CA0" w:rsidRPr="00F3328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B1A27A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14D48CD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DF95562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69B2B75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CEE9CC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3901D3B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622F84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3159DF3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19DF10C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3" w:type="dxa"/>
            <w:gridSpan w:val="28"/>
            <w:tcBorders>
              <w:top w:val="nil"/>
              <w:bottom w:val="double" w:sz="4" w:space="0" w:color="auto"/>
            </w:tcBorders>
            <w:vAlign w:val="center"/>
          </w:tcPr>
          <w:p w14:paraId="1D93840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</w:t>
            </w:r>
            <w:r w:rsidRPr="00F33284">
              <w:rPr>
                <w:rFonts w:ascii="Arial" w:hAnsi="Arial" w:cs="Arial"/>
              </w:rPr>
              <w:t>о</w:t>
            </w:r>
            <w:r w:rsidRPr="00F3328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415" w:type="dxa"/>
            <w:gridSpan w:val="229"/>
            <w:tcBorders>
              <w:top w:val="nil"/>
              <w:bottom w:val="double" w:sz="4" w:space="0" w:color="auto"/>
            </w:tcBorders>
            <w:vAlign w:val="center"/>
          </w:tcPr>
          <w:p w14:paraId="3F3BC872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Номинал</w:t>
            </w:r>
            <w:r w:rsidRPr="003677C6">
              <w:rPr>
                <w:rFonts w:ascii="Arial" w:hAnsi="Arial" w:cs="Arial"/>
              </w:rPr>
              <w:t>ь</w:t>
            </w:r>
            <w:r w:rsidRPr="003677C6">
              <w:rPr>
                <w:rFonts w:ascii="Arial" w:hAnsi="Arial" w:cs="Arial"/>
              </w:rPr>
              <w:t>ная мо</w:t>
            </w:r>
            <w:r w:rsidRPr="003677C6">
              <w:rPr>
                <w:rFonts w:ascii="Arial" w:hAnsi="Arial" w:cs="Arial"/>
              </w:rPr>
              <w:t>щ</w:t>
            </w:r>
            <w:r w:rsidRPr="003677C6">
              <w:rPr>
                <w:rFonts w:ascii="Arial" w:hAnsi="Arial" w:cs="Arial"/>
              </w:rPr>
              <w:t>ность ПРА, Вт</w:t>
            </w:r>
          </w:p>
        </w:tc>
        <w:tc>
          <w:tcPr>
            <w:tcW w:w="1233" w:type="dxa"/>
            <w:gridSpan w:val="104"/>
            <w:tcBorders>
              <w:top w:val="nil"/>
              <w:bottom w:val="double" w:sz="4" w:space="0" w:color="auto"/>
            </w:tcBorders>
            <w:vAlign w:val="center"/>
          </w:tcPr>
          <w:p w14:paraId="73858C16" w14:textId="77777777" w:rsidR="00681CA0" w:rsidRPr="003677C6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Расче</w:t>
            </w:r>
            <w:r w:rsidRPr="003677C6">
              <w:rPr>
                <w:rFonts w:ascii="Arial" w:hAnsi="Arial" w:cs="Arial"/>
              </w:rPr>
              <w:t>т</w:t>
            </w:r>
            <w:r w:rsidRPr="003677C6">
              <w:rPr>
                <w:rFonts w:ascii="Arial" w:hAnsi="Arial" w:cs="Arial"/>
              </w:rPr>
              <w:t>ное зн</w:t>
            </w:r>
            <w:r w:rsidRPr="003677C6">
              <w:rPr>
                <w:rFonts w:ascii="Arial" w:hAnsi="Arial" w:cs="Arial"/>
              </w:rPr>
              <w:t>а</w:t>
            </w:r>
            <w:r w:rsidRPr="003677C6">
              <w:rPr>
                <w:rFonts w:ascii="Arial" w:hAnsi="Arial" w:cs="Arial"/>
              </w:rPr>
              <w:t>чение напряж</w:t>
            </w:r>
            <w:r w:rsidRPr="003677C6">
              <w:rPr>
                <w:rFonts w:ascii="Arial" w:hAnsi="Arial" w:cs="Arial"/>
              </w:rPr>
              <w:t>е</w:t>
            </w:r>
            <w:r w:rsidRPr="003677C6">
              <w:rPr>
                <w:rFonts w:ascii="Arial" w:hAnsi="Arial" w:cs="Arial"/>
              </w:rPr>
              <w:t>ния</w:t>
            </w:r>
            <w:r w:rsidR="00681CA0" w:rsidRPr="003677C6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0" w:type="dxa"/>
            <w:gridSpan w:val="140"/>
            <w:tcBorders>
              <w:top w:val="nil"/>
              <w:bottom w:val="double" w:sz="4" w:space="0" w:color="auto"/>
            </w:tcBorders>
            <w:vAlign w:val="center"/>
          </w:tcPr>
          <w:p w14:paraId="655C1D8D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Расст</w:t>
            </w:r>
            <w:r w:rsidRPr="003677C6">
              <w:rPr>
                <w:rFonts w:ascii="Arial" w:hAnsi="Arial" w:cs="Arial"/>
              </w:rPr>
              <w:t>о</w:t>
            </w:r>
            <w:r w:rsidRPr="003677C6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13" w:type="dxa"/>
            <w:gridSpan w:val="207"/>
            <w:tcBorders>
              <w:top w:val="nil"/>
              <w:bottom w:val="double" w:sz="4" w:space="0" w:color="auto"/>
            </w:tcBorders>
            <w:vAlign w:val="center"/>
          </w:tcPr>
          <w:p w14:paraId="19E6AA47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на катоде (действу</w:t>
            </w:r>
            <w:r w:rsidRPr="003677C6">
              <w:rPr>
                <w:rFonts w:ascii="Arial" w:hAnsi="Arial" w:cs="Arial"/>
              </w:rPr>
              <w:t>ю</w:t>
            </w:r>
            <w:r w:rsidRPr="003677C6">
              <w:rPr>
                <w:rFonts w:ascii="Arial" w:hAnsi="Arial" w:cs="Arial"/>
              </w:rPr>
              <w:t>щее</w:t>
            </w:r>
            <w:r w:rsidR="004D4B24" w:rsidRPr="003677C6">
              <w:rPr>
                <w:rFonts w:ascii="Arial" w:hAnsi="Arial" w:cs="Arial"/>
              </w:rPr>
              <w:t xml:space="preserve"> знач</w:t>
            </w:r>
            <w:r w:rsidR="004D4B24" w:rsidRPr="003677C6">
              <w:rPr>
                <w:rFonts w:ascii="Arial" w:hAnsi="Arial" w:cs="Arial"/>
              </w:rPr>
              <w:t>е</w:t>
            </w:r>
            <w:r w:rsidR="004D4B24" w:rsidRPr="003677C6">
              <w:rPr>
                <w:rFonts w:ascii="Arial" w:hAnsi="Arial" w:cs="Arial"/>
              </w:rPr>
              <w:t xml:space="preserve">ние </w:t>
            </w:r>
            <w:r w:rsidRPr="003677C6">
              <w:rPr>
                <w:rFonts w:ascii="Arial" w:hAnsi="Arial" w:cs="Arial"/>
              </w:rPr>
              <w:t>), В</w:t>
            </w:r>
          </w:p>
        </w:tc>
        <w:tc>
          <w:tcPr>
            <w:tcW w:w="1841" w:type="dxa"/>
            <w:gridSpan w:val="253"/>
            <w:tcBorders>
              <w:top w:val="nil"/>
              <w:bottom w:val="double" w:sz="4" w:space="0" w:color="auto"/>
            </w:tcBorders>
            <w:vAlign w:val="center"/>
          </w:tcPr>
          <w:p w14:paraId="411F2987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3677C6">
              <w:rPr>
                <w:rFonts w:ascii="Arial" w:hAnsi="Arial" w:cs="Arial"/>
              </w:rPr>
              <w:t xml:space="preserve"> значение</w:t>
            </w:r>
            <w:r w:rsidRPr="003677C6">
              <w:rPr>
                <w:rFonts w:ascii="Arial" w:hAnsi="Arial" w:cs="Arial"/>
              </w:rPr>
              <w:t>), В</w:t>
            </w:r>
          </w:p>
        </w:tc>
        <w:tc>
          <w:tcPr>
            <w:tcW w:w="1405" w:type="dxa"/>
            <w:gridSpan w:val="68"/>
            <w:tcBorders>
              <w:top w:val="nil"/>
              <w:bottom w:val="double" w:sz="4" w:space="0" w:color="auto"/>
            </w:tcBorders>
            <w:vAlign w:val="center"/>
          </w:tcPr>
          <w:p w14:paraId="638901AC" w14:textId="77777777" w:rsidR="00681CA0" w:rsidRPr="003677C6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677C6">
              <w:rPr>
                <w:rFonts w:ascii="Arial" w:hAnsi="Arial" w:cs="Arial"/>
              </w:rPr>
              <w:t>Время з</w:t>
            </w:r>
            <w:r w:rsidRPr="003677C6">
              <w:rPr>
                <w:rFonts w:ascii="Arial" w:hAnsi="Arial" w:cs="Arial"/>
              </w:rPr>
              <w:t>а</w:t>
            </w:r>
            <w:r w:rsidRPr="003677C6">
              <w:rPr>
                <w:rFonts w:ascii="Arial" w:hAnsi="Arial" w:cs="Arial"/>
              </w:rPr>
              <w:t>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A12175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016627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F59421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013" w:type="dxa"/>
            <w:gridSpan w:val="28"/>
            <w:tcBorders>
              <w:top w:val="double" w:sz="4" w:space="0" w:color="auto"/>
              <w:bottom w:val="nil"/>
            </w:tcBorders>
          </w:tcPr>
          <w:p w14:paraId="0E49BC9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415" w:type="dxa"/>
            <w:gridSpan w:val="229"/>
            <w:tcBorders>
              <w:top w:val="double" w:sz="4" w:space="0" w:color="auto"/>
              <w:bottom w:val="nil"/>
            </w:tcBorders>
          </w:tcPr>
          <w:p w14:paraId="3DD4718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125</w:t>
            </w:r>
          </w:p>
        </w:tc>
        <w:tc>
          <w:tcPr>
            <w:tcW w:w="1233" w:type="dxa"/>
            <w:gridSpan w:val="104"/>
            <w:tcBorders>
              <w:top w:val="double" w:sz="4" w:space="0" w:color="auto"/>
              <w:bottom w:val="nil"/>
            </w:tcBorders>
          </w:tcPr>
          <w:p w14:paraId="1A131F6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240</w:t>
            </w:r>
          </w:p>
        </w:tc>
        <w:tc>
          <w:tcPr>
            <w:tcW w:w="1080" w:type="dxa"/>
            <w:gridSpan w:val="140"/>
            <w:tcBorders>
              <w:top w:val="double" w:sz="4" w:space="0" w:color="auto"/>
              <w:bottom w:val="nil"/>
            </w:tcBorders>
          </w:tcPr>
          <w:p w14:paraId="6AA7AAF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513" w:type="dxa"/>
            <w:gridSpan w:val="207"/>
            <w:tcBorders>
              <w:top w:val="double" w:sz="4" w:space="0" w:color="auto"/>
              <w:bottom w:val="nil"/>
            </w:tcBorders>
          </w:tcPr>
          <w:p w14:paraId="3D55F68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1841" w:type="dxa"/>
            <w:gridSpan w:val="253"/>
            <w:tcBorders>
              <w:top w:val="double" w:sz="4" w:space="0" w:color="auto"/>
              <w:bottom w:val="nil"/>
            </w:tcBorders>
          </w:tcPr>
          <w:p w14:paraId="25DF997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315</w:t>
            </w:r>
          </w:p>
        </w:tc>
        <w:tc>
          <w:tcPr>
            <w:tcW w:w="1405" w:type="dxa"/>
            <w:gridSpan w:val="68"/>
            <w:tcBorders>
              <w:top w:val="double" w:sz="4" w:space="0" w:color="auto"/>
              <w:bottom w:val="nil"/>
            </w:tcBorders>
          </w:tcPr>
          <w:p w14:paraId="0E0F772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25BA00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5E4895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5CB4A3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013" w:type="dxa"/>
            <w:gridSpan w:val="28"/>
          </w:tcPr>
          <w:p w14:paraId="22EBF80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415" w:type="dxa"/>
            <w:gridSpan w:val="229"/>
          </w:tcPr>
          <w:p w14:paraId="5197E82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233" w:type="dxa"/>
            <w:gridSpan w:val="104"/>
          </w:tcPr>
          <w:p w14:paraId="4BB233C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80" w:type="dxa"/>
            <w:gridSpan w:val="140"/>
          </w:tcPr>
          <w:p w14:paraId="0E792CB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13" w:type="dxa"/>
            <w:gridSpan w:val="207"/>
          </w:tcPr>
          <w:p w14:paraId="59B43C2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41" w:type="dxa"/>
            <w:gridSpan w:val="253"/>
          </w:tcPr>
          <w:p w14:paraId="727439F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05" w:type="dxa"/>
            <w:gridSpan w:val="68"/>
          </w:tcPr>
          <w:p w14:paraId="6FE0D9D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01161E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143D01B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B75CCEF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B01E5FA" w14:textId="77777777" w:rsidTr="004068EE">
        <w:trPr>
          <w:cantSplit/>
          <w:trHeight w:val="7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1193692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5F35289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562667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CDC0DE5" w14:textId="77777777" w:rsidTr="004068EE">
        <w:trPr>
          <w:cantSplit/>
          <w:trHeight w:val="81"/>
        </w:trPr>
        <w:tc>
          <w:tcPr>
            <w:tcW w:w="393" w:type="dxa"/>
            <w:gridSpan w:val="19"/>
            <w:vMerge/>
          </w:tcPr>
          <w:p w14:paraId="12E0A69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154" w:type="dxa"/>
            <w:gridSpan w:val="39"/>
            <w:vMerge w:val="restart"/>
            <w:vAlign w:val="center"/>
          </w:tcPr>
          <w:p w14:paraId="4F64224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274" w:type="dxa"/>
            <w:gridSpan w:val="218"/>
            <w:vMerge w:val="restart"/>
            <w:vAlign w:val="center"/>
          </w:tcPr>
          <w:p w14:paraId="4F850BA9" w14:textId="77777777" w:rsidR="00681CA0" w:rsidRPr="00EE2D9D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</w:t>
            </w:r>
            <w:r w:rsidRPr="00EE2D9D">
              <w:rPr>
                <w:rFonts w:ascii="Arial" w:hAnsi="Arial" w:cs="Arial"/>
              </w:rPr>
              <w:t>т</w:t>
            </w:r>
            <w:r w:rsidRPr="00EE2D9D">
              <w:rPr>
                <w:rFonts w:ascii="Arial" w:hAnsi="Arial" w:cs="Arial"/>
              </w:rPr>
              <w:t>ное зн</w:t>
            </w:r>
            <w:r w:rsidRPr="00EE2D9D">
              <w:rPr>
                <w:rFonts w:ascii="Arial" w:hAnsi="Arial" w:cs="Arial"/>
              </w:rPr>
              <w:t>а</w:t>
            </w:r>
            <w:r w:rsidRPr="00EE2D9D">
              <w:rPr>
                <w:rFonts w:ascii="Arial" w:hAnsi="Arial" w:cs="Arial"/>
              </w:rPr>
              <w:t>чение мощн</w:t>
            </w:r>
            <w:r w:rsidRPr="00EE2D9D">
              <w:rPr>
                <w:rFonts w:ascii="Arial" w:hAnsi="Arial" w:cs="Arial"/>
              </w:rPr>
              <w:t>о</w:t>
            </w:r>
            <w:r w:rsidRPr="00EE2D9D">
              <w:rPr>
                <w:rFonts w:ascii="Arial" w:hAnsi="Arial" w:cs="Arial"/>
              </w:rPr>
              <w:t>сти, Вт</w:t>
            </w:r>
          </w:p>
        </w:tc>
        <w:tc>
          <w:tcPr>
            <w:tcW w:w="5251" w:type="dxa"/>
            <w:gridSpan w:val="644"/>
            <w:vAlign w:val="center"/>
          </w:tcPr>
          <w:p w14:paraId="3E1D3FDD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21" w:type="dxa"/>
            <w:gridSpan w:val="128"/>
            <w:vMerge w:val="restart"/>
            <w:vAlign w:val="center"/>
          </w:tcPr>
          <w:p w14:paraId="0327E997" w14:textId="77777777" w:rsidR="00681CA0" w:rsidRPr="00EE2D9D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2D38F35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C6E28B7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210E115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154" w:type="dxa"/>
            <w:gridSpan w:val="3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3BCEA5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dxa"/>
            <w:gridSpan w:val="21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176BF01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738A7A6D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Расчетное</w:t>
            </w:r>
            <w:r w:rsidR="004D4B24" w:rsidRPr="00EE2D9D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EE2D9D">
              <w:rPr>
                <w:rFonts w:ascii="Arial" w:hAnsi="Arial" w:cs="Arial"/>
              </w:rPr>
              <w:t>значение</w:t>
            </w:r>
          </w:p>
        </w:tc>
        <w:tc>
          <w:tcPr>
            <w:tcW w:w="1850" w:type="dxa"/>
            <w:gridSpan w:val="237"/>
            <w:tcBorders>
              <w:top w:val="nil"/>
              <w:bottom w:val="double" w:sz="4" w:space="0" w:color="auto"/>
            </w:tcBorders>
            <w:vAlign w:val="center"/>
          </w:tcPr>
          <w:p w14:paraId="2287AB8C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700" w:type="dxa"/>
            <w:gridSpan w:val="234"/>
            <w:tcBorders>
              <w:top w:val="nil"/>
              <w:bottom w:val="double" w:sz="4" w:space="0" w:color="auto"/>
            </w:tcBorders>
            <w:vAlign w:val="center"/>
          </w:tcPr>
          <w:p w14:paraId="49CCEEC1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21" w:type="dxa"/>
            <w:gridSpan w:val="128"/>
            <w:vMerge/>
            <w:tcBorders>
              <w:bottom w:val="double" w:sz="4" w:space="0" w:color="auto"/>
            </w:tcBorders>
            <w:vAlign w:val="center"/>
          </w:tcPr>
          <w:p w14:paraId="55F0343C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7B10BEA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B0815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91CC2A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4" w:type="dxa"/>
            <w:gridSpan w:val="39"/>
            <w:tcBorders>
              <w:top w:val="double" w:sz="4" w:space="0" w:color="auto"/>
              <w:bottom w:val="nil"/>
            </w:tcBorders>
            <w:vAlign w:val="center"/>
          </w:tcPr>
          <w:p w14:paraId="1F6385A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1274" w:type="dxa"/>
            <w:gridSpan w:val="218"/>
            <w:tcBorders>
              <w:top w:val="double" w:sz="4" w:space="0" w:color="auto"/>
              <w:bottom w:val="nil"/>
            </w:tcBorders>
            <w:vAlign w:val="center"/>
          </w:tcPr>
          <w:p w14:paraId="480A8E50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123</w:t>
            </w:r>
          </w:p>
        </w:tc>
        <w:tc>
          <w:tcPr>
            <w:tcW w:w="1701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58027392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149</w:t>
            </w:r>
          </w:p>
        </w:tc>
        <w:tc>
          <w:tcPr>
            <w:tcW w:w="1850" w:type="dxa"/>
            <w:gridSpan w:val="237"/>
            <w:tcBorders>
              <w:top w:val="double" w:sz="4" w:space="0" w:color="auto"/>
              <w:bottom w:val="nil"/>
            </w:tcBorders>
            <w:vAlign w:val="center"/>
          </w:tcPr>
          <w:p w14:paraId="71188014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134</w:t>
            </w:r>
          </w:p>
        </w:tc>
        <w:tc>
          <w:tcPr>
            <w:tcW w:w="1700" w:type="dxa"/>
            <w:gridSpan w:val="234"/>
            <w:tcBorders>
              <w:top w:val="double" w:sz="4" w:space="0" w:color="auto"/>
              <w:bottom w:val="nil"/>
            </w:tcBorders>
            <w:vAlign w:val="center"/>
          </w:tcPr>
          <w:p w14:paraId="53F66983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164</w:t>
            </w:r>
          </w:p>
        </w:tc>
        <w:tc>
          <w:tcPr>
            <w:tcW w:w="1821" w:type="dxa"/>
            <w:gridSpan w:val="128"/>
            <w:tcBorders>
              <w:top w:val="double" w:sz="4" w:space="0" w:color="auto"/>
              <w:bottom w:val="nil"/>
            </w:tcBorders>
            <w:vAlign w:val="center"/>
          </w:tcPr>
          <w:p w14:paraId="2F3AB64F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0,940</w:t>
            </w:r>
          </w:p>
        </w:tc>
        <w:tc>
          <w:tcPr>
            <w:tcW w:w="284" w:type="dxa"/>
            <w:gridSpan w:val="3"/>
            <w:vMerge/>
          </w:tcPr>
          <w:p w14:paraId="7A70C7D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867F3B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55DC90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4" w:type="dxa"/>
            <w:gridSpan w:val="39"/>
            <w:tcBorders>
              <w:bottom w:val="single" w:sz="4" w:space="0" w:color="auto"/>
            </w:tcBorders>
            <w:vAlign w:val="center"/>
          </w:tcPr>
          <w:p w14:paraId="69F6121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274" w:type="dxa"/>
            <w:gridSpan w:val="218"/>
            <w:tcBorders>
              <w:bottom w:val="single" w:sz="4" w:space="0" w:color="auto"/>
            </w:tcBorders>
            <w:vAlign w:val="center"/>
          </w:tcPr>
          <w:p w14:paraId="2021FD6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gridSpan w:val="173"/>
            <w:tcBorders>
              <w:bottom w:val="single" w:sz="4" w:space="0" w:color="auto"/>
            </w:tcBorders>
            <w:vAlign w:val="center"/>
          </w:tcPr>
          <w:p w14:paraId="5303904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50" w:type="dxa"/>
            <w:gridSpan w:val="237"/>
            <w:tcBorders>
              <w:bottom w:val="single" w:sz="4" w:space="0" w:color="auto"/>
            </w:tcBorders>
            <w:vAlign w:val="center"/>
          </w:tcPr>
          <w:p w14:paraId="4AC35D5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700" w:type="dxa"/>
            <w:gridSpan w:val="234"/>
            <w:tcBorders>
              <w:bottom w:val="single" w:sz="4" w:space="0" w:color="auto"/>
            </w:tcBorders>
            <w:vAlign w:val="center"/>
          </w:tcPr>
          <w:p w14:paraId="43E0D97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21" w:type="dxa"/>
            <w:gridSpan w:val="128"/>
            <w:tcBorders>
              <w:bottom w:val="single" w:sz="4" w:space="0" w:color="auto"/>
            </w:tcBorders>
            <w:vAlign w:val="center"/>
          </w:tcPr>
          <w:p w14:paraId="2403F55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46E8B4A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BEB9258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right w:val="nil"/>
            </w:tcBorders>
          </w:tcPr>
          <w:p w14:paraId="76FC928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  <w:tcBorders>
              <w:left w:val="nil"/>
              <w:right w:val="nil"/>
            </w:tcBorders>
          </w:tcPr>
          <w:p w14:paraId="528E6550" w14:textId="77777777" w:rsidR="00681CA0" w:rsidRPr="00925D99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3BD19C48" w14:textId="77777777" w:rsidR="00681CA0" w:rsidRPr="00925D99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925D99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925D99">
              <w:rPr>
                <w:rFonts w:ascii="Arial" w:hAnsi="Arial" w:cs="Arial"/>
              </w:rPr>
              <w:t xml:space="preserve"> </w:t>
            </w:r>
            <w:r w:rsidR="00F94339" w:rsidRPr="00925D99">
              <w:rPr>
                <w:rFonts w:ascii="Arial" w:hAnsi="Arial" w:cs="Arial"/>
              </w:rPr>
              <w:t xml:space="preserve">в соответствии с </w:t>
            </w:r>
            <w:r w:rsidR="00F94339" w:rsidRPr="00925D99">
              <w:rPr>
                <w:rFonts w:ascii="Arial" w:hAnsi="Arial" w:cs="Arial"/>
                <w:lang w:val="en-US"/>
              </w:rPr>
              <w:t>D</w:t>
            </w:r>
            <w:r w:rsidR="00F94339" w:rsidRPr="00925D99">
              <w:rPr>
                <w:rFonts w:ascii="Arial" w:hAnsi="Arial" w:cs="Arial"/>
              </w:rPr>
              <w:t xml:space="preserve">.3 (приложение </w:t>
            </w:r>
            <w:r w:rsidR="00F94339" w:rsidRPr="00925D99">
              <w:rPr>
                <w:rFonts w:ascii="Arial" w:hAnsi="Arial" w:cs="Arial"/>
                <w:lang w:val="en-US"/>
              </w:rPr>
              <w:t>D</w:t>
            </w:r>
            <w:r w:rsidR="00F94339" w:rsidRPr="00925D99">
              <w:rPr>
                <w:rFonts w:ascii="Arial" w:hAnsi="Arial" w:cs="Arial"/>
              </w:rPr>
              <w:t>)</w:t>
            </w:r>
            <w:r w:rsidR="00681CA0" w:rsidRPr="00925D99">
              <w:rPr>
                <w:rFonts w:ascii="Arial" w:hAnsi="Arial" w:cs="Arial"/>
              </w:rPr>
              <w:t>.</w:t>
            </w:r>
          </w:p>
          <w:p w14:paraId="7365576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11D74E8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4D92EF6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759E78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7F13EA4D" w14:textId="77777777" w:rsidR="00681CA0" w:rsidRPr="004C600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6005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3A10780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ABE5C3E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AEB505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gridSpan w:val="199"/>
            <w:vMerge w:val="restart"/>
            <w:vAlign w:val="center"/>
          </w:tcPr>
          <w:p w14:paraId="7076ADB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19" w:type="dxa"/>
            <w:gridSpan w:val="284"/>
            <w:vMerge w:val="restart"/>
            <w:vAlign w:val="center"/>
          </w:tcPr>
          <w:p w14:paraId="13F32C9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937" w:type="dxa"/>
            <w:gridSpan w:val="546"/>
            <w:vAlign w:val="center"/>
          </w:tcPr>
          <w:p w14:paraId="7302279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34B4E4E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965DD67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13E586B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gridSpan w:val="199"/>
            <w:vMerge/>
            <w:tcBorders>
              <w:bottom w:val="double" w:sz="4" w:space="0" w:color="auto"/>
            </w:tcBorders>
            <w:vAlign w:val="center"/>
          </w:tcPr>
          <w:p w14:paraId="676D422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9" w:type="dxa"/>
            <w:gridSpan w:val="284"/>
            <w:vMerge/>
            <w:tcBorders>
              <w:bottom w:val="double" w:sz="4" w:space="0" w:color="auto"/>
            </w:tcBorders>
            <w:vAlign w:val="center"/>
          </w:tcPr>
          <w:p w14:paraId="658F32F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9" w:type="dxa"/>
            <w:gridSpan w:val="384"/>
            <w:tcBorders>
              <w:bottom w:val="double" w:sz="4" w:space="0" w:color="auto"/>
            </w:tcBorders>
            <w:vAlign w:val="center"/>
          </w:tcPr>
          <w:p w14:paraId="41A44B43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958" w:type="dxa"/>
            <w:gridSpan w:val="162"/>
            <w:tcBorders>
              <w:bottom w:val="double" w:sz="4" w:space="0" w:color="auto"/>
            </w:tcBorders>
            <w:vAlign w:val="center"/>
          </w:tcPr>
          <w:p w14:paraId="56E80F06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1F95302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7DEF64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13EB94F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4" w:type="dxa"/>
            <w:gridSpan w:val="199"/>
            <w:tcBorders>
              <w:top w:val="double" w:sz="4" w:space="0" w:color="auto"/>
            </w:tcBorders>
            <w:vAlign w:val="center"/>
          </w:tcPr>
          <w:p w14:paraId="4FBE3AF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Высокоомный</w:t>
            </w:r>
          </w:p>
        </w:tc>
        <w:tc>
          <w:tcPr>
            <w:tcW w:w="2519" w:type="dxa"/>
            <w:gridSpan w:val="284"/>
            <w:tcBorders>
              <w:top w:val="double" w:sz="4" w:space="0" w:color="auto"/>
            </w:tcBorders>
            <w:vAlign w:val="center"/>
          </w:tcPr>
          <w:p w14:paraId="4FEA00C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8,0</w:t>
            </w:r>
          </w:p>
        </w:tc>
        <w:tc>
          <w:tcPr>
            <w:tcW w:w="2979" w:type="dxa"/>
            <w:gridSpan w:val="384"/>
            <w:tcBorders>
              <w:top w:val="double" w:sz="4" w:space="0" w:color="auto"/>
            </w:tcBorders>
            <w:vAlign w:val="center"/>
          </w:tcPr>
          <w:p w14:paraId="5F2BEE3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</w:t>
            </w:r>
          </w:p>
        </w:tc>
        <w:tc>
          <w:tcPr>
            <w:tcW w:w="1958" w:type="dxa"/>
            <w:gridSpan w:val="162"/>
            <w:tcBorders>
              <w:top w:val="double" w:sz="4" w:space="0" w:color="auto"/>
            </w:tcBorders>
            <w:vAlign w:val="center"/>
          </w:tcPr>
          <w:p w14:paraId="335D8DD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7183CB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C9BC0A7" w14:textId="77777777" w:rsidTr="004068EE">
        <w:trPr>
          <w:cantSplit/>
          <w:trHeight w:val="2644"/>
        </w:trPr>
        <w:tc>
          <w:tcPr>
            <w:tcW w:w="10177" w:type="dxa"/>
            <w:gridSpan w:val="1051"/>
            <w:tcBorders>
              <w:top w:val="nil"/>
            </w:tcBorders>
          </w:tcPr>
          <w:p w14:paraId="6F99DC0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C825213" w14:textId="77777777" w:rsidTr="004068EE">
        <w:trPr>
          <w:cantSplit/>
        </w:trPr>
        <w:tc>
          <w:tcPr>
            <w:tcW w:w="10177" w:type="dxa"/>
            <w:gridSpan w:val="1051"/>
          </w:tcPr>
          <w:p w14:paraId="7E3AB017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4880-1</w:t>
            </w:r>
          </w:p>
        </w:tc>
      </w:tr>
      <w:tr w:rsidR="00681CA0" w:rsidRPr="00F33284" w14:paraId="6D638F57" w14:textId="77777777" w:rsidTr="004068EE">
        <w:tc>
          <w:tcPr>
            <w:tcW w:w="1659" w:type="dxa"/>
            <w:gridSpan w:val="82"/>
          </w:tcPr>
          <w:p w14:paraId="1E93762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13" w:type="dxa"/>
            <w:gridSpan w:val="838"/>
          </w:tcPr>
          <w:p w14:paraId="1A286214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A475DAE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05" w:type="dxa"/>
            <w:gridSpan w:val="131"/>
            <w:vAlign w:val="center"/>
          </w:tcPr>
          <w:p w14:paraId="3EE18978" w14:textId="77777777" w:rsidR="00681CA0" w:rsidRPr="00F33284" w:rsidRDefault="00FA62C7" w:rsidP="004C600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25D99">
              <w:rPr>
                <w:rFonts w:ascii="Arial" w:hAnsi="Arial" w:cs="Arial"/>
              </w:rPr>
              <w:t xml:space="preserve">с. </w:t>
            </w:r>
            <w:r w:rsidR="00681CA0" w:rsidRPr="00925D99">
              <w:rPr>
                <w:rFonts w:ascii="Arial" w:hAnsi="Arial" w:cs="Arial"/>
              </w:rPr>
              <w:t>2</w:t>
            </w:r>
          </w:p>
        </w:tc>
      </w:tr>
      <w:tr w:rsidR="00681CA0" w:rsidRPr="00F33284" w14:paraId="6528895B" w14:textId="77777777" w:rsidTr="004068EE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F7EF923" w14:textId="77777777" w:rsidR="00681CA0" w:rsidRPr="00424349" w:rsidRDefault="00681CA0" w:rsidP="004C6005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-125-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H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13-38/2400</w:t>
            </w:r>
          </w:p>
        </w:tc>
      </w:tr>
      <w:tr w:rsidR="00681CA0" w:rsidRPr="00F33284" w14:paraId="5CF4E4F6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5F2A5980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76B85D7C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E7640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B71789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3A00A6B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6" w:type="dxa"/>
            <w:gridSpan w:val="63"/>
            <w:tcBorders>
              <w:bottom w:val="double" w:sz="4" w:space="0" w:color="auto"/>
            </w:tcBorders>
            <w:vAlign w:val="center"/>
          </w:tcPr>
          <w:p w14:paraId="46083277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559" w:type="dxa"/>
            <w:gridSpan w:val="224"/>
            <w:tcBorders>
              <w:bottom w:val="double" w:sz="4" w:space="0" w:color="auto"/>
            </w:tcBorders>
            <w:vAlign w:val="center"/>
          </w:tcPr>
          <w:p w14:paraId="4384C85C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</w:t>
            </w:r>
            <w:r w:rsidRPr="00F33284">
              <w:rPr>
                <w:rFonts w:ascii="Arial" w:hAnsi="Arial" w:cs="Arial"/>
              </w:rPr>
              <w:t>ь</w:t>
            </w:r>
            <w:r w:rsidRPr="00F33284">
              <w:rPr>
                <w:rFonts w:ascii="Arial" w:hAnsi="Arial" w:cs="Arial"/>
              </w:rPr>
              <w:t>ная мо</w:t>
            </w:r>
            <w:r w:rsidRPr="00F33284">
              <w:rPr>
                <w:rFonts w:ascii="Arial" w:hAnsi="Arial" w:cs="Arial"/>
              </w:rPr>
              <w:t>щ</w:t>
            </w:r>
            <w:r w:rsidRPr="00F33284"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592" w:type="dxa"/>
            <w:gridSpan w:val="170"/>
            <w:tcBorders>
              <w:bottom w:val="double" w:sz="4" w:space="0" w:color="auto"/>
            </w:tcBorders>
            <w:vAlign w:val="center"/>
          </w:tcPr>
          <w:p w14:paraId="5807560D" w14:textId="77777777" w:rsidR="00681CA0" w:rsidRPr="00EE2D9D" w:rsidRDefault="001F678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значение напряжения</w:t>
            </w:r>
            <w:r w:rsidR="00681CA0" w:rsidRPr="00EE2D9D">
              <w:rPr>
                <w:rFonts w:ascii="Arial" w:hAnsi="Arial" w:cs="Arial"/>
              </w:rPr>
              <w:t>, В</w:t>
            </w:r>
          </w:p>
        </w:tc>
        <w:tc>
          <w:tcPr>
            <w:tcW w:w="1416" w:type="dxa"/>
            <w:gridSpan w:val="194"/>
            <w:tcBorders>
              <w:bottom w:val="double" w:sz="4" w:space="0" w:color="auto"/>
            </w:tcBorders>
            <w:vAlign w:val="center"/>
          </w:tcPr>
          <w:p w14:paraId="2C7D0864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Ток кали</w:t>
            </w:r>
            <w:r w:rsidRPr="00EE2D9D">
              <w:rPr>
                <w:rFonts w:ascii="Arial" w:hAnsi="Arial" w:cs="Arial"/>
              </w:rPr>
              <w:t>б</w:t>
            </w:r>
            <w:r w:rsidRPr="00EE2D9D">
              <w:rPr>
                <w:rFonts w:ascii="Arial" w:hAnsi="Arial" w:cs="Arial"/>
              </w:rPr>
              <w:t>ровки, А</w:t>
            </w:r>
          </w:p>
        </w:tc>
        <w:tc>
          <w:tcPr>
            <w:tcW w:w="1846" w:type="dxa"/>
            <w:gridSpan w:val="250"/>
            <w:tcBorders>
              <w:bottom w:val="double" w:sz="4" w:space="0" w:color="auto"/>
            </w:tcBorders>
            <w:vAlign w:val="center"/>
          </w:tcPr>
          <w:p w14:paraId="53B7ABBC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821" w:type="dxa"/>
            <w:gridSpan w:val="128"/>
            <w:tcBorders>
              <w:bottom w:val="double" w:sz="4" w:space="0" w:color="auto"/>
            </w:tcBorders>
            <w:vAlign w:val="center"/>
          </w:tcPr>
          <w:p w14:paraId="4844291B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79E9DA8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DBFC21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</w:tcPr>
          <w:p w14:paraId="6B2AE82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6" w:type="dxa"/>
            <w:gridSpan w:val="63"/>
            <w:tcBorders>
              <w:top w:val="double" w:sz="4" w:space="0" w:color="auto"/>
              <w:bottom w:val="nil"/>
            </w:tcBorders>
            <w:vAlign w:val="center"/>
          </w:tcPr>
          <w:p w14:paraId="681A0B91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24"/>
            <w:tcBorders>
              <w:top w:val="double" w:sz="4" w:space="0" w:color="auto"/>
              <w:bottom w:val="nil"/>
            </w:tcBorders>
            <w:vAlign w:val="center"/>
          </w:tcPr>
          <w:p w14:paraId="4A3AB861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125</w:t>
            </w:r>
          </w:p>
        </w:tc>
        <w:tc>
          <w:tcPr>
            <w:tcW w:w="1592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49C040FF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350</w:t>
            </w:r>
          </w:p>
        </w:tc>
        <w:tc>
          <w:tcPr>
            <w:tcW w:w="1416" w:type="dxa"/>
            <w:gridSpan w:val="194"/>
            <w:tcBorders>
              <w:top w:val="double" w:sz="4" w:space="0" w:color="auto"/>
              <w:bottom w:val="nil"/>
            </w:tcBorders>
            <w:vAlign w:val="center"/>
          </w:tcPr>
          <w:p w14:paraId="6F8A55B8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0,940</w:t>
            </w:r>
          </w:p>
        </w:tc>
        <w:tc>
          <w:tcPr>
            <w:tcW w:w="1846" w:type="dxa"/>
            <w:gridSpan w:val="250"/>
            <w:tcBorders>
              <w:top w:val="double" w:sz="4" w:space="0" w:color="auto"/>
              <w:bottom w:val="nil"/>
            </w:tcBorders>
            <w:vAlign w:val="center"/>
          </w:tcPr>
          <w:p w14:paraId="290760F1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300</w:t>
            </w:r>
          </w:p>
        </w:tc>
        <w:tc>
          <w:tcPr>
            <w:tcW w:w="1821" w:type="dxa"/>
            <w:gridSpan w:val="128"/>
            <w:tcBorders>
              <w:top w:val="double" w:sz="4" w:space="0" w:color="auto"/>
              <w:bottom w:val="nil"/>
            </w:tcBorders>
            <w:vAlign w:val="center"/>
          </w:tcPr>
          <w:p w14:paraId="1B1EC303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062C0C2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3491E0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2C64596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66" w:type="dxa"/>
            <w:gridSpan w:val="63"/>
            <w:vAlign w:val="center"/>
          </w:tcPr>
          <w:p w14:paraId="20C68EF9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24"/>
            <w:vAlign w:val="center"/>
          </w:tcPr>
          <w:p w14:paraId="7C67B607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92" w:type="dxa"/>
            <w:gridSpan w:val="170"/>
            <w:vAlign w:val="center"/>
          </w:tcPr>
          <w:p w14:paraId="31BF2700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-</w:t>
            </w:r>
          </w:p>
        </w:tc>
        <w:tc>
          <w:tcPr>
            <w:tcW w:w="1416" w:type="dxa"/>
            <w:gridSpan w:val="194"/>
            <w:vAlign w:val="center"/>
          </w:tcPr>
          <w:p w14:paraId="0D47F99A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-</w:t>
            </w:r>
          </w:p>
        </w:tc>
        <w:tc>
          <w:tcPr>
            <w:tcW w:w="1846" w:type="dxa"/>
            <w:gridSpan w:val="250"/>
            <w:vAlign w:val="center"/>
          </w:tcPr>
          <w:p w14:paraId="1D3F512E" w14:textId="77777777" w:rsidR="00681CA0" w:rsidRPr="00EE2D9D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EE2D9D">
              <w:rPr>
                <w:rFonts w:ascii="Arial" w:hAnsi="Arial" w:cs="Arial"/>
              </w:rPr>
              <w:t>-</w:t>
            </w:r>
          </w:p>
        </w:tc>
        <w:tc>
          <w:tcPr>
            <w:tcW w:w="1821" w:type="dxa"/>
            <w:gridSpan w:val="128"/>
            <w:vAlign w:val="center"/>
          </w:tcPr>
          <w:p w14:paraId="211A0916" w14:textId="77777777" w:rsidR="00681CA0" w:rsidRPr="00F33284" w:rsidRDefault="00681CA0" w:rsidP="004C600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EDB4D6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55779F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1CD2029" w14:textId="77777777" w:rsidR="00681CA0" w:rsidRPr="00EE2D9D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31544F" w14:textId="77777777" w:rsidTr="004068EE">
        <w:trPr>
          <w:cantSplit/>
          <w:trHeight w:val="45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7EE037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0107F92D" w14:textId="77777777" w:rsidR="00681CA0" w:rsidRPr="00EE2D9D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EE2D9D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9EEDA1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7CEEAF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E7C49A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542" w:type="dxa"/>
            <w:gridSpan w:val="867"/>
            <w:tcBorders>
              <w:top w:val="nil"/>
            </w:tcBorders>
          </w:tcPr>
          <w:p w14:paraId="41218F70" w14:textId="77777777" w:rsidR="00681CA0" w:rsidRPr="00EE2D9D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Частота, Гц</w:t>
            </w:r>
          </w:p>
        </w:tc>
        <w:tc>
          <w:tcPr>
            <w:tcW w:w="992" w:type="dxa"/>
            <w:gridSpan w:val="143"/>
            <w:tcBorders>
              <w:top w:val="nil"/>
            </w:tcBorders>
          </w:tcPr>
          <w:p w14:paraId="3F888F62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966" w:type="dxa"/>
            <w:gridSpan w:val="19"/>
            <w:tcBorders>
              <w:top w:val="nil"/>
            </w:tcBorders>
          </w:tcPr>
          <w:p w14:paraId="74F17851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A1B3D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FB35D86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FDD969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17" w:type="dxa"/>
            <w:gridSpan w:val="457"/>
            <w:vMerge w:val="restart"/>
            <w:tcBorders>
              <w:top w:val="nil"/>
            </w:tcBorders>
            <w:vAlign w:val="center"/>
          </w:tcPr>
          <w:p w14:paraId="22E7626C" w14:textId="77777777" w:rsidR="00681CA0" w:rsidRPr="00EE2D9D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предварительного под</w:t>
            </w:r>
            <w:r w:rsidRPr="00EE2D9D">
              <w:rPr>
                <w:rFonts w:ascii="Arial" w:hAnsi="Arial" w:cs="Arial"/>
              </w:rPr>
              <w:t>о</w:t>
            </w:r>
            <w:r w:rsidRPr="00EE2D9D">
              <w:rPr>
                <w:rFonts w:ascii="Arial" w:hAnsi="Arial" w:cs="Arial"/>
              </w:rPr>
              <w:t>грева катода, В</w:t>
            </w:r>
          </w:p>
        </w:tc>
        <w:tc>
          <w:tcPr>
            <w:tcW w:w="3125" w:type="dxa"/>
            <w:gridSpan w:val="410"/>
            <w:tcBorders>
              <w:top w:val="nil"/>
            </w:tcBorders>
          </w:tcPr>
          <w:p w14:paraId="21B78002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17B69E1A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6,5</w:t>
            </w:r>
          </w:p>
        </w:tc>
        <w:tc>
          <w:tcPr>
            <w:tcW w:w="966" w:type="dxa"/>
            <w:gridSpan w:val="19"/>
            <w:tcBorders>
              <w:top w:val="nil"/>
            </w:tcBorders>
            <w:vAlign w:val="center"/>
          </w:tcPr>
          <w:p w14:paraId="53DC08F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B50A41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616F59E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F17916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17" w:type="dxa"/>
            <w:gridSpan w:val="457"/>
            <w:vMerge/>
          </w:tcPr>
          <w:p w14:paraId="06311CD2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410"/>
            <w:tcBorders>
              <w:top w:val="nil"/>
            </w:tcBorders>
          </w:tcPr>
          <w:p w14:paraId="252B4AF4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более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08E741FE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11,0</w:t>
            </w:r>
          </w:p>
        </w:tc>
        <w:tc>
          <w:tcPr>
            <w:tcW w:w="966" w:type="dxa"/>
            <w:gridSpan w:val="19"/>
            <w:tcBorders>
              <w:top w:val="nil"/>
            </w:tcBorders>
            <w:vAlign w:val="center"/>
          </w:tcPr>
          <w:p w14:paraId="2ADB6E7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F297FC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70DBD6C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29D9747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17" w:type="dxa"/>
            <w:gridSpan w:val="457"/>
            <w:vMerge w:val="restart"/>
            <w:tcBorders>
              <w:top w:val="nil"/>
            </w:tcBorders>
            <w:vAlign w:val="center"/>
          </w:tcPr>
          <w:p w14:paraId="16557FFA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3125" w:type="dxa"/>
            <w:gridSpan w:val="410"/>
            <w:tcBorders>
              <w:top w:val="nil"/>
            </w:tcBorders>
          </w:tcPr>
          <w:p w14:paraId="691B5AA2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 (действующее)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5970D743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315</w:t>
            </w:r>
          </w:p>
        </w:tc>
        <w:tc>
          <w:tcPr>
            <w:tcW w:w="966" w:type="dxa"/>
            <w:gridSpan w:val="19"/>
            <w:tcBorders>
              <w:top w:val="nil"/>
            </w:tcBorders>
            <w:vAlign w:val="center"/>
          </w:tcPr>
          <w:p w14:paraId="58FEFA1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8CCE22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1D48E3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6528D9B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17" w:type="dxa"/>
            <w:gridSpan w:val="457"/>
            <w:vMerge/>
          </w:tcPr>
          <w:p w14:paraId="6B34F029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410"/>
            <w:tcBorders>
              <w:top w:val="nil"/>
            </w:tcBorders>
          </w:tcPr>
          <w:p w14:paraId="68EE34F3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более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15724963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966" w:type="dxa"/>
            <w:gridSpan w:val="19"/>
            <w:tcBorders>
              <w:top w:val="nil"/>
            </w:tcBorders>
            <w:vAlign w:val="center"/>
          </w:tcPr>
          <w:p w14:paraId="5C761F2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A95D9E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5FECB07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7260A90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542" w:type="dxa"/>
            <w:gridSpan w:val="867"/>
            <w:tcBorders>
              <w:top w:val="nil"/>
            </w:tcBorders>
          </w:tcPr>
          <w:p w14:paraId="01412B3E" w14:textId="77777777" w:rsidR="00681CA0" w:rsidRPr="00EE2D9D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3C2497E8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</w:t>
            </w:r>
          </w:p>
        </w:tc>
        <w:tc>
          <w:tcPr>
            <w:tcW w:w="966" w:type="dxa"/>
            <w:gridSpan w:val="19"/>
            <w:tcBorders>
              <w:top w:val="nil"/>
            </w:tcBorders>
            <w:vAlign w:val="center"/>
          </w:tcPr>
          <w:p w14:paraId="62E4637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EC8BCC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1A80284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3ABF8FF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17" w:type="dxa"/>
            <w:gridSpan w:val="457"/>
            <w:tcBorders>
              <w:top w:val="nil"/>
            </w:tcBorders>
            <w:vAlign w:val="center"/>
          </w:tcPr>
          <w:p w14:paraId="62025742" w14:textId="77777777" w:rsidR="00681CA0" w:rsidRPr="00F33284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3125" w:type="dxa"/>
            <w:gridSpan w:val="410"/>
            <w:tcBorders>
              <w:top w:val="nil"/>
            </w:tcBorders>
          </w:tcPr>
          <w:p w14:paraId="0EDA7418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 (пиковое</w:t>
            </w:r>
            <w:r w:rsidR="004D4B24" w:rsidRPr="00EE2D9D">
              <w:rPr>
                <w:rFonts w:ascii="Arial" w:hAnsi="Arial" w:cs="Arial"/>
              </w:rPr>
              <w:t xml:space="preserve"> знач</w:t>
            </w:r>
            <w:r w:rsidR="004D4B24" w:rsidRPr="00EE2D9D">
              <w:rPr>
                <w:rFonts w:ascii="Arial" w:hAnsi="Arial" w:cs="Arial"/>
              </w:rPr>
              <w:t>е</w:t>
            </w:r>
            <w:r w:rsidR="004D4B24" w:rsidRPr="00EE2D9D">
              <w:rPr>
                <w:rFonts w:ascii="Arial" w:hAnsi="Arial" w:cs="Arial"/>
              </w:rPr>
              <w:t>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gridSpan w:val="143"/>
            <w:tcBorders>
              <w:top w:val="nil"/>
            </w:tcBorders>
            <w:vAlign w:val="center"/>
          </w:tcPr>
          <w:p w14:paraId="6DA46C8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966" w:type="dxa"/>
            <w:gridSpan w:val="19"/>
            <w:tcBorders>
              <w:top w:val="nil"/>
            </w:tcBorders>
            <w:vAlign w:val="center"/>
          </w:tcPr>
          <w:p w14:paraId="57E4262C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699499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ECDA1D8" w14:textId="77777777" w:rsidTr="004068EE">
        <w:trPr>
          <w:cantSplit/>
          <w:trHeight w:val="3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4575365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17" w:type="dxa"/>
            <w:gridSpan w:val="457"/>
          </w:tcPr>
          <w:p w14:paraId="3CB20D15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3125" w:type="dxa"/>
            <w:gridSpan w:val="410"/>
          </w:tcPr>
          <w:p w14:paraId="15ACACEF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более</w:t>
            </w:r>
          </w:p>
        </w:tc>
        <w:tc>
          <w:tcPr>
            <w:tcW w:w="992" w:type="dxa"/>
            <w:gridSpan w:val="143"/>
          </w:tcPr>
          <w:p w14:paraId="1C72F92F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1,600</w:t>
            </w:r>
          </w:p>
        </w:tc>
        <w:tc>
          <w:tcPr>
            <w:tcW w:w="966" w:type="dxa"/>
            <w:gridSpan w:val="19"/>
          </w:tcPr>
          <w:p w14:paraId="01CE47EF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1AA56B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90B4D86" w14:textId="77777777" w:rsidTr="004068EE">
        <w:trPr>
          <w:cantSplit/>
          <w:trHeight w:val="6166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11C6B383" w14:textId="77777777" w:rsidR="00681CA0" w:rsidRPr="00F33284" w:rsidRDefault="00681CA0" w:rsidP="00065017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  <w:p w14:paraId="0EE16C7A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2B1680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2B1680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30CCEC57" w14:textId="77777777" w:rsidTr="004068EE">
        <w:trPr>
          <w:cantSplit/>
        </w:trPr>
        <w:tc>
          <w:tcPr>
            <w:tcW w:w="10177" w:type="dxa"/>
            <w:gridSpan w:val="1051"/>
          </w:tcPr>
          <w:p w14:paraId="41A9F947" w14:textId="77777777" w:rsidR="00681CA0" w:rsidRPr="00F33284" w:rsidRDefault="006264B7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4880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57D598D7" w14:textId="77777777" w:rsidTr="004068EE">
        <w:tc>
          <w:tcPr>
            <w:tcW w:w="1643" w:type="dxa"/>
            <w:gridSpan w:val="75"/>
          </w:tcPr>
          <w:p w14:paraId="40938D6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67" w:type="dxa"/>
            <w:gridSpan w:val="827"/>
          </w:tcPr>
          <w:p w14:paraId="77A3E940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63837BB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67" w:type="dxa"/>
            <w:gridSpan w:val="149"/>
            <w:vAlign w:val="center"/>
          </w:tcPr>
          <w:p w14:paraId="15BEE7F7" w14:textId="77777777" w:rsidR="00681CA0" w:rsidRPr="00F33284" w:rsidRDefault="00FA62C7" w:rsidP="002B168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 xml:space="preserve">с. </w:t>
            </w:r>
            <w:r w:rsidR="00681CA0" w:rsidRPr="00EE2D9D">
              <w:rPr>
                <w:rFonts w:ascii="Arial" w:hAnsi="Arial" w:cs="Arial"/>
              </w:rPr>
              <w:t>1</w:t>
            </w:r>
          </w:p>
        </w:tc>
      </w:tr>
      <w:tr w:rsidR="00681CA0" w:rsidRPr="00F33284" w14:paraId="3B7B5528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8554D18" w14:textId="77777777" w:rsidR="00681CA0" w:rsidRPr="00424349" w:rsidRDefault="00681CA0" w:rsidP="002B1680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-20-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 xml:space="preserve">13-32/600 </w:t>
            </w:r>
          </w:p>
        </w:tc>
      </w:tr>
      <w:tr w:rsidR="00681CA0" w:rsidRPr="00F33284" w14:paraId="3AA66B8D" w14:textId="77777777" w:rsidTr="004068EE">
        <w:trPr>
          <w:cantSplit/>
          <w:trHeight w:val="159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057EA54B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17" w:type="dxa"/>
            <w:gridSpan w:val="172"/>
            <w:tcBorders>
              <w:bottom w:val="double" w:sz="4" w:space="0" w:color="auto"/>
            </w:tcBorders>
          </w:tcPr>
          <w:p w14:paraId="6697E5D7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60" w:type="dxa"/>
            <w:gridSpan w:val="155"/>
            <w:tcBorders>
              <w:bottom w:val="double" w:sz="4" w:space="0" w:color="auto"/>
            </w:tcBorders>
            <w:vAlign w:val="center"/>
          </w:tcPr>
          <w:p w14:paraId="6C5960C3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81" w:type="dxa"/>
            <w:gridSpan w:val="355"/>
            <w:tcBorders>
              <w:bottom w:val="double" w:sz="4" w:space="0" w:color="auto"/>
            </w:tcBorders>
            <w:vAlign w:val="center"/>
          </w:tcPr>
          <w:p w14:paraId="3BE21C1D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260" w:type="dxa"/>
            <w:gridSpan w:val="123"/>
            <w:tcBorders>
              <w:bottom w:val="double" w:sz="4" w:space="0" w:color="auto"/>
            </w:tcBorders>
            <w:vAlign w:val="center"/>
          </w:tcPr>
          <w:p w14:paraId="6C5D675D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182" w:type="dxa"/>
            <w:gridSpan w:val="224"/>
            <w:tcBorders>
              <w:bottom w:val="double" w:sz="4" w:space="0" w:color="auto"/>
            </w:tcBorders>
          </w:tcPr>
          <w:p w14:paraId="56534B07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4722947" w14:textId="77777777" w:rsidR="00681CA0" w:rsidRPr="00F33284" w:rsidRDefault="00681CA0" w:rsidP="00193D54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F684E3F" w14:textId="77777777" w:rsidTr="004068EE">
        <w:trPr>
          <w:cantSplit/>
          <w:trHeight w:val="159"/>
        </w:trPr>
        <w:tc>
          <w:tcPr>
            <w:tcW w:w="393" w:type="dxa"/>
            <w:gridSpan w:val="19"/>
            <w:vMerge/>
            <w:tcBorders>
              <w:bottom w:val="nil"/>
            </w:tcBorders>
          </w:tcPr>
          <w:p w14:paraId="1D78C32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17" w:type="dxa"/>
            <w:gridSpan w:val="172"/>
            <w:tcBorders>
              <w:top w:val="double" w:sz="4" w:space="0" w:color="auto"/>
            </w:tcBorders>
            <w:vAlign w:val="center"/>
          </w:tcPr>
          <w:p w14:paraId="3CE2D10F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260" w:type="dxa"/>
            <w:gridSpan w:val="155"/>
            <w:tcBorders>
              <w:top w:val="double" w:sz="4" w:space="0" w:color="auto"/>
            </w:tcBorders>
            <w:vAlign w:val="center"/>
          </w:tcPr>
          <w:p w14:paraId="647B00E4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81" w:type="dxa"/>
            <w:gridSpan w:val="355"/>
            <w:tcBorders>
              <w:top w:val="double" w:sz="4" w:space="0" w:color="auto"/>
            </w:tcBorders>
            <w:vAlign w:val="center"/>
          </w:tcPr>
          <w:p w14:paraId="5DDE1FDD" w14:textId="77777777" w:rsidR="00681CA0" w:rsidRPr="00F33284" w:rsidRDefault="00EE2D9D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F33284">
              <w:rPr>
                <w:rFonts w:ascii="Arial" w:hAnsi="Arial" w:cs="Arial"/>
              </w:rPr>
              <w:t>редварительного 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низкоомный</w:t>
            </w:r>
          </w:p>
        </w:tc>
        <w:tc>
          <w:tcPr>
            <w:tcW w:w="1260" w:type="dxa"/>
            <w:gridSpan w:val="123"/>
            <w:tcBorders>
              <w:top w:val="double" w:sz="4" w:space="0" w:color="auto"/>
            </w:tcBorders>
            <w:vAlign w:val="center"/>
          </w:tcPr>
          <w:p w14:paraId="2D7956D9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2182" w:type="dxa"/>
            <w:gridSpan w:val="224"/>
            <w:tcBorders>
              <w:top w:val="double" w:sz="4" w:space="0" w:color="auto"/>
            </w:tcBorders>
            <w:vAlign w:val="center"/>
          </w:tcPr>
          <w:p w14:paraId="23059C73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32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94FA48C" w14:textId="77777777" w:rsidR="00681CA0" w:rsidRPr="00F33284" w:rsidRDefault="00681CA0" w:rsidP="00193D54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18FE51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F8EBA5B" w14:textId="77777777" w:rsidR="00681CA0" w:rsidRPr="00F33284" w:rsidRDefault="00681CA0" w:rsidP="00193D54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218D238" w14:textId="77777777" w:rsidTr="004068EE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3854676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190F3E79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8DC64F2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3A19929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5F18C9B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0D45666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222" w:type="dxa"/>
            <w:gridSpan w:val="228"/>
            <w:tcBorders>
              <w:top w:val="nil"/>
            </w:tcBorders>
          </w:tcPr>
          <w:p w14:paraId="3A75DF13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471" w:type="dxa"/>
            <w:gridSpan w:val="403"/>
            <w:tcBorders>
              <w:top w:val="nil"/>
            </w:tcBorders>
          </w:tcPr>
          <w:p w14:paraId="56FBB714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729" w:type="dxa"/>
            <w:gridSpan w:val="198"/>
            <w:tcBorders>
              <w:top w:val="nil"/>
            </w:tcBorders>
          </w:tcPr>
          <w:p w14:paraId="11AB6D5C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078" w:type="dxa"/>
            <w:gridSpan w:val="200"/>
            <w:tcBorders>
              <w:top w:val="nil"/>
            </w:tcBorders>
          </w:tcPr>
          <w:p w14:paraId="788F15E5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2447EA3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B4A75A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</w:tcBorders>
          </w:tcPr>
          <w:p w14:paraId="4EAC18D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222" w:type="dxa"/>
            <w:gridSpan w:val="228"/>
            <w:tcBorders>
              <w:top w:val="nil"/>
              <w:bottom w:val="double" w:sz="4" w:space="0" w:color="auto"/>
            </w:tcBorders>
          </w:tcPr>
          <w:p w14:paraId="3B418D6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48" w:type="dxa"/>
            <w:gridSpan w:val="207"/>
            <w:tcBorders>
              <w:top w:val="nil"/>
              <w:bottom w:val="double" w:sz="4" w:space="0" w:color="auto"/>
            </w:tcBorders>
          </w:tcPr>
          <w:p w14:paraId="5CDA831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512" w:type="dxa"/>
            <w:gridSpan w:val="192"/>
            <w:tcBorders>
              <w:top w:val="nil"/>
              <w:bottom w:val="double" w:sz="4" w:space="0" w:color="auto"/>
            </w:tcBorders>
          </w:tcPr>
          <w:p w14:paraId="45E38E3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818" w:type="dxa"/>
            <w:gridSpan w:val="402"/>
            <w:tcBorders>
              <w:top w:val="nil"/>
              <w:bottom w:val="double" w:sz="4" w:space="0" w:color="auto"/>
            </w:tcBorders>
          </w:tcPr>
          <w:p w14:paraId="45D4197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4E2C91E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7DE3A4" w14:textId="77777777" w:rsidTr="004068EE">
        <w:trPr>
          <w:cantSplit/>
          <w:trHeight w:val="79"/>
        </w:trPr>
        <w:tc>
          <w:tcPr>
            <w:tcW w:w="393" w:type="dxa"/>
            <w:gridSpan w:val="19"/>
            <w:vMerge/>
            <w:tcBorders>
              <w:top w:val="nil"/>
              <w:bottom w:val="nil"/>
            </w:tcBorders>
          </w:tcPr>
          <w:p w14:paraId="328FE43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222" w:type="dxa"/>
            <w:gridSpan w:val="228"/>
            <w:tcBorders>
              <w:top w:val="double" w:sz="4" w:space="0" w:color="auto"/>
            </w:tcBorders>
          </w:tcPr>
          <w:p w14:paraId="5533622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589,8</w:t>
            </w:r>
          </w:p>
        </w:tc>
        <w:tc>
          <w:tcPr>
            <w:tcW w:w="1948" w:type="dxa"/>
            <w:gridSpan w:val="207"/>
            <w:tcBorders>
              <w:top w:val="double" w:sz="4" w:space="0" w:color="auto"/>
            </w:tcBorders>
          </w:tcPr>
          <w:p w14:paraId="2F487CC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594,5</w:t>
            </w:r>
          </w:p>
        </w:tc>
        <w:tc>
          <w:tcPr>
            <w:tcW w:w="1512" w:type="dxa"/>
            <w:gridSpan w:val="192"/>
            <w:tcBorders>
              <w:top w:val="double" w:sz="4" w:space="0" w:color="auto"/>
            </w:tcBorders>
          </w:tcPr>
          <w:p w14:paraId="0AE6E01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596,9</w:t>
            </w:r>
          </w:p>
        </w:tc>
        <w:tc>
          <w:tcPr>
            <w:tcW w:w="1740" w:type="dxa"/>
            <w:gridSpan w:val="202"/>
            <w:tcBorders>
              <w:top w:val="double" w:sz="4" w:space="0" w:color="auto"/>
            </w:tcBorders>
          </w:tcPr>
          <w:p w14:paraId="563096D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604,0</w:t>
            </w:r>
          </w:p>
        </w:tc>
        <w:tc>
          <w:tcPr>
            <w:tcW w:w="2078" w:type="dxa"/>
            <w:gridSpan w:val="200"/>
            <w:tcBorders>
              <w:top w:val="double" w:sz="4" w:space="0" w:color="auto"/>
            </w:tcBorders>
          </w:tcPr>
          <w:p w14:paraId="2118B6C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C292BB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909A645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292E93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462BA13" w14:textId="77777777" w:rsidTr="005E325D">
        <w:trPr>
          <w:cantSplit/>
          <w:trHeight w:val="81"/>
        </w:trPr>
        <w:tc>
          <w:tcPr>
            <w:tcW w:w="393" w:type="dxa"/>
            <w:gridSpan w:val="19"/>
            <w:vMerge w:val="restart"/>
            <w:tcBorders>
              <w:top w:val="nil"/>
            </w:tcBorders>
          </w:tcPr>
          <w:p w14:paraId="723C5CE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0" w:type="dxa"/>
            <w:gridSpan w:val="1029"/>
          </w:tcPr>
          <w:p w14:paraId="10C456AC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573DAEA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18714B8" w14:textId="77777777" w:rsidTr="005E325D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A89509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0" w:type="dxa"/>
            <w:gridSpan w:val="14"/>
            <w:tcBorders>
              <w:top w:val="nil"/>
              <w:bottom w:val="double" w:sz="4" w:space="0" w:color="auto"/>
            </w:tcBorders>
            <w:vAlign w:val="center"/>
          </w:tcPr>
          <w:p w14:paraId="50E52A5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519" w:type="dxa"/>
            <w:gridSpan w:val="243"/>
            <w:tcBorders>
              <w:top w:val="nil"/>
              <w:bottom w:val="double" w:sz="4" w:space="0" w:color="auto"/>
            </w:tcBorders>
            <w:vAlign w:val="center"/>
          </w:tcPr>
          <w:p w14:paraId="029606A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</w:t>
            </w:r>
            <w:r w:rsidRPr="00F33284">
              <w:rPr>
                <w:rFonts w:ascii="Arial" w:hAnsi="Arial" w:cs="Arial"/>
              </w:rPr>
              <w:t>ь</w:t>
            </w:r>
            <w:r w:rsidRPr="00F33284">
              <w:rPr>
                <w:rFonts w:ascii="Arial" w:hAnsi="Arial" w:cs="Arial"/>
              </w:rPr>
              <w:t>ная мо</w:t>
            </w:r>
            <w:r w:rsidRPr="00F33284">
              <w:rPr>
                <w:rFonts w:ascii="Arial" w:hAnsi="Arial" w:cs="Arial"/>
              </w:rPr>
              <w:t>щ</w:t>
            </w:r>
            <w:r w:rsidRPr="00F33284">
              <w:rPr>
                <w:rFonts w:ascii="Arial" w:hAnsi="Arial" w:cs="Arial"/>
              </w:rPr>
              <w:t>ность ПРА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83" w:type="dxa"/>
            <w:gridSpan w:val="151"/>
            <w:tcBorders>
              <w:top w:val="nil"/>
              <w:bottom w:val="double" w:sz="4" w:space="0" w:color="auto"/>
            </w:tcBorders>
            <w:vAlign w:val="center"/>
          </w:tcPr>
          <w:p w14:paraId="5089ED3D" w14:textId="77777777" w:rsidR="00681CA0" w:rsidRPr="00EE2D9D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значение напряжения</w:t>
            </w:r>
            <w:r w:rsidR="00681CA0" w:rsidRPr="00EE2D9D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97" w:type="dxa"/>
            <w:gridSpan w:val="127"/>
            <w:tcBorders>
              <w:top w:val="nil"/>
              <w:bottom w:val="double" w:sz="4" w:space="0" w:color="auto"/>
            </w:tcBorders>
            <w:vAlign w:val="center"/>
          </w:tcPr>
          <w:p w14:paraId="565F1C52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Расст</w:t>
            </w:r>
            <w:r w:rsidRPr="00EE2D9D">
              <w:rPr>
                <w:rFonts w:ascii="Arial" w:hAnsi="Arial" w:cs="Arial"/>
              </w:rPr>
              <w:t>о</w:t>
            </w:r>
            <w:r w:rsidRPr="00EE2D9D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435" w:type="dxa"/>
            <w:gridSpan w:val="190"/>
            <w:tcBorders>
              <w:top w:val="nil"/>
              <w:bottom w:val="double" w:sz="4" w:space="0" w:color="auto"/>
            </w:tcBorders>
            <w:vAlign w:val="center"/>
          </w:tcPr>
          <w:p w14:paraId="19CE5A7F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</w:t>
            </w:r>
            <w:r w:rsidRPr="00EE2D9D">
              <w:rPr>
                <w:rFonts w:ascii="Arial" w:hAnsi="Arial" w:cs="Arial"/>
              </w:rPr>
              <w:t>е</w:t>
            </w:r>
            <w:r w:rsidRPr="00EE2D9D">
              <w:rPr>
                <w:rFonts w:ascii="Arial" w:hAnsi="Arial" w:cs="Arial"/>
              </w:rPr>
              <w:t>ние на к</w:t>
            </w:r>
            <w:r w:rsidRPr="00EE2D9D">
              <w:rPr>
                <w:rFonts w:ascii="Arial" w:hAnsi="Arial" w:cs="Arial"/>
              </w:rPr>
              <w:t>а</w:t>
            </w:r>
            <w:r w:rsidRPr="00EE2D9D">
              <w:rPr>
                <w:rFonts w:ascii="Arial" w:hAnsi="Arial" w:cs="Arial"/>
              </w:rPr>
              <w:t>тоде (де</w:t>
            </w:r>
            <w:r w:rsidRPr="00EE2D9D">
              <w:rPr>
                <w:rFonts w:ascii="Arial" w:hAnsi="Arial" w:cs="Arial"/>
              </w:rPr>
              <w:t>й</w:t>
            </w:r>
            <w:r w:rsidRPr="00EE2D9D">
              <w:rPr>
                <w:rFonts w:ascii="Arial" w:hAnsi="Arial" w:cs="Arial"/>
              </w:rPr>
              <w:t>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), В</w:t>
            </w:r>
          </w:p>
        </w:tc>
        <w:tc>
          <w:tcPr>
            <w:tcW w:w="1863" w:type="dxa"/>
            <w:gridSpan w:val="257"/>
            <w:tcBorders>
              <w:top w:val="nil"/>
              <w:bottom w:val="double" w:sz="4" w:space="0" w:color="auto"/>
            </w:tcBorders>
            <w:vAlign w:val="center"/>
          </w:tcPr>
          <w:p w14:paraId="1C727269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), В</w:t>
            </w:r>
          </w:p>
        </w:tc>
        <w:tc>
          <w:tcPr>
            <w:tcW w:w="1222" w:type="dxa"/>
            <w:gridSpan w:val="48"/>
            <w:tcBorders>
              <w:top w:val="nil"/>
              <w:bottom w:val="double" w:sz="4" w:space="0" w:color="auto"/>
            </w:tcBorders>
            <w:vAlign w:val="center"/>
          </w:tcPr>
          <w:p w14:paraId="6D9BE96D" w14:textId="77777777" w:rsidR="00681CA0" w:rsidRPr="00F33284" w:rsidRDefault="00681CA0" w:rsidP="005C500B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1156FF26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7EDBF6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632AE5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gridSpan w:val="14"/>
            <w:tcBorders>
              <w:top w:val="double" w:sz="4" w:space="0" w:color="auto"/>
              <w:bottom w:val="nil"/>
            </w:tcBorders>
            <w:vAlign w:val="center"/>
          </w:tcPr>
          <w:p w14:paraId="2157DF4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519" w:type="dxa"/>
            <w:gridSpan w:val="243"/>
            <w:tcBorders>
              <w:top w:val="double" w:sz="4" w:space="0" w:color="auto"/>
              <w:bottom w:val="nil"/>
            </w:tcBorders>
            <w:vAlign w:val="center"/>
          </w:tcPr>
          <w:p w14:paraId="431CA6A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483" w:type="dxa"/>
            <w:gridSpan w:val="151"/>
            <w:tcBorders>
              <w:top w:val="double" w:sz="4" w:space="0" w:color="auto"/>
              <w:bottom w:val="nil"/>
            </w:tcBorders>
            <w:vAlign w:val="center"/>
          </w:tcPr>
          <w:p w14:paraId="3D32B0B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97" w:type="dxa"/>
            <w:gridSpan w:val="127"/>
            <w:tcBorders>
              <w:top w:val="double" w:sz="4" w:space="0" w:color="auto"/>
              <w:bottom w:val="nil"/>
            </w:tcBorders>
            <w:vAlign w:val="center"/>
          </w:tcPr>
          <w:p w14:paraId="5CB2E22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</w:t>
            </w:r>
          </w:p>
        </w:tc>
        <w:tc>
          <w:tcPr>
            <w:tcW w:w="1435" w:type="dxa"/>
            <w:gridSpan w:val="190"/>
            <w:tcBorders>
              <w:top w:val="double" w:sz="4" w:space="0" w:color="auto"/>
              <w:bottom w:val="nil"/>
            </w:tcBorders>
            <w:vAlign w:val="center"/>
          </w:tcPr>
          <w:p w14:paraId="5599F0E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863" w:type="dxa"/>
            <w:gridSpan w:val="257"/>
            <w:tcBorders>
              <w:top w:val="double" w:sz="4" w:space="0" w:color="auto"/>
              <w:bottom w:val="nil"/>
            </w:tcBorders>
            <w:vAlign w:val="center"/>
          </w:tcPr>
          <w:p w14:paraId="0DBC348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222" w:type="dxa"/>
            <w:gridSpan w:val="48"/>
            <w:tcBorders>
              <w:top w:val="double" w:sz="4" w:space="0" w:color="auto"/>
              <w:bottom w:val="nil"/>
            </w:tcBorders>
            <w:vAlign w:val="center"/>
          </w:tcPr>
          <w:p w14:paraId="0838BC2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0396B6C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794BAE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06D4186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gridSpan w:val="14"/>
            <w:vAlign w:val="center"/>
          </w:tcPr>
          <w:p w14:paraId="11B9D0D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519" w:type="dxa"/>
            <w:gridSpan w:val="243"/>
            <w:vAlign w:val="center"/>
          </w:tcPr>
          <w:p w14:paraId="208C6C6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483" w:type="dxa"/>
            <w:gridSpan w:val="151"/>
            <w:vAlign w:val="center"/>
          </w:tcPr>
          <w:p w14:paraId="462808D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97" w:type="dxa"/>
            <w:gridSpan w:val="127"/>
            <w:vAlign w:val="center"/>
          </w:tcPr>
          <w:p w14:paraId="08E7A38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</w:t>
            </w:r>
          </w:p>
        </w:tc>
        <w:tc>
          <w:tcPr>
            <w:tcW w:w="1435" w:type="dxa"/>
            <w:gridSpan w:val="190"/>
            <w:vAlign w:val="center"/>
          </w:tcPr>
          <w:p w14:paraId="397A3FB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863" w:type="dxa"/>
            <w:gridSpan w:val="257"/>
            <w:vAlign w:val="center"/>
          </w:tcPr>
          <w:p w14:paraId="21EA89F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222" w:type="dxa"/>
            <w:gridSpan w:val="48"/>
            <w:vAlign w:val="center"/>
          </w:tcPr>
          <w:p w14:paraId="3DBAF38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481DBAD1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47F87EB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FD39ECA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5484A84" w14:textId="77777777" w:rsidTr="004068EE">
        <w:trPr>
          <w:cantSplit/>
          <w:trHeight w:val="7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3B8E28B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57BD1FB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0D75A504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3F1FFBE" w14:textId="77777777" w:rsidTr="004068EE">
        <w:trPr>
          <w:cantSplit/>
          <w:trHeight w:val="81"/>
        </w:trPr>
        <w:tc>
          <w:tcPr>
            <w:tcW w:w="390" w:type="dxa"/>
            <w:gridSpan w:val="16"/>
            <w:vMerge/>
          </w:tcPr>
          <w:p w14:paraId="715F8F6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53" w:type="dxa"/>
            <w:gridSpan w:val="153"/>
            <w:vMerge w:val="restart"/>
            <w:vAlign w:val="center"/>
          </w:tcPr>
          <w:p w14:paraId="7A0D6085" w14:textId="77777777" w:rsidR="00681CA0" w:rsidRPr="00F3328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Метод исп</w:t>
            </w:r>
            <w:r w:rsidRPr="00F33284">
              <w:rPr>
                <w:rFonts w:ascii="Arial" w:hAnsi="Arial" w:cs="Arial"/>
              </w:rPr>
              <w:t>ы</w:t>
            </w:r>
            <w:r w:rsidRPr="00F33284">
              <w:rPr>
                <w:rFonts w:ascii="Arial" w:hAnsi="Arial" w:cs="Arial"/>
              </w:rPr>
              <w:t xml:space="preserve">тания </w:t>
            </w:r>
            <w:r>
              <w:rPr>
                <w:rFonts w:ascii="Arial" w:hAnsi="Arial" w:cs="Arial"/>
              </w:rPr>
              <w:t>(</w:t>
            </w:r>
            <w:r w:rsidR="00EB1EAE">
              <w:rPr>
                <w:rFonts w:ascii="Arial" w:hAnsi="Arial" w:cs="Arial"/>
              </w:rPr>
              <w:t>п</w:t>
            </w:r>
            <w:r w:rsidRPr="00F33284">
              <w:rPr>
                <w:rFonts w:ascii="Arial" w:hAnsi="Arial" w:cs="Arial"/>
              </w:rPr>
              <w:t>рил</w:t>
            </w:r>
            <w:r w:rsidRPr="00F33284">
              <w:rPr>
                <w:rFonts w:ascii="Arial" w:hAnsi="Arial" w:cs="Arial"/>
              </w:rPr>
              <w:t>о</w:t>
            </w:r>
            <w:r w:rsidRPr="00F33284">
              <w:rPr>
                <w:rFonts w:ascii="Arial" w:hAnsi="Arial" w:cs="Arial"/>
              </w:rPr>
              <w:t>жение</w:t>
            </w:r>
            <w:r>
              <w:rPr>
                <w:rFonts w:ascii="Arial" w:hAnsi="Arial" w:cs="Arial"/>
              </w:rPr>
              <w:t xml:space="preserve"> </w:t>
            </w:r>
            <w:r w:rsidR="009C1A69">
              <w:rPr>
                <w:rFonts w:ascii="Arial" w:hAnsi="Arial" w:cs="Arial"/>
                <w:lang w:val="en-US"/>
              </w:rPr>
              <w:t>B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90" w:type="dxa"/>
            <w:gridSpan w:val="123"/>
            <w:vMerge w:val="restart"/>
            <w:vAlign w:val="center"/>
          </w:tcPr>
          <w:p w14:paraId="6E3CC321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Ч</w:t>
            </w:r>
            <w:r w:rsidRPr="00EE2D9D">
              <w:rPr>
                <w:rFonts w:ascii="Arial" w:hAnsi="Arial" w:cs="Arial"/>
              </w:rPr>
              <w:t>а</w:t>
            </w:r>
            <w:r w:rsidRPr="00EE2D9D">
              <w:rPr>
                <w:rFonts w:ascii="Arial" w:hAnsi="Arial" w:cs="Arial"/>
              </w:rPr>
              <w:t>стота, Гц</w:t>
            </w:r>
          </w:p>
        </w:tc>
        <w:tc>
          <w:tcPr>
            <w:tcW w:w="1239" w:type="dxa"/>
            <w:gridSpan w:val="132"/>
            <w:vMerge w:val="restart"/>
            <w:vAlign w:val="center"/>
          </w:tcPr>
          <w:p w14:paraId="2C16A9B9" w14:textId="77777777" w:rsidR="00681CA0" w:rsidRPr="00EE2D9D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</w:t>
            </w:r>
            <w:r w:rsidRPr="00EE2D9D">
              <w:rPr>
                <w:rFonts w:ascii="Arial" w:hAnsi="Arial" w:cs="Arial"/>
              </w:rPr>
              <w:t>т</w:t>
            </w:r>
            <w:r w:rsidRPr="00EE2D9D">
              <w:rPr>
                <w:rFonts w:ascii="Arial" w:hAnsi="Arial" w:cs="Arial"/>
              </w:rPr>
              <w:t>ное зн</w:t>
            </w:r>
            <w:r w:rsidRPr="00EE2D9D">
              <w:rPr>
                <w:rFonts w:ascii="Arial" w:hAnsi="Arial" w:cs="Arial"/>
              </w:rPr>
              <w:t>а</w:t>
            </w:r>
            <w:r w:rsidRPr="00EE2D9D">
              <w:rPr>
                <w:rFonts w:ascii="Arial" w:hAnsi="Arial" w:cs="Arial"/>
              </w:rPr>
              <w:t>чение мощн</w:t>
            </w:r>
            <w:r w:rsidRPr="00EE2D9D">
              <w:rPr>
                <w:rFonts w:ascii="Arial" w:hAnsi="Arial" w:cs="Arial"/>
              </w:rPr>
              <w:t>о</w:t>
            </w:r>
            <w:r w:rsidRPr="00EE2D9D">
              <w:rPr>
                <w:rFonts w:ascii="Arial" w:hAnsi="Arial" w:cs="Arial"/>
              </w:rPr>
              <w:t>сти, Вт</w:t>
            </w:r>
          </w:p>
        </w:tc>
        <w:tc>
          <w:tcPr>
            <w:tcW w:w="4057" w:type="dxa"/>
            <w:gridSpan w:val="542"/>
            <w:vAlign w:val="center"/>
          </w:tcPr>
          <w:p w14:paraId="7C79E4DC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560" w:type="dxa"/>
            <w:gridSpan w:val="80"/>
            <w:vMerge w:val="restart"/>
            <w:vAlign w:val="center"/>
          </w:tcPr>
          <w:p w14:paraId="6B4DD723" w14:textId="77777777" w:rsidR="00681CA0" w:rsidRPr="00EE2D9D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8" w:type="dxa"/>
            <w:gridSpan w:val="5"/>
            <w:vMerge/>
          </w:tcPr>
          <w:p w14:paraId="2443467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4D655D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5ECF9A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53" w:type="dxa"/>
            <w:gridSpan w:val="15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F338A5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dxa"/>
            <w:gridSpan w:val="12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74FD8D1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39" w:type="dxa"/>
            <w:gridSpan w:val="13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D3DAB42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2" w:type="dxa"/>
            <w:gridSpan w:val="172"/>
            <w:tcBorders>
              <w:top w:val="nil"/>
              <w:bottom w:val="double" w:sz="4" w:space="0" w:color="auto"/>
            </w:tcBorders>
            <w:vAlign w:val="center"/>
          </w:tcPr>
          <w:p w14:paraId="31DFDAF2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Расчетное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="004D4B24" w:rsidRPr="00EE2D9D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351" w:type="dxa"/>
            <w:gridSpan w:val="165"/>
            <w:tcBorders>
              <w:top w:val="nil"/>
              <w:bottom w:val="double" w:sz="4" w:space="0" w:color="auto"/>
            </w:tcBorders>
            <w:vAlign w:val="center"/>
          </w:tcPr>
          <w:p w14:paraId="73DF32D4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4" w:type="dxa"/>
            <w:gridSpan w:val="205"/>
            <w:tcBorders>
              <w:top w:val="nil"/>
              <w:bottom w:val="double" w:sz="4" w:space="0" w:color="auto"/>
            </w:tcBorders>
            <w:vAlign w:val="center"/>
          </w:tcPr>
          <w:p w14:paraId="54ADE2B4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560" w:type="dxa"/>
            <w:gridSpan w:val="80"/>
            <w:vMerge/>
            <w:tcBorders>
              <w:bottom w:val="double" w:sz="4" w:space="0" w:color="auto"/>
            </w:tcBorders>
            <w:vAlign w:val="center"/>
          </w:tcPr>
          <w:p w14:paraId="2DDEFE9D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5"/>
            <w:vMerge/>
          </w:tcPr>
          <w:p w14:paraId="5EDAA41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40FE13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DA7A4C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53" w:type="dxa"/>
            <w:gridSpan w:val="153"/>
            <w:tcBorders>
              <w:top w:val="double" w:sz="4" w:space="0" w:color="auto"/>
              <w:bottom w:val="nil"/>
            </w:tcBorders>
            <w:vAlign w:val="center"/>
          </w:tcPr>
          <w:p w14:paraId="1369E67A" w14:textId="77777777" w:rsidR="00681CA0" w:rsidRPr="00F33284" w:rsidRDefault="009C1A69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890" w:type="dxa"/>
            <w:gridSpan w:val="123"/>
            <w:tcBorders>
              <w:top w:val="double" w:sz="4" w:space="0" w:color="auto"/>
              <w:bottom w:val="nil"/>
            </w:tcBorders>
            <w:vAlign w:val="center"/>
          </w:tcPr>
          <w:p w14:paraId="60BB8AEB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50</w:t>
            </w:r>
          </w:p>
        </w:tc>
        <w:tc>
          <w:tcPr>
            <w:tcW w:w="1239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15CD46D8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19</w:t>
            </w:r>
          </w:p>
        </w:tc>
        <w:tc>
          <w:tcPr>
            <w:tcW w:w="1432" w:type="dxa"/>
            <w:gridSpan w:val="172"/>
            <w:tcBorders>
              <w:top w:val="double" w:sz="4" w:space="0" w:color="auto"/>
              <w:bottom w:val="nil"/>
            </w:tcBorders>
            <w:vAlign w:val="center"/>
          </w:tcPr>
          <w:p w14:paraId="7F238E67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58</w:t>
            </w:r>
          </w:p>
        </w:tc>
        <w:tc>
          <w:tcPr>
            <w:tcW w:w="1351" w:type="dxa"/>
            <w:gridSpan w:val="165"/>
            <w:tcBorders>
              <w:top w:val="double" w:sz="4" w:space="0" w:color="auto"/>
              <w:bottom w:val="nil"/>
            </w:tcBorders>
            <w:vAlign w:val="center"/>
          </w:tcPr>
          <w:p w14:paraId="121AFFA1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52</w:t>
            </w:r>
          </w:p>
        </w:tc>
        <w:tc>
          <w:tcPr>
            <w:tcW w:w="1274" w:type="dxa"/>
            <w:gridSpan w:val="205"/>
            <w:tcBorders>
              <w:top w:val="double" w:sz="4" w:space="0" w:color="auto"/>
              <w:bottom w:val="nil"/>
            </w:tcBorders>
            <w:vAlign w:val="center"/>
          </w:tcPr>
          <w:p w14:paraId="30CD80DB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64</w:t>
            </w:r>
          </w:p>
        </w:tc>
        <w:tc>
          <w:tcPr>
            <w:tcW w:w="1560" w:type="dxa"/>
            <w:gridSpan w:val="80"/>
            <w:tcBorders>
              <w:top w:val="double" w:sz="4" w:space="0" w:color="auto"/>
              <w:bottom w:val="nil"/>
            </w:tcBorders>
            <w:vAlign w:val="center"/>
          </w:tcPr>
          <w:p w14:paraId="56D52255" w14:textId="77777777" w:rsidR="00681CA0" w:rsidRPr="00EE2D9D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0,360</w:t>
            </w:r>
          </w:p>
        </w:tc>
        <w:tc>
          <w:tcPr>
            <w:tcW w:w="288" w:type="dxa"/>
            <w:gridSpan w:val="5"/>
            <w:vMerge/>
          </w:tcPr>
          <w:p w14:paraId="4992E96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64413D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03EDC1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53" w:type="dxa"/>
            <w:gridSpan w:val="153"/>
            <w:vAlign w:val="center"/>
          </w:tcPr>
          <w:p w14:paraId="568CFB52" w14:textId="77777777" w:rsidR="00681CA0" w:rsidRPr="00F33284" w:rsidRDefault="009C1A69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890" w:type="dxa"/>
            <w:gridSpan w:val="123"/>
            <w:vAlign w:val="center"/>
          </w:tcPr>
          <w:p w14:paraId="79926AC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239" w:type="dxa"/>
            <w:gridSpan w:val="132"/>
            <w:vAlign w:val="center"/>
          </w:tcPr>
          <w:p w14:paraId="0116528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19</w:t>
            </w:r>
          </w:p>
        </w:tc>
        <w:tc>
          <w:tcPr>
            <w:tcW w:w="1432" w:type="dxa"/>
            <w:gridSpan w:val="172"/>
            <w:vAlign w:val="center"/>
          </w:tcPr>
          <w:p w14:paraId="50687B1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58</w:t>
            </w:r>
          </w:p>
        </w:tc>
        <w:tc>
          <w:tcPr>
            <w:tcW w:w="1351" w:type="dxa"/>
            <w:gridSpan w:val="165"/>
            <w:vAlign w:val="center"/>
          </w:tcPr>
          <w:p w14:paraId="5346820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52</w:t>
            </w:r>
          </w:p>
        </w:tc>
        <w:tc>
          <w:tcPr>
            <w:tcW w:w="1274" w:type="dxa"/>
            <w:gridSpan w:val="205"/>
            <w:vAlign w:val="center"/>
          </w:tcPr>
          <w:p w14:paraId="52F77B6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64</w:t>
            </w:r>
          </w:p>
        </w:tc>
        <w:tc>
          <w:tcPr>
            <w:tcW w:w="1560" w:type="dxa"/>
            <w:gridSpan w:val="80"/>
            <w:vAlign w:val="center"/>
          </w:tcPr>
          <w:p w14:paraId="7B46A42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0,360</w:t>
            </w:r>
          </w:p>
        </w:tc>
        <w:tc>
          <w:tcPr>
            <w:tcW w:w="288" w:type="dxa"/>
            <w:gridSpan w:val="5"/>
            <w:vMerge/>
          </w:tcPr>
          <w:p w14:paraId="6013E4F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486A96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CBB560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53" w:type="dxa"/>
            <w:gridSpan w:val="153"/>
            <w:tcBorders>
              <w:bottom w:val="single" w:sz="4" w:space="0" w:color="auto"/>
            </w:tcBorders>
            <w:vAlign w:val="center"/>
          </w:tcPr>
          <w:p w14:paraId="29E07335" w14:textId="77777777" w:rsidR="00681CA0" w:rsidRPr="00F33284" w:rsidRDefault="009C1A69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.2</w:t>
            </w:r>
          </w:p>
        </w:tc>
        <w:tc>
          <w:tcPr>
            <w:tcW w:w="890" w:type="dxa"/>
            <w:gridSpan w:val="123"/>
            <w:tcBorders>
              <w:bottom w:val="single" w:sz="4" w:space="0" w:color="auto"/>
            </w:tcBorders>
            <w:vAlign w:val="center"/>
          </w:tcPr>
          <w:p w14:paraId="22B08D3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239" w:type="dxa"/>
            <w:gridSpan w:val="132"/>
            <w:tcBorders>
              <w:bottom w:val="single" w:sz="4" w:space="0" w:color="auto"/>
            </w:tcBorders>
            <w:vAlign w:val="center"/>
          </w:tcPr>
          <w:p w14:paraId="6A269CC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432" w:type="dxa"/>
            <w:gridSpan w:val="172"/>
            <w:tcBorders>
              <w:bottom w:val="single" w:sz="4" w:space="0" w:color="auto"/>
            </w:tcBorders>
            <w:vAlign w:val="center"/>
          </w:tcPr>
          <w:p w14:paraId="665A16D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351" w:type="dxa"/>
            <w:gridSpan w:val="165"/>
            <w:tcBorders>
              <w:bottom w:val="single" w:sz="4" w:space="0" w:color="auto"/>
            </w:tcBorders>
            <w:vAlign w:val="center"/>
          </w:tcPr>
          <w:p w14:paraId="292A78E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274" w:type="dxa"/>
            <w:gridSpan w:val="205"/>
            <w:tcBorders>
              <w:bottom w:val="single" w:sz="4" w:space="0" w:color="auto"/>
            </w:tcBorders>
            <w:vAlign w:val="center"/>
          </w:tcPr>
          <w:p w14:paraId="5D6C8D4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560" w:type="dxa"/>
            <w:gridSpan w:val="80"/>
            <w:tcBorders>
              <w:bottom w:val="single" w:sz="4" w:space="0" w:color="auto"/>
            </w:tcBorders>
            <w:vAlign w:val="center"/>
          </w:tcPr>
          <w:p w14:paraId="2875D84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5"/>
            <w:vMerge/>
          </w:tcPr>
          <w:p w14:paraId="4BF8028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0C29EB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right w:val="nil"/>
            </w:tcBorders>
          </w:tcPr>
          <w:p w14:paraId="3D1C8CA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  <w:tcBorders>
              <w:left w:val="nil"/>
              <w:right w:val="nil"/>
            </w:tcBorders>
          </w:tcPr>
          <w:p w14:paraId="0B4CFF7F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23F26548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EE2D9D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="00681CA0" w:rsidRPr="00EE2D9D">
              <w:rPr>
                <w:rFonts w:ascii="Arial" w:hAnsi="Arial" w:cs="Arial"/>
              </w:rPr>
              <w:t xml:space="preserve"> </w:t>
            </w:r>
            <w:r w:rsidR="00F94339" w:rsidRPr="00EE2D9D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25245333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5"/>
            <w:vMerge/>
            <w:tcBorders>
              <w:left w:val="nil"/>
            </w:tcBorders>
          </w:tcPr>
          <w:p w14:paraId="7D988F69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743D1B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54F97C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797EFAE5" w14:textId="77777777" w:rsidR="00681CA0" w:rsidRPr="002B1680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2B1680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8" w:type="dxa"/>
            <w:gridSpan w:val="5"/>
            <w:vMerge/>
          </w:tcPr>
          <w:p w14:paraId="176C0D38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87C5EE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FD1586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293" w:type="dxa"/>
            <w:gridSpan w:val="245"/>
            <w:vMerge w:val="restart"/>
            <w:vAlign w:val="center"/>
          </w:tcPr>
          <w:p w14:paraId="4D398272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47" w:type="dxa"/>
            <w:gridSpan w:val="275"/>
            <w:vMerge w:val="restart"/>
            <w:vAlign w:val="center"/>
          </w:tcPr>
          <w:p w14:paraId="324E2236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659" w:type="dxa"/>
            <w:gridSpan w:val="510"/>
            <w:vAlign w:val="center"/>
          </w:tcPr>
          <w:p w14:paraId="7A834070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8" w:type="dxa"/>
            <w:gridSpan w:val="5"/>
            <w:vMerge/>
          </w:tcPr>
          <w:p w14:paraId="184C0C30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BA7E7D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650EEF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293" w:type="dxa"/>
            <w:gridSpan w:val="245"/>
            <w:vMerge/>
            <w:tcBorders>
              <w:bottom w:val="double" w:sz="4" w:space="0" w:color="auto"/>
            </w:tcBorders>
            <w:vAlign w:val="center"/>
          </w:tcPr>
          <w:p w14:paraId="39EBBADE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47" w:type="dxa"/>
            <w:gridSpan w:val="275"/>
            <w:vMerge/>
            <w:tcBorders>
              <w:bottom w:val="double" w:sz="4" w:space="0" w:color="auto"/>
            </w:tcBorders>
            <w:vAlign w:val="center"/>
          </w:tcPr>
          <w:p w14:paraId="236CA147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386"/>
            <w:tcBorders>
              <w:bottom w:val="double" w:sz="4" w:space="0" w:color="auto"/>
            </w:tcBorders>
            <w:vAlign w:val="center"/>
          </w:tcPr>
          <w:p w14:paraId="1973F756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</w:t>
            </w:r>
            <w:r w:rsidR="004D4B24" w:rsidRPr="00EE2D9D">
              <w:rPr>
                <w:rFonts w:ascii="Arial" w:hAnsi="Arial" w:cs="Arial"/>
              </w:rPr>
              <w:t xml:space="preserve"> значение </w:t>
            </w:r>
          </w:p>
        </w:tc>
        <w:tc>
          <w:tcPr>
            <w:tcW w:w="1800" w:type="dxa"/>
            <w:gridSpan w:val="124"/>
            <w:tcBorders>
              <w:bottom w:val="double" w:sz="4" w:space="0" w:color="auto"/>
            </w:tcBorders>
            <w:vAlign w:val="center"/>
          </w:tcPr>
          <w:p w14:paraId="10E47038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8" w:type="dxa"/>
            <w:gridSpan w:val="5"/>
            <w:vMerge/>
          </w:tcPr>
          <w:p w14:paraId="26B1BCE2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5799103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437616B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293" w:type="dxa"/>
            <w:gridSpan w:val="245"/>
            <w:tcBorders>
              <w:top w:val="double" w:sz="4" w:space="0" w:color="auto"/>
            </w:tcBorders>
            <w:vAlign w:val="center"/>
          </w:tcPr>
          <w:p w14:paraId="2452751A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2547" w:type="dxa"/>
            <w:gridSpan w:val="275"/>
            <w:tcBorders>
              <w:top w:val="double" w:sz="4" w:space="0" w:color="auto"/>
            </w:tcBorders>
            <w:vAlign w:val="center"/>
          </w:tcPr>
          <w:p w14:paraId="0A631B46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3,6</w:t>
            </w:r>
          </w:p>
        </w:tc>
        <w:tc>
          <w:tcPr>
            <w:tcW w:w="2859" w:type="dxa"/>
            <w:gridSpan w:val="386"/>
            <w:tcBorders>
              <w:top w:val="double" w:sz="4" w:space="0" w:color="auto"/>
            </w:tcBorders>
            <w:vAlign w:val="center"/>
          </w:tcPr>
          <w:p w14:paraId="171A0215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1800" w:type="dxa"/>
            <w:gridSpan w:val="124"/>
            <w:tcBorders>
              <w:top w:val="double" w:sz="4" w:space="0" w:color="auto"/>
            </w:tcBorders>
            <w:vAlign w:val="center"/>
          </w:tcPr>
          <w:p w14:paraId="5BCE9534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1F3EC0DD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3A1D312" w14:textId="77777777" w:rsidTr="005E325D">
        <w:trPr>
          <w:cantSplit/>
          <w:trHeight w:val="2237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63BCF8CE" w14:textId="77777777" w:rsidR="00681CA0" w:rsidRPr="00065017" w:rsidRDefault="00681CA0" w:rsidP="00065017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65017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065017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61D15A35" w14:textId="77777777" w:rsidTr="005E325D">
        <w:trPr>
          <w:cantSplit/>
        </w:trPr>
        <w:tc>
          <w:tcPr>
            <w:tcW w:w="10177" w:type="dxa"/>
            <w:gridSpan w:val="1051"/>
          </w:tcPr>
          <w:p w14:paraId="522B4A61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5230-1</w:t>
            </w:r>
          </w:p>
        </w:tc>
      </w:tr>
      <w:tr w:rsidR="00681CA0" w:rsidRPr="00F33284" w14:paraId="63114C22" w14:textId="77777777" w:rsidTr="004068EE">
        <w:tc>
          <w:tcPr>
            <w:tcW w:w="1660" w:type="dxa"/>
            <w:gridSpan w:val="83"/>
          </w:tcPr>
          <w:p w14:paraId="377E7D7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050" w:type="dxa"/>
            <w:gridSpan w:val="740"/>
          </w:tcPr>
          <w:p w14:paraId="0AA032BF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EC78E2C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67" w:type="dxa"/>
            <w:gridSpan w:val="228"/>
            <w:vAlign w:val="center"/>
          </w:tcPr>
          <w:p w14:paraId="08A5FE16" w14:textId="77777777" w:rsidR="00681CA0" w:rsidRPr="00F33284" w:rsidRDefault="00FA62C7" w:rsidP="002B168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 xml:space="preserve">с. </w:t>
            </w:r>
            <w:r w:rsidR="00681CA0" w:rsidRPr="00EE2D9D">
              <w:rPr>
                <w:rFonts w:ascii="Arial" w:hAnsi="Arial" w:cs="Arial"/>
              </w:rPr>
              <w:t>2</w:t>
            </w:r>
          </w:p>
        </w:tc>
      </w:tr>
      <w:tr w:rsidR="00681CA0" w:rsidRPr="00F33284" w14:paraId="61B0805C" w14:textId="77777777" w:rsidTr="005E325D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9A2B2C2" w14:textId="77777777" w:rsidR="00681CA0" w:rsidRPr="00424349" w:rsidRDefault="00681CA0" w:rsidP="002B1680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-20-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13-32/600</w:t>
            </w:r>
          </w:p>
        </w:tc>
      </w:tr>
      <w:tr w:rsidR="00681CA0" w:rsidRPr="00F33284" w14:paraId="62831EC9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4B3938FD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6D4C2D81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1E7AA7C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8496AD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B40E64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0" w:type="dxa"/>
            <w:gridSpan w:val="67"/>
            <w:tcBorders>
              <w:bottom w:val="double" w:sz="4" w:space="0" w:color="auto"/>
            </w:tcBorders>
            <w:vAlign w:val="center"/>
          </w:tcPr>
          <w:p w14:paraId="63CF02CA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750" w:type="dxa"/>
            <w:gridSpan w:val="248"/>
            <w:tcBorders>
              <w:bottom w:val="double" w:sz="4" w:space="0" w:color="auto"/>
            </w:tcBorders>
            <w:vAlign w:val="center"/>
          </w:tcPr>
          <w:p w14:paraId="17AAE6C9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576" w:type="dxa"/>
            <w:gridSpan w:val="176"/>
            <w:tcBorders>
              <w:bottom w:val="double" w:sz="4" w:space="0" w:color="auto"/>
            </w:tcBorders>
            <w:vAlign w:val="center"/>
          </w:tcPr>
          <w:p w14:paraId="126479F9" w14:textId="77777777" w:rsidR="00681CA0" w:rsidRPr="00EE2D9D" w:rsidRDefault="001F678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значение напряжения</w:t>
            </w:r>
            <w:r w:rsidR="00681CA0" w:rsidRPr="00EE2D9D">
              <w:rPr>
                <w:rFonts w:ascii="Arial" w:hAnsi="Arial" w:cs="Arial"/>
              </w:rPr>
              <w:t>, В</w:t>
            </w:r>
          </w:p>
        </w:tc>
        <w:tc>
          <w:tcPr>
            <w:tcW w:w="1584" w:type="dxa"/>
            <w:gridSpan w:val="209"/>
            <w:tcBorders>
              <w:bottom w:val="double" w:sz="4" w:space="0" w:color="auto"/>
            </w:tcBorders>
            <w:vAlign w:val="center"/>
          </w:tcPr>
          <w:p w14:paraId="33A80DD7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Ток кали</w:t>
            </w:r>
            <w:r w:rsidRPr="00EE2D9D">
              <w:rPr>
                <w:rFonts w:ascii="Arial" w:hAnsi="Arial" w:cs="Arial"/>
              </w:rPr>
              <w:t>б</w:t>
            </w:r>
            <w:r w:rsidRPr="00EE2D9D">
              <w:rPr>
                <w:rFonts w:ascii="Arial" w:hAnsi="Arial" w:cs="Arial"/>
              </w:rPr>
              <w:t>ровки, А</w:t>
            </w:r>
          </w:p>
        </w:tc>
        <w:tc>
          <w:tcPr>
            <w:tcW w:w="1435" w:type="dxa"/>
            <w:gridSpan w:val="182"/>
            <w:tcBorders>
              <w:bottom w:val="double" w:sz="4" w:space="0" w:color="auto"/>
            </w:tcBorders>
            <w:vAlign w:val="center"/>
          </w:tcPr>
          <w:p w14:paraId="5127B66A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Отношение напряж</w:t>
            </w:r>
            <w:r w:rsidRPr="00F33284"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ния к току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1884" w:type="dxa"/>
            <w:gridSpan w:val="148"/>
            <w:tcBorders>
              <w:bottom w:val="double" w:sz="4" w:space="0" w:color="auto"/>
            </w:tcBorders>
            <w:vAlign w:val="center"/>
          </w:tcPr>
          <w:p w14:paraId="7B8DDB05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8" w:type="dxa"/>
            <w:gridSpan w:val="5"/>
            <w:vMerge/>
          </w:tcPr>
          <w:p w14:paraId="0C1838D8" w14:textId="77777777" w:rsidR="00681CA0" w:rsidRPr="002B168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AB32CE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394B908" w14:textId="77777777" w:rsidR="00681CA0" w:rsidRPr="002B168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gridSpan w:val="67"/>
            <w:tcBorders>
              <w:top w:val="double" w:sz="4" w:space="0" w:color="auto"/>
              <w:bottom w:val="nil"/>
            </w:tcBorders>
            <w:vAlign w:val="center"/>
          </w:tcPr>
          <w:p w14:paraId="0B8B5C93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750" w:type="dxa"/>
            <w:gridSpan w:val="248"/>
            <w:tcBorders>
              <w:top w:val="double" w:sz="4" w:space="0" w:color="auto"/>
              <w:bottom w:val="nil"/>
            </w:tcBorders>
            <w:vAlign w:val="center"/>
          </w:tcPr>
          <w:p w14:paraId="7C6B1FC2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576" w:type="dxa"/>
            <w:gridSpan w:val="176"/>
            <w:tcBorders>
              <w:top w:val="double" w:sz="4" w:space="0" w:color="auto"/>
              <w:bottom w:val="nil"/>
            </w:tcBorders>
            <w:vAlign w:val="center"/>
          </w:tcPr>
          <w:p w14:paraId="34AE43B2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127</w:t>
            </w:r>
          </w:p>
        </w:tc>
        <w:tc>
          <w:tcPr>
            <w:tcW w:w="1584" w:type="dxa"/>
            <w:gridSpan w:val="209"/>
            <w:tcBorders>
              <w:top w:val="double" w:sz="4" w:space="0" w:color="auto"/>
              <w:bottom w:val="nil"/>
            </w:tcBorders>
            <w:vAlign w:val="center"/>
          </w:tcPr>
          <w:p w14:paraId="1C67E500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0,370</w:t>
            </w:r>
          </w:p>
        </w:tc>
        <w:tc>
          <w:tcPr>
            <w:tcW w:w="1435" w:type="dxa"/>
            <w:gridSpan w:val="182"/>
            <w:tcBorders>
              <w:top w:val="double" w:sz="4" w:space="0" w:color="auto"/>
              <w:bottom w:val="nil"/>
            </w:tcBorders>
            <w:vAlign w:val="center"/>
          </w:tcPr>
          <w:p w14:paraId="58C8E29A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270</w:t>
            </w:r>
          </w:p>
        </w:tc>
        <w:tc>
          <w:tcPr>
            <w:tcW w:w="1884" w:type="dxa"/>
            <w:gridSpan w:val="148"/>
            <w:tcBorders>
              <w:top w:val="double" w:sz="4" w:space="0" w:color="auto"/>
              <w:bottom w:val="nil"/>
            </w:tcBorders>
            <w:vAlign w:val="center"/>
          </w:tcPr>
          <w:p w14:paraId="2DAA113A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0,12</w:t>
            </w:r>
          </w:p>
        </w:tc>
        <w:tc>
          <w:tcPr>
            <w:tcW w:w="288" w:type="dxa"/>
            <w:gridSpan w:val="5"/>
            <w:vMerge/>
          </w:tcPr>
          <w:p w14:paraId="7063AB65" w14:textId="77777777" w:rsidR="00681CA0" w:rsidRPr="002B168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4549A1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06CEE427" w14:textId="77777777" w:rsidR="00681CA0" w:rsidRPr="002B1680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270" w:type="dxa"/>
            <w:gridSpan w:val="67"/>
            <w:vAlign w:val="center"/>
          </w:tcPr>
          <w:p w14:paraId="4A136929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2B1680">
              <w:rPr>
                <w:rFonts w:ascii="Arial" w:hAnsi="Arial" w:cs="Arial"/>
              </w:rPr>
              <w:t>6</w:t>
            </w:r>
            <w:r w:rsidRPr="00F3328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750" w:type="dxa"/>
            <w:gridSpan w:val="248"/>
            <w:vAlign w:val="center"/>
          </w:tcPr>
          <w:p w14:paraId="65B61E30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576" w:type="dxa"/>
            <w:gridSpan w:val="176"/>
            <w:vAlign w:val="center"/>
          </w:tcPr>
          <w:p w14:paraId="16B0FE8B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118</w:t>
            </w:r>
          </w:p>
        </w:tc>
        <w:tc>
          <w:tcPr>
            <w:tcW w:w="1584" w:type="dxa"/>
            <w:gridSpan w:val="209"/>
            <w:vAlign w:val="center"/>
          </w:tcPr>
          <w:p w14:paraId="1F21CB94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0,380</w:t>
            </w:r>
          </w:p>
        </w:tc>
        <w:tc>
          <w:tcPr>
            <w:tcW w:w="1435" w:type="dxa"/>
            <w:gridSpan w:val="182"/>
            <w:vAlign w:val="center"/>
          </w:tcPr>
          <w:p w14:paraId="6E8B9F44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240</w:t>
            </w:r>
          </w:p>
        </w:tc>
        <w:tc>
          <w:tcPr>
            <w:tcW w:w="1884" w:type="dxa"/>
            <w:gridSpan w:val="148"/>
            <w:vAlign w:val="center"/>
          </w:tcPr>
          <w:p w14:paraId="7D69DDE0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0,075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6171C30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D22AB7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CA96D48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956DD8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BBD73D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</w:tcPr>
          <w:p w14:paraId="0E12C6C5" w14:textId="77777777" w:rsidR="00681CA0" w:rsidRPr="00F33284" w:rsidRDefault="00681CA0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0160331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5C3E63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9A3EBE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20" w:type="dxa"/>
            <w:gridSpan w:val="807"/>
            <w:tcBorders>
              <w:top w:val="nil"/>
            </w:tcBorders>
          </w:tcPr>
          <w:p w14:paraId="409E12ED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48" w:type="dxa"/>
            <w:gridSpan w:val="191"/>
            <w:tcBorders>
              <w:top w:val="nil"/>
            </w:tcBorders>
          </w:tcPr>
          <w:p w14:paraId="0B48DA4E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031" w:type="dxa"/>
            <w:gridSpan w:val="32"/>
            <w:tcBorders>
              <w:top w:val="nil"/>
            </w:tcBorders>
          </w:tcPr>
          <w:p w14:paraId="04EB8B67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5B4F903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CFE4570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BD21C7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53" w:type="dxa"/>
            <w:gridSpan w:val="468"/>
            <w:vMerge w:val="restart"/>
            <w:tcBorders>
              <w:top w:val="nil"/>
            </w:tcBorders>
            <w:vAlign w:val="center"/>
          </w:tcPr>
          <w:p w14:paraId="769B5D38" w14:textId="77777777" w:rsidR="00681CA0" w:rsidRPr="00F33284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</w:t>
            </w:r>
            <w:r w:rsidRPr="00F33284"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ва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67" w:type="dxa"/>
            <w:gridSpan w:val="339"/>
            <w:tcBorders>
              <w:top w:val="nil"/>
            </w:tcBorders>
          </w:tcPr>
          <w:p w14:paraId="41541292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1148" w:type="dxa"/>
            <w:gridSpan w:val="191"/>
            <w:tcBorders>
              <w:top w:val="nil"/>
            </w:tcBorders>
            <w:vAlign w:val="center"/>
          </w:tcPr>
          <w:p w14:paraId="5159542A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6AFEA30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45C1203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B34B84C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1BA908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53" w:type="dxa"/>
            <w:gridSpan w:val="468"/>
            <w:vMerge/>
          </w:tcPr>
          <w:p w14:paraId="4D47B01C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7" w:type="dxa"/>
            <w:gridSpan w:val="339"/>
            <w:tcBorders>
              <w:top w:val="nil"/>
            </w:tcBorders>
          </w:tcPr>
          <w:p w14:paraId="523C01EE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более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1148" w:type="dxa"/>
            <w:gridSpan w:val="191"/>
            <w:tcBorders>
              <w:top w:val="nil"/>
            </w:tcBorders>
            <w:vAlign w:val="center"/>
          </w:tcPr>
          <w:p w14:paraId="6322E68B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4CF34F9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2D413FA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9020DA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08F1D6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53" w:type="dxa"/>
            <w:gridSpan w:val="468"/>
            <w:vMerge w:val="restart"/>
            <w:tcBorders>
              <w:top w:val="nil"/>
            </w:tcBorders>
            <w:vAlign w:val="center"/>
          </w:tcPr>
          <w:p w14:paraId="3D6760BE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67" w:type="dxa"/>
            <w:gridSpan w:val="339"/>
            <w:tcBorders>
              <w:top w:val="nil"/>
            </w:tcBorders>
          </w:tcPr>
          <w:p w14:paraId="41F72394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1148" w:type="dxa"/>
            <w:gridSpan w:val="191"/>
            <w:tcBorders>
              <w:top w:val="nil"/>
            </w:tcBorders>
            <w:vAlign w:val="center"/>
          </w:tcPr>
          <w:p w14:paraId="411CB45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053F43B4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6714F88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F88CEF0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64906A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53" w:type="dxa"/>
            <w:gridSpan w:val="468"/>
            <w:vMerge/>
          </w:tcPr>
          <w:p w14:paraId="6A927051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7" w:type="dxa"/>
            <w:gridSpan w:val="339"/>
            <w:tcBorders>
              <w:top w:val="nil"/>
            </w:tcBorders>
          </w:tcPr>
          <w:p w14:paraId="0EEBC04D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более (пиковое</w:t>
            </w:r>
            <w:r w:rsidR="004D4B24" w:rsidRPr="00EE2D9D">
              <w:rPr>
                <w:rFonts w:ascii="Arial" w:hAnsi="Arial" w:cs="Arial"/>
              </w:rPr>
              <w:t xml:space="preserve"> зн</w:t>
            </w:r>
            <w:r w:rsidR="004D4B24" w:rsidRPr="00EE2D9D">
              <w:rPr>
                <w:rFonts w:ascii="Arial" w:hAnsi="Arial" w:cs="Arial"/>
              </w:rPr>
              <w:t>а</w:t>
            </w:r>
            <w:r w:rsidR="004D4B24" w:rsidRPr="00EE2D9D">
              <w:rPr>
                <w:rFonts w:ascii="Arial" w:hAnsi="Arial" w:cs="Arial"/>
              </w:rPr>
              <w:t xml:space="preserve">чение 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1148" w:type="dxa"/>
            <w:gridSpan w:val="191"/>
            <w:tcBorders>
              <w:top w:val="nil"/>
            </w:tcBorders>
            <w:vAlign w:val="center"/>
          </w:tcPr>
          <w:p w14:paraId="053CFA88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345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0F63DB7F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345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04E8516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EA40B11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E77AF3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20" w:type="dxa"/>
            <w:gridSpan w:val="807"/>
            <w:tcBorders>
              <w:top w:val="nil"/>
            </w:tcBorders>
          </w:tcPr>
          <w:p w14:paraId="7088DB1E" w14:textId="77777777" w:rsidR="00681CA0" w:rsidRPr="00EE2D9D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148" w:type="dxa"/>
            <w:gridSpan w:val="191"/>
            <w:tcBorders>
              <w:top w:val="nil"/>
            </w:tcBorders>
            <w:vAlign w:val="center"/>
          </w:tcPr>
          <w:p w14:paraId="4D4AF274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4F441CFD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0318EF6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C9445C7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649792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53" w:type="dxa"/>
            <w:gridSpan w:val="468"/>
            <w:tcBorders>
              <w:top w:val="nil"/>
            </w:tcBorders>
            <w:vAlign w:val="center"/>
          </w:tcPr>
          <w:p w14:paraId="6BBA7069" w14:textId="77777777" w:rsidR="00681CA0" w:rsidRPr="00F33284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67" w:type="dxa"/>
            <w:gridSpan w:val="339"/>
            <w:tcBorders>
              <w:top w:val="nil"/>
            </w:tcBorders>
          </w:tcPr>
          <w:p w14:paraId="6A776DC5" w14:textId="77777777" w:rsidR="00681CA0" w:rsidRPr="00EE2D9D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Не менее (пиковое</w:t>
            </w:r>
            <w:r w:rsidR="004D4B24" w:rsidRPr="00EE2D9D">
              <w:rPr>
                <w:rFonts w:ascii="Arial" w:hAnsi="Arial" w:cs="Arial"/>
              </w:rPr>
              <w:t xml:space="preserve"> зн</w:t>
            </w:r>
            <w:r w:rsidR="004D4B24" w:rsidRPr="00EE2D9D">
              <w:rPr>
                <w:rFonts w:ascii="Arial" w:hAnsi="Arial" w:cs="Arial"/>
              </w:rPr>
              <w:t>а</w:t>
            </w:r>
            <w:r w:rsidR="004D4B24" w:rsidRPr="00EE2D9D">
              <w:rPr>
                <w:rFonts w:ascii="Arial" w:hAnsi="Arial" w:cs="Arial"/>
              </w:rPr>
              <w:t>чение</w:t>
            </w:r>
            <w:r w:rsidRPr="00EE2D9D">
              <w:rPr>
                <w:rFonts w:ascii="Arial" w:hAnsi="Arial" w:cs="Arial"/>
              </w:rPr>
              <w:t>)</w:t>
            </w:r>
          </w:p>
        </w:tc>
        <w:tc>
          <w:tcPr>
            <w:tcW w:w="1148" w:type="dxa"/>
            <w:gridSpan w:val="191"/>
            <w:tcBorders>
              <w:top w:val="nil"/>
            </w:tcBorders>
            <w:vAlign w:val="center"/>
          </w:tcPr>
          <w:p w14:paraId="02BB01B3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5B3CEF6A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4BB9A8F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8F2177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4F45BDA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53" w:type="dxa"/>
            <w:gridSpan w:val="468"/>
          </w:tcPr>
          <w:p w14:paraId="4189B21E" w14:textId="77777777" w:rsidR="00681CA0" w:rsidRPr="00F33284" w:rsidRDefault="00681CA0" w:rsidP="002B1680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867" w:type="dxa"/>
            <w:gridSpan w:val="339"/>
          </w:tcPr>
          <w:p w14:paraId="5A830BCD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148" w:type="dxa"/>
            <w:gridSpan w:val="191"/>
          </w:tcPr>
          <w:p w14:paraId="7068AEAE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0,650</w:t>
            </w:r>
          </w:p>
        </w:tc>
        <w:tc>
          <w:tcPr>
            <w:tcW w:w="1031" w:type="dxa"/>
            <w:gridSpan w:val="32"/>
          </w:tcPr>
          <w:p w14:paraId="7B024909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0,650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21B8D9F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FE748B" w14:textId="77777777" w:rsidTr="005E325D">
        <w:trPr>
          <w:cantSplit/>
          <w:trHeight w:val="6309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4D039D4F" w14:textId="77777777" w:rsidR="00681CA0" w:rsidRPr="00F33284" w:rsidRDefault="00681CA0" w:rsidP="0006501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B6B9B1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065017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065017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1C094BB4" w14:textId="77777777" w:rsidTr="005E325D">
        <w:trPr>
          <w:cantSplit/>
        </w:trPr>
        <w:tc>
          <w:tcPr>
            <w:tcW w:w="10177" w:type="dxa"/>
            <w:gridSpan w:val="1051"/>
          </w:tcPr>
          <w:p w14:paraId="56C9F001" w14:textId="77777777" w:rsidR="00681CA0" w:rsidRPr="00F33284" w:rsidRDefault="006264B7" w:rsidP="00193D5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5230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5335AFF5" w14:textId="77777777" w:rsidTr="004068EE">
        <w:tc>
          <w:tcPr>
            <w:tcW w:w="1632" w:type="dxa"/>
            <w:gridSpan w:val="73"/>
          </w:tcPr>
          <w:p w14:paraId="2BA9FD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69" w:type="dxa"/>
            <w:gridSpan w:val="880"/>
          </w:tcPr>
          <w:p w14:paraId="335F9794" w14:textId="77777777" w:rsidR="00681CA0" w:rsidRPr="00F33284" w:rsidRDefault="00681CA0" w:rsidP="003B26D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546C707" w14:textId="77777777" w:rsidR="00681CA0" w:rsidRPr="00F33284" w:rsidRDefault="00681CA0" w:rsidP="003B26D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76" w:type="dxa"/>
            <w:gridSpan w:val="98"/>
            <w:vAlign w:val="center"/>
          </w:tcPr>
          <w:p w14:paraId="374E5593" w14:textId="77777777" w:rsidR="00681CA0" w:rsidRPr="00F33284" w:rsidRDefault="00FA62C7" w:rsidP="002B168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 xml:space="preserve">с. </w:t>
            </w:r>
            <w:r w:rsidR="00681CA0" w:rsidRPr="00EE2D9D">
              <w:rPr>
                <w:rFonts w:ascii="Arial" w:hAnsi="Arial" w:cs="Arial"/>
              </w:rPr>
              <w:t>1</w:t>
            </w:r>
          </w:p>
        </w:tc>
      </w:tr>
      <w:tr w:rsidR="00681CA0" w:rsidRPr="00F33284" w14:paraId="6296E83B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DAC35C0" w14:textId="77777777" w:rsidR="00681CA0" w:rsidRPr="00424349" w:rsidRDefault="00681CA0" w:rsidP="002B1680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-20-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13-38/600</w:t>
            </w:r>
          </w:p>
        </w:tc>
      </w:tr>
      <w:tr w:rsidR="00681CA0" w:rsidRPr="00F33284" w14:paraId="4EEFFAEB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2580556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66" w:type="dxa"/>
            <w:gridSpan w:val="130"/>
            <w:tcBorders>
              <w:bottom w:val="double" w:sz="4" w:space="0" w:color="auto"/>
            </w:tcBorders>
            <w:vAlign w:val="center"/>
          </w:tcPr>
          <w:p w14:paraId="15D18F48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59" w:type="dxa"/>
            <w:gridSpan w:val="178"/>
            <w:tcBorders>
              <w:bottom w:val="double" w:sz="4" w:space="0" w:color="auto"/>
            </w:tcBorders>
            <w:vAlign w:val="center"/>
          </w:tcPr>
          <w:p w14:paraId="23728B3C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82" w:type="dxa"/>
            <w:gridSpan w:val="341"/>
            <w:tcBorders>
              <w:bottom w:val="double" w:sz="4" w:space="0" w:color="auto"/>
            </w:tcBorders>
            <w:vAlign w:val="center"/>
          </w:tcPr>
          <w:p w14:paraId="7C543A9C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259" w:type="dxa"/>
            <w:gridSpan w:val="118"/>
            <w:tcBorders>
              <w:bottom w:val="double" w:sz="4" w:space="0" w:color="auto"/>
            </w:tcBorders>
            <w:vAlign w:val="center"/>
          </w:tcPr>
          <w:p w14:paraId="46596D41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433" w:type="dxa"/>
            <w:gridSpan w:val="263"/>
            <w:tcBorders>
              <w:bottom w:val="double" w:sz="4" w:space="0" w:color="auto"/>
            </w:tcBorders>
            <w:vAlign w:val="center"/>
          </w:tcPr>
          <w:p w14:paraId="6FC136BE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</w:t>
            </w:r>
            <w:r w:rsidRPr="00F33284">
              <w:rPr>
                <w:rFonts w:ascii="Arial" w:hAnsi="Arial" w:cs="Arial"/>
              </w:rPr>
              <w:t>з</w:t>
            </w:r>
            <w:r w:rsidRPr="00F3328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625E18F3" w14:textId="77777777" w:rsidR="00681CA0" w:rsidRPr="00F33284" w:rsidRDefault="00681CA0" w:rsidP="003B26D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2514687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6779DEA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66" w:type="dxa"/>
            <w:gridSpan w:val="130"/>
            <w:tcBorders>
              <w:top w:val="double" w:sz="4" w:space="0" w:color="auto"/>
            </w:tcBorders>
            <w:vAlign w:val="center"/>
          </w:tcPr>
          <w:p w14:paraId="495F082D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1259" w:type="dxa"/>
            <w:gridSpan w:val="178"/>
            <w:tcBorders>
              <w:top w:val="double" w:sz="4" w:space="0" w:color="auto"/>
            </w:tcBorders>
            <w:vAlign w:val="center"/>
          </w:tcPr>
          <w:p w14:paraId="5DC994F1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82" w:type="dxa"/>
            <w:gridSpan w:val="341"/>
            <w:tcBorders>
              <w:top w:val="double" w:sz="4" w:space="0" w:color="auto"/>
            </w:tcBorders>
            <w:vAlign w:val="center"/>
          </w:tcPr>
          <w:p w14:paraId="1963BF4A" w14:textId="77777777" w:rsidR="00681CA0" w:rsidRPr="00F33284" w:rsidRDefault="009E351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предвар</w:t>
            </w:r>
            <w:r w:rsidRPr="00F33284">
              <w:rPr>
                <w:rFonts w:ascii="Arial" w:hAnsi="Arial" w:cs="Arial"/>
              </w:rPr>
              <w:t xml:space="preserve">ительного </w:t>
            </w:r>
            <w:r w:rsidR="00681CA0" w:rsidRPr="00F33284">
              <w:rPr>
                <w:rFonts w:ascii="Arial" w:hAnsi="Arial" w:cs="Arial"/>
              </w:rPr>
              <w:t>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низкоомный</w:t>
            </w:r>
          </w:p>
        </w:tc>
        <w:tc>
          <w:tcPr>
            <w:tcW w:w="1259" w:type="dxa"/>
            <w:gridSpan w:val="118"/>
            <w:tcBorders>
              <w:top w:val="double" w:sz="4" w:space="0" w:color="auto"/>
            </w:tcBorders>
            <w:vAlign w:val="center"/>
          </w:tcPr>
          <w:p w14:paraId="22AE3647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2433" w:type="dxa"/>
            <w:gridSpan w:val="263"/>
            <w:tcBorders>
              <w:top w:val="double" w:sz="4" w:space="0" w:color="auto"/>
            </w:tcBorders>
            <w:vAlign w:val="center"/>
          </w:tcPr>
          <w:p w14:paraId="106504B5" w14:textId="77777777" w:rsidR="00681CA0" w:rsidRPr="00F33284" w:rsidRDefault="00681CA0" w:rsidP="002B168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600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0E724F1A" w14:textId="77777777" w:rsidR="00681CA0" w:rsidRPr="00F33284" w:rsidRDefault="00681CA0" w:rsidP="003B26D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9FC9D0B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30B77B9" w14:textId="77777777" w:rsidR="00681CA0" w:rsidRPr="00F33284" w:rsidRDefault="00681CA0" w:rsidP="003B26D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6A09960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2B21889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4082ABCD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005BD39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2739272C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31154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A28E24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3" w:type="dxa"/>
            <w:gridSpan w:val="178"/>
            <w:tcBorders>
              <w:top w:val="nil"/>
            </w:tcBorders>
          </w:tcPr>
          <w:p w14:paraId="3D7D6E92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4010" w:type="dxa"/>
            <w:gridSpan w:val="487"/>
            <w:tcBorders>
              <w:top w:val="nil"/>
            </w:tcBorders>
          </w:tcPr>
          <w:p w14:paraId="1007BA6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8" w:type="dxa"/>
            <w:gridSpan w:val="272"/>
            <w:tcBorders>
              <w:top w:val="nil"/>
            </w:tcBorders>
          </w:tcPr>
          <w:p w14:paraId="138688FD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688" w:type="dxa"/>
            <w:gridSpan w:val="93"/>
            <w:tcBorders>
              <w:top w:val="nil"/>
            </w:tcBorders>
          </w:tcPr>
          <w:p w14:paraId="2B4212A6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20D241C0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C071E2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F09226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3" w:type="dxa"/>
            <w:gridSpan w:val="178"/>
            <w:tcBorders>
              <w:top w:val="nil"/>
              <w:bottom w:val="double" w:sz="4" w:space="0" w:color="auto"/>
            </w:tcBorders>
          </w:tcPr>
          <w:p w14:paraId="3C7A71D6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29" w:type="dxa"/>
            <w:gridSpan w:val="230"/>
            <w:tcBorders>
              <w:top w:val="nil"/>
              <w:bottom w:val="double" w:sz="4" w:space="0" w:color="auto"/>
            </w:tcBorders>
          </w:tcPr>
          <w:p w14:paraId="406DE819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081" w:type="dxa"/>
            <w:gridSpan w:val="257"/>
            <w:tcBorders>
              <w:top w:val="nil"/>
              <w:bottom w:val="double" w:sz="4" w:space="0" w:color="auto"/>
            </w:tcBorders>
          </w:tcPr>
          <w:p w14:paraId="536DDA40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536" w:type="dxa"/>
            <w:gridSpan w:val="365"/>
            <w:tcBorders>
              <w:top w:val="nil"/>
              <w:bottom w:val="double" w:sz="4" w:space="0" w:color="auto"/>
            </w:tcBorders>
          </w:tcPr>
          <w:p w14:paraId="385ABAEB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0BC191E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B0F943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581D038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3" w:type="dxa"/>
            <w:gridSpan w:val="178"/>
            <w:tcBorders>
              <w:top w:val="double" w:sz="4" w:space="0" w:color="auto"/>
            </w:tcBorders>
          </w:tcPr>
          <w:p w14:paraId="6C1D3CD0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589,8</w:t>
            </w:r>
          </w:p>
        </w:tc>
        <w:tc>
          <w:tcPr>
            <w:tcW w:w="1929" w:type="dxa"/>
            <w:gridSpan w:val="230"/>
            <w:tcBorders>
              <w:top w:val="double" w:sz="4" w:space="0" w:color="auto"/>
            </w:tcBorders>
          </w:tcPr>
          <w:p w14:paraId="38B2F18C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594,5</w:t>
            </w:r>
          </w:p>
        </w:tc>
        <w:tc>
          <w:tcPr>
            <w:tcW w:w="2081" w:type="dxa"/>
            <w:gridSpan w:val="257"/>
            <w:tcBorders>
              <w:top w:val="double" w:sz="4" w:space="0" w:color="auto"/>
            </w:tcBorders>
          </w:tcPr>
          <w:p w14:paraId="43E9569C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596,9</w:t>
            </w:r>
          </w:p>
        </w:tc>
        <w:tc>
          <w:tcPr>
            <w:tcW w:w="1848" w:type="dxa"/>
            <w:gridSpan w:val="272"/>
            <w:tcBorders>
              <w:top w:val="double" w:sz="4" w:space="0" w:color="auto"/>
            </w:tcBorders>
          </w:tcPr>
          <w:p w14:paraId="69AC74D6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604,0</w:t>
            </w:r>
          </w:p>
        </w:tc>
        <w:tc>
          <w:tcPr>
            <w:tcW w:w="1688" w:type="dxa"/>
            <w:gridSpan w:val="93"/>
            <w:tcBorders>
              <w:top w:val="double" w:sz="4" w:space="0" w:color="auto"/>
            </w:tcBorders>
          </w:tcPr>
          <w:p w14:paraId="180B319A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007A9E1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FEF768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FB62D92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973602D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266218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</w:tcPr>
          <w:p w14:paraId="73221714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7DDC59F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A021F4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A3D47E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0" w:type="dxa"/>
            <w:gridSpan w:val="14"/>
            <w:tcBorders>
              <w:top w:val="nil"/>
              <w:bottom w:val="double" w:sz="4" w:space="0" w:color="auto"/>
            </w:tcBorders>
            <w:vAlign w:val="center"/>
          </w:tcPr>
          <w:p w14:paraId="0BFD6E66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32" w:type="dxa"/>
            <w:gridSpan w:val="216"/>
            <w:tcBorders>
              <w:top w:val="nil"/>
              <w:bottom w:val="double" w:sz="4" w:space="0" w:color="auto"/>
            </w:tcBorders>
            <w:vAlign w:val="center"/>
          </w:tcPr>
          <w:p w14:paraId="1480F8FA" w14:textId="77777777" w:rsidR="00681CA0" w:rsidRPr="00EE2D9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Ном</w:t>
            </w:r>
            <w:r w:rsidRPr="00EE2D9D">
              <w:rPr>
                <w:rFonts w:ascii="Arial" w:hAnsi="Arial" w:cs="Arial"/>
              </w:rPr>
              <w:t>и</w:t>
            </w:r>
            <w:r w:rsidRPr="00EE2D9D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487" w:type="dxa"/>
            <w:gridSpan w:val="140"/>
            <w:tcBorders>
              <w:top w:val="nil"/>
              <w:bottom w:val="double" w:sz="4" w:space="0" w:color="auto"/>
            </w:tcBorders>
            <w:vAlign w:val="center"/>
          </w:tcPr>
          <w:p w14:paraId="32DC51F5" w14:textId="77777777" w:rsidR="00681CA0" w:rsidRPr="00EE2D9D" w:rsidRDefault="001F678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значение напряжения</w:t>
            </w:r>
            <w:r w:rsidR="00681CA0" w:rsidRPr="00EE2D9D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37" w:type="dxa"/>
            <w:gridSpan w:val="132"/>
            <w:tcBorders>
              <w:top w:val="nil"/>
              <w:bottom w:val="double" w:sz="4" w:space="0" w:color="auto"/>
            </w:tcBorders>
            <w:vAlign w:val="center"/>
          </w:tcPr>
          <w:p w14:paraId="4940F440" w14:textId="77777777" w:rsidR="00681CA0" w:rsidRPr="00EE2D9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</w:t>
            </w:r>
            <w:r w:rsidRPr="00EE2D9D">
              <w:rPr>
                <w:rFonts w:ascii="Arial" w:hAnsi="Arial" w:cs="Arial"/>
              </w:rPr>
              <w:t>с</w:t>
            </w:r>
            <w:r w:rsidRPr="00EE2D9D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516" w:type="dxa"/>
            <w:gridSpan w:val="208"/>
            <w:tcBorders>
              <w:top w:val="nil"/>
              <w:bottom w:val="double" w:sz="4" w:space="0" w:color="auto"/>
            </w:tcBorders>
            <w:vAlign w:val="center"/>
          </w:tcPr>
          <w:p w14:paraId="5BE729B1" w14:textId="77777777" w:rsidR="00681CA0" w:rsidRPr="00EE2D9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на катоде (действу</w:t>
            </w:r>
            <w:r w:rsidRPr="00EE2D9D">
              <w:rPr>
                <w:rFonts w:ascii="Arial" w:hAnsi="Arial" w:cs="Arial"/>
              </w:rPr>
              <w:t>ю</w:t>
            </w:r>
            <w:r w:rsidRPr="00EE2D9D">
              <w:rPr>
                <w:rFonts w:ascii="Arial" w:hAnsi="Arial" w:cs="Arial"/>
              </w:rPr>
              <w:t>щее</w:t>
            </w:r>
            <w:r w:rsidR="004D4B24" w:rsidRPr="00EE2D9D">
              <w:rPr>
                <w:rFonts w:ascii="Arial" w:hAnsi="Arial" w:cs="Arial"/>
              </w:rPr>
              <w:t xml:space="preserve"> знач</w:t>
            </w:r>
            <w:r w:rsidR="004D4B24" w:rsidRPr="00EE2D9D">
              <w:rPr>
                <w:rFonts w:ascii="Arial" w:hAnsi="Arial" w:cs="Arial"/>
              </w:rPr>
              <w:t>е</w:t>
            </w:r>
            <w:r w:rsidR="004D4B24" w:rsidRPr="00EE2D9D">
              <w:rPr>
                <w:rFonts w:ascii="Arial" w:hAnsi="Arial" w:cs="Arial"/>
              </w:rPr>
              <w:t>ние</w:t>
            </w:r>
            <w:r w:rsidRPr="00EE2D9D">
              <w:rPr>
                <w:rFonts w:ascii="Arial" w:hAnsi="Arial" w:cs="Arial"/>
              </w:rPr>
              <w:t>), В</w:t>
            </w:r>
          </w:p>
        </w:tc>
        <w:tc>
          <w:tcPr>
            <w:tcW w:w="1983" w:type="dxa"/>
            <w:gridSpan w:val="267"/>
            <w:tcBorders>
              <w:top w:val="nil"/>
              <w:bottom w:val="double" w:sz="4" w:space="0" w:color="auto"/>
            </w:tcBorders>
            <w:vAlign w:val="center"/>
          </w:tcPr>
          <w:p w14:paraId="4E376176" w14:textId="77777777" w:rsidR="00681CA0" w:rsidRPr="00EE2D9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х</w:t>
            </w:r>
            <w:r w:rsidRPr="00EE2D9D">
              <w:rPr>
                <w:rFonts w:ascii="Arial" w:hAnsi="Arial" w:cs="Arial"/>
              </w:rPr>
              <w:t>о</w:t>
            </w:r>
            <w:r w:rsidRPr="00EE2D9D">
              <w:rPr>
                <w:rFonts w:ascii="Arial" w:hAnsi="Arial" w:cs="Arial"/>
              </w:rPr>
              <w:t>лостого хода (действующее</w:t>
            </w:r>
            <w:r w:rsidR="004D4B24" w:rsidRPr="00EE2D9D">
              <w:rPr>
                <w:rFonts w:ascii="Arial" w:hAnsi="Arial" w:cs="Arial"/>
              </w:rPr>
              <w:t xml:space="preserve"> значени</w:t>
            </w:r>
            <w:r w:rsidR="009E3510" w:rsidRPr="00EE2D9D">
              <w:rPr>
                <w:rFonts w:ascii="Arial" w:hAnsi="Arial" w:cs="Arial"/>
              </w:rPr>
              <w:t>е</w:t>
            </w:r>
            <w:r w:rsidRPr="00EE2D9D">
              <w:rPr>
                <w:rFonts w:ascii="Arial" w:hAnsi="Arial" w:cs="Arial"/>
              </w:rPr>
              <w:t>), В</w:t>
            </w:r>
          </w:p>
        </w:tc>
        <w:tc>
          <w:tcPr>
            <w:tcW w:w="1264" w:type="dxa"/>
            <w:gridSpan w:val="53"/>
            <w:tcBorders>
              <w:top w:val="nil"/>
              <w:bottom w:val="double" w:sz="4" w:space="0" w:color="auto"/>
            </w:tcBorders>
            <w:vAlign w:val="center"/>
          </w:tcPr>
          <w:p w14:paraId="3DA2D6DE" w14:textId="77777777" w:rsidR="00681CA0" w:rsidRPr="00EE2D9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Время зажиг</w:t>
            </w:r>
            <w:r w:rsidRPr="00EE2D9D">
              <w:rPr>
                <w:rFonts w:ascii="Arial" w:hAnsi="Arial" w:cs="Arial"/>
              </w:rPr>
              <w:t>а</w:t>
            </w:r>
            <w:r w:rsidRPr="00EE2D9D">
              <w:rPr>
                <w:rFonts w:ascii="Arial" w:hAnsi="Arial" w:cs="Arial"/>
              </w:rPr>
              <w:t>ния, с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2B19C4D0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9D89FA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8433E9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gridSpan w:val="14"/>
            <w:tcBorders>
              <w:top w:val="double" w:sz="4" w:space="0" w:color="auto"/>
              <w:bottom w:val="nil"/>
            </w:tcBorders>
            <w:vAlign w:val="center"/>
          </w:tcPr>
          <w:p w14:paraId="66C431F7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32" w:type="dxa"/>
            <w:gridSpan w:val="216"/>
            <w:tcBorders>
              <w:top w:val="double" w:sz="4" w:space="0" w:color="auto"/>
              <w:bottom w:val="nil"/>
            </w:tcBorders>
            <w:vAlign w:val="center"/>
          </w:tcPr>
          <w:p w14:paraId="0FBDC326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487" w:type="dxa"/>
            <w:gridSpan w:val="140"/>
            <w:tcBorders>
              <w:top w:val="double" w:sz="4" w:space="0" w:color="auto"/>
              <w:bottom w:val="nil"/>
            </w:tcBorders>
            <w:vAlign w:val="center"/>
          </w:tcPr>
          <w:p w14:paraId="7DF44A4A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37" w:type="dxa"/>
            <w:gridSpan w:val="132"/>
            <w:tcBorders>
              <w:top w:val="double" w:sz="4" w:space="0" w:color="auto"/>
              <w:bottom w:val="nil"/>
            </w:tcBorders>
            <w:vAlign w:val="center"/>
          </w:tcPr>
          <w:p w14:paraId="1FD2EFA5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</w:t>
            </w:r>
          </w:p>
        </w:tc>
        <w:tc>
          <w:tcPr>
            <w:tcW w:w="1516" w:type="dxa"/>
            <w:gridSpan w:val="208"/>
            <w:tcBorders>
              <w:top w:val="double" w:sz="4" w:space="0" w:color="auto"/>
              <w:bottom w:val="nil"/>
            </w:tcBorders>
            <w:vAlign w:val="center"/>
          </w:tcPr>
          <w:p w14:paraId="7A406308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983" w:type="dxa"/>
            <w:gridSpan w:val="267"/>
            <w:tcBorders>
              <w:top w:val="double" w:sz="4" w:space="0" w:color="auto"/>
              <w:bottom w:val="nil"/>
            </w:tcBorders>
            <w:vAlign w:val="center"/>
          </w:tcPr>
          <w:p w14:paraId="13241ECC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264" w:type="dxa"/>
            <w:gridSpan w:val="53"/>
            <w:tcBorders>
              <w:top w:val="double" w:sz="4" w:space="0" w:color="auto"/>
              <w:bottom w:val="nil"/>
            </w:tcBorders>
            <w:vAlign w:val="center"/>
          </w:tcPr>
          <w:p w14:paraId="6BBE395F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7BABD35D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6238C42" w14:textId="77777777" w:rsidTr="004068EE">
        <w:trPr>
          <w:cantSplit/>
          <w:trHeight w:val="230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5672AAA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gridSpan w:val="14"/>
            <w:vAlign w:val="center"/>
          </w:tcPr>
          <w:p w14:paraId="0809BDB6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32" w:type="dxa"/>
            <w:gridSpan w:val="216"/>
            <w:vAlign w:val="center"/>
          </w:tcPr>
          <w:p w14:paraId="78BF97F3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487" w:type="dxa"/>
            <w:gridSpan w:val="140"/>
            <w:vAlign w:val="center"/>
          </w:tcPr>
          <w:p w14:paraId="69354541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37" w:type="dxa"/>
            <w:gridSpan w:val="132"/>
            <w:vAlign w:val="center"/>
          </w:tcPr>
          <w:p w14:paraId="3BAEB1BE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</w:t>
            </w:r>
          </w:p>
        </w:tc>
        <w:tc>
          <w:tcPr>
            <w:tcW w:w="1516" w:type="dxa"/>
            <w:gridSpan w:val="208"/>
            <w:vAlign w:val="center"/>
          </w:tcPr>
          <w:p w14:paraId="37E5ABC7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983" w:type="dxa"/>
            <w:gridSpan w:val="267"/>
            <w:vAlign w:val="center"/>
          </w:tcPr>
          <w:p w14:paraId="00FBBE66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264" w:type="dxa"/>
            <w:gridSpan w:val="53"/>
            <w:vAlign w:val="center"/>
          </w:tcPr>
          <w:p w14:paraId="54C3FF02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7E1AD32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6EFB688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CC89B0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E12A666" w14:textId="77777777" w:rsidTr="004068EE">
        <w:trPr>
          <w:cantSplit/>
          <w:trHeight w:val="7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253A3D6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465147AB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3737430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5CC4C6F" w14:textId="77777777" w:rsidTr="004068EE">
        <w:trPr>
          <w:cantSplit/>
          <w:trHeight w:val="81"/>
        </w:trPr>
        <w:tc>
          <w:tcPr>
            <w:tcW w:w="390" w:type="dxa"/>
            <w:gridSpan w:val="16"/>
            <w:vMerge/>
          </w:tcPr>
          <w:p w14:paraId="0C868EDE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70" w:type="dxa"/>
            <w:gridSpan w:val="124"/>
            <w:vMerge w:val="restart"/>
            <w:vAlign w:val="center"/>
          </w:tcPr>
          <w:p w14:paraId="21239F23" w14:textId="77777777" w:rsidR="00681CA0" w:rsidRPr="00F3328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Метод исп</w:t>
            </w:r>
            <w:r w:rsidRPr="00F33284">
              <w:rPr>
                <w:rFonts w:ascii="Arial" w:hAnsi="Arial" w:cs="Arial"/>
              </w:rPr>
              <w:t>ы</w:t>
            </w:r>
            <w:r w:rsidRPr="00F33284">
              <w:rPr>
                <w:rFonts w:ascii="Arial" w:hAnsi="Arial" w:cs="Arial"/>
              </w:rPr>
              <w:t xml:space="preserve">тания </w:t>
            </w:r>
            <w:r>
              <w:rPr>
                <w:rFonts w:ascii="Arial" w:hAnsi="Arial" w:cs="Arial"/>
              </w:rPr>
              <w:t>(</w:t>
            </w:r>
            <w:r w:rsidR="00EB1EAE">
              <w:rPr>
                <w:rFonts w:ascii="Arial" w:hAnsi="Arial" w:cs="Arial"/>
              </w:rPr>
              <w:t>п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ложение</w:t>
            </w:r>
            <w:r>
              <w:rPr>
                <w:rFonts w:ascii="Arial" w:hAnsi="Arial" w:cs="Arial"/>
              </w:rPr>
              <w:t xml:space="preserve"> </w:t>
            </w:r>
            <w:r w:rsidR="0071697F">
              <w:rPr>
                <w:rFonts w:ascii="Arial" w:hAnsi="Arial" w:cs="Arial"/>
                <w:lang w:val="en-US"/>
              </w:rPr>
              <w:t>B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46"/>
            <w:vMerge w:val="restart"/>
            <w:vAlign w:val="center"/>
          </w:tcPr>
          <w:p w14:paraId="6E9CB5F0" w14:textId="77777777" w:rsidR="00681CA0" w:rsidRPr="00F3328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</w:t>
            </w:r>
            <w:r w:rsidRPr="00F33284">
              <w:rPr>
                <w:rFonts w:ascii="Arial" w:hAnsi="Arial" w:cs="Arial"/>
              </w:rPr>
              <w:t>о</w:t>
            </w:r>
            <w:r w:rsidRPr="00F3328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276" w:type="dxa"/>
            <w:gridSpan w:val="125"/>
            <w:vMerge w:val="restart"/>
          </w:tcPr>
          <w:p w14:paraId="0CFCA92F" w14:textId="77777777" w:rsidR="00681CA0" w:rsidRPr="00EE2D9D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</w:t>
            </w:r>
            <w:r w:rsidRPr="00EE2D9D">
              <w:rPr>
                <w:rFonts w:ascii="Arial" w:hAnsi="Arial" w:cs="Arial"/>
              </w:rPr>
              <w:t>т</w:t>
            </w:r>
            <w:r w:rsidRPr="00EE2D9D">
              <w:rPr>
                <w:rFonts w:ascii="Arial" w:hAnsi="Arial" w:cs="Arial"/>
              </w:rPr>
              <w:t>ное зн</w:t>
            </w:r>
            <w:r w:rsidRPr="00EE2D9D">
              <w:rPr>
                <w:rFonts w:ascii="Arial" w:hAnsi="Arial" w:cs="Arial"/>
              </w:rPr>
              <w:t>а</w:t>
            </w:r>
            <w:r w:rsidRPr="00EE2D9D">
              <w:rPr>
                <w:rFonts w:ascii="Arial" w:hAnsi="Arial" w:cs="Arial"/>
              </w:rPr>
              <w:t>чение мощн</w:t>
            </w:r>
            <w:r w:rsidRPr="00EE2D9D">
              <w:rPr>
                <w:rFonts w:ascii="Arial" w:hAnsi="Arial" w:cs="Arial"/>
              </w:rPr>
              <w:t>о</w:t>
            </w:r>
            <w:r w:rsidRPr="00EE2D9D">
              <w:rPr>
                <w:rFonts w:ascii="Arial" w:hAnsi="Arial" w:cs="Arial"/>
              </w:rPr>
              <w:t>сти, Вт</w:t>
            </w:r>
          </w:p>
        </w:tc>
        <w:tc>
          <w:tcPr>
            <w:tcW w:w="3974" w:type="dxa"/>
            <w:gridSpan w:val="542"/>
          </w:tcPr>
          <w:p w14:paraId="53F32041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Напряжение на лампе (действу</w:t>
            </w:r>
            <w:r w:rsidRPr="00EE2D9D">
              <w:rPr>
                <w:rFonts w:ascii="Arial" w:hAnsi="Arial" w:cs="Arial"/>
              </w:rPr>
              <w:t>ю</w:t>
            </w:r>
            <w:r w:rsidRPr="00EE2D9D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688" w:type="dxa"/>
            <w:gridSpan w:val="93"/>
            <w:vMerge w:val="restart"/>
            <w:vAlign w:val="center"/>
          </w:tcPr>
          <w:p w14:paraId="31292F96" w14:textId="77777777" w:rsidR="00681CA0" w:rsidRPr="00EE2D9D" w:rsidRDefault="001F678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8" w:type="dxa"/>
            <w:gridSpan w:val="5"/>
            <w:vMerge/>
          </w:tcPr>
          <w:p w14:paraId="14135C65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F824B34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499D0B93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70" w:type="dxa"/>
            <w:gridSpan w:val="12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8D1EAA8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gridSpan w:val="146"/>
            <w:vMerge/>
            <w:tcBorders>
              <w:top w:val="nil"/>
              <w:bottom w:val="double" w:sz="4" w:space="0" w:color="auto"/>
            </w:tcBorders>
          </w:tcPr>
          <w:p w14:paraId="18240A39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125"/>
            <w:vMerge/>
            <w:tcBorders>
              <w:top w:val="nil"/>
              <w:bottom w:val="double" w:sz="4" w:space="0" w:color="auto"/>
            </w:tcBorders>
          </w:tcPr>
          <w:p w14:paraId="39A8E25B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4" w:type="dxa"/>
            <w:gridSpan w:val="180"/>
            <w:tcBorders>
              <w:top w:val="nil"/>
              <w:bottom w:val="double" w:sz="4" w:space="0" w:color="auto"/>
            </w:tcBorders>
          </w:tcPr>
          <w:p w14:paraId="1F0098FF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Расчетное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  <w:r w:rsidR="004D4B24" w:rsidRPr="00EE2D9D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278" w:type="dxa"/>
            <w:gridSpan w:val="158"/>
            <w:tcBorders>
              <w:top w:val="nil"/>
              <w:bottom w:val="double" w:sz="4" w:space="0" w:color="auto"/>
            </w:tcBorders>
          </w:tcPr>
          <w:p w14:paraId="74FA439A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2" w:type="dxa"/>
            <w:gridSpan w:val="204"/>
            <w:tcBorders>
              <w:top w:val="nil"/>
              <w:bottom w:val="double" w:sz="4" w:space="0" w:color="auto"/>
            </w:tcBorders>
          </w:tcPr>
          <w:p w14:paraId="40006A66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EE2D9D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88" w:type="dxa"/>
            <w:gridSpan w:val="93"/>
            <w:vMerge/>
            <w:tcBorders>
              <w:bottom w:val="double" w:sz="4" w:space="0" w:color="auto"/>
            </w:tcBorders>
          </w:tcPr>
          <w:p w14:paraId="6AFEA3D8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5"/>
            <w:vMerge/>
          </w:tcPr>
          <w:p w14:paraId="45E078AC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987A2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48BF93C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70" w:type="dxa"/>
            <w:gridSpan w:val="124"/>
            <w:tcBorders>
              <w:top w:val="double" w:sz="4" w:space="0" w:color="auto"/>
              <w:bottom w:val="nil"/>
            </w:tcBorders>
            <w:vAlign w:val="center"/>
          </w:tcPr>
          <w:p w14:paraId="18E5497E" w14:textId="77777777" w:rsidR="00681CA0" w:rsidRPr="00F33284" w:rsidRDefault="0071697F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991" w:type="dxa"/>
            <w:gridSpan w:val="146"/>
            <w:tcBorders>
              <w:top w:val="double" w:sz="4" w:space="0" w:color="auto"/>
              <w:bottom w:val="nil"/>
            </w:tcBorders>
          </w:tcPr>
          <w:p w14:paraId="2F412052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276" w:type="dxa"/>
            <w:gridSpan w:val="125"/>
            <w:tcBorders>
              <w:top w:val="double" w:sz="4" w:space="0" w:color="auto"/>
              <w:bottom w:val="nil"/>
            </w:tcBorders>
          </w:tcPr>
          <w:p w14:paraId="7081B072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19,3</w:t>
            </w:r>
          </w:p>
        </w:tc>
        <w:tc>
          <w:tcPr>
            <w:tcW w:w="1414" w:type="dxa"/>
            <w:gridSpan w:val="180"/>
            <w:tcBorders>
              <w:top w:val="double" w:sz="4" w:space="0" w:color="auto"/>
              <w:bottom w:val="nil"/>
            </w:tcBorders>
          </w:tcPr>
          <w:p w14:paraId="3A5AEA45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57</w:t>
            </w:r>
          </w:p>
        </w:tc>
        <w:tc>
          <w:tcPr>
            <w:tcW w:w="1278" w:type="dxa"/>
            <w:gridSpan w:val="158"/>
            <w:tcBorders>
              <w:top w:val="double" w:sz="4" w:space="0" w:color="auto"/>
              <w:bottom w:val="nil"/>
            </w:tcBorders>
          </w:tcPr>
          <w:p w14:paraId="4CDA1F6C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50</w:t>
            </w:r>
          </w:p>
        </w:tc>
        <w:tc>
          <w:tcPr>
            <w:tcW w:w="1282" w:type="dxa"/>
            <w:gridSpan w:val="204"/>
            <w:tcBorders>
              <w:top w:val="double" w:sz="4" w:space="0" w:color="auto"/>
              <w:bottom w:val="nil"/>
            </w:tcBorders>
          </w:tcPr>
          <w:p w14:paraId="66F46193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64</w:t>
            </w:r>
          </w:p>
        </w:tc>
        <w:tc>
          <w:tcPr>
            <w:tcW w:w="1688" w:type="dxa"/>
            <w:gridSpan w:val="93"/>
            <w:tcBorders>
              <w:top w:val="double" w:sz="4" w:space="0" w:color="auto"/>
              <w:bottom w:val="nil"/>
            </w:tcBorders>
          </w:tcPr>
          <w:p w14:paraId="48504175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0,370</w:t>
            </w:r>
          </w:p>
        </w:tc>
        <w:tc>
          <w:tcPr>
            <w:tcW w:w="288" w:type="dxa"/>
            <w:gridSpan w:val="5"/>
            <w:vMerge/>
          </w:tcPr>
          <w:p w14:paraId="49EC0569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099895E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A93821D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70" w:type="dxa"/>
            <w:gridSpan w:val="124"/>
            <w:vAlign w:val="center"/>
          </w:tcPr>
          <w:p w14:paraId="47F358E5" w14:textId="77777777" w:rsidR="00681CA0" w:rsidRPr="00F33284" w:rsidRDefault="0071697F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991" w:type="dxa"/>
            <w:gridSpan w:val="146"/>
          </w:tcPr>
          <w:p w14:paraId="5DA6122C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276" w:type="dxa"/>
            <w:gridSpan w:val="125"/>
          </w:tcPr>
          <w:p w14:paraId="4713F8AD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20,0</w:t>
            </w:r>
          </w:p>
        </w:tc>
        <w:tc>
          <w:tcPr>
            <w:tcW w:w="1414" w:type="dxa"/>
            <w:gridSpan w:val="180"/>
          </w:tcPr>
          <w:p w14:paraId="6437E4C1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56</w:t>
            </w:r>
          </w:p>
        </w:tc>
        <w:tc>
          <w:tcPr>
            <w:tcW w:w="1278" w:type="dxa"/>
            <w:gridSpan w:val="158"/>
          </w:tcPr>
          <w:p w14:paraId="4F4FAD22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49</w:t>
            </w:r>
          </w:p>
        </w:tc>
        <w:tc>
          <w:tcPr>
            <w:tcW w:w="1282" w:type="dxa"/>
            <w:gridSpan w:val="204"/>
          </w:tcPr>
          <w:p w14:paraId="3EB1D635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63</w:t>
            </w:r>
          </w:p>
        </w:tc>
        <w:tc>
          <w:tcPr>
            <w:tcW w:w="1688" w:type="dxa"/>
            <w:gridSpan w:val="93"/>
          </w:tcPr>
          <w:p w14:paraId="47737576" w14:textId="77777777" w:rsidR="00681CA0" w:rsidRPr="00EE2D9D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0,380</w:t>
            </w:r>
          </w:p>
        </w:tc>
        <w:tc>
          <w:tcPr>
            <w:tcW w:w="288" w:type="dxa"/>
            <w:gridSpan w:val="5"/>
            <w:vMerge/>
          </w:tcPr>
          <w:p w14:paraId="336E1146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B5668A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D3793F2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70" w:type="dxa"/>
            <w:gridSpan w:val="124"/>
            <w:tcBorders>
              <w:bottom w:val="single" w:sz="4" w:space="0" w:color="auto"/>
            </w:tcBorders>
            <w:vAlign w:val="center"/>
          </w:tcPr>
          <w:p w14:paraId="1833789E" w14:textId="77777777" w:rsidR="00681CA0" w:rsidRPr="00F33284" w:rsidRDefault="0071697F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.2</w:t>
            </w:r>
          </w:p>
        </w:tc>
        <w:tc>
          <w:tcPr>
            <w:tcW w:w="991" w:type="dxa"/>
            <w:gridSpan w:val="146"/>
            <w:tcBorders>
              <w:bottom w:val="single" w:sz="4" w:space="0" w:color="auto"/>
            </w:tcBorders>
          </w:tcPr>
          <w:p w14:paraId="09A706BD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276" w:type="dxa"/>
            <w:gridSpan w:val="125"/>
            <w:tcBorders>
              <w:bottom w:val="single" w:sz="4" w:space="0" w:color="auto"/>
            </w:tcBorders>
          </w:tcPr>
          <w:p w14:paraId="67BA431F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414" w:type="dxa"/>
            <w:gridSpan w:val="180"/>
            <w:tcBorders>
              <w:bottom w:val="single" w:sz="4" w:space="0" w:color="auto"/>
            </w:tcBorders>
          </w:tcPr>
          <w:p w14:paraId="6FADDA85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278" w:type="dxa"/>
            <w:gridSpan w:val="158"/>
            <w:tcBorders>
              <w:bottom w:val="single" w:sz="4" w:space="0" w:color="auto"/>
            </w:tcBorders>
          </w:tcPr>
          <w:p w14:paraId="7BA50D7C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282" w:type="dxa"/>
            <w:gridSpan w:val="204"/>
            <w:tcBorders>
              <w:bottom w:val="single" w:sz="4" w:space="0" w:color="auto"/>
            </w:tcBorders>
          </w:tcPr>
          <w:p w14:paraId="060340EA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688" w:type="dxa"/>
            <w:gridSpan w:val="93"/>
            <w:tcBorders>
              <w:bottom w:val="single" w:sz="4" w:space="0" w:color="auto"/>
            </w:tcBorders>
          </w:tcPr>
          <w:p w14:paraId="45DE1604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5"/>
            <w:vMerge/>
          </w:tcPr>
          <w:p w14:paraId="73FF7C74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126EFE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right w:val="nil"/>
            </w:tcBorders>
          </w:tcPr>
          <w:p w14:paraId="2CF9818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  <w:tcBorders>
              <w:left w:val="nil"/>
              <w:right w:val="nil"/>
            </w:tcBorders>
          </w:tcPr>
          <w:p w14:paraId="7AEB9825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3B38BDCD" w14:textId="77777777" w:rsidR="00681CA0" w:rsidRPr="00F33284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EB5DC2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EB5DC2">
              <w:rPr>
                <w:rFonts w:ascii="Arial" w:hAnsi="Arial" w:cs="Arial"/>
              </w:rPr>
              <w:t xml:space="preserve"> </w:t>
            </w:r>
            <w:r w:rsidR="00F94339" w:rsidRPr="00EB5DC2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F33284">
              <w:rPr>
                <w:rFonts w:ascii="Arial" w:hAnsi="Arial" w:cs="Arial"/>
              </w:rPr>
              <w:t>.</w:t>
            </w:r>
          </w:p>
          <w:p w14:paraId="0AD62CC7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5"/>
            <w:vMerge/>
            <w:tcBorders>
              <w:left w:val="nil"/>
            </w:tcBorders>
          </w:tcPr>
          <w:p w14:paraId="558096D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5C6351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0DCE1CD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3734B56D" w14:textId="77777777" w:rsidR="00681CA0" w:rsidRPr="002B1680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2B1680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8" w:type="dxa"/>
            <w:gridSpan w:val="5"/>
            <w:vMerge/>
          </w:tcPr>
          <w:p w14:paraId="7C20EA3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3C0494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FEFAFF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8" w:type="dxa"/>
            <w:gridSpan w:val="200"/>
            <w:vMerge w:val="restart"/>
            <w:vAlign w:val="center"/>
          </w:tcPr>
          <w:p w14:paraId="593E4CD4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18" w:type="dxa"/>
            <w:gridSpan w:val="282"/>
            <w:vMerge w:val="restart"/>
            <w:vAlign w:val="center"/>
          </w:tcPr>
          <w:p w14:paraId="4616408D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напряжение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953" w:type="dxa"/>
            <w:gridSpan w:val="548"/>
            <w:vAlign w:val="center"/>
          </w:tcPr>
          <w:p w14:paraId="5EB72B66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8" w:type="dxa"/>
            <w:gridSpan w:val="5"/>
            <w:vMerge/>
          </w:tcPr>
          <w:p w14:paraId="3408E184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7E5BC4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12C8688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8" w:type="dxa"/>
            <w:gridSpan w:val="200"/>
            <w:vMerge/>
            <w:tcBorders>
              <w:bottom w:val="double" w:sz="4" w:space="0" w:color="auto"/>
            </w:tcBorders>
            <w:vAlign w:val="center"/>
          </w:tcPr>
          <w:p w14:paraId="2D5F22A4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8" w:type="dxa"/>
            <w:gridSpan w:val="282"/>
            <w:vMerge/>
            <w:tcBorders>
              <w:bottom w:val="double" w:sz="4" w:space="0" w:color="auto"/>
            </w:tcBorders>
            <w:vAlign w:val="center"/>
          </w:tcPr>
          <w:p w14:paraId="35C0C35F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5" w:type="dxa"/>
            <w:gridSpan w:val="455"/>
            <w:tcBorders>
              <w:bottom w:val="double" w:sz="4" w:space="0" w:color="auto"/>
            </w:tcBorders>
            <w:vAlign w:val="center"/>
          </w:tcPr>
          <w:p w14:paraId="3F13EC87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E2D9D">
              <w:rPr>
                <w:rFonts w:ascii="Arial" w:hAnsi="Arial" w:cs="Arial"/>
              </w:rPr>
              <w:t>Расчетное</w:t>
            </w:r>
            <w:r w:rsidR="004D4B24" w:rsidRPr="00EE2D9D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688" w:type="dxa"/>
            <w:gridSpan w:val="93"/>
            <w:tcBorders>
              <w:bottom w:val="double" w:sz="4" w:space="0" w:color="auto"/>
            </w:tcBorders>
            <w:vAlign w:val="center"/>
          </w:tcPr>
          <w:p w14:paraId="7A65C8C9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8" w:type="dxa"/>
            <w:gridSpan w:val="5"/>
            <w:vMerge/>
          </w:tcPr>
          <w:p w14:paraId="2DD4CDBE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076998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2374C9D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8" w:type="dxa"/>
            <w:gridSpan w:val="200"/>
            <w:tcBorders>
              <w:top w:val="double" w:sz="4" w:space="0" w:color="auto"/>
            </w:tcBorders>
            <w:vAlign w:val="center"/>
          </w:tcPr>
          <w:p w14:paraId="5270BD22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2518" w:type="dxa"/>
            <w:gridSpan w:val="282"/>
            <w:tcBorders>
              <w:top w:val="double" w:sz="4" w:space="0" w:color="auto"/>
            </w:tcBorders>
            <w:vAlign w:val="center"/>
          </w:tcPr>
          <w:p w14:paraId="4A14B4BE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3,6</w:t>
            </w:r>
          </w:p>
        </w:tc>
        <w:tc>
          <w:tcPr>
            <w:tcW w:w="3265" w:type="dxa"/>
            <w:gridSpan w:val="455"/>
            <w:tcBorders>
              <w:top w:val="double" w:sz="4" w:space="0" w:color="auto"/>
            </w:tcBorders>
            <w:vAlign w:val="center"/>
          </w:tcPr>
          <w:p w14:paraId="1766AC60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1688" w:type="dxa"/>
            <w:gridSpan w:val="93"/>
            <w:tcBorders>
              <w:top w:val="double" w:sz="4" w:space="0" w:color="auto"/>
            </w:tcBorders>
            <w:vAlign w:val="center"/>
          </w:tcPr>
          <w:p w14:paraId="58EFA010" w14:textId="77777777" w:rsidR="00681CA0" w:rsidRPr="00F3328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7BDC60B2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506F4B3" w14:textId="77777777" w:rsidTr="004068EE">
        <w:trPr>
          <w:cantSplit/>
          <w:trHeight w:val="2630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70ECBC76" w14:textId="77777777" w:rsidR="00681CA0" w:rsidRPr="00065017" w:rsidRDefault="00681CA0" w:rsidP="00065017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65017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065017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3EBE8F0B" w14:textId="77777777" w:rsidTr="004068EE">
        <w:trPr>
          <w:cantSplit/>
        </w:trPr>
        <w:tc>
          <w:tcPr>
            <w:tcW w:w="10177" w:type="dxa"/>
            <w:gridSpan w:val="1051"/>
          </w:tcPr>
          <w:p w14:paraId="36E65E5B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5240-1</w:t>
            </w:r>
          </w:p>
        </w:tc>
      </w:tr>
      <w:tr w:rsidR="00681CA0" w:rsidRPr="00F33284" w14:paraId="1FF269BB" w14:textId="77777777" w:rsidTr="004068EE">
        <w:tc>
          <w:tcPr>
            <w:tcW w:w="1646" w:type="dxa"/>
            <w:gridSpan w:val="77"/>
          </w:tcPr>
          <w:p w14:paraId="2F82658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126" w:type="dxa"/>
            <w:gridSpan w:val="765"/>
          </w:tcPr>
          <w:p w14:paraId="387CA46F" w14:textId="77777777" w:rsidR="00681CA0" w:rsidRPr="00513929" w:rsidRDefault="00681CA0" w:rsidP="0056679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13929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0BD145D" w14:textId="77777777" w:rsidR="00681CA0" w:rsidRPr="00513929" w:rsidRDefault="00681CA0" w:rsidP="0056679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13929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05" w:type="dxa"/>
            <w:gridSpan w:val="209"/>
            <w:vAlign w:val="center"/>
          </w:tcPr>
          <w:p w14:paraId="10C2E5B1" w14:textId="77777777" w:rsidR="00681CA0" w:rsidRPr="00513929" w:rsidRDefault="00FA62C7" w:rsidP="002B168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с. </w:t>
            </w:r>
            <w:r w:rsidR="00681CA0" w:rsidRPr="00513929">
              <w:rPr>
                <w:rFonts w:ascii="Arial" w:hAnsi="Arial" w:cs="Arial"/>
              </w:rPr>
              <w:t>2</w:t>
            </w:r>
          </w:p>
        </w:tc>
      </w:tr>
      <w:tr w:rsidR="00681CA0" w:rsidRPr="00F33284" w14:paraId="699E83A6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1CEE7C7" w14:textId="77777777" w:rsidR="00681CA0" w:rsidRPr="00424349" w:rsidRDefault="00681CA0" w:rsidP="00E2187B">
            <w:pPr>
              <w:spacing w:before="120"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-20-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13-38/600</w:t>
            </w:r>
          </w:p>
        </w:tc>
      </w:tr>
      <w:tr w:rsidR="00681CA0" w:rsidRPr="00F33284" w14:paraId="1381AEFC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012D66A7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45C7C4FF" w14:textId="77777777" w:rsidR="00681CA0" w:rsidRPr="00F33284" w:rsidRDefault="00681CA0" w:rsidP="0056679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1BDD4A8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C9A0D6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7122B00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6" w:type="dxa"/>
            <w:gridSpan w:val="61"/>
            <w:tcBorders>
              <w:bottom w:val="double" w:sz="4" w:space="0" w:color="auto"/>
            </w:tcBorders>
            <w:vAlign w:val="center"/>
          </w:tcPr>
          <w:p w14:paraId="5AC78BAD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867" w:type="dxa"/>
            <w:gridSpan w:val="260"/>
            <w:tcBorders>
              <w:bottom w:val="double" w:sz="4" w:space="0" w:color="auto"/>
            </w:tcBorders>
            <w:vAlign w:val="center"/>
          </w:tcPr>
          <w:p w14:paraId="3446605D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00" w:type="dxa"/>
            <w:gridSpan w:val="197"/>
            <w:tcBorders>
              <w:bottom w:val="double" w:sz="4" w:space="0" w:color="auto"/>
            </w:tcBorders>
            <w:vAlign w:val="center"/>
          </w:tcPr>
          <w:p w14:paraId="0AEB9493" w14:textId="77777777" w:rsidR="00681CA0" w:rsidRPr="00513929" w:rsidRDefault="001F678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значение напряжения</w:t>
            </w:r>
            <w:r w:rsidR="00681CA0" w:rsidRPr="00513929">
              <w:rPr>
                <w:rFonts w:ascii="Arial" w:hAnsi="Arial" w:cs="Arial"/>
              </w:rPr>
              <w:t>, В</w:t>
            </w:r>
          </w:p>
        </w:tc>
        <w:tc>
          <w:tcPr>
            <w:tcW w:w="1429" w:type="dxa"/>
            <w:gridSpan w:val="192"/>
            <w:tcBorders>
              <w:bottom w:val="double" w:sz="4" w:space="0" w:color="auto"/>
            </w:tcBorders>
            <w:vAlign w:val="center"/>
          </w:tcPr>
          <w:p w14:paraId="0AAF7524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Ток кали</w:t>
            </w:r>
            <w:r w:rsidRPr="00513929">
              <w:rPr>
                <w:rFonts w:ascii="Arial" w:hAnsi="Arial" w:cs="Arial"/>
              </w:rPr>
              <w:t>б</w:t>
            </w:r>
            <w:r w:rsidRPr="00513929">
              <w:rPr>
                <w:rFonts w:ascii="Arial" w:hAnsi="Arial" w:cs="Arial"/>
              </w:rPr>
              <w:t>ровки, А</w:t>
            </w:r>
          </w:p>
        </w:tc>
        <w:tc>
          <w:tcPr>
            <w:tcW w:w="1559" w:type="dxa"/>
            <w:gridSpan w:val="227"/>
            <w:tcBorders>
              <w:bottom w:val="double" w:sz="4" w:space="0" w:color="auto"/>
            </w:tcBorders>
            <w:vAlign w:val="center"/>
          </w:tcPr>
          <w:p w14:paraId="082DA03A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688" w:type="dxa"/>
            <w:gridSpan w:val="93"/>
            <w:tcBorders>
              <w:bottom w:val="double" w:sz="4" w:space="0" w:color="auto"/>
            </w:tcBorders>
            <w:vAlign w:val="center"/>
          </w:tcPr>
          <w:p w14:paraId="596882BF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8" w:type="dxa"/>
            <w:gridSpan w:val="5"/>
            <w:vMerge/>
          </w:tcPr>
          <w:p w14:paraId="196CC3A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1B5FFF8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3D01AD7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6" w:type="dxa"/>
            <w:gridSpan w:val="61"/>
            <w:tcBorders>
              <w:top w:val="double" w:sz="4" w:space="0" w:color="auto"/>
              <w:bottom w:val="nil"/>
            </w:tcBorders>
            <w:vAlign w:val="center"/>
          </w:tcPr>
          <w:p w14:paraId="0468A825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867" w:type="dxa"/>
            <w:gridSpan w:val="260"/>
            <w:tcBorders>
              <w:top w:val="double" w:sz="4" w:space="0" w:color="auto"/>
              <w:bottom w:val="nil"/>
            </w:tcBorders>
            <w:vAlign w:val="center"/>
          </w:tcPr>
          <w:p w14:paraId="3E0734DC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20</w:t>
            </w:r>
          </w:p>
        </w:tc>
        <w:tc>
          <w:tcPr>
            <w:tcW w:w="1700" w:type="dxa"/>
            <w:gridSpan w:val="197"/>
            <w:tcBorders>
              <w:top w:val="double" w:sz="4" w:space="0" w:color="auto"/>
              <w:bottom w:val="nil"/>
            </w:tcBorders>
            <w:vAlign w:val="center"/>
          </w:tcPr>
          <w:p w14:paraId="3583B636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127</w:t>
            </w:r>
          </w:p>
        </w:tc>
        <w:tc>
          <w:tcPr>
            <w:tcW w:w="1429" w:type="dxa"/>
            <w:gridSpan w:val="192"/>
            <w:tcBorders>
              <w:top w:val="double" w:sz="4" w:space="0" w:color="auto"/>
              <w:bottom w:val="nil"/>
            </w:tcBorders>
            <w:vAlign w:val="center"/>
          </w:tcPr>
          <w:p w14:paraId="18F20ABD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0,370</w:t>
            </w:r>
          </w:p>
        </w:tc>
        <w:tc>
          <w:tcPr>
            <w:tcW w:w="1559" w:type="dxa"/>
            <w:gridSpan w:val="227"/>
            <w:tcBorders>
              <w:top w:val="double" w:sz="4" w:space="0" w:color="auto"/>
              <w:bottom w:val="nil"/>
            </w:tcBorders>
            <w:vAlign w:val="center"/>
          </w:tcPr>
          <w:p w14:paraId="1892B553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270</w:t>
            </w:r>
          </w:p>
        </w:tc>
        <w:tc>
          <w:tcPr>
            <w:tcW w:w="1688" w:type="dxa"/>
            <w:gridSpan w:val="93"/>
            <w:tcBorders>
              <w:top w:val="double" w:sz="4" w:space="0" w:color="auto"/>
              <w:bottom w:val="nil"/>
            </w:tcBorders>
            <w:vAlign w:val="center"/>
          </w:tcPr>
          <w:p w14:paraId="4F4301A0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0,12</w:t>
            </w:r>
          </w:p>
        </w:tc>
        <w:tc>
          <w:tcPr>
            <w:tcW w:w="288" w:type="dxa"/>
            <w:gridSpan w:val="5"/>
            <w:vMerge/>
          </w:tcPr>
          <w:p w14:paraId="58A2341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B86F6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1E29B93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6" w:type="dxa"/>
            <w:gridSpan w:val="61"/>
            <w:vAlign w:val="center"/>
          </w:tcPr>
          <w:p w14:paraId="41B350F1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867" w:type="dxa"/>
            <w:gridSpan w:val="260"/>
            <w:vAlign w:val="center"/>
          </w:tcPr>
          <w:p w14:paraId="1734FEDA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</w:t>
            </w:r>
          </w:p>
        </w:tc>
        <w:tc>
          <w:tcPr>
            <w:tcW w:w="1700" w:type="dxa"/>
            <w:gridSpan w:val="197"/>
            <w:vAlign w:val="center"/>
          </w:tcPr>
          <w:p w14:paraId="6721A7BE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118</w:t>
            </w:r>
          </w:p>
        </w:tc>
        <w:tc>
          <w:tcPr>
            <w:tcW w:w="1429" w:type="dxa"/>
            <w:gridSpan w:val="192"/>
            <w:vAlign w:val="center"/>
          </w:tcPr>
          <w:p w14:paraId="112D06DB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0,380</w:t>
            </w:r>
          </w:p>
        </w:tc>
        <w:tc>
          <w:tcPr>
            <w:tcW w:w="1559" w:type="dxa"/>
            <w:gridSpan w:val="227"/>
            <w:vAlign w:val="center"/>
          </w:tcPr>
          <w:p w14:paraId="076CC971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240</w:t>
            </w:r>
          </w:p>
        </w:tc>
        <w:tc>
          <w:tcPr>
            <w:tcW w:w="1688" w:type="dxa"/>
            <w:gridSpan w:val="93"/>
            <w:vAlign w:val="center"/>
          </w:tcPr>
          <w:p w14:paraId="7378AB45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0,075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774F713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909553C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796A373" w14:textId="77777777" w:rsidR="00681CA0" w:rsidRPr="00F33284" w:rsidRDefault="00681CA0" w:rsidP="00566795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BC02D1F" w14:textId="77777777" w:rsidTr="004068EE">
        <w:trPr>
          <w:cantSplit/>
          <w:trHeight w:val="45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617AC3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</w:tcPr>
          <w:p w14:paraId="2535EC5B" w14:textId="77777777" w:rsidR="00681CA0" w:rsidRPr="00F33284" w:rsidRDefault="00681CA0" w:rsidP="0056679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20B9320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7AF84B8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68FF98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82" w:type="dxa"/>
            <w:gridSpan w:val="826"/>
            <w:tcBorders>
              <w:top w:val="nil"/>
            </w:tcBorders>
          </w:tcPr>
          <w:p w14:paraId="2C643584" w14:textId="77777777" w:rsidR="00681CA0" w:rsidRPr="00F33284" w:rsidRDefault="00681CA0" w:rsidP="00E2187B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991" w:type="dxa"/>
            <w:gridSpan w:val="163"/>
            <w:tcBorders>
              <w:top w:val="nil"/>
            </w:tcBorders>
          </w:tcPr>
          <w:p w14:paraId="1B65C666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126" w:type="dxa"/>
            <w:gridSpan w:val="41"/>
            <w:tcBorders>
              <w:top w:val="nil"/>
            </w:tcBorders>
          </w:tcPr>
          <w:p w14:paraId="2A78E86F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7B79B8B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D8CFB5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73834AA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6" w:type="dxa"/>
            <w:gridSpan w:val="482"/>
            <w:vMerge w:val="restart"/>
            <w:tcBorders>
              <w:top w:val="nil"/>
            </w:tcBorders>
            <w:vAlign w:val="center"/>
          </w:tcPr>
          <w:p w14:paraId="0ED3D145" w14:textId="77777777" w:rsidR="00681CA0" w:rsidRPr="00F33284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предварительного подогр</w:t>
            </w:r>
            <w:r w:rsidRPr="00F33284"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ва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36" w:type="dxa"/>
            <w:gridSpan w:val="344"/>
            <w:tcBorders>
              <w:top w:val="nil"/>
            </w:tcBorders>
          </w:tcPr>
          <w:p w14:paraId="6F100D6B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менее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63"/>
            <w:tcBorders>
              <w:top w:val="nil"/>
            </w:tcBorders>
            <w:vAlign w:val="center"/>
          </w:tcPr>
          <w:p w14:paraId="55DFBB6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126" w:type="dxa"/>
            <w:gridSpan w:val="41"/>
            <w:tcBorders>
              <w:top w:val="nil"/>
            </w:tcBorders>
            <w:vAlign w:val="center"/>
          </w:tcPr>
          <w:p w14:paraId="0325503D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4983E44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BAA0475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0FA53CC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6" w:type="dxa"/>
            <w:gridSpan w:val="482"/>
            <w:vMerge/>
          </w:tcPr>
          <w:p w14:paraId="511978F5" w14:textId="77777777" w:rsidR="00681CA0" w:rsidRPr="00F33284" w:rsidRDefault="00681CA0" w:rsidP="00E218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6" w:type="dxa"/>
            <w:gridSpan w:val="344"/>
            <w:tcBorders>
              <w:top w:val="nil"/>
            </w:tcBorders>
          </w:tcPr>
          <w:p w14:paraId="59422099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более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63"/>
            <w:tcBorders>
              <w:top w:val="nil"/>
            </w:tcBorders>
            <w:vAlign w:val="center"/>
          </w:tcPr>
          <w:p w14:paraId="58E9865E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1126" w:type="dxa"/>
            <w:gridSpan w:val="41"/>
            <w:tcBorders>
              <w:top w:val="nil"/>
            </w:tcBorders>
            <w:vAlign w:val="center"/>
          </w:tcPr>
          <w:p w14:paraId="11D4967F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239E518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B80D1AC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479A54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6" w:type="dxa"/>
            <w:gridSpan w:val="482"/>
            <w:vMerge w:val="restart"/>
            <w:tcBorders>
              <w:top w:val="nil"/>
            </w:tcBorders>
            <w:vAlign w:val="center"/>
          </w:tcPr>
          <w:p w14:paraId="19C5F45A" w14:textId="77777777" w:rsidR="00681CA0" w:rsidRPr="00F33284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36" w:type="dxa"/>
            <w:gridSpan w:val="344"/>
            <w:tcBorders>
              <w:top w:val="nil"/>
            </w:tcBorders>
          </w:tcPr>
          <w:p w14:paraId="5A3BE195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менее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63"/>
            <w:tcBorders>
              <w:top w:val="nil"/>
            </w:tcBorders>
            <w:vAlign w:val="center"/>
          </w:tcPr>
          <w:p w14:paraId="4649F682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126" w:type="dxa"/>
            <w:gridSpan w:val="41"/>
            <w:tcBorders>
              <w:top w:val="nil"/>
            </w:tcBorders>
            <w:vAlign w:val="center"/>
          </w:tcPr>
          <w:p w14:paraId="1E82A9DA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15BAD4C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6DEDB4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57F879F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6" w:type="dxa"/>
            <w:gridSpan w:val="482"/>
            <w:vMerge/>
          </w:tcPr>
          <w:p w14:paraId="726CDC30" w14:textId="77777777" w:rsidR="00681CA0" w:rsidRPr="00F33284" w:rsidRDefault="00681CA0" w:rsidP="00E2187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6" w:type="dxa"/>
            <w:gridSpan w:val="344"/>
            <w:tcBorders>
              <w:top w:val="nil"/>
            </w:tcBorders>
          </w:tcPr>
          <w:p w14:paraId="55481240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более (пиковое</w:t>
            </w:r>
            <w:r w:rsidR="004D4B24" w:rsidRPr="00513929">
              <w:rPr>
                <w:rFonts w:ascii="Arial" w:hAnsi="Arial" w:cs="Arial"/>
              </w:rPr>
              <w:t xml:space="preserve"> зн</w:t>
            </w:r>
            <w:r w:rsidR="004D4B24" w:rsidRPr="00513929">
              <w:rPr>
                <w:rFonts w:ascii="Arial" w:hAnsi="Arial" w:cs="Arial"/>
              </w:rPr>
              <w:t>а</w:t>
            </w:r>
            <w:r w:rsidR="004D4B24" w:rsidRPr="00513929">
              <w:rPr>
                <w:rFonts w:ascii="Arial" w:hAnsi="Arial" w:cs="Arial"/>
              </w:rPr>
              <w:t>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63"/>
            <w:tcBorders>
              <w:top w:val="nil"/>
            </w:tcBorders>
            <w:vAlign w:val="center"/>
          </w:tcPr>
          <w:p w14:paraId="48F101FB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345</w:t>
            </w:r>
          </w:p>
        </w:tc>
        <w:tc>
          <w:tcPr>
            <w:tcW w:w="1126" w:type="dxa"/>
            <w:gridSpan w:val="41"/>
            <w:tcBorders>
              <w:top w:val="nil"/>
            </w:tcBorders>
            <w:vAlign w:val="center"/>
          </w:tcPr>
          <w:p w14:paraId="60E5E721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345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6EE0BAD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1912A4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1A44F36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2" w:type="dxa"/>
            <w:gridSpan w:val="826"/>
            <w:tcBorders>
              <w:top w:val="nil"/>
            </w:tcBorders>
          </w:tcPr>
          <w:p w14:paraId="623B58B0" w14:textId="77777777" w:rsidR="00681CA0" w:rsidRPr="00513929" w:rsidRDefault="00681CA0" w:rsidP="00E2187B">
            <w:pPr>
              <w:spacing w:after="0" w:line="240" w:lineRule="auto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991" w:type="dxa"/>
            <w:gridSpan w:val="163"/>
            <w:tcBorders>
              <w:top w:val="nil"/>
            </w:tcBorders>
            <w:vAlign w:val="center"/>
          </w:tcPr>
          <w:p w14:paraId="19C64BB4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1126" w:type="dxa"/>
            <w:gridSpan w:val="41"/>
            <w:tcBorders>
              <w:top w:val="nil"/>
            </w:tcBorders>
            <w:vAlign w:val="center"/>
          </w:tcPr>
          <w:p w14:paraId="6753043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76D5AB4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FE44A35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22ED18F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6" w:type="dxa"/>
            <w:gridSpan w:val="482"/>
            <w:tcBorders>
              <w:top w:val="nil"/>
            </w:tcBorders>
            <w:vAlign w:val="center"/>
          </w:tcPr>
          <w:p w14:paraId="7CE45BAD" w14:textId="77777777" w:rsidR="00681CA0" w:rsidRPr="00F33284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2836" w:type="dxa"/>
            <w:gridSpan w:val="344"/>
            <w:tcBorders>
              <w:top w:val="nil"/>
            </w:tcBorders>
          </w:tcPr>
          <w:p w14:paraId="5F9DFDC6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менее (пиковое</w:t>
            </w:r>
            <w:r w:rsidR="004D4B24" w:rsidRPr="00513929">
              <w:rPr>
                <w:rFonts w:ascii="Arial" w:hAnsi="Arial" w:cs="Arial"/>
              </w:rPr>
              <w:t xml:space="preserve"> зн</w:t>
            </w:r>
            <w:r w:rsidR="004D4B24" w:rsidRPr="00513929">
              <w:rPr>
                <w:rFonts w:ascii="Arial" w:hAnsi="Arial" w:cs="Arial"/>
              </w:rPr>
              <w:t>а</w:t>
            </w:r>
            <w:r w:rsidR="004D4B24" w:rsidRPr="00513929">
              <w:rPr>
                <w:rFonts w:ascii="Arial" w:hAnsi="Arial" w:cs="Arial"/>
              </w:rPr>
              <w:t>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63"/>
            <w:tcBorders>
              <w:top w:val="nil"/>
            </w:tcBorders>
            <w:vAlign w:val="center"/>
          </w:tcPr>
          <w:p w14:paraId="4B1D6D92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126" w:type="dxa"/>
            <w:gridSpan w:val="41"/>
            <w:tcBorders>
              <w:top w:val="nil"/>
            </w:tcBorders>
            <w:vAlign w:val="center"/>
          </w:tcPr>
          <w:p w14:paraId="43014F4F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244C584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09D288A" w14:textId="77777777" w:rsidTr="004068EE">
        <w:trPr>
          <w:cantSplit/>
          <w:trHeight w:val="3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13FF8AA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6" w:type="dxa"/>
            <w:gridSpan w:val="482"/>
          </w:tcPr>
          <w:p w14:paraId="4D75FEE1" w14:textId="77777777" w:rsidR="00681CA0" w:rsidRPr="00F33284" w:rsidRDefault="00681CA0" w:rsidP="00E2187B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836" w:type="dxa"/>
            <w:gridSpan w:val="344"/>
          </w:tcPr>
          <w:p w14:paraId="42BFE703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991" w:type="dxa"/>
            <w:gridSpan w:val="163"/>
          </w:tcPr>
          <w:p w14:paraId="570E3FCC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0,650</w:t>
            </w:r>
          </w:p>
        </w:tc>
        <w:tc>
          <w:tcPr>
            <w:tcW w:w="1126" w:type="dxa"/>
            <w:gridSpan w:val="41"/>
          </w:tcPr>
          <w:p w14:paraId="58B2498D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0,650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4ABC9B4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A4DF585" w14:textId="77777777" w:rsidTr="004068EE">
        <w:trPr>
          <w:cantSplit/>
          <w:trHeight w:val="6321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68290FBF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065017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065017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3FCB22DB" w14:textId="77777777" w:rsidTr="004068EE">
        <w:trPr>
          <w:cantSplit/>
        </w:trPr>
        <w:tc>
          <w:tcPr>
            <w:tcW w:w="10177" w:type="dxa"/>
            <w:gridSpan w:val="1051"/>
          </w:tcPr>
          <w:p w14:paraId="6BD0AEB4" w14:textId="77777777" w:rsidR="00681CA0" w:rsidRPr="00F33284" w:rsidRDefault="006264B7" w:rsidP="00566795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5240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07730E00" w14:textId="77777777" w:rsidTr="004068EE">
        <w:tc>
          <w:tcPr>
            <w:tcW w:w="1624" w:type="dxa"/>
            <w:gridSpan w:val="70"/>
          </w:tcPr>
          <w:p w14:paraId="6F0501F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148" w:type="dxa"/>
            <w:gridSpan w:val="772"/>
          </w:tcPr>
          <w:p w14:paraId="2E28B1AD" w14:textId="77777777" w:rsidR="00681CA0" w:rsidRPr="00513929" w:rsidRDefault="00681CA0" w:rsidP="00B0499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13929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A3510FD" w14:textId="77777777" w:rsidR="00681CA0" w:rsidRPr="00513929" w:rsidRDefault="00681CA0" w:rsidP="00B0499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513929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05" w:type="dxa"/>
            <w:gridSpan w:val="209"/>
            <w:vAlign w:val="center"/>
          </w:tcPr>
          <w:p w14:paraId="10D99D45" w14:textId="77777777" w:rsidR="00681CA0" w:rsidRPr="00513929" w:rsidRDefault="00FA62C7" w:rsidP="00E2187B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с. </w:t>
            </w:r>
            <w:r w:rsidR="00681CA0" w:rsidRPr="00513929">
              <w:rPr>
                <w:rFonts w:ascii="Arial" w:hAnsi="Arial" w:cs="Arial"/>
              </w:rPr>
              <w:t>1</w:t>
            </w:r>
          </w:p>
        </w:tc>
      </w:tr>
      <w:tr w:rsidR="00681CA0" w:rsidRPr="00F33284" w14:paraId="0FF6E81B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3ECD6BC" w14:textId="77777777" w:rsidR="00681CA0" w:rsidRPr="00424349" w:rsidRDefault="00681CA0" w:rsidP="00E2187B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-30-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 xml:space="preserve">13-38/900  </w:t>
            </w:r>
          </w:p>
        </w:tc>
      </w:tr>
      <w:tr w:rsidR="00681CA0" w:rsidRPr="00F33284" w14:paraId="4C5FD599" w14:textId="77777777" w:rsidTr="004068EE">
        <w:trPr>
          <w:cantSplit/>
          <w:trHeight w:val="15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0E330650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66" w:type="dxa"/>
            <w:gridSpan w:val="130"/>
            <w:tcBorders>
              <w:bottom w:val="double" w:sz="4" w:space="0" w:color="auto"/>
            </w:tcBorders>
            <w:vAlign w:val="center"/>
          </w:tcPr>
          <w:p w14:paraId="5685EEDF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59" w:type="dxa"/>
            <w:gridSpan w:val="178"/>
            <w:tcBorders>
              <w:bottom w:val="double" w:sz="4" w:space="0" w:color="auto"/>
            </w:tcBorders>
            <w:vAlign w:val="center"/>
          </w:tcPr>
          <w:p w14:paraId="6B29C99C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882" w:type="dxa"/>
            <w:gridSpan w:val="341"/>
            <w:tcBorders>
              <w:bottom w:val="double" w:sz="4" w:space="0" w:color="auto"/>
            </w:tcBorders>
            <w:vAlign w:val="center"/>
          </w:tcPr>
          <w:p w14:paraId="3D285564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575" w:type="dxa"/>
            <w:gridSpan w:val="177"/>
            <w:tcBorders>
              <w:bottom w:val="double" w:sz="4" w:space="0" w:color="auto"/>
            </w:tcBorders>
            <w:vAlign w:val="center"/>
          </w:tcPr>
          <w:p w14:paraId="4F60B093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117" w:type="dxa"/>
            <w:gridSpan w:val="204"/>
            <w:tcBorders>
              <w:bottom w:val="double" w:sz="4" w:space="0" w:color="auto"/>
            </w:tcBorders>
            <w:vAlign w:val="center"/>
          </w:tcPr>
          <w:p w14:paraId="4B62C9AC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мм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27DFB64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C5C9964" w14:textId="77777777" w:rsidTr="004068EE">
        <w:trPr>
          <w:cantSplit/>
          <w:trHeight w:val="15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13921D5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66" w:type="dxa"/>
            <w:gridSpan w:val="130"/>
            <w:tcBorders>
              <w:top w:val="double" w:sz="4" w:space="0" w:color="auto"/>
            </w:tcBorders>
            <w:vAlign w:val="center"/>
          </w:tcPr>
          <w:p w14:paraId="677C1C0B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</w:t>
            </w:r>
            <w:r w:rsidRPr="00F3328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259" w:type="dxa"/>
            <w:gridSpan w:val="178"/>
            <w:tcBorders>
              <w:top w:val="double" w:sz="4" w:space="0" w:color="auto"/>
            </w:tcBorders>
            <w:vAlign w:val="center"/>
          </w:tcPr>
          <w:p w14:paraId="1F4CCDDB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882" w:type="dxa"/>
            <w:gridSpan w:val="341"/>
            <w:tcBorders>
              <w:top w:val="double" w:sz="4" w:space="0" w:color="auto"/>
            </w:tcBorders>
            <w:vAlign w:val="center"/>
          </w:tcPr>
          <w:p w14:paraId="608207B3" w14:textId="77777777" w:rsidR="00681CA0" w:rsidRPr="00F33284" w:rsidRDefault="004D4B24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предва</w:t>
            </w:r>
            <w:r w:rsidRPr="00F33284">
              <w:rPr>
                <w:rFonts w:ascii="Arial" w:hAnsi="Arial" w:cs="Arial"/>
              </w:rPr>
              <w:t xml:space="preserve">рительного </w:t>
            </w:r>
            <w:r w:rsidR="00681CA0" w:rsidRPr="00F33284">
              <w:rPr>
                <w:rFonts w:ascii="Arial" w:hAnsi="Arial" w:cs="Arial"/>
              </w:rPr>
              <w:t>под</w:t>
            </w:r>
            <w:r w:rsidR="00681CA0" w:rsidRPr="00F33284">
              <w:rPr>
                <w:rFonts w:ascii="Arial" w:hAnsi="Arial" w:cs="Arial"/>
              </w:rPr>
              <w:t>о</w:t>
            </w:r>
            <w:r w:rsidR="00681CA0" w:rsidRPr="00F33284">
              <w:rPr>
                <w:rFonts w:ascii="Arial" w:hAnsi="Arial" w:cs="Arial"/>
              </w:rPr>
              <w:t>грева, низкоомный</w:t>
            </w:r>
          </w:p>
        </w:tc>
        <w:tc>
          <w:tcPr>
            <w:tcW w:w="1575" w:type="dxa"/>
            <w:gridSpan w:val="177"/>
            <w:tcBorders>
              <w:top w:val="double" w:sz="4" w:space="0" w:color="auto"/>
            </w:tcBorders>
            <w:vAlign w:val="center"/>
          </w:tcPr>
          <w:p w14:paraId="776E4041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2117" w:type="dxa"/>
            <w:gridSpan w:val="204"/>
            <w:tcBorders>
              <w:top w:val="double" w:sz="4" w:space="0" w:color="auto"/>
            </w:tcBorders>
            <w:vAlign w:val="center"/>
          </w:tcPr>
          <w:p w14:paraId="5BA402D6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900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3E0DA41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9A69B7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7754A0C" w14:textId="77777777" w:rsidR="00681CA0" w:rsidRPr="00F33284" w:rsidRDefault="00681CA0" w:rsidP="00B0499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CE0AB2D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37A69CF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0DE071D2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767B40B4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  <w:bottom w:val="nil"/>
            </w:tcBorders>
          </w:tcPr>
          <w:p w14:paraId="716E3B2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D80D714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213ACF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3" w:type="dxa"/>
            <w:gridSpan w:val="178"/>
            <w:tcBorders>
              <w:top w:val="nil"/>
            </w:tcBorders>
          </w:tcPr>
          <w:p w14:paraId="07E08FB4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26" w:type="dxa"/>
            <w:gridSpan w:val="450"/>
            <w:tcBorders>
              <w:top w:val="nil"/>
            </w:tcBorders>
          </w:tcPr>
          <w:p w14:paraId="4CF5906E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5" w:type="dxa"/>
            <w:gridSpan w:val="232"/>
            <w:tcBorders>
              <w:top w:val="nil"/>
            </w:tcBorders>
          </w:tcPr>
          <w:p w14:paraId="03B2B3F7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75" w:type="dxa"/>
            <w:gridSpan w:val="170"/>
            <w:tcBorders>
              <w:top w:val="nil"/>
            </w:tcBorders>
          </w:tcPr>
          <w:p w14:paraId="79AEC2B3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4070412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810B2AB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42C7E68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3" w:type="dxa"/>
            <w:gridSpan w:val="178"/>
            <w:tcBorders>
              <w:top w:val="nil"/>
              <w:bottom w:val="double" w:sz="4" w:space="0" w:color="auto"/>
            </w:tcBorders>
          </w:tcPr>
          <w:p w14:paraId="09E438E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29" w:type="dxa"/>
            <w:gridSpan w:val="230"/>
            <w:tcBorders>
              <w:top w:val="nil"/>
              <w:bottom w:val="double" w:sz="4" w:space="0" w:color="auto"/>
            </w:tcBorders>
          </w:tcPr>
          <w:p w14:paraId="136746D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797" w:type="dxa"/>
            <w:gridSpan w:val="220"/>
            <w:tcBorders>
              <w:top w:val="nil"/>
              <w:bottom w:val="double" w:sz="4" w:space="0" w:color="auto"/>
            </w:tcBorders>
          </w:tcPr>
          <w:p w14:paraId="7C16636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820" w:type="dxa"/>
            <w:gridSpan w:val="402"/>
            <w:tcBorders>
              <w:top w:val="nil"/>
              <w:bottom w:val="double" w:sz="4" w:space="0" w:color="auto"/>
            </w:tcBorders>
          </w:tcPr>
          <w:p w14:paraId="01F12FF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1CC9781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0857EE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33A3305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3" w:type="dxa"/>
            <w:gridSpan w:val="178"/>
            <w:tcBorders>
              <w:top w:val="double" w:sz="4" w:space="0" w:color="auto"/>
            </w:tcBorders>
          </w:tcPr>
          <w:p w14:paraId="1681B0B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894,6</w:t>
            </w:r>
          </w:p>
        </w:tc>
        <w:tc>
          <w:tcPr>
            <w:tcW w:w="1929" w:type="dxa"/>
            <w:gridSpan w:val="230"/>
            <w:tcBorders>
              <w:top w:val="double" w:sz="4" w:space="0" w:color="auto"/>
            </w:tcBorders>
          </w:tcPr>
          <w:p w14:paraId="0864A6F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899,3</w:t>
            </w:r>
          </w:p>
        </w:tc>
        <w:tc>
          <w:tcPr>
            <w:tcW w:w="1797" w:type="dxa"/>
            <w:gridSpan w:val="220"/>
            <w:tcBorders>
              <w:top w:val="double" w:sz="4" w:space="0" w:color="auto"/>
            </w:tcBorders>
          </w:tcPr>
          <w:p w14:paraId="1866D0D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901,7</w:t>
            </w:r>
          </w:p>
        </w:tc>
        <w:tc>
          <w:tcPr>
            <w:tcW w:w="1845" w:type="dxa"/>
            <w:gridSpan w:val="232"/>
            <w:tcBorders>
              <w:top w:val="double" w:sz="4" w:space="0" w:color="auto"/>
            </w:tcBorders>
          </w:tcPr>
          <w:p w14:paraId="3B67746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908,8</w:t>
            </w:r>
          </w:p>
        </w:tc>
        <w:tc>
          <w:tcPr>
            <w:tcW w:w="1975" w:type="dxa"/>
            <w:gridSpan w:val="170"/>
            <w:tcBorders>
              <w:top w:val="double" w:sz="4" w:space="0" w:color="auto"/>
            </w:tcBorders>
          </w:tcPr>
          <w:p w14:paraId="0AEA075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4F2744C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8DDBE3D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C620EC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0FBB44" w14:textId="77777777" w:rsidTr="004068EE">
        <w:trPr>
          <w:cantSplit/>
          <w:trHeight w:val="81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5DD7EAB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</w:tcPr>
          <w:p w14:paraId="3F55914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50B24BB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250713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6D900F5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0" w:type="dxa"/>
            <w:gridSpan w:val="14"/>
            <w:tcBorders>
              <w:top w:val="nil"/>
              <w:bottom w:val="double" w:sz="4" w:space="0" w:color="auto"/>
            </w:tcBorders>
            <w:vAlign w:val="center"/>
          </w:tcPr>
          <w:p w14:paraId="4AA9958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32" w:type="dxa"/>
            <w:gridSpan w:val="216"/>
            <w:tcBorders>
              <w:top w:val="nil"/>
              <w:bottom w:val="double" w:sz="4" w:space="0" w:color="auto"/>
            </w:tcBorders>
            <w:vAlign w:val="center"/>
          </w:tcPr>
          <w:p w14:paraId="66DA784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нальная мощность ПРА</w:t>
            </w:r>
            <w:r>
              <w:rPr>
                <w:rFonts w:ascii="Arial" w:hAnsi="Arial" w:cs="Arial"/>
              </w:rPr>
              <w:t>,</w:t>
            </w:r>
          </w:p>
        </w:tc>
        <w:tc>
          <w:tcPr>
            <w:tcW w:w="1441" w:type="dxa"/>
            <w:gridSpan w:val="133"/>
            <w:tcBorders>
              <w:top w:val="nil"/>
              <w:bottom w:val="double" w:sz="4" w:space="0" w:color="auto"/>
            </w:tcBorders>
            <w:vAlign w:val="center"/>
          </w:tcPr>
          <w:p w14:paraId="6644BE30" w14:textId="77777777" w:rsidR="00681CA0" w:rsidRPr="00513929" w:rsidRDefault="001F678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значение напряж</w:t>
            </w:r>
            <w:r w:rsidRPr="00513929">
              <w:rPr>
                <w:rFonts w:ascii="Arial" w:hAnsi="Arial" w:cs="Arial"/>
              </w:rPr>
              <w:t>е</w:t>
            </w:r>
            <w:r w:rsidRPr="00513929">
              <w:rPr>
                <w:rFonts w:ascii="Arial" w:hAnsi="Arial" w:cs="Arial"/>
              </w:rPr>
              <w:t>ния</w:t>
            </w:r>
            <w:r w:rsidR="00681CA0" w:rsidRPr="00513929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83" w:type="dxa"/>
            <w:gridSpan w:val="139"/>
            <w:tcBorders>
              <w:top w:val="nil"/>
              <w:bottom w:val="double" w:sz="4" w:space="0" w:color="auto"/>
            </w:tcBorders>
            <w:vAlign w:val="center"/>
          </w:tcPr>
          <w:p w14:paraId="76413072" w14:textId="77777777" w:rsidR="00681CA0" w:rsidRPr="00513929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Расст</w:t>
            </w:r>
            <w:r w:rsidRPr="00513929">
              <w:rPr>
                <w:rFonts w:ascii="Arial" w:hAnsi="Arial" w:cs="Arial"/>
              </w:rPr>
              <w:t>о</w:t>
            </w:r>
            <w:r w:rsidRPr="00513929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444" w:type="dxa"/>
            <w:gridSpan w:val="198"/>
            <w:tcBorders>
              <w:top w:val="nil"/>
              <w:bottom w:val="double" w:sz="4" w:space="0" w:color="auto"/>
            </w:tcBorders>
            <w:vAlign w:val="center"/>
          </w:tcPr>
          <w:p w14:paraId="3DEC6CAA" w14:textId="77777777" w:rsidR="00681CA0" w:rsidRPr="00513929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</w:t>
            </w:r>
            <w:r w:rsidRPr="00513929">
              <w:rPr>
                <w:rFonts w:ascii="Arial" w:hAnsi="Arial" w:cs="Arial"/>
              </w:rPr>
              <w:t>е</w:t>
            </w:r>
            <w:r w:rsidRPr="00513929">
              <w:rPr>
                <w:rFonts w:ascii="Arial" w:hAnsi="Arial" w:cs="Arial"/>
              </w:rPr>
              <w:t>ние на к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тоде (де</w:t>
            </w:r>
            <w:r w:rsidRPr="00513929">
              <w:rPr>
                <w:rFonts w:ascii="Arial" w:hAnsi="Arial" w:cs="Arial"/>
              </w:rPr>
              <w:t>й</w:t>
            </w:r>
            <w:r w:rsidRPr="00513929">
              <w:rPr>
                <w:rFonts w:ascii="Arial" w:hAnsi="Arial" w:cs="Arial"/>
              </w:rPr>
              <w:t>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), В</w:t>
            </w:r>
          </w:p>
        </w:tc>
        <w:tc>
          <w:tcPr>
            <w:tcW w:w="1605" w:type="dxa"/>
            <w:gridSpan w:val="234"/>
            <w:tcBorders>
              <w:top w:val="nil"/>
              <w:bottom w:val="double" w:sz="4" w:space="0" w:color="auto"/>
            </w:tcBorders>
            <w:vAlign w:val="center"/>
          </w:tcPr>
          <w:p w14:paraId="32119B49" w14:textId="77777777" w:rsidR="00681CA0" w:rsidRPr="00513929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холостого хода (де</w:t>
            </w:r>
            <w:r w:rsidRPr="00513929">
              <w:rPr>
                <w:rFonts w:ascii="Arial" w:hAnsi="Arial" w:cs="Arial"/>
              </w:rPr>
              <w:t>й</w:t>
            </w:r>
            <w:r w:rsidRPr="00513929">
              <w:rPr>
                <w:rFonts w:ascii="Arial" w:hAnsi="Arial" w:cs="Arial"/>
              </w:rPr>
              <w:t>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), В</w:t>
            </w:r>
          </w:p>
        </w:tc>
        <w:tc>
          <w:tcPr>
            <w:tcW w:w="1714" w:type="dxa"/>
            <w:gridSpan w:val="96"/>
            <w:tcBorders>
              <w:top w:val="nil"/>
              <w:bottom w:val="double" w:sz="4" w:space="0" w:color="auto"/>
            </w:tcBorders>
            <w:vAlign w:val="center"/>
          </w:tcPr>
          <w:p w14:paraId="687F1E1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заж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6FB1C7F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0F0961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</w:tcBorders>
          </w:tcPr>
          <w:p w14:paraId="3314572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gridSpan w:val="14"/>
            <w:tcBorders>
              <w:top w:val="double" w:sz="4" w:space="0" w:color="auto"/>
              <w:bottom w:val="nil"/>
            </w:tcBorders>
            <w:vAlign w:val="center"/>
          </w:tcPr>
          <w:p w14:paraId="2E61070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32" w:type="dxa"/>
            <w:gridSpan w:val="216"/>
            <w:tcBorders>
              <w:top w:val="double" w:sz="4" w:space="0" w:color="auto"/>
              <w:bottom w:val="nil"/>
            </w:tcBorders>
            <w:vAlign w:val="center"/>
          </w:tcPr>
          <w:p w14:paraId="5B58764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</w:t>
            </w:r>
          </w:p>
        </w:tc>
        <w:tc>
          <w:tcPr>
            <w:tcW w:w="1441" w:type="dxa"/>
            <w:gridSpan w:val="133"/>
            <w:tcBorders>
              <w:top w:val="double" w:sz="4" w:space="0" w:color="auto"/>
              <w:bottom w:val="nil"/>
            </w:tcBorders>
            <w:vAlign w:val="center"/>
          </w:tcPr>
          <w:p w14:paraId="6BBE8BF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83" w:type="dxa"/>
            <w:gridSpan w:val="139"/>
            <w:tcBorders>
              <w:top w:val="double" w:sz="4" w:space="0" w:color="auto"/>
              <w:bottom w:val="nil"/>
            </w:tcBorders>
            <w:vAlign w:val="center"/>
          </w:tcPr>
          <w:p w14:paraId="080C341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444" w:type="dxa"/>
            <w:gridSpan w:val="198"/>
            <w:tcBorders>
              <w:top w:val="double" w:sz="4" w:space="0" w:color="auto"/>
              <w:bottom w:val="nil"/>
            </w:tcBorders>
            <w:vAlign w:val="center"/>
          </w:tcPr>
          <w:p w14:paraId="5737E49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605" w:type="dxa"/>
            <w:gridSpan w:val="234"/>
            <w:tcBorders>
              <w:top w:val="double" w:sz="4" w:space="0" w:color="auto"/>
              <w:bottom w:val="nil"/>
            </w:tcBorders>
            <w:vAlign w:val="center"/>
          </w:tcPr>
          <w:p w14:paraId="164A886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714" w:type="dxa"/>
            <w:gridSpan w:val="96"/>
            <w:tcBorders>
              <w:top w:val="double" w:sz="4" w:space="0" w:color="auto"/>
              <w:bottom w:val="nil"/>
            </w:tcBorders>
            <w:vAlign w:val="center"/>
          </w:tcPr>
          <w:p w14:paraId="446056D9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5"/>
            <w:vMerge/>
            <w:tcBorders>
              <w:top w:val="nil"/>
            </w:tcBorders>
          </w:tcPr>
          <w:p w14:paraId="3EF0A4D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C065BCA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top w:val="nil"/>
              <w:bottom w:val="nil"/>
            </w:tcBorders>
          </w:tcPr>
          <w:p w14:paraId="18B9A20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0" w:type="dxa"/>
            <w:gridSpan w:val="14"/>
            <w:vAlign w:val="center"/>
          </w:tcPr>
          <w:p w14:paraId="2488D11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32" w:type="dxa"/>
            <w:gridSpan w:val="216"/>
            <w:vAlign w:val="center"/>
          </w:tcPr>
          <w:p w14:paraId="2FC91E57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</w:t>
            </w:r>
          </w:p>
        </w:tc>
        <w:tc>
          <w:tcPr>
            <w:tcW w:w="1441" w:type="dxa"/>
            <w:gridSpan w:val="133"/>
            <w:vAlign w:val="center"/>
          </w:tcPr>
          <w:p w14:paraId="519DCD0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83" w:type="dxa"/>
            <w:gridSpan w:val="139"/>
            <w:vAlign w:val="center"/>
          </w:tcPr>
          <w:p w14:paraId="2DCFE5E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444" w:type="dxa"/>
            <w:gridSpan w:val="198"/>
            <w:vAlign w:val="center"/>
          </w:tcPr>
          <w:p w14:paraId="1BB2BC2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605" w:type="dxa"/>
            <w:gridSpan w:val="234"/>
            <w:vAlign w:val="center"/>
          </w:tcPr>
          <w:p w14:paraId="32E84490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714" w:type="dxa"/>
            <w:gridSpan w:val="96"/>
            <w:vAlign w:val="center"/>
          </w:tcPr>
          <w:p w14:paraId="139B047C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5"/>
            <w:vMerge/>
            <w:tcBorders>
              <w:top w:val="nil"/>
              <w:bottom w:val="nil"/>
            </w:tcBorders>
          </w:tcPr>
          <w:p w14:paraId="3D07B70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C4BBB6A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AFC4E11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047AF04" w14:textId="77777777" w:rsidTr="004068EE">
        <w:trPr>
          <w:cantSplit/>
          <w:trHeight w:val="79"/>
        </w:trPr>
        <w:tc>
          <w:tcPr>
            <w:tcW w:w="390" w:type="dxa"/>
            <w:gridSpan w:val="16"/>
            <w:vMerge w:val="restart"/>
            <w:tcBorders>
              <w:top w:val="nil"/>
            </w:tcBorders>
          </w:tcPr>
          <w:p w14:paraId="1061B82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0FE2D0E4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8" w:type="dxa"/>
            <w:gridSpan w:val="5"/>
            <w:tcBorders>
              <w:top w:val="nil"/>
            </w:tcBorders>
          </w:tcPr>
          <w:p w14:paraId="0B74860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47CB378" w14:textId="77777777" w:rsidTr="004068EE">
        <w:trPr>
          <w:cantSplit/>
          <w:trHeight w:val="81"/>
        </w:trPr>
        <w:tc>
          <w:tcPr>
            <w:tcW w:w="390" w:type="dxa"/>
            <w:gridSpan w:val="16"/>
            <w:vMerge/>
          </w:tcPr>
          <w:p w14:paraId="2911DD75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17" w:type="dxa"/>
            <w:gridSpan w:val="115"/>
            <w:vMerge w:val="restart"/>
            <w:vAlign w:val="center"/>
          </w:tcPr>
          <w:p w14:paraId="2D69A367" w14:textId="77777777" w:rsidR="00681CA0" w:rsidRPr="00F33284" w:rsidRDefault="00681CA0" w:rsidP="00EB1EAE">
            <w:pPr>
              <w:spacing w:after="0" w:line="240" w:lineRule="auto"/>
              <w:ind w:right="-42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Метод исп</w:t>
            </w:r>
            <w:r w:rsidRPr="00F33284">
              <w:rPr>
                <w:rFonts w:ascii="Arial" w:hAnsi="Arial" w:cs="Arial"/>
              </w:rPr>
              <w:t>ы</w:t>
            </w:r>
            <w:r w:rsidRPr="00F33284">
              <w:rPr>
                <w:rFonts w:ascii="Arial" w:hAnsi="Arial" w:cs="Arial"/>
              </w:rPr>
              <w:t xml:space="preserve">тания </w:t>
            </w:r>
            <w:r>
              <w:rPr>
                <w:rFonts w:ascii="Arial" w:hAnsi="Arial" w:cs="Arial"/>
              </w:rPr>
              <w:t>(</w:t>
            </w:r>
            <w:r w:rsidR="00EB1EAE">
              <w:rPr>
                <w:rFonts w:ascii="Arial" w:hAnsi="Arial" w:cs="Arial"/>
              </w:rPr>
              <w:t>п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ложение</w:t>
            </w:r>
            <w:r>
              <w:rPr>
                <w:rFonts w:ascii="Arial" w:hAnsi="Arial" w:cs="Arial"/>
              </w:rPr>
              <w:t xml:space="preserve"> </w:t>
            </w:r>
            <w:r w:rsidR="0071697F">
              <w:rPr>
                <w:rFonts w:ascii="Arial" w:hAnsi="Arial" w:cs="Arial"/>
                <w:lang w:val="en-US"/>
              </w:rPr>
              <w:t>B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90" w:type="dxa"/>
            <w:gridSpan w:val="143"/>
            <w:vMerge w:val="restart"/>
            <w:vAlign w:val="center"/>
          </w:tcPr>
          <w:p w14:paraId="48AE6E59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Ч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стота, Гц</w:t>
            </w:r>
          </w:p>
        </w:tc>
        <w:tc>
          <w:tcPr>
            <w:tcW w:w="1292" w:type="dxa"/>
            <w:gridSpan w:val="112"/>
            <w:vMerge w:val="restart"/>
            <w:vAlign w:val="center"/>
          </w:tcPr>
          <w:p w14:paraId="66CC348E" w14:textId="77777777" w:rsidR="00681CA0" w:rsidRPr="00513929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</w:t>
            </w:r>
            <w:r w:rsidRPr="00513929">
              <w:rPr>
                <w:rFonts w:ascii="Arial" w:hAnsi="Arial" w:cs="Arial"/>
              </w:rPr>
              <w:t>т</w:t>
            </w:r>
            <w:r w:rsidRPr="00513929">
              <w:rPr>
                <w:rFonts w:ascii="Arial" w:hAnsi="Arial" w:cs="Arial"/>
              </w:rPr>
              <w:t>ное зн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чение мощн</w:t>
            </w:r>
            <w:r w:rsidRPr="00513929">
              <w:rPr>
                <w:rFonts w:ascii="Arial" w:hAnsi="Arial" w:cs="Arial"/>
              </w:rPr>
              <w:t>о</w:t>
            </w:r>
            <w:r w:rsidRPr="00513929">
              <w:rPr>
                <w:rFonts w:ascii="Arial" w:hAnsi="Arial" w:cs="Arial"/>
              </w:rPr>
              <w:t>сти, Вт</w:t>
            </w:r>
          </w:p>
        </w:tc>
        <w:tc>
          <w:tcPr>
            <w:tcW w:w="4207" w:type="dxa"/>
            <w:gridSpan w:val="576"/>
            <w:vAlign w:val="center"/>
          </w:tcPr>
          <w:p w14:paraId="43091ED3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593" w:type="dxa"/>
            <w:gridSpan w:val="84"/>
            <w:vMerge w:val="restart"/>
            <w:vAlign w:val="center"/>
          </w:tcPr>
          <w:p w14:paraId="4FF06C6D" w14:textId="77777777" w:rsidR="00681CA0" w:rsidRPr="00513929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 значение т</w:t>
            </w:r>
            <w:r w:rsidRPr="00513929">
              <w:rPr>
                <w:rFonts w:ascii="Arial" w:hAnsi="Arial" w:cs="Arial"/>
              </w:rPr>
              <w:t>о</w:t>
            </w:r>
            <w:r w:rsidRPr="00513929">
              <w:rPr>
                <w:rFonts w:ascii="Arial" w:hAnsi="Arial" w:cs="Arial"/>
              </w:rPr>
              <w:t>ка лампы, А</w:t>
            </w:r>
          </w:p>
        </w:tc>
        <w:tc>
          <w:tcPr>
            <w:tcW w:w="288" w:type="dxa"/>
            <w:gridSpan w:val="5"/>
            <w:vMerge w:val="restart"/>
          </w:tcPr>
          <w:p w14:paraId="557C8164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D32DC7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EFDC9C6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17" w:type="dxa"/>
            <w:gridSpan w:val="11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932A033" w14:textId="77777777" w:rsidR="00681CA0" w:rsidRPr="00F33284" w:rsidRDefault="00681CA0" w:rsidP="002219FA">
            <w:pPr>
              <w:spacing w:after="0" w:line="240" w:lineRule="auto"/>
              <w:ind w:right="-42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dxa"/>
            <w:gridSpan w:val="14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6389441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92" w:type="dxa"/>
            <w:gridSpan w:val="11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39C3F48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43" w:type="dxa"/>
            <w:gridSpan w:val="177"/>
            <w:tcBorders>
              <w:top w:val="nil"/>
              <w:bottom w:val="double" w:sz="4" w:space="0" w:color="auto"/>
            </w:tcBorders>
            <w:vAlign w:val="center"/>
          </w:tcPr>
          <w:p w14:paraId="0C347371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13929">
              <w:rPr>
                <w:rFonts w:ascii="Arial" w:hAnsi="Arial" w:cs="Arial"/>
                <w:lang w:val="sr-Cyrl-CS"/>
              </w:rPr>
              <w:t>Расчетное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="004D4B24" w:rsidRPr="00513929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575" w:type="dxa"/>
            <w:gridSpan w:val="195"/>
            <w:tcBorders>
              <w:top w:val="nil"/>
              <w:bottom w:val="double" w:sz="4" w:space="0" w:color="auto"/>
            </w:tcBorders>
            <w:vAlign w:val="center"/>
          </w:tcPr>
          <w:p w14:paraId="533D7810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13929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9" w:type="dxa"/>
            <w:gridSpan w:val="204"/>
            <w:tcBorders>
              <w:top w:val="nil"/>
              <w:bottom w:val="double" w:sz="4" w:space="0" w:color="auto"/>
            </w:tcBorders>
            <w:vAlign w:val="center"/>
          </w:tcPr>
          <w:p w14:paraId="7833D89F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13929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593" w:type="dxa"/>
            <w:gridSpan w:val="84"/>
            <w:vMerge/>
            <w:tcBorders>
              <w:bottom w:val="double" w:sz="4" w:space="0" w:color="auto"/>
            </w:tcBorders>
            <w:vAlign w:val="center"/>
          </w:tcPr>
          <w:p w14:paraId="780A51A8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5"/>
            <w:vMerge/>
          </w:tcPr>
          <w:p w14:paraId="3EEB8AA6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AA2916F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33FC898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17" w:type="dxa"/>
            <w:gridSpan w:val="115"/>
            <w:tcBorders>
              <w:top w:val="double" w:sz="4" w:space="0" w:color="auto"/>
              <w:bottom w:val="nil"/>
            </w:tcBorders>
            <w:vAlign w:val="center"/>
          </w:tcPr>
          <w:p w14:paraId="50FF5EA3" w14:textId="77777777" w:rsidR="00681CA0" w:rsidRPr="00F33284" w:rsidRDefault="0071697F" w:rsidP="002219FA">
            <w:pPr>
              <w:spacing w:after="0" w:line="240" w:lineRule="auto"/>
              <w:ind w:right="-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890" w:type="dxa"/>
            <w:gridSpan w:val="143"/>
            <w:tcBorders>
              <w:top w:val="double" w:sz="4" w:space="0" w:color="auto"/>
              <w:bottom w:val="nil"/>
            </w:tcBorders>
            <w:vAlign w:val="center"/>
          </w:tcPr>
          <w:p w14:paraId="6FDE70DF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50</w:t>
            </w:r>
          </w:p>
        </w:tc>
        <w:tc>
          <w:tcPr>
            <w:tcW w:w="1292" w:type="dxa"/>
            <w:gridSpan w:val="112"/>
            <w:tcBorders>
              <w:top w:val="double" w:sz="4" w:space="0" w:color="auto"/>
              <w:bottom w:val="nil"/>
            </w:tcBorders>
            <w:vAlign w:val="center"/>
          </w:tcPr>
          <w:p w14:paraId="439D1D2A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29,5</w:t>
            </w:r>
          </w:p>
        </w:tc>
        <w:tc>
          <w:tcPr>
            <w:tcW w:w="1343" w:type="dxa"/>
            <w:gridSpan w:val="177"/>
            <w:tcBorders>
              <w:top w:val="double" w:sz="4" w:space="0" w:color="auto"/>
              <w:bottom w:val="nil"/>
            </w:tcBorders>
            <w:vAlign w:val="center"/>
          </w:tcPr>
          <w:p w14:paraId="7D749B5D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81</w:t>
            </w:r>
          </w:p>
        </w:tc>
        <w:tc>
          <w:tcPr>
            <w:tcW w:w="1575" w:type="dxa"/>
            <w:gridSpan w:val="195"/>
            <w:tcBorders>
              <w:top w:val="double" w:sz="4" w:space="0" w:color="auto"/>
              <w:bottom w:val="nil"/>
            </w:tcBorders>
            <w:vAlign w:val="center"/>
          </w:tcPr>
          <w:p w14:paraId="7D792715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71</w:t>
            </w:r>
          </w:p>
        </w:tc>
        <w:tc>
          <w:tcPr>
            <w:tcW w:w="1289" w:type="dxa"/>
            <w:gridSpan w:val="204"/>
            <w:tcBorders>
              <w:top w:val="double" w:sz="4" w:space="0" w:color="auto"/>
              <w:bottom w:val="nil"/>
            </w:tcBorders>
            <w:vAlign w:val="center"/>
          </w:tcPr>
          <w:p w14:paraId="2BDD4AD7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91</w:t>
            </w:r>
          </w:p>
        </w:tc>
        <w:tc>
          <w:tcPr>
            <w:tcW w:w="1593" w:type="dxa"/>
            <w:gridSpan w:val="84"/>
            <w:tcBorders>
              <w:top w:val="double" w:sz="4" w:space="0" w:color="auto"/>
              <w:bottom w:val="nil"/>
            </w:tcBorders>
            <w:vAlign w:val="center"/>
          </w:tcPr>
          <w:p w14:paraId="638CD778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0,405</w:t>
            </w:r>
          </w:p>
        </w:tc>
        <w:tc>
          <w:tcPr>
            <w:tcW w:w="288" w:type="dxa"/>
            <w:gridSpan w:val="5"/>
            <w:vMerge/>
          </w:tcPr>
          <w:p w14:paraId="2D330DBB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46953C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9B20246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17" w:type="dxa"/>
            <w:gridSpan w:val="115"/>
            <w:vAlign w:val="center"/>
          </w:tcPr>
          <w:p w14:paraId="6D0E250C" w14:textId="77777777" w:rsidR="00681CA0" w:rsidRPr="00F33284" w:rsidRDefault="0071697F" w:rsidP="002219FA">
            <w:pPr>
              <w:spacing w:after="0" w:line="240" w:lineRule="auto"/>
              <w:ind w:right="-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890" w:type="dxa"/>
            <w:gridSpan w:val="143"/>
            <w:vAlign w:val="center"/>
          </w:tcPr>
          <w:p w14:paraId="52B03398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60</w:t>
            </w:r>
          </w:p>
        </w:tc>
        <w:tc>
          <w:tcPr>
            <w:tcW w:w="1292" w:type="dxa"/>
            <w:gridSpan w:val="112"/>
            <w:vAlign w:val="center"/>
          </w:tcPr>
          <w:p w14:paraId="4CB84056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31,5</w:t>
            </w:r>
          </w:p>
        </w:tc>
        <w:tc>
          <w:tcPr>
            <w:tcW w:w="1343" w:type="dxa"/>
            <w:gridSpan w:val="177"/>
            <w:vAlign w:val="center"/>
          </w:tcPr>
          <w:p w14:paraId="5388EF38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78</w:t>
            </w:r>
          </w:p>
        </w:tc>
        <w:tc>
          <w:tcPr>
            <w:tcW w:w="1575" w:type="dxa"/>
            <w:gridSpan w:val="195"/>
            <w:vAlign w:val="center"/>
          </w:tcPr>
          <w:p w14:paraId="474E183A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70</w:t>
            </w:r>
          </w:p>
        </w:tc>
        <w:tc>
          <w:tcPr>
            <w:tcW w:w="1289" w:type="dxa"/>
            <w:gridSpan w:val="204"/>
            <w:vAlign w:val="center"/>
          </w:tcPr>
          <w:p w14:paraId="1A043D98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86</w:t>
            </w:r>
          </w:p>
        </w:tc>
        <w:tc>
          <w:tcPr>
            <w:tcW w:w="1593" w:type="dxa"/>
            <w:gridSpan w:val="84"/>
            <w:vAlign w:val="center"/>
          </w:tcPr>
          <w:p w14:paraId="2FBB9F80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0,435</w:t>
            </w:r>
          </w:p>
        </w:tc>
        <w:tc>
          <w:tcPr>
            <w:tcW w:w="288" w:type="dxa"/>
            <w:gridSpan w:val="5"/>
            <w:vMerge/>
          </w:tcPr>
          <w:p w14:paraId="4BE2BC94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0D6B24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7BEF2B8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17" w:type="dxa"/>
            <w:gridSpan w:val="115"/>
            <w:vAlign w:val="center"/>
          </w:tcPr>
          <w:p w14:paraId="2372745B" w14:textId="77777777" w:rsidR="00681CA0" w:rsidRPr="00F33284" w:rsidRDefault="0071697F" w:rsidP="002219FA">
            <w:pPr>
              <w:spacing w:after="0" w:line="240" w:lineRule="auto"/>
              <w:ind w:right="-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.2</w:t>
            </w:r>
          </w:p>
        </w:tc>
        <w:tc>
          <w:tcPr>
            <w:tcW w:w="890" w:type="dxa"/>
            <w:gridSpan w:val="143"/>
            <w:vAlign w:val="center"/>
          </w:tcPr>
          <w:p w14:paraId="78E69608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292" w:type="dxa"/>
            <w:gridSpan w:val="112"/>
            <w:vAlign w:val="center"/>
          </w:tcPr>
          <w:p w14:paraId="41169BFB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32,5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1343" w:type="dxa"/>
            <w:gridSpan w:val="177"/>
            <w:vAlign w:val="center"/>
          </w:tcPr>
          <w:p w14:paraId="1B6AB564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77</w:t>
            </w:r>
          </w:p>
        </w:tc>
        <w:tc>
          <w:tcPr>
            <w:tcW w:w="1575" w:type="dxa"/>
            <w:gridSpan w:val="195"/>
            <w:vAlign w:val="center"/>
          </w:tcPr>
          <w:p w14:paraId="67BD828F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69</w:t>
            </w:r>
          </w:p>
        </w:tc>
        <w:tc>
          <w:tcPr>
            <w:tcW w:w="1289" w:type="dxa"/>
            <w:gridSpan w:val="204"/>
            <w:vAlign w:val="center"/>
          </w:tcPr>
          <w:p w14:paraId="6C46A1DB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85</w:t>
            </w:r>
          </w:p>
        </w:tc>
        <w:tc>
          <w:tcPr>
            <w:tcW w:w="1593" w:type="dxa"/>
            <w:gridSpan w:val="84"/>
            <w:vAlign w:val="center"/>
          </w:tcPr>
          <w:p w14:paraId="6CBC3CB3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288" w:type="dxa"/>
            <w:gridSpan w:val="5"/>
            <w:vMerge/>
          </w:tcPr>
          <w:p w14:paraId="0C719FD5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EF57507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3D4503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  <w:tcBorders>
              <w:bottom w:val="single" w:sz="4" w:space="0" w:color="auto"/>
            </w:tcBorders>
            <w:vAlign w:val="center"/>
          </w:tcPr>
          <w:p w14:paraId="63155B6A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E2187B">
              <w:rPr>
                <w:rFonts w:ascii="Arial" w:hAnsi="Arial" w:cs="Arial"/>
                <w:sz w:val="20"/>
                <w:szCs w:val="20"/>
              </w:rPr>
              <w:t>* Включает около 2 Вт для дополнительного подогрева катодов при 3,6 В на каждом катоде.</w:t>
            </w:r>
          </w:p>
        </w:tc>
        <w:tc>
          <w:tcPr>
            <w:tcW w:w="288" w:type="dxa"/>
            <w:gridSpan w:val="5"/>
            <w:vMerge/>
          </w:tcPr>
          <w:p w14:paraId="4560D5C3" w14:textId="77777777" w:rsidR="00681CA0" w:rsidRPr="00E2187B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8A43705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right w:val="nil"/>
            </w:tcBorders>
          </w:tcPr>
          <w:p w14:paraId="1997698F" w14:textId="77777777" w:rsidR="00681CA0" w:rsidRPr="00E2187B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  <w:tcBorders>
              <w:left w:val="nil"/>
              <w:right w:val="nil"/>
            </w:tcBorders>
          </w:tcPr>
          <w:p w14:paraId="60B94885" w14:textId="77777777" w:rsidR="00681CA0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  <w:p w14:paraId="3F2011A6" w14:textId="77777777" w:rsidR="00681CA0" w:rsidRPr="009E3510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513929">
              <w:rPr>
                <w:rFonts w:ascii="Arial" w:hAnsi="Arial" w:cs="Arial"/>
              </w:rPr>
              <w:t xml:space="preserve"> </w:t>
            </w:r>
            <w:r w:rsidR="00F94339" w:rsidRPr="00513929">
              <w:rPr>
                <w:rFonts w:ascii="Arial" w:hAnsi="Arial" w:cs="Arial"/>
              </w:rPr>
              <w:t xml:space="preserve">в соответствии </w:t>
            </w:r>
            <w:r w:rsidR="00F94339" w:rsidRPr="009E3510">
              <w:rPr>
                <w:rFonts w:ascii="Arial" w:hAnsi="Arial" w:cs="Arial"/>
              </w:rPr>
              <w:t xml:space="preserve">с </w:t>
            </w:r>
            <w:r w:rsidR="00F94339" w:rsidRPr="009E3510">
              <w:rPr>
                <w:rFonts w:ascii="Arial" w:hAnsi="Arial" w:cs="Arial"/>
                <w:lang w:val="en-US"/>
              </w:rPr>
              <w:t>D</w:t>
            </w:r>
            <w:r w:rsidR="00F94339" w:rsidRPr="009E3510">
              <w:rPr>
                <w:rFonts w:ascii="Arial" w:hAnsi="Arial" w:cs="Arial"/>
              </w:rPr>
              <w:t xml:space="preserve">.2 (приложение </w:t>
            </w:r>
            <w:r w:rsidR="00F94339" w:rsidRPr="009E3510">
              <w:rPr>
                <w:rFonts w:ascii="Arial" w:hAnsi="Arial" w:cs="Arial"/>
                <w:lang w:val="en-US"/>
              </w:rPr>
              <w:t>D</w:t>
            </w:r>
            <w:r w:rsidR="00F94339" w:rsidRPr="009E3510">
              <w:rPr>
                <w:rFonts w:ascii="Arial" w:hAnsi="Arial" w:cs="Arial"/>
              </w:rPr>
              <w:t>)</w:t>
            </w:r>
            <w:r w:rsidR="00681CA0" w:rsidRPr="009E3510">
              <w:rPr>
                <w:rFonts w:ascii="Arial" w:hAnsi="Arial" w:cs="Arial"/>
              </w:rPr>
              <w:t>.</w:t>
            </w:r>
          </w:p>
          <w:p w14:paraId="4C51E66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5"/>
            <w:vMerge/>
            <w:tcBorders>
              <w:left w:val="nil"/>
            </w:tcBorders>
          </w:tcPr>
          <w:p w14:paraId="7D00896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25C3941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6EDF855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100C5D17" w14:textId="77777777" w:rsidR="00681CA0" w:rsidRPr="00E2187B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E2187B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8" w:type="dxa"/>
            <w:gridSpan w:val="5"/>
            <w:vMerge/>
          </w:tcPr>
          <w:p w14:paraId="455BEB3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45EEAF0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570D785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42" w:type="dxa"/>
            <w:gridSpan w:val="149"/>
            <w:vMerge w:val="restart"/>
            <w:vAlign w:val="center"/>
          </w:tcPr>
          <w:p w14:paraId="3ACF441A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3300" w:type="dxa"/>
            <w:gridSpan w:val="398"/>
            <w:vMerge w:val="restart"/>
            <w:vAlign w:val="center"/>
          </w:tcPr>
          <w:p w14:paraId="3C747BC0" w14:textId="77777777" w:rsidR="00681CA0" w:rsidRPr="00513929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Испытательное напряжение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), В</w:t>
            </w:r>
          </w:p>
        </w:tc>
        <w:tc>
          <w:tcPr>
            <w:tcW w:w="4457" w:type="dxa"/>
            <w:gridSpan w:val="483"/>
            <w:vAlign w:val="center"/>
          </w:tcPr>
          <w:p w14:paraId="5BBC5A94" w14:textId="77777777" w:rsidR="00681CA0" w:rsidRPr="00513929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8" w:type="dxa"/>
            <w:gridSpan w:val="5"/>
            <w:vMerge/>
          </w:tcPr>
          <w:p w14:paraId="63EBB3D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1D72879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</w:tcPr>
          <w:p w14:paraId="2867DCF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42" w:type="dxa"/>
            <w:gridSpan w:val="149"/>
            <w:vMerge/>
            <w:tcBorders>
              <w:bottom w:val="double" w:sz="4" w:space="0" w:color="auto"/>
            </w:tcBorders>
            <w:vAlign w:val="center"/>
          </w:tcPr>
          <w:p w14:paraId="3395D404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00" w:type="dxa"/>
            <w:gridSpan w:val="398"/>
            <w:vMerge/>
            <w:tcBorders>
              <w:bottom w:val="double" w:sz="4" w:space="0" w:color="auto"/>
            </w:tcBorders>
            <w:vAlign w:val="center"/>
          </w:tcPr>
          <w:p w14:paraId="15F36BD5" w14:textId="77777777" w:rsidR="00681CA0" w:rsidRPr="00513929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28" w:type="dxa"/>
            <w:gridSpan w:val="297"/>
            <w:tcBorders>
              <w:bottom w:val="double" w:sz="4" w:space="0" w:color="auto"/>
            </w:tcBorders>
            <w:vAlign w:val="center"/>
          </w:tcPr>
          <w:p w14:paraId="367C7DB5" w14:textId="77777777" w:rsidR="00681CA0" w:rsidRPr="00513929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029" w:type="dxa"/>
            <w:gridSpan w:val="186"/>
            <w:tcBorders>
              <w:bottom w:val="double" w:sz="4" w:space="0" w:color="auto"/>
            </w:tcBorders>
            <w:vAlign w:val="center"/>
          </w:tcPr>
          <w:p w14:paraId="60EF4C7D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8" w:type="dxa"/>
            <w:gridSpan w:val="5"/>
            <w:vMerge/>
          </w:tcPr>
          <w:p w14:paraId="5756390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9CB18A6" w14:textId="77777777" w:rsidTr="004068EE">
        <w:trPr>
          <w:cantSplit/>
          <w:trHeight w:val="79"/>
        </w:trPr>
        <w:tc>
          <w:tcPr>
            <w:tcW w:w="390" w:type="dxa"/>
            <w:gridSpan w:val="16"/>
            <w:vMerge/>
            <w:tcBorders>
              <w:bottom w:val="nil"/>
            </w:tcBorders>
          </w:tcPr>
          <w:p w14:paraId="56387CC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42" w:type="dxa"/>
            <w:gridSpan w:val="149"/>
            <w:tcBorders>
              <w:top w:val="double" w:sz="4" w:space="0" w:color="auto"/>
            </w:tcBorders>
            <w:vAlign w:val="center"/>
          </w:tcPr>
          <w:p w14:paraId="5016C6F0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3300" w:type="dxa"/>
            <w:gridSpan w:val="398"/>
            <w:tcBorders>
              <w:top w:val="double" w:sz="4" w:space="0" w:color="auto"/>
            </w:tcBorders>
            <w:vAlign w:val="center"/>
          </w:tcPr>
          <w:p w14:paraId="14DAC254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3,6</w:t>
            </w:r>
          </w:p>
        </w:tc>
        <w:tc>
          <w:tcPr>
            <w:tcW w:w="2428" w:type="dxa"/>
            <w:gridSpan w:val="297"/>
            <w:tcBorders>
              <w:top w:val="double" w:sz="4" w:space="0" w:color="auto"/>
            </w:tcBorders>
            <w:vAlign w:val="center"/>
          </w:tcPr>
          <w:p w14:paraId="275DBB87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029" w:type="dxa"/>
            <w:gridSpan w:val="186"/>
            <w:tcBorders>
              <w:top w:val="double" w:sz="4" w:space="0" w:color="auto"/>
            </w:tcBorders>
            <w:vAlign w:val="center"/>
          </w:tcPr>
          <w:p w14:paraId="51EFE78F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</w:t>
            </w:r>
          </w:p>
        </w:tc>
        <w:tc>
          <w:tcPr>
            <w:tcW w:w="288" w:type="dxa"/>
            <w:gridSpan w:val="5"/>
            <w:vMerge/>
            <w:tcBorders>
              <w:bottom w:val="nil"/>
            </w:tcBorders>
          </w:tcPr>
          <w:p w14:paraId="7B9337A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A9C4698" w14:textId="77777777" w:rsidTr="005E325D">
        <w:trPr>
          <w:cantSplit/>
          <w:trHeight w:val="1971"/>
        </w:trPr>
        <w:tc>
          <w:tcPr>
            <w:tcW w:w="10177" w:type="dxa"/>
            <w:gridSpan w:val="1051"/>
            <w:tcBorders>
              <w:top w:val="nil"/>
            </w:tcBorders>
          </w:tcPr>
          <w:p w14:paraId="5F7D727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27D9F23" w14:textId="77777777" w:rsidTr="005E325D">
        <w:trPr>
          <w:cantSplit/>
        </w:trPr>
        <w:tc>
          <w:tcPr>
            <w:tcW w:w="10177" w:type="dxa"/>
            <w:gridSpan w:val="1051"/>
          </w:tcPr>
          <w:p w14:paraId="084D247E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5340-1</w:t>
            </w:r>
          </w:p>
        </w:tc>
      </w:tr>
      <w:tr w:rsidR="00681CA0" w:rsidRPr="00F33284" w14:paraId="3C1C3E4E" w14:textId="77777777" w:rsidTr="005E325D">
        <w:tc>
          <w:tcPr>
            <w:tcW w:w="1548" w:type="dxa"/>
            <w:gridSpan w:val="59"/>
          </w:tcPr>
          <w:p w14:paraId="784EBF6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57" w:type="dxa"/>
            <w:gridSpan w:val="839"/>
          </w:tcPr>
          <w:p w14:paraId="0010D8E3" w14:textId="77777777" w:rsidR="00681CA0" w:rsidRPr="00F33284" w:rsidRDefault="00681CA0" w:rsidP="00E2187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15D3EA1" w14:textId="77777777" w:rsidR="00681CA0" w:rsidRPr="00F33284" w:rsidRDefault="00681CA0" w:rsidP="00E2187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72" w:type="dxa"/>
            <w:gridSpan w:val="153"/>
            <w:vAlign w:val="center"/>
          </w:tcPr>
          <w:p w14:paraId="113868E1" w14:textId="77777777" w:rsidR="00681CA0" w:rsidRPr="00F33284" w:rsidRDefault="00FA62C7" w:rsidP="00E2187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с. </w:t>
            </w:r>
            <w:r w:rsidR="00681CA0" w:rsidRPr="00513929">
              <w:rPr>
                <w:rFonts w:ascii="Arial" w:hAnsi="Arial" w:cs="Arial"/>
              </w:rPr>
              <w:t>2</w:t>
            </w:r>
          </w:p>
        </w:tc>
      </w:tr>
      <w:tr w:rsidR="00681CA0" w:rsidRPr="00F33284" w14:paraId="638695E0" w14:textId="77777777" w:rsidTr="005E325D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28F0384" w14:textId="77777777" w:rsidR="00681CA0" w:rsidRPr="00424349" w:rsidRDefault="00681CA0" w:rsidP="00E2187B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-30-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13-38/900</w:t>
            </w:r>
          </w:p>
        </w:tc>
      </w:tr>
      <w:tr w:rsidR="00681CA0" w:rsidRPr="00F33284" w14:paraId="0BC2CF7B" w14:textId="77777777" w:rsidTr="005E325D">
        <w:trPr>
          <w:cantSplit/>
          <w:trHeight w:val="81"/>
        </w:trPr>
        <w:tc>
          <w:tcPr>
            <w:tcW w:w="390" w:type="dxa"/>
            <w:gridSpan w:val="16"/>
            <w:tcBorders>
              <w:top w:val="nil"/>
            </w:tcBorders>
          </w:tcPr>
          <w:p w14:paraId="3D3091AF" w14:textId="77777777" w:rsidR="00681CA0" w:rsidRPr="00424349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0B51C237" w14:textId="77777777" w:rsidR="00681CA0" w:rsidRPr="00F33284" w:rsidRDefault="00681CA0" w:rsidP="00D00A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8" w:type="dxa"/>
            <w:gridSpan w:val="5"/>
            <w:vMerge w:val="restart"/>
            <w:tcBorders>
              <w:top w:val="nil"/>
            </w:tcBorders>
          </w:tcPr>
          <w:p w14:paraId="5A947113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2068049" w14:textId="77777777" w:rsidTr="005E325D">
        <w:trPr>
          <w:cantSplit/>
          <w:trHeight w:val="79"/>
        </w:trPr>
        <w:tc>
          <w:tcPr>
            <w:tcW w:w="394" w:type="dxa"/>
            <w:gridSpan w:val="20"/>
            <w:vMerge w:val="restart"/>
          </w:tcPr>
          <w:p w14:paraId="4B9E5289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42"/>
            <w:tcBorders>
              <w:bottom w:val="double" w:sz="4" w:space="0" w:color="auto"/>
            </w:tcBorders>
            <w:vAlign w:val="center"/>
          </w:tcPr>
          <w:p w14:paraId="13D13C19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689" w:type="dxa"/>
            <w:gridSpan w:val="249"/>
            <w:tcBorders>
              <w:bottom w:val="double" w:sz="4" w:space="0" w:color="auto"/>
            </w:tcBorders>
            <w:vAlign w:val="center"/>
          </w:tcPr>
          <w:p w14:paraId="5CFB34E4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67" w:type="dxa"/>
            <w:gridSpan w:val="185"/>
            <w:tcBorders>
              <w:bottom w:val="double" w:sz="4" w:space="0" w:color="auto"/>
            </w:tcBorders>
            <w:vAlign w:val="center"/>
          </w:tcPr>
          <w:p w14:paraId="2C28F64E" w14:textId="77777777" w:rsidR="00681CA0" w:rsidRPr="00513929" w:rsidRDefault="001F678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значение напряжения</w:t>
            </w:r>
            <w:r w:rsidR="00681CA0" w:rsidRPr="00513929">
              <w:rPr>
                <w:rFonts w:ascii="Arial" w:hAnsi="Arial" w:cs="Arial"/>
              </w:rPr>
              <w:t>, В</w:t>
            </w:r>
          </w:p>
        </w:tc>
        <w:tc>
          <w:tcPr>
            <w:tcW w:w="1234" w:type="dxa"/>
            <w:gridSpan w:val="163"/>
            <w:tcBorders>
              <w:bottom w:val="double" w:sz="4" w:space="0" w:color="auto"/>
            </w:tcBorders>
            <w:vAlign w:val="center"/>
          </w:tcPr>
          <w:p w14:paraId="3A7DE242" w14:textId="77777777" w:rsidR="00681CA0" w:rsidRPr="00513929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Ток к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либро</w:t>
            </w:r>
            <w:r w:rsidRPr="00513929">
              <w:rPr>
                <w:rFonts w:ascii="Arial" w:hAnsi="Arial" w:cs="Arial"/>
              </w:rPr>
              <w:t>в</w:t>
            </w:r>
            <w:r w:rsidRPr="00513929">
              <w:rPr>
                <w:rFonts w:ascii="Arial" w:hAnsi="Arial" w:cs="Arial"/>
              </w:rPr>
              <w:t>ки, А</w:t>
            </w:r>
          </w:p>
        </w:tc>
        <w:tc>
          <w:tcPr>
            <w:tcW w:w="1573" w:type="dxa"/>
            <w:gridSpan w:val="168"/>
            <w:tcBorders>
              <w:bottom w:val="double" w:sz="4" w:space="0" w:color="auto"/>
            </w:tcBorders>
            <w:vAlign w:val="center"/>
          </w:tcPr>
          <w:p w14:paraId="0A5DC23D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168" w:type="dxa"/>
            <w:gridSpan w:val="218"/>
            <w:tcBorders>
              <w:bottom w:val="double" w:sz="4" w:space="0" w:color="auto"/>
            </w:tcBorders>
            <w:vAlign w:val="center"/>
          </w:tcPr>
          <w:p w14:paraId="49F163D8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91" w:type="dxa"/>
            <w:gridSpan w:val="6"/>
            <w:vMerge/>
          </w:tcPr>
          <w:p w14:paraId="4C902C76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EF7790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E744D0E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42"/>
            <w:tcBorders>
              <w:top w:val="double" w:sz="4" w:space="0" w:color="auto"/>
              <w:bottom w:val="nil"/>
            </w:tcBorders>
            <w:vAlign w:val="center"/>
          </w:tcPr>
          <w:p w14:paraId="2EBCF870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689" w:type="dxa"/>
            <w:gridSpan w:val="249"/>
            <w:tcBorders>
              <w:top w:val="double" w:sz="4" w:space="0" w:color="auto"/>
              <w:bottom w:val="nil"/>
            </w:tcBorders>
            <w:vAlign w:val="center"/>
          </w:tcPr>
          <w:p w14:paraId="2293BF2D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</w:t>
            </w:r>
          </w:p>
        </w:tc>
        <w:tc>
          <w:tcPr>
            <w:tcW w:w="1667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1919D6B3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234" w:type="dxa"/>
            <w:gridSpan w:val="163"/>
            <w:tcBorders>
              <w:top w:val="double" w:sz="4" w:space="0" w:color="auto"/>
              <w:bottom w:val="nil"/>
            </w:tcBorders>
            <w:vAlign w:val="center"/>
          </w:tcPr>
          <w:p w14:paraId="0F4E5118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0,405</w:t>
            </w:r>
          </w:p>
        </w:tc>
        <w:tc>
          <w:tcPr>
            <w:tcW w:w="1573" w:type="dxa"/>
            <w:gridSpan w:val="168"/>
            <w:tcBorders>
              <w:top w:val="double" w:sz="4" w:space="0" w:color="auto"/>
              <w:bottom w:val="nil"/>
            </w:tcBorders>
            <w:vAlign w:val="center"/>
          </w:tcPr>
          <w:p w14:paraId="4A89C4CF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460</w:t>
            </w:r>
          </w:p>
        </w:tc>
        <w:tc>
          <w:tcPr>
            <w:tcW w:w="2168" w:type="dxa"/>
            <w:gridSpan w:val="218"/>
            <w:tcBorders>
              <w:top w:val="double" w:sz="4" w:space="0" w:color="auto"/>
              <w:bottom w:val="nil"/>
            </w:tcBorders>
            <w:vAlign w:val="center"/>
          </w:tcPr>
          <w:p w14:paraId="225010CB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0,10</w:t>
            </w:r>
          </w:p>
        </w:tc>
        <w:tc>
          <w:tcPr>
            <w:tcW w:w="291" w:type="dxa"/>
            <w:gridSpan w:val="6"/>
            <w:vMerge/>
          </w:tcPr>
          <w:p w14:paraId="74A0FC2E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D06D2FC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56EA04C9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42"/>
            <w:vAlign w:val="center"/>
          </w:tcPr>
          <w:p w14:paraId="6AC682A9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689" w:type="dxa"/>
            <w:gridSpan w:val="249"/>
            <w:vAlign w:val="center"/>
          </w:tcPr>
          <w:p w14:paraId="5C8F7FF5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30</w:t>
            </w:r>
          </w:p>
        </w:tc>
        <w:tc>
          <w:tcPr>
            <w:tcW w:w="1667" w:type="dxa"/>
            <w:gridSpan w:val="185"/>
            <w:vAlign w:val="center"/>
          </w:tcPr>
          <w:p w14:paraId="082CCFDF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180</w:t>
            </w:r>
          </w:p>
        </w:tc>
        <w:tc>
          <w:tcPr>
            <w:tcW w:w="1234" w:type="dxa"/>
            <w:gridSpan w:val="163"/>
            <w:vAlign w:val="center"/>
          </w:tcPr>
          <w:p w14:paraId="3A2F46C6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1573" w:type="dxa"/>
            <w:gridSpan w:val="168"/>
            <w:vAlign w:val="center"/>
          </w:tcPr>
          <w:p w14:paraId="42BAEC93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335</w:t>
            </w:r>
          </w:p>
        </w:tc>
        <w:tc>
          <w:tcPr>
            <w:tcW w:w="2168" w:type="dxa"/>
            <w:gridSpan w:val="218"/>
            <w:vAlign w:val="center"/>
          </w:tcPr>
          <w:p w14:paraId="1812AAA8" w14:textId="77777777" w:rsidR="00681CA0" w:rsidRPr="00F33284" w:rsidRDefault="00681CA0" w:rsidP="00E2187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0,075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1F29AE0C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01375D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9D8D21C" w14:textId="77777777" w:rsidR="00681CA0" w:rsidRPr="00F33284" w:rsidRDefault="00681CA0" w:rsidP="00D00AA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A35101E" w14:textId="77777777" w:rsidTr="004068EE">
        <w:trPr>
          <w:cantSplit/>
          <w:trHeight w:val="45"/>
        </w:trPr>
        <w:tc>
          <w:tcPr>
            <w:tcW w:w="394" w:type="dxa"/>
            <w:gridSpan w:val="20"/>
            <w:vMerge w:val="restart"/>
            <w:tcBorders>
              <w:top w:val="nil"/>
              <w:bottom w:val="nil"/>
            </w:tcBorders>
          </w:tcPr>
          <w:p w14:paraId="0FB5D7A9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2" w:type="dxa"/>
            <w:gridSpan w:val="1025"/>
          </w:tcPr>
          <w:p w14:paraId="4E1F1F06" w14:textId="77777777" w:rsidR="00681CA0" w:rsidRPr="00F33284" w:rsidRDefault="00681CA0" w:rsidP="00D00A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  <w:bottom w:val="nil"/>
            </w:tcBorders>
          </w:tcPr>
          <w:p w14:paraId="1AF5FE9A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F2FD38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10B83541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24" w:type="dxa"/>
            <w:gridSpan w:val="807"/>
            <w:tcBorders>
              <w:top w:val="nil"/>
            </w:tcBorders>
          </w:tcPr>
          <w:p w14:paraId="05DFB6BD" w14:textId="77777777" w:rsidR="00681CA0" w:rsidRPr="00F33284" w:rsidRDefault="00681CA0" w:rsidP="00747590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47" w:type="dxa"/>
            <w:gridSpan w:val="192"/>
            <w:tcBorders>
              <w:top w:val="nil"/>
            </w:tcBorders>
          </w:tcPr>
          <w:p w14:paraId="72722602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021" w:type="dxa"/>
            <w:gridSpan w:val="26"/>
            <w:tcBorders>
              <w:top w:val="nil"/>
            </w:tcBorders>
          </w:tcPr>
          <w:p w14:paraId="20290128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601E1AB2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AF1076B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6DE95663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59" w:type="dxa"/>
            <w:gridSpan w:val="466"/>
            <w:vMerge w:val="restart"/>
            <w:tcBorders>
              <w:top w:val="nil"/>
            </w:tcBorders>
            <w:vAlign w:val="center"/>
          </w:tcPr>
          <w:p w14:paraId="2BA3F659" w14:textId="77777777" w:rsidR="00681CA0" w:rsidRPr="00513929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предварительного подогр</w:t>
            </w:r>
            <w:r w:rsidRPr="00513929">
              <w:rPr>
                <w:rFonts w:ascii="Arial" w:hAnsi="Arial" w:cs="Arial"/>
              </w:rPr>
              <w:t>е</w:t>
            </w:r>
            <w:r w:rsidRPr="00513929">
              <w:rPr>
                <w:rFonts w:ascii="Arial" w:hAnsi="Arial" w:cs="Arial"/>
              </w:rPr>
              <w:t>ва катода, В</w:t>
            </w:r>
          </w:p>
        </w:tc>
        <w:tc>
          <w:tcPr>
            <w:tcW w:w="2865" w:type="dxa"/>
            <w:gridSpan w:val="341"/>
            <w:tcBorders>
              <w:top w:val="nil"/>
            </w:tcBorders>
          </w:tcPr>
          <w:p w14:paraId="4C2E7AD7" w14:textId="77777777" w:rsidR="00681CA0" w:rsidRPr="00513929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менее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2"/>
            <w:tcBorders>
              <w:top w:val="nil"/>
            </w:tcBorders>
            <w:vAlign w:val="center"/>
          </w:tcPr>
          <w:p w14:paraId="2E2B610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5135F1A1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1D838E26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C591B01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6BB675E0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59" w:type="dxa"/>
            <w:gridSpan w:val="466"/>
            <w:vMerge/>
          </w:tcPr>
          <w:p w14:paraId="51D502B1" w14:textId="77777777" w:rsidR="00681CA0" w:rsidRPr="00513929" w:rsidRDefault="00681CA0" w:rsidP="007475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5" w:type="dxa"/>
            <w:gridSpan w:val="341"/>
            <w:tcBorders>
              <w:top w:val="nil"/>
            </w:tcBorders>
          </w:tcPr>
          <w:p w14:paraId="73D524ED" w14:textId="77777777" w:rsidR="00681CA0" w:rsidRPr="00513929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более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2"/>
            <w:tcBorders>
              <w:top w:val="nil"/>
            </w:tcBorders>
            <w:vAlign w:val="center"/>
          </w:tcPr>
          <w:p w14:paraId="52F69620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58EA378B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2C61BB3F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5F75D31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416DDB44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59" w:type="dxa"/>
            <w:gridSpan w:val="466"/>
            <w:vMerge w:val="restart"/>
            <w:tcBorders>
              <w:top w:val="nil"/>
            </w:tcBorders>
            <w:vAlign w:val="center"/>
          </w:tcPr>
          <w:p w14:paraId="2E819ABE" w14:textId="77777777" w:rsidR="00681CA0" w:rsidRPr="00513929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65" w:type="dxa"/>
            <w:gridSpan w:val="341"/>
            <w:tcBorders>
              <w:top w:val="nil"/>
            </w:tcBorders>
          </w:tcPr>
          <w:p w14:paraId="3D1A3919" w14:textId="77777777" w:rsidR="00681CA0" w:rsidRPr="00513929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менее (действующее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2"/>
            <w:tcBorders>
              <w:top w:val="nil"/>
            </w:tcBorders>
            <w:vAlign w:val="center"/>
          </w:tcPr>
          <w:p w14:paraId="320D5843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44FFD68F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25D70C16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EDD3F7C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3DBEF94B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59" w:type="dxa"/>
            <w:gridSpan w:val="466"/>
            <w:vMerge/>
          </w:tcPr>
          <w:p w14:paraId="626E7993" w14:textId="77777777" w:rsidR="00681CA0" w:rsidRPr="00513929" w:rsidRDefault="00681CA0" w:rsidP="0074759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5" w:type="dxa"/>
            <w:gridSpan w:val="341"/>
            <w:tcBorders>
              <w:top w:val="nil"/>
            </w:tcBorders>
          </w:tcPr>
          <w:p w14:paraId="433AF99C" w14:textId="77777777" w:rsidR="00681CA0" w:rsidRPr="00513929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более (пиковое</w:t>
            </w:r>
            <w:r w:rsidR="004D4B24" w:rsidRPr="00513929">
              <w:rPr>
                <w:rFonts w:ascii="Arial" w:hAnsi="Arial" w:cs="Arial"/>
              </w:rPr>
              <w:t xml:space="preserve"> зн</w:t>
            </w:r>
            <w:r w:rsidR="004D4B24" w:rsidRPr="00513929">
              <w:rPr>
                <w:rFonts w:ascii="Arial" w:hAnsi="Arial" w:cs="Arial"/>
              </w:rPr>
              <w:t>а</w:t>
            </w:r>
            <w:r w:rsidR="004D4B24" w:rsidRPr="00513929">
              <w:rPr>
                <w:rFonts w:ascii="Arial" w:hAnsi="Arial" w:cs="Arial"/>
              </w:rPr>
              <w:t>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2"/>
            <w:tcBorders>
              <w:top w:val="nil"/>
            </w:tcBorders>
            <w:vAlign w:val="center"/>
          </w:tcPr>
          <w:p w14:paraId="48869D2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6F47C5F2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2F81BA85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A0FF0A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28D9303F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324" w:type="dxa"/>
            <w:gridSpan w:val="807"/>
            <w:tcBorders>
              <w:top w:val="nil"/>
            </w:tcBorders>
          </w:tcPr>
          <w:p w14:paraId="2F1C9D35" w14:textId="77777777" w:rsidR="00681CA0" w:rsidRPr="00513929" w:rsidRDefault="00681CA0" w:rsidP="00747590">
            <w:pPr>
              <w:spacing w:after="0" w:line="240" w:lineRule="auto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147" w:type="dxa"/>
            <w:gridSpan w:val="192"/>
            <w:tcBorders>
              <w:top w:val="nil"/>
            </w:tcBorders>
            <w:vAlign w:val="center"/>
          </w:tcPr>
          <w:p w14:paraId="77C7B632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43A581FE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3F78C16B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4CD8D3B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3964DBF4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59" w:type="dxa"/>
            <w:gridSpan w:val="466"/>
            <w:tcBorders>
              <w:top w:val="nil"/>
            </w:tcBorders>
            <w:vAlign w:val="center"/>
          </w:tcPr>
          <w:p w14:paraId="6D56F7C1" w14:textId="77777777" w:rsidR="00681CA0" w:rsidRPr="00513929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865" w:type="dxa"/>
            <w:gridSpan w:val="341"/>
            <w:tcBorders>
              <w:top w:val="nil"/>
            </w:tcBorders>
          </w:tcPr>
          <w:p w14:paraId="3C6B9855" w14:textId="77777777" w:rsidR="00681CA0" w:rsidRPr="00513929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Не менее (пиковое</w:t>
            </w:r>
            <w:r w:rsidR="004D4B24" w:rsidRPr="00513929">
              <w:rPr>
                <w:rFonts w:ascii="Arial" w:hAnsi="Arial" w:cs="Arial"/>
              </w:rPr>
              <w:t xml:space="preserve"> зн</w:t>
            </w:r>
            <w:r w:rsidR="004D4B24" w:rsidRPr="00513929">
              <w:rPr>
                <w:rFonts w:ascii="Arial" w:hAnsi="Arial" w:cs="Arial"/>
              </w:rPr>
              <w:t>а</w:t>
            </w:r>
            <w:r w:rsidR="004D4B24" w:rsidRPr="00513929">
              <w:rPr>
                <w:rFonts w:ascii="Arial" w:hAnsi="Arial" w:cs="Arial"/>
              </w:rPr>
              <w:t>чение</w:t>
            </w:r>
            <w:r w:rsidRPr="00513929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2"/>
            <w:tcBorders>
              <w:top w:val="nil"/>
            </w:tcBorders>
            <w:vAlign w:val="center"/>
          </w:tcPr>
          <w:p w14:paraId="06BFBA0B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021" w:type="dxa"/>
            <w:gridSpan w:val="26"/>
            <w:tcBorders>
              <w:top w:val="nil"/>
            </w:tcBorders>
            <w:vAlign w:val="center"/>
          </w:tcPr>
          <w:p w14:paraId="0450DE3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2D698985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46EA67B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top w:val="double" w:sz="4" w:space="0" w:color="auto"/>
              <w:bottom w:val="nil"/>
            </w:tcBorders>
          </w:tcPr>
          <w:p w14:paraId="1CAFE914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59" w:type="dxa"/>
            <w:gridSpan w:val="466"/>
          </w:tcPr>
          <w:p w14:paraId="238D532C" w14:textId="77777777" w:rsidR="00681CA0" w:rsidRPr="00F33284" w:rsidRDefault="00681CA0" w:rsidP="00747590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865" w:type="dxa"/>
            <w:gridSpan w:val="341"/>
          </w:tcPr>
          <w:p w14:paraId="7FBC8D95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147" w:type="dxa"/>
            <w:gridSpan w:val="192"/>
          </w:tcPr>
          <w:p w14:paraId="7F907BB8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1021" w:type="dxa"/>
            <w:gridSpan w:val="26"/>
          </w:tcPr>
          <w:p w14:paraId="64E745F1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17731162" w14:textId="77777777" w:rsidR="00681CA0" w:rsidRPr="00F33284" w:rsidRDefault="00681CA0" w:rsidP="00D00AA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02C1DE2" w14:textId="77777777" w:rsidTr="005E325D">
        <w:trPr>
          <w:cantSplit/>
          <w:trHeight w:val="6376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13F59A46" w14:textId="77777777" w:rsidR="00681CA0" w:rsidRPr="00F33284" w:rsidRDefault="00681CA0" w:rsidP="00065017">
            <w:pPr>
              <w:spacing w:before="120" w:after="0" w:line="240" w:lineRule="auto"/>
              <w:rPr>
                <w:rFonts w:ascii="Arial" w:hAnsi="Arial" w:cs="Arial"/>
                <w:b/>
              </w:rPr>
            </w:pPr>
            <w:r w:rsidRPr="00D00AAF">
              <w:rPr>
                <w:rFonts w:ascii="Arial" w:hAnsi="Arial" w:cs="Arial"/>
                <w:b/>
                <w:sz w:val="20"/>
              </w:rPr>
              <w:t xml:space="preserve">* </w:t>
            </w:r>
            <w:r w:rsidRPr="00D00AAF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14EB865C" w14:textId="77777777" w:rsidTr="005E325D">
        <w:trPr>
          <w:cantSplit/>
        </w:trPr>
        <w:tc>
          <w:tcPr>
            <w:tcW w:w="10177" w:type="dxa"/>
            <w:gridSpan w:val="1051"/>
          </w:tcPr>
          <w:p w14:paraId="4783589E" w14:textId="77777777" w:rsidR="00681CA0" w:rsidRPr="00F33284" w:rsidRDefault="006264B7" w:rsidP="00D00AA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5340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F33284" w14:paraId="033A6098" w14:textId="77777777" w:rsidTr="005E325D">
        <w:tblPrEx>
          <w:jc w:val="center"/>
        </w:tblPrEx>
        <w:trPr>
          <w:jc w:val="center"/>
        </w:trPr>
        <w:tc>
          <w:tcPr>
            <w:tcW w:w="1517" w:type="dxa"/>
            <w:gridSpan w:val="54"/>
          </w:tcPr>
          <w:p w14:paraId="2A8E2C8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201" w:type="dxa"/>
            <w:gridSpan w:val="773"/>
          </w:tcPr>
          <w:p w14:paraId="2B4FC862" w14:textId="77777777" w:rsidR="00681CA0" w:rsidRPr="00F33284" w:rsidRDefault="00681CA0" w:rsidP="00AB301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EC7230E" w14:textId="77777777" w:rsidR="00681CA0" w:rsidRPr="00F33284" w:rsidRDefault="00681CA0" w:rsidP="00AB301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59" w:type="dxa"/>
            <w:gridSpan w:val="224"/>
            <w:vAlign w:val="center"/>
          </w:tcPr>
          <w:p w14:paraId="2898A68E" w14:textId="77777777" w:rsidR="00681CA0" w:rsidRPr="00F33284" w:rsidRDefault="00FA62C7" w:rsidP="0074759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с. </w:t>
            </w:r>
            <w:r w:rsidR="00681CA0" w:rsidRPr="00513929">
              <w:rPr>
                <w:rFonts w:ascii="Arial" w:hAnsi="Arial" w:cs="Arial"/>
              </w:rPr>
              <w:t>1</w:t>
            </w:r>
          </w:p>
        </w:tc>
      </w:tr>
      <w:tr w:rsidR="00681CA0" w:rsidRPr="00F33284" w14:paraId="7BD69C1B" w14:textId="77777777" w:rsidTr="005E325D">
        <w:tblPrEx>
          <w:jc w:val="center"/>
        </w:tblPrEx>
        <w:trPr>
          <w:cantSplit/>
          <w:trHeight w:val="554"/>
          <w:jc w:val="center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19853E0" w14:textId="77777777" w:rsidR="00681CA0" w:rsidRPr="00424349" w:rsidRDefault="00681CA0" w:rsidP="00747590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-40-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13-32/1200</w:t>
            </w:r>
          </w:p>
        </w:tc>
      </w:tr>
      <w:tr w:rsidR="00681CA0" w:rsidRPr="00F33284" w14:paraId="30A800C8" w14:textId="77777777" w:rsidTr="004068EE">
        <w:tblPrEx>
          <w:jc w:val="center"/>
        </w:tblPrEx>
        <w:trPr>
          <w:cantSplit/>
          <w:trHeight w:val="159"/>
          <w:jc w:val="center"/>
        </w:trPr>
        <w:tc>
          <w:tcPr>
            <w:tcW w:w="253" w:type="dxa"/>
            <w:vMerge w:val="restart"/>
            <w:tcBorders>
              <w:top w:val="nil"/>
            </w:tcBorders>
          </w:tcPr>
          <w:p w14:paraId="732F9F95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87" w:type="dxa"/>
            <w:gridSpan w:val="166"/>
            <w:tcBorders>
              <w:bottom w:val="double" w:sz="4" w:space="0" w:color="auto"/>
            </w:tcBorders>
            <w:vAlign w:val="center"/>
          </w:tcPr>
          <w:p w14:paraId="050A0700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291" w:type="dxa"/>
            <w:gridSpan w:val="168"/>
            <w:tcBorders>
              <w:bottom w:val="double" w:sz="4" w:space="0" w:color="auto"/>
            </w:tcBorders>
            <w:vAlign w:val="center"/>
          </w:tcPr>
          <w:p w14:paraId="6CBB45D1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2705" w:type="dxa"/>
            <w:gridSpan w:val="321"/>
            <w:tcBorders>
              <w:bottom w:val="double" w:sz="4" w:space="0" w:color="auto"/>
            </w:tcBorders>
            <w:vAlign w:val="center"/>
          </w:tcPr>
          <w:p w14:paraId="67725351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273" w:type="dxa"/>
            <w:gridSpan w:val="122"/>
            <w:tcBorders>
              <w:bottom w:val="double" w:sz="4" w:space="0" w:color="auto"/>
            </w:tcBorders>
            <w:vAlign w:val="center"/>
          </w:tcPr>
          <w:p w14:paraId="27F335F3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2499" w:type="dxa"/>
            <w:gridSpan w:val="272"/>
            <w:tcBorders>
              <w:bottom w:val="double" w:sz="4" w:space="0" w:color="auto"/>
            </w:tcBorders>
            <w:vAlign w:val="center"/>
          </w:tcPr>
          <w:p w14:paraId="386977DB" w14:textId="050E0630" w:rsidR="00681CA0" w:rsidRPr="00F3328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69" w:type="dxa"/>
            <w:vMerge w:val="restart"/>
            <w:tcBorders>
              <w:top w:val="nil"/>
            </w:tcBorders>
          </w:tcPr>
          <w:p w14:paraId="4127D876" w14:textId="77777777" w:rsidR="00681CA0" w:rsidRPr="00F33284" w:rsidRDefault="00681CA0" w:rsidP="00AB301D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A95EB0E" w14:textId="77777777" w:rsidTr="004068EE">
        <w:tblPrEx>
          <w:jc w:val="center"/>
        </w:tblPrEx>
        <w:trPr>
          <w:cantSplit/>
          <w:trHeight w:val="159"/>
          <w:jc w:val="center"/>
        </w:trPr>
        <w:tc>
          <w:tcPr>
            <w:tcW w:w="253" w:type="dxa"/>
            <w:vMerge/>
            <w:tcBorders>
              <w:bottom w:val="nil"/>
            </w:tcBorders>
          </w:tcPr>
          <w:p w14:paraId="3832D14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87" w:type="dxa"/>
            <w:gridSpan w:val="166"/>
            <w:tcBorders>
              <w:top w:val="double" w:sz="4" w:space="0" w:color="auto"/>
            </w:tcBorders>
            <w:vAlign w:val="center"/>
          </w:tcPr>
          <w:p w14:paraId="109425E2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4</w:t>
            </w:r>
            <w:r w:rsidRPr="00F3328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291" w:type="dxa"/>
            <w:gridSpan w:val="168"/>
            <w:tcBorders>
              <w:top w:val="double" w:sz="4" w:space="0" w:color="auto"/>
            </w:tcBorders>
            <w:vAlign w:val="center"/>
          </w:tcPr>
          <w:p w14:paraId="1E7DF757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2705" w:type="dxa"/>
            <w:gridSpan w:val="321"/>
            <w:tcBorders>
              <w:top w:val="double" w:sz="4" w:space="0" w:color="auto"/>
            </w:tcBorders>
            <w:vAlign w:val="center"/>
          </w:tcPr>
          <w:p w14:paraId="61868CD6" w14:textId="77777777" w:rsidR="00681CA0" w:rsidRPr="00F33284" w:rsidRDefault="009E351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предварительного </w:t>
            </w:r>
            <w:r w:rsidR="00681CA0" w:rsidRPr="00513929">
              <w:rPr>
                <w:rFonts w:ascii="Arial" w:hAnsi="Arial" w:cs="Arial"/>
              </w:rPr>
              <w:t>п</w:t>
            </w:r>
            <w:r w:rsidR="00681CA0" w:rsidRPr="00513929">
              <w:rPr>
                <w:rFonts w:ascii="Arial" w:hAnsi="Arial" w:cs="Arial"/>
              </w:rPr>
              <w:t>о</w:t>
            </w:r>
            <w:r w:rsidR="00681CA0" w:rsidRPr="00513929">
              <w:rPr>
                <w:rFonts w:ascii="Arial" w:hAnsi="Arial" w:cs="Arial"/>
              </w:rPr>
              <w:t>догрева, н</w:t>
            </w:r>
            <w:r w:rsidR="00681CA0" w:rsidRPr="00F33284">
              <w:rPr>
                <w:rFonts w:ascii="Arial" w:hAnsi="Arial" w:cs="Arial"/>
              </w:rPr>
              <w:t>изкоомный</w:t>
            </w:r>
          </w:p>
        </w:tc>
        <w:tc>
          <w:tcPr>
            <w:tcW w:w="1273" w:type="dxa"/>
            <w:gridSpan w:val="122"/>
            <w:tcBorders>
              <w:top w:val="double" w:sz="4" w:space="0" w:color="auto"/>
            </w:tcBorders>
            <w:vAlign w:val="center"/>
          </w:tcPr>
          <w:p w14:paraId="01D5CB7B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G</w:t>
            </w: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2499" w:type="dxa"/>
            <w:gridSpan w:val="272"/>
            <w:tcBorders>
              <w:top w:val="double" w:sz="4" w:space="0" w:color="auto"/>
            </w:tcBorders>
            <w:vAlign w:val="center"/>
          </w:tcPr>
          <w:p w14:paraId="01EBEA14" w14:textId="77777777" w:rsidR="00681CA0" w:rsidRPr="00F33284" w:rsidRDefault="00681CA0" w:rsidP="0074759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32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1200</w:t>
            </w:r>
          </w:p>
        </w:tc>
        <w:tc>
          <w:tcPr>
            <w:tcW w:w="269" w:type="dxa"/>
            <w:vMerge/>
            <w:tcBorders>
              <w:bottom w:val="nil"/>
            </w:tcBorders>
          </w:tcPr>
          <w:p w14:paraId="527FC42E" w14:textId="77777777" w:rsidR="00681CA0" w:rsidRPr="00F33284" w:rsidRDefault="00681CA0" w:rsidP="00AB301D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76EC8EB" w14:textId="77777777" w:rsidTr="005E325D">
        <w:tblPrEx>
          <w:jc w:val="center"/>
        </w:tblPrEx>
        <w:trPr>
          <w:cantSplit/>
          <w:jc w:val="center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4673BD2" w14:textId="77777777" w:rsidR="00681CA0" w:rsidRPr="00F33284" w:rsidRDefault="00681CA0" w:rsidP="00AB301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891351F" w14:textId="77777777" w:rsidTr="004068EE">
        <w:tblPrEx>
          <w:jc w:val="center"/>
        </w:tblPrEx>
        <w:trPr>
          <w:cantSplit/>
          <w:trHeight w:val="81"/>
          <w:jc w:val="center"/>
        </w:trPr>
        <w:tc>
          <w:tcPr>
            <w:tcW w:w="253" w:type="dxa"/>
            <w:vMerge w:val="restart"/>
            <w:tcBorders>
              <w:top w:val="nil"/>
            </w:tcBorders>
          </w:tcPr>
          <w:p w14:paraId="701ED33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655" w:type="dxa"/>
            <w:gridSpan w:val="1049"/>
          </w:tcPr>
          <w:p w14:paraId="69999190" w14:textId="77777777" w:rsidR="00681CA0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43721E26" w14:textId="77777777" w:rsidR="00681CA0" w:rsidRPr="004C4754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69" w:type="dxa"/>
            <w:vMerge w:val="restart"/>
            <w:tcBorders>
              <w:top w:val="nil"/>
            </w:tcBorders>
          </w:tcPr>
          <w:p w14:paraId="0BFB73AC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E39B1BD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top w:val="nil"/>
            </w:tcBorders>
          </w:tcPr>
          <w:p w14:paraId="05AFC37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gridSpan w:val="171"/>
            <w:tcBorders>
              <w:top w:val="nil"/>
            </w:tcBorders>
          </w:tcPr>
          <w:p w14:paraId="42EAD14C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68" w:type="dxa"/>
            <w:gridSpan w:val="466"/>
            <w:tcBorders>
              <w:top w:val="nil"/>
            </w:tcBorders>
          </w:tcPr>
          <w:p w14:paraId="456C305E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485" w:type="dxa"/>
            <w:gridSpan w:val="152"/>
            <w:tcBorders>
              <w:top w:val="nil"/>
            </w:tcBorders>
          </w:tcPr>
          <w:p w14:paraId="6288653B" w14:textId="77777777" w:rsidR="00681CA0" w:rsidRPr="005C500B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419" w:type="dxa"/>
            <w:gridSpan w:val="260"/>
            <w:tcBorders>
              <w:top w:val="nil"/>
            </w:tcBorders>
          </w:tcPr>
          <w:p w14:paraId="25A07588" w14:textId="77777777" w:rsidR="00681CA0" w:rsidRPr="005C500B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69" w:type="dxa"/>
            <w:vMerge/>
          </w:tcPr>
          <w:p w14:paraId="17C9A7DE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9632379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top w:val="nil"/>
            </w:tcBorders>
          </w:tcPr>
          <w:p w14:paraId="76645B1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gridSpan w:val="171"/>
            <w:tcBorders>
              <w:top w:val="nil"/>
              <w:bottom w:val="double" w:sz="4" w:space="0" w:color="auto"/>
            </w:tcBorders>
          </w:tcPr>
          <w:p w14:paraId="0306E9A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950" w:type="dxa"/>
            <w:gridSpan w:val="235"/>
            <w:tcBorders>
              <w:top w:val="nil"/>
              <w:bottom w:val="double" w:sz="4" w:space="0" w:color="auto"/>
            </w:tcBorders>
          </w:tcPr>
          <w:p w14:paraId="3B3F82C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818" w:type="dxa"/>
            <w:gridSpan w:val="231"/>
            <w:tcBorders>
              <w:top w:val="nil"/>
              <w:bottom w:val="double" w:sz="4" w:space="0" w:color="auto"/>
            </w:tcBorders>
          </w:tcPr>
          <w:p w14:paraId="0E8868C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904" w:type="dxa"/>
            <w:gridSpan w:val="412"/>
            <w:tcBorders>
              <w:top w:val="nil"/>
              <w:bottom w:val="double" w:sz="4" w:space="0" w:color="auto"/>
            </w:tcBorders>
          </w:tcPr>
          <w:p w14:paraId="2228876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69" w:type="dxa"/>
            <w:vMerge/>
          </w:tcPr>
          <w:p w14:paraId="07DECCCA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8CC3961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top w:val="nil"/>
              <w:bottom w:val="nil"/>
            </w:tcBorders>
          </w:tcPr>
          <w:p w14:paraId="3B54946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gridSpan w:val="171"/>
            <w:tcBorders>
              <w:top w:val="double" w:sz="4" w:space="0" w:color="auto"/>
            </w:tcBorders>
          </w:tcPr>
          <w:p w14:paraId="36CD024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1199,4</w:t>
            </w:r>
          </w:p>
        </w:tc>
        <w:tc>
          <w:tcPr>
            <w:tcW w:w="1950" w:type="dxa"/>
            <w:gridSpan w:val="235"/>
            <w:tcBorders>
              <w:top w:val="double" w:sz="4" w:space="0" w:color="auto"/>
            </w:tcBorders>
          </w:tcPr>
          <w:p w14:paraId="71DD9B6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1204,1</w:t>
            </w:r>
          </w:p>
        </w:tc>
        <w:tc>
          <w:tcPr>
            <w:tcW w:w="1818" w:type="dxa"/>
            <w:gridSpan w:val="231"/>
            <w:tcBorders>
              <w:top w:val="double" w:sz="4" w:space="0" w:color="auto"/>
            </w:tcBorders>
          </w:tcPr>
          <w:p w14:paraId="5DA0E743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1206,5</w:t>
            </w:r>
          </w:p>
        </w:tc>
        <w:tc>
          <w:tcPr>
            <w:tcW w:w="1477" w:type="dxa"/>
            <w:gridSpan w:val="151"/>
            <w:tcBorders>
              <w:top w:val="double" w:sz="4" w:space="0" w:color="auto"/>
            </w:tcBorders>
          </w:tcPr>
          <w:p w14:paraId="00D4CB9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1213,6</w:t>
            </w:r>
          </w:p>
        </w:tc>
        <w:tc>
          <w:tcPr>
            <w:tcW w:w="2427" w:type="dxa"/>
            <w:gridSpan w:val="261"/>
            <w:tcBorders>
              <w:top w:val="double" w:sz="4" w:space="0" w:color="auto"/>
            </w:tcBorders>
          </w:tcPr>
          <w:p w14:paraId="7E92EF96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34,1</w:t>
            </w:r>
          </w:p>
        </w:tc>
        <w:tc>
          <w:tcPr>
            <w:tcW w:w="269" w:type="dxa"/>
            <w:vMerge/>
            <w:tcBorders>
              <w:bottom w:val="nil"/>
            </w:tcBorders>
          </w:tcPr>
          <w:p w14:paraId="65FE533D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B3F1C23" w14:textId="77777777" w:rsidTr="005E325D">
        <w:tblPrEx>
          <w:jc w:val="center"/>
        </w:tblPrEx>
        <w:trPr>
          <w:cantSplit/>
          <w:jc w:val="center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DC21F7E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82B1F89" w14:textId="77777777" w:rsidTr="004068EE">
        <w:tblPrEx>
          <w:jc w:val="center"/>
        </w:tblPrEx>
        <w:trPr>
          <w:cantSplit/>
          <w:trHeight w:val="81"/>
          <w:jc w:val="center"/>
        </w:trPr>
        <w:tc>
          <w:tcPr>
            <w:tcW w:w="253" w:type="dxa"/>
            <w:vMerge w:val="restart"/>
            <w:tcBorders>
              <w:top w:val="nil"/>
            </w:tcBorders>
          </w:tcPr>
          <w:p w14:paraId="5F272BD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55" w:type="dxa"/>
            <w:gridSpan w:val="1049"/>
          </w:tcPr>
          <w:p w14:paraId="7CC937EF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69" w:type="dxa"/>
            <w:vMerge w:val="restart"/>
            <w:tcBorders>
              <w:top w:val="nil"/>
            </w:tcBorders>
          </w:tcPr>
          <w:p w14:paraId="4E73B672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ECF85E7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top w:val="nil"/>
            </w:tcBorders>
          </w:tcPr>
          <w:p w14:paraId="3965A8B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6" w:type="dxa"/>
            <w:gridSpan w:val="23"/>
            <w:tcBorders>
              <w:top w:val="nil"/>
              <w:bottom w:val="double" w:sz="4" w:space="0" w:color="auto"/>
            </w:tcBorders>
            <w:vAlign w:val="center"/>
          </w:tcPr>
          <w:p w14:paraId="0C06DF3C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53" w:type="dxa"/>
            <w:gridSpan w:val="204"/>
            <w:tcBorders>
              <w:top w:val="nil"/>
              <w:bottom w:val="double" w:sz="4" w:space="0" w:color="auto"/>
            </w:tcBorders>
            <w:vAlign w:val="center"/>
          </w:tcPr>
          <w:p w14:paraId="7EAEB757" w14:textId="77777777" w:rsidR="00681CA0" w:rsidRPr="00513929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Ном</w:t>
            </w:r>
            <w:r w:rsidRPr="00513929">
              <w:rPr>
                <w:rFonts w:ascii="Arial" w:hAnsi="Arial" w:cs="Arial"/>
              </w:rPr>
              <w:t>и</w:t>
            </w:r>
            <w:r w:rsidRPr="00513929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507" w:type="dxa"/>
            <w:gridSpan w:val="146"/>
            <w:tcBorders>
              <w:top w:val="nil"/>
              <w:bottom w:val="double" w:sz="4" w:space="0" w:color="auto"/>
            </w:tcBorders>
            <w:vAlign w:val="center"/>
          </w:tcPr>
          <w:p w14:paraId="0FBC8DCD" w14:textId="77777777" w:rsidR="00681CA0" w:rsidRPr="00513929" w:rsidRDefault="001F678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значение напряжения</w:t>
            </w:r>
            <w:r w:rsidR="00681CA0" w:rsidRPr="00513929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45" w:type="dxa"/>
            <w:gridSpan w:val="142"/>
            <w:tcBorders>
              <w:top w:val="nil"/>
              <w:bottom w:val="double" w:sz="4" w:space="0" w:color="auto"/>
            </w:tcBorders>
            <w:vAlign w:val="center"/>
          </w:tcPr>
          <w:p w14:paraId="4F98BB6D" w14:textId="77777777" w:rsidR="00681CA0" w:rsidRPr="00513929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</w:t>
            </w:r>
            <w:r w:rsidRPr="00513929">
              <w:rPr>
                <w:rFonts w:ascii="Arial" w:hAnsi="Arial" w:cs="Arial"/>
              </w:rPr>
              <w:t>с</w:t>
            </w:r>
            <w:r w:rsidRPr="00513929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686" w:type="dxa"/>
            <w:gridSpan w:val="222"/>
            <w:tcBorders>
              <w:top w:val="nil"/>
              <w:bottom w:val="double" w:sz="4" w:space="0" w:color="auto"/>
            </w:tcBorders>
            <w:vAlign w:val="center"/>
          </w:tcPr>
          <w:p w14:paraId="315B2927" w14:textId="77777777" w:rsidR="00681CA0" w:rsidRPr="00513929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на катоде (действу</w:t>
            </w:r>
            <w:r w:rsidRPr="00513929">
              <w:rPr>
                <w:rFonts w:ascii="Arial" w:hAnsi="Arial" w:cs="Arial"/>
              </w:rPr>
              <w:t>ю</w:t>
            </w:r>
            <w:r w:rsidRPr="00513929">
              <w:rPr>
                <w:rFonts w:ascii="Arial" w:hAnsi="Arial" w:cs="Arial"/>
              </w:rPr>
              <w:t>щее</w:t>
            </w:r>
            <w:r w:rsidR="004D4B24" w:rsidRPr="00513929">
              <w:rPr>
                <w:rFonts w:ascii="Arial" w:hAnsi="Arial" w:cs="Arial"/>
              </w:rPr>
              <w:t xml:space="preserve"> знач</w:t>
            </w:r>
            <w:r w:rsidR="004D4B24" w:rsidRPr="00513929">
              <w:rPr>
                <w:rFonts w:ascii="Arial" w:hAnsi="Arial" w:cs="Arial"/>
              </w:rPr>
              <w:t>е</w:t>
            </w:r>
            <w:r w:rsidR="004D4B24" w:rsidRPr="00513929">
              <w:rPr>
                <w:rFonts w:ascii="Arial" w:hAnsi="Arial" w:cs="Arial"/>
              </w:rPr>
              <w:t>ние</w:t>
            </w:r>
            <w:r w:rsidRPr="00513929">
              <w:rPr>
                <w:rFonts w:ascii="Arial" w:hAnsi="Arial" w:cs="Arial"/>
              </w:rPr>
              <w:t>), В</w:t>
            </w:r>
          </w:p>
        </w:tc>
        <w:tc>
          <w:tcPr>
            <w:tcW w:w="1718" w:type="dxa"/>
            <w:gridSpan w:val="239"/>
            <w:tcBorders>
              <w:top w:val="nil"/>
              <w:bottom w:val="double" w:sz="4" w:space="0" w:color="auto"/>
            </w:tcBorders>
            <w:vAlign w:val="center"/>
          </w:tcPr>
          <w:p w14:paraId="11468DDE" w14:textId="77777777" w:rsidR="00681CA0" w:rsidRPr="00513929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холостого х</w:t>
            </w:r>
            <w:r w:rsidRPr="00513929">
              <w:rPr>
                <w:rFonts w:ascii="Arial" w:hAnsi="Arial" w:cs="Arial"/>
              </w:rPr>
              <w:t>о</w:t>
            </w:r>
            <w:r w:rsidRPr="00513929">
              <w:rPr>
                <w:rFonts w:ascii="Arial" w:hAnsi="Arial" w:cs="Arial"/>
              </w:rPr>
              <w:t>да (действ</w:t>
            </w:r>
            <w:r w:rsidRPr="00513929">
              <w:rPr>
                <w:rFonts w:ascii="Arial" w:hAnsi="Arial" w:cs="Arial"/>
              </w:rPr>
              <w:t>у</w:t>
            </w:r>
            <w:r w:rsidRPr="00513929">
              <w:rPr>
                <w:rFonts w:ascii="Arial" w:hAnsi="Arial" w:cs="Arial"/>
              </w:rPr>
              <w:t>ющее</w:t>
            </w:r>
            <w:r w:rsidR="004D4B24" w:rsidRPr="00513929">
              <w:rPr>
                <w:rFonts w:ascii="Arial" w:hAnsi="Arial" w:cs="Arial"/>
              </w:rPr>
              <w:t xml:space="preserve"> знач</w:t>
            </w:r>
            <w:r w:rsidR="004D4B24" w:rsidRPr="00513929">
              <w:rPr>
                <w:rFonts w:ascii="Arial" w:hAnsi="Arial" w:cs="Arial"/>
              </w:rPr>
              <w:t>е</w:t>
            </w:r>
            <w:r w:rsidR="004D4B24" w:rsidRPr="00513929">
              <w:rPr>
                <w:rFonts w:ascii="Arial" w:hAnsi="Arial" w:cs="Arial"/>
              </w:rPr>
              <w:t>ние</w:t>
            </w:r>
            <w:r w:rsidRPr="00513929">
              <w:rPr>
                <w:rFonts w:ascii="Arial" w:hAnsi="Arial" w:cs="Arial"/>
              </w:rPr>
              <w:t>), В</w:t>
            </w:r>
          </w:p>
        </w:tc>
        <w:tc>
          <w:tcPr>
            <w:tcW w:w="1460" w:type="dxa"/>
            <w:gridSpan w:val="73"/>
            <w:tcBorders>
              <w:top w:val="nil"/>
              <w:bottom w:val="double" w:sz="4" w:space="0" w:color="auto"/>
            </w:tcBorders>
            <w:vAlign w:val="center"/>
          </w:tcPr>
          <w:p w14:paraId="5ABD492D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 w14:paraId="2AAD20C9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6C2DA85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top w:val="nil"/>
            </w:tcBorders>
          </w:tcPr>
          <w:p w14:paraId="0A50C25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23"/>
            <w:tcBorders>
              <w:top w:val="double" w:sz="4" w:space="0" w:color="auto"/>
              <w:bottom w:val="nil"/>
            </w:tcBorders>
          </w:tcPr>
          <w:p w14:paraId="573B5745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53" w:type="dxa"/>
            <w:gridSpan w:val="204"/>
            <w:tcBorders>
              <w:top w:val="double" w:sz="4" w:space="0" w:color="auto"/>
              <w:bottom w:val="nil"/>
            </w:tcBorders>
          </w:tcPr>
          <w:p w14:paraId="1A8FD49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507" w:type="dxa"/>
            <w:gridSpan w:val="146"/>
            <w:tcBorders>
              <w:top w:val="double" w:sz="4" w:space="0" w:color="auto"/>
              <w:bottom w:val="nil"/>
            </w:tcBorders>
          </w:tcPr>
          <w:p w14:paraId="1ADBC5F4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45" w:type="dxa"/>
            <w:gridSpan w:val="142"/>
            <w:tcBorders>
              <w:top w:val="double" w:sz="4" w:space="0" w:color="auto"/>
              <w:bottom w:val="nil"/>
            </w:tcBorders>
          </w:tcPr>
          <w:p w14:paraId="7C45E95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</w:t>
            </w:r>
          </w:p>
        </w:tc>
        <w:tc>
          <w:tcPr>
            <w:tcW w:w="1686" w:type="dxa"/>
            <w:gridSpan w:val="222"/>
            <w:tcBorders>
              <w:top w:val="double" w:sz="4" w:space="0" w:color="auto"/>
              <w:bottom w:val="nil"/>
            </w:tcBorders>
          </w:tcPr>
          <w:p w14:paraId="2115CEA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718" w:type="dxa"/>
            <w:gridSpan w:val="239"/>
            <w:tcBorders>
              <w:top w:val="double" w:sz="4" w:space="0" w:color="auto"/>
              <w:bottom w:val="nil"/>
            </w:tcBorders>
          </w:tcPr>
          <w:p w14:paraId="5CA5B5E8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460" w:type="dxa"/>
            <w:gridSpan w:val="73"/>
            <w:tcBorders>
              <w:top w:val="double" w:sz="4" w:space="0" w:color="auto"/>
              <w:bottom w:val="nil"/>
            </w:tcBorders>
          </w:tcPr>
          <w:p w14:paraId="5C406BEE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69" w:type="dxa"/>
            <w:vMerge/>
            <w:tcBorders>
              <w:top w:val="nil"/>
            </w:tcBorders>
          </w:tcPr>
          <w:p w14:paraId="2E7983D2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3464FD5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top w:val="nil"/>
              <w:bottom w:val="nil"/>
            </w:tcBorders>
          </w:tcPr>
          <w:p w14:paraId="7C45E1E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6" w:type="dxa"/>
            <w:gridSpan w:val="23"/>
          </w:tcPr>
          <w:p w14:paraId="1FF74C1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53" w:type="dxa"/>
            <w:gridSpan w:val="204"/>
          </w:tcPr>
          <w:p w14:paraId="6D2F79DA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507" w:type="dxa"/>
            <w:gridSpan w:val="146"/>
          </w:tcPr>
          <w:p w14:paraId="51629C6D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45" w:type="dxa"/>
            <w:gridSpan w:val="142"/>
          </w:tcPr>
          <w:p w14:paraId="4F17E1BB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16</w:t>
            </w:r>
          </w:p>
        </w:tc>
        <w:tc>
          <w:tcPr>
            <w:tcW w:w="1686" w:type="dxa"/>
            <w:gridSpan w:val="222"/>
          </w:tcPr>
          <w:p w14:paraId="623B9E7F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718" w:type="dxa"/>
            <w:gridSpan w:val="239"/>
          </w:tcPr>
          <w:p w14:paraId="243C46A1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460" w:type="dxa"/>
            <w:gridSpan w:val="73"/>
          </w:tcPr>
          <w:p w14:paraId="376E55D2" w14:textId="77777777" w:rsidR="00681CA0" w:rsidRPr="00F33284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69" w:type="dxa"/>
            <w:vMerge/>
            <w:tcBorders>
              <w:top w:val="nil"/>
              <w:bottom w:val="nil"/>
            </w:tcBorders>
          </w:tcPr>
          <w:p w14:paraId="1EDF3022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CC17B35" w14:textId="77777777" w:rsidTr="005E325D">
        <w:tblPrEx>
          <w:jc w:val="center"/>
        </w:tblPrEx>
        <w:trPr>
          <w:cantSplit/>
          <w:trHeight w:val="79"/>
          <w:jc w:val="center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B718328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A471AA6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 w:val="restart"/>
            <w:tcBorders>
              <w:top w:val="nil"/>
            </w:tcBorders>
          </w:tcPr>
          <w:p w14:paraId="25A08CD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655" w:type="dxa"/>
            <w:gridSpan w:val="1049"/>
          </w:tcPr>
          <w:p w14:paraId="1B475C23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69" w:type="dxa"/>
            <w:vMerge w:val="restart"/>
            <w:tcBorders>
              <w:top w:val="nil"/>
            </w:tcBorders>
          </w:tcPr>
          <w:p w14:paraId="1BA66A42" w14:textId="77777777" w:rsidR="00681CA0" w:rsidRPr="00F33284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5C4460C" w14:textId="77777777" w:rsidTr="004068EE">
        <w:tblPrEx>
          <w:jc w:val="center"/>
        </w:tblPrEx>
        <w:trPr>
          <w:cantSplit/>
          <w:trHeight w:val="81"/>
          <w:jc w:val="center"/>
        </w:trPr>
        <w:tc>
          <w:tcPr>
            <w:tcW w:w="253" w:type="dxa"/>
            <w:vMerge/>
          </w:tcPr>
          <w:p w14:paraId="74D646BE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19" w:type="dxa"/>
            <w:gridSpan w:val="102"/>
            <w:vMerge w:val="restart"/>
            <w:vAlign w:val="center"/>
          </w:tcPr>
          <w:p w14:paraId="5B64CB34" w14:textId="77777777" w:rsidR="00681CA0" w:rsidRPr="00F33284" w:rsidRDefault="00681CA0" w:rsidP="00EB1EAE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Метод исп</w:t>
            </w:r>
            <w:r w:rsidRPr="00F33284">
              <w:rPr>
                <w:rFonts w:ascii="Arial" w:hAnsi="Arial" w:cs="Arial"/>
              </w:rPr>
              <w:t>ы</w:t>
            </w:r>
            <w:r w:rsidRPr="00F33284">
              <w:rPr>
                <w:rFonts w:ascii="Arial" w:hAnsi="Arial" w:cs="Arial"/>
              </w:rPr>
              <w:t xml:space="preserve">тания </w:t>
            </w:r>
            <w:r>
              <w:rPr>
                <w:rFonts w:ascii="Arial" w:hAnsi="Arial" w:cs="Arial"/>
              </w:rPr>
              <w:t>(</w:t>
            </w:r>
            <w:r w:rsidR="00EB1EAE">
              <w:rPr>
                <w:rFonts w:ascii="Arial" w:hAnsi="Arial" w:cs="Arial"/>
              </w:rPr>
              <w:t>п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ложение</w:t>
            </w:r>
            <w:r>
              <w:rPr>
                <w:rFonts w:ascii="Arial" w:hAnsi="Arial" w:cs="Arial"/>
              </w:rPr>
              <w:t xml:space="preserve"> </w:t>
            </w:r>
            <w:r w:rsidR="009C1A69">
              <w:rPr>
                <w:rFonts w:ascii="Arial" w:hAnsi="Arial" w:cs="Arial"/>
                <w:lang w:val="en-US"/>
              </w:rPr>
              <w:t>B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90" w:type="dxa"/>
            <w:gridSpan w:val="154"/>
            <w:vMerge w:val="restart"/>
            <w:vAlign w:val="center"/>
          </w:tcPr>
          <w:p w14:paraId="44D45E2F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Ч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стота, Гц</w:t>
            </w:r>
          </w:p>
        </w:tc>
        <w:tc>
          <w:tcPr>
            <w:tcW w:w="1337" w:type="dxa"/>
            <w:gridSpan w:val="117"/>
            <w:vMerge w:val="restart"/>
            <w:vAlign w:val="center"/>
          </w:tcPr>
          <w:p w14:paraId="222E182D" w14:textId="77777777" w:rsidR="00681CA0" w:rsidRPr="00513929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019" w:type="dxa"/>
            <w:gridSpan w:val="531"/>
            <w:vAlign w:val="center"/>
          </w:tcPr>
          <w:p w14:paraId="5D624DCA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Напряжение на лампе (действу</w:t>
            </w:r>
            <w:r w:rsidRPr="00513929">
              <w:rPr>
                <w:rFonts w:ascii="Arial" w:hAnsi="Arial" w:cs="Arial"/>
              </w:rPr>
              <w:t>ю</w:t>
            </w:r>
            <w:r w:rsidRPr="00513929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890" w:type="dxa"/>
            <w:gridSpan w:val="145"/>
            <w:vMerge w:val="restart"/>
            <w:vAlign w:val="center"/>
          </w:tcPr>
          <w:p w14:paraId="1F4F1740" w14:textId="77777777" w:rsidR="00681CA0" w:rsidRPr="00513929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 зн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чение тока лампы, А</w:t>
            </w:r>
          </w:p>
        </w:tc>
        <w:tc>
          <w:tcPr>
            <w:tcW w:w="269" w:type="dxa"/>
            <w:vMerge/>
          </w:tcPr>
          <w:p w14:paraId="383BB610" w14:textId="77777777" w:rsidR="00681CA0" w:rsidRPr="00F33284" w:rsidRDefault="00681CA0" w:rsidP="002219F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D53355E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35C02A14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19" w:type="dxa"/>
            <w:gridSpan w:val="10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81B1470" w14:textId="77777777" w:rsidR="00681CA0" w:rsidRPr="00F33284" w:rsidRDefault="00681CA0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</w:p>
        </w:tc>
        <w:tc>
          <w:tcPr>
            <w:tcW w:w="890" w:type="dxa"/>
            <w:gridSpan w:val="15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1EBD7FE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37" w:type="dxa"/>
            <w:gridSpan w:val="11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FC9F3CE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7" w:type="dxa"/>
            <w:gridSpan w:val="190"/>
            <w:tcBorders>
              <w:top w:val="nil"/>
              <w:bottom w:val="double" w:sz="4" w:space="0" w:color="auto"/>
            </w:tcBorders>
            <w:vAlign w:val="center"/>
          </w:tcPr>
          <w:p w14:paraId="419AF915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13929">
              <w:rPr>
                <w:rFonts w:ascii="Arial" w:hAnsi="Arial" w:cs="Arial"/>
                <w:lang w:val="sr-Cyrl-CS"/>
              </w:rPr>
              <w:t>Расчетное</w:t>
            </w:r>
            <w:r w:rsidR="004D4B24" w:rsidRPr="00513929">
              <w:rPr>
                <w:rFonts w:ascii="Arial" w:hAnsi="Arial" w:cs="Arial"/>
              </w:rPr>
              <w:t xml:space="preserve"> значение</w:t>
            </w:r>
            <w:r w:rsidR="004D4B24" w:rsidRPr="00513929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294" w:type="dxa"/>
            <w:gridSpan w:val="174"/>
            <w:tcBorders>
              <w:top w:val="nil"/>
              <w:bottom w:val="double" w:sz="4" w:space="0" w:color="auto"/>
            </w:tcBorders>
            <w:vAlign w:val="center"/>
          </w:tcPr>
          <w:p w14:paraId="71526CE6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13929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88" w:type="dxa"/>
            <w:gridSpan w:val="167"/>
            <w:tcBorders>
              <w:top w:val="nil"/>
              <w:bottom w:val="double" w:sz="4" w:space="0" w:color="auto"/>
            </w:tcBorders>
            <w:vAlign w:val="center"/>
          </w:tcPr>
          <w:p w14:paraId="02289E55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513929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90" w:type="dxa"/>
            <w:gridSpan w:val="145"/>
            <w:vMerge/>
            <w:tcBorders>
              <w:bottom w:val="double" w:sz="4" w:space="0" w:color="auto"/>
            </w:tcBorders>
          </w:tcPr>
          <w:p w14:paraId="6B4ED035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69" w:type="dxa"/>
            <w:vMerge/>
          </w:tcPr>
          <w:p w14:paraId="49967D56" w14:textId="77777777" w:rsidR="00681CA0" w:rsidRPr="00F33284" w:rsidRDefault="00681CA0" w:rsidP="002219FA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AF8AEE7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6C332AEA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19" w:type="dxa"/>
            <w:gridSpan w:val="102"/>
            <w:tcBorders>
              <w:top w:val="double" w:sz="4" w:space="0" w:color="auto"/>
              <w:bottom w:val="nil"/>
            </w:tcBorders>
            <w:vAlign w:val="center"/>
          </w:tcPr>
          <w:p w14:paraId="02025610" w14:textId="77777777" w:rsidR="00681CA0" w:rsidRPr="00F33284" w:rsidRDefault="009C1A69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890" w:type="dxa"/>
            <w:gridSpan w:val="154"/>
            <w:tcBorders>
              <w:top w:val="double" w:sz="4" w:space="0" w:color="auto"/>
              <w:bottom w:val="nil"/>
            </w:tcBorders>
          </w:tcPr>
          <w:p w14:paraId="2EAC4B73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50</w:t>
            </w:r>
          </w:p>
        </w:tc>
        <w:tc>
          <w:tcPr>
            <w:tcW w:w="1337" w:type="dxa"/>
            <w:gridSpan w:val="117"/>
            <w:tcBorders>
              <w:top w:val="double" w:sz="4" w:space="0" w:color="auto"/>
              <w:bottom w:val="nil"/>
            </w:tcBorders>
          </w:tcPr>
          <w:p w14:paraId="22D757FE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39,0</w:t>
            </w:r>
          </w:p>
        </w:tc>
        <w:tc>
          <w:tcPr>
            <w:tcW w:w="1437" w:type="dxa"/>
            <w:gridSpan w:val="190"/>
            <w:tcBorders>
              <w:top w:val="double" w:sz="4" w:space="0" w:color="auto"/>
              <w:bottom w:val="nil"/>
            </w:tcBorders>
          </w:tcPr>
          <w:p w14:paraId="3A577441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106</w:t>
            </w:r>
          </w:p>
        </w:tc>
        <w:tc>
          <w:tcPr>
            <w:tcW w:w="1294" w:type="dxa"/>
            <w:gridSpan w:val="174"/>
            <w:tcBorders>
              <w:top w:val="double" w:sz="4" w:space="0" w:color="auto"/>
              <w:bottom w:val="nil"/>
            </w:tcBorders>
          </w:tcPr>
          <w:p w14:paraId="4813B84E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96</w:t>
            </w:r>
          </w:p>
        </w:tc>
        <w:tc>
          <w:tcPr>
            <w:tcW w:w="1288" w:type="dxa"/>
            <w:gridSpan w:val="167"/>
            <w:tcBorders>
              <w:top w:val="double" w:sz="4" w:space="0" w:color="auto"/>
              <w:bottom w:val="nil"/>
            </w:tcBorders>
          </w:tcPr>
          <w:p w14:paraId="3792683F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116</w:t>
            </w:r>
          </w:p>
        </w:tc>
        <w:tc>
          <w:tcPr>
            <w:tcW w:w="1890" w:type="dxa"/>
            <w:gridSpan w:val="145"/>
            <w:tcBorders>
              <w:top w:val="double" w:sz="4" w:space="0" w:color="auto"/>
              <w:bottom w:val="nil"/>
            </w:tcBorders>
          </w:tcPr>
          <w:p w14:paraId="06B5FF8C" w14:textId="77777777" w:rsidR="00681CA0" w:rsidRPr="00513929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0,420</w:t>
            </w:r>
          </w:p>
        </w:tc>
        <w:tc>
          <w:tcPr>
            <w:tcW w:w="269" w:type="dxa"/>
            <w:vMerge/>
          </w:tcPr>
          <w:p w14:paraId="0F195C5A" w14:textId="77777777" w:rsidR="00681CA0" w:rsidRPr="00F33284" w:rsidRDefault="00681CA0" w:rsidP="002219FA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BADBC11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115AB554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19" w:type="dxa"/>
            <w:gridSpan w:val="102"/>
            <w:vAlign w:val="center"/>
          </w:tcPr>
          <w:p w14:paraId="5FEB1016" w14:textId="77777777" w:rsidR="00681CA0" w:rsidRPr="00F33284" w:rsidRDefault="009C1A69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890" w:type="dxa"/>
            <w:gridSpan w:val="154"/>
          </w:tcPr>
          <w:p w14:paraId="57D4FB26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37" w:type="dxa"/>
            <w:gridSpan w:val="117"/>
          </w:tcPr>
          <w:p w14:paraId="20B3D4DF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39,5</w:t>
            </w:r>
          </w:p>
        </w:tc>
        <w:tc>
          <w:tcPr>
            <w:tcW w:w="1437" w:type="dxa"/>
            <w:gridSpan w:val="190"/>
          </w:tcPr>
          <w:p w14:paraId="2DFA305A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105</w:t>
            </w:r>
          </w:p>
        </w:tc>
        <w:tc>
          <w:tcPr>
            <w:tcW w:w="1294" w:type="dxa"/>
            <w:gridSpan w:val="174"/>
          </w:tcPr>
          <w:p w14:paraId="721DAF27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98</w:t>
            </w:r>
          </w:p>
        </w:tc>
        <w:tc>
          <w:tcPr>
            <w:tcW w:w="1288" w:type="dxa"/>
            <w:gridSpan w:val="167"/>
          </w:tcPr>
          <w:p w14:paraId="77D56FCA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112</w:t>
            </w:r>
          </w:p>
        </w:tc>
        <w:tc>
          <w:tcPr>
            <w:tcW w:w="1890" w:type="dxa"/>
            <w:gridSpan w:val="145"/>
          </w:tcPr>
          <w:p w14:paraId="522E85B4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0,425</w:t>
            </w:r>
          </w:p>
        </w:tc>
        <w:tc>
          <w:tcPr>
            <w:tcW w:w="269" w:type="dxa"/>
            <w:vMerge/>
          </w:tcPr>
          <w:p w14:paraId="5DCC24D4" w14:textId="77777777" w:rsidR="00681CA0" w:rsidRPr="00F33284" w:rsidRDefault="00681CA0" w:rsidP="002219FA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4BB1116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5314DD53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19" w:type="dxa"/>
            <w:gridSpan w:val="102"/>
            <w:vAlign w:val="center"/>
          </w:tcPr>
          <w:p w14:paraId="627B8A73" w14:textId="77777777" w:rsidR="00681CA0" w:rsidRPr="00F33284" w:rsidRDefault="009C1A69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.2</w:t>
            </w:r>
          </w:p>
        </w:tc>
        <w:tc>
          <w:tcPr>
            <w:tcW w:w="890" w:type="dxa"/>
            <w:gridSpan w:val="154"/>
          </w:tcPr>
          <w:p w14:paraId="387B3AB0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37" w:type="dxa"/>
            <w:gridSpan w:val="117"/>
          </w:tcPr>
          <w:p w14:paraId="6A8754C4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1437" w:type="dxa"/>
            <w:gridSpan w:val="190"/>
          </w:tcPr>
          <w:p w14:paraId="64CBD372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104</w:t>
            </w:r>
          </w:p>
        </w:tc>
        <w:tc>
          <w:tcPr>
            <w:tcW w:w="1294" w:type="dxa"/>
            <w:gridSpan w:val="174"/>
          </w:tcPr>
          <w:p w14:paraId="7A7B99FF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97</w:t>
            </w:r>
          </w:p>
        </w:tc>
        <w:tc>
          <w:tcPr>
            <w:tcW w:w="1288" w:type="dxa"/>
            <w:gridSpan w:val="167"/>
          </w:tcPr>
          <w:p w14:paraId="72CFC6D1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111</w:t>
            </w:r>
          </w:p>
        </w:tc>
        <w:tc>
          <w:tcPr>
            <w:tcW w:w="1890" w:type="dxa"/>
            <w:gridSpan w:val="145"/>
          </w:tcPr>
          <w:p w14:paraId="280B3172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0,420</w:t>
            </w:r>
          </w:p>
        </w:tc>
        <w:tc>
          <w:tcPr>
            <w:tcW w:w="269" w:type="dxa"/>
            <w:vMerge/>
          </w:tcPr>
          <w:p w14:paraId="50749D15" w14:textId="77777777" w:rsidR="00681CA0" w:rsidRPr="00F33284" w:rsidRDefault="00681CA0" w:rsidP="002219FA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2AF402D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378B4665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655" w:type="dxa"/>
            <w:gridSpan w:val="1049"/>
            <w:tcBorders>
              <w:bottom w:val="single" w:sz="4" w:space="0" w:color="auto"/>
            </w:tcBorders>
          </w:tcPr>
          <w:p w14:paraId="75185C84" w14:textId="77777777" w:rsidR="00681CA0" w:rsidRPr="00F33284" w:rsidRDefault="00681CA0" w:rsidP="009C099C">
            <w:pPr>
              <w:spacing w:after="0" w:line="240" w:lineRule="auto"/>
              <w:rPr>
                <w:rFonts w:ascii="Arial" w:hAnsi="Arial" w:cs="Arial"/>
              </w:rPr>
            </w:pPr>
            <w:r w:rsidRPr="00747590">
              <w:rPr>
                <w:rFonts w:ascii="Arial" w:hAnsi="Arial" w:cs="Arial"/>
                <w:sz w:val="20"/>
                <w:szCs w:val="20"/>
              </w:rPr>
              <w:t>* Включает около 2 Вт для дополнительного подогрева катодов при 3,6 В на каждом катоде.</w:t>
            </w:r>
          </w:p>
        </w:tc>
        <w:tc>
          <w:tcPr>
            <w:tcW w:w="269" w:type="dxa"/>
            <w:vMerge/>
          </w:tcPr>
          <w:p w14:paraId="42A22D43" w14:textId="77777777" w:rsidR="00681CA0" w:rsidRPr="009C099C" w:rsidRDefault="00681CA0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E5C2202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right w:val="nil"/>
            </w:tcBorders>
          </w:tcPr>
          <w:p w14:paraId="783DDA35" w14:textId="77777777" w:rsidR="00681CA0" w:rsidRPr="009C099C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655" w:type="dxa"/>
            <w:gridSpan w:val="1049"/>
            <w:tcBorders>
              <w:left w:val="nil"/>
              <w:right w:val="nil"/>
            </w:tcBorders>
          </w:tcPr>
          <w:p w14:paraId="77E9179D" w14:textId="77777777" w:rsidR="00681CA0" w:rsidRPr="00747590" w:rsidRDefault="00681CA0" w:rsidP="005C500B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443BE5AF" w14:textId="77777777" w:rsidR="00681CA0" w:rsidRPr="00476A2A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EB5DC2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EB5DC2">
              <w:rPr>
                <w:rFonts w:ascii="Arial" w:hAnsi="Arial" w:cs="Arial"/>
              </w:rPr>
              <w:t xml:space="preserve"> </w:t>
            </w:r>
            <w:r w:rsidR="00F94339" w:rsidRPr="00EB5DC2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9C1A69" w:rsidRPr="00476A2A">
              <w:rPr>
                <w:rFonts w:ascii="Arial" w:hAnsi="Arial" w:cs="Arial"/>
              </w:rPr>
              <w:t>.</w:t>
            </w:r>
          </w:p>
          <w:p w14:paraId="48E749F5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69" w:type="dxa"/>
            <w:vMerge/>
            <w:tcBorders>
              <w:left w:val="nil"/>
            </w:tcBorders>
          </w:tcPr>
          <w:p w14:paraId="6C0D1E9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C5CB23B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3F9190C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655" w:type="dxa"/>
            <w:gridSpan w:val="1049"/>
          </w:tcPr>
          <w:p w14:paraId="4E6AF06A" w14:textId="77777777" w:rsidR="00681CA0" w:rsidRPr="00430353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30353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69" w:type="dxa"/>
            <w:vMerge/>
          </w:tcPr>
          <w:p w14:paraId="7795E41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9EFBA2B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1B2E53C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59" w:type="dxa"/>
            <w:gridSpan w:val="191"/>
            <w:vMerge w:val="restart"/>
            <w:vAlign w:val="center"/>
          </w:tcPr>
          <w:p w14:paraId="5B50EB08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3124" w:type="dxa"/>
            <w:gridSpan w:val="372"/>
            <w:vMerge w:val="restart"/>
            <w:vAlign w:val="center"/>
          </w:tcPr>
          <w:p w14:paraId="4A5587C5" w14:textId="77777777" w:rsidR="00681CA0" w:rsidRPr="00513929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Испытательное напряжение (действующее), В</w:t>
            </w:r>
          </w:p>
        </w:tc>
        <w:tc>
          <w:tcPr>
            <w:tcW w:w="4472" w:type="dxa"/>
            <w:gridSpan w:val="486"/>
            <w:vAlign w:val="center"/>
          </w:tcPr>
          <w:p w14:paraId="4E465FB1" w14:textId="77777777" w:rsidR="00681CA0" w:rsidRPr="00513929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69" w:type="dxa"/>
            <w:vMerge/>
          </w:tcPr>
          <w:p w14:paraId="7CD1DBF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C8B31BB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</w:tcPr>
          <w:p w14:paraId="1CC5C2C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59" w:type="dxa"/>
            <w:gridSpan w:val="191"/>
            <w:vMerge/>
            <w:tcBorders>
              <w:bottom w:val="double" w:sz="4" w:space="0" w:color="auto"/>
            </w:tcBorders>
            <w:vAlign w:val="center"/>
          </w:tcPr>
          <w:p w14:paraId="69CE7794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4" w:type="dxa"/>
            <w:gridSpan w:val="372"/>
            <w:vMerge/>
            <w:tcBorders>
              <w:bottom w:val="double" w:sz="4" w:space="0" w:color="auto"/>
            </w:tcBorders>
            <w:vAlign w:val="center"/>
          </w:tcPr>
          <w:p w14:paraId="30CE4B73" w14:textId="77777777" w:rsidR="00681CA0" w:rsidRPr="00513929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82" w:type="dxa"/>
            <w:gridSpan w:val="263"/>
            <w:tcBorders>
              <w:bottom w:val="double" w:sz="4" w:space="0" w:color="auto"/>
            </w:tcBorders>
            <w:vAlign w:val="center"/>
          </w:tcPr>
          <w:p w14:paraId="753136B8" w14:textId="77777777" w:rsidR="00681CA0" w:rsidRPr="00513929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</w:t>
            </w:r>
            <w:r w:rsidR="004D4B24" w:rsidRPr="00513929">
              <w:rPr>
                <w:rFonts w:ascii="Arial" w:hAnsi="Arial" w:cs="Arial"/>
              </w:rPr>
              <w:t xml:space="preserve"> </w:t>
            </w:r>
            <w:r w:rsidR="009E3510" w:rsidRPr="00513929">
              <w:rPr>
                <w:rFonts w:ascii="Arial" w:hAnsi="Arial" w:cs="Arial"/>
              </w:rPr>
              <w:t xml:space="preserve">                     </w:t>
            </w:r>
            <w:r w:rsidR="004D4B24" w:rsidRPr="00513929">
              <w:rPr>
                <w:rFonts w:ascii="Arial" w:hAnsi="Arial" w:cs="Arial"/>
              </w:rPr>
              <w:t>значение</w:t>
            </w:r>
          </w:p>
        </w:tc>
        <w:tc>
          <w:tcPr>
            <w:tcW w:w="2190" w:type="dxa"/>
            <w:gridSpan w:val="223"/>
            <w:tcBorders>
              <w:bottom w:val="double" w:sz="4" w:space="0" w:color="auto"/>
            </w:tcBorders>
            <w:vAlign w:val="center"/>
          </w:tcPr>
          <w:p w14:paraId="7C0D16AB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69" w:type="dxa"/>
            <w:vMerge/>
          </w:tcPr>
          <w:p w14:paraId="1D2B98A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206AA48" w14:textId="77777777" w:rsidTr="004068EE">
        <w:tblPrEx>
          <w:jc w:val="center"/>
        </w:tblPrEx>
        <w:trPr>
          <w:cantSplit/>
          <w:trHeight w:val="79"/>
          <w:jc w:val="center"/>
        </w:trPr>
        <w:tc>
          <w:tcPr>
            <w:tcW w:w="253" w:type="dxa"/>
            <w:vMerge/>
            <w:tcBorders>
              <w:bottom w:val="nil"/>
            </w:tcBorders>
          </w:tcPr>
          <w:p w14:paraId="72FF9338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59" w:type="dxa"/>
            <w:gridSpan w:val="191"/>
            <w:tcBorders>
              <w:top w:val="double" w:sz="4" w:space="0" w:color="auto"/>
            </w:tcBorders>
            <w:vAlign w:val="center"/>
          </w:tcPr>
          <w:p w14:paraId="51BFC5B3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3124" w:type="dxa"/>
            <w:gridSpan w:val="372"/>
            <w:tcBorders>
              <w:top w:val="double" w:sz="4" w:space="0" w:color="auto"/>
            </w:tcBorders>
            <w:vAlign w:val="center"/>
          </w:tcPr>
          <w:p w14:paraId="451055B2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3,6</w:t>
            </w:r>
          </w:p>
        </w:tc>
        <w:tc>
          <w:tcPr>
            <w:tcW w:w="2282" w:type="dxa"/>
            <w:gridSpan w:val="263"/>
            <w:tcBorders>
              <w:top w:val="double" w:sz="4" w:space="0" w:color="auto"/>
            </w:tcBorders>
            <w:vAlign w:val="center"/>
          </w:tcPr>
          <w:p w14:paraId="1EB45632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190" w:type="dxa"/>
            <w:gridSpan w:val="223"/>
            <w:tcBorders>
              <w:top w:val="double" w:sz="4" w:space="0" w:color="auto"/>
            </w:tcBorders>
            <w:vAlign w:val="center"/>
          </w:tcPr>
          <w:p w14:paraId="075B8F6A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</w:t>
            </w:r>
          </w:p>
        </w:tc>
        <w:tc>
          <w:tcPr>
            <w:tcW w:w="269" w:type="dxa"/>
            <w:vMerge/>
            <w:tcBorders>
              <w:bottom w:val="nil"/>
            </w:tcBorders>
          </w:tcPr>
          <w:p w14:paraId="5E99816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CCA240C" w14:textId="77777777" w:rsidTr="004068EE">
        <w:tblPrEx>
          <w:jc w:val="center"/>
        </w:tblPrEx>
        <w:trPr>
          <w:cantSplit/>
          <w:trHeight w:val="2155"/>
          <w:jc w:val="center"/>
        </w:trPr>
        <w:tc>
          <w:tcPr>
            <w:tcW w:w="10177" w:type="dxa"/>
            <w:gridSpan w:val="1051"/>
            <w:tcBorders>
              <w:top w:val="nil"/>
            </w:tcBorders>
          </w:tcPr>
          <w:p w14:paraId="14BF5FC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390870C0" w14:textId="77777777" w:rsidTr="005E325D">
        <w:tblPrEx>
          <w:jc w:val="center"/>
        </w:tblPrEx>
        <w:trPr>
          <w:cantSplit/>
          <w:jc w:val="center"/>
        </w:trPr>
        <w:tc>
          <w:tcPr>
            <w:tcW w:w="10177" w:type="dxa"/>
            <w:gridSpan w:val="1051"/>
          </w:tcPr>
          <w:p w14:paraId="41D5902A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5430-1</w:t>
            </w:r>
          </w:p>
        </w:tc>
      </w:tr>
      <w:tr w:rsidR="00681CA0" w:rsidRPr="00F33284" w14:paraId="690190A6" w14:textId="77777777" w:rsidTr="005E325D">
        <w:tc>
          <w:tcPr>
            <w:tcW w:w="1678" w:type="dxa"/>
            <w:gridSpan w:val="93"/>
          </w:tcPr>
          <w:p w14:paraId="13DA594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F33284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6" w:type="dxa"/>
            <w:gridSpan w:val="843"/>
          </w:tcPr>
          <w:p w14:paraId="3A9EF4D8" w14:textId="77777777" w:rsidR="00681CA0" w:rsidRPr="00F33284" w:rsidRDefault="00681CA0" w:rsidP="00B52D5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F23E153" w14:textId="77777777" w:rsidR="00681CA0" w:rsidRPr="00F33284" w:rsidRDefault="00681CA0" w:rsidP="00B52D5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3" w:type="dxa"/>
            <w:gridSpan w:val="115"/>
            <w:vAlign w:val="center"/>
          </w:tcPr>
          <w:p w14:paraId="1E882BB5" w14:textId="77777777" w:rsidR="00681CA0" w:rsidRPr="00F33284" w:rsidRDefault="00FA62C7" w:rsidP="0043035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 xml:space="preserve">с. </w:t>
            </w:r>
            <w:r w:rsidR="00681CA0" w:rsidRPr="00513929">
              <w:rPr>
                <w:rFonts w:ascii="Arial" w:hAnsi="Arial" w:cs="Arial"/>
              </w:rPr>
              <w:t>2</w:t>
            </w:r>
          </w:p>
        </w:tc>
      </w:tr>
      <w:tr w:rsidR="00681CA0" w:rsidRPr="00F33284" w14:paraId="1DFDBBCF" w14:textId="77777777" w:rsidTr="005E325D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C171E99" w14:textId="77777777" w:rsidR="00681CA0" w:rsidRPr="00424349" w:rsidRDefault="00681CA0" w:rsidP="00430353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24349">
              <w:rPr>
                <w:rFonts w:ascii="Arial" w:hAnsi="Arial" w:cs="Arial"/>
                <w:b/>
              </w:rPr>
              <w:t xml:space="preserve">МСОЛ: </w:t>
            </w:r>
            <w:r w:rsidRPr="00F33284">
              <w:rPr>
                <w:rFonts w:ascii="Arial" w:hAnsi="Arial" w:cs="Arial"/>
                <w:lang w:val="en-US"/>
              </w:rPr>
              <w:t>FD</w:t>
            </w:r>
            <w:r w:rsidRPr="00424349">
              <w:rPr>
                <w:rFonts w:ascii="Arial" w:hAnsi="Arial" w:cs="Arial"/>
              </w:rPr>
              <w:t>-40-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P</w:t>
            </w:r>
            <w:r w:rsidRPr="00424349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en-US"/>
              </w:rPr>
              <w:t>L</w:t>
            </w:r>
            <w:r w:rsidRPr="00424349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en-US"/>
              </w:rPr>
              <w:t>G</w:t>
            </w:r>
            <w:r w:rsidRPr="00424349">
              <w:rPr>
                <w:rFonts w:ascii="Arial" w:hAnsi="Arial" w:cs="Arial"/>
              </w:rPr>
              <w:t>13-32/1200</w:t>
            </w:r>
          </w:p>
        </w:tc>
      </w:tr>
      <w:tr w:rsidR="00681CA0" w:rsidRPr="00F33284" w14:paraId="2CA32EEC" w14:textId="77777777" w:rsidTr="004068EE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2A1AC127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2" w:type="dxa"/>
            <w:gridSpan w:val="1025"/>
          </w:tcPr>
          <w:p w14:paraId="5F70BD8C" w14:textId="77777777" w:rsidR="00681CA0" w:rsidRPr="00F33284" w:rsidRDefault="00681CA0" w:rsidP="00B52D5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</w:tcBorders>
          </w:tcPr>
          <w:p w14:paraId="03248F8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52DDD8C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B4BD76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4" w:type="dxa"/>
            <w:gridSpan w:val="73"/>
            <w:tcBorders>
              <w:bottom w:val="double" w:sz="4" w:space="0" w:color="auto"/>
            </w:tcBorders>
            <w:vAlign w:val="center"/>
          </w:tcPr>
          <w:p w14:paraId="77932F5B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Гц</w:t>
            </w:r>
          </w:p>
        </w:tc>
        <w:tc>
          <w:tcPr>
            <w:tcW w:w="1753" w:type="dxa"/>
            <w:gridSpan w:val="242"/>
            <w:tcBorders>
              <w:bottom w:val="double" w:sz="4" w:space="0" w:color="auto"/>
            </w:tcBorders>
            <w:vAlign w:val="center"/>
          </w:tcPr>
          <w:p w14:paraId="648CA4F3" w14:textId="77777777" w:rsidR="00681CA0" w:rsidRPr="00513929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62" w:type="dxa"/>
            <w:gridSpan w:val="212"/>
            <w:tcBorders>
              <w:bottom w:val="double" w:sz="4" w:space="0" w:color="auto"/>
            </w:tcBorders>
            <w:vAlign w:val="center"/>
          </w:tcPr>
          <w:p w14:paraId="02A0F7E4" w14:textId="77777777" w:rsidR="00681CA0" w:rsidRPr="00513929" w:rsidRDefault="001F678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Расчетное зн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чение напр</w:t>
            </w:r>
            <w:r w:rsidRPr="00513929">
              <w:rPr>
                <w:rFonts w:ascii="Arial" w:hAnsi="Arial" w:cs="Arial"/>
              </w:rPr>
              <w:t>я</w:t>
            </w:r>
            <w:r w:rsidRPr="00513929">
              <w:rPr>
                <w:rFonts w:ascii="Arial" w:hAnsi="Arial" w:cs="Arial"/>
              </w:rPr>
              <w:t>жения</w:t>
            </w:r>
            <w:r w:rsidR="00681CA0" w:rsidRPr="00513929">
              <w:rPr>
                <w:rFonts w:ascii="Arial" w:hAnsi="Arial" w:cs="Arial"/>
              </w:rPr>
              <w:t>, В</w:t>
            </w:r>
          </w:p>
        </w:tc>
        <w:tc>
          <w:tcPr>
            <w:tcW w:w="1289" w:type="dxa"/>
            <w:gridSpan w:val="173"/>
            <w:tcBorders>
              <w:bottom w:val="double" w:sz="4" w:space="0" w:color="auto"/>
            </w:tcBorders>
            <w:vAlign w:val="center"/>
          </w:tcPr>
          <w:p w14:paraId="745291BC" w14:textId="77777777" w:rsidR="00681CA0" w:rsidRPr="00513929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13929">
              <w:rPr>
                <w:rFonts w:ascii="Arial" w:hAnsi="Arial" w:cs="Arial"/>
              </w:rPr>
              <w:t>Ток к</w:t>
            </w:r>
            <w:r w:rsidRPr="00513929">
              <w:rPr>
                <w:rFonts w:ascii="Arial" w:hAnsi="Arial" w:cs="Arial"/>
              </w:rPr>
              <w:t>а</w:t>
            </w:r>
            <w:r w:rsidRPr="00513929">
              <w:rPr>
                <w:rFonts w:ascii="Arial" w:hAnsi="Arial" w:cs="Arial"/>
              </w:rPr>
              <w:t>либровки, А</w:t>
            </w:r>
          </w:p>
        </w:tc>
        <w:tc>
          <w:tcPr>
            <w:tcW w:w="1575" w:type="dxa"/>
            <w:gridSpan w:val="226"/>
            <w:tcBorders>
              <w:bottom w:val="double" w:sz="4" w:space="0" w:color="auto"/>
            </w:tcBorders>
            <w:vAlign w:val="center"/>
          </w:tcPr>
          <w:p w14:paraId="1EADC413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1729" w:type="dxa"/>
            <w:gridSpan w:val="99"/>
            <w:tcBorders>
              <w:bottom w:val="double" w:sz="4" w:space="0" w:color="auto"/>
            </w:tcBorders>
            <w:vAlign w:val="center"/>
          </w:tcPr>
          <w:p w14:paraId="0B47D12A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91" w:type="dxa"/>
            <w:gridSpan w:val="6"/>
            <w:vMerge/>
          </w:tcPr>
          <w:p w14:paraId="5D2FFDF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1DCFEE0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1B98F2E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4" w:type="dxa"/>
            <w:gridSpan w:val="73"/>
            <w:tcBorders>
              <w:top w:val="double" w:sz="4" w:space="0" w:color="auto"/>
              <w:bottom w:val="nil"/>
            </w:tcBorders>
            <w:vAlign w:val="center"/>
          </w:tcPr>
          <w:p w14:paraId="55ABD78B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753" w:type="dxa"/>
            <w:gridSpan w:val="242"/>
            <w:tcBorders>
              <w:top w:val="double" w:sz="4" w:space="0" w:color="auto"/>
              <w:bottom w:val="nil"/>
            </w:tcBorders>
            <w:vAlign w:val="center"/>
          </w:tcPr>
          <w:p w14:paraId="3C78D5D9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862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02B0C452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289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52683323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1575" w:type="dxa"/>
            <w:gridSpan w:val="226"/>
            <w:tcBorders>
              <w:top w:val="double" w:sz="4" w:space="0" w:color="auto"/>
              <w:bottom w:val="nil"/>
            </w:tcBorders>
            <w:vAlign w:val="center"/>
          </w:tcPr>
          <w:p w14:paraId="027EAC26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390</w:t>
            </w:r>
          </w:p>
        </w:tc>
        <w:tc>
          <w:tcPr>
            <w:tcW w:w="1729" w:type="dxa"/>
            <w:gridSpan w:val="99"/>
            <w:tcBorders>
              <w:top w:val="double" w:sz="4" w:space="0" w:color="auto"/>
              <w:bottom w:val="nil"/>
            </w:tcBorders>
            <w:vAlign w:val="center"/>
          </w:tcPr>
          <w:p w14:paraId="509EDD89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0,10</w:t>
            </w:r>
          </w:p>
        </w:tc>
        <w:tc>
          <w:tcPr>
            <w:tcW w:w="291" w:type="dxa"/>
            <w:gridSpan w:val="6"/>
            <w:vMerge/>
          </w:tcPr>
          <w:p w14:paraId="79A59F4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EA4AAF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762AB05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84" w:type="dxa"/>
            <w:gridSpan w:val="73"/>
            <w:vAlign w:val="center"/>
          </w:tcPr>
          <w:p w14:paraId="5EBADE34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53" w:type="dxa"/>
            <w:gridSpan w:val="242"/>
            <w:vAlign w:val="center"/>
          </w:tcPr>
          <w:p w14:paraId="41EB5585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862" w:type="dxa"/>
            <w:gridSpan w:val="212"/>
            <w:vAlign w:val="center"/>
          </w:tcPr>
          <w:p w14:paraId="7C3CA6FB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236</w:t>
            </w:r>
          </w:p>
        </w:tc>
        <w:tc>
          <w:tcPr>
            <w:tcW w:w="1289" w:type="dxa"/>
            <w:gridSpan w:val="173"/>
            <w:vAlign w:val="center"/>
          </w:tcPr>
          <w:p w14:paraId="3DDED8F4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1575" w:type="dxa"/>
            <w:gridSpan w:val="226"/>
            <w:vAlign w:val="center"/>
          </w:tcPr>
          <w:p w14:paraId="2935E687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439</w:t>
            </w:r>
          </w:p>
        </w:tc>
        <w:tc>
          <w:tcPr>
            <w:tcW w:w="1729" w:type="dxa"/>
            <w:gridSpan w:val="99"/>
            <w:vAlign w:val="center"/>
          </w:tcPr>
          <w:p w14:paraId="13D99360" w14:textId="77777777" w:rsidR="00681CA0" w:rsidRPr="00F33284" w:rsidRDefault="00681CA0" w:rsidP="0043035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0,075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1CF7848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6BD11D4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E3F200A" w14:textId="77777777" w:rsidR="00681CA0" w:rsidRPr="00F33284" w:rsidRDefault="00681CA0" w:rsidP="00B52D57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6CD1468" w14:textId="77777777" w:rsidTr="004068EE">
        <w:trPr>
          <w:cantSplit/>
          <w:trHeight w:val="45"/>
        </w:trPr>
        <w:tc>
          <w:tcPr>
            <w:tcW w:w="394" w:type="dxa"/>
            <w:gridSpan w:val="20"/>
            <w:vMerge w:val="restart"/>
            <w:tcBorders>
              <w:top w:val="nil"/>
              <w:bottom w:val="nil"/>
            </w:tcBorders>
          </w:tcPr>
          <w:p w14:paraId="1E619E9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2" w:type="dxa"/>
            <w:gridSpan w:val="1025"/>
          </w:tcPr>
          <w:p w14:paraId="220E3058" w14:textId="77777777" w:rsidR="00681CA0" w:rsidRPr="00F33284" w:rsidRDefault="00681CA0" w:rsidP="00B52D5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  <w:bottom w:val="nil"/>
            </w:tcBorders>
          </w:tcPr>
          <w:p w14:paraId="156174D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FB7789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1494B69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30" w:type="dxa"/>
            <w:gridSpan w:val="811"/>
            <w:tcBorders>
              <w:top w:val="nil"/>
            </w:tcBorders>
          </w:tcPr>
          <w:p w14:paraId="282EA743" w14:textId="77777777" w:rsidR="00681CA0" w:rsidRPr="00F33284" w:rsidRDefault="00681CA0" w:rsidP="00F83756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147" w:type="dxa"/>
            <w:gridSpan w:val="190"/>
            <w:tcBorders>
              <w:top w:val="nil"/>
            </w:tcBorders>
          </w:tcPr>
          <w:p w14:paraId="20D38358" w14:textId="77777777" w:rsidR="00681CA0" w:rsidRPr="00F33284" w:rsidRDefault="00681CA0" w:rsidP="00F837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015" w:type="dxa"/>
            <w:gridSpan w:val="24"/>
            <w:tcBorders>
              <w:top w:val="nil"/>
            </w:tcBorders>
          </w:tcPr>
          <w:p w14:paraId="6D627DD0" w14:textId="77777777" w:rsidR="00681CA0" w:rsidRPr="00F33284" w:rsidRDefault="00681CA0" w:rsidP="00F837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7681934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E180CAF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4125A8E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 w:val="restart"/>
            <w:tcBorders>
              <w:top w:val="nil"/>
            </w:tcBorders>
            <w:vAlign w:val="center"/>
          </w:tcPr>
          <w:p w14:paraId="5CCD4922" w14:textId="77777777" w:rsidR="00681CA0" w:rsidRPr="006933D5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предварительного подогр</w:t>
            </w:r>
            <w:r w:rsidRPr="006933D5">
              <w:rPr>
                <w:rFonts w:ascii="Arial" w:hAnsi="Arial" w:cs="Arial"/>
              </w:rPr>
              <w:t>е</w:t>
            </w:r>
            <w:r w:rsidRPr="006933D5">
              <w:rPr>
                <w:rFonts w:ascii="Arial" w:hAnsi="Arial" w:cs="Arial"/>
              </w:rPr>
              <w:t>ва катода, В</w:t>
            </w:r>
          </w:p>
        </w:tc>
        <w:tc>
          <w:tcPr>
            <w:tcW w:w="2865" w:type="dxa"/>
            <w:gridSpan w:val="342"/>
            <w:tcBorders>
              <w:top w:val="nil"/>
            </w:tcBorders>
          </w:tcPr>
          <w:p w14:paraId="4A7B856D" w14:textId="77777777" w:rsidR="00681CA0" w:rsidRPr="006933D5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менее (действующее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0"/>
            <w:tcBorders>
              <w:top w:val="nil"/>
            </w:tcBorders>
            <w:vAlign w:val="center"/>
          </w:tcPr>
          <w:p w14:paraId="7FBA8BE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3295E693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3BBB5E2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0996084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1BAB5B7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/>
          </w:tcPr>
          <w:p w14:paraId="17E16995" w14:textId="77777777" w:rsidR="00681CA0" w:rsidRPr="006933D5" w:rsidRDefault="00681CA0" w:rsidP="00F8375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5" w:type="dxa"/>
            <w:gridSpan w:val="342"/>
            <w:tcBorders>
              <w:top w:val="nil"/>
            </w:tcBorders>
          </w:tcPr>
          <w:p w14:paraId="3D9C422F" w14:textId="77777777" w:rsidR="00681CA0" w:rsidRPr="006933D5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более (действующее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0"/>
            <w:tcBorders>
              <w:top w:val="nil"/>
            </w:tcBorders>
            <w:vAlign w:val="center"/>
          </w:tcPr>
          <w:p w14:paraId="2EA3E2BC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603E2215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4AAE6D0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A9C9220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3718598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 w:val="restart"/>
            <w:tcBorders>
              <w:top w:val="nil"/>
            </w:tcBorders>
            <w:vAlign w:val="center"/>
          </w:tcPr>
          <w:p w14:paraId="3C307FDE" w14:textId="77777777" w:rsidR="00681CA0" w:rsidRPr="006933D5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65" w:type="dxa"/>
            <w:gridSpan w:val="342"/>
            <w:tcBorders>
              <w:top w:val="nil"/>
            </w:tcBorders>
          </w:tcPr>
          <w:p w14:paraId="2BA634FA" w14:textId="77777777" w:rsidR="00681CA0" w:rsidRPr="006933D5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менее (действующее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0"/>
            <w:tcBorders>
              <w:top w:val="nil"/>
            </w:tcBorders>
            <w:vAlign w:val="center"/>
          </w:tcPr>
          <w:p w14:paraId="224B1FAE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370B2D4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42D4D92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0D3857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639EBC5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vMerge/>
          </w:tcPr>
          <w:p w14:paraId="5BACA3BB" w14:textId="77777777" w:rsidR="00681CA0" w:rsidRPr="006933D5" w:rsidRDefault="00681CA0" w:rsidP="00F8375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5" w:type="dxa"/>
            <w:gridSpan w:val="342"/>
            <w:tcBorders>
              <w:top w:val="nil"/>
            </w:tcBorders>
          </w:tcPr>
          <w:p w14:paraId="09123160" w14:textId="77777777" w:rsidR="00681CA0" w:rsidRPr="006933D5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более (пиковое</w:t>
            </w:r>
            <w:r w:rsidR="004D4B24" w:rsidRPr="006933D5">
              <w:rPr>
                <w:rFonts w:ascii="Arial" w:hAnsi="Arial" w:cs="Arial"/>
              </w:rPr>
              <w:t xml:space="preserve"> зн</w:t>
            </w:r>
            <w:r w:rsidR="004D4B24" w:rsidRPr="006933D5">
              <w:rPr>
                <w:rFonts w:ascii="Arial" w:hAnsi="Arial" w:cs="Arial"/>
              </w:rPr>
              <w:t>а</w:t>
            </w:r>
            <w:r w:rsidR="004D4B24" w:rsidRPr="006933D5">
              <w:rPr>
                <w:rFonts w:ascii="Arial" w:hAnsi="Arial" w:cs="Arial"/>
              </w:rPr>
              <w:t>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0"/>
            <w:tcBorders>
              <w:top w:val="nil"/>
            </w:tcBorders>
            <w:vAlign w:val="center"/>
          </w:tcPr>
          <w:p w14:paraId="19FCEDB2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17377386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420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4557957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C71013B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32373A1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30" w:type="dxa"/>
            <w:gridSpan w:val="811"/>
            <w:tcBorders>
              <w:top w:val="nil"/>
            </w:tcBorders>
          </w:tcPr>
          <w:p w14:paraId="0BBC986B" w14:textId="77777777" w:rsidR="00681CA0" w:rsidRPr="006933D5" w:rsidRDefault="00681CA0" w:rsidP="00F83756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147" w:type="dxa"/>
            <w:gridSpan w:val="190"/>
            <w:tcBorders>
              <w:top w:val="nil"/>
            </w:tcBorders>
            <w:vAlign w:val="center"/>
          </w:tcPr>
          <w:p w14:paraId="5D2FF159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134AD12E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3847902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E13F60B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0648F39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  <w:tcBorders>
              <w:top w:val="nil"/>
            </w:tcBorders>
            <w:vAlign w:val="center"/>
          </w:tcPr>
          <w:p w14:paraId="37B61324" w14:textId="77777777" w:rsidR="00681CA0" w:rsidRPr="006933D5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865" w:type="dxa"/>
            <w:gridSpan w:val="342"/>
            <w:tcBorders>
              <w:top w:val="nil"/>
            </w:tcBorders>
          </w:tcPr>
          <w:p w14:paraId="5F092EC2" w14:textId="77777777" w:rsidR="00681CA0" w:rsidRPr="006933D5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менее (пиковое</w:t>
            </w:r>
            <w:r w:rsidR="004D4B24" w:rsidRPr="006933D5">
              <w:rPr>
                <w:rFonts w:ascii="Arial" w:hAnsi="Arial" w:cs="Arial"/>
              </w:rPr>
              <w:t xml:space="preserve"> зн</w:t>
            </w:r>
            <w:r w:rsidR="004D4B24" w:rsidRPr="006933D5">
              <w:rPr>
                <w:rFonts w:ascii="Arial" w:hAnsi="Arial" w:cs="Arial"/>
              </w:rPr>
              <w:t>а</w:t>
            </w:r>
            <w:r w:rsidR="004D4B24" w:rsidRPr="006933D5">
              <w:rPr>
                <w:rFonts w:ascii="Arial" w:hAnsi="Arial" w:cs="Arial"/>
              </w:rPr>
              <w:t>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1147" w:type="dxa"/>
            <w:gridSpan w:val="190"/>
            <w:tcBorders>
              <w:top w:val="nil"/>
            </w:tcBorders>
            <w:vAlign w:val="center"/>
          </w:tcPr>
          <w:p w14:paraId="7E53AAC7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015" w:type="dxa"/>
            <w:gridSpan w:val="24"/>
            <w:tcBorders>
              <w:top w:val="nil"/>
            </w:tcBorders>
            <w:vAlign w:val="center"/>
          </w:tcPr>
          <w:p w14:paraId="6ACBA07B" w14:textId="77777777" w:rsidR="00681CA0" w:rsidRPr="00F33284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20D8893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8329D7A" w14:textId="77777777" w:rsidTr="004068EE">
        <w:trPr>
          <w:cantSplit/>
          <w:trHeight w:val="3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4ED2C44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5" w:type="dxa"/>
            <w:gridSpan w:val="469"/>
          </w:tcPr>
          <w:p w14:paraId="06C0F885" w14:textId="77777777" w:rsidR="00681CA0" w:rsidRPr="006933D5" w:rsidRDefault="00681CA0" w:rsidP="00F83756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Ток в любом вводе катода, А</w:t>
            </w:r>
          </w:p>
        </w:tc>
        <w:tc>
          <w:tcPr>
            <w:tcW w:w="2865" w:type="dxa"/>
            <w:gridSpan w:val="342"/>
          </w:tcPr>
          <w:p w14:paraId="340AAB2F" w14:textId="77777777" w:rsidR="00681CA0" w:rsidRPr="006933D5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более</w:t>
            </w:r>
          </w:p>
        </w:tc>
        <w:tc>
          <w:tcPr>
            <w:tcW w:w="1147" w:type="dxa"/>
            <w:gridSpan w:val="190"/>
          </w:tcPr>
          <w:p w14:paraId="1855EBA4" w14:textId="77777777" w:rsidR="00681CA0" w:rsidRPr="00F33284" w:rsidRDefault="00681CA0" w:rsidP="00F837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1015" w:type="dxa"/>
            <w:gridSpan w:val="24"/>
          </w:tcPr>
          <w:p w14:paraId="333DA395" w14:textId="77777777" w:rsidR="00681CA0" w:rsidRPr="00F33284" w:rsidRDefault="00681CA0" w:rsidP="00F837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0,750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5EB95D0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5CDA84" w14:textId="77777777" w:rsidTr="004068EE">
        <w:trPr>
          <w:cantSplit/>
          <w:trHeight w:val="325"/>
        </w:trPr>
        <w:tc>
          <w:tcPr>
            <w:tcW w:w="394" w:type="dxa"/>
            <w:gridSpan w:val="20"/>
            <w:vMerge/>
            <w:tcBorders>
              <w:bottom w:val="nil"/>
              <w:right w:val="nil"/>
            </w:tcBorders>
          </w:tcPr>
          <w:p w14:paraId="18D0132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2" w:type="dxa"/>
            <w:gridSpan w:val="1025"/>
            <w:tcBorders>
              <w:left w:val="nil"/>
              <w:bottom w:val="nil"/>
              <w:right w:val="nil"/>
            </w:tcBorders>
          </w:tcPr>
          <w:p w14:paraId="017CBEF4" w14:textId="77777777" w:rsidR="00681CA0" w:rsidRPr="00F33284" w:rsidRDefault="00681CA0" w:rsidP="00F8375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1" w:type="dxa"/>
            <w:gridSpan w:val="6"/>
            <w:vMerge/>
            <w:tcBorders>
              <w:left w:val="nil"/>
              <w:bottom w:val="nil"/>
            </w:tcBorders>
          </w:tcPr>
          <w:p w14:paraId="29B6580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689A015" w14:textId="77777777" w:rsidTr="005E325D">
        <w:trPr>
          <w:cantSplit/>
          <w:trHeight w:val="6247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2C37DF98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B75458">
              <w:rPr>
                <w:rFonts w:ascii="Arial" w:hAnsi="Arial" w:cs="Arial"/>
                <w:b/>
                <w:sz w:val="20"/>
              </w:rPr>
              <w:t xml:space="preserve">* </w:t>
            </w:r>
            <w:r w:rsidRPr="00B75458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63A28385" w14:textId="77777777" w:rsidTr="005E325D">
        <w:trPr>
          <w:cantSplit/>
          <w:trHeight w:val="39"/>
        </w:trPr>
        <w:tc>
          <w:tcPr>
            <w:tcW w:w="10177" w:type="dxa"/>
            <w:gridSpan w:val="1051"/>
          </w:tcPr>
          <w:p w14:paraId="18CF4BFA" w14:textId="77777777" w:rsidR="00681CA0" w:rsidRPr="00F33284" w:rsidRDefault="006264B7" w:rsidP="00B52D5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5430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F33284" w14:paraId="27C92383" w14:textId="77777777" w:rsidTr="004068EE">
        <w:tc>
          <w:tcPr>
            <w:tcW w:w="1654" w:type="dxa"/>
            <w:gridSpan w:val="79"/>
          </w:tcPr>
          <w:p w14:paraId="6C9C6D0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126" w:type="dxa"/>
            <w:gridSpan w:val="765"/>
          </w:tcPr>
          <w:p w14:paraId="480F1B47" w14:textId="77777777" w:rsidR="00681CA0" w:rsidRPr="006933D5" w:rsidRDefault="00681CA0" w:rsidP="00A5314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6965122" w14:textId="77777777" w:rsidR="00681CA0" w:rsidRPr="006933D5" w:rsidRDefault="00681CA0" w:rsidP="00A5314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397" w:type="dxa"/>
            <w:gridSpan w:val="207"/>
            <w:vAlign w:val="center"/>
          </w:tcPr>
          <w:p w14:paraId="4FB32CC3" w14:textId="77777777" w:rsidR="00681CA0" w:rsidRPr="006933D5" w:rsidRDefault="00FA62C7" w:rsidP="00F83756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 xml:space="preserve">с. </w:t>
            </w:r>
            <w:r w:rsidR="00681CA0" w:rsidRPr="006933D5">
              <w:rPr>
                <w:rFonts w:ascii="Arial" w:hAnsi="Arial" w:cs="Arial"/>
              </w:rPr>
              <w:t>1</w:t>
            </w:r>
          </w:p>
        </w:tc>
      </w:tr>
      <w:tr w:rsidR="00681CA0" w:rsidRPr="00F33284" w14:paraId="1CD08719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A6416EE" w14:textId="77777777" w:rsidR="00681CA0" w:rsidRPr="006933D5" w:rsidRDefault="00681CA0" w:rsidP="00F8375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  <w:b/>
              </w:rPr>
              <w:t xml:space="preserve">МСОЛ: </w:t>
            </w:r>
            <w:r w:rsidRPr="006933D5">
              <w:rPr>
                <w:rFonts w:ascii="Arial" w:hAnsi="Arial" w:cs="Arial"/>
                <w:lang w:val="en-US"/>
              </w:rPr>
              <w:t>FD</w:t>
            </w:r>
            <w:r w:rsidRPr="006933D5">
              <w:rPr>
                <w:rFonts w:ascii="Arial" w:hAnsi="Arial" w:cs="Arial"/>
              </w:rPr>
              <w:t>-40-</w:t>
            </w:r>
            <w:r w:rsidRPr="006933D5">
              <w:rPr>
                <w:rFonts w:ascii="Arial" w:hAnsi="Arial" w:cs="Arial"/>
                <w:lang w:val="en-US"/>
              </w:rPr>
              <w:t>L</w:t>
            </w:r>
            <w:r w:rsidRPr="006933D5">
              <w:rPr>
                <w:rFonts w:ascii="Arial" w:hAnsi="Arial" w:cs="Arial"/>
              </w:rPr>
              <w:t>/</w:t>
            </w:r>
            <w:r w:rsidRPr="006933D5">
              <w:rPr>
                <w:rFonts w:ascii="Arial" w:hAnsi="Arial" w:cs="Arial"/>
                <w:lang w:val="en-US"/>
              </w:rPr>
              <w:t>P</w:t>
            </w:r>
            <w:r w:rsidRPr="006933D5">
              <w:rPr>
                <w:rFonts w:ascii="Arial" w:hAnsi="Arial" w:cs="Arial"/>
              </w:rPr>
              <w:t>/</w:t>
            </w:r>
            <w:r w:rsidRPr="006933D5">
              <w:rPr>
                <w:rFonts w:ascii="Arial" w:hAnsi="Arial" w:cs="Arial"/>
                <w:lang w:val="en-US"/>
              </w:rPr>
              <w:t>L</w:t>
            </w:r>
            <w:r w:rsidRPr="006933D5">
              <w:rPr>
                <w:rFonts w:ascii="Arial" w:hAnsi="Arial" w:cs="Arial"/>
              </w:rPr>
              <w:t>-</w:t>
            </w:r>
            <w:r w:rsidRPr="006933D5">
              <w:rPr>
                <w:rFonts w:ascii="Arial" w:hAnsi="Arial" w:cs="Arial"/>
                <w:lang w:val="en-US"/>
              </w:rPr>
              <w:t>G</w:t>
            </w:r>
            <w:r w:rsidRPr="006933D5">
              <w:rPr>
                <w:rFonts w:ascii="Arial" w:hAnsi="Arial" w:cs="Arial"/>
              </w:rPr>
              <w:t xml:space="preserve">13-38/1200  </w:t>
            </w:r>
          </w:p>
        </w:tc>
      </w:tr>
      <w:tr w:rsidR="00681CA0" w:rsidRPr="00F33284" w14:paraId="321C21EA" w14:textId="77777777" w:rsidTr="004068EE">
        <w:trPr>
          <w:cantSplit/>
          <w:trHeight w:val="159"/>
        </w:trPr>
        <w:tc>
          <w:tcPr>
            <w:tcW w:w="387" w:type="dxa"/>
            <w:gridSpan w:val="15"/>
            <w:vMerge w:val="restart"/>
            <w:tcBorders>
              <w:top w:val="nil"/>
            </w:tcBorders>
          </w:tcPr>
          <w:p w14:paraId="06DB8D5F" w14:textId="77777777" w:rsidR="00681CA0" w:rsidRPr="00424349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87" w:type="dxa"/>
            <w:gridSpan w:val="133"/>
            <w:tcBorders>
              <w:bottom w:val="double" w:sz="4" w:space="0" w:color="auto"/>
            </w:tcBorders>
          </w:tcPr>
          <w:p w14:paraId="2FCB2D56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464" w:type="dxa"/>
            <w:gridSpan w:val="195"/>
            <w:tcBorders>
              <w:bottom w:val="double" w:sz="4" w:space="0" w:color="auto"/>
            </w:tcBorders>
            <w:vAlign w:val="center"/>
          </w:tcPr>
          <w:p w14:paraId="2096FC15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Схема</w:t>
            </w:r>
          </w:p>
        </w:tc>
        <w:tc>
          <w:tcPr>
            <w:tcW w:w="2677" w:type="dxa"/>
            <w:gridSpan w:val="325"/>
            <w:tcBorders>
              <w:bottom w:val="double" w:sz="4" w:space="0" w:color="auto"/>
            </w:tcBorders>
            <w:vAlign w:val="center"/>
          </w:tcPr>
          <w:p w14:paraId="5B51822D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Катод</w:t>
            </w:r>
          </w:p>
        </w:tc>
        <w:tc>
          <w:tcPr>
            <w:tcW w:w="1259" w:type="dxa"/>
            <w:gridSpan w:val="119"/>
            <w:tcBorders>
              <w:bottom w:val="double" w:sz="4" w:space="0" w:color="auto"/>
            </w:tcBorders>
            <w:vAlign w:val="center"/>
          </w:tcPr>
          <w:p w14:paraId="60FBDC4D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Цоколь</w:t>
            </w:r>
          </w:p>
        </w:tc>
        <w:tc>
          <w:tcPr>
            <w:tcW w:w="2412" w:type="dxa"/>
            <w:gridSpan w:val="258"/>
            <w:tcBorders>
              <w:bottom w:val="double" w:sz="4" w:space="0" w:color="auto"/>
            </w:tcBorders>
          </w:tcPr>
          <w:p w14:paraId="393F5BA7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Номинальные ра</w:t>
            </w:r>
            <w:r w:rsidRPr="006933D5">
              <w:rPr>
                <w:rFonts w:ascii="Arial" w:hAnsi="Arial" w:cs="Arial"/>
              </w:rPr>
              <w:t>з</w:t>
            </w:r>
            <w:r w:rsidRPr="006933D5">
              <w:rPr>
                <w:rFonts w:ascii="Arial" w:hAnsi="Arial" w:cs="Arial"/>
              </w:rPr>
              <w:t>меры, мм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</w:tcBorders>
          </w:tcPr>
          <w:p w14:paraId="4EABDBC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F4A906" w14:textId="77777777" w:rsidTr="004068EE">
        <w:trPr>
          <w:cantSplit/>
          <w:trHeight w:val="159"/>
        </w:trPr>
        <w:tc>
          <w:tcPr>
            <w:tcW w:w="387" w:type="dxa"/>
            <w:gridSpan w:val="15"/>
            <w:vMerge/>
            <w:tcBorders>
              <w:bottom w:val="nil"/>
            </w:tcBorders>
          </w:tcPr>
          <w:p w14:paraId="7C4DCAB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87" w:type="dxa"/>
            <w:gridSpan w:val="133"/>
            <w:tcBorders>
              <w:top w:val="double" w:sz="4" w:space="0" w:color="auto"/>
            </w:tcBorders>
            <w:vAlign w:val="center"/>
          </w:tcPr>
          <w:p w14:paraId="4F6613D0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933D5">
              <w:rPr>
                <w:rFonts w:ascii="Arial" w:hAnsi="Arial" w:cs="Arial"/>
              </w:rPr>
              <w:t>4</w:t>
            </w:r>
            <w:r w:rsidRPr="006933D5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1464" w:type="dxa"/>
            <w:gridSpan w:val="195"/>
            <w:tcBorders>
              <w:top w:val="double" w:sz="4" w:space="0" w:color="auto"/>
            </w:tcBorders>
            <w:vAlign w:val="center"/>
          </w:tcPr>
          <w:p w14:paraId="1A12E3DD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Бесста</w:t>
            </w:r>
            <w:r w:rsidRPr="006933D5">
              <w:rPr>
                <w:rFonts w:ascii="Arial" w:hAnsi="Arial" w:cs="Arial"/>
              </w:rPr>
              <w:t>р</w:t>
            </w:r>
            <w:r w:rsidRPr="006933D5">
              <w:rPr>
                <w:rFonts w:ascii="Arial" w:hAnsi="Arial" w:cs="Arial"/>
              </w:rPr>
              <w:t>терная</w:t>
            </w:r>
          </w:p>
        </w:tc>
        <w:tc>
          <w:tcPr>
            <w:tcW w:w="2677" w:type="dxa"/>
            <w:gridSpan w:val="325"/>
            <w:tcBorders>
              <w:top w:val="double" w:sz="4" w:space="0" w:color="auto"/>
            </w:tcBorders>
            <w:vAlign w:val="center"/>
          </w:tcPr>
          <w:p w14:paraId="61BC4BD5" w14:textId="77777777" w:rsidR="00681CA0" w:rsidRPr="006933D5" w:rsidRDefault="009E351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 xml:space="preserve">предварительного </w:t>
            </w:r>
            <w:r w:rsidR="00681CA0" w:rsidRPr="006933D5">
              <w:rPr>
                <w:rFonts w:ascii="Arial" w:hAnsi="Arial" w:cs="Arial"/>
              </w:rPr>
              <w:t>п</w:t>
            </w:r>
            <w:r w:rsidR="00681CA0" w:rsidRPr="006933D5">
              <w:rPr>
                <w:rFonts w:ascii="Arial" w:hAnsi="Arial" w:cs="Arial"/>
              </w:rPr>
              <w:t>о</w:t>
            </w:r>
            <w:r w:rsidR="00681CA0" w:rsidRPr="006933D5">
              <w:rPr>
                <w:rFonts w:ascii="Arial" w:hAnsi="Arial" w:cs="Arial"/>
              </w:rPr>
              <w:t>догрева, низкоомный</w:t>
            </w:r>
          </w:p>
        </w:tc>
        <w:tc>
          <w:tcPr>
            <w:tcW w:w="1259" w:type="dxa"/>
            <w:gridSpan w:val="119"/>
            <w:tcBorders>
              <w:top w:val="double" w:sz="4" w:space="0" w:color="auto"/>
            </w:tcBorders>
            <w:vAlign w:val="center"/>
          </w:tcPr>
          <w:p w14:paraId="0FB60D36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  <w:lang w:val="en-US"/>
              </w:rPr>
              <w:t>G</w:t>
            </w:r>
            <w:r w:rsidRPr="006933D5">
              <w:rPr>
                <w:rFonts w:ascii="Arial" w:hAnsi="Arial" w:cs="Arial"/>
              </w:rPr>
              <w:t>13</w:t>
            </w:r>
          </w:p>
        </w:tc>
        <w:tc>
          <w:tcPr>
            <w:tcW w:w="2412" w:type="dxa"/>
            <w:gridSpan w:val="258"/>
            <w:tcBorders>
              <w:top w:val="double" w:sz="4" w:space="0" w:color="auto"/>
            </w:tcBorders>
            <w:vAlign w:val="center"/>
          </w:tcPr>
          <w:p w14:paraId="56259A7F" w14:textId="77777777" w:rsidR="00681CA0" w:rsidRPr="006933D5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933D5">
              <w:rPr>
                <w:rFonts w:ascii="Arial" w:hAnsi="Arial" w:cs="Arial"/>
              </w:rPr>
              <w:t>38</w:t>
            </w:r>
            <w:r w:rsidRPr="006933D5">
              <w:rPr>
                <w:rFonts w:ascii="Arial" w:hAnsi="Arial" w:cs="Arial"/>
                <w:lang w:val="en-US"/>
              </w:rPr>
              <w:t xml:space="preserve"> х </w:t>
            </w:r>
            <w:r w:rsidRPr="006933D5">
              <w:rPr>
                <w:rFonts w:ascii="Arial" w:hAnsi="Arial" w:cs="Arial"/>
              </w:rPr>
              <w:t>1200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7BA4D7B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9F659B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E053CB3" w14:textId="77777777" w:rsidR="00681CA0" w:rsidRPr="00F33284" w:rsidRDefault="00681CA0" w:rsidP="00A5314C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60434F3" w14:textId="77777777" w:rsidTr="004068EE">
        <w:trPr>
          <w:cantSplit/>
          <w:trHeight w:val="81"/>
        </w:trPr>
        <w:tc>
          <w:tcPr>
            <w:tcW w:w="387" w:type="dxa"/>
            <w:gridSpan w:val="15"/>
            <w:vMerge w:val="restart"/>
            <w:tcBorders>
              <w:top w:val="nil"/>
            </w:tcBorders>
          </w:tcPr>
          <w:p w14:paraId="1ADBE41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9" w:type="dxa"/>
            <w:gridSpan w:val="1030"/>
          </w:tcPr>
          <w:p w14:paraId="00CB46AB" w14:textId="77777777" w:rsidR="00681CA0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1162B397" w14:textId="77777777" w:rsidR="00681CA0" w:rsidRPr="004C4754" w:rsidRDefault="00681CA0" w:rsidP="005716B2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</w:tcBorders>
          </w:tcPr>
          <w:p w14:paraId="1290547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827A8A2" w14:textId="77777777" w:rsidTr="004068EE">
        <w:trPr>
          <w:cantSplit/>
          <w:trHeight w:val="79"/>
        </w:trPr>
        <w:tc>
          <w:tcPr>
            <w:tcW w:w="387" w:type="dxa"/>
            <w:gridSpan w:val="15"/>
            <w:vMerge/>
            <w:tcBorders>
              <w:top w:val="nil"/>
            </w:tcBorders>
          </w:tcPr>
          <w:p w14:paraId="2A7031D2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74" w:type="dxa"/>
            <w:gridSpan w:val="162"/>
            <w:tcBorders>
              <w:top w:val="nil"/>
            </w:tcBorders>
          </w:tcPr>
          <w:p w14:paraId="2D3417DD" w14:textId="77777777" w:rsidR="00681CA0" w:rsidRPr="005C500B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544" w:type="dxa"/>
            <w:gridSpan w:val="433"/>
            <w:tcBorders>
              <w:top w:val="nil"/>
            </w:tcBorders>
          </w:tcPr>
          <w:p w14:paraId="42843334" w14:textId="77777777" w:rsidR="00681CA0" w:rsidRPr="005C500B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1" w:type="dxa"/>
            <w:gridSpan w:val="204"/>
            <w:tcBorders>
              <w:top w:val="nil"/>
            </w:tcBorders>
          </w:tcPr>
          <w:p w14:paraId="64AD3B63" w14:textId="77777777" w:rsidR="00681CA0" w:rsidRPr="005C500B" w:rsidRDefault="00681CA0" w:rsidP="005716B2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240" w:type="dxa"/>
            <w:gridSpan w:val="231"/>
            <w:tcBorders>
              <w:top w:val="nil"/>
            </w:tcBorders>
          </w:tcPr>
          <w:p w14:paraId="64CC3B93" w14:textId="77777777" w:rsidR="00681CA0" w:rsidRPr="005C500B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5C500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91" w:type="dxa"/>
            <w:gridSpan w:val="6"/>
            <w:vMerge/>
            <w:tcBorders>
              <w:top w:val="nil"/>
            </w:tcBorders>
          </w:tcPr>
          <w:p w14:paraId="0A1664DA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23B49E4" w14:textId="77777777" w:rsidTr="004068EE">
        <w:trPr>
          <w:cantSplit/>
          <w:trHeight w:val="79"/>
        </w:trPr>
        <w:tc>
          <w:tcPr>
            <w:tcW w:w="387" w:type="dxa"/>
            <w:gridSpan w:val="15"/>
            <w:vMerge/>
            <w:tcBorders>
              <w:top w:val="nil"/>
            </w:tcBorders>
          </w:tcPr>
          <w:p w14:paraId="447D137C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74" w:type="dxa"/>
            <w:gridSpan w:val="162"/>
            <w:tcBorders>
              <w:top w:val="nil"/>
              <w:bottom w:val="double" w:sz="4" w:space="0" w:color="auto"/>
            </w:tcBorders>
          </w:tcPr>
          <w:p w14:paraId="0D616493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843" w:type="dxa"/>
            <w:gridSpan w:val="213"/>
            <w:tcBorders>
              <w:top w:val="nil"/>
              <w:bottom w:val="double" w:sz="4" w:space="0" w:color="auto"/>
            </w:tcBorders>
          </w:tcPr>
          <w:p w14:paraId="6C5C1DC9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1701" w:type="dxa"/>
            <w:gridSpan w:val="220"/>
            <w:tcBorders>
              <w:top w:val="nil"/>
              <w:bottom w:val="double" w:sz="4" w:space="0" w:color="auto"/>
            </w:tcBorders>
          </w:tcPr>
          <w:p w14:paraId="24EFA5AD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841" w:type="dxa"/>
            <w:gridSpan w:val="204"/>
            <w:tcBorders>
              <w:top w:val="nil"/>
              <w:bottom w:val="double" w:sz="4" w:space="0" w:color="auto"/>
            </w:tcBorders>
          </w:tcPr>
          <w:p w14:paraId="18B3A8DB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240" w:type="dxa"/>
            <w:gridSpan w:val="231"/>
            <w:tcBorders>
              <w:top w:val="nil"/>
              <w:bottom w:val="double" w:sz="4" w:space="0" w:color="auto"/>
            </w:tcBorders>
          </w:tcPr>
          <w:p w14:paraId="3F618637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</w:tcBorders>
          </w:tcPr>
          <w:p w14:paraId="1B66CFB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19D0AF8" w14:textId="77777777" w:rsidTr="004068EE">
        <w:trPr>
          <w:cantSplit/>
          <w:trHeight w:val="79"/>
        </w:trPr>
        <w:tc>
          <w:tcPr>
            <w:tcW w:w="387" w:type="dxa"/>
            <w:gridSpan w:val="15"/>
            <w:vMerge/>
            <w:tcBorders>
              <w:top w:val="nil"/>
              <w:bottom w:val="nil"/>
            </w:tcBorders>
          </w:tcPr>
          <w:p w14:paraId="478E825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74" w:type="dxa"/>
            <w:gridSpan w:val="162"/>
            <w:tcBorders>
              <w:top w:val="double" w:sz="4" w:space="0" w:color="auto"/>
            </w:tcBorders>
          </w:tcPr>
          <w:p w14:paraId="412A8378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1199,4</w:t>
            </w:r>
          </w:p>
        </w:tc>
        <w:tc>
          <w:tcPr>
            <w:tcW w:w="1843" w:type="dxa"/>
            <w:gridSpan w:val="213"/>
            <w:tcBorders>
              <w:top w:val="double" w:sz="4" w:space="0" w:color="auto"/>
            </w:tcBorders>
          </w:tcPr>
          <w:p w14:paraId="170259DA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1204,1</w:t>
            </w:r>
          </w:p>
        </w:tc>
        <w:tc>
          <w:tcPr>
            <w:tcW w:w="1701" w:type="dxa"/>
            <w:gridSpan w:val="220"/>
            <w:tcBorders>
              <w:top w:val="double" w:sz="4" w:space="0" w:color="auto"/>
            </w:tcBorders>
          </w:tcPr>
          <w:p w14:paraId="503DD011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1206,5</w:t>
            </w:r>
          </w:p>
        </w:tc>
        <w:tc>
          <w:tcPr>
            <w:tcW w:w="1841" w:type="dxa"/>
            <w:gridSpan w:val="204"/>
            <w:tcBorders>
              <w:top w:val="double" w:sz="4" w:space="0" w:color="auto"/>
            </w:tcBorders>
          </w:tcPr>
          <w:p w14:paraId="6E640E24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1213,6</w:t>
            </w:r>
          </w:p>
        </w:tc>
        <w:tc>
          <w:tcPr>
            <w:tcW w:w="2240" w:type="dxa"/>
            <w:gridSpan w:val="231"/>
            <w:tcBorders>
              <w:top w:val="double" w:sz="4" w:space="0" w:color="auto"/>
            </w:tcBorders>
          </w:tcPr>
          <w:p w14:paraId="0F7F5F7C" w14:textId="77777777" w:rsidR="00681CA0" w:rsidRPr="00F33284" w:rsidRDefault="00681CA0" w:rsidP="005716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91" w:type="dxa"/>
            <w:gridSpan w:val="6"/>
            <w:vMerge/>
            <w:tcBorders>
              <w:top w:val="nil"/>
              <w:bottom w:val="nil"/>
            </w:tcBorders>
          </w:tcPr>
          <w:p w14:paraId="247EDAC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3E9CE95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0BAA8C7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2A8C575" w14:textId="77777777" w:rsidTr="004068EE">
        <w:trPr>
          <w:cantSplit/>
          <w:trHeight w:val="81"/>
        </w:trPr>
        <w:tc>
          <w:tcPr>
            <w:tcW w:w="387" w:type="dxa"/>
            <w:gridSpan w:val="15"/>
            <w:tcBorders>
              <w:top w:val="nil"/>
            </w:tcBorders>
          </w:tcPr>
          <w:p w14:paraId="7BA7005E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9" w:type="dxa"/>
            <w:gridSpan w:val="1030"/>
          </w:tcPr>
          <w:p w14:paraId="50C618F9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91" w:type="dxa"/>
            <w:gridSpan w:val="6"/>
            <w:tcBorders>
              <w:top w:val="nil"/>
            </w:tcBorders>
          </w:tcPr>
          <w:p w14:paraId="5AB8E7F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45EFD6" w14:textId="77777777" w:rsidTr="004068EE">
        <w:trPr>
          <w:cantSplit/>
          <w:trHeight w:val="7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1FABC63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91" w:type="dxa"/>
            <w:gridSpan w:val="17"/>
            <w:tcBorders>
              <w:top w:val="nil"/>
              <w:bottom w:val="double" w:sz="4" w:space="0" w:color="auto"/>
            </w:tcBorders>
          </w:tcPr>
          <w:p w14:paraId="1BE0D680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стота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кГц</w:t>
            </w:r>
          </w:p>
        </w:tc>
        <w:tc>
          <w:tcPr>
            <w:tcW w:w="1358" w:type="dxa"/>
            <w:gridSpan w:val="218"/>
            <w:tcBorders>
              <w:top w:val="nil"/>
              <w:bottom w:val="double" w:sz="4" w:space="0" w:color="auto"/>
            </w:tcBorders>
          </w:tcPr>
          <w:p w14:paraId="1B91A9CB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Ном</w:t>
            </w:r>
            <w:r w:rsidRPr="006933D5">
              <w:rPr>
                <w:rFonts w:ascii="Arial" w:hAnsi="Arial" w:cs="Arial"/>
              </w:rPr>
              <w:t>и</w:t>
            </w:r>
            <w:r w:rsidRPr="006933D5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507" w:type="dxa"/>
            <w:gridSpan w:val="150"/>
            <w:tcBorders>
              <w:top w:val="nil"/>
              <w:bottom w:val="double" w:sz="4" w:space="0" w:color="auto"/>
            </w:tcBorders>
          </w:tcPr>
          <w:p w14:paraId="3E2B9A8D" w14:textId="77777777" w:rsidR="00681CA0" w:rsidRPr="006933D5" w:rsidRDefault="001F678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Расчетное значение напряжения</w:t>
            </w:r>
            <w:r w:rsidR="00681CA0" w:rsidRPr="006933D5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47" w:type="dxa"/>
            <w:gridSpan w:val="126"/>
            <w:tcBorders>
              <w:top w:val="nil"/>
              <w:bottom w:val="double" w:sz="4" w:space="0" w:color="auto"/>
            </w:tcBorders>
          </w:tcPr>
          <w:p w14:paraId="29D4E9D7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Ра</w:t>
            </w:r>
            <w:r w:rsidRPr="006933D5">
              <w:rPr>
                <w:rFonts w:ascii="Arial" w:hAnsi="Arial" w:cs="Arial"/>
              </w:rPr>
              <w:t>с</w:t>
            </w:r>
            <w:r w:rsidRPr="006933D5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533" w:type="dxa"/>
            <w:gridSpan w:val="207"/>
            <w:tcBorders>
              <w:top w:val="nil"/>
              <w:bottom w:val="double" w:sz="4" w:space="0" w:color="auto"/>
            </w:tcBorders>
          </w:tcPr>
          <w:p w14:paraId="681BB60B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на катоде (действу</w:t>
            </w:r>
            <w:r w:rsidRPr="006933D5">
              <w:rPr>
                <w:rFonts w:ascii="Arial" w:hAnsi="Arial" w:cs="Arial"/>
              </w:rPr>
              <w:t>ю</w:t>
            </w:r>
            <w:r w:rsidRPr="006933D5">
              <w:rPr>
                <w:rFonts w:ascii="Arial" w:hAnsi="Arial" w:cs="Arial"/>
              </w:rPr>
              <w:t>щее</w:t>
            </w:r>
            <w:r w:rsidR="004D4B24" w:rsidRPr="006933D5">
              <w:rPr>
                <w:rFonts w:ascii="Arial" w:hAnsi="Arial" w:cs="Arial"/>
              </w:rPr>
              <w:t xml:space="preserve"> знач</w:t>
            </w:r>
            <w:r w:rsidR="004D4B24" w:rsidRPr="006933D5">
              <w:rPr>
                <w:rFonts w:ascii="Arial" w:hAnsi="Arial" w:cs="Arial"/>
              </w:rPr>
              <w:t>е</w:t>
            </w:r>
            <w:r w:rsidR="004D4B24" w:rsidRPr="006933D5">
              <w:rPr>
                <w:rFonts w:ascii="Arial" w:hAnsi="Arial" w:cs="Arial"/>
              </w:rPr>
              <w:t>ние</w:t>
            </w:r>
            <w:r w:rsidRPr="006933D5">
              <w:rPr>
                <w:rFonts w:ascii="Arial" w:hAnsi="Arial" w:cs="Arial"/>
              </w:rPr>
              <w:t>), В</w:t>
            </w:r>
          </w:p>
        </w:tc>
        <w:tc>
          <w:tcPr>
            <w:tcW w:w="1862" w:type="dxa"/>
            <w:gridSpan w:val="253"/>
            <w:tcBorders>
              <w:top w:val="nil"/>
              <w:bottom w:val="double" w:sz="4" w:space="0" w:color="auto"/>
            </w:tcBorders>
          </w:tcPr>
          <w:p w14:paraId="0A23B524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), В</w:t>
            </w:r>
          </w:p>
        </w:tc>
        <w:tc>
          <w:tcPr>
            <w:tcW w:w="1294" w:type="dxa"/>
            <w:gridSpan w:val="54"/>
            <w:tcBorders>
              <w:top w:val="nil"/>
              <w:bottom w:val="double" w:sz="4" w:space="0" w:color="auto"/>
            </w:tcBorders>
          </w:tcPr>
          <w:p w14:paraId="16E8E432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зажиг</w:t>
            </w:r>
            <w:r w:rsidRPr="00F33284">
              <w:rPr>
                <w:rFonts w:ascii="Arial" w:hAnsi="Arial" w:cs="Arial"/>
              </w:rPr>
              <w:t>а</w:t>
            </w:r>
            <w:r w:rsidRPr="00F3328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</w:tcBorders>
          </w:tcPr>
          <w:p w14:paraId="7F871BE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3C6D53F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</w:tcBorders>
          </w:tcPr>
          <w:p w14:paraId="7F0EE83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91" w:type="dxa"/>
            <w:gridSpan w:val="17"/>
            <w:tcBorders>
              <w:top w:val="double" w:sz="4" w:space="0" w:color="auto"/>
              <w:bottom w:val="nil"/>
            </w:tcBorders>
          </w:tcPr>
          <w:p w14:paraId="79F063F8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58" w:type="dxa"/>
            <w:gridSpan w:val="218"/>
            <w:tcBorders>
              <w:top w:val="double" w:sz="4" w:space="0" w:color="auto"/>
              <w:bottom w:val="nil"/>
            </w:tcBorders>
          </w:tcPr>
          <w:p w14:paraId="16380C05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507" w:type="dxa"/>
            <w:gridSpan w:val="150"/>
            <w:tcBorders>
              <w:top w:val="double" w:sz="4" w:space="0" w:color="auto"/>
              <w:bottom w:val="nil"/>
            </w:tcBorders>
          </w:tcPr>
          <w:p w14:paraId="7F31D715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47" w:type="dxa"/>
            <w:gridSpan w:val="126"/>
            <w:tcBorders>
              <w:top w:val="double" w:sz="4" w:space="0" w:color="auto"/>
              <w:bottom w:val="nil"/>
            </w:tcBorders>
          </w:tcPr>
          <w:p w14:paraId="36153478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533" w:type="dxa"/>
            <w:gridSpan w:val="207"/>
            <w:tcBorders>
              <w:top w:val="double" w:sz="4" w:space="0" w:color="auto"/>
              <w:bottom w:val="nil"/>
            </w:tcBorders>
          </w:tcPr>
          <w:p w14:paraId="668AB28A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862" w:type="dxa"/>
            <w:gridSpan w:val="253"/>
            <w:tcBorders>
              <w:top w:val="double" w:sz="4" w:space="0" w:color="auto"/>
              <w:bottom w:val="nil"/>
            </w:tcBorders>
          </w:tcPr>
          <w:p w14:paraId="71F034E4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294" w:type="dxa"/>
            <w:gridSpan w:val="54"/>
            <w:tcBorders>
              <w:top w:val="double" w:sz="4" w:space="0" w:color="auto"/>
              <w:bottom w:val="nil"/>
            </w:tcBorders>
          </w:tcPr>
          <w:p w14:paraId="272A0A16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91" w:type="dxa"/>
            <w:gridSpan w:val="6"/>
            <w:vMerge/>
            <w:tcBorders>
              <w:top w:val="nil"/>
            </w:tcBorders>
          </w:tcPr>
          <w:p w14:paraId="12D1C031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B575E2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top w:val="nil"/>
              <w:bottom w:val="nil"/>
            </w:tcBorders>
          </w:tcPr>
          <w:p w14:paraId="4DEF834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91" w:type="dxa"/>
            <w:gridSpan w:val="17"/>
          </w:tcPr>
          <w:p w14:paraId="788B9613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58" w:type="dxa"/>
            <w:gridSpan w:val="218"/>
          </w:tcPr>
          <w:p w14:paraId="1E0956F5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</w:t>
            </w:r>
          </w:p>
        </w:tc>
        <w:tc>
          <w:tcPr>
            <w:tcW w:w="1507" w:type="dxa"/>
            <w:gridSpan w:val="150"/>
          </w:tcPr>
          <w:p w14:paraId="6759B8D0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220</w:t>
            </w:r>
          </w:p>
        </w:tc>
        <w:tc>
          <w:tcPr>
            <w:tcW w:w="1047" w:type="dxa"/>
            <w:gridSpan w:val="126"/>
          </w:tcPr>
          <w:p w14:paraId="7813EC29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533" w:type="dxa"/>
            <w:gridSpan w:val="207"/>
          </w:tcPr>
          <w:p w14:paraId="2F57D09D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862" w:type="dxa"/>
            <w:gridSpan w:val="253"/>
          </w:tcPr>
          <w:p w14:paraId="56EAEA48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205</w:t>
            </w:r>
          </w:p>
        </w:tc>
        <w:tc>
          <w:tcPr>
            <w:tcW w:w="1294" w:type="dxa"/>
            <w:gridSpan w:val="54"/>
          </w:tcPr>
          <w:p w14:paraId="0D2A9E6E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91" w:type="dxa"/>
            <w:gridSpan w:val="6"/>
            <w:vMerge/>
            <w:tcBorders>
              <w:top w:val="nil"/>
              <w:bottom w:val="nil"/>
            </w:tcBorders>
          </w:tcPr>
          <w:p w14:paraId="370CA65F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2DA74B1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1C30D19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28D7F96" w14:textId="77777777" w:rsidTr="004068EE">
        <w:trPr>
          <w:cantSplit/>
          <w:trHeight w:val="79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61BB606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2" w:type="dxa"/>
            <w:gridSpan w:val="1025"/>
          </w:tcPr>
          <w:p w14:paraId="6C6E0870" w14:textId="77777777" w:rsidR="00681CA0" w:rsidRPr="00F33284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91" w:type="dxa"/>
            <w:gridSpan w:val="6"/>
            <w:vMerge w:val="restart"/>
            <w:tcBorders>
              <w:top w:val="nil"/>
            </w:tcBorders>
          </w:tcPr>
          <w:p w14:paraId="5446934B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ABD96DD" w14:textId="77777777" w:rsidTr="004068EE">
        <w:trPr>
          <w:cantSplit/>
          <w:trHeight w:val="81"/>
        </w:trPr>
        <w:tc>
          <w:tcPr>
            <w:tcW w:w="394" w:type="dxa"/>
            <w:gridSpan w:val="20"/>
            <w:vMerge/>
          </w:tcPr>
          <w:p w14:paraId="79646113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63" w:type="dxa"/>
            <w:gridSpan w:val="104"/>
            <w:vMerge w:val="restart"/>
            <w:vAlign w:val="center"/>
          </w:tcPr>
          <w:p w14:paraId="1AED0FF7" w14:textId="77777777" w:rsidR="00681CA0" w:rsidRPr="00F33284" w:rsidRDefault="00681CA0" w:rsidP="00EB1EAE">
            <w:pPr>
              <w:spacing w:after="0" w:line="240" w:lineRule="auto"/>
              <w:ind w:right="-107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Метод исп</w:t>
            </w:r>
            <w:r w:rsidRPr="00F33284">
              <w:rPr>
                <w:rFonts w:ascii="Arial" w:hAnsi="Arial" w:cs="Arial"/>
              </w:rPr>
              <w:t>ы</w:t>
            </w:r>
            <w:r w:rsidRPr="00F33284">
              <w:rPr>
                <w:rFonts w:ascii="Arial" w:hAnsi="Arial" w:cs="Arial"/>
              </w:rPr>
              <w:t xml:space="preserve">тания </w:t>
            </w:r>
            <w:r>
              <w:rPr>
                <w:rFonts w:ascii="Arial" w:hAnsi="Arial" w:cs="Arial"/>
              </w:rPr>
              <w:t>(</w:t>
            </w:r>
            <w:r w:rsidR="00EB1EAE">
              <w:rPr>
                <w:rFonts w:ascii="Arial" w:hAnsi="Arial" w:cs="Arial"/>
              </w:rPr>
              <w:t>п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ложение</w:t>
            </w:r>
            <w:r>
              <w:rPr>
                <w:rFonts w:ascii="Arial" w:hAnsi="Arial" w:cs="Arial"/>
              </w:rPr>
              <w:t xml:space="preserve"> </w:t>
            </w:r>
            <w:r w:rsidR="009C1A69">
              <w:rPr>
                <w:rFonts w:ascii="Arial" w:hAnsi="Arial" w:cs="Arial"/>
                <w:lang w:val="en-US"/>
              </w:rPr>
              <w:t>B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56" w:type="dxa"/>
            <w:gridSpan w:val="151"/>
            <w:vMerge w:val="restart"/>
            <w:vAlign w:val="center"/>
          </w:tcPr>
          <w:p w14:paraId="138A262A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Част</w:t>
            </w:r>
            <w:r w:rsidRPr="006933D5">
              <w:rPr>
                <w:rFonts w:ascii="Arial" w:hAnsi="Arial" w:cs="Arial"/>
              </w:rPr>
              <w:t>о</w:t>
            </w:r>
            <w:r w:rsidRPr="006933D5">
              <w:rPr>
                <w:rFonts w:ascii="Arial" w:hAnsi="Arial" w:cs="Arial"/>
              </w:rPr>
              <w:t>та, Гц</w:t>
            </w:r>
          </w:p>
        </w:tc>
        <w:tc>
          <w:tcPr>
            <w:tcW w:w="1337" w:type="dxa"/>
            <w:gridSpan w:val="130"/>
            <w:vMerge w:val="restart"/>
            <w:vAlign w:val="center"/>
          </w:tcPr>
          <w:p w14:paraId="35E6CBE9" w14:textId="77777777" w:rsidR="00681CA0" w:rsidRPr="006933D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960" w:type="dxa"/>
            <w:gridSpan w:val="524"/>
            <w:vAlign w:val="center"/>
          </w:tcPr>
          <w:p w14:paraId="72297B63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на лампе (действу</w:t>
            </w:r>
            <w:r w:rsidRPr="006933D5">
              <w:rPr>
                <w:rFonts w:ascii="Arial" w:hAnsi="Arial" w:cs="Arial"/>
              </w:rPr>
              <w:t>ю</w:t>
            </w:r>
            <w:r w:rsidRPr="006933D5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776" w:type="dxa"/>
            <w:gridSpan w:val="116"/>
            <w:vMerge w:val="restart"/>
            <w:vAlign w:val="center"/>
          </w:tcPr>
          <w:p w14:paraId="3C6F8BB0" w14:textId="77777777" w:rsidR="00681CA0" w:rsidRPr="006933D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91" w:type="dxa"/>
            <w:gridSpan w:val="6"/>
            <w:vMerge/>
          </w:tcPr>
          <w:p w14:paraId="1E4EA932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D638ADD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665182DC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63" w:type="dxa"/>
            <w:gridSpan w:val="10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016254F" w14:textId="77777777" w:rsidR="00681CA0" w:rsidRPr="00F33284" w:rsidRDefault="00681CA0" w:rsidP="002219FA">
            <w:pPr>
              <w:spacing w:after="0" w:line="240" w:lineRule="auto"/>
              <w:ind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956" w:type="dxa"/>
            <w:gridSpan w:val="15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CA23D69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37" w:type="dxa"/>
            <w:gridSpan w:val="13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71ACCB3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gridSpan w:val="180"/>
            <w:tcBorders>
              <w:top w:val="nil"/>
              <w:bottom w:val="double" w:sz="4" w:space="0" w:color="auto"/>
            </w:tcBorders>
            <w:vAlign w:val="center"/>
          </w:tcPr>
          <w:p w14:paraId="2A2BA38E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933D5">
              <w:rPr>
                <w:rFonts w:ascii="Arial" w:hAnsi="Arial" w:cs="Arial"/>
                <w:lang w:val="sr-Cyrl-CS"/>
              </w:rPr>
              <w:t>Расчетное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="004D4B24" w:rsidRPr="006933D5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254" w:type="dxa"/>
            <w:gridSpan w:val="158"/>
            <w:tcBorders>
              <w:top w:val="nil"/>
              <w:bottom w:val="double" w:sz="4" w:space="0" w:color="auto"/>
            </w:tcBorders>
            <w:vAlign w:val="center"/>
          </w:tcPr>
          <w:p w14:paraId="672E3EB9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933D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3" w:type="dxa"/>
            <w:gridSpan w:val="186"/>
            <w:tcBorders>
              <w:top w:val="nil"/>
              <w:bottom w:val="double" w:sz="4" w:space="0" w:color="auto"/>
            </w:tcBorders>
            <w:vAlign w:val="center"/>
          </w:tcPr>
          <w:p w14:paraId="74292BA0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933D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76" w:type="dxa"/>
            <w:gridSpan w:val="116"/>
            <w:vMerge/>
            <w:tcBorders>
              <w:bottom w:val="double" w:sz="4" w:space="0" w:color="auto"/>
            </w:tcBorders>
            <w:vAlign w:val="center"/>
          </w:tcPr>
          <w:p w14:paraId="6A7B92F5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91" w:type="dxa"/>
            <w:gridSpan w:val="6"/>
            <w:vMerge/>
          </w:tcPr>
          <w:p w14:paraId="21C1A855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B40E9AE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ED30CCA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3" w:type="dxa"/>
            <w:gridSpan w:val="104"/>
            <w:tcBorders>
              <w:top w:val="double" w:sz="4" w:space="0" w:color="auto"/>
              <w:bottom w:val="nil"/>
            </w:tcBorders>
            <w:vAlign w:val="center"/>
          </w:tcPr>
          <w:p w14:paraId="519E6651" w14:textId="77777777" w:rsidR="00681CA0" w:rsidRPr="00F33284" w:rsidRDefault="009C1A69" w:rsidP="002219FA">
            <w:pPr>
              <w:spacing w:after="0" w:line="240" w:lineRule="auto"/>
              <w:ind w:right="-1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956" w:type="dxa"/>
            <w:gridSpan w:val="151"/>
            <w:tcBorders>
              <w:top w:val="double" w:sz="4" w:space="0" w:color="auto"/>
              <w:bottom w:val="nil"/>
            </w:tcBorders>
            <w:vAlign w:val="center"/>
          </w:tcPr>
          <w:p w14:paraId="44C80F76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50</w:t>
            </w:r>
          </w:p>
        </w:tc>
        <w:tc>
          <w:tcPr>
            <w:tcW w:w="1337" w:type="dxa"/>
            <w:gridSpan w:val="130"/>
            <w:tcBorders>
              <w:top w:val="double" w:sz="4" w:space="0" w:color="auto"/>
              <w:bottom w:val="nil"/>
            </w:tcBorders>
            <w:vAlign w:val="center"/>
          </w:tcPr>
          <w:p w14:paraId="4A05FA22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39,5</w:t>
            </w:r>
          </w:p>
        </w:tc>
        <w:tc>
          <w:tcPr>
            <w:tcW w:w="1433" w:type="dxa"/>
            <w:gridSpan w:val="180"/>
            <w:tcBorders>
              <w:top w:val="double" w:sz="4" w:space="0" w:color="auto"/>
              <w:bottom w:val="nil"/>
            </w:tcBorders>
            <w:vAlign w:val="center"/>
          </w:tcPr>
          <w:p w14:paraId="6259C324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103</w:t>
            </w:r>
          </w:p>
        </w:tc>
        <w:tc>
          <w:tcPr>
            <w:tcW w:w="1254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28A01F49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93</w:t>
            </w:r>
          </w:p>
        </w:tc>
        <w:tc>
          <w:tcPr>
            <w:tcW w:w="1273" w:type="dxa"/>
            <w:gridSpan w:val="186"/>
            <w:tcBorders>
              <w:top w:val="double" w:sz="4" w:space="0" w:color="auto"/>
              <w:bottom w:val="nil"/>
            </w:tcBorders>
            <w:vAlign w:val="center"/>
          </w:tcPr>
          <w:p w14:paraId="21DCF9E1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113</w:t>
            </w:r>
          </w:p>
        </w:tc>
        <w:tc>
          <w:tcPr>
            <w:tcW w:w="1776" w:type="dxa"/>
            <w:gridSpan w:val="116"/>
            <w:tcBorders>
              <w:top w:val="double" w:sz="4" w:space="0" w:color="auto"/>
              <w:bottom w:val="nil"/>
            </w:tcBorders>
            <w:vAlign w:val="center"/>
          </w:tcPr>
          <w:p w14:paraId="356AF5B8" w14:textId="77777777" w:rsidR="00681CA0" w:rsidRPr="006933D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0,430</w:t>
            </w:r>
          </w:p>
        </w:tc>
        <w:tc>
          <w:tcPr>
            <w:tcW w:w="291" w:type="dxa"/>
            <w:gridSpan w:val="6"/>
            <w:vMerge/>
          </w:tcPr>
          <w:p w14:paraId="63616A89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360FD51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74517EDE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3" w:type="dxa"/>
            <w:gridSpan w:val="104"/>
            <w:vAlign w:val="center"/>
          </w:tcPr>
          <w:p w14:paraId="757CEF80" w14:textId="77777777" w:rsidR="00681CA0" w:rsidRPr="00F33284" w:rsidRDefault="009C1A69" w:rsidP="002219FA">
            <w:pPr>
              <w:spacing w:after="0" w:line="240" w:lineRule="auto"/>
              <w:ind w:right="-1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81CA0" w:rsidRPr="00F33284">
              <w:rPr>
                <w:rFonts w:ascii="Arial" w:hAnsi="Arial" w:cs="Arial"/>
              </w:rPr>
              <w:t>.1</w:t>
            </w:r>
          </w:p>
        </w:tc>
        <w:tc>
          <w:tcPr>
            <w:tcW w:w="956" w:type="dxa"/>
            <w:gridSpan w:val="151"/>
            <w:vAlign w:val="center"/>
          </w:tcPr>
          <w:p w14:paraId="54FCEE38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37" w:type="dxa"/>
            <w:gridSpan w:val="130"/>
            <w:vAlign w:val="center"/>
          </w:tcPr>
          <w:p w14:paraId="064BC9C4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40,0</w:t>
            </w:r>
          </w:p>
        </w:tc>
        <w:tc>
          <w:tcPr>
            <w:tcW w:w="1433" w:type="dxa"/>
            <w:gridSpan w:val="180"/>
            <w:vAlign w:val="center"/>
          </w:tcPr>
          <w:p w14:paraId="24881B81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102</w:t>
            </w:r>
          </w:p>
        </w:tc>
        <w:tc>
          <w:tcPr>
            <w:tcW w:w="1254" w:type="dxa"/>
            <w:gridSpan w:val="158"/>
            <w:vAlign w:val="center"/>
          </w:tcPr>
          <w:p w14:paraId="1493D94A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92</w:t>
            </w:r>
          </w:p>
        </w:tc>
        <w:tc>
          <w:tcPr>
            <w:tcW w:w="1273" w:type="dxa"/>
            <w:gridSpan w:val="186"/>
            <w:vAlign w:val="center"/>
          </w:tcPr>
          <w:p w14:paraId="0703B2EB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112</w:t>
            </w:r>
          </w:p>
        </w:tc>
        <w:tc>
          <w:tcPr>
            <w:tcW w:w="1776" w:type="dxa"/>
            <w:gridSpan w:val="116"/>
            <w:vAlign w:val="center"/>
          </w:tcPr>
          <w:p w14:paraId="33F39C57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0,435</w:t>
            </w:r>
          </w:p>
        </w:tc>
        <w:tc>
          <w:tcPr>
            <w:tcW w:w="291" w:type="dxa"/>
            <w:gridSpan w:val="6"/>
            <w:vMerge/>
          </w:tcPr>
          <w:p w14:paraId="23C18D93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28567D2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4AE3001D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63" w:type="dxa"/>
            <w:gridSpan w:val="104"/>
            <w:vAlign w:val="center"/>
          </w:tcPr>
          <w:p w14:paraId="018843C3" w14:textId="77777777" w:rsidR="00681CA0" w:rsidRPr="00F33284" w:rsidRDefault="009C1A69" w:rsidP="002219FA">
            <w:pPr>
              <w:spacing w:after="0" w:line="240" w:lineRule="auto"/>
              <w:ind w:right="-1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B</w:t>
            </w:r>
            <w:r w:rsidR="00681CA0" w:rsidRPr="00F33284">
              <w:rPr>
                <w:rFonts w:ascii="Arial" w:hAnsi="Arial" w:cs="Arial"/>
              </w:rPr>
              <w:t>.2</w:t>
            </w:r>
          </w:p>
        </w:tc>
        <w:tc>
          <w:tcPr>
            <w:tcW w:w="956" w:type="dxa"/>
            <w:gridSpan w:val="151"/>
            <w:vAlign w:val="center"/>
          </w:tcPr>
          <w:p w14:paraId="639C408B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37" w:type="dxa"/>
            <w:gridSpan w:val="130"/>
            <w:vAlign w:val="center"/>
          </w:tcPr>
          <w:p w14:paraId="7C64F0E1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41,0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1433" w:type="dxa"/>
            <w:gridSpan w:val="180"/>
            <w:vAlign w:val="center"/>
          </w:tcPr>
          <w:p w14:paraId="4779F1FB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101</w:t>
            </w:r>
          </w:p>
        </w:tc>
        <w:tc>
          <w:tcPr>
            <w:tcW w:w="1254" w:type="dxa"/>
            <w:gridSpan w:val="158"/>
            <w:vAlign w:val="center"/>
          </w:tcPr>
          <w:p w14:paraId="2C4508F8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91</w:t>
            </w:r>
          </w:p>
        </w:tc>
        <w:tc>
          <w:tcPr>
            <w:tcW w:w="1273" w:type="dxa"/>
            <w:gridSpan w:val="186"/>
            <w:vAlign w:val="center"/>
          </w:tcPr>
          <w:p w14:paraId="6F75E350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111</w:t>
            </w:r>
          </w:p>
        </w:tc>
        <w:tc>
          <w:tcPr>
            <w:tcW w:w="1776" w:type="dxa"/>
            <w:gridSpan w:val="116"/>
            <w:vAlign w:val="center"/>
          </w:tcPr>
          <w:p w14:paraId="189E705F" w14:textId="77777777" w:rsidR="00681CA0" w:rsidRPr="00F33284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0,430</w:t>
            </w:r>
          </w:p>
        </w:tc>
        <w:tc>
          <w:tcPr>
            <w:tcW w:w="291" w:type="dxa"/>
            <w:gridSpan w:val="6"/>
            <w:vMerge/>
          </w:tcPr>
          <w:p w14:paraId="1149AD2E" w14:textId="77777777" w:rsidR="00681CA0" w:rsidRPr="00F33284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146DDC3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62ECC046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492" w:type="dxa"/>
            <w:gridSpan w:val="1025"/>
            <w:tcBorders>
              <w:bottom w:val="single" w:sz="4" w:space="0" w:color="auto"/>
            </w:tcBorders>
            <w:vAlign w:val="center"/>
          </w:tcPr>
          <w:p w14:paraId="2F99273B" w14:textId="77777777" w:rsidR="00681CA0" w:rsidRPr="00F33284" w:rsidRDefault="00681CA0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3F7B62">
              <w:rPr>
                <w:rFonts w:ascii="Arial" w:hAnsi="Arial" w:cs="Arial"/>
                <w:sz w:val="20"/>
                <w:szCs w:val="20"/>
              </w:rPr>
              <w:t>* Включает около 2 Вт для дополнительного подогрева катодов при 3,6 В на каждом катоде.</w:t>
            </w:r>
          </w:p>
        </w:tc>
        <w:tc>
          <w:tcPr>
            <w:tcW w:w="291" w:type="dxa"/>
            <w:gridSpan w:val="6"/>
            <w:vMerge/>
          </w:tcPr>
          <w:p w14:paraId="2182C832" w14:textId="77777777" w:rsidR="00681CA0" w:rsidRPr="003F7B62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042917F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right w:val="nil"/>
            </w:tcBorders>
          </w:tcPr>
          <w:p w14:paraId="06B65324" w14:textId="77777777" w:rsidR="00681CA0" w:rsidRPr="003F7B62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2" w:type="dxa"/>
            <w:gridSpan w:val="1025"/>
            <w:tcBorders>
              <w:left w:val="nil"/>
              <w:right w:val="nil"/>
            </w:tcBorders>
          </w:tcPr>
          <w:p w14:paraId="1BA042A1" w14:textId="77777777" w:rsidR="00681CA0" w:rsidRPr="006933D5" w:rsidRDefault="00681CA0" w:rsidP="005C5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28D6F4" w14:textId="77777777" w:rsidR="00681CA0" w:rsidRPr="006933D5" w:rsidRDefault="004D4B24" w:rsidP="00C9142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6933D5">
              <w:rPr>
                <w:rFonts w:ascii="Arial" w:hAnsi="Arial" w:cs="Arial"/>
              </w:rPr>
              <w:t xml:space="preserve"> </w:t>
            </w:r>
            <w:r w:rsidR="00F94339" w:rsidRPr="006933D5">
              <w:rPr>
                <w:rFonts w:ascii="Arial" w:hAnsi="Arial" w:cs="Arial"/>
              </w:rPr>
              <w:t xml:space="preserve">в соответствии с </w:t>
            </w:r>
            <w:r w:rsidR="00F94339" w:rsidRPr="006933D5">
              <w:rPr>
                <w:rFonts w:ascii="Arial" w:hAnsi="Arial" w:cs="Arial"/>
                <w:lang w:val="en-US"/>
              </w:rPr>
              <w:t>D</w:t>
            </w:r>
            <w:r w:rsidR="00F94339" w:rsidRPr="006933D5">
              <w:rPr>
                <w:rFonts w:ascii="Arial" w:hAnsi="Arial" w:cs="Arial"/>
              </w:rPr>
              <w:t xml:space="preserve">.2 (приложение </w:t>
            </w:r>
            <w:r w:rsidR="00F94339" w:rsidRPr="006933D5">
              <w:rPr>
                <w:rFonts w:ascii="Arial" w:hAnsi="Arial" w:cs="Arial"/>
                <w:lang w:val="en-US"/>
              </w:rPr>
              <w:t>D</w:t>
            </w:r>
            <w:r w:rsidR="00F94339" w:rsidRPr="006933D5">
              <w:rPr>
                <w:rFonts w:ascii="Arial" w:hAnsi="Arial" w:cs="Arial"/>
              </w:rPr>
              <w:t>)</w:t>
            </w:r>
            <w:r w:rsidR="00681CA0" w:rsidRPr="006933D5">
              <w:rPr>
                <w:rFonts w:ascii="Arial" w:hAnsi="Arial" w:cs="Arial"/>
              </w:rPr>
              <w:t>.</w:t>
            </w:r>
          </w:p>
          <w:p w14:paraId="2FCB3EE2" w14:textId="77777777" w:rsidR="00681CA0" w:rsidRPr="006933D5" w:rsidRDefault="00681CA0" w:rsidP="006264B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1" w:type="dxa"/>
            <w:gridSpan w:val="6"/>
            <w:vMerge/>
            <w:tcBorders>
              <w:left w:val="nil"/>
            </w:tcBorders>
          </w:tcPr>
          <w:p w14:paraId="233841D7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57DE054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4D49E69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492" w:type="dxa"/>
            <w:gridSpan w:val="1025"/>
          </w:tcPr>
          <w:p w14:paraId="7BCE03D9" w14:textId="77777777" w:rsidR="00681CA0" w:rsidRPr="006933D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91" w:type="dxa"/>
            <w:gridSpan w:val="6"/>
            <w:vMerge/>
          </w:tcPr>
          <w:p w14:paraId="297696A4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EFDDED6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0913CCB0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gridSpan w:val="205"/>
            <w:vMerge w:val="restart"/>
            <w:vAlign w:val="center"/>
          </w:tcPr>
          <w:p w14:paraId="57A02B11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3120" w:type="dxa"/>
            <w:gridSpan w:val="360"/>
            <w:vMerge w:val="restart"/>
          </w:tcPr>
          <w:p w14:paraId="36A10EAE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Испытательное напряжение (действующее</w:t>
            </w:r>
            <w:r w:rsidR="00EB5DC2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), В</w:t>
            </w:r>
          </w:p>
        </w:tc>
        <w:tc>
          <w:tcPr>
            <w:tcW w:w="4303" w:type="dxa"/>
            <w:gridSpan w:val="460"/>
          </w:tcPr>
          <w:p w14:paraId="5BBD0B71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91" w:type="dxa"/>
            <w:gridSpan w:val="6"/>
            <w:vMerge/>
          </w:tcPr>
          <w:p w14:paraId="7E6CCCE8" w14:textId="77777777" w:rsidR="00681CA0" w:rsidRPr="00F33284" w:rsidRDefault="00681CA0" w:rsidP="00230BF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EC5D66E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</w:tcPr>
          <w:p w14:paraId="5C5A89A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gridSpan w:val="205"/>
            <w:vMerge/>
            <w:tcBorders>
              <w:bottom w:val="double" w:sz="4" w:space="0" w:color="auto"/>
            </w:tcBorders>
          </w:tcPr>
          <w:p w14:paraId="185F2083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0" w:type="dxa"/>
            <w:gridSpan w:val="360"/>
            <w:vMerge/>
            <w:tcBorders>
              <w:bottom w:val="double" w:sz="4" w:space="0" w:color="auto"/>
            </w:tcBorders>
          </w:tcPr>
          <w:p w14:paraId="146F0374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gridSpan w:val="279"/>
            <w:tcBorders>
              <w:bottom w:val="double" w:sz="4" w:space="0" w:color="auto"/>
            </w:tcBorders>
          </w:tcPr>
          <w:p w14:paraId="01E44605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Расчетное</w:t>
            </w:r>
            <w:r w:rsidR="004D4B24" w:rsidRPr="006933D5">
              <w:rPr>
                <w:rFonts w:ascii="Arial" w:hAnsi="Arial" w:cs="Arial"/>
              </w:rPr>
              <w:t xml:space="preserve"> знач</w:t>
            </w:r>
            <w:r w:rsidR="004D4B24" w:rsidRPr="006933D5">
              <w:rPr>
                <w:rFonts w:ascii="Arial" w:hAnsi="Arial" w:cs="Arial"/>
              </w:rPr>
              <w:t>е</w:t>
            </w:r>
            <w:r w:rsidR="004D4B24" w:rsidRPr="006933D5">
              <w:rPr>
                <w:rFonts w:ascii="Arial" w:hAnsi="Arial" w:cs="Arial"/>
              </w:rPr>
              <w:t xml:space="preserve">ние </w:t>
            </w:r>
          </w:p>
        </w:tc>
        <w:tc>
          <w:tcPr>
            <w:tcW w:w="2016" w:type="dxa"/>
            <w:gridSpan w:val="181"/>
            <w:tcBorders>
              <w:bottom w:val="double" w:sz="4" w:space="0" w:color="auto"/>
            </w:tcBorders>
          </w:tcPr>
          <w:p w14:paraId="2D5EEF3B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91" w:type="dxa"/>
            <w:gridSpan w:val="6"/>
            <w:vMerge/>
          </w:tcPr>
          <w:p w14:paraId="2E0C73DE" w14:textId="77777777" w:rsidR="00681CA0" w:rsidRPr="00F33284" w:rsidRDefault="00681CA0" w:rsidP="00230BF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162ECE1E" w14:textId="77777777" w:rsidTr="004068EE">
        <w:trPr>
          <w:cantSplit/>
          <w:trHeight w:val="79"/>
        </w:trPr>
        <w:tc>
          <w:tcPr>
            <w:tcW w:w="394" w:type="dxa"/>
            <w:gridSpan w:val="20"/>
            <w:vMerge/>
            <w:tcBorders>
              <w:bottom w:val="nil"/>
            </w:tcBorders>
          </w:tcPr>
          <w:p w14:paraId="76BFF813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69" w:type="dxa"/>
            <w:gridSpan w:val="205"/>
            <w:tcBorders>
              <w:top w:val="double" w:sz="4" w:space="0" w:color="auto"/>
            </w:tcBorders>
          </w:tcPr>
          <w:p w14:paraId="3D9CE0FF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3120" w:type="dxa"/>
            <w:gridSpan w:val="360"/>
            <w:tcBorders>
              <w:top w:val="double" w:sz="4" w:space="0" w:color="auto"/>
            </w:tcBorders>
          </w:tcPr>
          <w:p w14:paraId="46706649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3,6</w:t>
            </w:r>
          </w:p>
        </w:tc>
        <w:tc>
          <w:tcPr>
            <w:tcW w:w="2287" w:type="dxa"/>
            <w:gridSpan w:val="279"/>
            <w:tcBorders>
              <w:top w:val="double" w:sz="4" w:space="0" w:color="auto"/>
            </w:tcBorders>
          </w:tcPr>
          <w:p w14:paraId="6110DB94" w14:textId="77777777" w:rsidR="00681CA0" w:rsidRPr="006933D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10</w:t>
            </w:r>
          </w:p>
        </w:tc>
        <w:tc>
          <w:tcPr>
            <w:tcW w:w="2016" w:type="dxa"/>
            <w:gridSpan w:val="181"/>
            <w:tcBorders>
              <w:top w:val="double" w:sz="4" w:space="0" w:color="auto"/>
            </w:tcBorders>
          </w:tcPr>
          <w:p w14:paraId="5EC4AD88" w14:textId="77777777" w:rsidR="00681CA0" w:rsidRPr="00F33284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7</w:t>
            </w:r>
          </w:p>
        </w:tc>
        <w:tc>
          <w:tcPr>
            <w:tcW w:w="291" w:type="dxa"/>
            <w:gridSpan w:val="6"/>
            <w:vMerge/>
            <w:tcBorders>
              <w:bottom w:val="nil"/>
            </w:tcBorders>
          </w:tcPr>
          <w:p w14:paraId="3A422268" w14:textId="77777777" w:rsidR="00681CA0" w:rsidRPr="00F33284" w:rsidRDefault="00681CA0" w:rsidP="00230BF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2C8D0F28" w14:textId="77777777" w:rsidTr="005E325D">
        <w:trPr>
          <w:cantSplit/>
          <w:trHeight w:val="2393"/>
        </w:trPr>
        <w:tc>
          <w:tcPr>
            <w:tcW w:w="10177" w:type="dxa"/>
            <w:gridSpan w:val="1051"/>
            <w:tcBorders>
              <w:top w:val="nil"/>
            </w:tcBorders>
          </w:tcPr>
          <w:p w14:paraId="1CA622AD" w14:textId="77777777" w:rsidR="00681CA0" w:rsidRPr="00F33284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8B85CA6" w14:textId="77777777" w:rsidTr="005E325D">
        <w:trPr>
          <w:cantSplit/>
        </w:trPr>
        <w:tc>
          <w:tcPr>
            <w:tcW w:w="10177" w:type="dxa"/>
            <w:gridSpan w:val="1051"/>
          </w:tcPr>
          <w:p w14:paraId="3A8B2FDF" w14:textId="77777777" w:rsidR="00681CA0" w:rsidRPr="00F33284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5440-1</w:t>
            </w:r>
          </w:p>
        </w:tc>
      </w:tr>
      <w:tr w:rsidR="00681CA0" w:rsidRPr="00F33284" w14:paraId="7A461BE9" w14:textId="77777777" w:rsidTr="004068EE">
        <w:tc>
          <w:tcPr>
            <w:tcW w:w="1678" w:type="dxa"/>
            <w:gridSpan w:val="93"/>
          </w:tcPr>
          <w:p w14:paraId="23C70F98" w14:textId="77777777" w:rsidR="00681CA0" w:rsidRPr="006933D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6933D5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40" w:type="dxa"/>
            <w:gridSpan w:val="812"/>
          </w:tcPr>
          <w:p w14:paraId="26ADF20B" w14:textId="77777777" w:rsidR="00681CA0" w:rsidRPr="006933D5" w:rsidRDefault="00681CA0" w:rsidP="00A5314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A2B4FD5" w14:textId="77777777" w:rsidR="00681CA0" w:rsidRPr="006933D5" w:rsidRDefault="00681CA0" w:rsidP="00A5314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59" w:type="dxa"/>
            <w:gridSpan w:val="146"/>
            <w:vAlign w:val="center"/>
          </w:tcPr>
          <w:p w14:paraId="6AA2954A" w14:textId="77777777" w:rsidR="00681CA0" w:rsidRPr="006933D5" w:rsidRDefault="00FA62C7" w:rsidP="003F7B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 xml:space="preserve">с. </w:t>
            </w:r>
            <w:r w:rsidR="00681CA0" w:rsidRPr="006933D5">
              <w:rPr>
                <w:rFonts w:ascii="Arial" w:hAnsi="Arial" w:cs="Arial"/>
              </w:rPr>
              <w:t>2</w:t>
            </w:r>
          </w:p>
        </w:tc>
      </w:tr>
      <w:tr w:rsidR="00681CA0" w:rsidRPr="00F33284" w14:paraId="7D5D4D68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EA9A64A" w14:textId="77777777" w:rsidR="00681CA0" w:rsidRPr="006933D5" w:rsidRDefault="00681CA0" w:rsidP="003F7B62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 xml:space="preserve">МСОЛ: </w:t>
            </w:r>
            <w:r w:rsidRPr="006933D5">
              <w:rPr>
                <w:rFonts w:ascii="Arial" w:hAnsi="Arial" w:cs="Arial"/>
                <w:lang w:val="en-US"/>
              </w:rPr>
              <w:t>FD</w:t>
            </w:r>
            <w:r w:rsidRPr="006933D5">
              <w:rPr>
                <w:rFonts w:ascii="Arial" w:hAnsi="Arial" w:cs="Arial"/>
              </w:rPr>
              <w:t>-40-</w:t>
            </w:r>
            <w:r w:rsidRPr="006933D5">
              <w:rPr>
                <w:rFonts w:ascii="Arial" w:hAnsi="Arial" w:cs="Arial"/>
                <w:lang w:val="en-US"/>
              </w:rPr>
              <w:t>L</w:t>
            </w:r>
            <w:r w:rsidRPr="006933D5">
              <w:rPr>
                <w:rFonts w:ascii="Arial" w:hAnsi="Arial" w:cs="Arial"/>
              </w:rPr>
              <w:t>/</w:t>
            </w:r>
            <w:r w:rsidRPr="006933D5">
              <w:rPr>
                <w:rFonts w:ascii="Arial" w:hAnsi="Arial" w:cs="Arial"/>
                <w:lang w:val="en-US"/>
              </w:rPr>
              <w:t>P</w:t>
            </w:r>
            <w:r w:rsidRPr="006933D5">
              <w:rPr>
                <w:rFonts w:ascii="Arial" w:hAnsi="Arial" w:cs="Arial"/>
              </w:rPr>
              <w:t>/</w:t>
            </w:r>
            <w:r w:rsidRPr="006933D5">
              <w:rPr>
                <w:rFonts w:ascii="Arial" w:hAnsi="Arial" w:cs="Arial"/>
                <w:lang w:val="en-US"/>
              </w:rPr>
              <w:t>L</w:t>
            </w:r>
            <w:r w:rsidRPr="006933D5">
              <w:rPr>
                <w:rFonts w:ascii="Arial" w:hAnsi="Arial" w:cs="Arial"/>
              </w:rPr>
              <w:t>-</w:t>
            </w:r>
            <w:r w:rsidRPr="006933D5">
              <w:rPr>
                <w:rFonts w:ascii="Arial" w:hAnsi="Arial" w:cs="Arial"/>
                <w:lang w:val="en-US"/>
              </w:rPr>
              <w:t>G</w:t>
            </w:r>
            <w:r w:rsidRPr="006933D5">
              <w:rPr>
                <w:rFonts w:ascii="Arial" w:hAnsi="Arial" w:cs="Arial"/>
              </w:rPr>
              <w:t>13-38/1200</w:t>
            </w:r>
          </w:p>
        </w:tc>
      </w:tr>
      <w:tr w:rsidR="00681CA0" w:rsidRPr="00F33284" w14:paraId="0E0B7119" w14:textId="77777777" w:rsidTr="005E325D">
        <w:trPr>
          <w:cantSplit/>
          <w:trHeight w:val="81"/>
        </w:trPr>
        <w:tc>
          <w:tcPr>
            <w:tcW w:w="394" w:type="dxa"/>
            <w:gridSpan w:val="20"/>
            <w:vMerge w:val="restart"/>
            <w:tcBorders>
              <w:top w:val="nil"/>
            </w:tcBorders>
          </w:tcPr>
          <w:p w14:paraId="7F6F779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492" w:type="dxa"/>
            <w:gridSpan w:val="1025"/>
          </w:tcPr>
          <w:p w14:paraId="724C53A4" w14:textId="77777777" w:rsidR="00681CA0" w:rsidRPr="006933D5" w:rsidRDefault="00681CA0" w:rsidP="00A5314C">
            <w:pPr>
              <w:spacing w:after="20" w:line="240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6933D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91" w:type="dxa"/>
            <w:gridSpan w:val="6"/>
            <w:tcBorders>
              <w:top w:val="nil"/>
            </w:tcBorders>
          </w:tcPr>
          <w:p w14:paraId="7531AEC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35D029" w14:textId="77777777" w:rsidTr="005E325D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67FE8D58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7" w:type="dxa"/>
            <w:gridSpan w:val="70"/>
            <w:tcBorders>
              <w:bottom w:val="double" w:sz="4" w:space="0" w:color="auto"/>
            </w:tcBorders>
            <w:vAlign w:val="center"/>
          </w:tcPr>
          <w:p w14:paraId="2B814AD4" w14:textId="77777777" w:rsidR="00681CA0" w:rsidRPr="006933D5" w:rsidRDefault="00681CA0" w:rsidP="003F7B62">
            <w:pPr>
              <w:spacing w:after="2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Частота, Гц</w:t>
            </w:r>
          </w:p>
        </w:tc>
        <w:tc>
          <w:tcPr>
            <w:tcW w:w="1533" w:type="dxa"/>
            <w:gridSpan w:val="213"/>
            <w:tcBorders>
              <w:bottom w:val="double" w:sz="4" w:space="0" w:color="auto"/>
            </w:tcBorders>
            <w:vAlign w:val="center"/>
          </w:tcPr>
          <w:p w14:paraId="1A206309" w14:textId="77777777" w:rsidR="00681CA0" w:rsidRPr="006933D5" w:rsidRDefault="00681CA0" w:rsidP="003F7B62">
            <w:pPr>
              <w:spacing w:after="2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Номинал</w:t>
            </w:r>
            <w:r w:rsidRPr="006933D5">
              <w:rPr>
                <w:rFonts w:ascii="Arial" w:hAnsi="Arial" w:cs="Arial"/>
              </w:rPr>
              <w:t>ь</w:t>
            </w:r>
            <w:r w:rsidRPr="006933D5">
              <w:rPr>
                <w:rFonts w:ascii="Arial" w:hAnsi="Arial" w:cs="Arial"/>
              </w:rPr>
              <w:t>ная мо</w:t>
            </w:r>
            <w:r w:rsidRPr="006933D5">
              <w:rPr>
                <w:rFonts w:ascii="Arial" w:hAnsi="Arial" w:cs="Arial"/>
              </w:rPr>
              <w:t>щ</w:t>
            </w:r>
            <w:r w:rsidRPr="006933D5">
              <w:rPr>
                <w:rFonts w:ascii="Arial" w:hAnsi="Arial" w:cs="Arial"/>
              </w:rPr>
              <w:t>ность, Вт</w:t>
            </w:r>
          </w:p>
        </w:tc>
        <w:tc>
          <w:tcPr>
            <w:tcW w:w="1739" w:type="dxa"/>
            <w:gridSpan w:val="199"/>
            <w:tcBorders>
              <w:bottom w:val="double" w:sz="4" w:space="0" w:color="auto"/>
            </w:tcBorders>
            <w:vAlign w:val="center"/>
          </w:tcPr>
          <w:p w14:paraId="678416B3" w14:textId="77777777" w:rsidR="00681CA0" w:rsidRPr="006933D5" w:rsidRDefault="001F6780" w:rsidP="003F7B62">
            <w:pPr>
              <w:spacing w:after="2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Расчетное значение напряжения</w:t>
            </w:r>
            <w:r w:rsidR="00681CA0" w:rsidRPr="006933D5">
              <w:rPr>
                <w:rFonts w:ascii="Arial" w:hAnsi="Arial" w:cs="Arial"/>
              </w:rPr>
              <w:t>, В</w:t>
            </w:r>
          </w:p>
        </w:tc>
        <w:tc>
          <w:tcPr>
            <w:tcW w:w="1426" w:type="dxa"/>
            <w:gridSpan w:val="186"/>
            <w:tcBorders>
              <w:bottom w:val="double" w:sz="4" w:space="0" w:color="auto"/>
            </w:tcBorders>
            <w:vAlign w:val="center"/>
          </w:tcPr>
          <w:p w14:paraId="5167C757" w14:textId="77777777" w:rsidR="00681CA0" w:rsidRPr="006933D5" w:rsidRDefault="00681CA0" w:rsidP="003F7B62">
            <w:pPr>
              <w:spacing w:after="2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Ток кали</w:t>
            </w:r>
            <w:r w:rsidRPr="006933D5">
              <w:rPr>
                <w:rFonts w:ascii="Arial" w:hAnsi="Arial" w:cs="Arial"/>
              </w:rPr>
              <w:t>б</w:t>
            </w:r>
            <w:r w:rsidRPr="006933D5">
              <w:rPr>
                <w:rFonts w:ascii="Arial" w:hAnsi="Arial" w:cs="Arial"/>
              </w:rPr>
              <w:t>ровки, А</w:t>
            </w:r>
          </w:p>
        </w:tc>
        <w:tc>
          <w:tcPr>
            <w:tcW w:w="1557" w:type="dxa"/>
            <w:gridSpan w:val="196"/>
            <w:tcBorders>
              <w:bottom w:val="double" w:sz="4" w:space="0" w:color="auto"/>
            </w:tcBorders>
            <w:vAlign w:val="center"/>
          </w:tcPr>
          <w:p w14:paraId="1557272E" w14:textId="77777777" w:rsidR="00681CA0" w:rsidRPr="006933D5" w:rsidRDefault="00681CA0" w:rsidP="003F7B62">
            <w:pPr>
              <w:spacing w:after="2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970" w:type="dxa"/>
            <w:gridSpan w:val="167"/>
            <w:tcBorders>
              <w:bottom w:val="double" w:sz="4" w:space="0" w:color="auto"/>
            </w:tcBorders>
            <w:vAlign w:val="center"/>
          </w:tcPr>
          <w:p w14:paraId="4B86C9A1" w14:textId="77777777" w:rsidR="00681CA0" w:rsidRPr="006933D5" w:rsidRDefault="00681CA0" w:rsidP="003F7B62">
            <w:pPr>
              <w:spacing w:after="2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 w:val="restart"/>
          </w:tcPr>
          <w:p w14:paraId="0CF20EFE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B121D1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547F7CF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7" w:type="dxa"/>
            <w:gridSpan w:val="70"/>
            <w:tcBorders>
              <w:top w:val="double" w:sz="4" w:space="0" w:color="auto"/>
              <w:bottom w:val="nil"/>
            </w:tcBorders>
            <w:vAlign w:val="center"/>
          </w:tcPr>
          <w:p w14:paraId="39EA529F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50</w:t>
            </w:r>
          </w:p>
        </w:tc>
        <w:tc>
          <w:tcPr>
            <w:tcW w:w="1533" w:type="dxa"/>
            <w:gridSpan w:val="213"/>
            <w:tcBorders>
              <w:top w:val="double" w:sz="4" w:space="0" w:color="auto"/>
              <w:bottom w:val="nil"/>
            </w:tcBorders>
            <w:vAlign w:val="center"/>
          </w:tcPr>
          <w:p w14:paraId="6D706265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40</w:t>
            </w:r>
          </w:p>
        </w:tc>
        <w:tc>
          <w:tcPr>
            <w:tcW w:w="1739" w:type="dxa"/>
            <w:gridSpan w:val="199"/>
            <w:tcBorders>
              <w:top w:val="double" w:sz="4" w:space="0" w:color="auto"/>
              <w:bottom w:val="nil"/>
            </w:tcBorders>
            <w:vAlign w:val="center"/>
          </w:tcPr>
          <w:p w14:paraId="0B7BA538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220</w:t>
            </w:r>
          </w:p>
        </w:tc>
        <w:tc>
          <w:tcPr>
            <w:tcW w:w="1426" w:type="dxa"/>
            <w:gridSpan w:val="186"/>
            <w:tcBorders>
              <w:top w:val="double" w:sz="4" w:space="0" w:color="auto"/>
              <w:bottom w:val="nil"/>
            </w:tcBorders>
            <w:vAlign w:val="center"/>
          </w:tcPr>
          <w:p w14:paraId="217E17CF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0,430</w:t>
            </w:r>
          </w:p>
        </w:tc>
        <w:tc>
          <w:tcPr>
            <w:tcW w:w="1557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7D641818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390</w:t>
            </w:r>
          </w:p>
        </w:tc>
        <w:tc>
          <w:tcPr>
            <w:tcW w:w="1970" w:type="dxa"/>
            <w:gridSpan w:val="167"/>
            <w:tcBorders>
              <w:top w:val="double" w:sz="4" w:space="0" w:color="auto"/>
              <w:bottom w:val="nil"/>
            </w:tcBorders>
            <w:vAlign w:val="center"/>
          </w:tcPr>
          <w:p w14:paraId="03FD3DE5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253C2055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2EB7688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3C6B0699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77" w:type="dxa"/>
            <w:gridSpan w:val="70"/>
            <w:vAlign w:val="center"/>
          </w:tcPr>
          <w:p w14:paraId="70E8F3D8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933D5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33" w:type="dxa"/>
            <w:gridSpan w:val="213"/>
            <w:vAlign w:val="center"/>
          </w:tcPr>
          <w:p w14:paraId="33DFA4A0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40</w:t>
            </w:r>
          </w:p>
        </w:tc>
        <w:tc>
          <w:tcPr>
            <w:tcW w:w="1739" w:type="dxa"/>
            <w:gridSpan w:val="199"/>
            <w:vAlign w:val="center"/>
          </w:tcPr>
          <w:p w14:paraId="25BB4B0B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236</w:t>
            </w:r>
          </w:p>
        </w:tc>
        <w:tc>
          <w:tcPr>
            <w:tcW w:w="1426" w:type="dxa"/>
            <w:gridSpan w:val="186"/>
            <w:vAlign w:val="center"/>
          </w:tcPr>
          <w:p w14:paraId="1D3AB253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0,430</w:t>
            </w:r>
          </w:p>
        </w:tc>
        <w:tc>
          <w:tcPr>
            <w:tcW w:w="1557" w:type="dxa"/>
            <w:gridSpan w:val="196"/>
            <w:vAlign w:val="center"/>
          </w:tcPr>
          <w:p w14:paraId="6FD7DF02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933D5">
              <w:rPr>
                <w:rFonts w:ascii="Arial" w:hAnsi="Arial" w:cs="Arial"/>
              </w:rPr>
              <w:t>439</w:t>
            </w:r>
          </w:p>
        </w:tc>
        <w:tc>
          <w:tcPr>
            <w:tcW w:w="1970" w:type="dxa"/>
            <w:gridSpan w:val="167"/>
            <w:vAlign w:val="center"/>
          </w:tcPr>
          <w:p w14:paraId="47934D28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903D411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E09180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E2EF7AE" w14:textId="77777777" w:rsidR="00681CA0" w:rsidRPr="006933D5" w:rsidRDefault="00681CA0" w:rsidP="00A5314C">
            <w:pPr>
              <w:spacing w:after="2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A5D823D" w14:textId="77777777" w:rsidTr="004068EE">
        <w:trPr>
          <w:cantSplit/>
          <w:trHeight w:val="45"/>
        </w:trPr>
        <w:tc>
          <w:tcPr>
            <w:tcW w:w="391" w:type="dxa"/>
            <w:gridSpan w:val="17"/>
            <w:vMerge w:val="restart"/>
            <w:tcBorders>
              <w:top w:val="nil"/>
              <w:bottom w:val="nil"/>
            </w:tcBorders>
          </w:tcPr>
          <w:p w14:paraId="043A9353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563296FD" w14:textId="77777777" w:rsidR="00681CA0" w:rsidRPr="006933D5" w:rsidRDefault="00681CA0" w:rsidP="00A5314C">
            <w:pPr>
              <w:spacing w:after="20" w:line="240" w:lineRule="auto"/>
              <w:jc w:val="center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6DD75ED2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85E95B4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705A6A59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76" w:type="dxa"/>
            <w:gridSpan w:val="846"/>
            <w:tcBorders>
              <w:top w:val="nil"/>
            </w:tcBorders>
          </w:tcPr>
          <w:p w14:paraId="57AED2D7" w14:textId="77777777" w:rsidR="00681CA0" w:rsidRPr="006933D5" w:rsidRDefault="00681CA0" w:rsidP="00C63AE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Частота, Гц</w:t>
            </w:r>
          </w:p>
        </w:tc>
        <w:tc>
          <w:tcPr>
            <w:tcW w:w="995" w:type="dxa"/>
            <w:gridSpan w:val="153"/>
            <w:tcBorders>
              <w:top w:val="nil"/>
            </w:tcBorders>
          </w:tcPr>
          <w:p w14:paraId="68DB5B58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50</w:t>
            </w:r>
          </w:p>
        </w:tc>
        <w:tc>
          <w:tcPr>
            <w:tcW w:w="1031" w:type="dxa"/>
            <w:gridSpan w:val="32"/>
            <w:tcBorders>
              <w:top w:val="nil"/>
            </w:tcBorders>
          </w:tcPr>
          <w:p w14:paraId="424C259F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E4C18C1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0399DCA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6FA20250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503" w:type="dxa"/>
            <w:gridSpan w:val="477"/>
            <w:vMerge w:val="restart"/>
            <w:tcBorders>
              <w:top w:val="nil"/>
            </w:tcBorders>
            <w:vAlign w:val="center"/>
          </w:tcPr>
          <w:p w14:paraId="353FB4CB" w14:textId="77777777" w:rsidR="00681CA0" w:rsidRPr="006933D5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предварительного подогр</w:t>
            </w:r>
            <w:r w:rsidRPr="006933D5">
              <w:rPr>
                <w:rFonts w:ascii="Arial" w:hAnsi="Arial" w:cs="Arial"/>
              </w:rPr>
              <w:t>е</w:t>
            </w:r>
            <w:r w:rsidRPr="006933D5">
              <w:rPr>
                <w:rFonts w:ascii="Arial" w:hAnsi="Arial" w:cs="Arial"/>
              </w:rPr>
              <w:t>ва катода, В</w:t>
            </w:r>
          </w:p>
        </w:tc>
        <w:tc>
          <w:tcPr>
            <w:tcW w:w="2973" w:type="dxa"/>
            <w:gridSpan w:val="369"/>
            <w:tcBorders>
              <w:top w:val="nil"/>
            </w:tcBorders>
          </w:tcPr>
          <w:p w14:paraId="6807A1CA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менее (действующее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53"/>
            <w:tcBorders>
              <w:top w:val="nil"/>
            </w:tcBorders>
            <w:vAlign w:val="center"/>
          </w:tcPr>
          <w:p w14:paraId="07D6BE9E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3,05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545B6D04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3,05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2722671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C7D95E3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3D66EE9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503" w:type="dxa"/>
            <w:gridSpan w:val="477"/>
            <w:vMerge/>
          </w:tcPr>
          <w:p w14:paraId="30DC67D5" w14:textId="77777777" w:rsidR="00681CA0" w:rsidRPr="006933D5" w:rsidRDefault="00681CA0" w:rsidP="00C63AE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3" w:type="dxa"/>
            <w:gridSpan w:val="369"/>
            <w:tcBorders>
              <w:top w:val="nil"/>
            </w:tcBorders>
          </w:tcPr>
          <w:p w14:paraId="12882F19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более (действующее</w:t>
            </w:r>
            <w:r w:rsidR="004D4B24" w:rsidRPr="006933D5">
              <w:rPr>
                <w:rFonts w:ascii="Arial" w:hAnsi="Arial" w:cs="Arial"/>
              </w:rPr>
              <w:t xml:space="preserve"> значение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53"/>
            <w:tcBorders>
              <w:top w:val="nil"/>
            </w:tcBorders>
            <w:vAlign w:val="center"/>
          </w:tcPr>
          <w:p w14:paraId="0D8387F5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5,5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0A038C7C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5,5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53139A7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BAEEFB0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48EBCD40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503" w:type="dxa"/>
            <w:gridSpan w:val="477"/>
            <w:vMerge w:val="restart"/>
            <w:tcBorders>
              <w:top w:val="nil"/>
            </w:tcBorders>
            <w:vAlign w:val="center"/>
          </w:tcPr>
          <w:p w14:paraId="192DFB66" w14:textId="77777777" w:rsidR="00681CA0" w:rsidRPr="006933D5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973" w:type="dxa"/>
            <w:gridSpan w:val="369"/>
            <w:tcBorders>
              <w:top w:val="nil"/>
            </w:tcBorders>
          </w:tcPr>
          <w:p w14:paraId="14124828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менее (действующее)</w:t>
            </w:r>
          </w:p>
        </w:tc>
        <w:tc>
          <w:tcPr>
            <w:tcW w:w="995" w:type="dxa"/>
            <w:gridSpan w:val="153"/>
            <w:tcBorders>
              <w:top w:val="nil"/>
            </w:tcBorders>
            <w:vAlign w:val="center"/>
          </w:tcPr>
          <w:p w14:paraId="1C66E0AE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205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31C624E4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205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98202B7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6D6494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712DF82B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503" w:type="dxa"/>
            <w:gridSpan w:val="477"/>
            <w:vMerge/>
          </w:tcPr>
          <w:p w14:paraId="0B968388" w14:textId="77777777" w:rsidR="00681CA0" w:rsidRPr="006933D5" w:rsidRDefault="00681CA0" w:rsidP="00C63AE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3" w:type="dxa"/>
            <w:gridSpan w:val="369"/>
            <w:tcBorders>
              <w:top w:val="nil"/>
            </w:tcBorders>
          </w:tcPr>
          <w:p w14:paraId="2840C044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более (пиковое</w:t>
            </w:r>
            <w:r w:rsidR="004D4B24" w:rsidRPr="006933D5">
              <w:rPr>
                <w:rFonts w:ascii="Arial" w:hAnsi="Arial" w:cs="Arial"/>
              </w:rPr>
              <w:t xml:space="preserve"> знач</w:t>
            </w:r>
            <w:r w:rsidR="004D4B24" w:rsidRPr="006933D5">
              <w:rPr>
                <w:rFonts w:ascii="Arial" w:hAnsi="Arial" w:cs="Arial"/>
              </w:rPr>
              <w:t>е</w:t>
            </w:r>
            <w:r w:rsidR="004D4B24" w:rsidRPr="006933D5">
              <w:rPr>
                <w:rFonts w:ascii="Arial" w:hAnsi="Arial" w:cs="Arial"/>
              </w:rPr>
              <w:t>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53"/>
            <w:tcBorders>
              <w:top w:val="nil"/>
            </w:tcBorders>
            <w:vAlign w:val="center"/>
          </w:tcPr>
          <w:p w14:paraId="571CAB98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420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01EFDD95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420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A145E2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7B21E7B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41B83AC9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476" w:type="dxa"/>
            <w:gridSpan w:val="846"/>
            <w:tcBorders>
              <w:top w:val="nil"/>
            </w:tcBorders>
          </w:tcPr>
          <w:p w14:paraId="53B413A0" w14:textId="77777777" w:rsidR="00681CA0" w:rsidRPr="006933D5" w:rsidRDefault="00681CA0" w:rsidP="00C63AE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995" w:type="dxa"/>
            <w:gridSpan w:val="153"/>
            <w:tcBorders>
              <w:top w:val="nil"/>
            </w:tcBorders>
            <w:vAlign w:val="center"/>
          </w:tcPr>
          <w:p w14:paraId="3E61BC77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9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4687E4D1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9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661F99E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ADC636B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674826B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503" w:type="dxa"/>
            <w:gridSpan w:val="477"/>
            <w:tcBorders>
              <w:top w:val="nil"/>
            </w:tcBorders>
            <w:vAlign w:val="center"/>
          </w:tcPr>
          <w:p w14:paraId="5602A9CD" w14:textId="77777777" w:rsidR="00681CA0" w:rsidRPr="006933D5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973" w:type="dxa"/>
            <w:gridSpan w:val="369"/>
            <w:tcBorders>
              <w:top w:val="nil"/>
            </w:tcBorders>
          </w:tcPr>
          <w:p w14:paraId="3F38FD75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менее (пиковое</w:t>
            </w:r>
            <w:r w:rsidR="004D4B24" w:rsidRPr="006933D5">
              <w:rPr>
                <w:rFonts w:ascii="Arial" w:hAnsi="Arial" w:cs="Arial"/>
              </w:rPr>
              <w:t xml:space="preserve"> знач</w:t>
            </w:r>
            <w:r w:rsidR="004D4B24" w:rsidRPr="006933D5">
              <w:rPr>
                <w:rFonts w:ascii="Arial" w:hAnsi="Arial" w:cs="Arial"/>
              </w:rPr>
              <w:t>е</w:t>
            </w:r>
            <w:r w:rsidR="004D4B24" w:rsidRPr="006933D5">
              <w:rPr>
                <w:rFonts w:ascii="Arial" w:hAnsi="Arial" w:cs="Arial"/>
              </w:rPr>
              <w:t>ние</w:t>
            </w:r>
            <w:r w:rsidRPr="006933D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53"/>
            <w:tcBorders>
              <w:top w:val="nil"/>
            </w:tcBorders>
            <w:vAlign w:val="center"/>
          </w:tcPr>
          <w:p w14:paraId="08603F22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*</w:t>
            </w:r>
          </w:p>
        </w:tc>
        <w:tc>
          <w:tcPr>
            <w:tcW w:w="1031" w:type="dxa"/>
            <w:gridSpan w:val="32"/>
            <w:tcBorders>
              <w:top w:val="nil"/>
            </w:tcBorders>
            <w:vAlign w:val="center"/>
          </w:tcPr>
          <w:p w14:paraId="6F62B5B8" w14:textId="77777777" w:rsidR="00681CA0" w:rsidRPr="006933D5" w:rsidRDefault="00681CA0" w:rsidP="00925D9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8E240CA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85467C6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</w:tcBorders>
          </w:tcPr>
          <w:p w14:paraId="53DED823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503" w:type="dxa"/>
            <w:gridSpan w:val="477"/>
          </w:tcPr>
          <w:p w14:paraId="27168F82" w14:textId="77777777" w:rsidR="00681CA0" w:rsidRPr="006933D5" w:rsidRDefault="00681CA0" w:rsidP="00C63AE9">
            <w:pPr>
              <w:spacing w:after="0" w:line="240" w:lineRule="auto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Ток в любом вводе катода, А</w:t>
            </w:r>
          </w:p>
        </w:tc>
        <w:tc>
          <w:tcPr>
            <w:tcW w:w="2973" w:type="dxa"/>
            <w:gridSpan w:val="369"/>
          </w:tcPr>
          <w:p w14:paraId="278C2B12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Не более</w:t>
            </w:r>
          </w:p>
        </w:tc>
        <w:tc>
          <w:tcPr>
            <w:tcW w:w="995" w:type="dxa"/>
            <w:gridSpan w:val="153"/>
          </w:tcPr>
          <w:p w14:paraId="475D17E6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0,750</w:t>
            </w:r>
          </w:p>
        </w:tc>
        <w:tc>
          <w:tcPr>
            <w:tcW w:w="1031" w:type="dxa"/>
            <w:gridSpan w:val="32"/>
          </w:tcPr>
          <w:p w14:paraId="596A9B89" w14:textId="77777777" w:rsidR="00681CA0" w:rsidRPr="006933D5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933D5">
              <w:rPr>
                <w:rFonts w:ascii="Arial" w:hAnsi="Arial" w:cs="Arial"/>
              </w:rPr>
              <w:t>0,750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9DDAD76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0D27565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double" w:sz="4" w:space="0" w:color="auto"/>
              <w:bottom w:val="nil"/>
              <w:right w:val="nil"/>
            </w:tcBorders>
          </w:tcPr>
          <w:p w14:paraId="591E03F3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  <w:tcBorders>
              <w:left w:val="nil"/>
              <w:bottom w:val="nil"/>
              <w:right w:val="nil"/>
            </w:tcBorders>
          </w:tcPr>
          <w:p w14:paraId="6F8A6634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bottom w:val="nil"/>
            </w:tcBorders>
          </w:tcPr>
          <w:p w14:paraId="2B7FCC6F" w14:textId="77777777" w:rsidR="00681CA0" w:rsidRPr="006933D5" w:rsidRDefault="00681CA0" w:rsidP="00A5314C">
            <w:pPr>
              <w:spacing w:after="2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F3B1A95" w14:textId="77777777" w:rsidTr="004068EE">
        <w:trPr>
          <w:cantSplit/>
          <w:trHeight w:val="6664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04EE90F1" w14:textId="77777777" w:rsidR="00681CA0" w:rsidRPr="006933D5" w:rsidRDefault="00681CA0" w:rsidP="00065017">
            <w:pPr>
              <w:spacing w:after="20" w:line="240" w:lineRule="auto"/>
              <w:rPr>
                <w:rFonts w:ascii="Arial" w:hAnsi="Arial" w:cs="Arial"/>
                <w:b/>
              </w:rPr>
            </w:pPr>
            <w:r w:rsidRPr="006933D5">
              <w:rPr>
                <w:rFonts w:ascii="Arial" w:hAnsi="Arial" w:cs="Arial"/>
                <w:b/>
                <w:sz w:val="20"/>
              </w:rPr>
              <w:t xml:space="preserve">* </w:t>
            </w:r>
            <w:r w:rsidRPr="006933D5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6E3513C5" w14:textId="77777777" w:rsidTr="004068EE">
        <w:trPr>
          <w:cantSplit/>
          <w:trHeight w:val="404"/>
        </w:trPr>
        <w:tc>
          <w:tcPr>
            <w:tcW w:w="10177" w:type="dxa"/>
            <w:gridSpan w:val="1051"/>
          </w:tcPr>
          <w:p w14:paraId="2977A657" w14:textId="77777777" w:rsidR="00681CA0" w:rsidRPr="00F33284" w:rsidRDefault="006264B7" w:rsidP="00A5314C">
            <w:pPr>
              <w:spacing w:after="2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5440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F33284" w14:paraId="0ACF9501" w14:textId="77777777" w:rsidTr="004068EE">
        <w:trPr>
          <w:trHeight w:hRule="exact" w:val="751"/>
        </w:trPr>
        <w:tc>
          <w:tcPr>
            <w:tcW w:w="1628" w:type="dxa"/>
            <w:gridSpan w:val="72"/>
          </w:tcPr>
          <w:p w14:paraId="0544674E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137" w:type="dxa"/>
            <w:gridSpan w:val="768"/>
          </w:tcPr>
          <w:p w14:paraId="2C3BBCD5" w14:textId="77777777" w:rsidR="00681CA0" w:rsidRPr="004D22C5" w:rsidRDefault="00681CA0" w:rsidP="00665A5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AC7F247" w14:textId="77777777" w:rsidR="00681CA0" w:rsidRPr="004D22C5" w:rsidRDefault="00681CA0" w:rsidP="00665A56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12" w:type="dxa"/>
            <w:gridSpan w:val="211"/>
            <w:vAlign w:val="center"/>
          </w:tcPr>
          <w:p w14:paraId="33A6386E" w14:textId="77777777" w:rsidR="00681CA0" w:rsidRPr="004D22C5" w:rsidRDefault="00FA62C7" w:rsidP="003F7B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1</w:t>
            </w:r>
          </w:p>
        </w:tc>
      </w:tr>
      <w:tr w:rsidR="00681CA0" w:rsidRPr="00F33284" w14:paraId="3E1C7206" w14:textId="77777777" w:rsidTr="004068EE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893EDF3" w14:textId="77777777" w:rsidR="00681CA0" w:rsidRPr="004D22C5" w:rsidRDefault="00681CA0" w:rsidP="009C099C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МСОЛ: </w:t>
            </w:r>
            <w:r w:rsidRPr="004D22C5">
              <w:rPr>
                <w:rFonts w:ascii="Arial" w:hAnsi="Arial" w:cs="Arial"/>
                <w:lang w:val="en-US"/>
              </w:rPr>
              <w:t>FD</w:t>
            </w:r>
            <w:r w:rsidRPr="004D22C5">
              <w:rPr>
                <w:rFonts w:ascii="Arial" w:hAnsi="Arial" w:cs="Arial"/>
              </w:rPr>
              <w:t>-65-</w:t>
            </w:r>
            <w:r w:rsidRPr="004D22C5">
              <w:rPr>
                <w:rFonts w:ascii="Arial" w:hAnsi="Arial" w:cs="Arial"/>
                <w:lang w:val="en-US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en-US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en-US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en-US"/>
              </w:rPr>
              <w:t>G</w:t>
            </w:r>
            <w:r w:rsidRPr="004D22C5">
              <w:rPr>
                <w:rFonts w:ascii="Arial" w:hAnsi="Arial" w:cs="Arial"/>
              </w:rPr>
              <w:t>13-38/1500</w:t>
            </w:r>
          </w:p>
        </w:tc>
      </w:tr>
      <w:tr w:rsidR="00681CA0" w:rsidRPr="00F33284" w14:paraId="6FFE372F" w14:textId="77777777" w:rsidTr="004068EE">
        <w:trPr>
          <w:cantSplit/>
          <w:trHeight w:val="159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644F157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09" w:type="dxa"/>
            <w:gridSpan w:val="138"/>
            <w:tcBorders>
              <w:bottom w:val="double" w:sz="4" w:space="0" w:color="auto"/>
            </w:tcBorders>
            <w:vAlign w:val="center"/>
          </w:tcPr>
          <w:p w14:paraId="48F836EC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423" w:type="dxa"/>
            <w:gridSpan w:val="183"/>
            <w:tcBorders>
              <w:bottom w:val="double" w:sz="4" w:space="0" w:color="auto"/>
            </w:tcBorders>
            <w:vAlign w:val="center"/>
          </w:tcPr>
          <w:p w14:paraId="755FE5C1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Схема</w:t>
            </w:r>
          </w:p>
        </w:tc>
        <w:tc>
          <w:tcPr>
            <w:tcW w:w="2843" w:type="dxa"/>
            <w:gridSpan w:val="347"/>
            <w:tcBorders>
              <w:bottom w:val="double" w:sz="4" w:space="0" w:color="auto"/>
            </w:tcBorders>
            <w:vAlign w:val="center"/>
          </w:tcPr>
          <w:p w14:paraId="7AFE1E23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1130" w:type="dxa"/>
            <w:gridSpan w:val="107"/>
            <w:tcBorders>
              <w:bottom w:val="double" w:sz="4" w:space="0" w:color="auto"/>
            </w:tcBorders>
            <w:vAlign w:val="center"/>
          </w:tcPr>
          <w:p w14:paraId="01D71CD4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Цоколь</w:t>
            </w:r>
          </w:p>
        </w:tc>
        <w:tc>
          <w:tcPr>
            <w:tcW w:w="2397" w:type="dxa"/>
            <w:gridSpan w:val="256"/>
            <w:tcBorders>
              <w:bottom w:val="double" w:sz="4" w:space="0" w:color="auto"/>
            </w:tcBorders>
            <w:vAlign w:val="center"/>
          </w:tcPr>
          <w:p w14:paraId="3479AB16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Номинальные ра</w:t>
            </w:r>
            <w:r w:rsidRPr="004D22C5">
              <w:rPr>
                <w:rFonts w:ascii="Arial" w:hAnsi="Arial" w:cs="Arial"/>
              </w:rPr>
              <w:t>з</w:t>
            </w:r>
            <w:r w:rsidRPr="004D22C5">
              <w:rPr>
                <w:rFonts w:ascii="Arial" w:hAnsi="Arial" w:cs="Arial"/>
              </w:rPr>
              <w:t>меры, 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AA53C11" w14:textId="77777777" w:rsidR="00681CA0" w:rsidRPr="004D22C5" w:rsidRDefault="00681CA0" w:rsidP="00665A5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29E4925" w14:textId="77777777" w:rsidTr="004068EE">
        <w:trPr>
          <w:cantSplit/>
          <w:trHeight w:val="15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0697EC35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09" w:type="dxa"/>
            <w:gridSpan w:val="138"/>
            <w:tcBorders>
              <w:top w:val="double" w:sz="4" w:space="0" w:color="auto"/>
            </w:tcBorders>
            <w:vAlign w:val="center"/>
          </w:tcPr>
          <w:p w14:paraId="0D4D508C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65</w:t>
            </w:r>
          </w:p>
        </w:tc>
        <w:tc>
          <w:tcPr>
            <w:tcW w:w="1423" w:type="dxa"/>
            <w:gridSpan w:val="183"/>
            <w:tcBorders>
              <w:top w:val="double" w:sz="4" w:space="0" w:color="auto"/>
            </w:tcBorders>
            <w:vAlign w:val="center"/>
          </w:tcPr>
          <w:p w14:paraId="6A17D38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Бесста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терная</w:t>
            </w:r>
          </w:p>
        </w:tc>
        <w:tc>
          <w:tcPr>
            <w:tcW w:w="2843" w:type="dxa"/>
            <w:gridSpan w:val="347"/>
            <w:tcBorders>
              <w:top w:val="double" w:sz="4" w:space="0" w:color="auto"/>
            </w:tcBorders>
            <w:vAlign w:val="center"/>
          </w:tcPr>
          <w:p w14:paraId="2F1B3651" w14:textId="77777777" w:rsidR="00681CA0" w:rsidRPr="004D22C5" w:rsidRDefault="004D22C5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4D22C5">
              <w:rPr>
                <w:rFonts w:ascii="Arial" w:hAnsi="Arial" w:cs="Arial"/>
              </w:rPr>
              <w:t>редварительного под</w:t>
            </w:r>
            <w:r w:rsidR="00681CA0" w:rsidRPr="004D22C5">
              <w:rPr>
                <w:rFonts w:ascii="Arial" w:hAnsi="Arial" w:cs="Arial"/>
              </w:rPr>
              <w:t>о</w:t>
            </w:r>
            <w:r w:rsidR="00681CA0" w:rsidRPr="004D22C5">
              <w:rPr>
                <w:rFonts w:ascii="Arial" w:hAnsi="Arial" w:cs="Arial"/>
              </w:rPr>
              <w:t>грева, низкоомный</w:t>
            </w:r>
          </w:p>
        </w:tc>
        <w:tc>
          <w:tcPr>
            <w:tcW w:w="1130" w:type="dxa"/>
            <w:gridSpan w:val="107"/>
            <w:tcBorders>
              <w:top w:val="double" w:sz="4" w:space="0" w:color="auto"/>
            </w:tcBorders>
            <w:vAlign w:val="center"/>
          </w:tcPr>
          <w:p w14:paraId="41FF8B7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G</w:t>
            </w:r>
            <w:r w:rsidRPr="004D22C5">
              <w:rPr>
                <w:rFonts w:ascii="Arial" w:hAnsi="Arial" w:cs="Arial"/>
              </w:rPr>
              <w:t>13</w:t>
            </w:r>
          </w:p>
        </w:tc>
        <w:tc>
          <w:tcPr>
            <w:tcW w:w="2397" w:type="dxa"/>
            <w:gridSpan w:val="256"/>
            <w:tcBorders>
              <w:top w:val="double" w:sz="4" w:space="0" w:color="auto"/>
            </w:tcBorders>
            <w:vAlign w:val="center"/>
          </w:tcPr>
          <w:p w14:paraId="0395CCAB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38</w:t>
            </w:r>
            <w:r w:rsidRPr="004D22C5">
              <w:rPr>
                <w:rFonts w:ascii="Arial" w:hAnsi="Arial" w:cs="Arial"/>
                <w:lang w:val="en-US"/>
              </w:rPr>
              <w:t xml:space="preserve"> х </w:t>
            </w:r>
            <w:r w:rsidRPr="004D22C5">
              <w:rPr>
                <w:rFonts w:ascii="Arial" w:hAnsi="Arial" w:cs="Arial"/>
              </w:rPr>
              <w:t>1500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4D96256" w14:textId="77777777" w:rsidR="00681CA0" w:rsidRPr="004D22C5" w:rsidRDefault="00681CA0" w:rsidP="00665A5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F37DB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D68EA5B" w14:textId="77777777" w:rsidR="00681CA0" w:rsidRPr="004D22C5" w:rsidRDefault="00681CA0" w:rsidP="00665A56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BE9296F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342A114C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4CE65F35" w14:textId="77777777" w:rsidR="00681CA0" w:rsidRPr="004D22C5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Размеры</w:t>
            </w:r>
          </w:p>
          <w:p w14:paraId="3CDF62D9" w14:textId="77777777" w:rsidR="00681CA0" w:rsidRPr="004D22C5" w:rsidRDefault="00681CA0" w:rsidP="005C500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60DFFC91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F64D5F5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0AE74A3D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0" w:type="dxa"/>
            <w:gridSpan w:val="176"/>
            <w:tcBorders>
              <w:top w:val="nil"/>
            </w:tcBorders>
          </w:tcPr>
          <w:p w14:paraId="6617C180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31" w:type="dxa"/>
            <w:gridSpan w:val="452"/>
            <w:tcBorders>
              <w:top w:val="nil"/>
            </w:tcBorders>
          </w:tcPr>
          <w:p w14:paraId="3867464F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51" w:type="dxa"/>
            <w:gridSpan w:val="236"/>
            <w:tcBorders>
              <w:top w:val="nil"/>
            </w:tcBorders>
          </w:tcPr>
          <w:p w14:paraId="6D01135F" w14:textId="77777777" w:rsidR="00681CA0" w:rsidRPr="004D22C5" w:rsidRDefault="00681CA0" w:rsidP="005C500B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70" w:type="dxa"/>
            <w:gridSpan w:val="167"/>
            <w:tcBorders>
              <w:top w:val="nil"/>
            </w:tcBorders>
          </w:tcPr>
          <w:p w14:paraId="5D511913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B3BC798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17FE752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2A70D346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0" w:type="dxa"/>
            <w:gridSpan w:val="176"/>
            <w:tcBorders>
              <w:top w:val="nil"/>
              <w:bottom w:val="double" w:sz="4" w:space="0" w:color="auto"/>
            </w:tcBorders>
          </w:tcPr>
          <w:p w14:paraId="4565F1E8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1891" w:type="dxa"/>
            <w:gridSpan w:val="219"/>
            <w:tcBorders>
              <w:top w:val="nil"/>
              <w:bottom w:val="double" w:sz="4" w:space="0" w:color="auto"/>
            </w:tcBorders>
          </w:tcPr>
          <w:p w14:paraId="72FE2413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1840" w:type="dxa"/>
            <w:gridSpan w:val="233"/>
            <w:tcBorders>
              <w:top w:val="nil"/>
              <w:bottom w:val="double" w:sz="4" w:space="0" w:color="auto"/>
            </w:tcBorders>
          </w:tcPr>
          <w:p w14:paraId="1ABAE218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3821" w:type="dxa"/>
            <w:gridSpan w:val="403"/>
            <w:tcBorders>
              <w:top w:val="nil"/>
              <w:bottom w:val="double" w:sz="4" w:space="0" w:color="auto"/>
            </w:tcBorders>
          </w:tcPr>
          <w:p w14:paraId="0E80697F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F5BD825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3E1A49D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12DA1394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0" w:type="dxa"/>
            <w:gridSpan w:val="176"/>
            <w:tcBorders>
              <w:top w:val="double" w:sz="4" w:space="0" w:color="auto"/>
            </w:tcBorders>
          </w:tcPr>
          <w:p w14:paraId="532DBFA0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1500,0</w:t>
            </w:r>
          </w:p>
        </w:tc>
        <w:tc>
          <w:tcPr>
            <w:tcW w:w="1891" w:type="dxa"/>
            <w:gridSpan w:val="219"/>
            <w:tcBorders>
              <w:top w:val="double" w:sz="4" w:space="0" w:color="auto"/>
            </w:tcBorders>
          </w:tcPr>
          <w:p w14:paraId="1D1D3312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1504,7</w:t>
            </w:r>
          </w:p>
        </w:tc>
        <w:tc>
          <w:tcPr>
            <w:tcW w:w="1840" w:type="dxa"/>
            <w:gridSpan w:val="233"/>
            <w:tcBorders>
              <w:top w:val="double" w:sz="4" w:space="0" w:color="auto"/>
            </w:tcBorders>
          </w:tcPr>
          <w:p w14:paraId="043CFA22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1507,1</w:t>
            </w:r>
          </w:p>
        </w:tc>
        <w:tc>
          <w:tcPr>
            <w:tcW w:w="1851" w:type="dxa"/>
            <w:gridSpan w:val="236"/>
            <w:tcBorders>
              <w:top w:val="double" w:sz="4" w:space="0" w:color="auto"/>
            </w:tcBorders>
          </w:tcPr>
          <w:p w14:paraId="32548D7E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1514,2</w:t>
            </w:r>
          </w:p>
        </w:tc>
        <w:tc>
          <w:tcPr>
            <w:tcW w:w="1970" w:type="dxa"/>
            <w:gridSpan w:val="167"/>
            <w:tcBorders>
              <w:top w:val="double" w:sz="4" w:space="0" w:color="auto"/>
            </w:tcBorders>
          </w:tcPr>
          <w:p w14:paraId="70C4FBE1" w14:textId="77777777" w:rsidR="00681CA0" w:rsidRPr="004D22C5" w:rsidRDefault="00681CA0" w:rsidP="005C50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FFFD029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AE3328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274EE35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C2CC594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7917607A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10DD21EF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E6B79CF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19D46C8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6CA48E43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4" w:type="dxa"/>
            <w:gridSpan w:val="10"/>
            <w:tcBorders>
              <w:top w:val="nil"/>
              <w:bottom w:val="double" w:sz="4" w:space="0" w:color="auto"/>
            </w:tcBorders>
          </w:tcPr>
          <w:p w14:paraId="7FF295D3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кГц</w:t>
            </w:r>
          </w:p>
        </w:tc>
        <w:tc>
          <w:tcPr>
            <w:tcW w:w="1324" w:type="dxa"/>
            <w:gridSpan w:val="217"/>
            <w:tcBorders>
              <w:top w:val="nil"/>
              <w:bottom w:val="double" w:sz="4" w:space="0" w:color="auto"/>
            </w:tcBorders>
          </w:tcPr>
          <w:p w14:paraId="186AB8AA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490" w:type="dxa"/>
            <w:gridSpan w:val="141"/>
            <w:tcBorders>
              <w:top w:val="nil"/>
              <w:bottom w:val="double" w:sz="4" w:space="0" w:color="auto"/>
            </w:tcBorders>
          </w:tcPr>
          <w:p w14:paraId="513B12B8" w14:textId="77777777" w:rsidR="00681CA0" w:rsidRPr="004D22C5" w:rsidRDefault="001F678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напряжения</w:t>
            </w:r>
            <w:r w:rsidR="00681CA0" w:rsidRPr="004D22C5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37" w:type="dxa"/>
            <w:gridSpan w:val="132"/>
            <w:tcBorders>
              <w:top w:val="nil"/>
              <w:bottom w:val="double" w:sz="4" w:space="0" w:color="auto"/>
            </w:tcBorders>
          </w:tcPr>
          <w:p w14:paraId="624A0930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</w:t>
            </w:r>
            <w:r w:rsidRPr="004D22C5">
              <w:rPr>
                <w:rFonts w:ascii="Arial" w:hAnsi="Arial" w:cs="Arial"/>
              </w:rPr>
              <w:t>с</w:t>
            </w:r>
            <w:r w:rsidRPr="004D22C5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654" w:type="dxa"/>
            <w:gridSpan w:val="222"/>
            <w:tcBorders>
              <w:top w:val="nil"/>
              <w:bottom w:val="double" w:sz="4" w:space="0" w:color="auto"/>
            </w:tcBorders>
          </w:tcPr>
          <w:p w14:paraId="4D4F694D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катоде (действу</w:t>
            </w:r>
            <w:r w:rsidRPr="004D22C5">
              <w:rPr>
                <w:rFonts w:ascii="Arial" w:hAnsi="Arial" w:cs="Arial"/>
              </w:rPr>
              <w:t>ю</w:t>
            </w:r>
            <w:r w:rsidRPr="004D22C5">
              <w:rPr>
                <w:rFonts w:ascii="Arial" w:hAnsi="Arial" w:cs="Arial"/>
              </w:rPr>
              <w:t>щее</w:t>
            </w:r>
            <w:r w:rsidR="004D4B24" w:rsidRPr="004D22C5">
              <w:rPr>
                <w:rFonts w:ascii="Arial" w:hAnsi="Arial" w:cs="Arial"/>
              </w:rPr>
              <w:t xml:space="preserve"> знач</w:t>
            </w:r>
            <w:r w:rsidR="004D4B24" w:rsidRPr="004D22C5">
              <w:rPr>
                <w:rFonts w:ascii="Arial" w:hAnsi="Arial" w:cs="Arial"/>
              </w:rPr>
              <w:t>е</w:t>
            </w:r>
            <w:r w:rsidR="004D4B24" w:rsidRPr="004D22C5">
              <w:rPr>
                <w:rFonts w:ascii="Arial" w:hAnsi="Arial" w:cs="Arial"/>
              </w:rPr>
              <w:t>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842" w:type="dxa"/>
            <w:gridSpan w:val="253"/>
            <w:tcBorders>
              <w:top w:val="nil"/>
              <w:bottom w:val="double" w:sz="4" w:space="0" w:color="auto"/>
            </w:tcBorders>
          </w:tcPr>
          <w:p w14:paraId="7A879A4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281" w:type="dxa"/>
            <w:gridSpan w:val="56"/>
            <w:tcBorders>
              <w:top w:val="nil"/>
              <w:bottom w:val="double" w:sz="4" w:space="0" w:color="auto"/>
            </w:tcBorders>
          </w:tcPr>
          <w:p w14:paraId="3F36271A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Время зажиг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B86E8CA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A31F05F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29B11F61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4" w:type="dxa"/>
            <w:gridSpan w:val="10"/>
            <w:tcBorders>
              <w:top w:val="double" w:sz="4" w:space="0" w:color="auto"/>
              <w:bottom w:val="nil"/>
            </w:tcBorders>
          </w:tcPr>
          <w:p w14:paraId="0B0D92F9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324" w:type="dxa"/>
            <w:gridSpan w:val="217"/>
            <w:tcBorders>
              <w:top w:val="double" w:sz="4" w:space="0" w:color="auto"/>
              <w:bottom w:val="nil"/>
            </w:tcBorders>
          </w:tcPr>
          <w:p w14:paraId="22CC1FEB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65</w:t>
            </w:r>
          </w:p>
        </w:tc>
        <w:tc>
          <w:tcPr>
            <w:tcW w:w="1490" w:type="dxa"/>
            <w:gridSpan w:val="141"/>
            <w:tcBorders>
              <w:top w:val="double" w:sz="4" w:space="0" w:color="auto"/>
              <w:bottom w:val="nil"/>
            </w:tcBorders>
          </w:tcPr>
          <w:p w14:paraId="0BF13C76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220</w:t>
            </w:r>
          </w:p>
        </w:tc>
        <w:tc>
          <w:tcPr>
            <w:tcW w:w="1037" w:type="dxa"/>
            <w:gridSpan w:val="132"/>
            <w:tcBorders>
              <w:top w:val="double" w:sz="4" w:space="0" w:color="auto"/>
              <w:bottom w:val="nil"/>
            </w:tcBorders>
          </w:tcPr>
          <w:p w14:paraId="40A93649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13</w:t>
            </w:r>
          </w:p>
        </w:tc>
        <w:tc>
          <w:tcPr>
            <w:tcW w:w="1654" w:type="dxa"/>
            <w:gridSpan w:val="222"/>
            <w:tcBorders>
              <w:top w:val="double" w:sz="4" w:space="0" w:color="auto"/>
              <w:bottom w:val="nil"/>
            </w:tcBorders>
          </w:tcPr>
          <w:p w14:paraId="369469EF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3,05</w:t>
            </w:r>
          </w:p>
        </w:tc>
        <w:tc>
          <w:tcPr>
            <w:tcW w:w="1842" w:type="dxa"/>
            <w:gridSpan w:val="253"/>
            <w:tcBorders>
              <w:top w:val="double" w:sz="4" w:space="0" w:color="auto"/>
              <w:bottom w:val="nil"/>
            </w:tcBorders>
          </w:tcPr>
          <w:p w14:paraId="76B0C060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220</w:t>
            </w:r>
          </w:p>
        </w:tc>
        <w:tc>
          <w:tcPr>
            <w:tcW w:w="1281" w:type="dxa"/>
            <w:gridSpan w:val="56"/>
            <w:tcBorders>
              <w:top w:val="double" w:sz="4" w:space="0" w:color="auto"/>
              <w:bottom w:val="nil"/>
            </w:tcBorders>
          </w:tcPr>
          <w:p w14:paraId="75D118CF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1B1B9CD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D485F94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78DF52F0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74" w:type="dxa"/>
            <w:gridSpan w:val="10"/>
          </w:tcPr>
          <w:p w14:paraId="2A7DA6A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324" w:type="dxa"/>
            <w:gridSpan w:val="217"/>
          </w:tcPr>
          <w:p w14:paraId="316EB952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90" w:type="dxa"/>
            <w:gridSpan w:val="141"/>
          </w:tcPr>
          <w:p w14:paraId="7FC84D29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037" w:type="dxa"/>
            <w:gridSpan w:val="132"/>
          </w:tcPr>
          <w:p w14:paraId="42451DF2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54" w:type="dxa"/>
            <w:gridSpan w:val="222"/>
          </w:tcPr>
          <w:p w14:paraId="709AB716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842" w:type="dxa"/>
            <w:gridSpan w:val="253"/>
          </w:tcPr>
          <w:p w14:paraId="7A6EAF97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81" w:type="dxa"/>
            <w:gridSpan w:val="56"/>
          </w:tcPr>
          <w:p w14:paraId="0353239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78891A6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7198B44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C878C2E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15E9789" w14:textId="77777777" w:rsidTr="004068EE">
        <w:trPr>
          <w:cantSplit/>
          <w:trHeight w:val="79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A007F47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101F9CE4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7D27EFE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1CB64E7" w14:textId="77777777" w:rsidTr="004068EE">
        <w:trPr>
          <w:cantSplit/>
          <w:trHeight w:val="81"/>
        </w:trPr>
        <w:tc>
          <w:tcPr>
            <w:tcW w:w="391" w:type="dxa"/>
            <w:gridSpan w:val="17"/>
            <w:vMerge/>
          </w:tcPr>
          <w:p w14:paraId="34E844A0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84" w:type="dxa"/>
            <w:gridSpan w:val="108"/>
            <w:vMerge w:val="restart"/>
            <w:vAlign w:val="center"/>
          </w:tcPr>
          <w:p w14:paraId="4D9D9081" w14:textId="77777777" w:rsidR="00681CA0" w:rsidRPr="004D22C5" w:rsidRDefault="00681CA0" w:rsidP="00EB1EAE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Метод и</w:t>
            </w:r>
            <w:r w:rsidRPr="004D22C5">
              <w:rPr>
                <w:rFonts w:ascii="Arial" w:hAnsi="Arial" w:cs="Arial"/>
              </w:rPr>
              <w:t>с</w:t>
            </w:r>
            <w:r w:rsidRPr="004D22C5">
              <w:rPr>
                <w:rFonts w:ascii="Arial" w:hAnsi="Arial" w:cs="Arial"/>
              </w:rPr>
              <w:t>пытания (</w:t>
            </w:r>
            <w:r w:rsidR="00EB1EAE" w:rsidRPr="004D22C5">
              <w:rPr>
                <w:rFonts w:ascii="Arial" w:hAnsi="Arial" w:cs="Arial"/>
              </w:rPr>
              <w:t>п</w:t>
            </w:r>
            <w:r w:rsidRPr="004D22C5">
              <w:rPr>
                <w:rFonts w:ascii="Arial" w:hAnsi="Arial" w:cs="Arial"/>
              </w:rPr>
              <w:t>рилож</w:t>
            </w:r>
            <w:r w:rsidRPr="004D22C5">
              <w:rPr>
                <w:rFonts w:ascii="Arial" w:hAnsi="Arial" w:cs="Arial"/>
              </w:rPr>
              <w:t>е</w:t>
            </w:r>
            <w:r w:rsidRPr="004D22C5">
              <w:rPr>
                <w:rFonts w:ascii="Arial" w:hAnsi="Arial" w:cs="Arial"/>
              </w:rPr>
              <w:t xml:space="preserve">ние </w:t>
            </w:r>
            <w:r w:rsidR="009C1A69" w:rsidRPr="004D22C5">
              <w:rPr>
                <w:rFonts w:ascii="Arial" w:hAnsi="Arial" w:cs="Arial"/>
                <w:lang w:val="en-US"/>
              </w:rPr>
              <w:t>B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78" w:type="dxa"/>
            <w:gridSpan w:val="147"/>
            <w:vMerge w:val="restart"/>
            <w:vAlign w:val="center"/>
          </w:tcPr>
          <w:p w14:paraId="30BD91A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Гц</w:t>
            </w:r>
          </w:p>
        </w:tc>
        <w:tc>
          <w:tcPr>
            <w:tcW w:w="1326" w:type="dxa"/>
            <w:gridSpan w:val="113"/>
            <w:vMerge w:val="restart"/>
            <w:vAlign w:val="center"/>
          </w:tcPr>
          <w:p w14:paraId="7389D057" w14:textId="77777777" w:rsidR="00681CA0" w:rsidRPr="004D22C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121" w:type="dxa"/>
            <w:gridSpan w:val="567"/>
            <w:vAlign w:val="center"/>
          </w:tcPr>
          <w:p w14:paraId="090A928B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693" w:type="dxa"/>
            <w:gridSpan w:val="96"/>
            <w:vMerge w:val="restart"/>
            <w:vAlign w:val="center"/>
          </w:tcPr>
          <w:p w14:paraId="75A49890" w14:textId="77777777" w:rsidR="00681CA0" w:rsidRPr="004D22C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467DC3C0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473C8E5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52EAEF0C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84" w:type="dxa"/>
            <w:gridSpan w:val="10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9E1863D" w14:textId="77777777" w:rsidR="00681CA0" w:rsidRPr="004D22C5" w:rsidRDefault="00681CA0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</w:p>
        </w:tc>
        <w:tc>
          <w:tcPr>
            <w:tcW w:w="878" w:type="dxa"/>
            <w:gridSpan w:val="14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BE794B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gridSpan w:val="11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E4055E4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  <w:gridSpan w:val="184"/>
            <w:tcBorders>
              <w:top w:val="nil"/>
              <w:bottom w:val="double" w:sz="4" w:space="0" w:color="auto"/>
            </w:tcBorders>
            <w:vAlign w:val="center"/>
          </w:tcPr>
          <w:p w14:paraId="052BF4F5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="004D4B24" w:rsidRPr="004D22C5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276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0261087D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30" w:type="dxa"/>
            <w:gridSpan w:val="213"/>
            <w:tcBorders>
              <w:top w:val="nil"/>
              <w:bottom w:val="double" w:sz="4" w:space="0" w:color="auto"/>
            </w:tcBorders>
            <w:vAlign w:val="center"/>
          </w:tcPr>
          <w:p w14:paraId="5F8F60B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93" w:type="dxa"/>
            <w:gridSpan w:val="96"/>
            <w:vMerge/>
            <w:tcBorders>
              <w:bottom w:val="double" w:sz="4" w:space="0" w:color="auto"/>
            </w:tcBorders>
            <w:vAlign w:val="center"/>
          </w:tcPr>
          <w:p w14:paraId="1A7DA33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60EAA2C8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1ABBA6F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08EEC4CC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84" w:type="dxa"/>
            <w:gridSpan w:val="108"/>
            <w:tcBorders>
              <w:top w:val="double" w:sz="4" w:space="0" w:color="auto"/>
              <w:bottom w:val="nil"/>
            </w:tcBorders>
            <w:vAlign w:val="center"/>
          </w:tcPr>
          <w:p w14:paraId="4B008426" w14:textId="77777777" w:rsidR="00681CA0" w:rsidRPr="004D22C5" w:rsidRDefault="009C1A69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878" w:type="dxa"/>
            <w:gridSpan w:val="147"/>
            <w:tcBorders>
              <w:top w:val="double" w:sz="4" w:space="0" w:color="auto"/>
              <w:bottom w:val="nil"/>
            </w:tcBorders>
            <w:vAlign w:val="center"/>
          </w:tcPr>
          <w:p w14:paraId="6DDA8EED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326" w:type="dxa"/>
            <w:gridSpan w:val="113"/>
            <w:tcBorders>
              <w:top w:val="double" w:sz="4" w:space="0" w:color="auto"/>
              <w:bottom w:val="nil"/>
            </w:tcBorders>
            <w:vAlign w:val="center"/>
          </w:tcPr>
          <w:p w14:paraId="74AA143A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64</w:t>
            </w:r>
          </w:p>
        </w:tc>
        <w:tc>
          <w:tcPr>
            <w:tcW w:w="1415" w:type="dxa"/>
            <w:gridSpan w:val="184"/>
            <w:tcBorders>
              <w:top w:val="double" w:sz="4" w:space="0" w:color="auto"/>
              <w:bottom w:val="nil"/>
            </w:tcBorders>
            <w:vAlign w:val="center"/>
          </w:tcPr>
          <w:p w14:paraId="3BD6F845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110</w:t>
            </w:r>
          </w:p>
        </w:tc>
        <w:tc>
          <w:tcPr>
            <w:tcW w:w="1276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40FF4B0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100</w:t>
            </w:r>
          </w:p>
        </w:tc>
        <w:tc>
          <w:tcPr>
            <w:tcW w:w="1430" w:type="dxa"/>
            <w:gridSpan w:val="213"/>
            <w:tcBorders>
              <w:top w:val="double" w:sz="4" w:space="0" w:color="auto"/>
              <w:bottom w:val="nil"/>
            </w:tcBorders>
            <w:vAlign w:val="center"/>
          </w:tcPr>
          <w:p w14:paraId="1CED3A56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120</w:t>
            </w:r>
          </w:p>
        </w:tc>
        <w:tc>
          <w:tcPr>
            <w:tcW w:w="1693" w:type="dxa"/>
            <w:gridSpan w:val="96"/>
            <w:tcBorders>
              <w:top w:val="double" w:sz="4" w:space="0" w:color="auto"/>
              <w:bottom w:val="nil"/>
            </w:tcBorders>
            <w:vAlign w:val="center"/>
          </w:tcPr>
          <w:p w14:paraId="53E3A7F8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0,670</w:t>
            </w:r>
          </w:p>
        </w:tc>
        <w:tc>
          <w:tcPr>
            <w:tcW w:w="284" w:type="dxa"/>
            <w:gridSpan w:val="3"/>
            <w:vMerge/>
          </w:tcPr>
          <w:p w14:paraId="5FAFADCF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ED830B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641C252A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84" w:type="dxa"/>
            <w:gridSpan w:val="108"/>
            <w:vAlign w:val="center"/>
          </w:tcPr>
          <w:p w14:paraId="26CAAB61" w14:textId="77777777" w:rsidR="00681CA0" w:rsidRPr="004D22C5" w:rsidRDefault="009C1A69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878" w:type="dxa"/>
            <w:gridSpan w:val="147"/>
            <w:vAlign w:val="center"/>
          </w:tcPr>
          <w:p w14:paraId="481D6A06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326" w:type="dxa"/>
            <w:gridSpan w:val="113"/>
            <w:vAlign w:val="center"/>
          </w:tcPr>
          <w:p w14:paraId="2B795474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15" w:type="dxa"/>
            <w:gridSpan w:val="184"/>
            <w:vAlign w:val="center"/>
          </w:tcPr>
          <w:p w14:paraId="68A9ABA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70"/>
            <w:vAlign w:val="center"/>
          </w:tcPr>
          <w:p w14:paraId="502BD4E7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0" w:type="dxa"/>
            <w:gridSpan w:val="213"/>
            <w:vAlign w:val="center"/>
          </w:tcPr>
          <w:p w14:paraId="3C937F94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93" w:type="dxa"/>
            <w:gridSpan w:val="96"/>
            <w:vAlign w:val="center"/>
          </w:tcPr>
          <w:p w14:paraId="01922C8F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5FC40A9E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071FB03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46D2595D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84" w:type="dxa"/>
            <w:gridSpan w:val="108"/>
            <w:tcBorders>
              <w:bottom w:val="single" w:sz="4" w:space="0" w:color="auto"/>
            </w:tcBorders>
            <w:vAlign w:val="center"/>
          </w:tcPr>
          <w:p w14:paraId="0EBB2020" w14:textId="77777777" w:rsidR="00681CA0" w:rsidRPr="004D22C5" w:rsidRDefault="009C1A69" w:rsidP="002219FA">
            <w:pPr>
              <w:spacing w:after="0" w:line="240" w:lineRule="auto"/>
              <w:ind w:right="-43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.2</w:t>
            </w:r>
          </w:p>
        </w:tc>
        <w:tc>
          <w:tcPr>
            <w:tcW w:w="878" w:type="dxa"/>
            <w:gridSpan w:val="147"/>
            <w:tcBorders>
              <w:bottom w:val="single" w:sz="4" w:space="0" w:color="auto"/>
            </w:tcBorders>
            <w:vAlign w:val="center"/>
          </w:tcPr>
          <w:p w14:paraId="3BCC2F36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326" w:type="dxa"/>
            <w:gridSpan w:val="113"/>
            <w:tcBorders>
              <w:bottom w:val="single" w:sz="4" w:space="0" w:color="auto"/>
            </w:tcBorders>
            <w:vAlign w:val="center"/>
          </w:tcPr>
          <w:p w14:paraId="233BFE5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15" w:type="dxa"/>
            <w:gridSpan w:val="184"/>
            <w:tcBorders>
              <w:bottom w:val="single" w:sz="4" w:space="0" w:color="auto"/>
            </w:tcBorders>
            <w:vAlign w:val="center"/>
          </w:tcPr>
          <w:p w14:paraId="4F9818C8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70"/>
            <w:tcBorders>
              <w:bottom w:val="single" w:sz="4" w:space="0" w:color="auto"/>
            </w:tcBorders>
            <w:vAlign w:val="center"/>
          </w:tcPr>
          <w:p w14:paraId="18FB82B5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0" w:type="dxa"/>
            <w:gridSpan w:val="213"/>
            <w:tcBorders>
              <w:bottom w:val="single" w:sz="4" w:space="0" w:color="auto"/>
            </w:tcBorders>
            <w:vAlign w:val="center"/>
          </w:tcPr>
          <w:p w14:paraId="03D2094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93" w:type="dxa"/>
            <w:gridSpan w:val="96"/>
            <w:tcBorders>
              <w:bottom w:val="single" w:sz="4" w:space="0" w:color="auto"/>
            </w:tcBorders>
            <w:vAlign w:val="center"/>
          </w:tcPr>
          <w:p w14:paraId="2BBA08F6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1AF692FF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213946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right w:val="nil"/>
            </w:tcBorders>
          </w:tcPr>
          <w:p w14:paraId="2FB7424F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  <w:tcBorders>
              <w:left w:val="nil"/>
              <w:right w:val="nil"/>
            </w:tcBorders>
          </w:tcPr>
          <w:p w14:paraId="2477AE96" w14:textId="77777777" w:rsidR="00681CA0" w:rsidRPr="004D22C5" w:rsidRDefault="00681CA0" w:rsidP="00B30F81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1E718653" w14:textId="77777777" w:rsidR="00681CA0" w:rsidRPr="004D22C5" w:rsidRDefault="004D4B24" w:rsidP="005C500B">
            <w:pPr>
              <w:spacing w:after="0" w:line="276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4D22C5">
              <w:rPr>
                <w:rFonts w:ascii="Arial" w:hAnsi="Arial" w:cs="Arial"/>
              </w:rPr>
              <w:t xml:space="preserve"> </w:t>
            </w:r>
            <w:r w:rsidR="00F94339" w:rsidRPr="004D22C5">
              <w:rPr>
                <w:rFonts w:ascii="Arial" w:hAnsi="Arial" w:cs="Arial"/>
              </w:rPr>
              <w:t xml:space="preserve">в соответствии с </w:t>
            </w:r>
            <w:r w:rsidR="00F94339" w:rsidRPr="004D22C5">
              <w:rPr>
                <w:rFonts w:ascii="Arial" w:hAnsi="Arial" w:cs="Arial"/>
                <w:lang w:val="en-US"/>
              </w:rPr>
              <w:t>D</w:t>
            </w:r>
            <w:r w:rsidR="00F94339" w:rsidRPr="004D22C5">
              <w:rPr>
                <w:rFonts w:ascii="Arial" w:hAnsi="Arial" w:cs="Arial"/>
              </w:rPr>
              <w:t xml:space="preserve">.2 (приложение </w:t>
            </w:r>
            <w:r w:rsidR="00F94339" w:rsidRPr="004D22C5">
              <w:rPr>
                <w:rFonts w:ascii="Arial" w:hAnsi="Arial" w:cs="Arial"/>
                <w:lang w:val="en-US"/>
              </w:rPr>
              <w:t>D</w:t>
            </w:r>
            <w:r w:rsidR="00F94339" w:rsidRPr="004D22C5">
              <w:rPr>
                <w:rFonts w:ascii="Arial" w:hAnsi="Arial" w:cs="Arial"/>
              </w:rPr>
              <w:t>)</w:t>
            </w:r>
            <w:r w:rsidR="00681CA0" w:rsidRPr="004D22C5">
              <w:rPr>
                <w:rFonts w:ascii="Arial" w:hAnsi="Arial" w:cs="Arial"/>
              </w:rPr>
              <w:t>.</w:t>
            </w:r>
          </w:p>
          <w:p w14:paraId="043AE779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62CEC976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C504617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34316EE4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6777E622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7DC4A73A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E9B8B5E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2E9DE175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7" w:type="dxa"/>
            <w:gridSpan w:val="199"/>
            <w:vMerge w:val="restart"/>
            <w:vAlign w:val="center"/>
          </w:tcPr>
          <w:p w14:paraId="79DF1E2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2522" w:type="dxa"/>
            <w:gridSpan w:val="283"/>
            <w:vMerge w:val="restart"/>
            <w:vAlign w:val="center"/>
          </w:tcPr>
          <w:p w14:paraId="7F9446B5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Испытательное напряжение, В</w:t>
            </w:r>
          </w:p>
        </w:tc>
        <w:tc>
          <w:tcPr>
            <w:tcW w:w="4953" w:type="dxa"/>
            <w:gridSpan w:val="549"/>
            <w:vAlign w:val="center"/>
          </w:tcPr>
          <w:p w14:paraId="766982DD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48CE54E4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29379A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203E5524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7" w:type="dxa"/>
            <w:gridSpan w:val="199"/>
            <w:vMerge/>
            <w:tcBorders>
              <w:bottom w:val="double" w:sz="4" w:space="0" w:color="auto"/>
            </w:tcBorders>
            <w:vAlign w:val="center"/>
          </w:tcPr>
          <w:p w14:paraId="1254FE3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2" w:type="dxa"/>
            <w:gridSpan w:val="283"/>
            <w:vMerge/>
            <w:tcBorders>
              <w:bottom w:val="double" w:sz="4" w:space="0" w:color="auto"/>
            </w:tcBorders>
            <w:vAlign w:val="center"/>
          </w:tcPr>
          <w:p w14:paraId="61A8C63D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25" w:type="dxa"/>
            <w:gridSpan w:val="341"/>
            <w:tcBorders>
              <w:bottom w:val="double" w:sz="4" w:space="0" w:color="auto"/>
            </w:tcBorders>
            <w:vAlign w:val="center"/>
          </w:tcPr>
          <w:p w14:paraId="22C9F897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 </w:t>
            </w:r>
          </w:p>
        </w:tc>
        <w:tc>
          <w:tcPr>
            <w:tcW w:w="2128" w:type="dxa"/>
            <w:gridSpan w:val="208"/>
            <w:tcBorders>
              <w:bottom w:val="double" w:sz="4" w:space="0" w:color="auto"/>
            </w:tcBorders>
            <w:vAlign w:val="center"/>
          </w:tcPr>
          <w:p w14:paraId="395277F2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2BD05682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2043B12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1EAF50B1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7" w:type="dxa"/>
            <w:gridSpan w:val="199"/>
            <w:tcBorders>
              <w:top w:val="double" w:sz="4" w:space="0" w:color="auto"/>
            </w:tcBorders>
            <w:vAlign w:val="center"/>
          </w:tcPr>
          <w:p w14:paraId="46B7595D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Низкоомный</w:t>
            </w:r>
          </w:p>
        </w:tc>
        <w:tc>
          <w:tcPr>
            <w:tcW w:w="2522" w:type="dxa"/>
            <w:gridSpan w:val="283"/>
            <w:tcBorders>
              <w:top w:val="double" w:sz="4" w:space="0" w:color="auto"/>
            </w:tcBorders>
            <w:vAlign w:val="center"/>
          </w:tcPr>
          <w:p w14:paraId="02EC0E12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3,6</w:t>
            </w:r>
          </w:p>
        </w:tc>
        <w:tc>
          <w:tcPr>
            <w:tcW w:w="2825" w:type="dxa"/>
            <w:gridSpan w:val="341"/>
            <w:tcBorders>
              <w:top w:val="double" w:sz="4" w:space="0" w:color="auto"/>
            </w:tcBorders>
            <w:vAlign w:val="center"/>
          </w:tcPr>
          <w:p w14:paraId="34E46E61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</w:t>
            </w:r>
          </w:p>
        </w:tc>
        <w:tc>
          <w:tcPr>
            <w:tcW w:w="2128" w:type="dxa"/>
            <w:gridSpan w:val="208"/>
            <w:tcBorders>
              <w:top w:val="double" w:sz="4" w:space="0" w:color="auto"/>
            </w:tcBorders>
            <w:vAlign w:val="center"/>
          </w:tcPr>
          <w:p w14:paraId="3A6B4EAA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1B5AEEB" w14:textId="77777777" w:rsidR="00681CA0" w:rsidRPr="004D22C5" w:rsidRDefault="00681CA0" w:rsidP="005C50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A7E51FC" w14:textId="77777777" w:rsidTr="004068EE">
        <w:trPr>
          <w:cantSplit/>
          <w:trHeight w:val="2614"/>
        </w:trPr>
        <w:tc>
          <w:tcPr>
            <w:tcW w:w="10177" w:type="dxa"/>
            <w:gridSpan w:val="1051"/>
            <w:tcBorders>
              <w:top w:val="nil"/>
            </w:tcBorders>
          </w:tcPr>
          <w:p w14:paraId="275B093E" w14:textId="77777777" w:rsidR="00681CA0" w:rsidRPr="004D22C5" w:rsidRDefault="00681CA0" w:rsidP="005C500B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E70E202" w14:textId="77777777" w:rsidTr="004068EE">
        <w:trPr>
          <w:cantSplit/>
        </w:trPr>
        <w:tc>
          <w:tcPr>
            <w:tcW w:w="10177" w:type="dxa"/>
            <w:gridSpan w:val="1051"/>
          </w:tcPr>
          <w:p w14:paraId="0B1C0ECF" w14:textId="77777777" w:rsidR="00681CA0" w:rsidRPr="004D22C5" w:rsidRDefault="006264B7" w:rsidP="005C500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4D22C5">
              <w:rPr>
                <w:rFonts w:ascii="Arial" w:hAnsi="Arial" w:cs="Arial"/>
                <w:b/>
              </w:rPr>
              <w:t>5540-1</w:t>
            </w:r>
          </w:p>
        </w:tc>
      </w:tr>
      <w:tr w:rsidR="00681CA0" w:rsidRPr="00F33284" w14:paraId="313D84C5" w14:textId="77777777" w:rsidTr="004068EE">
        <w:tc>
          <w:tcPr>
            <w:tcW w:w="1642" w:type="dxa"/>
            <w:gridSpan w:val="74"/>
          </w:tcPr>
          <w:p w14:paraId="5B9B332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371" w:type="dxa"/>
            <w:gridSpan w:val="829"/>
          </w:tcPr>
          <w:p w14:paraId="6C06437F" w14:textId="77777777" w:rsidR="00681CA0" w:rsidRPr="004D22C5" w:rsidRDefault="00681CA0" w:rsidP="00B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758414B" w14:textId="77777777" w:rsidR="00681CA0" w:rsidRPr="004D22C5" w:rsidRDefault="00681CA0" w:rsidP="00B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64" w:type="dxa"/>
            <w:gridSpan w:val="148"/>
            <w:vAlign w:val="center"/>
          </w:tcPr>
          <w:p w14:paraId="1FCDB24A" w14:textId="77777777" w:rsidR="00681CA0" w:rsidRPr="004D22C5" w:rsidRDefault="00FA62C7" w:rsidP="003F7B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2</w:t>
            </w:r>
          </w:p>
        </w:tc>
      </w:tr>
      <w:tr w:rsidR="00681CA0" w:rsidRPr="00F33284" w14:paraId="50DD6B2A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01B42C6" w14:textId="77777777" w:rsidR="00681CA0" w:rsidRPr="004D22C5" w:rsidRDefault="00681CA0" w:rsidP="003F7B62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t xml:space="preserve">МСОЛ: </w:t>
            </w:r>
            <w:r w:rsidRPr="004D22C5">
              <w:rPr>
                <w:rFonts w:ascii="Arial" w:hAnsi="Arial" w:cs="Arial"/>
              </w:rPr>
              <w:t>65</w:t>
            </w:r>
            <w:r w:rsidRPr="004D22C5">
              <w:rPr>
                <w:rFonts w:ascii="Arial" w:hAnsi="Arial" w:cs="Arial"/>
                <w:lang w:val="en-US"/>
              </w:rPr>
              <w:t>-L/P/L-G13-38/</w:t>
            </w:r>
            <w:r w:rsidRPr="004D22C5">
              <w:rPr>
                <w:rFonts w:ascii="Arial" w:hAnsi="Arial" w:cs="Arial"/>
              </w:rPr>
              <w:t>15</w:t>
            </w:r>
            <w:r w:rsidRPr="004D22C5">
              <w:rPr>
                <w:rFonts w:ascii="Arial" w:hAnsi="Arial" w:cs="Arial"/>
                <w:lang w:val="en-US"/>
              </w:rPr>
              <w:t>00</w:t>
            </w:r>
          </w:p>
        </w:tc>
      </w:tr>
      <w:tr w:rsidR="00681CA0" w:rsidRPr="00F33284" w14:paraId="77EA870E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5964FDC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12698F9F" w14:textId="77777777" w:rsidR="00681CA0" w:rsidRPr="004D22C5" w:rsidRDefault="00681CA0" w:rsidP="00B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4D22C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6B77AA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77CD7F9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7B4C0B1C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1" w:type="dxa"/>
            <w:gridSpan w:val="57"/>
            <w:tcBorders>
              <w:bottom w:val="double" w:sz="4" w:space="0" w:color="auto"/>
            </w:tcBorders>
            <w:vAlign w:val="center"/>
          </w:tcPr>
          <w:p w14:paraId="2F532816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1559" w:type="dxa"/>
            <w:gridSpan w:val="226"/>
            <w:tcBorders>
              <w:bottom w:val="double" w:sz="4" w:space="0" w:color="auto"/>
            </w:tcBorders>
            <w:vAlign w:val="center"/>
          </w:tcPr>
          <w:p w14:paraId="243591A9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</w:t>
            </w:r>
            <w:r w:rsidRPr="004D22C5">
              <w:rPr>
                <w:rFonts w:ascii="Arial" w:hAnsi="Arial" w:cs="Arial"/>
              </w:rPr>
              <w:t>ь</w:t>
            </w:r>
            <w:r w:rsidRPr="004D22C5">
              <w:rPr>
                <w:rFonts w:ascii="Arial" w:hAnsi="Arial" w:cs="Arial"/>
              </w:rPr>
              <w:t>ная мо</w:t>
            </w:r>
            <w:r w:rsidRPr="004D22C5">
              <w:rPr>
                <w:rFonts w:ascii="Arial" w:hAnsi="Arial" w:cs="Arial"/>
              </w:rPr>
              <w:t>щ</w:t>
            </w:r>
            <w:r w:rsidRPr="004D22C5">
              <w:rPr>
                <w:rFonts w:ascii="Arial" w:hAnsi="Arial" w:cs="Arial"/>
              </w:rPr>
              <w:t>ность, Вт</w:t>
            </w:r>
          </w:p>
        </w:tc>
        <w:tc>
          <w:tcPr>
            <w:tcW w:w="1648" w:type="dxa"/>
            <w:gridSpan w:val="185"/>
            <w:tcBorders>
              <w:bottom w:val="double" w:sz="4" w:space="0" w:color="auto"/>
            </w:tcBorders>
            <w:vAlign w:val="center"/>
          </w:tcPr>
          <w:p w14:paraId="3621C6AE" w14:textId="77777777" w:rsidR="00681CA0" w:rsidRPr="004D22C5" w:rsidRDefault="001F678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напряжения</w:t>
            </w:r>
            <w:r w:rsidR="00681CA0" w:rsidRPr="004D22C5">
              <w:rPr>
                <w:rFonts w:ascii="Arial" w:hAnsi="Arial" w:cs="Arial"/>
              </w:rPr>
              <w:t>, В</w:t>
            </w:r>
          </w:p>
        </w:tc>
        <w:tc>
          <w:tcPr>
            <w:tcW w:w="1517" w:type="dxa"/>
            <w:gridSpan w:val="200"/>
            <w:tcBorders>
              <w:bottom w:val="double" w:sz="4" w:space="0" w:color="auto"/>
            </w:tcBorders>
            <w:vAlign w:val="center"/>
          </w:tcPr>
          <w:p w14:paraId="48CFC339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кали</w:t>
            </w:r>
            <w:r w:rsidRPr="004D22C5">
              <w:rPr>
                <w:rFonts w:ascii="Arial" w:hAnsi="Arial" w:cs="Arial"/>
              </w:rPr>
              <w:t>б</w:t>
            </w:r>
            <w:r w:rsidRPr="004D22C5">
              <w:rPr>
                <w:rFonts w:ascii="Arial" w:hAnsi="Arial" w:cs="Arial"/>
              </w:rPr>
              <w:t>ровки, А</w:t>
            </w:r>
          </w:p>
        </w:tc>
        <w:tc>
          <w:tcPr>
            <w:tcW w:w="1557" w:type="dxa"/>
            <w:gridSpan w:val="196"/>
            <w:tcBorders>
              <w:bottom w:val="double" w:sz="4" w:space="0" w:color="auto"/>
            </w:tcBorders>
            <w:vAlign w:val="center"/>
          </w:tcPr>
          <w:p w14:paraId="65813C8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970" w:type="dxa"/>
            <w:gridSpan w:val="167"/>
            <w:tcBorders>
              <w:bottom w:val="double" w:sz="4" w:space="0" w:color="auto"/>
            </w:tcBorders>
            <w:vAlign w:val="center"/>
          </w:tcPr>
          <w:p w14:paraId="29FB99D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344A0A60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9F75F0F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2B762FCB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1" w:type="dxa"/>
            <w:gridSpan w:val="57"/>
            <w:tcBorders>
              <w:top w:val="double" w:sz="4" w:space="0" w:color="auto"/>
              <w:bottom w:val="nil"/>
            </w:tcBorders>
            <w:vAlign w:val="center"/>
          </w:tcPr>
          <w:p w14:paraId="70144B6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559" w:type="dxa"/>
            <w:gridSpan w:val="226"/>
            <w:tcBorders>
              <w:top w:val="double" w:sz="4" w:space="0" w:color="auto"/>
              <w:bottom w:val="nil"/>
            </w:tcBorders>
            <w:vAlign w:val="center"/>
          </w:tcPr>
          <w:p w14:paraId="559D5AED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65</w:t>
            </w:r>
          </w:p>
        </w:tc>
        <w:tc>
          <w:tcPr>
            <w:tcW w:w="1648" w:type="dxa"/>
            <w:gridSpan w:val="185"/>
            <w:tcBorders>
              <w:top w:val="double" w:sz="4" w:space="0" w:color="auto"/>
              <w:bottom w:val="nil"/>
            </w:tcBorders>
            <w:vAlign w:val="center"/>
          </w:tcPr>
          <w:p w14:paraId="10B60C0B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220</w:t>
            </w:r>
          </w:p>
        </w:tc>
        <w:tc>
          <w:tcPr>
            <w:tcW w:w="1517" w:type="dxa"/>
            <w:gridSpan w:val="200"/>
            <w:tcBorders>
              <w:top w:val="double" w:sz="4" w:space="0" w:color="auto"/>
              <w:bottom w:val="nil"/>
            </w:tcBorders>
            <w:vAlign w:val="center"/>
          </w:tcPr>
          <w:p w14:paraId="32F8C296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0,670</w:t>
            </w:r>
          </w:p>
        </w:tc>
        <w:tc>
          <w:tcPr>
            <w:tcW w:w="1557" w:type="dxa"/>
            <w:gridSpan w:val="196"/>
            <w:tcBorders>
              <w:top w:val="double" w:sz="4" w:space="0" w:color="auto"/>
              <w:bottom w:val="nil"/>
            </w:tcBorders>
            <w:vAlign w:val="center"/>
          </w:tcPr>
          <w:p w14:paraId="0C4DBE00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240</w:t>
            </w:r>
          </w:p>
        </w:tc>
        <w:tc>
          <w:tcPr>
            <w:tcW w:w="1970" w:type="dxa"/>
            <w:gridSpan w:val="167"/>
            <w:tcBorders>
              <w:top w:val="double" w:sz="4" w:space="0" w:color="auto"/>
              <w:bottom w:val="nil"/>
            </w:tcBorders>
            <w:vAlign w:val="center"/>
          </w:tcPr>
          <w:p w14:paraId="1D7EC0BF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0,10</w:t>
            </w:r>
          </w:p>
        </w:tc>
        <w:tc>
          <w:tcPr>
            <w:tcW w:w="284" w:type="dxa"/>
            <w:gridSpan w:val="3"/>
            <w:vMerge/>
          </w:tcPr>
          <w:p w14:paraId="22B52273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1C01FC3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42068EA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1" w:type="dxa"/>
            <w:gridSpan w:val="57"/>
            <w:vAlign w:val="center"/>
          </w:tcPr>
          <w:p w14:paraId="109B6C18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59" w:type="dxa"/>
            <w:gridSpan w:val="226"/>
            <w:vAlign w:val="center"/>
          </w:tcPr>
          <w:p w14:paraId="358E9CE0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48" w:type="dxa"/>
            <w:gridSpan w:val="185"/>
            <w:vAlign w:val="center"/>
          </w:tcPr>
          <w:p w14:paraId="3B25142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17" w:type="dxa"/>
            <w:gridSpan w:val="200"/>
            <w:vAlign w:val="center"/>
          </w:tcPr>
          <w:p w14:paraId="18828FF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57" w:type="dxa"/>
            <w:gridSpan w:val="196"/>
            <w:vAlign w:val="center"/>
          </w:tcPr>
          <w:p w14:paraId="63D96C8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970" w:type="dxa"/>
            <w:gridSpan w:val="167"/>
            <w:vAlign w:val="center"/>
          </w:tcPr>
          <w:p w14:paraId="2725CF5D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090E57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B253BF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28F365C" w14:textId="77777777" w:rsidR="00681CA0" w:rsidRPr="004D22C5" w:rsidRDefault="00681CA0" w:rsidP="00BC116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6C8FE72" w14:textId="77777777" w:rsidTr="004068EE">
        <w:trPr>
          <w:cantSplit/>
          <w:trHeight w:val="45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2E797933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052B5B8B" w14:textId="77777777" w:rsidR="00681CA0" w:rsidRPr="004D22C5" w:rsidRDefault="00681CA0" w:rsidP="00BC116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B6397F2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D6EA2F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47D64C0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380" w:type="dxa"/>
            <w:gridSpan w:val="824"/>
            <w:tcBorders>
              <w:top w:val="nil"/>
            </w:tcBorders>
          </w:tcPr>
          <w:p w14:paraId="032FA8F9" w14:textId="77777777" w:rsidR="00681CA0" w:rsidRPr="004D22C5" w:rsidRDefault="00681CA0" w:rsidP="003F7B62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995" w:type="dxa"/>
            <w:gridSpan w:val="165"/>
            <w:tcBorders>
              <w:top w:val="nil"/>
            </w:tcBorders>
          </w:tcPr>
          <w:p w14:paraId="567218AB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127" w:type="dxa"/>
            <w:gridSpan w:val="42"/>
            <w:tcBorders>
              <w:top w:val="nil"/>
            </w:tcBorders>
          </w:tcPr>
          <w:p w14:paraId="72294B83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542C6F1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74615C3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18E2F6BA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9" w:type="dxa"/>
            <w:gridSpan w:val="482"/>
            <w:vMerge w:val="restart"/>
            <w:tcBorders>
              <w:top w:val="nil"/>
            </w:tcBorders>
            <w:vAlign w:val="center"/>
          </w:tcPr>
          <w:p w14:paraId="561FF564" w14:textId="77777777" w:rsidR="00681CA0" w:rsidRPr="004D22C5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предварительного подогр</w:t>
            </w:r>
            <w:r w:rsidRPr="004D22C5">
              <w:rPr>
                <w:rFonts w:ascii="Arial" w:hAnsi="Arial" w:cs="Arial"/>
              </w:rPr>
              <w:t>е</w:t>
            </w:r>
            <w:r w:rsidRPr="004D22C5">
              <w:rPr>
                <w:rFonts w:ascii="Arial" w:hAnsi="Arial" w:cs="Arial"/>
              </w:rPr>
              <w:t>ва катода, В</w:t>
            </w:r>
          </w:p>
        </w:tc>
        <w:tc>
          <w:tcPr>
            <w:tcW w:w="2831" w:type="dxa"/>
            <w:gridSpan w:val="342"/>
            <w:tcBorders>
              <w:top w:val="nil"/>
            </w:tcBorders>
          </w:tcPr>
          <w:p w14:paraId="2315E388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65"/>
            <w:tcBorders>
              <w:top w:val="nil"/>
            </w:tcBorders>
            <w:vAlign w:val="center"/>
          </w:tcPr>
          <w:p w14:paraId="19C6A8F5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3,05</w:t>
            </w:r>
          </w:p>
        </w:tc>
        <w:tc>
          <w:tcPr>
            <w:tcW w:w="1127" w:type="dxa"/>
            <w:gridSpan w:val="42"/>
            <w:tcBorders>
              <w:top w:val="nil"/>
            </w:tcBorders>
            <w:vAlign w:val="center"/>
          </w:tcPr>
          <w:p w14:paraId="754C7C98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254B8E6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6ECC3D7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36BDBB3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9" w:type="dxa"/>
            <w:gridSpan w:val="482"/>
            <w:vMerge/>
          </w:tcPr>
          <w:p w14:paraId="27C53ED3" w14:textId="77777777" w:rsidR="00681CA0" w:rsidRPr="004D22C5" w:rsidRDefault="00681CA0" w:rsidP="003F7B6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1" w:type="dxa"/>
            <w:gridSpan w:val="342"/>
            <w:tcBorders>
              <w:top w:val="nil"/>
            </w:tcBorders>
          </w:tcPr>
          <w:p w14:paraId="5507DD72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65"/>
            <w:tcBorders>
              <w:top w:val="nil"/>
            </w:tcBorders>
            <w:vAlign w:val="center"/>
          </w:tcPr>
          <w:p w14:paraId="29C7527B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5,5</w:t>
            </w:r>
          </w:p>
        </w:tc>
        <w:tc>
          <w:tcPr>
            <w:tcW w:w="1127" w:type="dxa"/>
            <w:gridSpan w:val="42"/>
            <w:tcBorders>
              <w:top w:val="nil"/>
            </w:tcBorders>
            <w:vAlign w:val="center"/>
          </w:tcPr>
          <w:p w14:paraId="5EB3FA05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98B7AA4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F8AC0A6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3421D5EA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9" w:type="dxa"/>
            <w:gridSpan w:val="482"/>
            <w:vMerge w:val="restart"/>
            <w:tcBorders>
              <w:top w:val="nil"/>
            </w:tcBorders>
            <w:vAlign w:val="center"/>
          </w:tcPr>
          <w:p w14:paraId="11183E70" w14:textId="77777777" w:rsidR="00681CA0" w:rsidRPr="004D22C5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31" w:type="dxa"/>
            <w:gridSpan w:val="342"/>
            <w:tcBorders>
              <w:top w:val="nil"/>
            </w:tcBorders>
          </w:tcPr>
          <w:p w14:paraId="6A200CA7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65"/>
            <w:tcBorders>
              <w:top w:val="nil"/>
            </w:tcBorders>
            <w:vAlign w:val="center"/>
          </w:tcPr>
          <w:p w14:paraId="6A9244D2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220</w:t>
            </w:r>
          </w:p>
        </w:tc>
        <w:tc>
          <w:tcPr>
            <w:tcW w:w="1127" w:type="dxa"/>
            <w:gridSpan w:val="42"/>
            <w:tcBorders>
              <w:top w:val="nil"/>
            </w:tcBorders>
            <w:vAlign w:val="center"/>
          </w:tcPr>
          <w:p w14:paraId="08672A8C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8D7F2CE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AE22A32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590D64D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9" w:type="dxa"/>
            <w:gridSpan w:val="482"/>
            <w:vMerge/>
          </w:tcPr>
          <w:p w14:paraId="71E353D7" w14:textId="77777777" w:rsidR="00681CA0" w:rsidRPr="004D22C5" w:rsidRDefault="00681CA0" w:rsidP="003F7B6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1" w:type="dxa"/>
            <w:gridSpan w:val="342"/>
            <w:tcBorders>
              <w:top w:val="nil"/>
            </w:tcBorders>
          </w:tcPr>
          <w:p w14:paraId="39144BF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65"/>
            <w:tcBorders>
              <w:top w:val="nil"/>
            </w:tcBorders>
            <w:vAlign w:val="center"/>
          </w:tcPr>
          <w:p w14:paraId="5AB38CD0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475</w:t>
            </w:r>
          </w:p>
        </w:tc>
        <w:tc>
          <w:tcPr>
            <w:tcW w:w="1127" w:type="dxa"/>
            <w:gridSpan w:val="42"/>
            <w:tcBorders>
              <w:top w:val="nil"/>
            </w:tcBorders>
            <w:vAlign w:val="center"/>
          </w:tcPr>
          <w:p w14:paraId="352DDCFB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B8365B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1EFD05F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11799EA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380" w:type="dxa"/>
            <w:gridSpan w:val="824"/>
            <w:tcBorders>
              <w:top w:val="nil"/>
            </w:tcBorders>
          </w:tcPr>
          <w:p w14:paraId="01C82205" w14:textId="77777777" w:rsidR="00681CA0" w:rsidRPr="004D22C5" w:rsidRDefault="00681CA0" w:rsidP="003F7B62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995" w:type="dxa"/>
            <w:gridSpan w:val="165"/>
            <w:tcBorders>
              <w:top w:val="nil"/>
            </w:tcBorders>
            <w:vAlign w:val="center"/>
          </w:tcPr>
          <w:p w14:paraId="75CDD9E1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</w:t>
            </w:r>
          </w:p>
        </w:tc>
        <w:tc>
          <w:tcPr>
            <w:tcW w:w="1127" w:type="dxa"/>
            <w:gridSpan w:val="42"/>
            <w:tcBorders>
              <w:top w:val="nil"/>
            </w:tcBorders>
            <w:vAlign w:val="center"/>
          </w:tcPr>
          <w:p w14:paraId="752C7231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525B07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49A16A7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7819B21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9" w:type="dxa"/>
            <w:gridSpan w:val="482"/>
            <w:tcBorders>
              <w:top w:val="nil"/>
            </w:tcBorders>
            <w:vAlign w:val="center"/>
          </w:tcPr>
          <w:p w14:paraId="0CD2E811" w14:textId="77777777" w:rsidR="00681CA0" w:rsidRPr="004D22C5" w:rsidRDefault="00681CA0" w:rsidP="00925D9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831" w:type="dxa"/>
            <w:gridSpan w:val="342"/>
            <w:tcBorders>
              <w:top w:val="nil"/>
            </w:tcBorders>
          </w:tcPr>
          <w:p w14:paraId="121D8C73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995" w:type="dxa"/>
            <w:gridSpan w:val="165"/>
            <w:tcBorders>
              <w:top w:val="nil"/>
            </w:tcBorders>
            <w:vAlign w:val="center"/>
          </w:tcPr>
          <w:p w14:paraId="12A1DB11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127" w:type="dxa"/>
            <w:gridSpan w:val="42"/>
            <w:tcBorders>
              <w:top w:val="nil"/>
            </w:tcBorders>
            <w:vAlign w:val="center"/>
          </w:tcPr>
          <w:p w14:paraId="665DD2FF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87466D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9D8B7CC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0663E8A0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49" w:type="dxa"/>
            <w:gridSpan w:val="482"/>
          </w:tcPr>
          <w:p w14:paraId="41E00171" w14:textId="77777777" w:rsidR="00681CA0" w:rsidRPr="004D22C5" w:rsidRDefault="00681CA0" w:rsidP="003F7B62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в любом вводе катода, А</w:t>
            </w:r>
          </w:p>
        </w:tc>
        <w:tc>
          <w:tcPr>
            <w:tcW w:w="2831" w:type="dxa"/>
            <w:gridSpan w:val="342"/>
          </w:tcPr>
          <w:p w14:paraId="49A4122F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995" w:type="dxa"/>
            <w:gridSpan w:val="165"/>
          </w:tcPr>
          <w:p w14:paraId="365A6F83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1,100</w:t>
            </w:r>
          </w:p>
        </w:tc>
        <w:tc>
          <w:tcPr>
            <w:tcW w:w="1127" w:type="dxa"/>
            <w:gridSpan w:val="42"/>
          </w:tcPr>
          <w:p w14:paraId="4674D7A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B81B3BB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8C692E4" w14:textId="77777777" w:rsidTr="004068EE">
        <w:trPr>
          <w:cantSplit/>
          <w:trHeight w:val="6306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5A0FBCB0" w14:textId="77777777" w:rsidR="00681CA0" w:rsidRPr="004D22C5" w:rsidRDefault="00681CA0" w:rsidP="00065017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D22C5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4D22C5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7F12E3FC" w14:textId="77777777" w:rsidTr="004068EE">
        <w:trPr>
          <w:cantSplit/>
        </w:trPr>
        <w:tc>
          <w:tcPr>
            <w:tcW w:w="10177" w:type="dxa"/>
            <w:gridSpan w:val="1051"/>
          </w:tcPr>
          <w:p w14:paraId="64FDFE55" w14:textId="77777777" w:rsidR="00681CA0" w:rsidRPr="004D22C5" w:rsidRDefault="006264B7" w:rsidP="00BC116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4D22C5">
              <w:rPr>
                <w:rFonts w:ascii="Arial" w:hAnsi="Arial" w:cs="Arial"/>
                <w:b/>
              </w:rPr>
              <w:t>5540</w:t>
            </w:r>
            <w:r w:rsidR="00681CA0" w:rsidRPr="004D22C5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0B05157B" w14:textId="77777777" w:rsidTr="004068EE">
        <w:tc>
          <w:tcPr>
            <w:tcW w:w="1642" w:type="dxa"/>
            <w:gridSpan w:val="74"/>
          </w:tcPr>
          <w:p w14:paraId="12C123F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129" w:type="dxa"/>
            <w:gridSpan w:val="767"/>
          </w:tcPr>
          <w:p w14:paraId="168DD0D1" w14:textId="77777777" w:rsidR="00681CA0" w:rsidRPr="004D22C5" w:rsidRDefault="00681CA0" w:rsidP="0039472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9908EBB" w14:textId="77777777" w:rsidR="00681CA0" w:rsidRPr="004D22C5" w:rsidRDefault="00681CA0" w:rsidP="0039472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06" w:type="dxa"/>
            <w:gridSpan w:val="210"/>
            <w:vAlign w:val="center"/>
          </w:tcPr>
          <w:p w14:paraId="19C08D9A" w14:textId="77777777" w:rsidR="00681CA0" w:rsidRPr="004D22C5" w:rsidRDefault="00FA62C7" w:rsidP="003F7B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1</w:t>
            </w:r>
          </w:p>
        </w:tc>
      </w:tr>
      <w:tr w:rsidR="00681CA0" w:rsidRPr="00F33284" w14:paraId="25EFD8F3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D15BC90" w14:textId="77777777" w:rsidR="00681CA0" w:rsidRPr="004D22C5" w:rsidRDefault="00681CA0" w:rsidP="003F7B62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МСОЛ: </w:t>
            </w:r>
            <w:r w:rsidRPr="004D22C5">
              <w:rPr>
                <w:rFonts w:ascii="Arial" w:hAnsi="Arial" w:cs="Arial"/>
                <w:lang w:val="en-US"/>
              </w:rPr>
              <w:t>FD</w:t>
            </w:r>
            <w:r w:rsidRPr="004D22C5">
              <w:rPr>
                <w:rFonts w:ascii="Arial" w:hAnsi="Arial" w:cs="Arial"/>
              </w:rPr>
              <w:t>-85-</w:t>
            </w:r>
            <w:r w:rsidRPr="004D22C5">
              <w:rPr>
                <w:rFonts w:ascii="Arial" w:hAnsi="Arial" w:cs="Arial"/>
                <w:lang w:val="en-US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en-US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en-US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en-US"/>
              </w:rPr>
              <w:t>G</w:t>
            </w:r>
            <w:r w:rsidRPr="004D22C5">
              <w:rPr>
                <w:rFonts w:ascii="Arial" w:hAnsi="Arial" w:cs="Arial"/>
              </w:rPr>
              <w:t>13-38/2400</w:t>
            </w:r>
          </w:p>
        </w:tc>
      </w:tr>
      <w:tr w:rsidR="00681CA0" w:rsidRPr="00F33284" w14:paraId="232C4E44" w14:textId="77777777" w:rsidTr="004068EE">
        <w:trPr>
          <w:cantSplit/>
          <w:trHeight w:val="159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7D62A6A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709" w:type="dxa"/>
            <w:gridSpan w:val="138"/>
            <w:tcBorders>
              <w:bottom w:val="double" w:sz="4" w:space="0" w:color="auto"/>
            </w:tcBorders>
            <w:vAlign w:val="center"/>
          </w:tcPr>
          <w:p w14:paraId="4CA1818F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01" w:type="dxa"/>
            <w:gridSpan w:val="202"/>
            <w:tcBorders>
              <w:bottom w:val="double" w:sz="4" w:space="0" w:color="auto"/>
            </w:tcBorders>
            <w:vAlign w:val="center"/>
          </w:tcPr>
          <w:p w14:paraId="6AF419B2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Схема</w:t>
            </w:r>
          </w:p>
        </w:tc>
        <w:tc>
          <w:tcPr>
            <w:tcW w:w="2691" w:type="dxa"/>
            <w:gridSpan w:val="346"/>
            <w:tcBorders>
              <w:bottom w:val="double" w:sz="4" w:space="0" w:color="auto"/>
            </w:tcBorders>
            <w:vAlign w:val="center"/>
          </w:tcPr>
          <w:p w14:paraId="318ABE32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1431" w:type="dxa"/>
            <w:gridSpan w:val="178"/>
            <w:tcBorders>
              <w:bottom w:val="double" w:sz="4" w:space="0" w:color="auto"/>
            </w:tcBorders>
            <w:vAlign w:val="center"/>
          </w:tcPr>
          <w:p w14:paraId="32AF59CF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Цоколь</w:t>
            </w:r>
          </w:p>
        </w:tc>
        <w:tc>
          <w:tcPr>
            <w:tcW w:w="1970" w:type="dxa"/>
            <w:gridSpan w:val="167"/>
            <w:tcBorders>
              <w:bottom w:val="double" w:sz="4" w:space="0" w:color="auto"/>
            </w:tcBorders>
            <w:vAlign w:val="center"/>
          </w:tcPr>
          <w:p w14:paraId="0C152548" w14:textId="3081BA64" w:rsidR="00681CA0" w:rsidRPr="004D22C5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243EEC9" w14:textId="77777777" w:rsidR="00681CA0" w:rsidRPr="004D22C5" w:rsidRDefault="00681CA0" w:rsidP="0039472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F4289D" w14:textId="77777777" w:rsidTr="004068EE">
        <w:trPr>
          <w:cantSplit/>
          <w:trHeight w:val="15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75C357D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09" w:type="dxa"/>
            <w:gridSpan w:val="138"/>
            <w:tcBorders>
              <w:top w:val="double" w:sz="4" w:space="0" w:color="auto"/>
            </w:tcBorders>
            <w:vAlign w:val="center"/>
          </w:tcPr>
          <w:p w14:paraId="620E152B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85</w:t>
            </w:r>
          </w:p>
        </w:tc>
        <w:tc>
          <w:tcPr>
            <w:tcW w:w="1701" w:type="dxa"/>
            <w:gridSpan w:val="202"/>
            <w:tcBorders>
              <w:top w:val="double" w:sz="4" w:space="0" w:color="auto"/>
            </w:tcBorders>
            <w:vAlign w:val="center"/>
          </w:tcPr>
          <w:p w14:paraId="514EFDD8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Бесстарте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ная</w:t>
            </w:r>
          </w:p>
        </w:tc>
        <w:tc>
          <w:tcPr>
            <w:tcW w:w="2691" w:type="dxa"/>
            <w:gridSpan w:val="346"/>
            <w:tcBorders>
              <w:top w:val="double" w:sz="4" w:space="0" w:color="auto"/>
            </w:tcBorders>
            <w:vAlign w:val="center"/>
          </w:tcPr>
          <w:p w14:paraId="5E6D1E89" w14:textId="77777777" w:rsidR="00681CA0" w:rsidRPr="004D22C5" w:rsidRDefault="009E351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предварительного                      </w:t>
            </w:r>
            <w:r w:rsidR="00681CA0" w:rsidRPr="004D22C5">
              <w:rPr>
                <w:rFonts w:ascii="Arial" w:hAnsi="Arial" w:cs="Arial"/>
              </w:rPr>
              <w:t>подогрева, низкоомный</w:t>
            </w:r>
          </w:p>
        </w:tc>
        <w:tc>
          <w:tcPr>
            <w:tcW w:w="1431" w:type="dxa"/>
            <w:gridSpan w:val="178"/>
            <w:tcBorders>
              <w:top w:val="double" w:sz="4" w:space="0" w:color="auto"/>
            </w:tcBorders>
            <w:vAlign w:val="center"/>
          </w:tcPr>
          <w:p w14:paraId="1B394A29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G</w:t>
            </w:r>
            <w:r w:rsidRPr="004D22C5">
              <w:rPr>
                <w:rFonts w:ascii="Arial" w:hAnsi="Arial" w:cs="Arial"/>
              </w:rPr>
              <w:t>13</w:t>
            </w:r>
          </w:p>
        </w:tc>
        <w:tc>
          <w:tcPr>
            <w:tcW w:w="1970" w:type="dxa"/>
            <w:gridSpan w:val="167"/>
            <w:tcBorders>
              <w:top w:val="double" w:sz="4" w:space="0" w:color="auto"/>
            </w:tcBorders>
            <w:vAlign w:val="center"/>
          </w:tcPr>
          <w:p w14:paraId="7FDEB8F1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38</w:t>
            </w:r>
            <w:r w:rsidRPr="004D22C5">
              <w:rPr>
                <w:rFonts w:ascii="Arial" w:hAnsi="Arial" w:cs="Arial"/>
                <w:lang w:val="en-US"/>
              </w:rPr>
              <w:t xml:space="preserve"> х </w:t>
            </w:r>
            <w:r w:rsidRPr="004D22C5">
              <w:rPr>
                <w:rFonts w:ascii="Arial" w:hAnsi="Arial" w:cs="Arial"/>
              </w:rPr>
              <w:t>2400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E6A02A5" w14:textId="77777777" w:rsidR="00681CA0" w:rsidRPr="004D22C5" w:rsidRDefault="00681CA0" w:rsidP="0039472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5DD1D2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8C7037A" w14:textId="77777777" w:rsidR="00681CA0" w:rsidRPr="004D22C5" w:rsidRDefault="00681CA0" w:rsidP="0039472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E9C3CF3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3EB39BEF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0B71FFF6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Размеры</w:t>
            </w:r>
          </w:p>
          <w:p w14:paraId="2F753591" w14:textId="77777777" w:rsidR="00681CA0" w:rsidRPr="004D22C5" w:rsidRDefault="00681CA0" w:rsidP="00D71D69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3E94D42B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9BC3224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7ADB337B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0" w:type="dxa"/>
            <w:gridSpan w:val="176"/>
            <w:tcBorders>
              <w:top w:val="nil"/>
            </w:tcBorders>
          </w:tcPr>
          <w:p w14:paraId="4652E39A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589" w:type="dxa"/>
            <w:gridSpan w:val="433"/>
            <w:tcBorders>
              <w:top w:val="nil"/>
            </w:tcBorders>
          </w:tcPr>
          <w:p w14:paraId="74F276C4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993" w:type="dxa"/>
            <w:gridSpan w:val="255"/>
            <w:tcBorders>
              <w:top w:val="nil"/>
            </w:tcBorders>
          </w:tcPr>
          <w:p w14:paraId="14C325A8" w14:textId="77777777" w:rsidR="00681CA0" w:rsidRPr="004D22C5" w:rsidRDefault="00681CA0" w:rsidP="00D71D69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970" w:type="dxa"/>
            <w:gridSpan w:val="167"/>
            <w:tcBorders>
              <w:top w:val="nil"/>
            </w:tcBorders>
          </w:tcPr>
          <w:p w14:paraId="1D88599A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2E22BEF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5490ED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13DC390A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0" w:type="dxa"/>
            <w:gridSpan w:val="176"/>
            <w:tcBorders>
              <w:top w:val="nil"/>
              <w:bottom w:val="double" w:sz="4" w:space="0" w:color="auto"/>
            </w:tcBorders>
          </w:tcPr>
          <w:p w14:paraId="028503B0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1891" w:type="dxa"/>
            <w:gridSpan w:val="219"/>
            <w:tcBorders>
              <w:top w:val="nil"/>
              <w:bottom w:val="double" w:sz="4" w:space="0" w:color="auto"/>
            </w:tcBorders>
          </w:tcPr>
          <w:p w14:paraId="43EB1C40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1698" w:type="dxa"/>
            <w:gridSpan w:val="214"/>
            <w:tcBorders>
              <w:top w:val="nil"/>
              <w:bottom w:val="double" w:sz="4" w:space="0" w:color="auto"/>
            </w:tcBorders>
          </w:tcPr>
          <w:p w14:paraId="2DA7AEA0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3963" w:type="dxa"/>
            <w:gridSpan w:val="422"/>
            <w:tcBorders>
              <w:top w:val="nil"/>
              <w:bottom w:val="double" w:sz="4" w:space="0" w:color="auto"/>
            </w:tcBorders>
          </w:tcPr>
          <w:p w14:paraId="14E305C5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46121A5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5E60C8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3048DA12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950" w:type="dxa"/>
            <w:gridSpan w:val="176"/>
            <w:tcBorders>
              <w:top w:val="double" w:sz="4" w:space="0" w:color="auto"/>
            </w:tcBorders>
          </w:tcPr>
          <w:p w14:paraId="75E2B5AF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2374,3</w:t>
            </w:r>
          </w:p>
        </w:tc>
        <w:tc>
          <w:tcPr>
            <w:tcW w:w="1891" w:type="dxa"/>
            <w:gridSpan w:val="219"/>
            <w:tcBorders>
              <w:top w:val="double" w:sz="4" w:space="0" w:color="auto"/>
            </w:tcBorders>
          </w:tcPr>
          <w:p w14:paraId="1560EFEA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2379,0</w:t>
            </w:r>
          </w:p>
        </w:tc>
        <w:tc>
          <w:tcPr>
            <w:tcW w:w="1698" w:type="dxa"/>
            <w:gridSpan w:val="214"/>
            <w:tcBorders>
              <w:top w:val="double" w:sz="4" w:space="0" w:color="auto"/>
            </w:tcBorders>
          </w:tcPr>
          <w:p w14:paraId="42E0A8DE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2381,4</w:t>
            </w:r>
          </w:p>
        </w:tc>
        <w:tc>
          <w:tcPr>
            <w:tcW w:w="1993" w:type="dxa"/>
            <w:gridSpan w:val="255"/>
            <w:tcBorders>
              <w:top w:val="double" w:sz="4" w:space="0" w:color="auto"/>
            </w:tcBorders>
          </w:tcPr>
          <w:p w14:paraId="3FBB23B7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2388,5</w:t>
            </w:r>
          </w:p>
        </w:tc>
        <w:tc>
          <w:tcPr>
            <w:tcW w:w="1970" w:type="dxa"/>
            <w:gridSpan w:val="167"/>
            <w:tcBorders>
              <w:top w:val="double" w:sz="4" w:space="0" w:color="auto"/>
            </w:tcBorders>
          </w:tcPr>
          <w:p w14:paraId="0955FFDF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345C010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D10B73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57BE519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6B4CA20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55094BD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3F66EA81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A3F3A84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1BF7035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30BADDE1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13" w:type="dxa"/>
            <w:gridSpan w:val="29"/>
            <w:tcBorders>
              <w:top w:val="nil"/>
              <w:bottom w:val="double" w:sz="4" w:space="0" w:color="auto"/>
            </w:tcBorders>
            <w:vAlign w:val="center"/>
          </w:tcPr>
          <w:p w14:paraId="0BDED9AF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та, кГц</w:t>
            </w:r>
          </w:p>
        </w:tc>
        <w:tc>
          <w:tcPr>
            <w:tcW w:w="1269" w:type="dxa"/>
            <w:gridSpan w:val="212"/>
            <w:tcBorders>
              <w:top w:val="nil"/>
              <w:bottom w:val="double" w:sz="4" w:space="0" w:color="auto"/>
            </w:tcBorders>
            <w:vAlign w:val="center"/>
          </w:tcPr>
          <w:p w14:paraId="7F51B2F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559" w:type="dxa"/>
            <w:gridSpan w:val="154"/>
            <w:tcBorders>
              <w:top w:val="nil"/>
              <w:bottom w:val="double" w:sz="4" w:space="0" w:color="auto"/>
            </w:tcBorders>
            <w:vAlign w:val="center"/>
          </w:tcPr>
          <w:p w14:paraId="7C4C7863" w14:textId="77777777" w:rsidR="00681CA0" w:rsidRPr="004D22C5" w:rsidRDefault="001F678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напряжения</w:t>
            </w:r>
            <w:r w:rsidR="00681CA0" w:rsidRPr="004D22C5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990" w:type="dxa"/>
            <w:gridSpan w:val="123"/>
            <w:tcBorders>
              <w:top w:val="nil"/>
              <w:bottom w:val="double" w:sz="4" w:space="0" w:color="auto"/>
            </w:tcBorders>
            <w:vAlign w:val="center"/>
          </w:tcPr>
          <w:p w14:paraId="1CB35E23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</w:t>
            </w:r>
            <w:r w:rsidRPr="004D22C5">
              <w:rPr>
                <w:rFonts w:ascii="Arial" w:hAnsi="Arial" w:cs="Arial"/>
              </w:rPr>
              <w:t>с</w:t>
            </w:r>
            <w:r w:rsidRPr="004D22C5">
              <w:rPr>
                <w:rFonts w:ascii="Arial" w:hAnsi="Arial" w:cs="Arial"/>
              </w:rPr>
              <w:t>сто</w:t>
            </w:r>
            <w:r w:rsidRPr="004D22C5">
              <w:rPr>
                <w:rFonts w:ascii="Arial" w:hAnsi="Arial" w:cs="Arial"/>
              </w:rPr>
              <w:t>я</w:t>
            </w:r>
            <w:r w:rsidRPr="004D22C5">
              <w:rPr>
                <w:rFonts w:ascii="Arial" w:hAnsi="Arial" w:cs="Arial"/>
              </w:rPr>
              <w:t>ние от ВЗУ, мм</w:t>
            </w:r>
          </w:p>
        </w:tc>
        <w:tc>
          <w:tcPr>
            <w:tcW w:w="1417" w:type="dxa"/>
            <w:gridSpan w:val="189"/>
            <w:tcBorders>
              <w:top w:val="nil"/>
              <w:bottom w:val="double" w:sz="4" w:space="0" w:color="auto"/>
            </w:tcBorders>
            <w:vAlign w:val="center"/>
          </w:tcPr>
          <w:p w14:paraId="282F150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</w:t>
            </w:r>
            <w:r w:rsidRPr="004D22C5">
              <w:rPr>
                <w:rFonts w:ascii="Arial" w:hAnsi="Arial" w:cs="Arial"/>
              </w:rPr>
              <w:t>е</w:t>
            </w:r>
            <w:r w:rsidRPr="004D22C5">
              <w:rPr>
                <w:rFonts w:ascii="Arial" w:hAnsi="Arial" w:cs="Arial"/>
              </w:rPr>
              <w:t>ние на к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тоде (де</w:t>
            </w:r>
            <w:r w:rsidRPr="004D22C5">
              <w:rPr>
                <w:rFonts w:ascii="Arial" w:hAnsi="Arial" w:cs="Arial"/>
              </w:rPr>
              <w:t>й</w:t>
            </w:r>
            <w:r w:rsidRPr="004D22C5">
              <w:rPr>
                <w:rFonts w:ascii="Arial" w:hAnsi="Arial" w:cs="Arial"/>
              </w:rPr>
              <w:t>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701" w:type="dxa"/>
            <w:gridSpan w:val="244"/>
            <w:tcBorders>
              <w:top w:val="nil"/>
              <w:bottom w:val="double" w:sz="4" w:space="0" w:color="auto"/>
            </w:tcBorders>
            <w:vAlign w:val="center"/>
          </w:tcPr>
          <w:p w14:paraId="314726E8" w14:textId="77777777" w:rsidR="00681CA0" w:rsidRPr="004D22C5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да (действ</w:t>
            </w:r>
            <w:r w:rsidRPr="004D22C5">
              <w:rPr>
                <w:rFonts w:ascii="Arial" w:hAnsi="Arial" w:cs="Arial"/>
              </w:rPr>
              <w:t>у</w:t>
            </w:r>
            <w:r w:rsidRPr="004D22C5">
              <w:rPr>
                <w:rFonts w:ascii="Arial" w:hAnsi="Arial" w:cs="Arial"/>
              </w:rPr>
              <w:t>ющее</w:t>
            </w:r>
            <w:r w:rsidR="004D4B24" w:rsidRPr="004D22C5">
              <w:rPr>
                <w:rFonts w:ascii="Arial" w:hAnsi="Arial" w:cs="Arial"/>
              </w:rPr>
              <w:t xml:space="preserve"> знач</w:t>
            </w:r>
            <w:r w:rsidR="004D4B24" w:rsidRPr="004D22C5">
              <w:rPr>
                <w:rFonts w:ascii="Arial" w:hAnsi="Arial" w:cs="Arial"/>
              </w:rPr>
              <w:t>е</w:t>
            </w:r>
            <w:r w:rsidR="004D4B24" w:rsidRPr="004D22C5">
              <w:rPr>
                <w:rFonts w:ascii="Arial" w:hAnsi="Arial" w:cs="Arial"/>
              </w:rPr>
              <w:t>ние)</w:t>
            </w:r>
            <w:r w:rsidRPr="004D22C5">
              <w:rPr>
                <w:rFonts w:ascii="Arial" w:hAnsi="Arial" w:cs="Arial"/>
              </w:rPr>
              <w:t>, В</w:t>
            </w:r>
          </w:p>
        </w:tc>
        <w:tc>
          <w:tcPr>
            <w:tcW w:w="1553" w:type="dxa"/>
            <w:gridSpan w:val="80"/>
            <w:tcBorders>
              <w:top w:val="nil"/>
              <w:bottom w:val="double" w:sz="4" w:space="0" w:color="auto"/>
            </w:tcBorders>
            <w:vAlign w:val="center"/>
          </w:tcPr>
          <w:p w14:paraId="11AC58F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Время заж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BDCD40B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2EA3148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28405C4D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013" w:type="dxa"/>
            <w:gridSpan w:val="29"/>
            <w:tcBorders>
              <w:top w:val="double" w:sz="4" w:space="0" w:color="auto"/>
              <w:bottom w:val="nil"/>
            </w:tcBorders>
            <w:vAlign w:val="center"/>
          </w:tcPr>
          <w:p w14:paraId="4821AE8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269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4F3200A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85</w:t>
            </w:r>
          </w:p>
        </w:tc>
        <w:tc>
          <w:tcPr>
            <w:tcW w:w="1559" w:type="dxa"/>
            <w:gridSpan w:val="154"/>
            <w:tcBorders>
              <w:top w:val="double" w:sz="4" w:space="0" w:color="auto"/>
              <w:bottom w:val="nil"/>
            </w:tcBorders>
            <w:vAlign w:val="center"/>
          </w:tcPr>
          <w:p w14:paraId="4C501807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240</w:t>
            </w:r>
          </w:p>
        </w:tc>
        <w:tc>
          <w:tcPr>
            <w:tcW w:w="990" w:type="dxa"/>
            <w:gridSpan w:val="123"/>
            <w:tcBorders>
              <w:top w:val="double" w:sz="4" w:space="0" w:color="auto"/>
              <w:bottom w:val="nil"/>
            </w:tcBorders>
            <w:vAlign w:val="center"/>
          </w:tcPr>
          <w:p w14:paraId="37B6AD12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13</w:t>
            </w:r>
          </w:p>
        </w:tc>
        <w:tc>
          <w:tcPr>
            <w:tcW w:w="1417" w:type="dxa"/>
            <w:gridSpan w:val="189"/>
            <w:tcBorders>
              <w:top w:val="double" w:sz="4" w:space="0" w:color="auto"/>
              <w:bottom w:val="nil"/>
            </w:tcBorders>
            <w:vAlign w:val="center"/>
          </w:tcPr>
          <w:p w14:paraId="761A4DE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3,05</w:t>
            </w:r>
          </w:p>
        </w:tc>
        <w:tc>
          <w:tcPr>
            <w:tcW w:w="1701" w:type="dxa"/>
            <w:gridSpan w:val="244"/>
            <w:tcBorders>
              <w:top w:val="double" w:sz="4" w:space="0" w:color="auto"/>
              <w:bottom w:val="nil"/>
            </w:tcBorders>
            <w:vAlign w:val="center"/>
          </w:tcPr>
          <w:p w14:paraId="6A2C5463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325</w:t>
            </w:r>
          </w:p>
        </w:tc>
        <w:tc>
          <w:tcPr>
            <w:tcW w:w="1553" w:type="dxa"/>
            <w:gridSpan w:val="80"/>
            <w:tcBorders>
              <w:top w:val="double" w:sz="4" w:space="0" w:color="auto"/>
              <w:bottom w:val="nil"/>
            </w:tcBorders>
            <w:vAlign w:val="center"/>
          </w:tcPr>
          <w:p w14:paraId="41AE4B5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68CCEE6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8A44594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1D718E4B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013" w:type="dxa"/>
            <w:gridSpan w:val="29"/>
            <w:vAlign w:val="center"/>
          </w:tcPr>
          <w:p w14:paraId="286CA5E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269" w:type="dxa"/>
            <w:gridSpan w:val="212"/>
            <w:vAlign w:val="center"/>
          </w:tcPr>
          <w:p w14:paraId="6B250314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gridSpan w:val="154"/>
            <w:vAlign w:val="center"/>
          </w:tcPr>
          <w:p w14:paraId="05F3FBA6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990" w:type="dxa"/>
            <w:gridSpan w:val="123"/>
            <w:vAlign w:val="center"/>
          </w:tcPr>
          <w:p w14:paraId="7C09B9A3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gridSpan w:val="189"/>
            <w:vAlign w:val="center"/>
          </w:tcPr>
          <w:p w14:paraId="1C23941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gridSpan w:val="244"/>
            <w:vAlign w:val="center"/>
          </w:tcPr>
          <w:p w14:paraId="1BF5AD3F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53" w:type="dxa"/>
            <w:gridSpan w:val="80"/>
            <w:vAlign w:val="center"/>
          </w:tcPr>
          <w:p w14:paraId="3B0410C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60428F7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0607732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10DFAEF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7A5119F" w14:textId="77777777" w:rsidTr="004068EE">
        <w:trPr>
          <w:cantSplit/>
          <w:trHeight w:val="79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7FC980DE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7061BE54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0CF9C1E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B014984" w14:textId="77777777" w:rsidTr="004068EE">
        <w:trPr>
          <w:cantSplit/>
          <w:trHeight w:val="81"/>
        </w:trPr>
        <w:tc>
          <w:tcPr>
            <w:tcW w:w="391" w:type="dxa"/>
            <w:gridSpan w:val="17"/>
            <w:vMerge/>
          </w:tcPr>
          <w:p w14:paraId="42A2022A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41" w:type="dxa"/>
            <w:gridSpan w:val="121"/>
            <w:vMerge w:val="restart"/>
            <w:vAlign w:val="center"/>
          </w:tcPr>
          <w:p w14:paraId="5C39D355" w14:textId="77777777" w:rsidR="00681CA0" w:rsidRPr="004D22C5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Метод и</w:t>
            </w:r>
            <w:r w:rsidRPr="004D22C5">
              <w:rPr>
                <w:rFonts w:ascii="Arial" w:hAnsi="Arial" w:cs="Arial"/>
              </w:rPr>
              <w:t>с</w:t>
            </w:r>
            <w:r w:rsidRPr="004D22C5">
              <w:rPr>
                <w:rFonts w:ascii="Arial" w:hAnsi="Arial" w:cs="Arial"/>
              </w:rPr>
              <w:t>пытания (</w:t>
            </w:r>
            <w:r w:rsidR="00EB1EAE" w:rsidRPr="004D22C5">
              <w:rPr>
                <w:rFonts w:ascii="Arial" w:hAnsi="Arial" w:cs="Arial"/>
              </w:rPr>
              <w:t>п</w:t>
            </w:r>
            <w:r w:rsidRPr="004D22C5">
              <w:rPr>
                <w:rFonts w:ascii="Arial" w:hAnsi="Arial" w:cs="Arial"/>
              </w:rPr>
              <w:t xml:space="preserve">риложение </w:t>
            </w:r>
            <w:r w:rsidR="009C1A69" w:rsidRPr="004D22C5">
              <w:rPr>
                <w:rFonts w:ascii="Arial" w:hAnsi="Arial" w:cs="Arial"/>
                <w:lang w:val="en-US"/>
              </w:rPr>
              <w:t>B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gridSpan w:val="147"/>
            <w:vMerge w:val="restart"/>
            <w:vAlign w:val="center"/>
          </w:tcPr>
          <w:p w14:paraId="316D480F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та, Гц</w:t>
            </w:r>
          </w:p>
        </w:tc>
        <w:tc>
          <w:tcPr>
            <w:tcW w:w="1309" w:type="dxa"/>
            <w:gridSpan w:val="127"/>
            <w:vMerge w:val="restart"/>
            <w:vAlign w:val="center"/>
          </w:tcPr>
          <w:p w14:paraId="48723BAB" w14:textId="77777777" w:rsidR="00681CA0" w:rsidRPr="004D22C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мощн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сти, Вт</w:t>
            </w:r>
          </w:p>
        </w:tc>
        <w:tc>
          <w:tcPr>
            <w:tcW w:w="3968" w:type="dxa"/>
            <w:gridSpan w:val="540"/>
            <w:vAlign w:val="center"/>
          </w:tcPr>
          <w:p w14:paraId="6167EF4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лампе (действу</w:t>
            </w:r>
            <w:r w:rsidRPr="004D22C5">
              <w:rPr>
                <w:rFonts w:ascii="Arial" w:hAnsi="Arial" w:cs="Arial"/>
              </w:rPr>
              <w:t>ю</w:t>
            </w:r>
            <w:r w:rsidRPr="004D22C5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693" w:type="dxa"/>
            <w:gridSpan w:val="96"/>
            <w:vMerge w:val="restart"/>
            <w:vAlign w:val="center"/>
          </w:tcPr>
          <w:p w14:paraId="6B526C2C" w14:textId="77777777" w:rsidR="00681CA0" w:rsidRPr="004D22C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540CD2D6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81D7FCA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4B6E0466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41" w:type="dxa"/>
            <w:gridSpan w:val="12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6ABA6C7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gridSpan w:val="14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22A057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09" w:type="dxa"/>
            <w:gridSpan w:val="12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11FC87E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  <w:gridSpan w:val="180"/>
            <w:tcBorders>
              <w:top w:val="nil"/>
              <w:bottom w:val="double" w:sz="4" w:space="0" w:color="auto"/>
            </w:tcBorders>
            <w:vAlign w:val="center"/>
          </w:tcPr>
          <w:p w14:paraId="6B5B810F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="004D4B24" w:rsidRPr="004D22C5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276" w:type="dxa"/>
            <w:gridSpan w:val="158"/>
            <w:tcBorders>
              <w:top w:val="nil"/>
              <w:bottom w:val="double" w:sz="4" w:space="0" w:color="auto"/>
            </w:tcBorders>
            <w:vAlign w:val="center"/>
          </w:tcPr>
          <w:p w14:paraId="3072FCE2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7" w:type="dxa"/>
            <w:gridSpan w:val="202"/>
            <w:tcBorders>
              <w:top w:val="nil"/>
              <w:bottom w:val="double" w:sz="4" w:space="0" w:color="auto"/>
            </w:tcBorders>
            <w:vAlign w:val="center"/>
          </w:tcPr>
          <w:p w14:paraId="465C3B4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93" w:type="dxa"/>
            <w:gridSpan w:val="96"/>
            <w:vMerge/>
            <w:tcBorders>
              <w:bottom w:val="double" w:sz="4" w:space="0" w:color="auto"/>
            </w:tcBorders>
            <w:vAlign w:val="center"/>
          </w:tcPr>
          <w:p w14:paraId="5B59D53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2055D6C8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F9993A2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3EBC26A6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41" w:type="dxa"/>
            <w:gridSpan w:val="121"/>
            <w:tcBorders>
              <w:top w:val="double" w:sz="4" w:space="0" w:color="auto"/>
              <w:bottom w:val="nil"/>
            </w:tcBorders>
            <w:vAlign w:val="center"/>
          </w:tcPr>
          <w:p w14:paraId="532385F8" w14:textId="77777777" w:rsidR="00681CA0" w:rsidRPr="004D22C5" w:rsidRDefault="009C1A69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991" w:type="dxa"/>
            <w:gridSpan w:val="147"/>
            <w:tcBorders>
              <w:top w:val="double" w:sz="4" w:space="0" w:color="auto"/>
              <w:bottom w:val="nil"/>
            </w:tcBorders>
            <w:vAlign w:val="center"/>
          </w:tcPr>
          <w:p w14:paraId="14D768DE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309" w:type="dxa"/>
            <w:gridSpan w:val="127"/>
            <w:tcBorders>
              <w:top w:val="double" w:sz="4" w:space="0" w:color="auto"/>
              <w:bottom w:val="nil"/>
            </w:tcBorders>
            <w:vAlign w:val="center"/>
          </w:tcPr>
          <w:p w14:paraId="26DEC41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85</w:t>
            </w:r>
          </w:p>
        </w:tc>
        <w:tc>
          <w:tcPr>
            <w:tcW w:w="1415" w:type="dxa"/>
            <w:gridSpan w:val="180"/>
            <w:tcBorders>
              <w:top w:val="double" w:sz="4" w:space="0" w:color="auto"/>
              <w:bottom w:val="nil"/>
            </w:tcBorders>
            <w:vAlign w:val="center"/>
          </w:tcPr>
          <w:p w14:paraId="4B15B67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178</w:t>
            </w:r>
          </w:p>
        </w:tc>
        <w:tc>
          <w:tcPr>
            <w:tcW w:w="1276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1B04F235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163</w:t>
            </w:r>
          </w:p>
        </w:tc>
        <w:tc>
          <w:tcPr>
            <w:tcW w:w="1277" w:type="dxa"/>
            <w:gridSpan w:val="202"/>
            <w:tcBorders>
              <w:top w:val="double" w:sz="4" w:space="0" w:color="auto"/>
              <w:bottom w:val="nil"/>
            </w:tcBorders>
            <w:vAlign w:val="center"/>
          </w:tcPr>
          <w:p w14:paraId="27CC96F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193</w:t>
            </w:r>
          </w:p>
        </w:tc>
        <w:tc>
          <w:tcPr>
            <w:tcW w:w="1693" w:type="dxa"/>
            <w:gridSpan w:val="96"/>
            <w:tcBorders>
              <w:top w:val="double" w:sz="4" w:space="0" w:color="auto"/>
              <w:bottom w:val="nil"/>
            </w:tcBorders>
            <w:vAlign w:val="center"/>
          </w:tcPr>
          <w:p w14:paraId="6EC89F6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0,550</w:t>
            </w:r>
          </w:p>
        </w:tc>
        <w:tc>
          <w:tcPr>
            <w:tcW w:w="284" w:type="dxa"/>
            <w:gridSpan w:val="3"/>
            <w:vMerge/>
          </w:tcPr>
          <w:p w14:paraId="21972CAC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A020CBE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01C17CD5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41" w:type="dxa"/>
            <w:gridSpan w:val="121"/>
            <w:vAlign w:val="center"/>
          </w:tcPr>
          <w:p w14:paraId="76DE95B9" w14:textId="77777777" w:rsidR="00681CA0" w:rsidRPr="004D22C5" w:rsidRDefault="009C1A69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991" w:type="dxa"/>
            <w:gridSpan w:val="147"/>
            <w:vAlign w:val="center"/>
          </w:tcPr>
          <w:p w14:paraId="5422C9B4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309" w:type="dxa"/>
            <w:gridSpan w:val="127"/>
            <w:vAlign w:val="center"/>
          </w:tcPr>
          <w:p w14:paraId="55A0D3B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15" w:type="dxa"/>
            <w:gridSpan w:val="180"/>
            <w:vAlign w:val="center"/>
          </w:tcPr>
          <w:p w14:paraId="15E7A8DE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58"/>
            <w:vAlign w:val="center"/>
          </w:tcPr>
          <w:p w14:paraId="734610C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7" w:type="dxa"/>
            <w:gridSpan w:val="202"/>
            <w:vAlign w:val="center"/>
          </w:tcPr>
          <w:p w14:paraId="61FDC096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93" w:type="dxa"/>
            <w:gridSpan w:val="96"/>
            <w:vAlign w:val="center"/>
          </w:tcPr>
          <w:p w14:paraId="5ED219B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3D31C93D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B726590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7BAF97DB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41" w:type="dxa"/>
            <w:gridSpan w:val="121"/>
            <w:tcBorders>
              <w:bottom w:val="single" w:sz="4" w:space="0" w:color="auto"/>
            </w:tcBorders>
            <w:vAlign w:val="center"/>
          </w:tcPr>
          <w:p w14:paraId="1A61ADAA" w14:textId="77777777" w:rsidR="00681CA0" w:rsidRPr="004D22C5" w:rsidRDefault="009C1A69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.2</w:t>
            </w:r>
          </w:p>
        </w:tc>
        <w:tc>
          <w:tcPr>
            <w:tcW w:w="991" w:type="dxa"/>
            <w:gridSpan w:val="147"/>
            <w:tcBorders>
              <w:bottom w:val="single" w:sz="4" w:space="0" w:color="auto"/>
            </w:tcBorders>
            <w:vAlign w:val="center"/>
          </w:tcPr>
          <w:p w14:paraId="3050050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309" w:type="dxa"/>
            <w:gridSpan w:val="127"/>
            <w:tcBorders>
              <w:bottom w:val="single" w:sz="4" w:space="0" w:color="auto"/>
            </w:tcBorders>
            <w:vAlign w:val="center"/>
          </w:tcPr>
          <w:p w14:paraId="08DDFF8B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15" w:type="dxa"/>
            <w:gridSpan w:val="180"/>
            <w:tcBorders>
              <w:bottom w:val="single" w:sz="4" w:space="0" w:color="auto"/>
            </w:tcBorders>
            <w:vAlign w:val="center"/>
          </w:tcPr>
          <w:p w14:paraId="47A11FB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gridSpan w:val="158"/>
            <w:tcBorders>
              <w:bottom w:val="single" w:sz="4" w:space="0" w:color="auto"/>
            </w:tcBorders>
            <w:vAlign w:val="center"/>
          </w:tcPr>
          <w:p w14:paraId="0B4B3788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7" w:type="dxa"/>
            <w:gridSpan w:val="202"/>
            <w:tcBorders>
              <w:bottom w:val="single" w:sz="4" w:space="0" w:color="auto"/>
            </w:tcBorders>
            <w:vAlign w:val="center"/>
          </w:tcPr>
          <w:p w14:paraId="5F9E13C7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93" w:type="dxa"/>
            <w:gridSpan w:val="96"/>
            <w:tcBorders>
              <w:bottom w:val="single" w:sz="4" w:space="0" w:color="auto"/>
            </w:tcBorders>
            <w:vAlign w:val="center"/>
          </w:tcPr>
          <w:p w14:paraId="4E699C0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449461A2" w14:textId="77777777" w:rsidR="00681CA0" w:rsidRPr="004D22C5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A95CEBF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right w:val="nil"/>
            </w:tcBorders>
          </w:tcPr>
          <w:p w14:paraId="3EAEF365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  <w:tcBorders>
              <w:left w:val="nil"/>
              <w:right w:val="nil"/>
            </w:tcBorders>
          </w:tcPr>
          <w:p w14:paraId="58BC385D" w14:textId="77777777" w:rsidR="00681CA0" w:rsidRPr="004D22C5" w:rsidRDefault="00681CA0" w:rsidP="00D71D69">
            <w:pPr>
              <w:spacing w:after="0" w:line="276" w:lineRule="auto"/>
              <w:rPr>
                <w:rFonts w:ascii="Arial" w:hAnsi="Arial" w:cs="Arial"/>
              </w:rPr>
            </w:pPr>
          </w:p>
          <w:p w14:paraId="47CB3D59" w14:textId="77777777" w:rsidR="00681CA0" w:rsidRPr="004D22C5" w:rsidRDefault="004D4B24" w:rsidP="00D71D69">
            <w:pPr>
              <w:spacing w:after="0" w:line="276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4D22C5">
              <w:rPr>
                <w:rFonts w:ascii="Arial" w:hAnsi="Arial" w:cs="Arial"/>
              </w:rPr>
              <w:t xml:space="preserve"> </w:t>
            </w:r>
            <w:r w:rsidR="00F94339" w:rsidRPr="004D22C5">
              <w:rPr>
                <w:rFonts w:ascii="Arial" w:hAnsi="Arial" w:cs="Arial"/>
              </w:rPr>
              <w:t xml:space="preserve">в соответствии с </w:t>
            </w:r>
            <w:r w:rsidR="00F94339" w:rsidRPr="004D22C5">
              <w:rPr>
                <w:rFonts w:ascii="Arial" w:hAnsi="Arial" w:cs="Arial"/>
                <w:lang w:val="en-US"/>
              </w:rPr>
              <w:t>D</w:t>
            </w:r>
            <w:r w:rsidR="00F94339" w:rsidRPr="004D22C5">
              <w:rPr>
                <w:rFonts w:ascii="Arial" w:hAnsi="Arial" w:cs="Arial"/>
              </w:rPr>
              <w:t xml:space="preserve">.2 (приложение </w:t>
            </w:r>
            <w:r w:rsidR="00F94339" w:rsidRPr="004D22C5">
              <w:rPr>
                <w:rFonts w:ascii="Arial" w:hAnsi="Arial" w:cs="Arial"/>
                <w:lang w:val="en-US"/>
              </w:rPr>
              <w:t>D</w:t>
            </w:r>
            <w:r w:rsidR="00F94339" w:rsidRPr="004D22C5">
              <w:rPr>
                <w:rFonts w:ascii="Arial" w:hAnsi="Arial" w:cs="Arial"/>
              </w:rPr>
              <w:t>)</w:t>
            </w:r>
            <w:r w:rsidR="00681CA0" w:rsidRPr="004D22C5">
              <w:rPr>
                <w:rFonts w:ascii="Arial" w:hAnsi="Arial" w:cs="Arial"/>
              </w:rPr>
              <w:t>.</w:t>
            </w:r>
          </w:p>
          <w:p w14:paraId="5AFD58F2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444A1F0B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9A23D14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102968DB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1FA84984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16190A06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C3C087B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400E0B3F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7" w:type="dxa"/>
            <w:gridSpan w:val="199"/>
            <w:vMerge w:val="restart"/>
            <w:vAlign w:val="center"/>
          </w:tcPr>
          <w:p w14:paraId="75D247B3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2522" w:type="dxa"/>
            <w:gridSpan w:val="283"/>
            <w:vMerge w:val="restart"/>
            <w:vAlign w:val="center"/>
          </w:tcPr>
          <w:p w14:paraId="1F1599B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Испытательное напряжение, В</w:t>
            </w:r>
          </w:p>
        </w:tc>
        <w:tc>
          <w:tcPr>
            <w:tcW w:w="4953" w:type="dxa"/>
            <w:gridSpan w:val="549"/>
            <w:vAlign w:val="center"/>
          </w:tcPr>
          <w:p w14:paraId="1AB796F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102666A2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3D48C09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161E0FEF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7" w:type="dxa"/>
            <w:gridSpan w:val="199"/>
            <w:vMerge/>
            <w:tcBorders>
              <w:bottom w:val="double" w:sz="4" w:space="0" w:color="auto"/>
            </w:tcBorders>
            <w:vAlign w:val="center"/>
          </w:tcPr>
          <w:p w14:paraId="1A55EE9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2" w:type="dxa"/>
            <w:gridSpan w:val="283"/>
            <w:vMerge/>
            <w:tcBorders>
              <w:bottom w:val="double" w:sz="4" w:space="0" w:color="auto"/>
            </w:tcBorders>
            <w:vAlign w:val="center"/>
          </w:tcPr>
          <w:p w14:paraId="6DAFA5A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1" w:type="dxa"/>
            <w:gridSpan w:val="342"/>
            <w:tcBorders>
              <w:bottom w:val="double" w:sz="4" w:space="0" w:color="auto"/>
            </w:tcBorders>
            <w:vAlign w:val="center"/>
          </w:tcPr>
          <w:p w14:paraId="0672960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122" w:type="dxa"/>
            <w:gridSpan w:val="207"/>
            <w:tcBorders>
              <w:bottom w:val="double" w:sz="4" w:space="0" w:color="auto"/>
            </w:tcBorders>
            <w:vAlign w:val="center"/>
          </w:tcPr>
          <w:p w14:paraId="74F1E0A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7E4478A0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D9F4C21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2C0CFD21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27" w:type="dxa"/>
            <w:gridSpan w:val="199"/>
            <w:tcBorders>
              <w:top w:val="double" w:sz="4" w:space="0" w:color="auto"/>
            </w:tcBorders>
            <w:vAlign w:val="center"/>
          </w:tcPr>
          <w:p w14:paraId="095795E3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Низкоомный</w:t>
            </w:r>
          </w:p>
        </w:tc>
        <w:tc>
          <w:tcPr>
            <w:tcW w:w="2522" w:type="dxa"/>
            <w:gridSpan w:val="283"/>
            <w:tcBorders>
              <w:top w:val="double" w:sz="4" w:space="0" w:color="auto"/>
            </w:tcBorders>
            <w:vAlign w:val="center"/>
          </w:tcPr>
          <w:p w14:paraId="001DD01A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3,6</w:t>
            </w:r>
          </w:p>
        </w:tc>
        <w:tc>
          <w:tcPr>
            <w:tcW w:w="2831" w:type="dxa"/>
            <w:gridSpan w:val="342"/>
            <w:tcBorders>
              <w:top w:val="double" w:sz="4" w:space="0" w:color="auto"/>
            </w:tcBorders>
            <w:vAlign w:val="center"/>
          </w:tcPr>
          <w:p w14:paraId="12C5367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</w:t>
            </w:r>
          </w:p>
        </w:tc>
        <w:tc>
          <w:tcPr>
            <w:tcW w:w="2122" w:type="dxa"/>
            <w:gridSpan w:val="207"/>
            <w:tcBorders>
              <w:top w:val="double" w:sz="4" w:space="0" w:color="auto"/>
            </w:tcBorders>
            <w:vAlign w:val="center"/>
          </w:tcPr>
          <w:p w14:paraId="32C80000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DB4D6C0" w14:textId="77777777" w:rsidR="00681CA0" w:rsidRPr="004D22C5" w:rsidRDefault="00681CA0" w:rsidP="00D71D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8A022E8" w14:textId="77777777" w:rsidTr="003E2868">
        <w:trPr>
          <w:cantSplit/>
          <w:trHeight w:val="2474"/>
        </w:trPr>
        <w:tc>
          <w:tcPr>
            <w:tcW w:w="10177" w:type="dxa"/>
            <w:gridSpan w:val="1051"/>
            <w:tcBorders>
              <w:top w:val="nil"/>
            </w:tcBorders>
          </w:tcPr>
          <w:p w14:paraId="433879A9" w14:textId="77777777" w:rsidR="00681CA0" w:rsidRPr="004D22C5" w:rsidRDefault="00681CA0" w:rsidP="00D71D6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4C137300" w14:textId="77777777" w:rsidTr="004068EE">
        <w:trPr>
          <w:cantSplit/>
        </w:trPr>
        <w:tc>
          <w:tcPr>
            <w:tcW w:w="10177" w:type="dxa"/>
            <w:gridSpan w:val="1051"/>
          </w:tcPr>
          <w:p w14:paraId="6268084E" w14:textId="77777777" w:rsidR="00681CA0" w:rsidRPr="00F33284" w:rsidRDefault="00221C94" w:rsidP="00D71D69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60081-IEC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5840-1</w:t>
            </w:r>
          </w:p>
        </w:tc>
      </w:tr>
      <w:tr w:rsidR="00681CA0" w:rsidRPr="00F33284" w14:paraId="373094A3" w14:textId="77777777" w:rsidTr="004068EE">
        <w:tc>
          <w:tcPr>
            <w:tcW w:w="1819" w:type="dxa"/>
            <w:gridSpan w:val="110"/>
          </w:tcPr>
          <w:p w14:paraId="212F989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204" w:type="dxa"/>
            <w:gridSpan w:val="798"/>
          </w:tcPr>
          <w:p w14:paraId="39FDF801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F2010B5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54" w:type="dxa"/>
            <w:gridSpan w:val="143"/>
            <w:vAlign w:val="center"/>
          </w:tcPr>
          <w:p w14:paraId="6C2DE17E" w14:textId="77777777" w:rsidR="00681CA0" w:rsidRPr="004D22C5" w:rsidRDefault="00FA62C7" w:rsidP="003F7B6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2</w:t>
            </w:r>
          </w:p>
        </w:tc>
      </w:tr>
      <w:tr w:rsidR="00681CA0" w:rsidRPr="00F33284" w14:paraId="1CF3BC20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DC3006A" w14:textId="77777777" w:rsidR="00681CA0" w:rsidRPr="004D22C5" w:rsidRDefault="00681CA0" w:rsidP="003F7B62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t xml:space="preserve">МСОЛ: </w:t>
            </w:r>
            <w:r w:rsidRPr="004D22C5">
              <w:rPr>
                <w:rFonts w:ascii="Arial" w:hAnsi="Arial" w:cs="Arial"/>
              </w:rPr>
              <w:t>85</w:t>
            </w:r>
            <w:r w:rsidRPr="004D22C5">
              <w:rPr>
                <w:rFonts w:ascii="Arial" w:hAnsi="Arial" w:cs="Arial"/>
                <w:lang w:val="en-US"/>
              </w:rPr>
              <w:t>-L/P/L-G13-38/</w:t>
            </w:r>
            <w:r w:rsidRPr="004D22C5">
              <w:rPr>
                <w:rFonts w:ascii="Arial" w:hAnsi="Arial" w:cs="Arial"/>
              </w:rPr>
              <w:t>24</w:t>
            </w:r>
            <w:r w:rsidRPr="004D22C5">
              <w:rPr>
                <w:rFonts w:ascii="Arial" w:hAnsi="Arial" w:cs="Arial"/>
                <w:lang w:val="en-US"/>
              </w:rPr>
              <w:t>00</w:t>
            </w:r>
          </w:p>
        </w:tc>
      </w:tr>
      <w:tr w:rsidR="00681CA0" w:rsidRPr="00F33284" w14:paraId="4FD65C53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D84D464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7BD4E614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4D22C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318B80B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B23038D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6DA0C68C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4" w:type="dxa"/>
            <w:gridSpan w:val="101"/>
            <w:tcBorders>
              <w:bottom w:val="double" w:sz="4" w:space="0" w:color="auto"/>
            </w:tcBorders>
            <w:vAlign w:val="center"/>
          </w:tcPr>
          <w:p w14:paraId="4BEDE65D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1433" w:type="dxa"/>
            <w:gridSpan w:val="203"/>
            <w:tcBorders>
              <w:bottom w:val="double" w:sz="4" w:space="0" w:color="auto"/>
            </w:tcBorders>
            <w:vAlign w:val="center"/>
          </w:tcPr>
          <w:p w14:paraId="00AB6138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</w:t>
            </w:r>
            <w:r w:rsidRPr="004D22C5">
              <w:rPr>
                <w:rFonts w:ascii="Arial" w:hAnsi="Arial" w:cs="Arial"/>
              </w:rPr>
              <w:t>ь</w:t>
            </w:r>
            <w:r w:rsidRPr="004D22C5">
              <w:rPr>
                <w:rFonts w:ascii="Arial" w:hAnsi="Arial" w:cs="Arial"/>
              </w:rPr>
              <w:t>ная мо</w:t>
            </w:r>
            <w:r w:rsidRPr="004D22C5">
              <w:rPr>
                <w:rFonts w:ascii="Arial" w:hAnsi="Arial" w:cs="Arial"/>
              </w:rPr>
              <w:t>щ</w:t>
            </w:r>
            <w:r w:rsidRPr="004D22C5">
              <w:rPr>
                <w:rFonts w:ascii="Arial" w:hAnsi="Arial" w:cs="Arial"/>
              </w:rPr>
              <w:t>ность, Вт</w:t>
            </w:r>
          </w:p>
        </w:tc>
        <w:tc>
          <w:tcPr>
            <w:tcW w:w="1866" w:type="dxa"/>
            <w:gridSpan w:val="199"/>
            <w:tcBorders>
              <w:bottom w:val="double" w:sz="4" w:space="0" w:color="auto"/>
            </w:tcBorders>
            <w:vAlign w:val="center"/>
          </w:tcPr>
          <w:p w14:paraId="49BD563E" w14:textId="77777777" w:rsidR="00681CA0" w:rsidRPr="004D22C5" w:rsidRDefault="001F678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 напр</w:t>
            </w:r>
            <w:r w:rsidRPr="004D22C5">
              <w:rPr>
                <w:rFonts w:ascii="Arial" w:hAnsi="Arial" w:cs="Arial"/>
              </w:rPr>
              <w:t>я</w:t>
            </w:r>
            <w:r w:rsidRPr="004D22C5">
              <w:rPr>
                <w:rFonts w:ascii="Arial" w:hAnsi="Arial" w:cs="Arial"/>
              </w:rPr>
              <w:t>жения</w:t>
            </w:r>
            <w:r w:rsidR="00681CA0" w:rsidRPr="004D22C5">
              <w:rPr>
                <w:rFonts w:ascii="Arial" w:hAnsi="Arial" w:cs="Arial"/>
              </w:rPr>
              <w:t>, В</w:t>
            </w:r>
          </w:p>
        </w:tc>
        <w:tc>
          <w:tcPr>
            <w:tcW w:w="1291" w:type="dxa"/>
            <w:gridSpan w:val="173"/>
            <w:tcBorders>
              <w:bottom w:val="double" w:sz="4" w:space="0" w:color="auto"/>
            </w:tcBorders>
            <w:vAlign w:val="center"/>
          </w:tcPr>
          <w:p w14:paraId="7FA26B80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к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либровки, А</w:t>
            </w:r>
          </w:p>
        </w:tc>
        <w:tc>
          <w:tcPr>
            <w:tcW w:w="1588" w:type="dxa"/>
            <w:gridSpan w:val="210"/>
            <w:tcBorders>
              <w:bottom w:val="double" w:sz="4" w:space="0" w:color="auto"/>
            </w:tcBorders>
            <w:vAlign w:val="center"/>
          </w:tcPr>
          <w:p w14:paraId="15031725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880" w:type="dxa"/>
            <w:gridSpan w:val="145"/>
            <w:tcBorders>
              <w:bottom w:val="double" w:sz="4" w:space="0" w:color="auto"/>
            </w:tcBorders>
            <w:vAlign w:val="center"/>
          </w:tcPr>
          <w:p w14:paraId="329BB3D8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 w:val="restart"/>
          </w:tcPr>
          <w:p w14:paraId="1A4F314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3C754AD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</w:tcPr>
          <w:p w14:paraId="394C3B5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4" w:type="dxa"/>
            <w:gridSpan w:val="101"/>
            <w:tcBorders>
              <w:top w:val="double" w:sz="4" w:space="0" w:color="auto"/>
              <w:bottom w:val="nil"/>
            </w:tcBorders>
            <w:vAlign w:val="center"/>
          </w:tcPr>
          <w:p w14:paraId="3C8D9A60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433" w:type="dxa"/>
            <w:gridSpan w:val="203"/>
            <w:tcBorders>
              <w:top w:val="double" w:sz="4" w:space="0" w:color="auto"/>
              <w:bottom w:val="nil"/>
            </w:tcBorders>
            <w:vAlign w:val="center"/>
          </w:tcPr>
          <w:p w14:paraId="1F6834EF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85</w:t>
            </w:r>
          </w:p>
        </w:tc>
        <w:tc>
          <w:tcPr>
            <w:tcW w:w="1866" w:type="dxa"/>
            <w:gridSpan w:val="199"/>
            <w:tcBorders>
              <w:top w:val="double" w:sz="4" w:space="0" w:color="auto"/>
              <w:bottom w:val="nil"/>
            </w:tcBorders>
            <w:vAlign w:val="center"/>
          </w:tcPr>
          <w:p w14:paraId="7BC3896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350</w:t>
            </w:r>
          </w:p>
        </w:tc>
        <w:tc>
          <w:tcPr>
            <w:tcW w:w="1291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177BAA7C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0,550</w:t>
            </w:r>
          </w:p>
        </w:tc>
        <w:tc>
          <w:tcPr>
            <w:tcW w:w="1588" w:type="dxa"/>
            <w:gridSpan w:val="210"/>
            <w:tcBorders>
              <w:top w:val="double" w:sz="4" w:space="0" w:color="auto"/>
              <w:bottom w:val="nil"/>
            </w:tcBorders>
            <w:vAlign w:val="center"/>
          </w:tcPr>
          <w:p w14:paraId="7E481E00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480</w:t>
            </w:r>
          </w:p>
        </w:tc>
        <w:tc>
          <w:tcPr>
            <w:tcW w:w="1880" w:type="dxa"/>
            <w:gridSpan w:val="145"/>
            <w:tcBorders>
              <w:top w:val="double" w:sz="4" w:space="0" w:color="auto"/>
              <w:bottom w:val="nil"/>
            </w:tcBorders>
            <w:vAlign w:val="center"/>
          </w:tcPr>
          <w:p w14:paraId="2FB3E6B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0,06</w:t>
            </w:r>
          </w:p>
        </w:tc>
        <w:tc>
          <w:tcPr>
            <w:tcW w:w="284" w:type="dxa"/>
            <w:gridSpan w:val="3"/>
            <w:vMerge/>
          </w:tcPr>
          <w:p w14:paraId="23A749C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417B04E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71085FD0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4" w:type="dxa"/>
            <w:gridSpan w:val="101"/>
            <w:vAlign w:val="center"/>
          </w:tcPr>
          <w:p w14:paraId="6950AF23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433" w:type="dxa"/>
            <w:gridSpan w:val="203"/>
            <w:vAlign w:val="center"/>
          </w:tcPr>
          <w:p w14:paraId="575BC63A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866" w:type="dxa"/>
            <w:gridSpan w:val="199"/>
            <w:vAlign w:val="center"/>
          </w:tcPr>
          <w:p w14:paraId="76D08A37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91" w:type="dxa"/>
            <w:gridSpan w:val="173"/>
            <w:vAlign w:val="center"/>
          </w:tcPr>
          <w:p w14:paraId="39535671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88" w:type="dxa"/>
            <w:gridSpan w:val="210"/>
            <w:vAlign w:val="center"/>
          </w:tcPr>
          <w:p w14:paraId="4D280DA2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880" w:type="dxa"/>
            <w:gridSpan w:val="145"/>
            <w:vAlign w:val="center"/>
          </w:tcPr>
          <w:p w14:paraId="149FDEDD" w14:textId="77777777" w:rsidR="00681CA0" w:rsidRPr="004D22C5" w:rsidRDefault="00681CA0" w:rsidP="003F7B6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435840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7654BAA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BD3620C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4D2F4CA" w14:textId="77777777" w:rsidTr="004068EE">
        <w:trPr>
          <w:cantSplit/>
          <w:trHeight w:val="45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414826A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61DBE530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BF4439E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8B41210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5C05D4E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22" w:type="dxa"/>
            <w:gridSpan w:val="886"/>
            <w:tcBorders>
              <w:top w:val="nil"/>
            </w:tcBorders>
          </w:tcPr>
          <w:p w14:paraId="66C594EE" w14:textId="77777777" w:rsidR="00681CA0" w:rsidRPr="004D22C5" w:rsidRDefault="00681CA0" w:rsidP="00D71D6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1007" w:type="dxa"/>
            <w:gridSpan w:val="133"/>
            <w:tcBorders>
              <w:top w:val="nil"/>
            </w:tcBorders>
          </w:tcPr>
          <w:p w14:paraId="44EF67B2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873" w:type="dxa"/>
            <w:gridSpan w:val="12"/>
            <w:tcBorders>
              <w:top w:val="nil"/>
            </w:tcBorders>
          </w:tcPr>
          <w:p w14:paraId="2F69ED75" w14:textId="77777777" w:rsidR="00681CA0" w:rsidRPr="00F33284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C77A8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CC8E82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6F25D02B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3" w:type="dxa"/>
            <w:gridSpan w:val="503"/>
            <w:vMerge w:val="restart"/>
            <w:tcBorders>
              <w:top w:val="nil"/>
            </w:tcBorders>
            <w:vAlign w:val="center"/>
          </w:tcPr>
          <w:p w14:paraId="18AFF217" w14:textId="77777777" w:rsidR="00681CA0" w:rsidRPr="004D22C5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предварительного подогрева катода, В</w:t>
            </w:r>
          </w:p>
        </w:tc>
        <w:tc>
          <w:tcPr>
            <w:tcW w:w="2879" w:type="dxa"/>
            <w:gridSpan w:val="383"/>
            <w:tcBorders>
              <w:top w:val="nil"/>
            </w:tcBorders>
          </w:tcPr>
          <w:p w14:paraId="30E7288F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7" w:type="dxa"/>
            <w:gridSpan w:val="133"/>
            <w:tcBorders>
              <w:top w:val="nil"/>
            </w:tcBorders>
            <w:vAlign w:val="center"/>
          </w:tcPr>
          <w:p w14:paraId="2F0BC560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3,05</w:t>
            </w:r>
          </w:p>
        </w:tc>
        <w:tc>
          <w:tcPr>
            <w:tcW w:w="873" w:type="dxa"/>
            <w:gridSpan w:val="12"/>
            <w:tcBorders>
              <w:top w:val="nil"/>
            </w:tcBorders>
            <w:vAlign w:val="center"/>
          </w:tcPr>
          <w:p w14:paraId="719FBC07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7FD55A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5E079CB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7E84080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3" w:type="dxa"/>
            <w:gridSpan w:val="503"/>
            <w:vMerge/>
          </w:tcPr>
          <w:p w14:paraId="2A362AF3" w14:textId="77777777" w:rsidR="00681CA0" w:rsidRPr="004D22C5" w:rsidRDefault="00681CA0" w:rsidP="00D71D6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9" w:type="dxa"/>
            <w:gridSpan w:val="383"/>
            <w:tcBorders>
              <w:top w:val="nil"/>
            </w:tcBorders>
          </w:tcPr>
          <w:p w14:paraId="7B1A7DB9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 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7" w:type="dxa"/>
            <w:gridSpan w:val="133"/>
            <w:tcBorders>
              <w:top w:val="nil"/>
            </w:tcBorders>
            <w:vAlign w:val="center"/>
          </w:tcPr>
          <w:p w14:paraId="42560D0E" w14:textId="77777777" w:rsidR="00681CA0" w:rsidRPr="004D22C5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5,5</w:t>
            </w:r>
          </w:p>
        </w:tc>
        <w:tc>
          <w:tcPr>
            <w:tcW w:w="873" w:type="dxa"/>
            <w:gridSpan w:val="12"/>
            <w:tcBorders>
              <w:top w:val="nil"/>
            </w:tcBorders>
            <w:vAlign w:val="center"/>
          </w:tcPr>
          <w:p w14:paraId="7A3FACD2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7D5F33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3FC5DD8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6FAD417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3" w:type="dxa"/>
            <w:gridSpan w:val="503"/>
            <w:vMerge w:val="restart"/>
            <w:tcBorders>
              <w:top w:val="nil"/>
            </w:tcBorders>
            <w:vAlign w:val="center"/>
          </w:tcPr>
          <w:p w14:paraId="64B5D244" w14:textId="77777777" w:rsidR="00681CA0" w:rsidRPr="004D22C5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79" w:type="dxa"/>
            <w:gridSpan w:val="383"/>
            <w:tcBorders>
              <w:top w:val="nil"/>
            </w:tcBorders>
          </w:tcPr>
          <w:p w14:paraId="2E5058BD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7" w:type="dxa"/>
            <w:gridSpan w:val="133"/>
            <w:tcBorders>
              <w:top w:val="nil"/>
            </w:tcBorders>
            <w:vAlign w:val="center"/>
          </w:tcPr>
          <w:p w14:paraId="5B6922ED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73" w:type="dxa"/>
            <w:gridSpan w:val="12"/>
            <w:tcBorders>
              <w:top w:val="nil"/>
            </w:tcBorders>
            <w:vAlign w:val="center"/>
          </w:tcPr>
          <w:p w14:paraId="6B6DB6E3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B0E05A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847365D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53A8F086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3" w:type="dxa"/>
            <w:gridSpan w:val="503"/>
            <w:vMerge/>
          </w:tcPr>
          <w:p w14:paraId="13202258" w14:textId="77777777" w:rsidR="00681CA0" w:rsidRPr="004D22C5" w:rsidRDefault="00681CA0" w:rsidP="00D71D6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79" w:type="dxa"/>
            <w:gridSpan w:val="383"/>
            <w:tcBorders>
              <w:top w:val="nil"/>
            </w:tcBorders>
          </w:tcPr>
          <w:p w14:paraId="52D23F64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7" w:type="dxa"/>
            <w:gridSpan w:val="133"/>
            <w:tcBorders>
              <w:top w:val="nil"/>
            </w:tcBorders>
            <w:vAlign w:val="center"/>
          </w:tcPr>
          <w:p w14:paraId="66D6CCB9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73" w:type="dxa"/>
            <w:gridSpan w:val="12"/>
            <w:tcBorders>
              <w:top w:val="nil"/>
            </w:tcBorders>
            <w:vAlign w:val="center"/>
          </w:tcPr>
          <w:p w14:paraId="5978B68A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6FFA41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650EF5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7EFD5B1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622" w:type="dxa"/>
            <w:gridSpan w:val="886"/>
            <w:tcBorders>
              <w:top w:val="nil"/>
            </w:tcBorders>
          </w:tcPr>
          <w:p w14:paraId="589D2C65" w14:textId="77777777" w:rsidR="00681CA0" w:rsidRPr="004D22C5" w:rsidRDefault="00681CA0" w:rsidP="00D71D6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007" w:type="dxa"/>
            <w:gridSpan w:val="133"/>
            <w:tcBorders>
              <w:top w:val="nil"/>
            </w:tcBorders>
            <w:vAlign w:val="center"/>
          </w:tcPr>
          <w:p w14:paraId="20BCF5D6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</w:t>
            </w:r>
          </w:p>
        </w:tc>
        <w:tc>
          <w:tcPr>
            <w:tcW w:w="873" w:type="dxa"/>
            <w:gridSpan w:val="12"/>
            <w:tcBorders>
              <w:top w:val="nil"/>
            </w:tcBorders>
            <w:vAlign w:val="center"/>
          </w:tcPr>
          <w:p w14:paraId="0C2FCFBD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141339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F95CE65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08FBA47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3" w:type="dxa"/>
            <w:gridSpan w:val="503"/>
            <w:tcBorders>
              <w:top w:val="nil"/>
            </w:tcBorders>
            <w:vAlign w:val="center"/>
          </w:tcPr>
          <w:p w14:paraId="38E08248" w14:textId="77777777" w:rsidR="00681CA0" w:rsidRPr="004D22C5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879" w:type="dxa"/>
            <w:gridSpan w:val="383"/>
            <w:tcBorders>
              <w:top w:val="nil"/>
            </w:tcBorders>
          </w:tcPr>
          <w:p w14:paraId="17F2C7F8" w14:textId="77777777" w:rsidR="00681CA0" w:rsidRPr="004D22C5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 xml:space="preserve">чение)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07" w:type="dxa"/>
            <w:gridSpan w:val="133"/>
            <w:tcBorders>
              <w:top w:val="nil"/>
            </w:tcBorders>
            <w:vAlign w:val="center"/>
          </w:tcPr>
          <w:p w14:paraId="57EE3754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73" w:type="dxa"/>
            <w:gridSpan w:val="12"/>
            <w:tcBorders>
              <w:top w:val="nil"/>
            </w:tcBorders>
            <w:vAlign w:val="center"/>
          </w:tcPr>
          <w:p w14:paraId="68CD813B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EE3ADF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D0802EF" w14:textId="77777777" w:rsidTr="004068EE">
        <w:trPr>
          <w:cantSplit/>
          <w:trHeight w:val="3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611BE79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743" w:type="dxa"/>
            <w:gridSpan w:val="503"/>
          </w:tcPr>
          <w:p w14:paraId="069038BE" w14:textId="77777777" w:rsidR="00681CA0" w:rsidRPr="00F33284" w:rsidRDefault="00681CA0" w:rsidP="00D71D6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879" w:type="dxa"/>
            <w:gridSpan w:val="383"/>
          </w:tcPr>
          <w:p w14:paraId="65DD7CEE" w14:textId="77777777" w:rsidR="00681CA0" w:rsidRPr="00F33284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1007" w:type="dxa"/>
            <w:gridSpan w:val="133"/>
            <w:vAlign w:val="center"/>
          </w:tcPr>
          <w:p w14:paraId="7D0EA13B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873" w:type="dxa"/>
            <w:gridSpan w:val="12"/>
            <w:vAlign w:val="center"/>
          </w:tcPr>
          <w:p w14:paraId="354C4E6B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B692D9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3D052AC" w14:textId="77777777" w:rsidTr="004068EE">
        <w:trPr>
          <w:cantSplit/>
          <w:trHeight w:val="6307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576539F4" w14:textId="77777777" w:rsidR="00681CA0" w:rsidRPr="00065017" w:rsidRDefault="00681CA0" w:rsidP="0006501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616D2925" w14:textId="77777777" w:rsidR="00681CA0" w:rsidRPr="00F33284" w:rsidRDefault="00681CA0" w:rsidP="00065017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065017"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Pr="00065017">
              <w:rPr>
                <w:rFonts w:ascii="Arial" w:hAnsi="Arial" w:cs="Arial"/>
                <w:sz w:val="20"/>
                <w:szCs w:val="20"/>
              </w:rPr>
              <w:t>В стадии рассмотрения</w:t>
            </w:r>
          </w:p>
        </w:tc>
      </w:tr>
      <w:tr w:rsidR="00681CA0" w:rsidRPr="00F33284" w14:paraId="5DBC5B28" w14:textId="77777777" w:rsidTr="005E325D">
        <w:trPr>
          <w:cantSplit/>
        </w:trPr>
        <w:tc>
          <w:tcPr>
            <w:tcW w:w="10177" w:type="dxa"/>
            <w:gridSpan w:val="1051"/>
          </w:tcPr>
          <w:p w14:paraId="5A006F58" w14:textId="77777777" w:rsidR="00681CA0" w:rsidRPr="00F33284" w:rsidRDefault="006264B7" w:rsidP="00D71D69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5840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-1</w:t>
            </w:r>
          </w:p>
        </w:tc>
      </w:tr>
      <w:tr w:rsidR="00681CA0" w:rsidRPr="00F33284" w14:paraId="63CE24B3" w14:textId="77777777" w:rsidTr="005E325D">
        <w:trPr>
          <w:trHeight w:hRule="exact" w:val="703"/>
        </w:trPr>
        <w:tc>
          <w:tcPr>
            <w:tcW w:w="1642" w:type="dxa"/>
            <w:gridSpan w:val="74"/>
          </w:tcPr>
          <w:p w14:paraId="1E0205B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202" w:type="dxa"/>
            <w:gridSpan w:val="779"/>
          </w:tcPr>
          <w:p w14:paraId="4EA224CE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D6ADF2F" w14:textId="77777777" w:rsidR="00681CA0" w:rsidRPr="004D22C5" w:rsidRDefault="00681CA0" w:rsidP="00F859D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333" w:type="dxa"/>
            <w:gridSpan w:val="198"/>
            <w:vAlign w:val="center"/>
          </w:tcPr>
          <w:p w14:paraId="4800DA93" w14:textId="77777777" w:rsidR="00681CA0" w:rsidRPr="004D22C5" w:rsidRDefault="00FA62C7" w:rsidP="00D71D6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1</w:t>
            </w:r>
          </w:p>
        </w:tc>
      </w:tr>
      <w:tr w:rsidR="00681CA0" w:rsidRPr="00F33284" w14:paraId="462ECF14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662C50F" w14:textId="77777777" w:rsidR="00681CA0" w:rsidRPr="004D22C5" w:rsidRDefault="00681CA0" w:rsidP="00D71D69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b/>
              </w:rPr>
              <w:t xml:space="preserve">МСОЛ: </w:t>
            </w:r>
            <w:r w:rsidRPr="004D22C5">
              <w:rPr>
                <w:rFonts w:ascii="Arial" w:hAnsi="Arial" w:cs="Arial"/>
                <w:lang w:val="en-US"/>
              </w:rPr>
              <w:t>FD</w:t>
            </w:r>
            <w:r w:rsidRPr="004D22C5">
              <w:rPr>
                <w:rFonts w:ascii="Arial" w:hAnsi="Arial" w:cs="Arial"/>
              </w:rPr>
              <w:t>-60-</w:t>
            </w:r>
            <w:r w:rsidRPr="004D22C5">
              <w:rPr>
                <w:rFonts w:ascii="Arial" w:hAnsi="Arial" w:cs="Arial"/>
                <w:lang w:val="en-US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en-US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en-US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en-US"/>
              </w:rPr>
              <w:t>R</w:t>
            </w:r>
            <w:r w:rsidRPr="004D22C5">
              <w:rPr>
                <w:rFonts w:ascii="Arial" w:hAnsi="Arial" w:cs="Arial"/>
              </w:rPr>
              <w:t>17</w:t>
            </w:r>
            <w:r w:rsidRPr="004D22C5">
              <w:rPr>
                <w:rFonts w:ascii="Arial" w:hAnsi="Arial" w:cs="Arial"/>
                <w:lang w:val="en-US"/>
              </w:rPr>
              <w:t>d</w:t>
            </w:r>
            <w:r w:rsidRPr="004D22C5">
              <w:rPr>
                <w:rFonts w:ascii="Arial" w:hAnsi="Arial" w:cs="Arial"/>
              </w:rPr>
              <w:t xml:space="preserve">-38/1200  </w:t>
            </w:r>
          </w:p>
        </w:tc>
      </w:tr>
      <w:tr w:rsidR="00681CA0" w:rsidRPr="00F33284" w14:paraId="6B18658B" w14:textId="77777777" w:rsidTr="004068EE">
        <w:trPr>
          <w:cantSplit/>
          <w:trHeight w:val="159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0CCB0B35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77" w:type="dxa"/>
            <w:gridSpan w:val="130"/>
            <w:tcBorders>
              <w:bottom w:val="double" w:sz="4" w:space="0" w:color="auto"/>
            </w:tcBorders>
            <w:vAlign w:val="center"/>
          </w:tcPr>
          <w:p w14:paraId="6479BB0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486" w:type="dxa"/>
            <w:gridSpan w:val="197"/>
            <w:tcBorders>
              <w:bottom w:val="double" w:sz="4" w:space="0" w:color="auto"/>
            </w:tcBorders>
            <w:vAlign w:val="center"/>
          </w:tcPr>
          <w:p w14:paraId="2D090663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Схема</w:t>
            </w:r>
          </w:p>
        </w:tc>
        <w:tc>
          <w:tcPr>
            <w:tcW w:w="2871" w:type="dxa"/>
            <w:gridSpan w:val="349"/>
            <w:tcBorders>
              <w:bottom w:val="double" w:sz="4" w:space="0" w:color="auto"/>
            </w:tcBorders>
            <w:vAlign w:val="center"/>
          </w:tcPr>
          <w:p w14:paraId="4E46CDB2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1107" w:type="dxa"/>
            <w:gridSpan w:val="102"/>
            <w:tcBorders>
              <w:bottom w:val="double" w:sz="4" w:space="0" w:color="auto"/>
            </w:tcBorders>
            <w:vAlign w:val="center"/>
          </w:tcPr>
          <w:p w14:paraId="0D4DF551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Цоколь</w:t>
            </w:r>
          </w:p>
        </w:tc>
        <w:tc>
          <w:tcPr>
            <w:tcW w:w="2361" w:type="dxa"/>
            <w:gridSpan w:val="253"/>
            <w:tcBorders>
              <w:bottom w:val="double" w:sz="4" w:space="0" w:color="auto"/>
            </w:tcBorders>
            <w:vAlign w:val="center"/>
          </w:tcPr>
          <w:p w14:paraId="02C8DB21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Номинальные ра</w:t>
            </w:r>
            <w:r w:rsidRPr="004D22C5">
              <w:rPr>
                <w:rFonts w:ascii="Arial" w:hAnsi="Arial" w:cs="Arial"/>
              </w:rPr>
              <w:t>з</w:t>
            </w:r>
            <w:r w:rsidRPr="004D22C5">
              <w:rPr>
                <w:rFonts w:ascii="Arial" w:hAnsi="Arial" w:cs="Arial"/>
              </w:rPr>
              <w:t>меры, 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E8B2507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17B5FD6" w14:textId="77777777" w:rsidTr="004068EE">
        <w:trPr>
          <w:cantSplit/>
          <w:trHeight w:val="159"/>
        </w:trPr>
        <w:tc>
          <w:tcPr>
            <w:tcW w:w="391" w:type="dxa"/>
            <w:gridSpan w:val="17"/>
            <w:vMerge/>
            <w:tcBorders>
              <w:bottom w:val="nil"/>
            </w:tcBorders>
          </w:tcPr>
          <w:p w14:paraId="21FC7AE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7" w:type="dxa"/>
            <w:gridSpan w:val="130"/>
            <w:tcBorders>
              <w:top w:val="double" w:sz="4" w:space="0" w:color="auto"/>
            </w:tcBorders>
            <w:vAlign w:val="center"/>
          </w:tcPr>
          <w:p w14:paraId="6E040865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486" w:type="dxa"/>
            <w:gridSpan w:val="197"/>
            <w:tcBorders>
              <w:top w:val="double" w:sz="4" w:space="0" w:color="auto"/>
            </w:tcBorders>
            <w:vAlign w:val="center"/>
          </w:tcPr>
          <w:p w14:paraId="2BC2FD09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Бесста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терная</w:t>
            </w:r>
          </w:p>
        </w:tc>
        <w:tc>
          <w:tcPr>
            <w:tcW w:w="2871" w:type="dxa"/>
            <w:gridSpan w:val="349"/>
            <w:tcBorders>
              <w:top w:val="double" w:sz="4" w:space="0" w:color="auto"/>
            </w:tcBorders>
            <w:vAlign w:val="center"/>
          </w:tcPr>
          <w:p w14:paraId="7271FCF0" w14:textId="77777777" w:rsidR="00681CA0" w:rsidRPr="004D22C5" w:rsidRDefault="00EB5DC2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4D22C5">
              <w:rPr>
                <w:rFonts w:ascii="Arial" w:hAnsi="Arial" w:cs="Arial"/>
              </w:rPr>
              <w:t>редварительного под</w:t>
            </w:r>
            <w:r w:rsidR="00681CA0" w:rsidRPr="004D22C5">
              <w:rPr>
                <w:rFonts w:ascii="Arial" w:hAnsi="Arial" w:cs="Arial"/>
              </w:rPr>
              <w:t>о</w:t>
            </w:r>
            <w:r w:rsidR="00681CA0" w:rsidRPr="004D22C5">
              <w:rPr>
                <w:rFonts w:ascii="Arial" w:hAnsi="Arial" w:cs="Arial"/>
              </w:rPr>
              <w:t>грева, низкоомный</w:t>
            </w:r>
          </w:p>
        </w:tc>
        <w:tc>
          <w:tcPr>
            <w:tcW w:w="1107" w:type="dxa"/>
            <w:gridSpan w:val="102"/>
            <w:tcBorders>
              <w:top w:val="double" w:sz="4" w:space="0" w:color="auto"/>
            </w:tcBorders>
            <w:vAlign w:val="center"/>
          </w:tcPr>
          <w:p w14:paraId="1A0165A5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R17d</w:t>
            </w:r>
          </w:p>
        </w:tc>
        <w:tc>
          <w:tcPr>
            <w:tcW w:w="2361" w:type="dxa"/>
            <w:gridSpan w:val="253"/>
            <w:tcBorders>
              <w:top w:val="double" w:sz="4" w:space="0" w:color="auto"/>
            </w:tcBorders>
            <w:vAlign w:val="center"/>
          </w:tcPr>
          <w:p w14:paraId="42A5387E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38</w:t>
            </w:r>
            <w:r w:rsidRPr="004D22C5">
              <w:rPr>
                <w:rFonts w:ascii="Arial" w:hAnsi="Arial" w:cs="Arial"/>
                <w:lang w:val="en-US"/>
              </w:rPr>
              <w:t xml:space="preserve"> х </w:t>
            </w:r>
            <w:r w:rsidRPr="004D22C5">
              <w:rPr>
                <w:rFonts w:ascii="Arial" w:hAnsi="Arial" w:cs="Arial"/>
              </w:rPr>
              <w:t>1200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7751389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5E3F578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5187241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370AC5D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154CA582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38762672" w14:textId="77777777" w:rsidR="00681CA0" w:rsidRPr="004D22C5" w:rsidRDefault="00681CA0" w:rsidP="00D71D6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Размеры</w:t>
            </w:r>
          </w:p>
          <w:p w14:paraId="27ADC26D" w14:textId="77777777" w:rsidR="00681CA0" w:rsidRPr="004D22C5" w:rsidRDefault="00681CA0" w:rsidP="00D71D69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0088F5C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09DAEA4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449153DC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450" w:type="dxa"/>
            <w:gridSpan w:val="597"/>
            <w:tcBorders>
              <w:top w:val="nil"/>
            </w:tcBorders>
          </w:tcPr>
          <w:p w14:paraId="164B044D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4052" w:type="dxa"/>
            <w:gridSpan w:val="434"/>
            <w:tcBorders>
              <w:top w:val="nil"/>
            </w:tcBorders>
          </w:tcPr>
          <w:p w14:paraId="56F0CE98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</w:tcPr>
          <w:p w14:paraId="6F328824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DB009F0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3C4169D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781" w:type="dxa"/>
            <w:gridSpan w:val="282"/>
            <w:tcBorders>
              <w:top w:val="nil"/>
              <w:bottom w:val="double" w:sz="4" w:space="0" w:color="auto"/>
            </w:tcBorders>
          </w:tcPr>
          <w:p w14:paraId="348774D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2669" w:type="dxa"/>
            <w:gridSpan w:val="315"/>
            <w:tcBorders>
              <w:top w:val="nil"/>
              <w:bottom w:val="double" w:sz="4" w:space="0" w:color="auto"/>
            </w:tcBorders>
          </w:tcPr>
          <w:p w14:paraId="4B9B3A52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4052" w:type="dxa"/>
            <w:gridSpan w:val="434"/>
            <w:tcBorders>
              <w:top w:val="nil"/>
              <w:bottom w:val="double" w:sz="4" w:space="0" w:color="auto"/>
            </w:tcBorders>
          </w:tcPr>
          <w:p w14:paraId="1D19352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6B19F3EF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89DA0B0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457A2E9A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781" w:type="dxa"/>
            <w:gridSpan w:val="282"/>
            <w:tcBorders>
              <w:top w:val="double" w:sz="4" w:space="0" w:color="auto"/>
            </w:tcBorders>
          </w:tcPr>
          <w:p w14:paraId="7B5AB1CB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1161,2</w:t>
            </w:r>
          </w:p>
        </w:tc>
        <w:tc>
          <w:tcPr>
            <w:tcW w:w="2669" w:type="dxa"/>
            <w:gridSpan w:val="315"/>
            <w:tcBorders>
              <w:top w:val="double" w:sz="4" w:space="0" w:color="auto"/>
            </w:tcBorders>
          </w:tcPr>
          <w:p w14:paraId="6163AF8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1166,0</w:t>
            </w:r>
          </w:p>
        </w:tc>
        <w:tc>
          <w:tcPr>
            <w:tcW w:w="4052" w:type="dxa"/>
            <w:gridSpan w:val="434"/>
            <w:tcBorders>
              <w:top w:val="double" w:sz="4" w:space="0" w:color="auto"/>
            </w:tcBorders>
          </w:tcPr>
          <w:p w14:paraId="4850E452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253EC50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F68B21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22A61CB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77F2D3A" w14:textId="77777777" w:rsidTr="004068EE">
        <w:trPr>
          <w:cantSplit/>
          <w:trHeight w:val="81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2344376C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2" w:type="dxa"/>
            <w:gridSpan w:val="1031"/>
          </w:tcPr>
          <w:p w14:paraId="0B0EFA30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8A0AFA5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B9CD157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54F6CD35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4" w:type="dxa"/>
            <w:gridSpan w:val="16"/>
            <w:tcBorders>
              <w:top w:val="nil"/>
              <w:bottom w:val="double" w:sz="4" w:space="0" w:color="auto"/>
            </w:tcBorders>
            <w:vAlign w:val="center"/>
          </w:tcPr>
          <w:p w14:paraId="1B2B3A8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кГц</w:t>
            </w:r>
          </w:p>
        </w:tc>
        <w:tc>
          <w:tcPr>
            <w:tcW w:w="1278" w:type="dxa"/>
            <w:gridSpan w:val="200"/>
            <w:tcBorders>
              <w:top w:val="nil"/>
              <w:bottom w:val="double" w:sz="4" w:space="0" w:color="auto"/>
            </w:tcBorders>
            <w:vAlign w:val="center"/>
          </w:tcPr>
          <w:p w14:paraId="64702EF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435" w:type="dxa"/>
            <w:gridSpan w:val="138"/>
            <w:tcBorders>
              <w:top w:val="nil"/>
              <w:bottom w:val="double" w:sz="4" w:space="0" w:color="auto"/>
            </w:tcBorders>
            <w:vAlign w:val="center"/>
          </w:tcPr>
          <w:p w14:paraId="3EC5C9B7" w14:textId="77777777" w:rsidR="00681CA0" w:rsidRPr="004D22C5" w:rsidRDefault="001F678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</w:t>
            </w:r>
            <w:r w:rsidRPr="004D22C5">
              <w:rPr>
                <w:rFonts w:ascii="Arial" w:hAnsi="Arial" w:cs="Arial"/>
              </w:rPr>
              <w:t>е</w:t>
            </w:r>
            <w:r w:rsidRPr="004D22C5">
              <w:rPr>
                <w:rFonts w:ascii="Arial" w:hAnsi="Arial" w:cs="Arial"/>
              </w:rPr>
              <w:t>ния</w:t>
            </w:r>
            <w:r w:rsidR="00681CA0" w:rsidRPr="004D22C5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146" w:type="dxa"/>
            <w:gridSpan w:val="149"/>
            <w:tcBorders>
              <w:top w:val="nil"/>
              <w:bottom w:val="double" w:sz="4" w:space="0" w:color="auto"/>
            </w:tcBorders>
            <w:vAlign w:val="center"/>
          </w:tcPr>
          <w:p w14:paraId="44D8361D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Расст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05" w:type="dxa"/>
            <w:gridSpan w:val="204"/>
            <w:tcBorders>
              <w:top w:val="nil"/>
              <w:bottom w:val="double" w:sz="4" w:space="0" w:color="auto"/>
            </w:tcBorders>
            <w:vAlign w:val="center"/>
          </w:tcPr>
          <w:p w14:paraId="35A0DF10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катоде (действу</w:t>
            </w:r>
            <w:r w:rsidRPr="004D22C5">
              <w:rPr>
                <w:rFonts w:ascii="Arial" w:hAnsi="Arial" w:cs="Arial"/>
              </w:rPr>
              <w:t>ю</w:t>
            </w:r>
            <w:r w:rsidRPr="004D22C5">
              <w:rPr>
                <w:rFonts w:ascii="Arial" w:hAnsi="Arial" w:cs="Arial"/>
              </w:rPr>
              <w:t>щее</w:t>
            </w:r>
            <w:r w:rsidR="004D4B24" w:rsidRPr="004D22C5">
              <w:rPr>
                <w:rFonts w:ascii="Arial" w:hAnsi="Arial" w:cs="Arial"/>
              </w:rPr>
              <w:t xml:space="preserve"> знач</w:t>
            </w:r>
            <w:r w:rsidR="004D4B24" w:rsidRPr="004D22C5">
              <w:rPr>
                <w:rFonts w:ascii="Arial" w:hAnsi="Arial" w:cs="Arial"/>
              </w:rPr>
              <w:t>е</w:t>
            </w:r>
            <w:r w:rsidR="004D4B24" w:rsidRPr="004D22C5">
              <w:rPr>
                <w:rFonts w:ascii="Arial" w:hAnsi="Arial" w:cs="Arial"/>
              </w:rPr>
              <w:t>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943" w:type="dxa"/>
            <w:gridSpan w:val="264"/>
            <w:tcBorders>
              <w:top w:val="nil"/>
              <w:bottom w:val="double" w:sz="4" w:space="0" w:color="auto"/>
            </w:tcBorders>
            <w:vAlign w:val="center"/>
          </w:tcPr>
          <w:p w14:paraId="779A2B32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лостого хода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311" w:type="dxa"/>
            <w:gridSpan w:val="60"/>
            <w:tcBorders>
              <w:top w:val="nil"/>
              <w:bottom w:val="double" w:sz="4" w:space="0" w:color="auto"/>
            </w:tcBorders>
            <w:vAlign w:val="center"/>
          </w:tcPr>
          <w:p w14:paraId="70781AD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Время з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жигания, 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4AA9B54B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8AB6FE5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</w:tcBorders>
          </w:tcPr>
          <w:p w14:paraId="7A17E14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4" w:type="dxa"/>
            <w:gridSpan w:val="16"/>
            <w:tcBorders>
              <w:top w:val="double" w:sz="4" w:space="0" w:color="auto"/>
              <w:bottom w:val="nil"/>
            </w:tcBorders>
            <w:vAlign w:val="center"/>
          </w:tcPr>
          <w:p w14:paraId="012B39F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278" w:type="dxa"/>
            <w:gridSpan w:val="200"/>
            <w:tcBorders>
              <w:top w:val="double" w:sz="4" w:space="0" w:color="auto"/>
              <w:bottom w:val="nil"/>
            </w:tcBorders>
            <w:vAlign w:val="center"/>
          </w:tcPr>
          <w:p w14:paraId="725C71DA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5" w:type="dxa"/>
            <w:gridSpan w:val="138"/>
            <w:tcBorders>
              <w:top w:val="double" w:sz="4" w:space="0" w:color="auto"/>
              <w:bottom w:val="nil"/>
            </w:tcBorders>
            <w:vAlign w:val="center"/>
          </w:tcPr>
          <w:p w14:paraId="5F88BB52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146" w:type="dxa"/>
            <w:gridSpan w:val="149"/>
            <w:tcBorders>
              <w:top w:val="double" w:sz="4" w:space="0" w:color="auto"/>
              <w:bottom w:val="nil"/>
            </w:tcBorders>
            <w:vAlign w:val="center"/>
          </w:tcPr>
          <w:p w14:paraId="1B871939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05" w:type="dxa"/>
            <w:gridSpan w:val="204"/>
            <w:tcBorders>
              <w:top w:val="double" w:sz="4" w:space="0" w:color="auto"/>
              <w:bottom w:val="nil"/>
            </w:tcBorders>
            <w:vAlign w:val="center"/>
          </w:tcPr>
          <w:p w14:paraId="28DF70C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943" w:type="dxa"/>
            <w:gridSpan w:val="264"/>
            <w:tcBorders>
              <w:top w:val="double" w:sz="4" w:space="0" w:color="auto"/>
              <w:bottom w:val="nil"/>
            </w:tcBorders>
            <w:vAlign w:val="center"/>
          </w:tcPr>
          <w:p w14:paraId="1EF670AA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311" w:type="dxa"/>
            <w:gridSpan w:val="60"/>
            <w:tcBorders>
              <w:top w:val="double" w:sz="4" w:space="0" w:color="auto"/>
              <w:bottom w:val="nil"/>
            </w:tcBorders>
            <w:vAlign w:val="center"/>
          </w:tcPr>
          <w:p w14:paraId="6F4CF296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603539C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EA57CD0" w14:textId="77777777" w:rsidTr="004068EE">
        <w:trPr>
          <w:cantSplit/>
          <w:trHeight w:val="79"/>
        </w:trPr>
        <w:tc>
          <w:tcPr>
            <w:tcW w:w="391" w:type="dxa"/>
            <w:gridSpan w:val="17"/>
            <w:vMerge/>
            <w:tcBorders>
              <w:top w:val="nil"/>
              <w:bottom w:val="nil"/>
            </w:tcBorders>
          </w:tcPr>
          <w:p w14:paraId="63F09781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4" w:type="dxa"/>
            <w:gridSpan w:val="16"/>
            <w:vAlign w:val="center"/>
          </w:tcPr>
          <w:p w14:paraId="1FF11EAF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278" w:type="dxa"/>
            <w:gridSpan w:val="200"/>
            <w:vAlign w:val="center"/>
          </w:tcPr>
          <w:p w14:paraId="0032EBDB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435" w:type="dxa"/>
            <w:gridSpan w:val="138"/>
            <w:vAlign w:val="center"/>
          </w:tcPr>
          <w:p w14:paraId="3C8EE097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146" w:type="dxa"/>
            <w:gridSpan w:val="149"/>
            <w:vAlign w:val="center"/>
          </w:tcPr>
          <w:p w14:paraId="504AC4E4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13</w:t>
            </w:r>
          </w:p>
        </w:tc>
        <w:tc>
          <w:tcPr>
            <w:tcW w:w="1505" w:type="dxa"/>
            <w:gridSpan w:val="204"/>
            <w:vAlign w:val="center"/>
          </w:tcPr>
          <w:p w14:paraId="5F70445B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3,05</w:t>
            </w:r>
          </w:p>
        </w:tc>
        <w:tc>
          <w:tcPr>
            <w:tcW w:w="1943" w:type="dxa"/>
            <w:gridSpan w:val="264"/>
            <w:vAlign w:val="center"/>
          </w:tcPr>
          <w:p w14:paraId="70FB359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205</w:t>
            </w:r>
          </w:p>
        </w:tc>
        <w:tc>
          <w:tcPr>
            <w:tcW w:w="1311" w:type="dxa"/>
            <w:gridSpan w:val="60"/>
            <w:vAlign w:val="center"/>
          </w:tcPr>
          <w:p w14:paraId="7044D114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B15CEA6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2E25322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DB20E7B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36B8403" w14:textId="77777777" w:rsidTr="004068EE">
        <w:trPr>
          <w:cantSplit/>
          <w:trHeight w:val="79"/>
        </w:trPr>
        <w:tc>
          <w:tcPr>
            <w:tcW w:w="391" w:type="dxa"/>
            <w:gridSpan w:val="17"/>
            <w:vMerge w:val="restart"/>
            <w:tcBorders>
              <w:top w:val="nil"/>
            </w:tcBorders>
          </w:tcPr>
          <w:p w14:paraId="4F9C2002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2" w:type="dxa"/>
            <w:gridSpan w:val="1031"/>
          </w:tcPr>
          <w:p w14:paraId="3384D2B4" w14:textId="77777777" w:rsidR="00681CA0" w:rsidRPr="004D22C5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9942567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A6BB735" w14:textId="77777777" w:rsidTr="004068EE">
        <w:trPr>
          <w:cantSplit/>
          <w:trHeight w:val="81"/>
        </w:trPr>
        <w:tc>
          <w:tcPr>
            <w:tcW w:w="392" w:type="dxa"/>
            <w:gridSpan w:val="18"/>
            <w:vMerge/>
          </w:tcPr>
          <w:p w14:paraId="1EB42548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45" w:type="dxa"/>
            <w:gridSpan w:val="101"/>
            <w:vMerge w:val="restart"/>
            <w:vAlign w:val="center"/>
          </w:tcPr>
          <w:p w14:paraId="00070BDC" w14:textId="77777777" w:rsidR="00681CA0" w:rsidRPr="004D22C5" w:rsidRDefault="00681CA0" w:rsidP="00EB1EAE">
            <w:pPr>
              <w:spacing w:after="0" w:line="240" w:lineRule="auto"/>
              <w:ind w:left="-76" w:right="-109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Метод исп</w:t>
            </w:r>
            <w:r w:rsidRPr="004D22C5">
              <w:rPr>
                <w:rFonts w:ascii="Arial" w:hAnsi="Arial" w:cs="Arial"/>
              </w:rPr>
              <w:t>ы</w:t>
            </w:r>
            <w:r w:rsidRPr="004D22C5">
              <w:rPr>
                <w:rFonts w:ascii="Arial" w:hAnsi="Arial" w:cs="Arial"/>
              </w:rPr>
              <w:t>тания (</w:t>
            </w:r>
            <w:r w:rsidR="00EB1EAE" w:rsidRPr="004D22C5">
              <w:rPr>
                <w:rFonts w:ascii="Arial" w:hAnsi="Arial" w:cs="Arial"/>
              </w:rPr>
              <w:t>п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 xml:space="preserve">ложение </w:t>
            </w:r>
            <w:r w:rsidR="009C1A69" w:rsidRPr="004D22C5">
              <w:rPr>
                <w:rFonts w:ascii="Arial" w:hAnsi="Arial" w:cs="Arial"/>
                <w:lang w:val="en-US"/>
              </w:rPr>
              <w:t>B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60" w:type="dxa"/>
            <w:gridSpan w:val="146"/>
            <w:vMerge w:val="restart"/>
            <w:vAlign w:val="center"/>
          </w:tcPr>
          <w:p w14:paraId="295E9C17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Гц</w:t>
            </w:r>
          </w:p>
        </w:tc>
        <w:tc>
          <w:tcPr>
            <w:tcW w:w="1576" w:type="dxa"/>
            <w:gridSpan w:val="160"/>
            <w:vMerge w:val="restart"/>
            <w:vAlign w:val="center"/>
          </w:tcPr>
          <w:p w14:paraId="2D96D56E" w14:textId="77777777" w:rsidR="00681CA0" w:rsidRPr="004D22C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010" w:type="dxa"/>
            <w:gridSpan w:val="533"/>
            <w:vAlign w:val="center"/>
          </w:tcPr>
          <w:p w14:paraId="0E86B17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лампе (действу</w:t>
            </w:r>
            <w:r w:rsidRPr="004D22C5">
              <w:rPr>
                <w:rFonts w:ascii="Arial" w:hAnsi="Arial" w:cs="Arial"/>
              </w:rPr>
              <w:t>ю</w:t>
            </w:r>
            <w:r w:rsidRPr="004D22C5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610" w:type="dxa"/>
            <w:gridSpan w:val="90"/>
            <w:vMerge w:val="restart"/>
            <w:vAlign w:val="center"/>
          </w:tcPr>
          <w:p w14:paraId="60539153" w14:textId="77777777" w:rsidR="00681CA0" w:rsidRPr="004D22C5" w:rsidRDefault="001F678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 значение т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ка лампы, А</w:t>
            </w:r>
          </w:p>
        </w:tc>
        <w:tc>
          <w:tcPr>
            <w:tcW w:w="284" w:type="dxa"/>
            <w:gridSpan w:val="3"/>
            <w:vMerge/>
          </w:tcPr>
          <w:p w14:paraId="00FB0E99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1BF14F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51604BDD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445" w:type="dxa"/>
            <w:gridSpan w:val="10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64B39E5" w14:textId="77777777" w:rsidR="00681CA0" w:rsidRPr="004D22C5" w:rsidRDefault="00681CA0" w:rsidP="002219FA">
            <w:pPr>
              <w:spacing w:after="0" w:line="240" w:lineRule="auto"/>
              <w:ind w:left="-76" w:right="-109"/>
              <w:jc w:val="center"/>
              <w:rPr>
                <w:rFonts w:ascii="Arial" w:hAnsi="Arial" w:cs="Arial"/>
              </w:rPr>
            </w:pPr>
          </w:p>
        </w:tc>
        <w:tc>
          <w:tcPr>
            <w:tcW w:w="860" w:type="dxa"/>
            <w:gridSpan w:val="14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EF8F38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6" w:type="dxa"/>
            <w:gridSpan w:val="16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FA2C307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0" w:type="dxa"/>
            <w:gridSpan w:val="170"/>
            <w:tcBorders>
              <w:top w:val="nil"/>
              <w:bottom w:val="double" w:sz="4" w:space="0" w:color="auto"/>
            </w:tcBorders>
            <w:vAlign w:val="center"/>
          </w:tcPr>
          <w:p w14:paraId="5220C69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Расчетное</w:t>
            </w:r>
            <w:r w:rsidR="004D4B24" w:rsidRPr="004D22C5">
              <w:rPr>
                <w:rFonts w:ascii="Arial" w:hAnsi="Arial" w:cs="Arial"/>
                <w:lang w:val="sr-Cyrl-CS"/>
              </w:rPr>
              <w:t xml:space="preserve"> </w:t>
            </w:r>
            <w:r w:rsidR="004D4B24" w:rsidRPr="004D22C5">
              <w:rPr>
                <w:rFonts w:ascii="Arial" w:hAnsi="Arial" w:cs="Arial"/>
              </w:rPr>
              <w:t>значение</w:t>
            </w:r>
          </w:p>
        </w:tc>
        <w:tc>
          <w:tcPr>
            <w:tcW w:w="1288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4E6FBA84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92" w:type="dxa"/>
            <w:gridSpan w:val="203"/>
            <w:tcBorders>
              <w:top w:val="nil"/>
              <w:bottom w:val="double" w:sz="4" w:space="0" w:color="auto"/>
            </w:tcBorders>
            <w:vAlign w:val="center"/>
          </w:tcPr>
          <w:p w14:paraId="2F53391D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610" w:type="dxa"/>
            <w:gridSpan w:val="90"/>
            <w:vMerge/>
            <w:tcBorders>
              <w:bottom w:val="double" w:sz="4" w:space="0" w:color="auto"/>
            </w:tcBorders>
            <w:vAlign w:val="center"/>
          </w:tcPr>
          <w:p w14:paraId="26C2DB3D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1C617480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4465987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7A93FFA0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5" w:type="dxa"/>
            <w:gridSpan w:val="101"/>
            <w:tcBorders>
              <w:top w:val="double" w:sz="4" w:space="0" w:color="auto"/>
              <w:bottom w:val="nil"/>
            </w:tcBorders>
            <w:vAlign w:val="center"/>
          </w:tcPr>
          <w:p w14:paraId="1AC28A4C" w14:textId="77777777" w:rsidR="00681CA0" w:rsidRPr="004D22C5" w:rsidRDefault="009C1A69" w:rsidP="002219FA">
            <w:pPr>
              <w:spacing w:after="0" w:line="240" w:lineRule="auto"/>
              <w:ind w:left="-76" w:right="-109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860" w:type="dxa"/>
            <w:gridSpan w:val="146"/>
            <w:tcBorders>
              <w:top w:val="double" w:sz="4" w:space="0" w:color="auto"/>
              <w:bottom w:val="nil"/>
            </w:tcBorders>
            <w:vAlign w:val="center"/>
          </w:tcPr>
          <w:p w14:paraId="3440521D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576" w:type="dxa"/>
            <w:gridSpan w:val="160"/>
            <w:tcBorders>
              <w:top w:val="double" w:sz="4" w:space="0" w:color="auto"/>
              <w:bottom w:val="nil"/>
            </w:tcBorders>
            <w:vAlign w:val="center"/>
          </w:tcPr>
          <w:p w14:paraId="229AE779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0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2BAEC4A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88" w:type="dxa"/>
            <w:gridSpan w:val="160"/>
            <w:tcBorders>
              <w:top w:val="double" w:sz="4" w:space="0" w:color="auto"/>
              <w:bottom w:val="nil"/>
            </w:tcBorders>
            <w:vAlign w:val="center"/>
          </w:tcPr>
          <w:p w14:paraId="6ABA2CC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92" w:type="dxa"/>
            <w:gridSpan w:val="203"/>
            <w:tcBorders>
              <w:top w:val="double" w:sz="4" w:space="0" w:color="auto"/>
              <w:bottom w:val="nil"/>
            </w:tcBorders>
            <w:vAlign w:val="center"/>
          </w:tcPr>
          <w:p w14:paraId="0353C0E8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610" w:type="dxa"/>
            <w:gridSpan w:val="90"/>
            <w:tcBorders>
              <w:top w:val="double" w:sz="4" w:space="0" w:color="auto"/>
              <w:bottom w:val="nil"/>
            </w:tcBorders>
            <w:vAlign w:val="center"/>
          </w:tcPr>
          <w:p w14:paraId="3F1C412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39FB2EFC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D433CDA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49E58408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5" w:type="dxa"/>
            <w:gridSpan w:val="101"/>
            <w:vAlign w:val="center"/>
          </w:tcPr>
          <w:p w14:paraId="050707A5" w14:textId="77777777" w:rsidR="00681CA0" w:rsidRPr="004D22C5" w:rsidRDefault="009C1A69" w:rsidP="002219FA">
            <w:pPr>
              <w:spacing w:after="0" w:line="240" w:lineRule="auto"/>
              <w:ind w:left="-76" w:right="-109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860" w:type="dxa"/>
            <w:gridSpan w:val="146"/>
            <w:vAlign w:val="center"/>
          </w:tcPr>
          <w:p w14:paraId="79BCE528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576" w:type="dxa"/>
            <w:gridSpan w:val="160"/>
            <w:vAlign w:val="center"/>
          </w:tcPr>
          <w:p w14:paraId="5EB033C7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430" w:type="dxa"/>
            <w:gridSpan w:val="170"/>
            <w:vAlign w:val="center"/>
          </w:tcPr>
          <w:p w14:paraId="28BF4A1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288" w:type="dxa"/>
            <w:gridSpan w:val="160"/>
            <w:vAlign w:val="center"/>
          </w:tcPr>
          <w:p w14:paraId="4D89097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292" w:type="dxa"/>
            <w:gridSpan w:val="203"/>
            <w:vAlign w:val="center"/>
          </w:tcPr>
          <w:p w14:paraId="1D3C5F1D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610" w:type="dxa"/>
            <w:gridSpan w:val="90"/>
            <w:vAlign w:val="center"/>
          </w:tcPr>
          <w:p w14:paraId="3019A95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3812A5E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5FDF0DB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478255D4" w14:textId="77777777" w:rsidR="00681CA0" w:rsidRPr="004D22C5" w:rsidRDefault="00681CA0" w:rsidP="002219FA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5" w:type="dxa"/>
            <w:gridSpan w:val="101"/>
            <w:tcBorders>
              <w:bottom w:val="single" w:sz="4" w:space="0" w:color="auto"/>
            </w:tcBorders>
            <w:vAlign w:val="center"/>
          </w:tcPr>
          <w:p w14:paraId="6E238FBD" w14:textId="77777777" w:rsidR="00681CA0" w:rsidRPr="004D22C5" w:rsidRDefault="009C1A69" w:rsidP="002219FA">
            <w:pPr>
              <w:spacing w:after="0" w:line="240" w:lineRule="auto"/>
              <w:ind w:left="-76" w:right="-109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B</w:t>
            </w:r>
            <w:r w:rsidR="00681CA0" w:rsidRPr="004D22C5">
              <w:rPr>
                <w:rFonts w:ascii="Arial" w:hAnsi="Arial" w:cs="Arial"/>
              </w:rPr>
              <w:t>.2</w:t>
            </w:r>
          </w:p>
        </w:tc>
        <w:tc>
          <w:tcPr>
            <w:tcW w:w="860" w:type="dxa"/>
            <w:gridSpan w:val="146"/>
            <w:tcBorders>
              <w:bottom w:val="single" w:sz="4" w:space="0" w:color="auto"/>
            </w:tcBorders>
            <w:vAlign w:val="center"/>
          </w:tcPr>
          <w:p w14:paraId="654E2AD0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576" w:type="dxa"/>
            <w:gridSpan w:val="160"/>
            <w:tcBorders>
              <w:bottom w:val="single" w:sz="4" w:space="0" w:color="auto"/>
            </w:tcBorders>
            <w:vAlign w:val="center"/>
          </w:tcPr>
          <w:p w14:paraId="02CD4FC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63**</w:t>
            </w:r>
          </w:p>
        </w:tc>
        <w:tc>
          <w:tcPr>
            <w:tcW w:w="1430" w:type="dxa"/>
            <w:gridSpan w:val="170"/>
            <w:tcBorders>
              <w:bottom w:val="single" w:sz="4" w:space="0" w:color="auto"/>
            </w:tcBorders>
            <w:vAlign w:val="center"/>
          </w:tcPr>
          <w:p w14:paraId="197AFD9C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78</w:t>
            </w:r>
          </w:p>
        </w:tc>
        <w:tc>
          <w:tcPr>
            <w:tcW w:w="1288" w:type="dxa"/>
            <w:gridSpan w:val="160"/>
            <w:tcBorders>
              <w:bottom w:val="single" w:sz="4" w:space="0" w:color="auto"/>
            </w:tcBorders>
            <w:vAlign w:val="center"/>
          </w:tcPr>
          <w:p w14:paraId="1E5FFB81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70</w:t>
            </w:r>
          </w:p>
        </w:tc>
        <w:tc>
          <w:tcPr>
            <w:tcW w:w="1292" w:type="dxa"/>
            <w:gridSpan w:val="203"/>
            <w:tcBorders>
              <w:bottom w:val="single" w:sz="4" w:space="0" w:color="auto"/>
            </w:tcBorders>
            <w:vAlign w:val="center"/>
          </w:tcPr>
          <w:p w14:paraId="63404653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86</w:t>
            </w:r>
          </w:p>
        </w:tc>
        <w:tc>
          <w:tcPr>
            <w:tcW w:w="1610" w:type="dxa"/>
            <w:gridSpan w:val="90"/>
            <w:tcBorders>
              <w:bottom w:val="single" w:sz="4" w:space="0" w:color="auto"/>
            </w:tcBorders>
            <w:vAlign w:val="center"/>
          </w:tcPr>
          <w:p w14:paraId="33D6BC6A" w14:textId="77777777" w:rsidR="00681CA0" w:rsidRPr="004D22C5" w:rsidRDefault="00681CA0" w:rsidP="002219F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0,800</w:t>
            </w:r>
          </w:p>
        </w:tc>
        <w:tc>
          <w:tcPr>
            <w:tcW w:w="284" w:type="dxa"/>
            <w:gridSpan w:val="3"/>
            <w:vMerge/>
          </w:tcPr>
          <w:p w14:paraId="5006F550" w14:textId="77777777" w:rsidR="00681CA0" w:rsidRPr="00F33284" w:rsidRDefault="00681CA0" w:rsidP="002219FA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A09C13E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right w:val="nil"/>
            </w:tcBorders>
          </w:tcPr>
          <w:p w14:paraId="6A0DBF86" w14:textId="77777777" w:rsidR="00681CA0" w:rsidRPr="009C099C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  <w:tcBorders>
              <w:left w:val="nil"/>
              <w:right w:val="nil"/>
            </w:tcBorders>
          </w:tcPr>
          <w:p w14:paraId="2C7959D6" w14:textId="77777777" w:rsidR="00681CA0" w:rsidRDefault="00681CA0" w:rsidP="0045011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46783EA2" w14:textId="77777777" w:rsidR="00681CA0" w:rsidRDefault="00681CA0" w:rsidP="00450113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Координаты цветности*</w:t>
            </w:r>
          </w:p>
          <w:p w14:paraId="0E07A92B" w14:textId="77777777" w:rsidR="00681CA0" w:rsidRPr="00F33284" w:rsidRDefault="00681CA0" w:rsidP="0045011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56F181B4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5A3E4A1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33471BC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4A005F61" w14:textId="77777777" w:rsidR="00681CA0" w:rsidRPr="009C099C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C099C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0B57E2C9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F748081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3B86C363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vMerge w:val="restart"/>
            <w:vAlign w:val="center"/>
          </w:tcPr>
          <w:p w14:paraId="3C029112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697" w:type="dxa"/>
            <w:gridSpan w:val="302"/>
            <w:vMerge w:val="restart"/>
            <w:vAlign w:val="center"/>
          </w:tcPr>
          <w:p w14:paraId="49842CCA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Испытательное напр</w:t>
            </w:r>
            <w:r w:rsidRPr="00F33284">
              <w:rPr>
                <w:rFonts w:ascii="Arial" w:hAnsi="Arial" w:cs="Arial"/>
              </w:rPr>
              <w:t>я</w:t>
            </w:r>
            <w:r w:rsidRPr="00F33284">
              <w:rPr>
                <w:rFonts w:ascii="Arial" w:hAnsi="Arial" w:cs="Arial"/>
              </w:rPr>
              <w:t>жение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</w:t>
            </w:r>
          </w:p>
        </w:tc>
        <w:tc>
          <w:tcPr>
            <w:tcW w:w="4757" w:type="dxa"/>
            <w:gridSpan w:val="527"/>
            <w:vAlign w:val="center"/>
          </w:tcPr>
          <w:p w14:paraId="6EB725A2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032BB968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031F56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7372B7C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vMerge/>
            <w:tcBorders>
              <w:bottom w:val="double" w:sz="4" w:space="0" w:color="auto"/>
            </w:tcBorders>
            <w:vAlign w:val="center"/>
          </w:tcPr>
          <w:p w14:paraId="1300E86C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  <w:gridSpan w:val="302"/>
            <w:vMerge/>
            <w:tcBorders>
              <w:bottom w:val="double" w:sz="4" w:space="0" w:color="auto"/>
            </w:tcBorders>
            <w:vAlign w:val="center"/>
          </w:tcPr>
          <w:p w14:paraId="24E1216C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333"/>
            <w:tcBorders>
              <w:bottom w:val="double" w:sz="4" w:space="0" w:color="auto"/>
            </w:tcBorders>
            <w:vAlign w:val="center"/>
          </w:tcPr>
          <w:p w14:paraId="6BCBE9D3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 </w:t>
            </w:r>
          </w:p>
        </w:tc>
        <w:tc>
          <w:tcPr>
            <w:tcW w:w="2047" w:type="dxa"/>
            <w:gridSpan w:val="194"/>
            <w:tcBorders>
              <w:bottom w:val="double" w:sz="4" w:space="0" w:color="auto"/>
            </w:tcBorders>
            <w:vAlign w:val="center"/>
          </w:tcPr>
          <w:p w14:paraId="08D6295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1AFC6817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86132B8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77A028F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047" w:type="dxa"/>
            <w:gridSpan w:val="201"/>
            <w:tcBorders>
              <w:top w:val="double" w:sz="4" w:space="0" w:color="auto"/>
            </w:tcBorders>
            <w:vAlign w:val="center"/>
          </w:tcPr>
          <w:p w14:paraId="56515111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2697" w:type="dxa"/>
            <w:gridSpan w:val="302"/>
            <w:tcBorders>
              <w:top w:val="double" w:sz="4" w:space="0" w:color="auto"/>
            </w:tcBorders>
            <w:vAlign w:val="center"/>
          </w:tcPr>
          <w:p w14:paraId="089FED65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3,6</w:t>
            </w:r>
          </w:p>
        </w:tc>
        <w:tc>
          <w:tcPr>
            <w:tcW w:w="2710" w:type="dxa"/>
            <w:gridSpan w:val="333"/>
            <w:tcBorders>
              <w:top w:val="double" w:sz="4" w:space="0" w:color="auto"/>
            </w:tcBorders>
            <w:vAlign w:val="center"/>
          </w:tcPr>
          <w:p w14:paraId="7A62E499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3,2</w:t>
            </w:r>
          </w:p>
        </w:tc>
        <w:tc>
          <w:tcPr>
            <w:tcW w:w="2047" w:type="dxa"/>
            <w:gridSpan w:val="194"/>
            <w:tcBorders>
              <w:top w:val="double" w:sz="4" w:space="0" w:color="auto"/>
            </w:tcBorders>
            <w:vAlign w:val="center"/>
          </w:tcPr>
          <w:p w14:paraId="3EE8C887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2,8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361C222" w14:textId="77777777" w:rsidR="00681CA0" w:rsidRPr="00F33284" w:rsidRDefault="00681CA0" w:rsidP="004501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552015C2" w14:textId="77777777" w:rsidTr="005E325D">
        <w:trPr>
          <w:cantSplit/>
          <w:trHeight w:val="2609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23E3A8AB" w14:textId="77777777" w:rsidR="00681CA0" w:rsidRPr="00F33284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</w:p>
          <w:p w14:paraId="6FCA6A35" w14:textId="77777777" w:rsidR="00681CA0" w:rsidRDefault="004D4B24" w:rsidP="00C91429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</w:t>
            </w:r>
            <w:r w:rsidR="00681CA0" w:rsidRPr="00450113">
              <w:rPr>
                <w:rFonts w:ascii="Arial" w:hAnsi="Arial" w:cs="Arial"/>
                <w:sz w:val="20"/>
              </w:rPr>
              <w:t>* В стадии рассмотрения</w:t>
            </w:r>
          </w:p>
          <w:p w14:paraId="43595509" w14:textId="77777777" w:rsidR="00681CA0" w:rsidRPr="00F33284" w:rsidRDefault="004D4B24" w:rsidP="00C91429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81CA0" w:rsidRPr="009C099C">
              <w:rPr>
                <w:rFonts w:ascii="Arial" w:hAnsi="Arial" w:cs="Arial"/>
                <w:sz w:val="20"/>
                <w:szCs w:val="20"/>
              </w:rPr>
              <w:t>*</w:t>
            </w:r>
            <w:r w:rsidR="00681CA0">
              <w:rPr>
                <w:rFonts w:ascii="Arial" w:hAnsi="Arial" w:cs="Arial"/>
                <w:sz w:val="20"/>
                <w:szCs w:val="20"/>
              </w:rPr>
              <w:t>*</w:t>
            </w:r>
            <w:r w:rsidR="00681CA0" w:rsidRPr="009C099C">
              <w:rPr>
                <w:rFonts w:ascii="Arial" w:hAnsi="Arial" w:cs="Arial"/>
                <w:sz w:val="20"/>
                <w:szCs w:val="20"/>
              </w:rPr>
              <w:t xml:space="preserve"> Включает около 7 Вт для дополнительного подогрева катодов при 3,6 В на каждом катоде.</w:t>
            </w:r>
          </w:p>
        </w:tc>
      </w:tr>
      <w:tr w:rsidR="00681CA0" w:rsidRPr="00F33284" w14:paraId="61CE1C73" w14:textId="77777777" w:rsidTr="005E325D">
        <w:trPr>
          <w:cantSplit/>
        </w:trPr>
        <w:tc>
          <w:tcPr>
            <w:tcW w:w="10177" w:type="dxa"/>
            <w:gridSpan w:val="1051"/>
          </w:tcPr>
          <w:p w14:paraId="4AEF8500" w14:textId="77777777" w:rsidR="00681CA0" w:rsidRPr="00F33284" w:rsidRDefault="006264B7" w:rsidP="0045011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5960-1</w:t>
            </w:r>
          </w:p>
        </w:tc>
      </w:tr>
      <w:tr w:rsidR="00681CA0" w:rsidRPr="00F33284" w14:paraId="391F5403" w14:textId="77777777" w:rsidTr="005E325D">
        <w:tc>
          <w:tcPr>
            <w:tcW w:w="1659" w:type="dxa"/>
            <w:gridSpan w:val="82"/>
          </w:tcPr>
          <w:p w14:paraId="3B26649C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37" w:type="dxa"/>
            <w:gridSpan w:val="843"/>
          </w:tcPr>
          <w:p w14:paraId="4AEE7FAD" w14:textId="77777777" w:rsidR="00681CA0" w:rsidRPr="004D22C5" w:rsidRDefault="00681CA0" w:rsidP="004F686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AA4E2DE" w14:textId="77777777" w:rsidR="00681CA0" w:rsidRPr="004D22C5" w:rsidRDefault="00681CA0" w:rsidP="004F686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81" w:type="dxa"/>
            <w:gridSpan w:val="126"/>
            <w:vAlign w:val="center"/>
          </w:tcPr>
          <w:p w14:paraId="62A04260" w14:textId="77777777" w:rsidR="00681CA0" w:rsidRPr="004D22C5" w:rsidRDefault="00FA62C7" w:rsidP="009C099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2</w:t>
            </w:r>
          </w:p>
        </w:tc>
      </w:tr>
      <w:tr w:rsidR="00681CA0" w:rsidRPr="00F33284" w14:paraId="0DD058CF" w14:textId="77777777" w:rsidTr="005E325D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01E6C997" w14:textId="77777777" w:rsidR="00681CA0" w:rsidRPr="004D22C5" w:rsidRDefault="00681CA0" w:rsidP="009C099C">
            <w:pPr>
              <w:spacing w:after="120" w:line="240" w:lineRule="auto"/>
              <w:jc w:val="right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МСОЛ: </w:t>
            </w:r>
            <w:r w:rsidRPr="004D22C5">
              <w:rPr>
                <w:rFonts w:ascii="Arial" w:hAnsi="Arial" w:cs="Arial"/>
                <w:lang w:val="de-DE"/>
              </w:rPr>
              <w:t>FD</w:t>
            </w:r>
            <w:r w:rsidRPr="004D22C5">
              <w:rPr>
                <w:rFonts w:ascii="Arial" w:hAnsi="Arial" w:cs="Arial"/>
              </w:rPr>
              <w:t>-60-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de-DE"/>
              </w:rPr>
              <w:t>R</w:t>
            </w:r>
            <w:r w:rsidRPr="004D22C5">
              <w:rPr>
                <w:rFonts w:ascii="Arial" w:hAnsi="Arial" w:cs="Arial"/>
              </w:rPr>
              <w:t>17</w:t>
            </w:r>
            <w:r w:rsidRPr="004D22C5">
              <w:rPr>
                <w:rFonts w:ascii="Arial" w:hAnsi="Arial" w:cs="Arial"/>
                <w:lang w:val="de-DE"/>
              </w:rPr>
              <w:t>d</w:t>
            </w:r>
            <w:r w:rsidRPr="004D22C5">
              <w:rPr>
                <w:rFonts w:ascii="Arial" w:hAnsi="Arial" w:cs="Arial"/>
              </w:rPr>
              <w:t>-38/1200</w:t>
            </w:r>
          </w:p>
        </w:tc>
      </w:tr>
      <w:tr w:rsidR="00681CA0" w:rsidRPr="00F33284" w14:paraId="188988F2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0CEBC476" w14:textId="77777777" w:rsidR="00681CA0" w:rsidRPr="004D22C5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4BDCA361" w14:textId="77777777" w:rsidR="00681CA0" w:rsidRPr="004D22C5" w:rsidRDefault="00681CA0" w:rsidP="004F686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4D22C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A74A923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EFD1B6E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6F576E99" w14:textId="77777777" w:rsidR="00681CA0" w:rsidRPr="004D22C5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8" w:type="dxa"/>
            <w:gridSpan w:val="82"/>
            <w:tcBorders>
              <w:bottom w:val="double" w:sz="4" w:space="0" w:color="auto"/>
            </w:tcBorders>
            <w:vAlign w:val="center"/>
          </w:tcPr>
          <w:p w14:paraId="083AD6C0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1538" w:type="dxa"/>
            <w:gridSpan w:val="210"/>
            <w:tcBorders>
              <w:bottom w:val="double" w:sz="4" w:space="0" w:color="auto"/>
            </w:tcBorders>
            <w:vAlign w:val="center"/>
          </w:tcPr>
          <w:p w14:paraId="544D3E4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</w:t>
            </w:r>
            <w:r w:rsidRPr="004D22C5">
              <w:rPr>
                <w:rFonts w:ascii="Arial" w:hAnsi="Arial" w:cs="Arial"/>
              </w:rPr>
              <w:t>ь</w:t>
            </w:r>
            <w:r w:rsidRPr="004D22C5">
              <w:rPr>
                <w:rFonts w:ascii="Arial" w:hAnsi="Arial" w:cs="Arial"/>
              </w:rPr>
              <w:t>ная мо</w:t>
            </w:r>
            <w:r w:rsidRPr="004D22C5">
              <w:rPr>
                <w:rFonts w:ascii="Arial" w:hAnsi="Arial" w:cs="Arial"/>
              </w:rPr>
              <w:t>щ</w:t>
            </w:r>
            <w:r w:rsidRPr="004D22C5">
              <w:rPr>
                <w:rFonts w:ascii="Arial" w:hAnsi="Arial" w:cs="Arial"/>
              </w:rPr>
              <w:t>ность, Вт</w:t>
            </w:r>
          </w:p>
        </w:tc>
        <w:tc>
          <w:tcPr>
            <w:tcW w:w="1756" w:type="dxa"/>
            <w:gridSpan w:val="199"/>
            <w:tcBorders>
              <w:bottom w:val="double" w:sz="4" w:space="0" w:color="auto"/>
            </w:tcBorders>
            <w:vAlign w:val="center"/>
          </w:tcPr>
          <w:p w14:paraId="325AB196" w14:textId="77777777" w:rsidR="00681CA0" w:rsidRPr="004D22C5" w:rsidRDefault="001F678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напряжения</w:t>
            </w:r>
            <w:r w:rsidR="00681CA0" w:rsidRPr="004D22C5">
              <w:rPr>
                <w:rFonts w:ascii="Arial" w:hAnsi="Arial" w:cs="Arial"/>
              </w:rPr>
              <w:t>, В</w:t>
            </w:r>
          </w:p>
        </w:tc>
        <w:tc>
          <w:tcPr>
            <w:tcW w:w="1432" w:type="dxa"/>
            <w:gridSpan w:val="185"/>
            <w:tcBorders>
              <w:bottom w:val="double" w:sz="4" w:space="0" w:color="auto"/>
            </w:tcBorders>
            <w:vAlign w:val="center"/>
          </w:tcPr>
          <w:p w14:paraId="5C5B9D22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кали</w:t>
            </w:r>
            <w:r w:rsidRPr="004D22C5">
              <w:rPr>
                <w:rFonts w:ascii="Arial" w:hAnsi="Arial" w:cs="Arial"/>
              </w:rPr>
              <w:t>б</w:t>
            </w:r>
            <w:r w:rsidRPr="004D22C5">
              <w:rPr>
                <w:rFonts w:ascii="Arial" w:hAnsi="Arial" w:cs="Arial"/>
              </w:rPr>
              <w:t>ровки, А</w:t>
            </w:r>
          </w:p>
        </w:tc>
        <w:tc>
          <w:tcPr>
            <w:tcW w:w="1720" w:type="dxa"/>
            <w:gridSpan w:val="247"/>
            <w:tcBorders>
              <w:bottom w:val="double" w:sz="4" w:space="0" w:color="auto"/>
            </w:tcBorders>
            <w:vAlign w:val="center"/>
          </w:tcPr>
          <w:p w14:paraId="41A812CB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47" w:type="dxa"/>
            <w:gridSpan w:val="107"/>
            <w:tcBorders>
              <w:bottom w:val="double" w:sz="4" w:space="0" w:color="auto"/>
            </w:tcBorders>
            <w:vAlign w:val="center"/>
          </w:tcPr>
          <w:p w14:paraId="67E5CFBC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765F3EE7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1877E5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0F121A03" w14:textId="77777777" w:rsidR="00681CA0" w:rsidRPr="004D22C5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8" w:type="dxa"/>
            <w:gridSpan w:val="82"/>
            <w:tcBorders>
              <w:top w:val="double" w:sz="4" w:space="0" w:color="auto"/>
              <w:bottom w:val="nil"/>
            </w:tcBorders>
          </w:tcPr>
          <w:p w14:paraId="447CB0C4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538" w:type="dxa"/>
            <w:gridSpan w:val="210"/>
            <w:tcBorders>
              <w:top w:val="double" w:sz="4" w:space="0" w:color="auto"/>
              <w:bottom w:val="nil"/>
            </w:tcBorders>
          </w:tcPr>
          <w:p w14:paraId="7E963A92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756" w:type="dxa"/>
            <w:gridSpan w:val="199"/>
            <w:tcBorders>
              <w:top w:val="double" w:sz="4" w:space="0" w:color="auto"/>
              <w:bottom w:val="nil"/>
            </w:tcBorders>
          </w:tcPr>
          <w:p w14:paraId="6451FE67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2" w:type="dxa"/>
            <w:gridSpan w:val="185"/>
            <w:tcBorders>
              <w:top w:val="double" w:sz="4" w:space="0" w:color="auto"/>
              <w:bottom w:val="nil"/>
            </w:tcBorders>
          </w:tcPr>
          <w:p w14:paraId="3899AFED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720" w:type="dxa"/>
            <w:gridSpan w:val="247"/>
            <w:tcBorders>
              <w:top w:val="double" w:sz="4" w:space="0" w:color="auto"/>
              <w:bottom w:val="nil"/>
            </w:tcBorders>
          </w:tcPr>
          <w:p w14:paraId="7AFEF042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747" w:type="dxa"/>
            <w:gridSpan w:val="107"/>
            <w:tcBorders>
              <w:top w:val="double" w:sz="4" w:space="0" w:color="auto"/>
              <w:bottom w:val="nil"/>
            </w:tcBorders>
          </w:tcPr>
          <w:p w14:paraId="21541A07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3277305F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B8FE7C1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66066A34" w14:textId="77777777" w:rsidR="00681CA0" w:rsidRPr="004D22C5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8" w:type="dxa"/>
            <w:gridSpan w:val="82"/>
          </w:tcPr>
          <w:p w14:paraId="1F25393D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38" w:type="dxa"/>
            <w:gridSpan w:val="210"/>
          </w:tcPr>
          <w:p w14:paraId="7211A5A9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756" w:type="dxa"/>
            <w:gridSpan w:val="199"/>
          </w:tcPr>
          <w:p w14:paraId="2A0D2FB2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230</w:t>
            </w:r>
          </w:p>
        </w:tc>
        <w:tc>
          <w:tcPr>
            <w:tcW w:w="1432" w:type="dxa"/>
            <w:gridSpan w:val="185"/>
          </w:tcPr>
          <w:p w14:paraId="56EB7756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0,800</w:t>
            </w:r>
          </w:p>
        </w:tc>
        <w:tc>
          <w:tcPr>
            <w:tcW w:w="1720" w:type="dxa"/>
            <w:gridSpan w:val="247"/>
          </w:tcPr>
          <w:p w14:paraId="224DF683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244</w:t>
            </w:r>
          </w:p>
        </w:tc>
        <w:tc>
          <w:tcPr>
            <w:tcW w:w="1747" w:type="dxa"/>
            <w:gridSpan w:val="107"/>
          </w:tcPr>
          <w:p w14:paraId="23F6B205" w14:textId="77777777" w:rsidR="00681CA0" w:rsidRPr="004D22C5" w:rsidRDefault="00681CA0" w:rsidP="004F42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A1826A8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49C8F69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ABAA017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168793A" w14:textId="77777777" w:rsidTr="004068EE">
        <w:trPr>
          <w:cantSplit/>
          <w:trHeight w:val="45"/>
        </w:trPr>
        <w:tc>
          <w:tcPr>
            <w:tcW w:w="392" w:type="dxa"/>
            <w:gridSpan w:val="18"/>
            <w:vMerge w:val="restart"/>
            <w:tcBorders>
              <w:top w:val="nil"/>
              <w:bottom w:val="nil"/>
            </w:tcBorders>
          </w:tcPr>
          <w:p w14:paraId="65368F20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</w:tcPr>
          <w:p w14:paraId="791DB29C" w14:textId="77777777" w:rsidR="00681CA0" w:rsidRPr="00F33284" w:rsidRDefault="00681CA0" w:rsidP="009C099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Информация для расч</w:t>
            </w:r>
            <w:r>
              <w:rPr>
                <w:rFonts w:ascii="Arial" w:hAnsi="Arial" w:cs="Arial"/>
                <w:b/>
              </w:rPr>
              <w:t>е</w:t>
            </w:r>
            <w:r w:rsidRPr="00F33284">
              <w:rPr>
                <w:rFonts w:ascii="Arial" w:hAnsi="Arial" w:cs="Arial"/>
                <w:b/>
              </w:rPr>
              <w:t>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035A11C6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E6516DD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0FFF6490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465" w:type="dxa"/>
            <w:gridSpan w:val="839"/>
            <w:tcBorders>
              <w:top w:val="nil"/>
            </w:tcBorders>
          </w:tcPr>
          <w:p w14:paraId="53C1AE85" w14:textId="77777777" w:rsidR="00681CA0" w:rsidRPr="00F33284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Гц</w:t>
            </w:r>
          </w:p>
        </w:tc>
        <w:tc>
          <w:tcPr>
            <w:tcW w:w="1003" w:type="dxa"/>
            <w:gridSpan w:val="158"/>
            <w:tcBorders>
              <w:top w:val="nil"/>
            </w:tcBorders>
          </w:tcPr>
          <w:p w14:paraId="485105B9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033" w:type="dxa"/>
            <w:gridSpan w:val="33"/>
            <w:tcBorders>
              <w:top w:val="nil"/>
            </w:tcBorders>
          </w:tcPr>
          <w:p w14:paraId="67556924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2AF693C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4BE763B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772ADD9F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602" w:type="dxa"/>
            <w:gridSpan w:val="491"/>
            <w:vMerge w:val="restart"/>
            <w:tcBorders>
              <w:top w:val="nil"/>
            </w:tcBorders>
            <w:vAlign w:val="center"/>
          </w:tcPr>
          <w:p w14:paraId="42850596" w14:textId="77777777" w:rsidR="00681CA0" w:rsidRPr="004D22C5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предварительного подогрева катода, В</w:t>
            </w:r>
          </w:p>
        </w:tc>
        <w:tc>
          <w:tcPr>
            <w:tcW w:w="2863" w:type="dxa"/>
            <w:gridSpan w:val="348"/>
            <w:tcBorders>
              <w:top w:val="nil"/>
            </w:tcBorders>
            <w:vAlign w:val="center"/>
          </w:tcPr>
          <w:p w14:paraId="043429D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  <w:vAlign w:val="center"/>
          </w:tcPr>
          <w:p w14:paraId="603577CA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  <w:tcBorders>
              <w:top w:val="nil"/>
            </w:tcBorders>
            <w:vAlign w:val="center"/>
          </w:tcPr>
          <w:p w14:paraId="7E416F0C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F4E2A6D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8696E3E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79CA9F14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602" w:type="dxa"/>
            <w:gridSpan w:val="491"/>
            <w:vMerge/>
          </w:tcPr>
          <w:p w14:paraId="6D45C6D0" w14:textId="77777777" w:rsidR="00681CA0" w:rsidRPr="004D22C5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3" w:type="dxa"/>
            <w:gridSpan w:val="348"/>
            <w:tcBorders>
              <w:top w:val="nil"/>
            </w:tcBorders>
            <w:vAlign w:val="center"/>
          </w:tcPr>
          <w:p w14:paraId="28E8FFD7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  <w:vAlign w:val="center"/>
          </w:tcPr>
          <w:p w14:paraId="0DABB2B3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  <w:tcBorders>
              <w:top w:val="nil"/>
            </w:tcBorders>
            <w:vAlign w:val="center"/>
          </w:tcPr>
          <w:p w14:paraId="0EF33D78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489E02A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70A9DB1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5FB72932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602" w:type="dxa"/>
            <w:gridSpan w:val="491"/>
            <w:vMerge w:val="restart"/>
            <w:tcBorders>
              <w:top w:val="nil"/>
            </w:tcBorders>
            <w:vAlign w:val="center"/>
          </w:tcPr>
          <w:p w14:paraId="10B459DB" w14:textId="77777777" w:rsidR="00681CA0" w:rsidRPr="004D22C5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63" w:type="dxa"/>
            <w:gridSpan w:val="348"/>
            <w:tcBorders>
              <w:top w:val="nil"/>
            </w:tcBorders>
            <w:vAlign w:val="center"/>
          </w:tcPr>
          <w:p w14:paraId="71E7CF3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  <w:vAlign w:val="center"/>
          </w:tcPr>
          <w:p w14:paraId="65066F90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  <w:tcBorders>
              <w:top w:val="nil"/>
            </w:tcBorders>
            <w:vAlign w:val="center"/>
          </w:tcPr>
          <w:p w14:paraId="42F2D2D6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88F2851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58AC72A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5D50694A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602" w:type="dxa"/>
            <w:gridSpan w:val="491"/>
            <w:vMerge/>
          </w:tcPr>
          <w:p w14:paraId="70E41B7D" w14:textId="77777777" w:rsidR="00681CA0" w:rsidRPr="004D22C5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63" w:type="dxa"/>
            <w:gridSpan w:val="348"/>
            <w:tcBorders>
              <w:top w:val="nil"/>
            </w:tcBorders>
            <w:vAlign w:val="center"/>
          </w:tcPr>
          <w:p w14:paraId="79FF81EB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  <w:vAlign w:val="center"/>
          </w:tcPr>
          <w:p w14:paraId="5A2809C8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  <w:tcBorders>
              <w:top w:val="nil"/>
            </w:tcBorders>
            <w:vAlign w:val="center"/>
          </w:tcPr>
          <w:p w14:paraId="4D0C2FC6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7918AE8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83569A9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48076AC7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7465" w:type="dxa"/>
            <w:gridSpan w:val="839"/>
            <w:tcBorders>
              <w:top w:val="nil"/>
            </w:tcBorders>
          </w:tcPr>
          <w:p w14:paraId="5F9829EF" w14:textId="77777777" w:rsidR="00681CA0" w:rsidRPr="004D22C5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003" w:type="dxa"/>
            <w:gridSpan w:val="158"/>
            <w:tcBorders>
              <w:top w:val="nil"/>
            </w:tcBorders>
            <w:vAlign w:val="center"/>
          </w:tcPr>
          <w:p w14:paraId="6B8DA743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  <w:tcBorders>
              <w:top w:val="nil"/>
            </w:tcBorders>
            <w:vAlign w:val="center"/>
          </w:tcPr>
          <w:p w14:paraId="3456B5B1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D8526FB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8F34334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3423699D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602" w:type="dxa"/>
            <w:gridSpan w:val="491"/>
            <w:tcBorders>
              <w:top w:val="nil"/>
            </w:tcBorders>
            <w:vAlign w:val="center"/>
          </w:tcPr>
          <w:p w14:paraId="4D977132" w14:textId="77777777" w:rsidR="00681CA0" w:rsidRPr="004D22C5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863" w:type="dxa"/>
            <w:gridSpan w:val="348"/>
            <w:tcBorders>
              <w:top w:val="nil"/>
            </w:tcBorders>
            <w:vAlign w:val="center"/>
          </w:tcPr>
          <w:p w14:paraId="45DE57B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1003" w:type="dxa"/>
            <w:gridSpan w:val="158"/>
            <w:tcBorders>
              <w:top w:val="nil"/>
            </w:tcBorders>
            <w:vAlign w:val="center"/>
          </w:tcPr>
          <w:p w14:paraId="7DD8DFEC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  <w:tcBorders>
              <w:top w:val="nil"/>
            </w:tcBorders>
            <w:vAlign w:val="center"/>
          </w:tcPr>
          <w:p w14:paraId="04136104" w14:textId="77777777" w:rsidR="00681CA0" w:rsidRPr="00F33284" w:rsidRDefault="00681CA0" w:rsidP="005F2F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67D88BA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57B5685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3765F0A4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602" w:type="dxa"/>
            <w:gridSpan w:val="491"/>
          </w:tcPr>
          <w:p w14:paraId="5CCD99BF" w14:textId="77777777" w:rsidR="00681CA0" w:rsidRPr="004D22C5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в любом вводе катода, А</w:t>
            </w:r>
          </w:p>
        </w:tc>
        <w:tc>
          <w:tcPr>
            <w:tcW w:w="2863" w:type="dxa"/>
            <w:gridSpan w:val="348"/>
            <w:vAlign w:val="center"/>
          </w:tcPr>
          <w:p w14:paraId="569009E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1003" w:type="dxa"/>
            <w:gridSpan w:val="158"/>
          </w:tcPr>
          <w:p w14:paraId="6ED7E03E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33" w:type="dxa"/>
            <w:gridSpan w:val="33"/>
          </w:tcPr>
          <w:p w14:paraId="6AC28CC1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49EA70C" w14:textId="77777777" w:rsidR="00681CA0" w:rsidRPr="00F33284" w:rsidRDefault="00681CA0" w:rsidP="004F6868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82E5327" w14:textId="77777777" w:rsidTr="005E325D">
        <w:trPr>
          <w:cantSplit/>
          <w:trHeight w:val="6684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37B2FA05" w14:textId="77777777" w:rsidR="00681CA0" w:rsidRPr="004D22C5" w:rsidRDefault="00681CA0" w:rsidP="00C91429">
            <w:pPr>
              <w:spacing w:before="120" w:after="0" w:line="360" w:lineRule="auto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  <w:sz w:val="20"/>
              </w:rPr>
              <w:t xml:space="preserve">* </w:t>
            </w:r>
            <w:r w:rsidRPr="004D22C5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2628D989" w14:textId="77777777" w:rsidTr="005E325D">
        <w:trPr>
          <w:cantSplit/>
        </w:trPr>
        <w:tc>
          <w:tcPr>
            <w:tcW w:w="10177" w:type="dxa"/>
            <w:gridSpan w:val="1051"/>
          </w:tcPr>
          <w:p w14:paraId="5438E7FE" w14:textId="77777777" w:rsidR="00681CA0" w:rsidRPr="00F33284" w:rsidRDefault="006264B7" w:rsidP="009C099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5960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F33284" w14:paraId="13F4D835" w14:textId="77777777" w:rsidTr="005E325D">
        <w:tc>
          <w:tcPr>
            <w:tcW w:w="1659" w:type="dxa"/>
            <w:gridSpan w:val="82"/>
          </w:tcPr>
          <w:p w14:paraId="082E2395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54" w:type="dxa"/>
            <w:gridSpan w:val="821"/>
          </w:tcPr>
          <w:p w14:paraId="6D17B131" w14:textId="77777777" w:rsidR="00681CA0" w:rsidRPr="004D22C5" w:rsidRDefault="00681CA0" w:rsidP="00F9331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0F58921" w14:textId="77777777" w:rsidR="00681CA0" w:rsidRPr="004D22C5" w:rsidRDefault="00681CA0" w:rsidP="00F9331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64" w:type="dxa"/>
            <w:gridSpan w:val="148"/>
            <w:vAlign w:val="center"/>
          </w:tcPr>
          <w:p w14:paraId="269A9939" w14:textId="77777777" w:rsidR="00681CA0" w:rsidRPr="004D22C5" w:rsidRDefault="00FA62C7" w:rsidP="009C099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1</w:t>
            </w:r>
          </w:p>
        </w:tc>
      </w:tr>
      <w:tr w:rsidR="00681CA0" w:rsidRPr="00F33284" w14:paraId="1876C674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3171B15" w14:textId="77777777" w:rsidR="00681CA0" w:rsidRPr="00B80BD2" w:rsidRDefault="00681CA0" w:rsidP="009C099C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FF03FC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 xml:space="preserve">: </w:t>
            </w:r>
            <w:r w:rsidRPr="00F33284">
              <w:rPr>
                <w:rFonts w:ascii="Arial" w:hAnsi="Arial" w:cs="Arial"/>
                <w:lang w:val="de-DE"/>
              </w:rPr>
              <w:t>FD</w:t>
            </w:r>
            <w:r w:rsidRPr="00B80BD2">
              <w:rPr>
                <w:rFonts w:ascii="Arial" w:hAnsi="Arial" w:cs="Arial"/>
              </w:rPr>
              <w:t>-87-</w:t>
            </w:r>
            <w:r w:rsidRPr="00F3328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/</w:t>
            </w:r>
            <w:r w:rsidRPr="00F3328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-</w:t>
            </w:r>
            <w:r w:rsidRPr="00F33284">
              <w:rPr>
                <w:rFonts w:ascii="Arial" w:hAnsi="Arial" w:cs="Arial"/>
                <w:lang w:val="de-DE"/>
              </w:rPr>
              <w:t>R</w:t>
            </w:r>
            <w:r w:rsidRPr="00B80BD2">
              <w:rPr>
                <w:rFonts w:ascii="Arial" w:hAnsi="Arial" w:cs="Arial"/>
              </w:rPr>
              <w:t>17</w:t>
            </w:r>
            <w:r w:rsidRPr="00F33284">
              <w:rPr>
                <w:rFonts w:ascii="Arial" w:hAnsi="Arial" w:cs="Arial"/>
                <w:lang w:val="de-DE"/>
              </w:rPr>
              <w:t>d</w:t>
            </w:r>
            <w:r w:rsidRPr="00B80BD2">
              <w:rPr>
                <w:rFonts w:ascii="Arial" w:hAnsi="Arial" w:cs="Arial"/>
              </w:rPr>
              <w:t xml:space="preserve">-38/1800  </w:t>
            </w:r>
          </w:p>
        </w:tc>
      </w:tr>
      <w:tr w:rsidR="00681CA0" w:rsidRPr="00F33284" w14:paraId="1E223B6B" w14:textId="77777777" w:rsidTr="004068EE">
        <w:trPr>
          <w:cantSplit/>
          <w:trHeight w:val="159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1FA8111B" w14:textId="77777777" w:rsidR="00681CA0" w:rsidRPr="00B80BD2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880" w:type="dxa"/>
            <w:gridSpan w:val="165"/>
            <w:tcBorders>
              <w:bottom w:val="double" w:sz="4" w:space="0" w:color="auto"/>
            </w:tcBorders>
            <w:vAlign w:val="center"/>
          </w:tcPr>
          <w:p w14:paraId="0DA4FECC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Вт</w:t>
            </w:r>
          </w:p>
        </w:tc>
        <w:tc>
          <w:tcPr>
            <w:tcW w:w="1434" w:type="dxa"/>
            <w:gridSpan w:val="170"/>
            <w:tcBorders>
              <w:bottom w:val="double" w:sz="4" w:space="0" w:color="auto"/>
            </w:tcBorders>
            <w:vAlign w:val="center"/>
          </w:tcPr>
          <w:p w14:paraId="0DCF7E40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Схема</w:t>
            </w:r>
          </w:p>
        </w:tc>
        <w:tc>
          <w:tcPr>
            <w:tcW w:w="3015" w:type="dxa"/>
            <w:gridSpan w:val="383"/>
            <w:tcBorders>
              <w:bottom w:val="double" w:sz="4" w:space="0" w:color="auto"/>
            </w:tcBorders>
            <w:vAlign w:val="center"/>
          </w:tcPr>
          <w:p w14:paraId="6C2B222F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1292" w:type="dxa"/>
            <w:gridSpan w:val="167"/>
            <w:tcBorders>
              <w:bottom w:val="double" w:sz="4" w:space="0" w:color="auto"/>
            </w:tcBorders>
            <w:vAlign w:val="center"/>
          </w:tcPr>
          <w:p w14:paraId="4DCB431C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Цоколь</w:t>
            </w:r>
          </w:p>
        </w:tc>
        <w:tc>
          <w:tcPr>
            <w:tcW w:w="1880" w:type="dxa"/>
            <w:gridSpan w:val="145"/>
            <w:tcBorders>
              <w:bottom w:val="double" w:sz="4" w:space="0" w:color="auto"/>
            </w:tcBorders>
            <w:vAlign w:val="center"/>
          </w:tcPr>
          <w:p w14:paraId="09DA6184" w14:textId="27BD70BA" w:rsidR="00681CA0" w:rsidRPr="00F3328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9DBBE5A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1F6CBF3" w14:textId="77777777" w:rsidTr="004068EE">
        <w:trPr>
          <w:cantSplit/>
          <w:trHeight w:val="15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224E3E9B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80" w:type="dxa"/>
            <w:gridSpan w:val="165"/>
            <w:tcBorders>
              <w:top w:val="double" w:sz="4" w:space="0" w:color="auto"/>
            </w:tcBorders>
            <w:vAlign w:val="center"/>
          </w:tcPr>
          <w:p w14:paraId="2EC485C5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87</w:t>
            </w:r>
          </w:p>
        </w:tc>
        <w:tc>
          <w:tcPr>
            <w:tcW w:w="1434" w:type="dxa"/>
            <w:gridSpan w:val="170"/>
            <w:tcBorders>
              <w:top w:val="double" w:sz="4" w:space="0" w:color="auto"/>
            </w:tcBorders>
            <w:vAlign w:val="center"/>
          </w:tcPr>
          <w:p w14:paraId="444C98A7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Бесста</w:t>
            </w:r>
            <w:r w:rsidRPr="00F33284">
              <w:rPr>
                <w:rFonts w:ascii="Arial" w:hAnsi="Arial" w:cs="Arial"/>
              </w:rPr>
              <w:t>р</w:t>
            </w:r>
            <w:r w:rsidRPr="00F33284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>е</w:t>
            </w:r>
            <w:r w:rsidRPr="00F33284">
              <w:rPr>
                <w:rFonts w:ascii="Arial" w:hAnsi="Arial" w:cs="Arial"/>
              </w:rPr>
              <w:t>рная</w:t>
            </w:r>
          </w:p>
        </w:tc>
        <w:tc>
          <w:tcPr>
            <w:tcW w:w="3015" w:type="dxa"/>
            <w:gridSpan w:val="383"/>
            <w:tcBorders>
              <w:top w:val="double" w:sz="4" w:space="0" w:color="auto"/>
            </w:tcBorders>
            <w:vAlign w:val="center"/>
          </w:tcPr>
          <w:p w14:paraId="49892073" w14:textId="77777777" w:rsidR="00681CA0" w:rsidRPr="00F33284" w:rsidRDefault="009E351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предварит</w:t>
            </w:r>
            <w:r w:rsidRPr="00F33284">
              <w:rPr>
                <w:rFonts w:ascii="Arial" w:hAnsi="Arial" w:cs="Arial"/>
              </w:rPr>
              <w:t xml:space="preserve">ельного </w:t>
            </w:r>
            <w:r>
              <w:rPr>
                <w:rFonts w:ascii="Arial" w:hAnsi="Arial" w:cs="Arial"/>
              </w:rPr>
              <w:t xml:space="preserve">                     </w:t>
            </w:r>
            <w:r w:rsidR="00681CA0" w:rsidRPr="00F33284">
              <w:rPr>
                <w:rFonts w:ascii="Arial" w:hAnsi="Arial" w:cs="Arial"/>
              </w:rPr>
              <w:t>подогрева, низкоомный</w:t>
            </w:r>
          </w:p>
        </w:tc>
        <w:tc>
          <w:tcPr>
            <w:tcW w:w="1292" w:type="dxa"/>
            <w:gridSpan w:val="167"/>
            <w:tcBorders>
              <w:top w:val="double" w:sz="4" w:space="0" w:color="auto"/>
            </w:tcBorders>
            <w:vAlign w:val="center"/>
          </w:tcPr>
          <w:p w14:paraId="2CAEB731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  <w:lang w:val="en-US"/>
              </w:rPr>
              <w:t>R17d</w:t>
            </w:r>
          </w:p>
        </w:tc>
        <w:tc>
          <w:tcPr>
            <w:tcW w:w="1880" w:type="dxa"/>
            <w:gridSpan w:val="145"/>
            <w:tcBorders>
              <w:top w:val="double" w:sz="4" w:space="0" w:color="auto"/>
            </w:tcBorders>
            <w:vAlign w:val="center"/>
          </w:tcPr>
          <w:p w14:paraId="45B69D5B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F33284">
              <w:rPr>
                <w:rFonts w:ascii="Arial" w:hAnsi="Arial" w:cs="Arial"/>
              </w:rPr>
              <w:t>38</w:t>
            </w:r>
            <w:r w:rsidRPr="00F33284">
              <w:rPr>
                <w:rFonts w:ascii="Arial" w:hAnsi="Arial" w:cs="Arial"/>
                <w:lang w:val="en-US"/>
              </w:rPr>
              <w:t xml:space="preserve"> х </w:t>
            </w:r>
            <w:r w:rsidRPr="00F33284">
              <w:rPr>
                <w:rFonts w:ascii="Arial" w:hAnsi="Arial" w:cs="Arial"/>
              </w:rPr>
              <w:t>1800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9BF7BA3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8419D51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3FAD170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5B70FC6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583CE7EB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339A04C1" w14:textId="77777777" w:rsidR="00681CA0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36B5268C" w14:textId="77777777" w:rsidR="00681CA0" w:rsidRPr="00F33284" w:rsidRDefault="00681CA0" w:rsidP="009C099C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5C500B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E9498CE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0D4475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5AE4D8D9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034" w:type="dxa"/>
            <w:gridSpan w:val="676"/>
            <w:tcBorders>
              <w:top w:val="nil"/>
            </w:tcBorders>
          </w:tcPr>
          <w:p w14:paraId="185FE655" w14:textId="77777777" w:rsidR="00681CA0" w:rsidRPr="009C099C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C099C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467" w:type="dxa"/>
            <w:gridSpan w:val="354"/>
            <w:tcBorders>
              <w:top w:val="nil"/>
            </w:tcBorders>
          </w:tcPr>
          <w:p w14:paraId="32141B21" w14:textId="77777777" w:rsidR="00681CA0" w:rsidRPr="009C099C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C099C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</w:tcPr>
          <w:p w14:paraId="48618912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B60FD10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4AC1993D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884" w:type="dxa"/>
            <w:gridSpan w:val="304"/>
            <w:tcBorders>
              <w:top w:val="nil"/>
              <w:bottom w:val="double" w:sz="4" w:space="0" w:color="auto"/>
            </w:tcBorders>
          </w:tcPr>
          <w:p w14:paraId="0020A1B0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3150" w:type="dxa"/>
            <w:gridSpan w:val="372"/>
            <w:tcBorders>
              <w:top w:val="nil"/>
              <w:bottom w:val="double" w:sz="4" w:space="0" w:color="auto"/>
            </w:tcBorders>
          </w:tcPr>
          <w:p w14:paraId="7EE79F52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3467" w:type="dxa"/>
            <w:gridSpan w:val="354"/>
            <w:tcBorders>
              <w:top w:val="nil"/>
              <w:bottom w:val="double" w:sz="4" w:space="0" w:color="auto"/>
            </w:tcBorders>
          </w:tcPr>
          <w:p w14:paraId="16D80A73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791590CD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7AA1933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  <w:bottom w:val="nil"/>
            </w:tcBorders>
          </w:tcPr>
          <w:p w14:paraId="62D91A90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884" w:type="dxa"/>
            <w:gridSpan w:val="304"/>
            <w:tcBorders>
              <w:top w:val="double" w:sz="4" w:space="0" w:color="auto"/>
            </w:tcBorders>
          </w:tcPr>
          <w:p w14:paraId="3DDCF8A7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1770,8</w:t>
            </w:r>
          </w:p>
        </w:tc>
        <w:tc>
          <w:tcPr>
            <w:tcW w:w="3150" w:type="dxa"/>
            <w:gridSpan w:val="372"/>
            <w:tcBorders>
              <w:top w:val="double" w:sz="4" w:space="0" w:color="auto"/>
            </w:tcBorders>
          </w:tcPr>
          <w:p w14:paraId="613BFF8C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1775,6</w:t>
            </w:r>
          </w:p>
        </w:tc>
        <w:tc>
          <w:tcPr>
            <w:tcW w:w="3467" w:type="dxa"/>
            <w:gridSpan w:val="354"/>
            <w:tcBorders>
              <w:top w:val="double" w:sz="4" w:space="0" w:color="auto"/>
            </w:tcBorders>
          </w:tcPr>
          <w:p w14:paraId="55C798BE" w14:textId="77777777" w:rsidR="00681CA0" w:rsidRPr="00F33284" w:rsidRDefault="00681CA0" w:rsidP="009C09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53B86AA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490E8F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3959385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E055AE1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49C07B76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</w:tcPr>
          <w:p w14:paraId="784D2CEA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3C0FF0C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FE7C733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0E7C5CAE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7" w:type="dxa"/>
            <w:gridSpan w:val="17"/>
            <w:tcBorders>
              <w:top w:val="nil"/>
              <w:bottom w:val="double" w:sz="4" w:space="0" w:color="auto"/>
            </w:tcBorders>
            <w:vAlign w:val="center"/>
          </w:tcPr>
          <w:p w14:paraId="53FC4B1D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кГц</w:t>
            </w:r>
          </w:p>
        </w:tc>
        <w:tc>
          <w:tcPr>
            <w:tcW w:w="1350" w:type="dxa"/>
            <w:gridSpan w:val="217"/>
            <w:tcBorders>
              <w:top w:val="nil"/>
              <w:bottom w:val="double" w:sz="4" w:space="0" w:color="auto"/>
            </w:tcBorders>
            <w:vAlign w:val="center"/>
          </w:tcPr>
          <w:p w14:paraId="10DA7174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468" w:type="dxa"/>
            <w:gridSpan w:val="137"/>
            <w:tcBorders>
              <w:top w:val="nil"/>
              <w:bottom w:val="double" w:sz="4" w:space="0" w:color="auto"/>
            </w:tcBorders>
            <w:vAlign w:val="center"/>
          </w:tcPr>
          <w:p w14:paraId="273F216B" w14:textId="77777777" w:rsidR="00681CA0" w:rsidRPr="004D22C5" w:rsidRDefault="001F678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напряжения</w:t>
            </w:r>
            <w:r w:rsidR="00681CA0" w:rsidRPr="004D22C5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092" w:type="dxa"/>
            <w:gridSpan w:val="138"/>
            <w:tcBorders>
              <w:top w:val="nil"/>
              <w:bottom w:val="double" w:sz="4" w:space="0" w:color="auto"/>
            </w:tcBorders>
            <w:vAlign w:val="center"/>
          </w:tcPr>
          <w:p w14:paraId="3BF1DB24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Расст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32" w:type="dxa"/>
            <w:gridSpan w:val="209"/>
            <w:tcBorders>
              <w:top w:val="nil"/>
              <w:bottom w:val="double" w:sz="4" w:space="0" w:color="auto"/>
            </w:tcBorders>
            <w:vAlign w:val="center"/>
          </w:tcPr>
          <w:p w14:paraId="4870C2AD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катоде (действу</w:t>
            </w:r>
            <w:r w:rsidRPr="004D22C5">
              <w:rPr>
                <w:rFonts w:ascii="Arial" w:hAnsi="Arial" w:cs="Arial"/>
              </w:rPr>
              <w:t>ю</w:t>
            </w:r>
            <w:r w:rsidRPr="004D22C5">
              <w:rPr>
                <w:rFonts w:ascii="Arial" w:hAnsi="Arial" w:cs="Arial"/>
              </w:rPr>
              <w:t>щее</w:t>
            </w:r>
            <w:r w:rsidR="004D4B24" w:rsidRPr="004D22C5">
              <w:rPr>
                <w:rFonts w:ascii="Arial" w:hAnsi="Arial" w:cs="Arial"/>
              </w:rPr>
              <w:t xml:space="preserve"> знач</w:t>
            </w:r>
            <w:r w:rsidR="004D4B24" w:rsidRPr="004D22C5">
              <w:rPr>
                <w:rFonts w:ascii="Arial" w:hAnsi="Arial" w:cs="Arial"/>
              </w:rPr>
              <w:t>е</w:t>
            </w:r>
            <w:r w:rsidR="004D4B24" w:rsidRPr="004D22C5">
              <w:rPr>
                <w:rFonts w:ascii="Arial" w:hAnsi="Arial" w:cs="Arial"/>
              </w:rPr>
              <w:t>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865" w:type="dxa"/>
            <w:gridSpan w:val="254"/>
            <w:tcBorders>
              <w:top w:val="nil"/>
              <w:bottom w:val="double" w:sz="4" w:space="0" w:color="auto"/>
            </w:tcBorders>
            <w:vAlign w:val="center"/>
          </w:tcPr>
          <w:p w14:paraId="28E95572" w14:textId="77777777" w:rsidR="00681CA0" w:rsidRPr="004D22C5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307" w:type="dxa"/>
            <w:gridSpan w:val="58"/>
            <w:tcBorders>
              <w:top w:val="nil"/>
              <w:bottom w:val="double" w:sz="4" w:space="0" w:color="auto"/>
            </w:tcBorders>
            <w:vAlign w:val="center"/>
          </w:tcPr>
          <w:p w14:paraId="1A7FADCA" w14:textId="77777777" w:rsidR="00681CA0" w:rsidRPr="00F33284" w:rsidRDefault="00681CA0" w:rsidP="00C91429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Время заж</w:t>
            </w:r>
            <w:r w:rsidRPr="00F33284">
              <w:rPr>
                <w:rFonts w:ascii="Arial" w:hAnsi="Arial" w:cs="Arial"/>
              </w:rPr>
              <w:t>и</w:t>
            </w:r>
            <w:r w:rsidRPr="00F3328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F3ADAC7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317CD59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79D1F798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887" w:type="dxa"/>
            <w:gridSpan w:val="17"/>
            <w:tcBorders>
              <w:top w:val="double" w:sz="4" w:space="0" w:color="auto"/>
              <w:bottom w:val="nil"/>
            </w:tcBorders>
            <w:vAlign w:val="center"/>
          </w:tcPr>
          <w:p w14:paraId="07147D08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50</w:t>
            </w:r>
          </w:p>
        </w:tc>
        <w:tc>
          <w:tcPr>
            <w:tcW w:w="1350" w:type="dxa"/>
            <w:gridSpan w:val="217"/>
            <w:tcBorders>
              <w:top w:val="double" w:sz="4" w:space="0" w:color="auto"/>
              <w:bottom w:val="nil"/>
            </w:tcBorders>
            <w:vAlign w:val="center"/>
          </w:tcPr>
          <w:p w14:paraId="380D444B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468" w:type="dxa"/>
            <w:gridSpan w:val="137"/>
            <w:tcBorders>
              <w:top w:val="double" w:sz="4" w:space="0" w:color="auto"/>
              <w:bottom w:val="nil"/>
            </w:tcBorders>
            <w:vAlign w:val="center"/>
          </w:tcPr>
          <w:p w14:paraId="7001C769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092" w:type="dxa"/>
            <w:gridSpan w:val="138"/>
            <w:tcBorders>
              <w:top w:val="double" w:sz="4" w:space="0" w:color="auto"/>
              <w:bottom w:val="nil"/>
            </w:tcBorders>
            <w:vAlign w:val="center"/>
          </w:tcPr>
          <w:p w14:paraId="0F4C0301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532" w:type="dxa"/>
            <w:gridSpan w:val="209"/>
            <w:tcBorders>
              <w:top w:val="double" w:sz="4" w:space="0" w:color="auto"/>
              <w:bottom w:val="nil"/>
            </w:tcBorders>
            <w:vAlign w:val="center"/>
          </w:tcPr>
          <w:p w14:paraId="721BFA94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865" w:type="dxa"/>
            <w:gridSpan w:val="254"/>
            <w:tcBorders>
              <w:top w:val="double" w:sz="4" w:space="0" w:color="auto"/>
              <w:bottom w:val="nil"/>
            </w:tcBorders>
            <w:vAlign w:val="center"/>
          </w:tcPr>
          <w:p w14:paraId="3668E8F7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1307" w:type="dxa"/>
            <w:gridSpan w:val="58"/>
            <w:tcBorders>
              <w:top w:val="double" w:sz="4" w:space="0" w:color="auto"/>
              <w:bottom w:val="nil"/>
            </w:tcBorders>
            <w:vAlign w:val="center"/>
          </w:tcPr>
          <w:p w14:paraId="71BE2677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6D6A229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2E8A79C0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  <w:bottom w:val="nil"/>
            </w:tcBorders>
          </w:tcPr>
          <w:p w14:paraId="132D89A1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887" w:type="dxa"/>
            <w:gridSpan w:val="17"/>
            <w:vAlign w:val="center"/>
          </w:tcPr>
          <w:p w14:paraId="5505A51A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50" w:type="dxa"/>
            <w:gridSpan w:val="217"/>
            <w:vAlign w:val="center"/>
          </w:tcPr>
          <w:p w14:paraId="549BB873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87</w:t>
            </w:r>
          </w:p>
        </w:tc>
        <w:tc>
          <w:tcPr>
            <w:tcW w:w="1468" w:type="dxa"/>
            <w:gridSpan w:val="137"/>
            <w:vAlign w:val="center"/>
          </w:tcPr>
          <w:p w14:paraId="75000418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1092" w:type="dxa"/>
            <w:gridSpan w:val="138"/>
            <w:vAlign w:val="center"/>
          </w:tcPr>
          <w:p w14:paraId="1CA9F146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13</w:t>
            </w:r>
          </w:p>
        </w:tc>
        <w:tc>
          <w:tcPr>
            <w:tcW w:w="1532" w:type="dxa"/>
            <w:gridSpan w:val="209"/>
            <w:vAlign w:val="center"/>
          </w:tcPr>
          <w:p w14:paraId="3E99DB47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1865" w:type="dxa"/>
            <w:gridSpan w:val="254"/>
            <w:vAlign w:val="center"/>
          </w:tcPr>
          <w:p w14:paraId="2F7E0C42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275</w:t>
            </w:r>
          </w:p>
        </w:tc>
        <w:tc>
          <w:tcPr>
            <w:tcW w:w="1307" w:type="dxa"/>
            <w:gridSpan w:val="58"/>
            <w:vAlign w:val="center"/>
          </w:tcPr>
          <w:p w14:paraId="11A9152C" w14:textId="77777777" w:rsidR="00681CA0" w:rsidRPr="00F33284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E9E009E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4715073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16D981D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19589159" w14:textId="77777777" w:rsidTr="004068EE">
        <w:trPr>
          <w:cantSplit/>
          <w:trHeight w:val="79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7A28234A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70DED414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F3328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F7AE965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15F7989" w14:textId="77777777" w:rsidTr="004068EE">
        <w:trPr>
          <w:cantSplit/>
          <w:trHeight w:val="81"/>
        </w:trPr>
        <w:tc>
          <w:tcPr>
            <w:tcW w:w="392" w:type="dxa"/>
            <w:gridSpan w:val="18"/>
            <w:vMerge/>
          </w:tcPr>
          <w:p w14:paraId="75CCCC02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458" w:type="dxa"/>
            <w:gridSpan w:val="103"/>
            <w:vMerge w:val="restart"/>
            <w:vAlign w:val="center"/>
          </w:tcPr>
          <w:p w14:paraId="4CBB7045" w14:textId="77777777" w:rsidR="00681CA0" w:rsidRPr="004D22C5" w:rsidRDefault="00681CA0" w:rsidP="00EB1EAE">
            <w:pPr>
              <w:spacing w:after="0" w:line="240" w:lineRule="auto"/>
              <w:ind w:left="-107" w:right="-79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Метод исп</w:t>
            </w:r>
            <w:r w:rsidRPr="004D22C5">
              <w:rPr>
                <w:rFonts w:ascii="Arial" w:hAnsi="Arial" w:cs="Arial"/>
              </w:rPr>
              <w:t>ы</w:t>
            </w:r>
            <w:r w:rsidRPr="004D22C5">
              <w:rPr>
                <w:rFonts w:ascii="Arial" w:hAnsi="Arial" w:cs="Arial"/>
              </w:rPr>
              <w:t>тания (</w:t>
            </w:r>
            <w:r w:rsidR="00EB1EAE" w:rsidRPr="004D22C5">
              <w:rPr>
                <w:rFonts w:ascii="Arial" w:hAnsi="Arial" w:cs="Arial"/>
              </w:rPr>
              <w:t>п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ложение В)</w:t>
            </w:r>
          </w:p>
        </w:tc>
        <w:tc>
          <w:tcPr>
            <w:tcW w:w="860" w:type="dxa"/>
            <w:gridSpan w:val="146"/>
            <w:vMerge w:val="restart"/>
            <w:vAlign w:val="center"/>
          </w:tcPr>
          <w:p w14:paraId="4DCEF789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Гц</w:t>
            </w:r>
          </w:p>
        </w:tc>
        <w:tc>
          <w:tcPr>
            <w:tcW w:w="1387" w:type="dxa"/>
            <w:gridSpan w:val="122"/>
            <w:vMerge w:val="restart"/>
            <w:vAlign w:val="center"/>
          </w:tcPr>
          <w:p w14:paraId="17FB0EE6" w14:textId="77777777" w:rsidR="00681CA0" w:rsidRPr="004D22C5" w:rsidRDefault="001F678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200" w:type="dxa"/>
            <w:gridSpan w:val="574"/>
            <w:vAlign w:val="center"/>
          </w:tcPr>
          <w:p w14:paraId="15775603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596" w:type="dxa"/>
            <w:gridSpan w:val="85"/>
            <w:vMerge w:val="restart"/>
            <w:vAlign w:val="center"/>
          </w:tcPr>
          <w:p w14:paraId="1E2B7D5F" w14:textId="77777777" w:rsidR="00681CA0" w:rsidRPr="004D22C5" w:rsidRDefault="001F678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 значение т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ка лампы, А</w:t>
            </w:r>
          </w:p>
        </w:tc>
        <w:tc>
          <w:tcPr>
            <w:tcW w:w="284" w:type="dxa"/>
            <w:gridSpan w:val="3"/>
            <w:vMerge/>
          </w:tcPr>
          <w:p w14:paraId="0575558B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FCF7EA2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46C62D8C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1458" w:type="dxa"/>
            <w:gridSpan w:val="10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BCE3737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0" w:type="dxa"/>
            <w:gridSpan w:val="14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12918BC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87" w:type="dxa"/>
            <w:gridSpan w:val="12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0A6E9BE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34" w:type="dxa"/>
            <w:gridSpan w:val="173"/>
            <w:tcBorders>
              <w:top w:val="nil"/>
              <w:bottom w:val="double" w:sz="4" w:space="0" w:color="auto"/>
            </w:tcBorders>
            <w:vAlign w:val="center"/>
          </w:tcPr>
          <w:p w14:paraId="2E620B32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="004D4B24" w:rsidRPr="004D22C5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394" w:type="dxa"/>
            <w:gridSpan w:val="180"/>
            <w:tcBorders>
              <w:top w:val="nil"/>
              <w:bottom w:val="double" w:sz="4" w:space="0" w:color="auto"/>
            </w:tcBorders>
            <w:vAlign w:val="center"/>
          </w:tcPr>
          <w:p w14:paraId="02544998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72" w:type="dxa"/>
            <w:gridSpan w:val="221"/>
            <w:tcBorders>
              <w:top w:val="nil"/>
              <w:bottom w:val="double" w:sz="4" w:space="0" w:color="auto"/>
            </w:tcBorders>
            <w:vAlign w:val="center"/>
          </w:tcPr>
          <w:p w14:paraId="76980A2E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596" w:type="dxa"/>
            <w:gridSpan w:val="85"/>
            <w:vMerge/>
            <w:tcBorders>
              <w:bottom w:val="double" w:sz="4" w:space="0" w:color="auto"/>
            </w:tcBorders>
            <w:vAlign w:val="center"/>
          </w:tcPr>
          <w:p w14:paraId="41CB8F3C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3942B967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D684E4E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6639DB00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8" w:type="dxa"/>
            <w:gridSpan w:val="103"/>
            <w:tcBorders>
              <w:top w:val="double" w:sz="4" w:space="0" w:color="auto"/>
              <w:bottom w:val="nil"/>
            </w:tcBorders>
            <w:vAlign w:val="center"/>
          </w:tcPr>
          <w:p w14:paraId="54937A26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В.1</w:t>
            </w:r>
          </w:p>
        </w:tc>
        <w:tc>
          <w:tcPr>
            <w:tcW w:w="860" w:type="dxa"/>
            <w:gridSpan w:val="146"/>
            <w:tcBorders>
              <w:top w:val="double" w:sz="4" w:space="0" w:color="auto"/>
              <w:bottom w:val="nil"/>
            </w:tcBorders>
            <w:vAlign w:val="center"/>
          </w:tcPr>
          <w:p w14:paraId="38C1D3E7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387" w:type="dxa"/>
            <w:gridSpan w:val="122"/>
            <w:tcBorders>
              <w:top w:val="double" w:sz="4" w:space="0" w:color="auto"/>
              <w:bottom w:val="nil"/>
            </w:tcBorders>
            <w:vAlign w:val="center"/>
          </w:tcPr>
          <w:p w14:paraId="7EEB256C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334" w:type="dxa"/>
            <w:gridSpan w:val="173"/>
            <w:tcBorders>
              <w:top w:val="double" w:sz="4" w:space="0" w:color="auto"/>
              <w:bottom w:val="nil"/>
            </w:tcBorders>
            <w:vAlign w:val="center"/>
          </w:tcPr>
          <w:p w14:paraId="1E079EA4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394" w:type="dxa"/>
            <w:gridSpan w:val="180"/>
            <w:tcBorders>
              <w:top w:val="double" w:sz="4" w:space="0" w:color="auto"/>
              <w:bottom w:val="nil"/>
            </w:tcBorders>
            <w:vAlign w:val="center"/>
          </w:tcPr>
          <w:p w14:paraId="255DBD8A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72" w:type="dxa"/>
            <w:gridSpan w:val="221"/>
            <w:tcBorders>
              <w:top w:val="double" w:sz="4" w:space="0" w:color="auto"/>
              <w:bottom w:val="nil"/>
            </w:tcBorders>
            <w:vAlign w:val="center"/>
          </w:tcPr>
          <w:p w14:paraId="183D274F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96" w:type="dxa"/>
            <w:gridSpan w:val="85"/>
            <w:tcBorders>
              <w:top w:val="double" w:sz="4" w:space="0" w:color="auto"/>
              <w:bottom w:val="nil"/>
            </w:tcBorders>
            <w:vAlign w:val="center"/>
          </w:tcPr>
          <w:p w14:paraId="7D19C2CF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6053797B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E0265C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2590F262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8" w:type="dxa"/>
            <w:gridSpan w:val="103"/>
            <w:vAlign w:val="center"/>
          </w:tcPr>
          <w:p w14:paraId="44AF70BE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В.1</w:t>
            </w:r>
          </w:p>
        </w:tc>
        <w:tc>
          <w:tcPr>
            <w:tcW w:w="860" w:type="dxa"/>
            <w:gridSpan w:val="146"/>
            <w:vAlign w:val="center"/>
          </w:tcPr>
          <w:p w14:paraId="19850C62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387" w:type="dxa"/>
            <w:gridSpan w:val="122"/>
            <w:vAlign w:val="center"/>
          </w:tcPr>
          <w:p w14:paraId="2038B989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334" w:type="dxa"/>
            <w:gridSpan w:val="173"/>
            <w:vAlign w:val="center"/>
          </w:tcPr>
          <w:p w14:paraId="3B327D82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394" w:type="dxa"/>
            <w:gridSpan w:val="180"/>
            <w:vAlign w:val="center"/>
          </w:tcPr>
          <w:p w14:paraId="1B05BBAC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472" w:type="dxa"/>
            <w:gridSpan w:val="221"/>
            <w:vAlign w:val="center"/>
          </w:tcPr>
          <w:p w14:paraId="45FD67FC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596" w:type="dxa"/>
            <w:gridSpan w:val="85"/>
            <w:vAlign w:val="center"/>
          </w:tcPr>
          <w:p w14:paraId="258B18B9" w14:textId="77777777" w:rsidR="00681CA0" w:rsidRPr="004D22C5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64403371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168299B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0D0709BE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8" w:type="dxa"/>
            <w:gridSpan w:val="103"/>
            <w:tcBorders>
              <w:bottom w:val="single" w:sz="4" w:space="0" w:color="auto"/>
            </w:tcBorders>
            <w:vAlign w:val="center"/>
          </w:tcPr>
          <w:p w14:paraId="620D62F6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В.2</w:t>
            </w:r>
          </w:p>
        </w:tc>
        <w:tc>
          <w:tcPr>
            <w:tcW w:w="860" w:type="dxa"/>
            <w:gridSpan w:val="146"/>
            <w:tcBorders>
              <w:bottom w:val="single" w:sz="4" w:space="0" w:color="auto"/>
            </w:tcBorders>
            <w:vAlign w:val="center"/>
          </w:tcPr>
          <w:p w14:paraId="369A6643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1387" w:type="dxa"/>
            <w:gridSpan w:val="122"/>
            <w:tcBorders>
              <w:bottom w:val="single" w:sz="4" w:space="0" w:color="auto"/>
            </w:tcBorders>
            <w:vAlign w:val="center"/>
          </w:tcPr>
          <w:p w14:paraId="5C51EB95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87**</w:t>
            </w:r>
          </w:p>
        </w:tc>
        <w:tc>
          <w:tcPr>
            <w:tcW w:w="1334" w:type="dxa"/>
            <w:gridSpan w:val="173"/>
            <w:tcBorders>
              <w:bottom w:val="single" w:sz="4" w:space="0" w:color="auto"/>
            </w:tcBorders>
            <w:vAlign w:val="center"/>
          </w:tcPr>
          <w:p w14:paraId="4DC7ABC3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117</w:t>
            </w:r>
          </w:p>
        </w:tc>
        <w:tc>
          <w:tcPr>
            <w:tcW w:w="1394" w:type="dxa"/>
            <w:gridSpan w:val="180"/>
            <w:tcBorders>
              <w:bottom w:val="single" w:sz="4" w:space="0" w:color="auto"/>
            </w:tcBorders>
            <w:vAlign w:val="center"/>
          </w:tcPr>
          <w:p w14:paraId="0015429E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105</w:t>
            </w:r>
          </w:p>
        </w:tc>
        <w:tc>
          <w:tcPr>
            <w:tcW w:w="1472" w:type="dxa"/>
            <w:gridSpan w:val="221"/>
            <w:tcBorders>
              <w:bottom w:val="single" w:sz="4" w:space="0" w:color="auto"/>
            </w:tcBorders>
            <w:vAlign w:val="center"/>
          </w:tcPr>
          <w:p w14:paraId="4AA954A8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129</w:t>
            </w:r>
          </w:p>
        </w:tc>
        <w:tc>
          <w:tcPr>
            <w:tcW w:w="1596" w:type="dxa"/>
            <w:gridSpan w:val="85"/>
            <w:tcBorders>
              <w:bottom w:val="single" w:sz="4" w:space="0" w:color="auto"/>
            </w:tcBorders>
            <w:vAlign w:val="center"/>
          </w:tcPr>
          <w:p w14:paraId="5D217FC8" w14:textId="77777777" w:rsidR="00681CA0" w:rsidRPr="00F33284" w:rsidRDefault="00681CA0" w:rsidP="000650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0,780</w:t>
            </w:r>
          </w:p>
        </w:tc>
        <w:tc>
          <w:tcPr>
            <w:tcW w:w="284" w:type="dxa"/>
            <w:gridSpan w:val="3"/>
            <w:vMerge/>
          </w:tcPr>
          <w:p w14:paraId="692FFF75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A880755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right w:val="nil"/>
            </w:tcBorders>
          </w:tcPr>
          <w:p w14:paraId="4411140C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  <w:tcBorders>
              <w:left w:val="nil"/>
              <w:right w:val="nil"/>
            </w:tcBorders>
          </w:tcPr>
          <w:p w14:paraId="5E3AEA32" w14:textId="77777777" w:rsidR="00681CA0" w:rsidRPr="00F33284" w:rsidRDefault="00681CA0" w:rsidP="00F9331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15377834" w14:textId="77777777" w:rsidR="00681CA0" w:rsidRDefault="00681CA0" w:rsidP="00F93313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Координаты цветности*</w:t>
            </w:r>
          </w:p>
          <w:p w14:paraId="0C0B15EC" w14:textId="77777777" w:rsidR="00681CA0" w:rsidRPr="00F33284" w:rsidRDefault="00681CA0" w:rsidP="00F9331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2054A699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7F70F65E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7F8E3A37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0E5C573B" w14:textId="77777777" w:rsidR="00681CA0" w:rsidRPr="002225D1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2225D1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078B20AB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B7472ED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2BA86178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054" w:type="dxa"/>
            <w:gridSpan w:val="204"/>
            <w:vMerge w:val="restart"/>
            <w:vAlign w:val="center"/>
          </w:tcPr>
          <w:p w14:paraId="75B01307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Катод</w:t>
            </w:r>
          </w:p>
        </w:tc>
        <w:tc>
          <w:tcPr>
            <w:tcW w:w="2548" w:type="dxa"/>
            <w:gridSpan w:val="287"/>
            <w:vMerge w:val="restart"/>
            <w:vAlign w:val="center"/>
          </w:tcPr>
          <w:p w14:paraId="7ED6FCF5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Испытательное напряжение, В</w:t>
            </w:r>
          </w:p>
        </w:tc>
        <w:tc>
          <w:tcPr>
            <w:tcW w:w="4899" w:type="dxa"/>
            <w:gridSpan w:val="539"/>
            <w:vAlign w:val="center"/>
          </w:tcPr>
          <w:p w14:paraId="18B3484E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30E99135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453D3AE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0D69AB51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054" w:type="dxa"/>
            <w:gridSpan w:val="204"/>
            <w:vMerge/>
            <w:tcBorders>
              <w:bottom w:val="double" w:sz="4" w:space="0" w:color="auto"/>
            </w:tcBorders>
            <w:vAlign w:val="center"/>
          </w:tcPr>
          <w:p w14:paraId="29DE0543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48" w:type="dxa"/>
            <w:gridSpan w:val="287"/>
            <w:vMerge/>
            <w:tcBorders>
              <w:bottom w:val="double" w:sz="4" w:space="0" w:color="auto"/>
            </w:tcBorders>
            <w:vAlign w:val="center"/>
          </w:tcPr>
          <w:p w14:paraId="457CB61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19" w:type="dxa"/>
            <w:gridSpan w:val="394"/>
            <w:tcBorders>
              <w:bottom w:val="double" w:sz="4" w:space="0" w:color="auto"/>
            </w:tcBorders>
            <w:vAlign w:val="center"/>
          </w:tcPr>
          <w:p w14:paraId="5C61F5D4" w14:textId="77777777" w:rsidR="00681CA0" w:rsidRPr="004D22C5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80" w:type="dxa"/>
            <w:gridSpan w:val="145"/>
            <w:tcBorders>
              <w:bottom w:val="double" w:sz="4" w:space="0" w:color="auto"/>
            </w:tcBorders>
            <w:vAlign w:val="center"/>
          </w:tcPr>
          <w:p w14:paraId="3520BAAE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43A677EF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312AC79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7EEC9B77" w14:textId="77777777" w:rsidR="00681CA0" w:rsidRPr="00F33284" w:rsidRDefault="00681CA0" w:rsidP="00F93313">
            <w:pPr>
              <w:spacing w:after="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054" w:type="dxa"/>
            <w:gridSpan w:val="204"/>
            <w:tcBorders>
              <w:top w:val="double" w:sz="4" w:space="0" w:color="auto"/>
            </w:tcBorders>
            <w:vAlign w:val="center"/>
          </w:tcPr>
          <w:p w14:paraId="56151B97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Низкоомный</w:t>
            </w:r>
          </w:p>
        </w:tc>
        <w:tc>
          <w:tcPr>
            <w:tcW w:w="2548" w:type="dxa"/>
            <w:gridSpan w:val="287"/>
            <w:tcBorders>
              <w:top w:val="double" w:sz="4" w:space="0" w:color="auto"/>
            </w:tcBorders>
            <w:vAlign w:val="center"/>
          </w:tcPr>
          <w:p w14:paraId="02D05756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3,6</w:t>
            </w:r>
          </w:p>
        </w:tc>
        <w:tc>
          <w:tcPr>
            <w:tcW w:w="3019" w:type="dxa"/>
            <w:gridSpan w:val="394"/>
            <w:tcBorders>
              <w:top w:val="double" w:sz="4" w:space="0" w:color="auto"/>
            </w:tcBorders>
            <w:vAlign w:val="center"/>
          </w:tcPr>
          <w:p w14:paraId="0DB32BCD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3,2</w:t>
            </w:r>
          </w:p>
        </w:tc>
        <w:tc>
          <w:tcPr>
            <w:tcW w:w="1880" w:type="dxa"/>
            <w:gridSpan w:val="145"/>
            <w:tcBorders>
              <w:top w:val="double" w:sz="4" w:space="0" w:color="auto"/>
            </w:tcBorders>
            <w:vAlign w:val="center"/>
          </w:tcPr>
          <w:p w14:paraId="2DA41BBC" w14:textId="77777777" w:rsidR="00681CA0" w:rsidRPr="00F33284" w:rsidRDefault="00681CA0" w:rsidP="003248C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2,8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BC8D7FD" w14:textId="77777777" w:rsidR="00681CA0" w:rsidRPr="00F33284" w:rsidRDefault="00681CA0" w:rsidP="00F933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42CCA898" w14:textId="77777777" w:rsidTr="004068EE">
        <w:trPr>
          <w:cantSplit/>
          <w:trHeight w:val="2195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6E6F7432" w14:textId="77777777" w:rsidR="00681CA0" w:rsidRPr="00F33284" w:rsidRDefault="00681CA0" w:rsidP="00C91429">
            <w:pPr>
              <w:spacing w:after="0" w:line="276" w:lineRule="auto"/>
              <w:rPr>
                <w:rFonts w:ascii="Arial" w:hAnsi="Arial" w:cs="Arial"/>
              </w:rPr>
            </w:pPr>
          </w:p>
          <w:p w14:paraId="44C9A4FD" w14:textId="77777777" w:rsidR="00681CA0" w:rsidRDefault="004D4B24" w:rsidP="00C91429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</w:t>
            </w:r>
            <w:r w:rsidR="00681CA0" w:rsidRPr="00C34AED">
              <w:rPr>
                <w:rFonts w:ascii="Arial" w:hAnsi="Arial" w:cs="Arial"/>
                <w:sz w:val="20"/>
              </w:rPr>
              <w:t>* В стадии рассмотрения</w:t>
            </w:r>
          </w:p>
          <w:p w14:paraId="06CB5D73" w14:textId="77777777" w:rsidR="00681CA0" w:rsidRPr="00F33284" w:rsidRDefault="004D4B24" w:rsidP="00C91429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    </w:t>
            </w:r>
            <w:r w:rsidR="00681CA0">
              <w:rPr>
                <w:rFonts w:ascii="Arial" w:hAnsi="Arial" w:cs="Arial"/>
                <w:sz w:val="20"/>
              </w:rPr>
              <w:t>**</w:t>
            </w:r>
            <w:r w:rsidR="00681CA0" w:rsidRPr="00F33284">
              <w:rPr>
                <w:rFonts w:ascii="Arial" w:hAnsi="Arial" w:cs="Arial"/>
              </w:rPr>
              <w:t xml:space="preserve"> </w:t>
            </w:r>
            <w:r w:rsidR="00681CA0" w:rsidRPr="002225D1">
              <w:rPr>
                <w:rFonts w:ascii="Arial" w:hAnsi="Arial" w:cs="Arial"/>
                <w:sz w:val="20"/>
                <w:szCs w:val="20"/>
              </w:rPr>
              <w:t>Включает около 7 Вт для дополнительного подогрева катодов при 3,6 В на каждом катоде.</w:t>
            </w:r>
          </w:p>
        </w:tc>
      </w:tr>
      <w:tr w:rsidR="00681CA0" w:rsidRPr="00F33284" w14:paraId="229BC1C3" w14:textId="77777777" w:rsidTr="005E325D">
        <w:trPr>
          <w:cantSplit/>
        </w:trPr>
        <w:tc>
          <w:tcPr>
            <w:tcW w:w="10177" w:type="dxa"/>
            <w:gridSpan w:val="1051"/>
          </w:tcPr>
          <w:p w14:paraId="406CA251" w14:textId="77777777" w:rsidR="00681CA0" w:rsidRPr="00F33284" w:rsidRDefault="006264B7" w:rsidP="00F9331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5970-1</w:t>
            </w:r>
          </w:p>
        </w:tc>
      </w:tr>
      <w:tr w:rsidR="00681CA0" w:rsidRPr="00F33284" w14:paraId="434B2CCF" w14:textId="77777777" w:rsidTr="004068EE">
        <w:tc>
          <w:tcPr>
            <w:tcW w:w="1693" w:type="dxa"/>
            <w:gridSpan w:val="98"/>
          </w:tcPr>
          <w:p w14:paraId="4C65227E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br w:type="page"/>
            </w:r>
          </w:p>
        </w:tc>
        <w:tc>
          <w:tcPr>
            <w:tcW w:w="6336" w:type="dxa"/>
            <w:gridSpan w:val="811"/>
          </w:tcPr>
          <w:p w14:paraId="5EE90EA4" w14:textId="77777777" w:rsidR="00681CA0" w:rsidRPr="004D22C5" w:rsidRDefault="00681CA0" w:rsidP="00C34AE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DE3A5BC" w14:textId="77777777" w:rsidR="00681CA0" w:rsidRPr="004D22C5" w:rsidRDefault="00681CA0" w:rsidP="00C34AED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lastRenderedPageBreak/>
              <w:t>ЛИСТ С ПАРАМЕТРАМИ</w:t>
            </w:r>
          </w:p>
        </w:tc>
        <w:tc>
          <w:tcPr>
            <w:tcW w:w="2148" w:type="dxa"/>
            <w:gridSpan w:val="142"/>
            <w:vAlign w:val="center"/>
          </w:tcPr>
          <w:p w14:paraId="1159F651" w14:textId="77777777" w:rsidR="00681CA0" w:rsidRPr="004D22C5" w:rsidRDefault="00FA62C7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lastRenderedPageBreak/>
              <w:t xml:space="preserve">с. </w:t>
            </w:r>
            <w:r w:rsidR="00681CA0" w:rsidRPr="004D22C5">
              <w:rPr>
                <w:rFonts w:ascii="Arial" w:hAnsi="Arial" w:cs="Arial"/>
              </w:rPr>
              <w:t>2</w:t>
            </w:r>
          </w:p>
        </w:tc>
      </w:tr>
      <w:tr w:rsidR="00681CA0" w:rsidRPr="00F33284" w14:paraId="2793F50E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602E18F" w14:textId="77777777" w:rsidR="00681CA0" w:rsidRPr="004D22C5" w:rsidRDefault="00681CA0" w:rsidP="002225D1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lastRenderedPageBreak/>
              <w:t xml:space="preserve">МСОЛ: </w:t>
            </w:r>
            <w:r w:rsidRPr="004D22C5">
              <w:rPr>
                <w:rFonts w:ascii="Arial" w:hAnsi="Arial" w:cs="Arial"/>
                <w:lang w:val="de-DE"/>
              </w:rPr>
              <w:t>FD</w:t>
            </w:r>
            <w:r w:rsidRPr="004D22C5">
              <w:rPr>
                <w:rFonts w:ascii="Arial" w:hAnsi="Arial" w:cs="Arial"/>
              </w:rPr>
              <w:t>-87-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de-DE"/>
              </w:rPr>
              <w:t>R</w:t>
            </w:r>
            <w:r w:rsidRPr="004D22C5">
              <w:rPr>
                <w:rFonts w:ascii="Arial" w:hAnsi="Arial" w:cs="Arial"/>
              </w:rPr>
              <w:t>17</w:t>
            </w:r>
            <w:r w:rsidRPr="004D22C5">
              <w:rPr>
                <w:rFonts w:ascii="Arial" w:hAnsi="Arial" w:cs="Arial"/>
                <w:lang w:val="de-DE"/>
              </w:rPr>
              <w:t>d</w:t>
            </w:r>
            <w:r w:rsidRPr="004D22C5">
              <w:rPr>
                <w:rFonts w:ascii="Arial" w:hAnsi="Arial" w:cs="Arial"/>
              </w:rPr>
              <w:t>-38/1800</w:t>
            </w:r>
          </w:p>
        </w:tc>
      </w:tr>
      <w:tr w:rsidR="00681CA0" w:rsidRPr="00F33284" w14:paraId="7C6BB1FD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722CE636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3F889470" w14:textId="77777777" w:rsidR="00681CA0" w:rsidRPr="004D22C5" w:rsidRDefault="00681CA0" w:rsidP="00557E8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4D22C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5B35909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A6160B2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4A9843B3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1" w:type="dxa"/>
            <w:gridSpan w:val="80"/>
            <w:tcBorders>
              <w:bottom w:val="double" w:sz="4" w:space="0" w:color="auto"/>
            </w:tcBorders>
            <w:vAlign w:val="center"/>
          </w:tcPr>
          <w:p w14:paraId="4E6A0F8E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1701" w:type="dxa"/>
            <w:gridSpan w:val="231"/>
            <w:tcBorders>
              <w:bottom w:val="double" w:sz="4" w:space="0" w:color="auto"/>
            </w:tcBorders>
            <w:vAlign w:val="center"/>
          </w:tcPr>
          <w:p w14:paraId="55E39925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42" w:type="dxa"/>
            <w:gridSpan w:val="209"/>
            <w:tcBorders>
              <w:bottom w:val="double" w:sz="4" w:space="0" w:color="auto"/>
            </w:tcBorders>
            <w:vAlign w:val="center"/>
          </w:tcPr>
          <w:p w14:paraId="17770320" w14:textId="77777777" w:rsidR="00681CA0" w:rsidRPr="004D22C5" w:rsidRDefault="001F678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 напр</w:t>
            </w:r>
            <w:r w:rsidRPr="004D22C5">
              <w:rPr>
                <w:rFonts w:ascii="Arial" w:hAnsi="Arial" w:cs="Arial"/>
              </w:rPr>
              <w:t>я</w:t>
            </w:r>
            <w:r w:rsidRPr="004D22C5">
              <w:rPr>
                <w:rFonts w:ascii="Arial" w:hAnsi="Arial" w:cs="Arial"/>
              </w:rPr>
              <w:t>жения</w:t>
            </w:r>
            <w:r w:rsidR="00681CA0" w:rsidRPr="004D22C5">
              <w:rPr>
                <w:rFonts w:ascii="Arial" w:hAnsi="Arial" w:cs="Arial"/>
              </w:rPr>
              <w:t>, В</w:t>
            </w:r>
          </w:p>
        </w:tc>
        <w:tc>
          <w:tcPr>
            <w:tcW w:w="1275" w:type="dxa"/>
            <w:gridSpan w:val="170"/>
            <w:tcBorders>
              <w:bottom w:val="double" w:sz="4" w:space="0" w:color="auto"/>
            </w:tcBorders>
            <w:vAlign w:val="center"/>
          </w:tcPr>
          <w:p w14:paraId="4BBF9E9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к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либровки, А</w:t>
            </w:r>
          </w:p>
        </w:tc>
        <w:tc>
          <w:tcPr>
            <w:tcW w:w="1560" w:type="dxa"/>
            <w:gridSpan w:val="211"/>
            <w:tcBorders>
              <w:bottom w:val="double" w:sz="4" w:space="0" w:color="auto"/>
            </w:tcBorders>
            <w:vAlign w:val="center"/>
          </w:tcPr>
          <w:p w14:paraId="1133068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822" w:type="dxa"/>
            <w:gridSpan w:val="129"/>
            <w:tcBorders>
              <w:bottom w:val="double" w:sz="4" w:space="0" w:color="auto"/>
            </w:tcBorders>
            <w:vAlign w:val="center"/>
          </w:tcPr>
          <w:p w14:paraId="6D8D56EE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4" w:type="dxa"/>
            <w:gridSpan w:val="3"/>
            <w:vMerge/>
          </w:tcPr>
          <w:p w14:paraId="624CE105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F5E6C69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44C76B60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1" w:type="dxa"/>
            <w:gridSpan w:val="80"/>
            <w:tcBorders>
              <w:top w:val="double" w:sz="4" w:space="0" w:color="auto"/>
              <w:bottom w:val="nil"/>
            </w:tcBorders>
            <w:vAlign w:val="center"/>
          </w:tcPr>
          <w:p w14:paraId="316F0C2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701" w:type="dxa"/>
            <w:gridSpan w:val="231"/>
            <w:tcBorders>
              <w:top w:val="double" w:sz="4" w:space="0" w:color="auto"/>
              <w:bottom w:val="nil"/>
            </w:tcBorders>
            <w:vAlign w:val="center"/>
          </w:tcPr>
          <w:p w14:paraId="0C31280E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842" w:type="dxa"/>
            <w:gridSpan w:val="209"/>
            <w:tcBorders>
              <w:top w:val="double" w:sz="4" w:space="0" w:color="auto"/>
              <w:bottom w:val="nil"/>
            </w:tcBorders>
            <w:vAlign w:val="center"/>
          </w:tcPr>
          <w:p w14:paraId="54DA614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gridSpan w:val="170"/>
            <w:tcBorders>
              <w:top w:val="double" w:sz="4" w:space="0" w:color="auto"/>
              <w:bottom w:val="nil"/>
            </w:tcBorders>
            <w:vAlign w:val="center"/>
          </w:tcPr>
          <w:p w14:paraId="58D393F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60" w:type="dxa"/>
            <w:gridSpan w:val="211"/>
            <w:tcBorders>
              <w:top w:val="double" w:sz="4" w:space="0" w:color="auto"/>
              <w:bottom w:val="nil"/>
            </w:tcBorders>
            <w:vAlign w:val="center"/>
          </w:tcPr>
          <w:p w14:paraId="47E19359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822" w:type="dxa"/>
            <w:gridSpan w:val="129"/>
            <w:tcBorders>
              <w:top w:val="double" w:sz="4" w:space="0" w:color="auto"/>
              <w:bottom w:val="nil"/>
            </w:tcBorders>
            <w:vAlign w:val="center"/>
          </w:tcPr>
          <w:p w14:paraId="33DEA4E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7F684CFC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16711C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4471E491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1" w:type="dxa"/>
            <w:gridSpan w:val="80"/>
            <w:vAlign w:val="center"/>
          </w:tcPr>
          <w:p w14:paraId="605A6225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701" w:type="dxa"/>
            <w:gridSpan w:val="231"/>
            <w:vAlign w:val="center"/>
          </w:tcPr>
          <w:p w14:paraId="06740C9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87</w:t>
            </w:r>
          </w:p>
        </w:tc>
        <w:tc>
          <w:tcPr>
            <w:tcW w:w="1842" w:type="dxa"/>
            <w:gridSpan w:val="209"/>
            <w:vAlign w:val="center"/>
          </w:tcPr>
          <w:p w14:paraId="2D14E7C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300</w:t>
            </w:r>
          </w:p>
        </w:tc>
        <w:tc>
          <w:tcPr>
            <w:tcW w:w="1275" w:type="dxa"/>
            <w:gridSpan w:val="170"/>
            <w:vAlign w:val="center"/>
          </w:tcPr>
          <w:p w14:paraId="160DC4F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0,800</w:t>
            </w:r>
          </w:p>
        </w:tc>
        <w:tc>
          <w:tcPr>
            <w:tcW w:w="1560" w:type="dxa"/>
            <w:gridSpan w:val="211"/>
            <w:vAlign w:val="center"/>
          </w:tcPr>
          <w:p w14:paraId="29493C1A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315</w:t>
            </w:r>
          </w:p>
        </w:tc>
        <w:tc>
          <w:tcPr>
            <w:tcW w:w="1822" w:type="dxa"/>
            <w:gridSpan w:val="129"/>
            <w:vAlign w:val="center"/>
          </w:tcPr>
          <w:p w14:paraId="79937028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842B002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502D8B8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A2192A1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15F0286" w14:textId="77777777" w:rsidTr="004068EE">
        <w:trPr>
          <w:cantSplit/>
          <w:trHeight w:val="45"/>
        </w:trPr>
        <w:tc>
          <w:tcPr>
            <w:tcW w:w="392" w:type="dxa"/>
            <w:gridSpan w:val="18"/>
            <w:vMerge w:val="restart"/>
            <w:tcBorders>
              <w:top w:val="nil"/>
              <w:bottom w:val="nil"/>
            </w:tcBorders>
          </w:tcPr>
          <w:p w14:paraId="1940E775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</w:tcPr>
          <w:p w14:paraId="69FC3A75" w14:textId="77777777" w:rsidR="00681CA0" w:rsidRPr="004D22C5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0C5B9B3C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71F73B8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24F08B39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679" w:type="dxa"/>
            <w:gridSpan w:val="901"/>
            <w:tcBorders>
              <w:top w:val="nil"/>
            </w:tcBorders>
          </w:tcPr>
          <w:p w14:paraId="3B19DA8E" w14:textId="77777777" w:rsidR="00681CA0" w:rsidRPr="004D22C5" w:rsidRDefault="00681CA0" w:rsidP="002225D1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69E2530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2A98EEEB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8127501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F5F3C83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5CA710D7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44" w:type="dxa"/>
            <w:gridSpan w:val="520"/>
            <w:vMerge w:val="restart"/>
            <w:tcBorders>
              <w:top w:val="nil"/>
            </w:tcBorders>
            <w:vAlign w:val="center"/>
          </w:tcPr>
          <w:p w14:paraId="103DEE63" w14:textId="77777777" w:rsidR="00681CA0" w:rsidRPr="004D22C5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предварительного подогрева катода, В</w:t>
            </w:r>
          </w:p>
        </w:tc>
        <w:tc>
          <w:tcPr>
            <w:tcW w:w="2835" w:type="dxa"/>
            <w:gridSpan w:val="381"/>
            <w:tcBorders>
              <w:top w:val="nil"/>
            </w:tcBorders>
            <w:vAlign w:val="center"/>
          </w:tcPr>
          <w:p w14:paraId="32EEFD1E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157147B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35D9B6FD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C4DCA85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033F126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13A15285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44" w:type="dxa"/>
            <w:gridSpan w:val="520"/>
            <w:vMerge/>
          </w:tcPr>
          <w:p w14:paraId="2EE7857E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381"/>
            <w:tcBorders>
              <w:top w:val="nil"/>
            </w:tcBorders>
            <w:vAlign w:val="center"/>
          </w:tcPr>
          <w:p w14:paraId="02F91010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27E9EEC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5479641E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002A2FF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3012D93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33B6F07C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44" w:type="dxa"/>
            <w:gridSpan w:val="520"/>
            <w:vMerge w:val="restart"/>
            <w:tcBorders>
              <w:top w:val="nil"/>
            </w:tcBorders>
            <w:vAlign w:val="center"/>
          </w:tcPr>
          <w:p w14:paraId="0C3488EF" w14:textId="77777777" w:rsidR="00681CA0" w:rsidRPr="004D22C5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835" w:type="dxa"/>
            <w:gridSpan w:val="381"/>
            <w:tcBorders>
              <w:top w:val="nil"/>
            </w:tcBorders>
            <w:vAlign w:val="center"/>
          </w:tcPr>
          <w:p w14:paraId="56760207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0838B225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0216E2A1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300DBE8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C023F1D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2F3E2629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44" w:type="dxa"/>
            <w:gridSpan w:val="520"/>
            <w:vMerge/>
          </w:tcPr>
          <w:p w14:paraId="7E4AD0DA" w14:textId="77777777" w:rsidR="00681CA0" w:rsidRPr="004D22C5" w:rsidRDefault="00681CA0" w:rsidP="00557E8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381"/>
            <w:tcBorders>
              <w:top w:val="nil"/>
            </w:tcBorders>
            <w:vAlign w:val="center"/>
          </w:tcPr>
          <w:p w14:paraId="173B32D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551AD88B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01F2364D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419C75E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0CD3001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6D3BFD78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679" w:type="dxa"/>
            <w:gridSpan w:val="901"/>
            <w:tcBorders>
              <w:top w:val="nil"/>
            </w:tcBorders>
          </w:tcPr>
          <w:p w14:paraId="3177DECE" w14:textId="77777777" w:rsidR="00681CA0" w:rsidRPr="004D22C5" w:rsidRDefault="00681CA0" w:rsidP="002225D1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5EAB4233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6B1795A9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2D56D42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FD21D0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6AB76497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44" w:type="dxa"/>
            <w:gridSpan w:val="520"/>
            <w:tcBorders>
              <w:top w:val="nil"/>
            </w:tcBorders>
            <w:vAlign w:val="center"/>
          </w:tcPr>
          <w:p w14:paraId="189AD79D" w14:textId="77777777" w:rsidR="00681CA0" w:rsidRPr="004D22C5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2835" w:type="dxa"/>
            <w:gridSpan w:val="381"/>
            <w:tcBorders>
              <w:top w:val="nil"/>
            </w:tcBorders>
          </w:tcPr>
          <w:p w14:paraId="074E64F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(пиковое</w:t>
            </w:r>
            <w:r w:rsidR="004D4B24" w:rsidRPr="004D22C5">
              <w:rPr>
                <w:rFonts w:ascii="Arial" w:hAnsi="Arial" w:cs="Arial"/>
              </w:rPr>
              <w:t xml:space="preserve"> зн</w:t>
            </w:r>
            <w:r w:rsidR="004D4B24" w:rsidRPr="004D22C5">
              <w:rPr>
                <w:rFonts w:ascii="Arial" w:hAnsi="Arial" w:cs="Arial"/>
              </w:rPr>
              <w:t>а</w:t>
            </w:r>
            <w:r w:rsidR="004D4B24" w:rsidRPr="004D22C5">
              <w:rPr>
                <w:rFonts w:ascii="Arial" w:hAnsi="Arial" w:cs="Arial"/>
              </w:rPr>
              <w:t>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108"/>
            <w:tcBorders>
              <w:top w:val="nil"/>
            </w:tcBorders>
            <w:vAlign w:val="center"/>
          </w:tcPr>
          <w:p w14:paraId="6583799E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tcBorders>
              <w:top w:val="nil"/>
            </w:tcBorders>
            <w:vAlign w:val="center"/>
          </w:tcPr>
          <w:p w14:paraId="7FDD9D34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73E4C8ED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B62C1A4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4C06E9D3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844" w:type="dxa"/>
            <w:gridSpan w:val="520"/>
          </w:tcPr>
          <w:p w14:paraId="40452582" w14:textId="77777777" w:rsidR="00681CA0" w:rsidRPr="00F33284" w:rsidRDefault="00681CA0" w:rsidP="002225D1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Ток в любом вводе катода</w:t>
            </w:r>
            <w:r>
              <w:rPr>
                <w:rFonts w:ascii="Arial" w:hAnsi="Arial" w:cs="Arial"/>
              </w:rPr>
              <w:t xml:space="preserve">, </w:t>
            </w:r>
            <w:r w:rsidRPr="00F33284">
              <w:rPr>
                <w:rFonts w:ascii="Arial" w:hAnsi="Arial" w:cs="Arial"/>
              </w:rPr>
              <w:t>А</w:t>
            </w:r>
          </w:p>
        </w:tc>
        <w:tc>
          <w:tcPr>
            <w:tcW w:w="2835" w:type="dxa"/>
            <w:gridSpan w:val="381"/>
          </w:tcPr>
          <w:p w14:paraId="37BCCE9C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Не более</w:t>
            </w:r>
          </w:p>
        </w:tc>
        <w:tc>
          <w:tcPr>
            <w:tcW w:w="850" w:type="dxa"/>
            <w:gridSpan w:val="108"/>
            <w:vAlign w:val="center"/>
          </w:tcPr>
          <w:p w14:paraId="614EFD1A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972" w:type="dxa"/>
            <w:gridSpan w:val="21"/>
            <w:vAlign w:val="center"/>
          </w:tcPr>
          <w:p w14:paraId="2E50C4C2" w14:textId="77777777" w:rsidR="00681CA0" w:rsidRPr="00F33284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B99190C" w14:textId="77777777" w:rsidR="00681CA0" w:rsidRPr="00F33284" w:rsidRDefault="00681CA0" w:rsidP="00557E8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A4FF6CC" w14:textId="77777777" w:rsidTr="003E2868">
        <w:trPr>
          <w:cantSplit/>
          <w:trHeight w:val="7301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46AB9A27" w14:textId="77777777" w:rsidR="00681CA0" w:rsidRDefault="00681CA0" w:rsidP="00065017">
            <w:pPr>
              <w:spacing w:before="20" w:after="20" w:line="240" w:lineRule="auto"/>
              <w:rPr>
                <w:rFonts w:ascii="Arial" w:hAnsi="Arial" w:cs="Arial"/>
                <w:b/>
                <w:sz w:val="20"/>
              </w:rPr>
            </w:pPr>
          </w:p>
          <w:p w14:paraId="4045A176" w14:textId="77777777" w:rsidR="00681CA0" w:rsidRPr="00557E8F" w:rsidRDefault="004D4B24" w:rsidP="00192067">
            <w:pPr>
              <w:spacing w:before="20" w:after="20"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</w:t>
            </w:r>
            <w:r w:rsidR="00681CA0" w:rsidRPr="00557E8F">
              <w:rPr>
                <w:rFonts w:ascii="Arial" w:hAnsi="Arial" w:cs="Arial"/>
                <w:b/>
                <w:sz w:val="20"/>
              </w:rPr>
              <w:t xml:space="preserve">* </w:t>
            </w:r>
            <w:r w:rsidR="00681CA0" w:rsidRPr="00557E8F">
              <w:rPr>
                <w:rFonts w:ascii="Arial" w:hAnsi="Arial" w:cs="Arial"/>
                <w:sz w:val="20"/>
              </w:rPr>
              <w:t>В стадии рассмотрения</w:t>
            </w:r>
            <w:r>
              <w:rPr>
                <w:rFonts w:ascii="Arial" w:hAnsi="Arial" w:cs="Arial"/>
                <w:sz w:val="20"/>
              </w:rPr>
              <w:t xml:space="preserve">  </w:t>
            </w:r>
          </w:p>
        </w:tc>
      </w:tr>
      <w:tr w:rsidR="00681CA0" w:rsidRPr="00F33284" w14:paraId="552E58BF" w14:textId="77777777" w:rsidTr="004068EE">
        <w:trPr>
          <w:cantSplit/>
        </w:trPr>
        <w:tc>
          <w:tcPr>
            <w:tcW w:w="10177" w:type="dxa"/>
            <w:gridSpan w:val="1051"/>
          </w:tcPr>
          <w:p w14:paraId="78BBBC29" w14:textId="77777777" w:rsidR="00681CA0" w:rsidRPr="00F33284" w:rsidRDefault="006264B7" w:rsidP="00557E8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5970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F33284" w14:paraId="0C629714" w14:textId="77777777" w:rsidTr="004068EE">
        <w:tc>
          <w:tcPr>
            <w:tcW w:w="1644" w:type="dxa"/>
            <w:gridSpan w:val="76"/>
          </w:tcPr>
          <w:p w14:paraId="6E0F67E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27" w:type="dxa"/>
            <w:gridSpan w:val="843"/>
          </w:tcPr>
          <w:p w14:paraId="60131FC7" w14:textId="77777777" w:rsidR="00681CA0" w:rsidRPr="004D22C5" w:rsidRDefault="00681CA0" w:rsidP="00903D0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8B6FB1F" w14:textId="77777777" w:rsidR="00681CA0" w:rsidRPr="004D22C5" w:rsidRDefault="00681CA0" w:rsidP="00903D0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06" w:type="dxa"/>
            <w:gridSpan w:val="132"/>
            <w:vAlign w:val="center"/>
          </w:tcPr>
          <w:p w14:paraId="7ECCA854" w14:textId="77777777" w:rsidR="00681CA0" w:rsidRPr="004D22C5" w:rsidRDefault="00FA62C7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1</w:t>
            </w:r>
          </w:p>
        </w:tc>
      </w:tr>
      <w:tr w:rsidR="00681CA0" w:rsidRPr="00F33284" w14:paraId="71ADB25D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D4A97C8" w14:textId="77777777" w:rsidR="00681CA0" w:rsidRPr="004D22C5" w:rsidRDefault="00681CA0" w:rsidP="002225D1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b/>
              </w:rPr>
              <w:t xml:space="preserve">МСОЛ: </w:t>
            </w:r>
            <w:r w:rsidRPr="004D22C5">
              <w:rPr>
                <w:rFonts w:ascii="Arial" w:hAnsi="Arial" w:cs="Arial"/>
                <w:lang w:val="de-DE"/>
              </w:rPr>
              <w:t>FD</w:t>
            </w:r>
            <w:r w:rsidRPr="004D22C5">
              <w:rPr>
                <w:rFonts w:ascii="Arial" w:hAnsi="Arial" w:cs="Arial"/>
              </w:rPr>
              <w:t>-112-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de-DE"/>
              </w:rPr>
              <w:t>R</w:t>
            </w:r>
            <w:r w:rsidRPr="004D22C5">
              <w:rPr>
                <w:rFonts w:ascii="Arial" w:hAnsi="Arial" w:cs="Arial"/>
              </w:rPr>
              <w:t>17</w:t>
            </w:r>
            <w:r w:rsidRPr="004D22C5">
              <w:rPr>
                <w:rFonts w:ascii="Arial" w:hAnsi="Arial" w:cs="Arial"/>
                <w:lang w:val="de-DE"/>
              </w:rPr>
              <w:t>d</w:t>
            </w:r>
            <w:r w:rsidRPr="004D22C5">
              <w:rPr>
                <w:rFonts w:ascii="Arial" w:hAnsi="Arial" w:cs="Arial"/>
              </w:rPr>
              <w:t xml:space="preserve">-38/2400  </w:t>
            </w:r>
          </w:p>
        </w:tc>
      </w:tr>
      <w:tr w:rsidR="00681CA0" w:rsidRPr="00F33284" w14:paraId="537A224F" w14:textId="77777777" w:rsidTr="004068EE">
        <w:trPr>
          <w:cantSplit/>
          <w:trHeight w:val="159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2FA08A6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868" w:type="dxa"/>
            <w:gridSpan w:val="158"/>
            <w:tcBorders>
              <w:bottom w:val="double" w:sz="4" w:space="0" w:color="auto"/>
            </w:tcBorders>
            <w:vAlign w:val="center"/>
          </w:tcPr>
          <w:p w14:paraId="3CEA6B8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276" w:type="dxa"/>
            <w:gridSpan w:val="166"/>
            <w:tcBorders>
              <w:bottom w:val="double" w:sz="4" w:space="0" w:color="auto"/>
            </w:tcBorders>
            <w:vAlign w:val="center"/>
          </w:tcPr>
          <w:p w14:paraId="082D142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Схема</w:t>
            </w:r>
          </w:p>
        </w:tc>
        <w:tc>
          <w:tcPr>
            <w:tcW w:w="2691" w:type="dxa"/>
            <w:gridSpan w:val="329"/>
            <w:tcBorders>
              <w:bottom w:val="double" w:sz="4" w:space="0" w:color="auto"/>
            </w:tcBorders>
            <w:vAlign w:val="center"/>
          </w:tcPr>
          <w:p w14:paraId="446A254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1242" w:type="dxa"/>
            <w:gridSpan w:val="114"/>
            <w:tcBorders>
              <w:bottom w:val="double" w:sz="4" w:space="0" w:color="auto"/>
            </w:tcBorders>
            <w:vAlign w:val="center"/>
          </w:tcPr>
          <w:p w14:paraId="372424B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Цоколь</w:t>
            </w:r>
          </w:p>
        </w:tc>
        <w:tc>
          <w:tcPr>
            <w:tcW w:w="2424" w:type="dxa"/>
            <w:gridSpan w:val="263"/>
            <w:tcBorders>
              <w:bottom w:val="double" w:sz="4" w:space="0" w:color="auto"/>
            </w:tcBorders>
            <w:vAlign w:val="center"/>
          </w:tcPr>
          <w:p w14:paraId="00A0CB10" w14:textId="7EFC219D" w:rsidR="00681CA0" w:rsidRPr="004D22C5" w:rsidRDefault="005E325D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39AC4BC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3183859" w14:textId="77777777" w:rsidTr="004068EE">
        <w:trPr>
          <w:cantSplit/>
          <w:trHeight w:val="15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0F831704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8" w:type="dxa"/>
            <w:gridSpan w:val="158"/>
            <w:tcBorders>
              <w:top w:val="double" w:sz="4" w:space="0" w:color="auto"/>
            </w:tcBorders>
            <w:vAlign w:val="center"/>
          </w:tcPr>
          <w:p w14:paraId="3316BC3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112</w:t>
            </w:r>
          </w:p>
        </w:tc>
        <w:tc>
          <w:tcPr>
            <w:tcW w:w="1276" w:type="dxa"/>
            <w:gridSpan w:val="166"/>
            <w:tcBorders>
              <w:top w:val="double" w:sz="4" w:space="0" w:color="auto"/>
            </w:tcBorders>
            <w:vAlign w:val="center"/>
          </w:tcPr>
          <w:p w14:paraId="0A402417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Бесста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терная</w:t>
            </w:r>
          </w:p>
        </w:tc>
        <w:tc>
          <w:tcPr>
            <w:tcW w:w="2691" w:type="dxa"/>
            <w:gridSpan w:val="329"/>
            <w:tcBorders>
              <w:top w:val="double" w:sz="4" w:space="0" w:color="auto"/>
            </w:tcBorders>
            <w:vAlign w:val="center"/>
          </w:tcPr>
          <w:p w14:paraId="59B5351C" w14:textId="77777777" w:rsidR="00681CA0" w:rsidRPr="004D22C5" w:rsidRDefault="009E351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предварительного                    </w:t>
            </w:r>
            <w:r w:rsidR="00681CA0" w:rsidRPr="004D22C5">
              <w:rPr>
                <w:rFonts w:ascii="Arial" w:hAnsi="Arial" w:cs="Arial"/>
              </w:rPr>
              <w:t>подогрева, низкоомный</w:t>
            </w:r>
          </w:p>
        </w:tc>
        <w:tc>
          <w:tcPr>
            <w:tcW w:w="1242" w:type="dxa"/>
            <w:gridSpan w:val="114"/>
            <w:tcBorders>
              <w:top w:val="double" w:sz="4" w:space="0" w:color="auto"/>
            </w:tcBorders>
            <w:vAlign w:val="center"/>
          </w:tcPr>
          <w:p w14:paraId="17C35A3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R17d</w:t>
            </w:r>
          </w:p>
        </w:tc>
        <w:tc>
          <w:tcPr>
            <w:tcW w:w="2424" w:type="dxa"/>
            <w:gridSpan w:val="263"/>
            <w:tcBorders>
              <w:top w:val="double" w:sz="4" w:space="0" w:color="auto"/>
            </w:tcBorders>
            <w:vAlign w:val="center"/>
          </w:tcPr>
          <w:p w14:paraId="3C682700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38</w:t>
            </w:r>
            <w:r w:rsidRPr="004D22C5">
              <w:rPr>
                <w:rFonts w:ascii="Arial" w:hAnsi="Arial" w:cs="Arial"/>
                <w:lang w:val="en-US"/>
              </w:rPr>
              <w:t xml:space="preserve"> х </w:t>
            </w:r>
            <w:r w:rsidRPr="004D22C5">
              <w:rPr>
                <w:rFonts w:ascii="Arial" w:hAnsi="Arial" w:cs="Arial"/>
              </w:rPr>
              <w:t>2400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2AD07FD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B108B52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3367418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28F276E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34BD9105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67714A8D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Размеры</w:t>
            </w:r>
          </w:p>
          <w:p w14:paraId="0045E5FB" w14:textId="77777777" w:rsidR="00681CA0" w:rsidRPr="004D22C5" w:rsidRDefault="00681CA0" w:rsidP="002225D1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4949119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2F906B3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68E8636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835" w:type="dxa"/>
            <w:gridSpan w:val="653"/>
            <w:tcBorders>
              <w:top w:val="nil"/>
            </w:tcBorders>
          </w:tcPr>
          <w:p w14:paraId="363A84E4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666" w:type="dxa"/>
            <w:gridSpan w:val="377"/>
            <w:tcBorders>
              <w:top w:val="nil"/>
            </w:tcBorders>
          </w:tcPr>
          <w:p w14:paraId="7E08FF2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4D22C5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</w:tcPr>
          <w:p w14:paraId="3A329E8B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E994889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6682D073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gridSpan w:val="280"/>
            <w:tcBorders>
              <w:top w:val="nil"/>
              <w:bottom w:val="double" w:sz="4" w:space="0" w:color="auto"/>
            </w:tcBorders>
          </w:tcPr>
          <w:p w14:paraId="4383BA4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3066" w:type="dxa"/>
            <w:gridSpan w:val="373"/>
            <w:tcBorders>
              <w:top w:val="nil"/>
              <w:bottom w:val="double" w:sz="4" w:space="0" w:color="auto"/>
            </w:tcBorders>
          </w:tcPr>
          <w:p w14:paraId="2F8ECC6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3666" w:type="dxa"/>
            <w:gridSpan w:val="377"/>
            <w:tcBorders>
              <w:top w:val="nil"/>
              <w:bottom w:val="double" w:sz="4" w:space="0" w:color="auto"/>
            </w:tcBorders>
          </w:tcPr>
          <w:p w14:paraId="144365C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78A35FA5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7696B51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  <w:bottom w:val="nil"/>
            </w:tcBorders>
          </w:tcPr>
          <w:p w14:paraId="4980728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769" w:type="dxa"/>
            <w:gridSpan w:val="280"/>
            <w:tcBorders>
              <w:top w:val="double" w:sz="4" w:space="0" w:color="auto"/>
            </w:tcBorders>
          </w:tcPr>
          <w:p w14:paraId="5FB69F2D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2380,4</w:t>
            </w:r>
          </w:p>
        </w:tc>
        <w:tc>
          <w:tcPr>
            <w:tcW w:w="3066" w:type="dxa"/>
            <w:gridSpan w:val="373"/>
            <w:tcBorders>
              <w:top w:val="double" w:sz="4" w:space="0" w:color="auto"/>
            </w:tcBorders>
          </w:tcPr>
          <w:p w14:paraId="7C055E08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2385,2</w:t>
            </w:r>
          </w:p>
        </w:tc>
        <w:tc>
          <w:tcPr>
            <w:tcW w:w="3666" w:type="dxa"/>
            <w:gridSpan w:val="377"/>
            <w:tcBorders>
              <w:top w:val="double" w:sz="4" w:space="0" w:color="auto"/>
            </w:tcBorders>
          </w:tcPr>
          <w:p w14:paraId="74F54D3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40,5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19F4D69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55D043D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0246E8C8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C372939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0C78923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</w:tcPr>
          <w:p w14:paraId="088E5B12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tcBorders>
              <w:top w:val="nil"/>
            </w:tcBorders>
          </w:tcPr>
          <w:p w14:paraId="58486428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4AA60D1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1B354F9E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87" w:type="dxa"/>
            <w:gridSpan w:val="17"/>
            <w:tcBorders>
              <w:top w:val="nil"/>
              <w:bottom w:val="double" w:sz="4" w:space="0" w:color="auto"/>
            </w:tcBorders>
            <w:vAlign w:val="center"/>
          </w:tcPr>
          <w:p w14:paraId="673C270E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кГц</w:t>
            </w:r>
          </w:p>
        </w:tc>
        <w:tc>
          <w:tcPr>
            <w:tcW w:w="1287" w:type="dxa"/>
            <w:gridSpan w:val="204"/>
            <w:tcBorders>
              <w:top w:val="nil"/>
              <w:bottom w:val="double" w:sz="4" w:space="0" w:color="auto"/>
            </w:tcBorders>
            <w:vAlign w:val="center"/>
          </w:tcPr>
          <w:p w14:paraId="09B328F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нальная мощность ПРА, Вт</w:t>
            </w:r>
          </w:p>
        </w:tc>
        <w:tc>
          <w:tcPr>
            <w:tcW w:w="1577" w:type="dxa"/>
            <w:gridSpan w:val="163"/>
            <w:tcBorders>
              <w:top w:val="nil"/>
              <w:bottom w:val="double" w:sz="4" w:space="0" w:color="auto"/>
            </w:tcBorders>
            <w:vAlign w:val="center"/>
          </w:tcPr>
          <w:p w14:paraId="39366BC2" w14:textId="77777777" w:rsidR="00681CA0" w:rsidRPr="004D22C5" w:rsidRDefault="001F678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значение напряжения</w:t>
            </w:r>
            <w:r w:rsidR="00681CA0" w:rsidRPr="004D22C5">
              <w:rPr>
                <w:rFonts w:ascii="Arial" w:hAnsi="Arial" w:cs="Arial"/>
              </w:rPr>
              <w:t xml:space="preserve"> на ПРА, В</w:t>
            </w:r>
          </w:p>
        </w:tc>
        <w:tc>
          <w:tcPr>
            <w:tcW w:w="1261" w:type="dxa"/>
            <w:gridSpan w:val="155"/>
            <w:tcBorders>
              <w:top w:val="nil"/>
              <w:bottom w:val="double" w:sz="4" w:space="0" w:color="auto"/>
            </w:tcBorders>
            <w:vAlign w:val="center"/>
          </w:tcPr>
          <w:p w14:paraId="77D0D2E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Рассто</w:t>
            </w:r>
            <w:r w:rsidRPr="004D22C5">
              <w:rPr>
                <w:rFonts w:ascii="Arial" w:hAnsi="Arial" w:cs="Arial"/>
              </w:rPr>
              <w:t>я</w:t>
            </w:r>
            <w:r w:rsidRPr="004D22C5">
              <w:rPr>
                <w:rFonts w:ascii="Arial" w:hAnsi="Arial" w:cs="Arial"/>
              </w:rPr>
              <w:t>ние от ВЗУ, мм</w:t>
            </w:r>
          </w:p>
        </w:tc>
        <w:tc>
          <w:tcPr>
            <w:tcW w:w="1460" w:type="dxa"/>
            <w:gridSpan w:val="188"/>
            <w:tcBorders>
              <w:top w:val="nil"/>
              <w:bottom w:val="double" w:sz="4" w:space="0" w:color="auto"/>
            </w:tcBorders>
            <w:vAlign w:val="center"/>
          </w:tcPr>
          <w:p w14:paraId="2137070A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</w:t>
            </w:r>
            <w:r w:rsidRPr="004D22C5">
              <w:rPr>
                <w:rFonts w:ascii="Arial" w:hAnsi="Arial" w:cs="Arial"/>
              </w:rPr>
              <w:t>е</w:t>
            </w:r>
            <w:r w:rsidRPr="004D22C5">
              <w:rPr>
                <w:rFonts w:ascii="Arial" w:hAnsi="Arial" w:cs="Arial"/>
              </w:rPr>
              <w:t>ние на к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тоде (де</w:t>
            </w:r>
            <w:r w:rsidRPr="004D22C5">
              <w:rPr>
                <w:rFonts w:ascii="Arial" w:hAnsi="Arial" w:cs="Arial"/>
              </w:rPr>
              <w:t>й</w:t>
            </w:r>
            <w:r w:rsidRPr="004D22C5">
              <w:rPr>
                <w:rFonts w:ascii="Arial" w:hAnsi="Arial" w:cs="Arial"/>
              </w:rPr>
              <w:t>ствующее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722" w:type="dxa"/>
            <w:gridSpan w:val="245"/>
            <w:tcBorders>
              <w:top w:val="nil"/>
              <w:bottom w:val="double" w:sz="4" w:space="0" w:color="auto"/>
            </w:tcBorders>
            <w:vAlign w:val="center"/>
          </w:tcPr>
          <w:p w14:paraId="5715C38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да (действ</w:t>
            </w:r>
            <w:r w:rsidRPr="004D22C5">
              <w:rPr>
                <w:rFonts w:ascii="Arial" w:hAnsi="Arial" w:cs="Arial"/>
              </w:rPr>
              <w:t>у</w:t>
            </w:r>
            <w:r w:rsidRPr="004D22C5">
              <w:rPr>
                <w:rFonts w:ascii="Arial" w:hAnsi="Arial" w:cs="Arial"/>
              </w:rPr>
              <w:t>ющее</w:t>
            </w:r>
            <w:r w:rsidR="004D4B24" w:rsidRPr="004D22C5">
              <w:rPr>
                <w:rFonts w:ascii="Arial" w:hAnsi="Arial" w:cs="Arial"/>
              </w:rPr>
              <w:t xml:space="preserve"> знач</w:t>
            </w:r>
            <w:r w:rsidR="004D4B24" w:rsidRPr="004D22C5">
              <w:rPr>
                <w:rFonts w:ascii="Arial" w:hAnsi="Arial" w:cs="Arial"/>
              </w:rPr>
              <w:t>е</w:t>
            </w:r>
            <w:r w:rsidR="004D4B24" w:rsidRPr="004D22C5">
              <w:rPr>
                <w:rFonts w:ascii="Arial" w:hAnsi="Arial" w:cs="Arial"/>
              </w:rPr>
              <w:t>ние</w:t>
            </w:r>
            <w:r w:rsidRPr="004D22C5">
              <w:rPr>
                <w:rFonts w:ascii="Arial" w:hAnsi="Arial" w:cs="Arial"/>
              </w:rPr>
              <w:t>), В</w:t>
            </w:r>
          </w:p>
        </w:tc>
        <w:tc>
          <w:tcPr>
            <w:tcW w:w="1307" w:type="dxa"/>
            <w:gridSpan w:val="58"/>
            <w:tcBorders>
              <w:top w:val="nil"/>
              <w:bottom w:val="double" w:sz="4" w:space="0" w:color="auto"/>
            </w:tcBorders>
            <w:vAlign w:val="center"/>
          </w:tcPr>
          <w:p w14:paraId="78FA0087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Время зажиг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ния, с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9F344FD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4DC2495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475139F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7" w:type="dxa"/>
            <w:gridSpan w:val="17"/>
            <w:tcBorders>
              <w:top w:val="double" w:sz="4" w:space="0" w:color="auto"/>
              <w:bottom w:val="nil"/>
            </w:tcBorders>
            <w:vAlign w:val="center"/>
          </w:tcPr>
          <w:p w14:paraId="122AC016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287" w:type="dxa"/>
            <w:gridSpan w:val="204"/>
            <w:tcBorders>
              <w:top w:val="double" w:sz="4" w:space="0" w:color="auto"/>
              <w:bottom w:val="nil"/>
            </w:tcBorders>
            <w:vAlign w:val="center"/>
          </w:tcPr>
          <w:p w14:paraId="0D17B44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77" w:type="dxa"/>
            <w:gridSpan w:val="163"/>
            <w:tcBorders>
              <w:top w:val="double" w:sz="4" w:space="0" w:color="auto"/>
              <w:bottom w:val="nil"/>
            </w:tcBorders>
            <w:vAlign w:val="center"/>
          </w:tcPr>
          <w:p w14:paraId="616CE389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61" w:type="dxa"/>
            <w:gridSpan w:val="155"/>
            <w:tcBorders>
              <w:top w:val="double" w:sz="4" w:space="0" w:color="auto"/>
              <w:bottom w:val="nil"/>
            </w:tcBorders>
            <w:vAlign w:val="center"/>
          </w:tcPr>
          <w:p w14:paraId="2961D86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60" w:type="dxa"/>
            <w:gridSpan w:val="188"/>
            <w:tcBorders>
              <w:top w:val="double" w:sz="4" w:space="0" w:color="auto"/>
              <w:bottom w:val="nil"/>
            </w:tcBorders>
            <w:vAlign w:val="center"/>
          </w:tcPr>
          <w:p w14:paraId="29B70AB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722" w:type="dxa"/>
            <w:gridSpan w:val="245"/>
            <w:tcBorders>
              <w:top w:val="double" w:sz="4" w:space="0" w:color="auto"/>
              <w:bottom w:val="nil"/>
            </w:tcBorders>
            <w:vAlign w:val="center"/>
          </w:tcPr>
          <w:p w14:paraId="6E238DA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307" w:type="dxa"/>
            <w:gridSpan w:val="58"/>
            <w:tcBorders>
              <w:top w:val="double" w:sz="4" w:space="0" w:color="auto"/>
              <w:bottom w:val="nil"/>
            </w:tcBorders>
            <w:vAlign w:val="center"/>
          </w:tcPr>
          <w:p w14:paraId="64FF6609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34FA6407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F34163F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top w:val="nil"/>
              <w:bottom w:val="nil"/>
            </w:tcBorders>
          </w:tcPr>
          <w:p w14:paraId="0C7418E9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87" w:type="dxa"/>
            <w:gridSpan w:val="17"/>
            <w:vAlign w:val="center"/>
          </w:tcPr>
          <w:p w14:paraId="5CEC5FA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287" w:type="dxa"/>
            <w:gridSpan w:val="204"/>
            <w:vAlign w:val="center"/>
          </w:tcPr>
          <w:p w14:paraId="731DC48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112</w:t>
            </w:r>
          </w:p>
        </w:tc>
        <w:tc>
          <w:tcPr>
            <w:tcW w:w="1577" w:type="dxa"/>
            <w:gridSpan w:val="163"/>
            <w:vAlign w:val="center"/>
          </w:tcPr>
          <w:p w14:paraId="58089654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261" w:type="dxa"/>
            <w:gridSpan w:val="155"/>
            <w:vAlign w:val="center"/>
          </w:tcPr>
          <w:p w14:paraId="5C7BEBF5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13</w:t>
            </w:r>
          </w:p>
        </w:tc>
        <w:tc>
          <w:tcPr>
            <w:tcW w:w="1460" w:type="dxa"/>
            <w:gridSpan w:val="188"/>
            <w:vAlign w:val="center"/>
          </w:tcPr>
          <w:p w14:paraId="1917EEDF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3,05</w:t>
            </w:r>
          </w:p>
        </w:tc>
        <w:tc>
          <w:tcPr>
            <w:tcW w:w="1722" w:type="dxa"/>
            <w:gridSpan w:val="245"/>
            <w:vAlign w:val="center"/>
          </w:tcPr>
          <w:p w14:paraId="4633A4D2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315</w:t>
            </w:r>
          </w:p>
        </w:tc>
        <w:tc>
          <w:tcPr>
            <w:tcW w:w="1307" w:type="dxa"/>
            <w:gridSpan w:val="58"/>
            <w:vAlign w:val="center"/>
          </w:tcPr>
          <w:p w14:paraId="4646F4E4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B2D982F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D333256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C463A30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32C33BBD" w14:textId="77777777" w:rsidTr="004068EE">
        <w:trPr>
          <w:cantSplit/>
          <w:trHeight w:val="79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001EBA21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35D72FE6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B554EF8" w14:textId="77777777" w:rsidR="00681CA0" w:rsidRPr="004D22C5" w:rsidRDefault="00681CA0" w:rsidP="00903D0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09A13B36" w14:textId="77777777" w:rsidTr="004068EE">
        <w:trPr>
          <w:cantSplit/>
          <w:trHeight w:val="81"/>
        </w:trPr>
        <w:tc>
          <w:tcPr>
            <w:tcW w:w="392" w:type="dxa"/>
            <w:gridSpan w:val="18"/>
            <w:vMerge/>
          </w:tcPr>
          <w:p w14:paraId="06D78B9E" w14:textId="77777777" w:rsidR="00681CA0" w:rsidRPr="004D22C5" w:rsidRDefault="00681CA0" w:rsidP="00FB6903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02" w:type="dxa"/>
            <w:gridSpan w:val="124"/>
            <w:vMerge w:val="restart"/>
            <w:vAlign w:val="center"/>
          </w:tcPr>
          <w:p w14:paraId="1613EA98" w14:textId="77777777" w:rsidR="00681CA0" w:rsidRPr="004D22C5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Метод исп</w:t>
            </w:r>
            <w:r w:rsidRPr="004D22C5">
              <w:rPr>
                <w:rFonts w:ascii="Arial" w:hAnsi="Arial" w:cs="Arial"/>
              </w:rPr>
              <w:t>ы</w:t>
            </w:r>
            <w:r w:rsidRPr="004D22C5">
              <w:rPr>
                <w:rFonts w:ascii="Arial" w:hAnsi="Arial" w:cs="Arial"/>
              </w:rPr>
              <w:t>тания (</w:t>
            </w:r>
            <w:r w:rsidR="00EB1EAE" w:rsidRPr="004D22C5">
              <w:rPr>
                <w:rFonts w:ascii="Arial" w:hAnsi="Arial" w:cs="Arial"/>
              </w:rPr>
              <w:t>п</w:t>
            </w:r>
            <w:r w:rsidRPr="004D22C5">
              <w:rPr>
                <w:rFonts w:ascii="Arial" w:hAnsi="Arial" w:cs="Arial"/>
              </w:rPr>
              <w:t>р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 xml:space="preserve">ложение </w:t>
            </w:r>
            <w:r w:rsidR="009C1A69" w:rsidRPr="004D22C5">
              <w:rPr>
                <w:rFonts w:ascii="Arial" w:hAnsi="Arial" w:cs="Arial"/>
                <w:lang w:val="en-US"/>
              </w:rPr>
              <w:t>B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60" w:type="dxa"/>
            <w:gridSpan w:val="141"/>
            <w:vMerge w:val="restart"/>
            <w:vAlign w:val="center"/>
          </w:tcPr>
          <w:p w14:paraId="151B738E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стота, Гц</w:t>
            </w:r>
          </w:p>
        </w:tc>
        <w:tc>
          <w:tcPr>
            <w:tcW w:w="1289" w:type="dxa"/>
            <w:gridSpan w:val="119"/>
            <w:vMerge w:val="restart"/>
            <w:vAlign w:val="center"/>
          </w:tcPr>
          <w:p w14:paraId="592CDA1D" w14:textId="77777777" w:rsidR="00681CA0" w:rsidRPr="004D22C5" w:rsidRDefault="001F678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</w:t>
            </w:r>
            <w:r w:rsidRPr="004D22C5">
              <w:rPr>
                <w:rFonts w:ascii="Arial" w:hAnsi="Arial" w:cs="Arial"/>
              </w:rPr>
              <w:t>т</w:t>
            </w:r>
            <w:r w:rsidRPr="004D22C5">
              <w:rPr>
                <w:rFonts w:ascii="Arial" w:hAnsi="Arial" w:cs="Arial"/>
              </w:rPr>
              <w:t>ное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 мощн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сти, Вт</w:t>
            </w:r>
          </w:p>
        </w:tc>
        <w:tc>
          <w:tcPr>
            <w:tcW w:w="4012" w:type="dxa"/>
            <w:gridSpan w:val="543"/>
            <w:vAlign w:val="center"/>
          </w:tcPr>
          <w:p w14:paraId="28B867F9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лампе (действу</w:t>
            </w:r>
            <w:r w:rsidRPr="004D22C5">
              <w:rPr>
                <w:rFonts w:ascii="Arial" w:hAnsi="Arial" w:cs="Arial"/>
              </w:rPr>
              <w:t>ю</w:t>
            </w:r>
            <w:r w:rsidRPr="004D22C5">
              <w:rPr>
                <w:rFonts w:ascii="Arial" w:hAnsi="Arial" w:cs="Arial"/>
              </w:rPr>
              <w:t>щее значение), В</w:t>
            </w:r>
          </w:p>
        </w:tc>
        <w:tc>
          <w:tcPr>
            <w:tcW w:w="1738" w:type="dxa"/>
            <w:gridSpan w:val="103"/>
            <w:vMerge w:val="restart"/>
            <w:vAlign w:val="center"/>
          </w:tcPr>
          <w:p w14:paraId="45798257" w14:textId="77777777" w:rsidR="00681CA0" w:rsidRPr="004D22C5" w:rsidRDefault="001F678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/>
          </w:tcPr>
          <w:p w14:paraId="618A1700" w14:textId="77777777" w:rsidR="00681CA0" w:rsidRPr="004D22C5" w:rsidRDefault="00681CA0" w:rsidP="00FB690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F33284" w14:paraId="699E999D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096942CA" w14:textId="77777777" w:rsidR="00681CA0" w:rsidRPr="004D22C5" w:rsidRDefault="00681CA0" w:rsidP="00FB6903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02" w:type="dxa"/>
            <w:gridSpan w:val="124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633ED64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0" w:type="dxa"/>
            <w:gridSpan w:val="14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126DD09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89" w:type="dxa"/>
            <w:gridSpan w:val="11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AFA7597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3" w:type="dxa"/>
            <w:gridSpan w:val="182"/>
            <w:tcBorders>
              <w:top w:val="nil"/>
              <w:bottom w:val="double" w:sz="4" w:space="0" w:color="auto"/>
            </w:tcBorders>
            <w:vAlign w:val="center"/>
          </w:tcPr>
          <w:p w14:paraId="357DFB19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="004D4B24" w:rsidRPr="004D22C5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249" w:type="dxa"/>
            <w:gridSpan w:val="158"/>
            <w:tcBorders>
              <w:top w:val="nil"/>
              <w:bottom w:val="double" w:sz="4" w:space="0" w:color="auto"/>
            </w:tcBorders>
            <w:vAlign w:val="center"/>
          </w:tcPr>
          <w:p w14:paraId="3D16AE5F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330" w:type="dxa"/>
            <w:gridSpan w:val="203"/>
            <w:tcBorders>
              <w:top w:val="nil"/>
              <w:bottom w:val="double" w:sz="4" w:space="0" w:color="auto"/>
            </w:tcBorders>
            <w:vAlign w:val="center"/>
          </w:tcPr>
          <w:p w14:paraId="2A2C4682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D22C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38" w:type="dxa"/>
            <w:gridSpan w:val="103"/>
            <w:vMerge/>
            <w:tcBorders>
              <w:bottom w:val="double" w:sz="4" w:space="0" w:color="auto"/>
            </w:tcBorders>
            <w:vAlign w:val="center"/>
          </w:tcPr>
          <w:p w14:paraId="7F99B473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</w:tcPr>
          <w:p w14:paraId="46ACAE11" w14:textId="77777777" w:rsidR="00681CA0" w:rsidRPr="004D22C5" w:rsidRDefault="00681CA0" w:rsidP="00FB690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4BDF448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04781B44" w14:textId="77777777" w:rsidR="00681CA0" w:rsidRPr="004D22C5" w:rsidRDefault="00681CA0" w:rsidP="00FB6903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02" w:type="dxa"/>
            <w:gridSpan w:val="124"/>
            <w:tcBorders>
              <w:top w:val="double" w:sz="4" w:space="0" w:color="auto"/>
              <w:bottom w:val="nil"/>
            </w:tcBorders>
            <w:vAlign w:val="center"/>
          </w:tcPr>
          <w:p w14:paraId="0EBAC384" w14:textId="77777777" w:rsidR="00681CA0" w:rsidRPr="004D22C5" w:rsidRDefault="009C1A69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860" w:type="dxa"/>
            <w:gridSpan w:val="141"/>
            <w:tcBorders>
              <w:top w:val="double" w:sz="4" w:space="0" w:color="auto"/>
              <w:bottom w:val="nil"/>
            </w:tcBorders>
            <w:vAlign w:val="center"/>
          </w:tcPr>
          <w:p w14:paraId="2DEB6131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289" w:type="dxa"/>
            <w:gridSpan w:val="119"/>
            <w:tcBorders>
              <w:top w:val="double" w:sz="4" w:space="0" w:color="auto"/>
              <w:bottom w:val="nil"/>
            </w:tcBorders>
            <w:vAlign w:val="center"/>
          </w:tcPr>
          <w:p w14:paraId="39FC5E28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3" w:type="dxa"/>
            <w:gridSpan w:val="182"/>
            <w:tcBorders>
              <w:top w:val="double" w:sz="4" w:space="0" w:color="auto"/>
              <w:bottom w:val="nil"/>
            </w:tcBorders>
            <w:vAlign w:val="center"/>
          </w:tcPr>
          <w:p w14:paraId="21B4F7B4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249" w:type="dxa"/>
            <w:gridSpan w:val="158"/>
            <w:tcBorders>
              <w:top w:val="double" w:sz="4" w:space="0" w:color="auto"/>
              <w:bottom w:val="nil"/>
            </w:tcBorders>
            <w:vAlign w:val="center"/>
          </w:tcPr>
          <w:p w14:paraId="368F7FB2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330" w:type="dxa"/>
            <w:gridSpan w:val="203"/>
            <w:tcBorders>
              <w:top w:val="double" w:sz="4" w:space="0" w:color="auto"/>
              <w:bottom w:val="nil"/>
            </w:tcBorders>
            <w:vAlign w:val="center"/>
          </w:tcPr>
          <w:p w14:paraId="3A229832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738" w:type="dxa"/>
            <w:gridSpan w:val="103"/>
            <w:tcBorders>
              <w:top w:val="double" w:sz="4" w:space="0" w:color="auto"/>
              <w:bottom w:val="nil"/>
            </w:tcBorders>
            <w:vAlign w:val="center"/>
          </w:tcPr>
          <w:p w14:paraId="5C358968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0CE5536B" w14:textId="77777777" w:rsidR="00681CA0" w:rsidRPr="004D22C5" w:rsidRDefault="00681CA0" w:rsidP="00FB690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10C6C82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165141C7" w14:textId="77777777" w:rsidR="00681CA0" w:rsidRPr="004D22C5" w:rsidRDefault="00681CA0" w:rsidP="00FB6903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02" w:type="dxa"/>
            <w:gridSpan w:val="124"/>
            <w:vAlign w:val="center"/>
          </w:tcPr>
          <w:p w14:paraId="46553E0B" w14:textId="77777777" w:rsidR="00681CA0" w:rsidRPr="004D22C5" w:rsidRDefault="009C1A69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B</w:t>
            </w:r>
            <w:r w:rsidR="00681CA0" w:rsidRPr="004D22C5">
              <w:rPr>
                <w:rFonts w:ascii="Arial" w:hAnsi="Arial" w:cs="Arial"/>
              </w:rPr>
              <w:t>.1</w:t>
            </w:r>
          </w:p>
        </w:tc>
        <w:tc>
          <w:tcPr>
            <w:tcW w:w="860" w:type="dxa"/>
            <w:gridSpan w:val="141"/>
            <w:vAlign w:val="center"/>
          </w:tcPr>
          <w:p w14:paraId="4F3A022A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289" w:type="dxa"/>
            <w:gridSpan w:val="119"/>
            <w:vAlign w:val="center"/>
          </w:tcPr>
          <w:p w14:paraId="7F71DABF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433" w:type="dxa"/>
            <w:gridSpan w:val="182"/>
            <w:vAlign w:val="center"/>
          </w:tcPr>
          <w:p w14:paraId="4DE1DB41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249" w:type="dxa"/>
            <w:gridSpan w:val="158"/>
            <w:vAlign w:val="center"/>
          </w:tcPr>
          <w:p w14:paraId="6CA52ED8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330" w:type="dxa"/>
            <w:gridSpan w:val="203"/>
            <w:vAlign w:val="center"/>
          </w:tcPr>
          <w:p w14:paraId="1802F355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1738" w:type="dxa"/>
            <w:gridSpan w:val="103"/>
            <w:vAlign w:val="center"/>
          </w:tcPr>
          <w:p w14:paraId="443DB5DB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</w:tcPr>
          <w:p w14:paraId="0E767252" w14:textId="77777777" w:rsidR="00681CA0" w:rsidRPr="004D22C5" w:rsidRDefault="00681CA0" w:rsidP="00FB690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D958ACD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04ABA453" w14:textId="77777777" w:rsidR="00681CA0" w:rsidRPr="004D22C5" w:rsidRDefault="00681CA0" w:rsidP="00FB6903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02" w:type="dxa"/>
            <w:gridSpan w:val="124"/>
            <w:tcBorders>
              <w:bottom w:val="single" w:sz="4" w:space="0" w:color="auto"/>
            </w:tcBorders>
            <w:vAlign w:val="center"/>
          </w:tcPr>
          <w:p w14:paraId="47CBC99C" w14:textId="77777777" w:rsidR="00681CA0" w:rsidRPr="004D22C5" w:rsidRDefault="009C1A69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lang w:val="en-US"/>
              </w:rPr>
              <w:t>B</w:t>
            </w:r>
            <w:r w:rsidR="00681CA0" w:rsidRPr="004D22C5">
              <w:rPr>
                <w:rFonts w:ascii="Arial" w:hAnsi="Arial" w:cs="Arial"/>
              </w:rPr>
              <w:t>.2</w:t>
            </w:r>
          </w:p>
        </w:tc>
        <w:tc>
          <w:tcPr>
            <w:tcW w:w="860" w:type="dxa"/>
            <w:gridSpan w:val="141"/>
            <w:tcBorders>
              <w:bottom w:val="single" w:sz="4" w:space="0" w:color="auto"/>
            </w:tcBorders>
            <w:vAlign w:val="center"/>
          </w:tcPr>
          <w:p w14:paraId="70024E1F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60</w:t>
            </w:r>
          </w:p>
        </w:tc>
        <w:tc>
          <w:tcPr>
            <w:tcW w:w="1289" w:type="dxa"/>
            <w:gridSpan w:val="119"/>
            <w:tcBorders>
              <w:bottom w:val="single" w:sz="4" w:space="0" w:color="auto"/>
            </w:tcBorders>
            <w:vAlign w:val="center"/>
          </w:tcPr>
          <w:p w14:paraId="237BDD0C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113**</w:t>
            </w:r>
          </w:p>
        </w:tc>
        <w:tc>
          <w:tcPr>
            <w:tcW w:w="1433" w:type="dxa"/>
            <w:gridSpan w:val="182"/>
            <w:tcBorders>
              <w:bottom w:val="single" w:sz="4" w:space="0" w:color="auto"/>
            </w:tcBorders>
            <w:vAlign w:val="center"/>
          </w:tcPr>
          <w:p w14:paraId="61DBCA7B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153</w:t>
            </w:r>
          </w:p>
        </w:tc>
        <w:tc>
          <w:tcPr>
            <w:tcW w:w="1249" w:type="dxa"/>
            <w:gridSpan w:val="158"/>
            <w:tcBorders>
              <w:bottom w:val="single" w:sz="4" w:space="0" w:color="auto"/>
            </w:tcBorders>
            <w:vAlign w:val="center"/>
          </w:tcPr>
          <w:p w14:paraId="47F3C892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138</w:t>
            </w:r>
          </w:p>
        </w:tc>
        <w:tc>
          <w:tcPr>
            <w:tcW w:w="1330" w:type="dxa"/>
            <w:gridSpan w:val="203"/>
            <w:tcBorders>
              <w:bottom w:val="single" w:sz="4" w:space="0" w:color="auto"/>
            </w:tcBorders>
            <w:vAlign w:val="center"/>
          </w:tcPr>
          <w:p w14:paraId="6E62547D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168</w:t>
            </w:r>
          </w:p>
        </w:tc>
        <w:tc>
          <w:tcPr>
            <w:tcW w:w="1738" w:type="dxa"/>
            <w:gridSpan w:val="103"/>
            <w:tcBorders>
              <w:bottom w:val="single" w:sz="4" w:space="0" w:color="auto"/>
            </w:tcBorders>
            <w:vAlign w:val="center"/>
          </w:tcPr>
          <w:p w14:paraId="4D503C3D" w14:textId="77777777" w:rsidR="00681CA0" w:rsidRPr="004D22C5" w:rsidRDefault="00681CA0" w:rsidP="00FB69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0,790</w:t>
            </w:r>
          </w:p>
        </w:tc>
        <w:tc>
          <w:tcPr>
            <w:tcW w:w="284" w:type="dxa"/>
            <w:gridSpan w:val="3"/>
            <w:vMerge/>
          </w:tcPr>
          <w:p w14:paraId="1A23E1AE" w14:textId="77777777" w:rsidR="00681CA0" w:rsidRPr="004D22C5" w:rsidRDefault="00681CA0" w:rsidP="00FB690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38300AA0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right w:val="nil"/>
            </w:tcBorders>
          </w:tcPr>
          <w:p w14:paraId="1CFADC53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  <w:tcBorders>
              <w:left w:val="nil"/>
              <w:right w:val="nil"/>
            </w:tcBorders>
          </w:tcPr>
          <w:p w14:paraId="5EE32DBF" w14:textId="77777777" w:rsidR="00681CA0" w:rsidRPr="004D22C5" w:rsidRDefault="00681CA0" w:rsidP="00903D01">
            <w:pPr>
              <w:spacing w:after="0" w:line="276" w:lineRule="auto"/>
              <w:rPr>
                <w:rFonts w:ascii="Arial" w:hAnsi="Arial" w:cs="Arial"/>
              </w:rPr>
            </w:pPr>
          </w:p>
          <w:p w14:paraId="4C5EF12C" w14:textId="77777777" w:rsidR="00681CA0" w:rsidRPr="004D22C5" w:rsidRDefault="00681CA0" w:rsidP="00903D01">
            <w:pPr>
              <w:spacing w:after="0" w:line="276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Координаты цветности*</w:t>
            </w:r>
          </w:p>
          <w:p w14:paraId="7156F754" w14:textId="77777777" w:rsidR="00681CA0" w:rsidRPr="004D22C5" w:rsidRDefault="00681CA0" w:rsidP="00903D01">
            <w:pPr>
              <w:spacing w:after="0" w:line="276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</w:tcBorders>
          </w:tcPr>
          <w:p w14:paraId="305B4342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D22FA24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26147930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  <w:vAlign w:val="center"/>
          </w:tcPr>
          <w:p w14:paraId="7A79F0D7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/>
          </w:tcPr>
          <w:p w14:paraId="3319501B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0C7CEDAB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71E32B37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02" w:type="dxa"/>
            <w:gridSpan w:val="124"/>
            <w:vMerge w:val="restart"/>
            <w:vAlign w:val="center"/>
          </w:tcPr>
          <w:p w14:paraId="32FDCBCD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Катод</w:t>
            </w:r>
          </w:p>
        </w:tc>
        <w:tc>
          <w:tcPr>
            <w:tcW w:w="3410" w:type="dxa"/>
            <w:gridSpan w:val="415"/>
            <w:vMerge w:val="restart"/>
            <w:vAlign w:val="center"/>
          </w:tcPr>
          <w:p w14:paraId="4D8043D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Испытательное напряжение, В</w:t>
            </w:r>
          </w:p>
        </w:tc>
        <w:tc>
          <w:tcPr>
            <w:tcW w:w="4489" w:type="dxa"/>
            <w:gridSpan w:val="491"/>
            <w:vAlign w:val="center"/>
          </w:tcPr>
          <w:p w14:paraId="4CB6D303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4" w:type="dxa"/>
            <w:gridSpan w:val="3"/>
            <w:vMerge/>
          </w:tcPr>
          <w:p w14:paraId="1CCA005F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5ADBDF6A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2FB6729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02" w:type="dxa"/>
            <w:gridSpan w:val="124"/>
            <w:vMerge/>
            <w:tcBorders>
              <w:bottom w:val="double" w:sz="4" w:space="0" w:color="auto"/>
            </w:tcBorders>
            <w:vAlign w:val="center"/>
          </w:tcPr>
          <w:p w14:paraId="0556F0E9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10" w:type="dxa"/>
            <w:gridSpan w:val="415"/>
            <w:vMerge/>
            <w:tcBorders>
              <w:bottom w:val="double" w:sz="4" w:space="0" w:color="auto"/>
            </w:tcBorders>
            <w:vAlign w:val="center"/>
          </w:tcPr>
          <w:p w14:paraId="7364DD4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51" w:type="dxa"/>
            <w:gridSpan w:val="388"/>
            <w:tcBorders>
              <w:bottom w:val="double" w:sz="4" w:space="0" w:color="auto"/>
            </w:tcBorders>
            <w:vAlign w:val="center"/>
          </w:tcPr>
          <w:p w14:paraId="7F88F2CE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38" w:type="dxa"/>
            <w:gridSpan w:val="103"/>
            <w:tcBorders>
              <w:bottom w:val="double" w:sz="4" w:space="0" w:color="auto"/>
            </w:tcBorders>
            <w:vAlign w:val="center"/>
          </w:tcPr>
          <w:p w14:paraId="43D7D42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</w:t>
            </w:r>
          </w:p>
        </w:tc>
        <w:tc>
          <w:tcPr>
            <w:tcW w:w="284" w:type="dxa"/>
            <w:gridSpan w:val="3"/>
            <w:vMerge/>
          </w:tcPr>
          <w:p w14:paraId="49F1C33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66396A9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4016C0B2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602" w:type="dxa"/>
            <w:gridSpan w:val="124"/>
            <w:tcBorders>
              <w:top w:val="double" w:sz="4" w:space="0" w:color="auto"/>
            </w:tcBorders>
            <w:vAlign w:val="center"/>
          </w:tcPr>
          <w:p w14:paraId="43EB48AD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Низкоомный</w:t>
            </w:r>
          </w:p>
        </w:tc>
        <w:tc>
          <w:tcPr>
            <w:tcW w:w="3410" w:type="dxa"/>
            <w:gridSpan w:val="415"/>
            <w:tcBorders>
              <w:top w:val="double" w:sz="4" w:space="0" w:color="auto"/>
            </w:tcBorders>
            <w:vAlign w:val="center"/>
          </w:tcPr>
          <w:p w14:paraId="344FF0C9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3,6</w:t>
            </w:r>
          </w:p>
        </w:tc>
        <w:tc>
          <w:tcPr>
            <w:tcW w:w="2751" w:type="dxa"/>
            <w:gridSpan w:val="388"/>
            <w:tcBorders>
              <w:top w:val="double" w:sz="4" w:space="0" w:color="auto"/>
            </w:tcBorders>
            <w:vAlign w:val="center"/>
          </w:tcPr>
          <w:p w14:paraId="79D523FC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3,2</w:t>
            </w:r>
          </w:p>
        </w:tc>
        <w:tc>
          <w:tcPr>
            <w:tcW w:w="1738" w:type="dxa"/>
            <w:gridSpan w:val="103"/>
            <w:tcBorders>
              <w:top w:val="double" w:sz="4" w:space="0" w:color="auto"/>
            </w:tcBorders>
            <w:vAlign w:val="center"/>
          </w:tcPr>
          <w:p w14:paraId="00D27A01" w14:textId="77777777" w:rsidR="00681CA0" w:rsidRPr="004D22C5" w:rsidRDefault="00681CA0" w:rsidP="002225D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2,8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59F2ACB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F33284" w14:paraId="74D91280" w14:textId="77777777" w:rsidTr="003E2868">
        <w:trPr>
          <w:cantSplit/>
          <w:trHeight w:val="2123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43BAF4B7" w14:textId="77777777" w:rsidR="00681CA0" w:rsidRPr="004D22C5" w:rsidRDefault="00681CA0" w:rsidP="00C91429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64AE825" w14:textId="77777777" w:rsidR="00681CA0" w:rsidRPr="004D22C5" w:rsidRDefault="004D4B24" w:rsidP="00C91429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4D22C5">
              <w:rPr>
                <w:rFonts w:ascii="Arial" w:hAnsi="Arial" w:cs="Arial"/>
                <w:sz w:val="20"/>
              </w:rPr>
              <w:t xml:space="preserve">    </w:t>
            </w:r>
            <w:r w:rsidR="00681CA0" w:rsidRPr="004D22C5">
              <w:rPr>
                <w:rFonts w:ascii="Arial" w:hAnsi="Arial" w:cs="Arial"/>
                <w:sz w:val="20"/>
              </w:rPr>
              <w:t>* В стадии рассмотрения</w:t>
            </w:r>
          </w:p>
          <w:p w14:paraId="32B8C136" w14:textId="77777777" w:rsidR="00681CA0" w:rsidRPr="004D22C5" w:rsidRDefault="004D4B24" w:rsidP="00C91429">
            <w:pPr>
              <w:spacing w:after="0" w:line="36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  <w:sz w:val="20"/>
              </w:rPr>
              <w:t xml:space="preserve">    </w:t>
            </w:r>
            <w:r w:rsidR="00681CA0" w:rsidRPr="004D22C5">
              <w:rPr>
                <w:rFonts w:ascii="Arial" w:hAnsi="Arial" w:cs="Arial"/>
                <w:sz w:val="20"/>
              </w:rPr>
              <w:t xml:space="preserve">** </w:t>
            </w:r>
            <w:r w:rsidR="00681CA0" w:rsidRPr="004D22C5">
              <w:rPr>
                <w:rFonts w:ascii="Arial" w:hAnsi="Arial" w:cs="Arial"/>
                <w:sz w:val="20"/>
                <w:szCs w:val="20"/>
              </w:rPr>
              <w:t>Включает около 7 Вт для дополнительного подогрева катодов при 3,6 В на каждом катоде.</w:t>
            </w:r>
          </w:p>
        </w:tc>
      </w:tr>
      <w:tr w:rsidR="00681CA0" w:rsidRPr="00F33284" w14:paraId="29129DD6" w14:textId="77777777" w:rsidTr="005E325D">
        <w:trPr>
          <w:cantSplit/>
        </w:trPr>
        <w:tc>
          <w:tcPr>
            <w:tcW w:w="10177" w:type="dxa"/>
            <w:gridSpan w:val="1051"/>
          </w:tcPr>
          <w:p w14:paraId="46A7A931" w14:textId="77777777" w:rsidR="00681CA0" w:rsidRPr="00F33284" w:rsidRDefault="006264B7" w:rsidP="00903D01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5980-1</w:t>
            </w:r>
          </w:p>
        </w:tc>
      </w:tr>
      <w:tr w:rsidR="00681CA0" w:rsidRPr="00F33284" w14:paraId="3802F1DA" w14:textId="77777777" w:rsidTr="005E325D">
        <w:tc>
          <w:tcPr>
            <w:tcW w:w="1850" w:type="dxa"/>
            <w:gridSpan w:val="121"/>
          </w:tcPr>
          <w:p w14:paraId="4A3DD6D6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4D22C5">
              <w:rPr>
                <w:rFonts w:ascii="Arial" w:hAnsi="Arial" w:cs="Arial"/>
                <w:b/>
                <w:lang w:val="en-US"/>
              </w:rPr>
              <w:lastRenderedPageBreak/>
              <w:br w:type="page"/>
            </w:r>
          </w:p>
        </w:tc>
        <w:tc>
          <w:tcPr>
            <w:tcW w:w="6447" w:type="dxa"/>
            <w:gridSpan w:val="842"/>
          </w:tcPr>
          <w:p w14:paraId="41679D25" w14:textId="77777777" w:rsidR="00681CA0" w:rsidRPr="004D22C5" w:rsidRDefault="00681CA0" w:rsidP="00F965F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F046045" w14:textId="77777777" w:rsidR="00681CA0" w:rsidRPr="004D22C5" w:rsidRDefault="00681CA0" w:rsidP="00F965F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80" w:type="dxa"/>
            <w:gridSpan w:val="88"/>
            <w:vAlign w:val="center"/>
          </w:tcPr>
          <w:p w14:paraId="25EE0A04" w14:textId="77777777" w:rsidR="00681CA0" w:rsidRPr="004D22C5" w:rsidRDefault="00FA62C7" w:rsidP="002225D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 xml:space="preserve">с. </w:t>
            </w:r>
            <w:r w:rsidR="00681CA0" w:rsidRPr="004D22C5">
              <w:rPr>
                <w:rFonts w:ascii="Arial" w:hAnsi="Arial" w:cs="Arial"/>
              </w:rPr>
              <w:t>2</w:t>
            </w:r>
          </w:p>
        </w:tc>
      </w:tr>
      <w:tr w:rsidR="00681CA0" w:rsidRPr="00F33284" w14:paraId="30D3FD7A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64050D16" w14:textId="77777777" w:rsidR="00681CA0" w:rsidRPr="004D22C5" w:rsidRDefault="00681CA0" w:rsidP="00065017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МСОЛ: </w:t>
            </w:r>
            <w:r w:rsidRPr="004D22C5">
              <w:rPr>
                <w:rFonts w:ascii="Arial" w:hAnsi="Arial" w:cs="Arial"/>
                <w:lang w:val="de-DE"/>
              </w:rPr>
              <w:t>FD</w:t>
            </w:r>
            <w:r w:rsidRPr="004D22C5">
              <w:rPr>
                <w:rFonts w:ascii="Arial" w:hAnsi="Arial" w:cs="Arial"/>
              </w:rPr>
              <w:t>-112-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P</w:t>
            </w:r>
            <w:r w:rsidRPr="004D22C5">
              <w:rPr>
                <w:rFonts w:ascii="Arial" w:hAnsi="Arial" w:cs="Arial"/>
              </w:rPr>
              <w:t>/</w:t>
            </w:r>
            <w:r w:rsidRPr="004D22C5">
              <w:rPr>
                <w:rFonts w:ascii="Arial" w:hAnsi="Arial" w:cs="Arial"/>
                <w:lang w:val="de-DE"/>
              </w:rPr>
              <w:t>L</w:t>
            </w:r>
            <w:r w:rsidRPr="004D22C5">
              <w:rPr>
                <w:rFonts w:ascii="Arial" w:hAnsi="Arial" w:cs="Arial"/>
              </w:rPr>
              <w:t>-</w:t>
            </w:r>
            <w:r w:rsidRPr="004D22C5">
              <w:rPr>
                <w:rFonts w:ascii="Arial" w:hAnsi="Arial" w:cs="Arial"/>
                <w:lang w:val="de-DE"/>
              </w:rPr>
              <w:t>R</w:t>
            </w:r>
            <w:r w:rsidRPr="004D22C5">
              <w:rPr>
                <w:rFonts w:ascii="Arial" w:hAnsi="Arial" w:cs="Arial"/>
              </w:rPr>
              <w:t>17</w:t>
            </w:r>
            <w:r w:rsidRPr="004D22C5">
              <w:rPr>
                <w:rFonts w:ascii="Arial" w:hAnsi="Arial" w:cs="Arial"/>
                <w:lang w:val="de-DE"/>
              </w:rPr>
              <w:t>d</w:t>
            </w:r>
            <w:r w:rsidRPr="004D22C5">
              <w:rPr>
                <w:rFonts w:ascii="Arial" w:hAnsi="Arial" w:cs="Arial"/>
              </w:rPr>
              <w:t>-38/2400</w:t>
            </w:r>
          </w:p>
        </w:tc>
      </w:tr>
      <w:tr w:rsidR="00681CA0" w:rsidRPr="00F33284" w14:paraId="100D0384" w14:textId="77777777" w:rsidTr="004068EE">
        <w:trPr>
          <w:cantSplit/>
          <w:trHeight w:val="81"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4FB00E28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501" w:type="dxa"/>
            <w:gridSpan w:val="1030"/>
          </w:tcPr>
          <w:p w14:paraId="301BF065" w14:textId="77777777" w:rsidR="00681CA0" w:rsidRPr="004D22C5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4D22C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AE220B1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ABBB7A6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5E4C90EE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8" w:type="dxa"/>
            <w:gridSpan w:val="103"/>
            <w:tcBorders>
              <w:bottom w:val="double" w:sz="4" w:space="0" w:color="auto"/>
            </w:tcBorders>
            <w:vAlign w:val="center"/>
          </w:tcPr>
          <w:p w14:paraId="3A60DA3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1576" w:type="dxa"/>
            <w:gridSpan w:val="212"/>
            <w:tcBorders>
              <w:bottom w:val="double" w:sz="4" w:space="0" w:color="auto"/>
            </w:tcBorders>
            <w:vAlign w:val="center"/>
          </w:tcPr>
          <w:p w14:paraId="30A0756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Номинал</w:t>
            </w:r>
            <w:r w:rsidRPr="004D22C5">
              <w:rPr>
                <w:rFonts w:ascii="Arial" w:hAnsi="Arial" w:cs="Arial"/>
              </w:rPr>
              <w:t>ь</w:t>
            </w:r>
            <w:r w:rsidRPr="004D22C5">
              <w:rPr>
                <w:rFonts w:ascii="Arial" w:hAnsi="Arial" w:cs="Arial"/>
              </w:rPr>
              <w:t>ная мо</w:t>
            </w:r>
            <w:r w:rsidRPr="004D22C5">
              <w:rPr>
                <w:rFonts w:ascii="Arial" w:hAnsi="Arial" w:cs="Arial"/>
              </w:rPr>
              <w:t>щ</w:t>
            </w:r>
            <w:r w:rsidRPr="004D22C5">
              <w:rPr>
                <w:rFonts w:ascii="Arial" w:hAnsi="Arial" w:cs="Arial"/>
              </w:rPr>
              <w:t>ность, Вт</w:t>
            </w:r>
          </w:p>
        </w:tc>
        <w:tc>
          <w:tcPr>
            <w:tcW w:w="1863" w:type="dxa"/>
            <w:gridSpan w:val="212"/>
            <w:tcBorders>
              <w:bottom w:val="double" w:sz="4" w:space="0" w:color="auto"/>
            </w:tcBorders>
            <w:vAlign w:val="center"/>
          </w:tcPr>
          <w:p w14:paraId="16C5C3B2" w14:textId="77777777" w:rsidR="00681CA0" w:rsidRPr="004D22C5" w:rsidRDefault="001F678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Расчетное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 напр</w:t>
            </w:r>
            <w:r w:rsidRPr="004D22C5">
              <w:rPr>
                <w:rFonts w:ascii="Arial" w:hAnsi="Arial" w:cs="Arial"/>
              </w:rPr>
              <w:t>я</w:t>
            </w:r>
            <w:r w:rsidRPr="004D22C5">
              <w:rPr>
                <w:rFonts w:ascii="Arial" w:hAnsi="Arial" w:cs="Arial"/>
              </w:rPr>
              <w:t>жения</w:t>
            </w:r>
            <w:r w:rsidR="00681CA0" w:rsidRPr="004D22C5">
              <w:rPr>
                <w:rFonts w:ascii="Arial" w:hAnsi="Arial" w:cs="Arial"/>
              </w:rPr>
              <w:t>, В</w:t>
            </w:r>
          </w:p>
        </w:tc>
        <w:tc>
          <w:tcPr>
            <w:tcW w:w="1432" w:type="dxa"/>
            <w:gridSpan w:val="191"/>
            <w:tcBorders>
              <w:bottom w:val="double" w:sz="4" w:space="0" w:color="auto"/>
            </w:tcBorders>
            <w:vAlign w:val="center"/>
          </w:tcPr>
          <w:p w14:paraId="3BF14920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кали</w:t>
            </w:r>
            <w:r w:rsidRPr="004D22C5">
              <w:rPr>
                <w:rFonts w:ascii="Arial" w:hAnsi="Arial" w:cs="Arial"/>
              </w:rPr>
              <w:t>б</w:t>
            </w:r>
            <w:r w:rsidRPr="004D22C5">
              <w:rPr>
                <w:rFonts w:ascii="Arial" w:hAnsi="Arial" w:cs="Arial"/>
              </w:rPr>
              <w:t>ровки, А</w:t>
            </w:r>
          </w:p>
        </w:tc>
        <w:tc>
          <w:tcPr>
            <w:tcW w:w="1576" w:type="dxa"/>
            <w:gridSpan w:val="227"/>
            <w:tcBorders>
              <w:bottom w:val="double" w:sz="4" w:space="0" w:color="auto"/>
            </w:tcBorders>
            <w:vAlign w:val="center"/>
          </w:tcPr>
          <w:p w14:paraId="328F12B7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596" w:type="dxa"/>
            <w:gridSpan w:val="85"/>
            <w:tcBorders>
              <w:bottom w:val="double" w:sz="4" w:space="0" w:color="auto"/>
            </w:tcBorders>
            <w:vAlign w:val="center"/>
          </w:tcPr>
          <w:p w14:paraId="35CDB1E6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Коэффиц</w:t>
            </w:r>
            <w:r w:rsidRPr="004D22C5">
              <w:rPr>
                <w:rFonts w:ascii="Arial" w:hAnsi="Arial" w:cs="Arial"/>
              </w:rPr>
              <w:t>и</w:t>
            </w:r>
            <w:r w:rsidRPr="004D22C5">
              <w:rPr>
                <w:rFonts w:ascii="Arial" w:hAnsi="Arial" w:cs="Arial"/>
              </w:rPr>
              <w:t>ент мощн</w:t>
            </w:r>
            <w:r w:rsidRPr="004D22C5">
              <w:rPr>
                <w:rFonts w:ascii="Arial" w:hAnsi="Arial" w:cs="Arial"/>
              </w:rPr>
              <w:t>о</w:t>
            </w:r>
            <w:r w:rsidRPr="004D22C5">
              <w:rPr>
                <w:rFonts w:ascii="Arial" w:hAnsi="Arial" w:cs="Arial"/>
              </w:rPr>
              <w:t>сти</w:t>
            </w:r>
          </w:p>
        </w:tc>
        <w:tc>
          <w:tcPr>
            <w:tcW w:w="284" w:type="dxa"/>
            <w:gridSpan w:val="3"/>
            <w:vMerge/>
          </w:tcPr>
          <w:p w14:paraId="2F2E9FF8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44EC0254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</w:tcPr>
          <w:p w14:paraId="7E812AE0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8" w:type="dxa"/>
            <w:gridSpan w:val="103"/>
            <w:tcBorders>
              <w:top w:val="double" w:sz="4" w:space="0" w:color="auto"/>
              <w:bottom w:val="nil"/>
            </w:tcBorders>
            <w:vAlign w:val="center"/>
          </w:tcPr>
          <w:p w14:paraId="3C56CFD5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1576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696FECFA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863" w:type="dxa"/>
            <w:gridSpan w:val="212"/>
            <w:tcBorders>
              <w:top w:val="double" w:sz="4" w:space="0" w:color="auto"/>
              <w:bottom w:val="nil"/>
            </w:tcBorders>
            <w:vAlign w:val="center"/>
          </w:tcPr>
          <w:p w14:paraId="05E3216B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432" w:type="dxa"/>
            <w:gridSpan w:val="191"/>
            <w:tcBorders>
              <w:top w:val="double" w:sz="4" w:space="0" w:color="auto"/>
              <w:bottom w:val="nil"/>
            </w:tcBorders>
            <w:vAlign w:val="center"/>
          </w:tcPr>
          <w:p w14:paraId="7585BD3D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76" w:type="dxa"/>
            <w:gridSpan w:val="227"/>
            <w:tcBorders>
              <w:top w:val="double" w:sz="4" w:space="0" w:color="auto"/>
              <w:bottom w:val="nil"/>
            </w:tcBorders>
            <w:vAlign w:val="center"/>
          </w:tcPr>
          <w:p w14:paraId="26B9D64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1596" w:type="dxa"/>
            <w:gridSpan w:val="85"/>
            <w:tcBorders>
              <w:top w:val="double" w:sz="4" w:space="0" w:color="auto"/>
              <w:bottom w:val="nil"/>
            </w:tcBorders>
            <w:vAlign w:val="center"/>
          </w:tcPr>
          <w:p w14:paraId="425E4B38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284" w:type="dxa"/>
            <w:gridSpan w:val="3"/>
            <w:vMerge/>
          </w:tcPr>
          <w:p w14:paraId="36786CA0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F174147" w14:textId="77777777" w:rsidTr="004068EE">
        <w:trPr>
          <w:cantSplit/>
          <w:trHeight w:val="79"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2D221FF1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58" w:type="dxa"/>
            <w:gridSpan w:val="103"/>
            <w:vAlign w:val="center"/>
          </w:tcPr>
          <w:p w14:paraId="113028B6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  <w:lang w:val="en-US"/>
              </w:rPr>
              <w:t>60</w:t>
            </w:r>
          </w:p>
        </w:tc>
        <w:tc>
          <w:tcPr>
            <w:tcW w:w="1576" w:type="dxa"/>
            <w:gridSpan w:val="212"/>
            <w:vAlign w:val="center"/>
          </w:tcPr>
          <w:p w14:paraId="7F967E84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112</w:t>
            </w:r>
          </w:p>
        </w:tc>
        <w:tc>
          <w:tcPr>
            <w:tcW w:w="1863" w:type="dxa"/>
            <w:gridSpan w:val="212"/>
            <w:vAlign w:val="center"/>
          </w:tcPr>
          <w:p w14:paraId="4B809B31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400</w:t>
            </w:r>
          </w:p>
        </w:tc>
        <w:tc>
          <w:tcPr>
            <w:tcW w:w="1432" w:type="dxa"/>
            <w:gridSpan w:val="191"/>
            <w:vAlign w:val="center"/>
          </w:tcPr>
          <w:p w14:paraId="1FCE8FC7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0,800</w:t>
            </w:r>
          </w:p>
        </w:tc>
        <w:tc>
          <w:tcPr>
            <w:tcW w:w="1576" w:type="dxa"/>
            <w:gridSpan w:val="227"/>
            <w:vAlign w:val="center"/>
          </w:tcPr>
          <w:p w14:paraId="526E8B20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D22C5">
              <w:rPr>
                <w:rFonts w:ascii="Arial" w:hAnsi="Arial" w:cs="Arial"/>
              </w:rPr>
              <w:t>415</w:t>
            </w:r>
          </w:p>
        </w:tc>
        <w:tc>
          <w:tcPr>
            <w:tcW w:w="1596" w:type="dxa"/>
            <w:gridSpan w:val="85"/>
            <w:vAlign w:val="center"/>
          </w:tcPr>
          <w:p w14:paraId="75DC2F8D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0,075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1B1927C4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FA34B3F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A3007AD" w14:textId="77777777" w:rsidR="00681CA0" w:rsidRPr="004D22C5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6E7F75A6" w14:textId="77777777" w:rsidTr="004068EE">
        <w:trPr>
          <w:cantSplit/>
          <w:trHeight w:val="45"/>
        </w:trPr>
        <w:tc>
          <w:tcPr>
            <w:tcW w:w="392" w:type="dxa"/>
            <w:gridSpan w:val="18"/>
            <w:vMerge w:val="restart"/>
            <w:tcBorders>
              <w:top w:val="nil"/>
              <w:bottom w:val="nil"/>
            </w:tcBorders>
          </w:tcPr>
          <w:p w14:paraId="068A69BC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01" w:type="dxa"/>
            <w:gridSpan w:val="1030"/>
          </w:tcPr>
          <w:p w14:paraId="07070D78" w14:textId="77777777" w:rsidR="00681CA0" w:rsidRPr="004D22C5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D22C5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349C629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269F57E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2AD15AFD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7763" w:type="dxa"/>
            <w:gridSpan w:val="927"/>
            <w:tcBorders>
              <w:top w:val="nil"/>
            </w:tcBorders>
          </w:tcPr>
          <w:p w14:paraId="3C9C7526" w14:textId="77777777" w:rsidR="00681CA0" w:rsidRPr="004D22C5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Частота, Гц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59471975" w14:textId="77777777" w:rsidR="00681CA0" w:rsidRPr="004D22C5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50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17A87180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41706BB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4D4B24" w:rsidRPr="00F33284" w14:paraId="20D91361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65FBE080" w14:textId="77777777" w:rsidR="004D4B24" w:rsidRPr="004D22C5" w:rsidRDefault="004D4B24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6" w:type="dxa"/>
            <w:gridSpan w:val="470"/>
            <w:vMerge w:val="restart"/>
            <w:tcBorders>
              <w:top w:val="nil"/>
            </w:tcBorders>
          </w:tcPr>
          <w:p w14:paraId="0AE086EA" w14:textId="77777777" w:rsidR="004D4B24" w:rsidRPr="004D22C5" w:rsidRDefault="004D4B24" w:rsidP="00F965F5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предварительного подогр</w:t>
            </w:r>
            <w:r w:rsidRPr="004D22C5">
              <w:rPr>
                <w:rFonts w:ascii="Arial" w:hAnsi="Arial" w:cs="Arial"/>
              </w:rPr>
              <w:t>е</w:t>
            </w:r>
            <w:r w:rsidRPr="004D22C5">
              <w:rPr>
                <w:rFonts w:ascii="Arial" w:hAnsi="Arial" w:cs="Arial"/>
              </w:rPr>
              <w:t>ва катода, В</w:t>
            </w:r>
          </w:p>
        </w:tc>
        <w:tc>
          <w:tcPr>
            <w:tcW w:w="3297" w:type="dxa"/>
            <w:gridSpan w:val="457"/>
            <w:tcBorders>
              <w:top w:val="nil"/>
            </w:tcBorders>
            <w:vAlign w:val="center"/>
          </w:tcPr>
          <w:p w14:paraId="62A46E83" w14:textId="77777777" w:rsidR="004D4B24" w:rsidRPr="004D22C5" w:rsidRDefault="004D4B24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чение)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59307792" w14:textId="77777777" w:rsidR="004D4B24" w:rsidRPr="004D22C5" w:rsidRDefault="004D4B24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33681007" w14:textId="77777777" w:rsidR="004D4B24" w:rsidRPr="00F33284" w:rsidRDefault="004D4B24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3,05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3A3BBD47" w14:textId="77777777" w:rsidR="004D4B24" w:rsidRPr="00F33284" w:rsidRDefault="004D4B24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4D4B24" w:rsidRPr="00F33284" w14:paraId="76F29D66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42C927C3" w14:textId="77777777" w:rsidR="004D4B24" w:rsidRPr="004D22C5" w:rsidRDefault="004D4B24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6" w:type="dxa"/>
            <w:gridSpan w:val="470"/>
            <w:vMerge/>
          </w:tcPr>
          <w:p w14:paraId="3A072E2B" w14:textId="77777777" w:rsidR="004D4B24" w:rsidRPr="004D22C5" w:rsidRDefault="004D4B24" w:rsidP="00F965F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97" w:type="dxa"/>
            <w:gridSpan w:val="457"/>
            <w:tcBorders>
              <w:top w:val="nil"/>
            </w:tcBorders>
            <w:vAlign w:val="center"/>
          </w:tcPr>
          <w:p w14:paraId="408308A7" w14:textId="77777777" w:rsidR="004D4B24" w:rsidRPr="004D22C5" w:rsidRDefault="004D4B24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(действующее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чение)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7DEFD11F" w14:textId="77777777" w:rsidR="004D4B24" w:rsidRPr="004D22C5" w:rsidRDefault="004D4B24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74368606" w14:textId="77777777" w:rsidR="004D4B24" w:rsidRPr="00F33284" w:rsidRDefault="004D4B24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5,0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AC08671" w14:textId="77777777" w:rsidR="004D4B24" w:rsidRPr="00F33284" w:rsidRDefault="004D4B24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4D4B24" w:rsidRPr="00F33284" w14:paraId="19FD7C96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548D5807" w14:textId="77777777" w:rsidR="004D4B24" w:rsidRPr="004D22C5" w:rsidRDefault="004D4B24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6" w:type="dxa"/>
            <w:gridSpan w:val="470"/>
            <w:vMerge w:val="restart"/>
            <w:tcBorders>
              <w:top w:val="nil"/>
            </w:tcBorders>
            <w:vAlign w:val="center"/>
          </w:tcPr>
          <w:p w14:paraId="4D76D5B1" w14:textId="77777777" w:rsidR="004D4B24" w:rsidRPr="004D22C5" w:rsidRDefault="004D4B24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3297" w:type="dxa"/>
            <w:gridSpan w:val="457"/>
            <w:tcBorders>
              <w:top w:val="nil"/>
            </w:tcBorders>
            <w:vAlign w:val="center"/>
          </w:tcPr>
          <w:p w14:paraId="62F0B646" w14:textId="77777777" w:rsidR="004D4B24" w:rsidRPr="004D22C5" w:rsidRDefault="004D4B24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(действующее зн</w:t>
            </w:r>
            <w:r w:rsidRPr="004D22C5">
              <w:rPr>
                <w:rFonts w:ascii="Arial" w:hAnsi="Arial" w:cs="Arial"/>
              </w:rPr>
              <w:t>а</w:t>
            </w:r>
            <w:r w:rsidRPr="004D22C5">
              <w:rPr>
                <w:rFonts w:ascii="Arial" w:hAnsi="Arial" w:cs="Arial"/>
              </w:rPr>
              <w:t>чение)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478D8681" w14:textId="77777777" w:rsidR="004D4B24" w:rsidRPr="004D22C5" w:rsidRDefault="004D4B24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1B6DCBFF" w14:textId="77777777" w:rsidR="004D4B24" w:rsidRPr="00F33284" w:rsidRDefault="004D4B24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315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E37B3E7" w14:textId="77777777" w:rsidR="004D4B24" w:rsidRPr="00F33284" w:rsidRDefault="004D4B24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2815BA6C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2CA14DE6" w14:textId="77777777" w:rsidR="00681CA0" w:rsidRPr="004D22C5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6" w:type="dxa"/>
            <w:gridSpan w:val="470"/>
            <w:vMerge/>
          </w:tcPr>
          <w:p w14:paraId="43364E5D" w14:textId="77777777" w:rsidR="00681CA0" w:rsidRPr="004D22C5" w:rsidRDefault="00681CA0" w:rsidP="00F965F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97" w:type="dxa"/>
            <w:gridSpan w:val="457"/>
            <w:tcBorders>
              <w:top w:val="nil"/>
            </w:tcBorders>
            <w:vAlign w:val="center"/>
          </w:tcPr>
          <w:p w14:paraId="15692F83" w14:textId="77777777" w:rsidR="00681CA0" w:rsidRPr="004D22C5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 (пиковое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7F507360" w14:textId="77777777" w:rsidR="00681CA0" w:rsidRPr="004D22C5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4C673252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E0244CA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565B85C3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649D8E2F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7763" w:type="dxa"/>
            <w:gridSpan w:val="927"/>
            <w:tcBorders>
              <w:top w:val="nil"/>
            </w:tcBorders>
          </w:tcPr>
          <w:p w14:paraId="0B648FD2" w14:textId="77777777" w:rsidR="00681CA0" w:rsidRPr="00F33284" w:rsidRDefault="00681CA0" w:rsidP="00C91429">
            <w:pPr>
              <w:spacing w:after="0" w:line="240" w:lineRule="auto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F3328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2BEE3099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6BCB3818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3,2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6E33DABD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00C321C5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1027627C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6" w:type="dxa"/>
            <w:gridSpan w:val="470"/>
            <w:tcBorders>
              <w:top w:val="nil"/>
            </w:tcBorders>
          </w:tcPr>
          <w:p w14:paraId="51F9DDF4" w14:textId="77777777" w:rsidR="00681CA0" w:rsidRPr="004D22C5" w:rsidRDefault="00681CA0" w:rsidP="00F965F5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3297" w:type="dxa"/>
            <w:gridSpan w:val="457"/>
            <w:tcBorders>
              <w:top w:val="nil"/>
            </w:tcBorders>
            <w:vAlign w:val="center"/>
          </w:tcPr>
          <w:p w14:paraId="79C4A83D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менее (пиковое</w:t>
            </w:r>
            <w:r w:rsidR="004D4B24" w:rsidRPr="004D22C5">
              <w:rPr>
                <w:rFonts w:ascii="Arial" w:hAnsi="Arial" w:cs="Arial"/>
              </w:rPr>
              <w:t xml:space="preserve"> значение</w:t>
            </w:r>
            <w:r w:rsidRPr="004D22C5">
              <w:rPr>
                <w:rFonts w:ascii="Arial" w:hAnsi="Arial" w:cs="Arial"/>
              </w:rPr>
              <w:t>)</w:t>
            </w:r>
          </w:p>
        </w:tc>
        <w:tc>
          <w:tcPr>
            <w:tcW w:w="861" w:type="dxa"/>
            <w:gridSpan w:val="90"/>
            <w:tcBorders>
              <w:top w:val="nil"/>
            </w:tcBorders>
          </w:tcPr>
          <w:p w14:paraId="08771AC2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  <w:tcBorders>
              <w:top w:val="nil"/>
            </w:tcBorders>
          </w:tcPr>
          <w:p w14:paraId="5C4A3BD9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6E6D697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1D63A928" w14:textId="77777777" w:rsidTr="004068EE">
        <w:trPr>
          <w:cantSplit/>
          <w:trHeight w:val="39"/>
        </w:trPr>
        <w:tc>
          <w:tcPr>
            <w:tcW w:w="392" w:type="dxa"/>
            <w:gridSpan w:val="18"/>
            <w:vMerge/>
            <w:tcBorders>
              <w:top w:val="double" w:sz="4" w:space="0" w:color="auto"/>
              <w:bottom w:val="nil"/>
            </w:tcBorders>
          </w:tcPr>
          <w:p w14:paraId="58F33DE9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466" w:type="dxa"/>
            <w:gridSpan w:val="470"/>
          </w:tcPr>
          <w:p w14:paraId="069AE818" w14:textId="77777777" w:rsidR="00681CA0" w:rsidRPr="004D22C5" w:rsidRDefault="00681CA0" w:rsidP="00F965F5">
            <w:pPr>
              <w:spacing w:after="0" w:line="240" w:lineRule="auto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Ток в любом вводе катода, А</w:t>
            </w:r>
          </w:p>
        </w:tc>
        <w:tc>
          <w:tcPr>
            <w:tcW w:w="3297" w:type="dxa"/>
            <w:gridSpan w:val="457"/>
            <w:vAlign w:val="center"/>
          </w:tcPr>
          <w:p w14:paraId="7FC6947E" w14:textId="77777777" w:rsidR="00681CA0" w:rsidRPr="004D22C5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D22C5">
              <w:rPr>
                <w:rFonts w:ascii="Arial" w:hAnsi="Arial" w:cs="Arial"/>
              </w:rPr>
              <w:t>Не более</w:t>
            </w:r>
          </w:p>
        </w:tc>
        <w:tc>
          <w:tcPr>
            <w:tcW w:w="861" w:type="dxa"/>
            <w:gridSpan w:val="90"/>
          </w:tcPr>
          <w:p w14:paraId="003B9353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-</w:t>
            </w:r>
          </w:p>
        </w:tc>
        <w:tc>
          <w:tcPr>
            <w:tcW w:w="877" w:type="dxa"/>
            <w:gridSpan w:val="13"/>
          </w:tcPr>
          <w:p w14:paraId="088F79D9" w14:textId="77777777" w:rsidR="00681CA0" w:rsidRPr="00F33284" w:rsidRDefault="00681CA0" w:rsidP="00F965F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3284">
              <w:rPr>
                <w:rFonts w:ascii="Arial" w:hAnsi="Arial" w:cs="Arial"/>
              </w:rPr>
              <w:t>*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3423122" w14:textId="77777777" w:rsidR="00681CA0" w:rsidRPr="00F33284" w:rsidRDefault="00681CA0" w:rsidP="00F33284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F33284" w14:paraId="75358544" w14:textId="77777777" w:rsidTr="004068EE">
        <w:trPr>
          <w:cantSplit/>
          <w:trHeight w:val="7299"/>
        </w:trPr>
        <w:tc>
          <w:tcPr>
            <w:tcW w:w="10177" w:type="dxa"/>
            <w:gridSpan w:val="1051"/>
            <w:tcBorders>
              <w:top w:val="nil"/>
            </w:tcBorders>
            <w:vAlign w:val="bottom"/>
          </w:tcPr>
          <w:p w14:paraId="135D1684" w14:textId="77777777" w:rsidR="00681CA0" w:rsidRPr="00F965F5" w:rsidRDefault="00681CA0" w:rsidP="00192067">
            <w:pPr>
              <w:spacing w:after="0" w:line="360" w:lineRule="auto"/>
              <w:rPr>
                <w:rFonts w:ascii="Arial" w:hAnsi="Arial" w:cs="Arial"/>
                <w:b/>
                <w:sz w:val="20"/>
              </w:rPr>
            </w:pPr>
            <w:r w:rsidRPr="00F965F5">
              <w:rPr>
                <w:rFonts w:ascii="Arial" w:hAnsi="Arial" w:cs="Arial"/>
                <w:b/>
                <w:sz w:val="20"/>
              </w:rPr>
              <w:t xml:space="preserve">* </w:t>
            </w:r>
            <w:r w:rsidRPr="00F965F5">
              <w:rPr>
                <w:rFonts w:ascii="Arial" w:hAnsi="Arial" w:cs="Arial"/>
                <w:sz w:val="20"/>
              </w:rPr>
              <w:t>В стадии рассмотрения</w:t>
            </w:r>
          </w:p>
        </w:tc>
      </w:tr>
      <w:tr w:rsidR="00681CA0" w:rsidRPr="00F33284" w14:paraId="25FE74F8" w14:textId="77777777" w:rsidTr="005E325D">
        <w:trPr>
          <w:cantSplit/>
        </w:trPr>
        <w:tc>
          <w:tcPr>
            <w:tcW w:w="10177" w:type="dxa"/>
            <w:gridSpan w:val="1051"/>
          </w:tcPr>
          <w:p w14:paraId="21466E34" w14:textId="77777777" w:rsidR="00681CA0" w:rsidRPr="00F33284" w:rsidRDefault="006264B7" w:rsidP="00F965F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5980</w:t>
            </w:r>
            <w:r w:rsidR="00681CA0" w:rsidRPr="00F3328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F3328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4C4754" w14:paraId="2078CF48" w14:textId="77777777" w:rsidTr="004068EE">
        <w:tc>
          <w:tcPr>
            <w:tcW w:w="1659" w:type="dxa"/>
            <w:gridSpan w:val="82"/>
          </w:tcPr>
          <w:p w14:paraId="2DDA0AC9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555" w:type="dxa"/>
            <w:gridSpan w:val="873"/>
          </w:tcPr>
          <w:p w14:paraId="20DC9FCE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AEB730F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63" w:type="dxa"/>
            <w:gridSpan w:val="96"/>
            <w:vAlign w:val="center"/>
          </w:tcPr>
          <w:p w14:paraId="45A9DC64" w14:textId="77777777" w:rsidR="00681CA0" w:rsidRPr="00B1692D" w:rsidRDefault="00FA62C7" w:rsidP="00C9142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с. </w:t>
            </w:r>
            <w:r w:rsidR="00681CA0" w:rsidRPr="00B1692D">
              <w:rPr>
                <w:rFonts w:ascii="Arial" w:hAnsi="Arial" w:cs="Arial"/>
              </w:rPr>
              <w:t>1</w:t>
            </w:r>
          </w:p>
        </w:tc>
      </w:tr>
      <w:tr w:rsidR="00681CA0" w:rsidRPr="004C4754" w14:paraId="13362281" w14:textId="77777777" w:rsidTr="004068EE">
        <w:trPr>
          <w:cantSplit/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55B4C6A9" w14:textId="77777777" w:rsidR="00681CA0" w:rsidRPr="00B1692D" w:rsidRDefault="00681CA0" w:rsidP="00C91429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 xml:space="preserve">МСОЛ: </w:t>
            </w:r>
            <w:r w:rsidRPr="00B1692D">
              <w:rPr>
                <w:rFonts w:ascii="Arial" w:hAnsi="Arial" w:cs="Arial"/>
                <w:lang w:val="en-US"/>
              </w:rPr>
              <w:t>FDH</w:t>
            </w:r>
            <w:r w:rsidRPr="00B1692D">
              <w:rPr>
                <w:rFonts w:ascii="Arial" w:hAnsi="Arial" w:cs="Arial"/>
              </w:rPr>
              <w:t>-6-</w:t>
            </w:r>
            <w:r w:rsidRPr="00B1692D">
              <w:rPr>
                <w:rFonts w:ascii="Arial" w:hAnsi="Arial" w:cs="Arial"/>
                <w:lang w:val="en-US"/>
              </w:rPr>
              <w:t>L</w:t>
            </w:r>
            <w:r w:rsidRPr="00B1692D">
              <w:rPr>
                <w:rFonts w:ascii="Arial" w:hAnsi="Arial" w:cs="Arial"/>
              </w:rPr>
              <w:t>/</w:t>
            </w:r>
            <w:r w:rsidRPr="00B1692D">
              <w:rPr>
                <w:rFonts w:ascii="Arial" w:hAnsi="Arial" w:cs="Arial"/>
                <w:lang w:val="en-US"/>
              </w:rPr>
              <w:t>P</w:t>
            </w:r>
            <w:r w:rsidRPr="00B1692D">
              <w:rPr>
                <w:rFonts w:ascii="Arial" w:hAnsi="Arial" w:cs="Arial"/>
              </w:rPr>
              <w:t>-</w:t>
            </w:r>
            <w:r w:rsidRPr="00B1692D">
              <w:rPr>
                <w:rFonts w:ascii="Arial" w:hAnsi="Arial" w:cs="Arial"/>
                <w:lang w:val="en-US"/>
              </w:rPr>
              <w:t>W</w:t>
            </w:r>
            <w:r w:rsidRPr="00B1692D">
              <w:rPr>
                <w:rFonts w:ascii="Arial" w:hAnsi="Arial" w:cs="Arial"/>
              </w:rPr>
              <w:t>4.3</w:t>
            </w:r>
            <w:r w:rsidRPr="00B1692D">
              <w:rPr>
                <w:rFonts w:ascii="Arial" w:hAnsi="Arial" w:cs="Arial"/>
                <w:lang w:val="en-US"/>
              </w:rPr>
              <w:t>x</w:t>
            </w:r>
            <w:r w:rsidRPr="00B1692D">
              <w:rPr>
                <w:rFonts w:ascii="Arial" w:hAnsi="Arial" w:cs="Arial"/>
              </w:rPr>
              <w:t>8.5</w:t>
            </w:r>
            <w:r w:rsidRPr="00B1692D">
              <w:rPr>
                <w:rFonts w:ascii="Arial" w:hAnsi="Arial" w:cs="Arial"/>
                <w:lang w:val="en-US"/>
              </w:rPr>
              <w:t>d</w:t>
            </w:r>
            <w:r w:rsidRPr="00B1692D">
              <w:rPr>
                <w:rFonts w:ascii="Arial" w:hAnsi="Arial" w:cs="Arial"/>
              </w:rPr>
              <w:t>-7/220</w:t>
            </w:r>
          </w:p>
        </w:tc>
      </w:tr>
      <w:tr w:rsidR="005E325D" w:rsidRPr="004C4754" w14:paraId="211B978D" w14:textId="77777777" w:rsidTr="004068EE">
        <w:trPr>
          <w:cantSplit/>
          <w:trHeight w:val="159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1ED671ED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766" w:type="dxa"/>
            <w:gridSpan w:val="156"/>
            <w:tcBorders>
              <w:bottom w:val="double" w:sz="4" w:space="0" w:color="auto"/>
            </w:tcBorders>
            <w:vAlign w:val="center"/>
          </w:tcPr>
          <w:p w14:paraId="23DD5A61" w14:textId="77777777" w:rsidR="00681CA0" w:rsidRPr="00B1692D" w:rsidRDefault="00681CA0" w:rsidP="00C91429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569" w:type="dxa"/>
            <w:gridSpan w:val="186"/>
            <w:tcBorders>
              <w:bottom w:val="double" w:sz="4" w:space="0" w:color="auto"/>
            </w:tcBorders>
            <w:vAlign w:val="center"/>
          </w:tcPr>
          <w:p w14:paraId="7DE10770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Схема</w:t>
            </w:r>
          </w:p>
        </w:tc>
        <w:tc>
          <w:tcPr>
            <w:tcW w:w="2037" w:type="dxa"/>
            <w:gridSpan w:val="251"/>
            <w:tcBorders>
              <w:bottom w:val="double" w:sz="4" w:space="0" w:color="auto"/>
            </w:tcBorders>
            <w:vAlign w:val="center"/>
          </w:tcPr>
          <w:p w14:paraId="3CE7497A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Катод</w:t>
            </w:r>
          </w:p>
        </w:tc>
        <w:tc>
          <w:tcPr>
            <w:tcW w:w="1587" w:type="dxa"/>
            <w:gridSpan w:val="167"/>
            <w:tcBorders>
              <w:bottom w:val="double" w:sz="4" w:space="0" w:color="auto"/>
            </w:tcBorders>
            <w:vAlign w:val="center"/>
          </w:tcPr>
          <w:p w14:paraId="0FFA957B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Цоколь</w:t>
            </w:r>
          </w:p>
        </w:tc>
        <w:tc>
          <w:tcPr>
            <w:tcW w:w="2557" w:type="dxa"/>
            <w:gridSpan w:val="275"/>
            <w:tcBorders>
              <w:bottom w:val="double" w:sz="4" w:space="0" w:color="auto"/>
            </w:tcBorders>
            <w:vAlign w:val="center"/>
          </w:tcPr>
          <w:p w14:paraId="1B454017" w14:textId="29A27361" w:rsidR="00681CA0" w:rsidRPr="00B1692D" w:rsidRDefault="005E325D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4AB872DE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2130EA72" w14:textId="77777777" w:rsidTr="004068EE">
        <w:trPr>
          <w:cantSplit/>
          <w:trHeight w:val="15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3A91BB17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6" w:type="dxa"/>
            <w:gridSpan w:val="156"/>
            <w:tcBorders>
              <w:top w:val="double" w:sz="4" w:space="0" w:color="auto"/>
            </w:tcBorders>
            <w:vAlign w:val="center"/>
          </w:tcPr>
          <w:p w14:paraId="03C3240C" w14:textId="77777777" w:rsidR="00681CA0" w:rsidRPr="00B1692D" w:rsidRDefault="00681CA0" w:rsidP="00C91429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1692D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1569" w:type="dxa"/>
            <w:gridSpan w:val="186"/>
            <w:tcBorders>
              <w:top w:val="double" w:sz="4" w:space="0" w:color="auto"/>
            </w:tcBorders>
            <w:vAlign w:val="center"/>
          </w:tcPr>
          <w:p w14:paraId="704A86CC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ВЧ бесста</w:t>
            </w:r>
            <w:r w:rsidRPr="00B1692D">
              <w:rPr>
                <w:rFonts w:ascii="Arial" w:hAnsi="Arial" w:cs="Arial"/>
              </w:rPr>
              <w:t>р</w:t>
            </w:r>
            <w:r w:rsidRPr="00B1692D">
              <w:rPr>
                <w:rFonts w:ascii="Arial" w:hAnsi="Arial" w:cs="Arial"/>
              </w:rPr>
              <w:t>терная</w:t>
            </w:r>
          </w:p>
        </w:tc>
        <w:tc>
          <w:tcPr>
            <w:tcW w:w="2037" w:type="dxa"/>
            <w:gridSpan w:val="251"/>
            <w:tcBorders>
              <w:top w:val="double" w:sz="4" w:space="0" w:color="auto"/>
            </w:tcBorders>
            <w:vAlign w:val="center"/>
          </w:tcPr>
          <w:p w14:paraId="762220EA" w14:textId="77777777" w:rsidR="00681CA0" w:rsidRPr="00B1692D" w:rsidRDefault="00B1692D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B1692D">
              <w:rPr>
                <w:rFonts w:ascii="Arial" w:hAnsi="Arial" w:cs="Arial"/>
              </w:rPr>
              <w:t>редварительн</w:t>
            </w:r>
            <w:r w:rsidR="00681CA0" w:rsidRPr="00B1692D">
              <w:rPr>
                <w:rFonts w:ascii="Arial" w:hAnsi="Arial" w:cs="Arial"/>
              </w:rPr>
              <w:t>о</w:t>
            </w:r>
            <w:r w:rsidR="00681CA0" w:rsidRPr="00B1692D">
              <w:rPr>
                <w:rFonts w:ascii="Arial" w:hAnsi="Arial" w:cs="Arial"/>
              </w:rPr>
              <w:t>го подогрева</w:t>
            </w:r>
          </w:p>
        </w:tc>
        <w:tc>
          <w:tcPr>
            <w:tcW w:w="1587" w:type="dxa"/>
            <w:gridSpan w:val="167"/>
            <w:tcBorders>
              <w:top w:val="double" w:sz="4" w:space="0" w:color="auto"/>
            </w:tcBorders>
            <w:vAlign w:val="center"/>
          </w:tcPr>
          <w:p w14:paraId="1655A4ED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en-US"/>
              </w:rPr>
              <w:t>W4.3x8.5d</w:t>
            </w:r>
          </w:p>
        </w:tc>
        <w:tc>
          <w:tcPr>
            <w:tcW w:w="2557" w:type="dxa"/>
            <w:gridSpan w:val="275"/>
            <w:tcBorders>
              <w:top w:val="double" w:sz="4" w:space="0" w:color="auto"/>
            </w:tcBorders>
            <w:vAlign w:val="center"/>
          </w:tcPr>
          <w:p w14:paraId="6EA4CB92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1692D">
              <w:rPr>
                <w:rFonts w:ascii="Arial" w:hAnsi="Arial" w:cs="Arial"/>
              </w:rPr>
              <w:t>7</w:t>
            </w:r>
            <w:r w:rsidRPr="00B1692D">
              <w:rPr>
                <w:rFonts w:ascii="Arial" w:hAnsi="Arial" w:cs="Arial"/>
                <w:lang w:val="en-US"/>
              </w:rPr>
              <w:t xml:space="preserve"> х </w:t>
            </w:r>
            <w:r w:rsidRPr="00B1692D">
              <w:rPr>
                <w:rFonts w:ascii="Arial" w:hAnsi="Arial" w:cs="Arial"/>
              </w:rPr>
              <w:t>22</w:t>
            </w:r>
            <w:r w:rsidRPr="00B1692D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43229813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337A7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C9ECD36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C634AB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08EF0094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6" w:type="dxa"/>
            <w:gridSpan w:val="1035"/>
          </w:tcPr>
          <w:p w14:paraId="53F5E835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Размеры</w:t>
            </w:r>
          </w:p>
          <w:p w14:paraId="1BDA2D2C" w14:textId="77777777" w:rsidR="00681CA0" w:rsidRPr="00B1692D" w:rsidRDefault="00681CA0" w:rsidP="00C91429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C03A463" w14:textId="77777777" w:rsidR="00681CA0" w:rsidRPr="00B1692D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07379D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18DF61A2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93" w:type="dxa"/>
            <w:gridSpan w:val="570"/>
            <w:tcBorders>
              <w:top w:val="nil"/>
            </w:tcBorders>
          </w:tcPr>
          <w:p w14:paraId="4CB151B4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1692D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4323" w:type="dxa"/>
            <w:gridSpan w:val="465"/>
            <w:tcBorders>
              <w:top w:val="nil"/>
            </w:tcBorders>
          </w:tcPr>
          <w:p w14:paraId="499835AA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1692D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6F4F9B56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9BC9EE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1BED682A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2" w:type="dxa"/>
            <w:gridSpan w:val="272"/>
            <w:tcBorders>
              <w:top w:val="nil"/>
              <w:bottom w:val="double" w:sz="4" w:space="0" w:color="auto"/>
            </w:tcBorders>
          </w:tcPr>
          <w:p w14:paraId="7DC1DCD5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2711" w:type="dxa"/>
            <w:gridSpan w:val="298"/>
            <w:tcBorders>
              <w:top w:val="nil"/>
              <w:bottom w:val="double" w:sz="4" w:space="0" w:color="auto"/>
            </w:tcBorders>
          </w:tcPr>
          <w:p w14:paraId="1141E5D2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4323" w:type="dxa"/>
            <w:gridSpan w:val="465"/>
            <w:tcBorders>
              <w:top w:val="nil"/>
              <w:bottom w:val="double" w:sz="4" w:space="0" w:color="auto"/>
            </w:tcBorders>
          </w:tcPr>
          <w:p w14:paraId="281A684E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182048F6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EAB8B6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589E6AA7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2" w:type="dxa"/>
            <w:gridSpan w:val="272"/>
            <w:tcBorders>
              <w:top w:val="double" w:sz="4" w:space="0" w:color="auto"/>
            </w:tcBorders>
          </w:tcPr>
          <w:p w14:paraId="506E758A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217,3</w:t>
            </w:r>
          </w:p>
        </w:tc>
        <w:tc>
          <w:tcPr>
            <w:tcW w:w="2711" w:type="dxa"/>
            <w:gridSpan w:val="298"/>
            <w:tcBorders>
              <w:top w:val="double" w:sz="4" w:space="0" w:color="auto"/>
            </w:tcBorders>
          </w:tcPr>
          <w:p w14:paraId="38A0060D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219,3</w:t>
            </w:r>
          </w:p>
        </w:tc>
        <w:tc>
          <w:tcPr>
            <w:tcW w:w="4323" w:type="dxa"/>
            <w:gridSpan w:val="465"/>
            <w:tcBorders>
              <w:top w:val="double" w:sz="4" w:space="0" w:color="auto"/>
            </w:tcBorders>
          </w:tcPr>
          <w:p w14:paraId="6E14EF2C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34284BA5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51C1F4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FBCC156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B6E806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168A92F2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5D341791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327904B8" w14:textId="77777777" w:rsidR="00681CA0" w:rsidRPr="00B1692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3ECFF905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</w:tcPr>
          <w:p w14:paraId="6EF01E92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nil"/>
              <w:bottom w:val="double" w:sz="4" w:space="0" w:color="auto"/>
            </w:tcBorders>
            <w:vAlign w:val="center"/>
          </w:tcPr>
          <w:p w14:paraId="0CD1B29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37" w:type="dxa"/>
            <w:gridSpan w:val="177"/>
            <w:tcBorders>
              <w:top w:val="nil"/>
              <w:bottom w:val="double" w:sz="4" w:space="0" w:color="auto"/>
            </w:tcBorders>
            <w:vAlign w:val="center"/>
          </w:tcPr>
          <w:p w14:paraId="63BC0AF6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Ра</w:t>
            </w:r>
            <w:r w:rsidRPr="00B1692D">
              <w:rPr>
                <w:rFonts w:ascii="Arial" w:hAnsi="Arial" w:cs="Arial"/>
              </w:rPr>
              <w:t>с</w:t>
            </w:r>
            <w:r w:rsidRPr="00B1692D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519" w:type="dxa"/>
            <w:gridSpan w:val="149"/>
            <w:tcBorders>
              <w:top w:val="nil"/>
              <w:bottom w:val="double" w:sz="4" w:space="0" w:color="auto"/>
            </w:tcBorders>
            <w:vAlign w:val="center"/>
          </w:tcPr>
          <w:p w14:paraId="3FFD789A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Ток предв</w:t>
            </w:r>
            <w:r w:rsidRPr="00B1692D">
              <w:rPr>
                <w:rFonts w:ascii="Arial" w:hAnsi="Arial" w:cs="Arial"/>
              </w:rPr>
              <w:t>а</w:t>
            </w:r>
            <w:r w:rsidRPr="00B1692D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758" w:type="dxa"/>
            <w:gridSpan w:val="231"/>
            <w:tcBorders>
              <w:top w:val="nil"/>
              <w:bottom w:val="double" w:sz="4" w:space="0" w:color="auto"/>
            </w:tcBorders>
            <w:vAlign w:val="center"/>
          </w:tcPr>
          <w:p w14:paraId="7A0881BC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Время пре</w:t>
            </w:r>
            <w:r w:rsidRPr="00B1692D">
              <w:rPr>
                <w:rFonts w:ascii="Arial" w:hAnsi="Arial" w:cs="Arial"/>
              </w:rPr>
              <w:t>д</w:t>
            </w:r>
            <w:r w:rsidRPr="00B1692D">
              <w:rPr>
                <w:rFonts w:ascii="Arial" w:hAnsi="Arial" w:cs="Arial"/>
              </w:rPr>
              <w:t>варительного подогрева, с</w:t>
            </w:r>
          </w:p>
        </w:tc>
        <w:tc>
          <w:tcPr>
            <w:tcW w:w="2238" w:type="dxa"/>
            <w:gridSpan w:val="303"/>
            <w:tcBorders>
              <w:top w:val="nil"/>
              <w:bottom w:val="double" w:sz="4" w:space="0" w:color="auto"/>
            </w:tcBorders>
            <w:vAlign w:val="center"/>
          </w:tcPr>
          <w:p w14:paraId="336608AD" w14:textId="77777777" w:rsidR="00681CA0" w:rsidRPr="00B1692D" w:rsidRDefault="00681CA0" w:rsidP="004D4B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Напряжение хол</w:t>
            </w:r>
            <w:r w:rsidRPr="00B1692D">
              <w:rPr>
                <w:rFonts w:ascii="Arial" w:hAnsi="Arial" w:cs="Arial"/>
              </w:rPr>
              <w:t>о</w:t>
            </w:r>
            <w:r w:rsidRPr="00B1692D">
              <w:rPr>
                <w:rFonts w:ascii="Arial" w:hAnsi="Arial" w:cs="Arial"/>
              </w:rPr>
              <w:t>стого хода (де</w:t>
            </w:r>
            <w:r w:rsidRPr="00B1692D">
              <w:rPr>
                <w:rFonts w:ascii="Arial" w:hAnsi="Arial" w:cs="Arial"/>
              </w:rPr>
              <w:t>й</w:t>
            </w:r>
            <w:r w:rsidRPr="00B1692D">
              <w:rPr>
                <w:rFonts w:ascii="Arial" w:hAnsi="Arial" w:cs="Arial"/>
              </w:rPr>
              <w:t>ствующее</w:t>
            </w:r>
            <w:r w:rsidR="004D4B24" w:rsidRPr="00B1692D">
              <w:rPr>
                <w:rFonts w:ascii="Arial" w:hAnsi="Arial" w:cs="Arial"/>
              </w:rPr>
              <w:t xml:space="preserve"> знач</w:t>
            </w:r>
            <w:r w:rsidR="004D4B24" w:rsidRPr="00B1692D">
              <w:rPr>
                <w:rFonts w:ascii="Arial" w:hAnsi="Arial" w:cs="Arial"/>
              </w:rPr>
              <w:t>е</w:t>
            </w:r>
            <w:r w:rsidR="004D4B24" w:rsidRPr="00B1692D">
              <w:rPr>
                <w:rFonts w:ascii="Arial" w:hAnsi="Arial" w:cs="Arial"/>
              </w:rPr>
              <w:t>ние)</w:t>
            </w:r>
            <w:r w:rsidRPr="00B1692D">
              <w:rPr>
                <w:rFonts w:ascii="Arial" w:hAnsi="Arial" w:cs="Arial"/>
              </w:rPr>
              <w:t>, В</w:t>
            </w:r>
          </w:p>
        </w:tc>
        <w:tc>
          <w:tcPr>
            <w:tcW w:w="1857" w:type="dxa"/>
            <w:gridSpan w:val="135"/>
            <w:tcBorders>
              <w:top w:val="nil"/>
              <w:bottom w:val="double" w:sz="4" w:space="0" w:color="auto"/>
            </w:tcBorders>
            <w:vAlign w:val="center"/>
          </w:tcPr>
          <w:p w14:paraId="6C67A698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Время зажиг</w:t>
            </w:r>
            <w:r w:rsidRPr="00B1692D">
              <w:rPr>
                <w:rFonts w:ascii="Arial" w:hAnsi="Arial" w:cs="Arial"/>
              </w:rPr>
              <w:t>а</w:t>
            </w:r>
            <w:r w:rsidRPr="00B1692D">
              <w:rPr>
                <w:rFonts w:ascii="Arial" w:hAnsi="Arial" w:cs="Arial"/>
              </w:rPr>
              <w:t>ния, 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5F6EF593" w14:textId="77777777" w:rsidR="00681CA0" w:rsidRPr="00B1692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12216D7A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4B910EE1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16F4B45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20 – 26</w:t>
            </w:r>
          </w:p>
        </w:tc>
        <w:tc>
          <w:tcPr>
            <w:tcW w:w="1037" w:type="dxa"/>
            <w:gridSpan w:val="177"/>
            <w:tcBorders>
              <w:top w:val="double" w:sz="4" w:space="0" w:color="auto"/>
            </w:tcBorders>
            <w:vAlign w:val="center"/>
          </w:tcPr>
          <w:p w14:paraId="44B65474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6</w:t>
            </w:r>
          </w:p>
        </w:tc>
        <w:tc>
          <w:tcPr>
            <w:tcW w:w="1519" w:type="dxa"/>
            <w:gridSpan w:val="149"/>
            <w:tcBorders>
              <w:top w:val="double" w:sz="4" w:space="0" w:color="auto"/>
            </w:tcBorders>
            <w:vAlign w:val="center"/>
          </w:tcPr>
          <w:p w14:paraId="21D2B57E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0,120</w:t>
            </w:r>
          </w:p>
        </w:tc>
        <w:tc>
          <w:tcPr>
            <w:tcW w:w="1758" w:type="dxa"/>
            <w:gridSpan w:val="231"/>
            <w:tcBorders>
              <w:top w:val="double" w:sz="4" w:space="0" w:color="auto"/>
            </w:tcBorders>
            <w:vAlign w:val="center"/>
          </w:tcPr>
          <w:p w14:paraId="2B8963F6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1,5</w:t>
            </w:r>
          </w:p>
        </w:tc>
        <w:tc>
          <w:tcPr>
            <w:tcW w:w="2238" w:type="dxa"/>
            <w:gridSpan w:val="303"/>
            <w:tcBorders>
              <w:top w:val="double" w:sz="4" w:space="0" w:color="auto"/>
            </w:tcBorders>
            <w:vAlign w:val="center"/>
          </w:tcPr>
          <w:p w14:paraId="50CCAF4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290</w:t>
            </w:r>
          </w:p>
        </w:tc>
        <w:tc>
          <w:tcPr>
            <w:tcW w:w="1857" w:type="dxa"/>
            <w:gridSpan w:val="135"/>
            <w:tcBorders>
              <w:top w:val="double" w:sz="4" w:space="0" w:color="auto"/>
            </w:tcBorders>
            <w:vAlign w:val="center"/>
          </w:tcPr>
          <w:p w14:paraId="576C371D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6D8B3FF4" w14:textId="77777777" w:rsidR="00681CA0" w:rsidRPr="00B1692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6B9081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771A249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579107" w14:textId="77777777" w:rsidTr="004068EE">
        <w:trPr>
          <w:cantSplit/>
          <w:trHeight w:val="79"/>
        </w:trPr>
        <w:tc>
          <w:tcPr>
            <w:tcW w:w="376" w:type="dxa"/>
            <w:gridSpan w:val="12"/>
            <w:tcBorders>
              <w:top w:val="nil"/>
              <w:bottom w:val="nil"/>
            </w:tcBorders>
          </w:tcPr>
          <w:p w14:paraId="3293715E" w14:textId="77777777" w:rsidR="00681CA0" w:rsidRPr="00B1692D" w:rsidRDefault="00681CA0" w:rsidP="007D4B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5D70E815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4F844BAA" w14:textId="77777777" w:rsidR="00681CA0" w:rsidRPr="00B1692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44DF9747" w14:textId="77777777" w:rsidTr="005E325D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37636BF8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vMerge w:val="restart"/>
            <w:vAlign w:val="center"/>
          </w:tcPr>
          <w:p w14:paraId="7C31EC4C" w14:textId="77777777" w:rsidR="00681CA0" w:rsidRPr="00B1692D" w:rsidRDefault="00681CA0" w:rsidP="00C63AE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480" w:type="dxa"/>
            <w:gridSpan w:val="236"/>
            <w:vMerge w:val="restart"/>
          </w:tcPr>
          <w:p w14:paraId="22430C55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Номинал</w:t>
            </w:r>
            <w:r w:rsidRPr="00B1692D">
              <w:rPr>
                <w:rFonts w:ascii="Arial" w:hAnsi="Arial" w:cs="Arial"/>
              </w:rPr>
              <w:t>ь</w:t>
            </w:r>
            <w:r w:rsidRPr="00B1692D">
              <w:rPr>
                <w:rFonts w:ascii="Arial" w:hAnsi="Arial" w:cs="Arial"/>
              </w:rPr>
              <w:t>ная мо</w:t>
            </w:r>
            <w:r w:rsidRPr="00B1692D">
              <w:rPr>
                <w:rFonts w:ascii="Arial" w:hAnsi="Arial" w:cs="Arial"/>
              </w:rPr>
              <w:t>щ</w:t>
            </w:r>
            <w:r w:rsidRPr="00B1692D">
              <w:rPr>
                <w:rFonts w:ascii="Arial" w:hAnsi="Arial" w:cs="Arial"/>
              </w:rPr>
              <w:t>ность, Вт</w:t>
            </w:r>
          </w:p>
        </w:tc>
        <w:tc>
          <w:tcPr>
            <w:tcW w:w="4608" w:type="dxa"/>
            <w:gridSpan w:val="517"/>
          </w:tcPr>
          <w:p w14:paraId="013CE1F0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Напряжение на лампе (действующее зн</w:t>
            </w:r>
            <w:r w:rsidRPr="00B1692D">
              <w:rPr>
                <w:rFonts w:ascii="Arial" w:hAnsi="Arial" w:cs="Arial"/>
              </w:rPr>
              <w:t>а</w:t>
            </w:r>
            <w:r w:rsidRPr="00B1692D">
              <w:rPr>
                <w:rFonts w:ascii="Arial" w:hAnsi="Arial" w:cs="Arial"/>
              </w:rPr>
              <w:t>чение), В</w:t>
            </w:r>
          </w:p>
        </w:tc>
        <w:tc>
          <w:tcPr>
            <w:tcW w:w="2321" w:type="dxa"/>
            <w:gridSpan w:val="242"/>
            <w:vMerge w:val="restart"/>
            <w:vAlign w:val="center"/>
          </w:tcPr>
          <w:p w14:paraId="17B46B7D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Номинальный ток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F8C4FD5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26992DD9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50BB4872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07" w:type="dxa"/>
            <w:gridSpan w:val="40"/>
            <w:vMerge/>
            <w:tcBorders>
              <w:top w:val="nil"/>
              <w:bottom w:val="double" w:sz="4" w:space="0" w:color="auto"/>
            </w:tcBorders>
          </w:tcPr>
          <w:p w14:paraId="3BD72C75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80" w:type="dxa"/>
            <w:gridSpan w:val="236"/>
            <w:vMerge/>
            <w:tcBorders>
              <w:top w:val="nil"/>
              <w:bottom w:val="double" w:sz="4" w:space="0" w:color="auto"/>
            </w:tcBorders>
          </w:tcPr>
          <w:p w14:paraId="48D165B0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50" w:type="dxa"/>
            <w:gridSpan w:val="175"/>
            <w:tcBorders>
              <w:top w:val="nil"/>
              <w:bottom w:val="double" w:sz="4" w:space="0" w:color="auto"/>
            </w:tcBorders>
          </w:tcPr>
          <w:p w14:paraId="2436DAF8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1692D">
              <w:rPr>
                <w:rFonts w:ascii="Arial" w:hAnsi="Arial" w:cs="Arial"/>
                <w:lang w:val="sr-Cyrl-CS"/>
              </w:rPr>
              <w:t>Номинальное</w:t>
            </w:r>
            <w:r w:rsidR="00902D94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228" w:type="dxa"/>
            <w:gridSpan w:val="151"/>
            <w:tcBorders>
              <w:top w:val="nil"/>
              <w:bottom w:val="double" w:sz="4" w:space="0" w:color="auto"/>
            </w:tcBorders>
          </w:tcPr>
          <w:p w14:paraId="677B2140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1692D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730" w:type="dxa"/>
            <w:gridSpan w:val="191"/>
            <w:tcBorders>
              <w:top w:val="nil"/>
              <w:bottom w:val="double" w:sz="4" w:space="0" w:color="auto"/>
            </w:tcBorders>
          </w:tcPr>
          <w:p w14:paraId="79B78730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1692D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321" w:type="dxa"/>
            <w:gridSpan w:val="242"/>
            <w:vMerge/>
            <w:tcBorders>
              <w:bottom w:val="double" w:sz="4" w:space="0" w:color="auto"/>
            </w:tcBorders>
          </w:tcPr>
          <w:p w14:paraId="10CA2EB5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376E8961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7BAB470B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5D80AEFA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</w:tcPr>
          <w:p w14:paraId="2CC5A229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20 – 26</w:t>
            </w:r>
          </w:p>
        </w:tc>
        <w:tc>
          <w:tcPr>
            <w:tcW w:w="1480" w:type="dxa"/>
            <w:gridSpan w:val="236"/>
            <w:tcBorders>
              <w:top w:val="double" w:sz="4" w:space="0" w:color="auto"/>
            </w:tcBorders>
          </w:tcPr>
          <w:p w14:paraId="34EAC39B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5,0</w:t>
            </w:r>
          </w:p>
        </w:tc>
        <w:tc>
          <w:tcPr>
            <w:tcW w:w="1650" w:type="dxa"/>
            <w:gridSpan w:val="175"/>
            <w:tcBorders>
              <w:top w:val="double" w:sz="4" w:space="0" w:color="auto"/>
            </w:tcBorders>
          </w:tcPr>
          <w:p w14:paraId="2D5EDA7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51</w:t>
            </w:r>
          </w:p>
        </w:tc>
        <w:tc>
          <w:tcPr>
            <w:tcW w:w="1228" w:type="dxa"/>
            <w:gridSpan w:val="151"/>
            <w:tcBorders>
              <w:top w:val="double" w:sz="4" w:space="0" w:color="auto"/>
            </w:tcBorders>
          </w:tcPr>
          <w:p w14:paraId="2AEEDF5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46</w:t>
            </w:r>
          </w:p>
        </w:tc>
        <w:tc>
          <w:tcPr>
            <w:tcW w:w="1730" w:type="dxa"/>
            <w:gridSpan w:val="191"/>
            <w:tcBorders>
              <w:top w:val="double" w:sz="4" w:space="0" w:color="auto"/>
            </w:tcBorders>
          </w:tcPr>
          <w:p w14:paraId="28F9FE18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56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</w:tcPr>
          <w:p w14:paraId="1995A62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1692D">
              <w:rPr>
                <w:rFonts w:ascii="Arial" w:hAnsi="Arial" w:cs="Arial"/>
                <w:lang w:val="en-US"/>
              </w:rPr>
              <w:t>0,1</w:t>
            </w:r>
            <w:r w:rsidRPr="00B1692D">
              <w:rPr>
                <w:rFonts w:ascii="Arial" w:hAnsi="Arial" w:cs="Arial"/>
              </w:rPr>
              <w:t>0</w:t>
            </w:r>
            <w:r w:rsidRPr="00B1692D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1D12F770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504BD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4D17C82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23A28FD3" w14:textId="77777777" w:rsidR="00681CA0" w:rsidRPr="00B1692D" w:rsidRDefault="004D4B24" w:rsidP="004D4B24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B1692D">
              <w:rPr>
                <w:rFonts w:ascii="Arial" w:hAnsi="Arial" w:cs="Arial"/>
              </w:rPr>
              <w:t xml:space="preserve"> </w:t>
            </w:r>
            <w:r w:rsidR="00F94339" w:rsidRPr="00B1692D">
              <w:rPr>
                <w:rFonts w:ascii="Arial" w:hAnsi="Arial" w:cs="Arial"/>
              </w:rPr>
              <w:t xml:space="preserve">в соответствии с </w:t>
            </w:r>
            <w:r w:rsidR="00F94339" w:rsidRPr="00B1692D">
              <w:rPr>
                <w:rFonts w:ascii="Arial" w:hAnsi="Arial" w:cs="Arial"/>
                <w:lang w:val="en-US"/>
              </w:rPr>
              <w:t>D</w:t>
            </w:r>
            <w:r w:rsidR="00F94339" w:rsidRPr="00B1692D">
              <w:rPr>
                <w:rFonts w:ascii="Arial" w:hAnsi="Arial" w:cs="Arial"/>
              </w:rPr>
              <w:t xml:space="preserve">.2 (приложение </w:t>
            </w:r>
            <w:r w:rsidR="00F94339" w:rsidRPr="00B1692D">
              <w:rPr>
                <w:rFonts w:ascii="Arial" w:hAnsi="Arial" w:cs="Arial"/>
                <w:lang w:val="en-US"/>
              </w:rPr>
              <w:t>D</w:t>
            </w:r>
            <w:r w:rsidR="00F94339" w:rsidRPr="00B1692D">
              <w:rPr>
                <w:rFonts w:ascii="Arial" w:hAnsi="Arial" w:cs="Arial"/>
              </w:rPr>
              <w:t>)</w:t>
            </w:r>
            <w:r w:rsidR="00681CA0" w:rsidRPr="00B1692D">
              <w:rPr>
                <w:rFonts w:ascii="Arial" w:hAnsi="Arial" w:cs="Arial"/>
              </w:rPr>
              <w:t>.</w:t>
            </w:r>
          </w:p>
          <w:p w14:paraId="2E744A39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2BF60C6" w14:textId="77777777" w:rsidTr="004068EE">
        <w:trPr>
          <w:cantSplit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297B515A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14:paraId="7AECAB08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646A3ABB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A5BF644" w14:textId="77777777" w:rsidR="00681CA0" w:rsidRPr="00B1692D" w:rsidRDefault="00681CA0" w:rsidP="00095603">
            <w:pPr>
              <w:spacing w:after="0" w:line="360" w:lineRule="auto"/>
              <w:rPr>
                <w:rFonts w:ascii="Arial" w:hAnsi="Arial" w:cs="Arial"/>
              </w:rPr>
            </w:pPr>
          </w:p>
          <w:p w14:paraId="150382D8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3C3A409" w14:textId="77777777" w:rsidTr="004068EE">
        <w:trPr>
          <w:cantSplit/>
        </w:trPr>
        <w:tc>
          <w:tcPr>
            <w:tcW w:w="392" w:type="dxa"/>
            <w:gridSpan w:val="18"/>
            <w:vMerge/>
          </w:tcPr>
          <w:p w14:paraId="42F070A2" w14:textId="77777777" w:rsidR="00681CA0" w:rsidRPr="00B1692D" w:rsidRDefault="00681CA0" w:rsidP="007D4B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71" w:type="dxa"/>
            <w:gridSpan w:val="270"/>
            <w:vMerge w:val="restart"/>
            <w:vAlign w:val="center"/>
          </w:tcPr>
          <w:p w14:paraId="1D1DD57D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6929" w:type="dxa"/>
            <w:gridSpan w:val="759"/>
            <w:vAlign w:val="center"/>
          </w:tcPr>
          <w:p w14:paraId="1C93DFB3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5" w:type="dxa"/>
            <w:gridSpan w:val="4"/>
            <w:vMerge/>
          </w:tcPr>
          <w:p w14:paraId="6FF98DD9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57E426FA" w14:textId="77777777" w:rsidTr="005E325D">
        <w:trPr>
          <w:cantSplit/>
        </w:trPr>
        <w:tc>
          <w:tcPr>
            <w:tcW w:w="392" w:type="dxa"/>
            <w:gridSpan w:val="18"/>
            <w:vMerge/>
          </w:tcPr>
          <w:p w14:paraId="1378BDD2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571" w:type="dxa"/>
            <w:gridSpan w:val="270"/>
            <w:vMerge/>
            <w:tcBorders>
              <w:bottom w:val="double" w:sz="4" w:space="0" w:color="auto"/>
            </w:tcBorders>
            <w:vAlign w:val="center"/>
          </w:tcPr>
          <w:p w14:paraId="1A16DEE2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834" w:type="dxa"/>
            <w:gridSpan w:val="321"/>
            <w:tcBorders>
              <w:bottom w:val="double" w:sz="4" w:space="0" w:color="auto"/>
            </w:tcBorders>
            <w:vAlign w:val="center"/>
          </w:tcPr>
          <w:p w14:paraId="7A71436A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Номинальное</w:t>
            </w:r>
            <w:r w:rsidR="00B1692D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74" w:type="dxa"/>
            <w:gridSpan w:val="196"/>
            <w:tcBorders>
              <w:bottom w:val="double" w:sz="4" w:space="0" w:color="auto"/>
            </w:tcBorders>
            <w:vAlign w:val="center"/>
          </w:tcPr>
          <w:p w14:paraId="6634260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2321" w:type="dxa"/>
            <w:gridSpan w:val="242"/>
            <w:tcBorders>
              <w:bottom w:val="double" w:sz="4" w:space="0" w:color="auto"/>
            </w:tcBorders>
            <w:vAlign w:val="center"/>
          </w:tcPr>
          <w:p w14:paraId="79A2CECC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75E47186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045A6206" w14:textId="77777777" w:rsidTr="005E325D">
        <w:trPr>
          <w:cantSplit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66B8240D" w14:textId="77777777" w:rsidR="00681CA0" w:rsidRPr="00B1692D" w:rsidRDefault="00681CA0" w:rsidP="007D4B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71" w:type="dxa"/>
            <w:gridSpan w:val="270"/>
            <w:tcBorders>
              <w:top w:val="double" w:sz="4" w:space="0" w:color="auto"/>
            </w:tcBorders>
            <w:vAlign w:val="center"/>
          </w:tcPr>
          <w:p w14:paraId="414C01C1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0,100</w:t>
            </w:r>
          </w:p>
        </w:tc>
        <w:tc>
          <w:tcPr>
            <w:tcW w:w="2834" w:type="dxa"/>
            <w:gridSpan w:val="321"/>
            <w:tcBorders>
              <w:top w:val="double" w:sz="4" w:space="0" w:color="auto"/>
            </w:tcBorders>
            <w:vAlign w:val="center"/>
          </w:tcPr>
          <w:p w14:paraId="1BEC2CB2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100</w:t>
            </w:r>
          </w:p>
        </w:tc>
        <w:tc>
          <w:tcPr>
            <w:tcW w:w="1774" w:type="dxa"/>
            <w:gridSpan w:val="196"/>
            <w:tcBorders>
              <w:top w:val="double" w:sz="4" w:space="0" w:color="auto"/>
            </w:tcBorders>
            <w:vAlign w:val="center"/>
          </w:tcPr>
          <w:p w14:paraId="4E7B6B80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75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  <w:vAlign w:val="center"/>
          </w:tcPr>
          <w:p w14:paraId="6FD7E83C" w14:textId="77777777" w:rsidR="00681CA0" w:rsidRPr="00B1692D" w:rsidRDefault="00681CA0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125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48F544BA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82319EF" w14:textId="77777777" w:rsidTr="003E2868">
        <w:trPr>
          <w:cantSplit/>
          <w:trHeight w:val="3508"/>
        </w:trPr>
        <w:tc>
          <w:tcPr>
            <w:tcW w:w="10177" w:type="dxa"/>
            <w:gridSpan w:val="1051"/>
            <w:tcBorders>
              <w:top w:val="nil"/>
            </w:tcBorders>
          </w:tcPr>
          <w:p w14:paraId="1A6F3A7A" w14:textId="77777777" w:rsidR="00681CA0" w:rsidRPr="00B1692D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A4D0055" w14:textId="77777777" w:rsidTr="004068EE">
        <w:trPr>
          <w:cantSplit/>
        </w:trPr>
        <w:tc>
          <w:tcPr>
            <w:tcW w:w="10177" w:type="dxa"/>
            <w:gridSpan w:val="1051"/>
          </w:tcPr>
          <w:p w14:paraId="35A6C7D5" w14:textId="77777777" w:rsidR="00681CA0" w:rsidRPr="00B1692D" w:rsidRDefault="006264B7" w:rsidP="00C91429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B1692D">
              <w:rPr>
                <w:rFonts w:ascii="Arial" w:hAnsi="Arial" w:cs="Arial"/>
                <w:b/>
              </w:rPr>
              <w:t>603</w:t>
            </w:r>
            <w:r w:rsidR="00681CA0" w:rsidRPr="00B1692D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B1692D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57FDBC2F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5712A16E" w14:textId="77777777" w:rsidR="00681CA0" w:rsidRPr="00B1692D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931" w:type="dxa"/>
            <w:gridSpan w:val="725"/>
          </w:tcPr>
          <w:p w14:paraId="00C7F007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14FE1B6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423" w:type="dxa"/>
            <w:gridSpan w:val="214"/>
            <w:vAlign w:val="center"/>
          </w:tcPr>
          <w:p w14:paraId="4092BA31" w14:textId="77777777" w:rsidR="00681CA0" w:rsidRPr="00B1692D" w:rsidRDefault="00FA62C7" w:rsidP="00C914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с. </w:t>
            </w:r>
            <w:r w:rsidR="00681CA0" w:rsidRPr="00B1692D">
              <w:rPr>
                <w:rFonts w:ascii="Arial" w:hAnsi="Arial" w:cs="Arial"/>
              </w:rPr>
              <w:t>2</w:t>
            </w:r>
          </w:p>
        </w:tc>
      </w:tr>
      <w:tr w:rsidR="00681CA0" w:rsidRPr="004C4754" w14:paraId="147FA496" w14:textId="77777777" w:rsidTr="004068EE">
        <w:tblPrEx>
          <w:tblLook w:val="01E0" w:firstRow="1" w:lastRow="1" w:firstColumn="1" w:lastColumn="1" w:noHBand="0" w:noVBand="0"/>
        </w:tblPrEx>
        <w:trPr>
          <w:trHeight w:val="695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3C293915" w14:textId="77777777" w:rsidR="00681CA0" w:rsidRPr="00B1692D" w:rsidRDefault="00681CA0" w:rsidP="00C91429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b/>
              </w:rPr>
              <w:t xml:space="preserve">МСОЛ: </w:t>
            </w:r>
            <w:r w:rsidRPr="00B1692D">
              <w:rPr>
                <w:rFonts w:ascii="Arial" w:hAnsi="Arial" w:cs="Arial"/>
                <w:lang w:val="de-DE"/>
              </w:rPr>
              <w:t>FDH</w:t>
            </w:r>
            <w:r w:rsidRPr="00B1692D">
              <w:rPr>
                <w:rFonts w:ascii="Arial" w:hAnsi="Arial" w:cs="Arial"/>
              </w:rPr>
              <w:t>-6-</w:t>
            </w:r>
            <w:r w:rsidRPr="00B1692D">
              <w:rPr>
                <w:rFonts w:ascii="Arial" w:hAnsi="Arial" w:cs="Arial"/>
                <w:lang w:val="de-DE"/>
              </w:rPr>
              <w:t>L</w:t>
            </w:r>
            <w:r w:rsidRPr="00B1692D">
              <w:rPr>
                <w:rFonts w:ascii="Arial" w:hAnsi="Arial" w:cs="Arial"/>
              </w:rPr>
              <w:t>/</w:t>
            </w:r>
            <w:r w:rsidRPr="00B1692D">
              <w:rPr>
                <w:rFonts w:ascii="Arial" w:hAnsi="Arial" w:cs="Arial"/>
                <w:lang w:val="de-DE"/>
              </w:rPr>
              <w:t>P</w:t>
            </w:r>
            <w:r w:rsidRPr="00B1692D">
              <w:rPr>
                <w:rFonts w:ascii="Arial" w:hAnsi="Arial" w:cs="Arial"/>
              </w:rPr>
              <w:t>-</w:t>
            </w:r>
            <w:r w:rsidRPr="00B1692D">
              <w:rPr>
                <w:rFonts w:ascii="Arial" w:hAnsi="Arial" w:cs="Arial"/>
                <w:lang w:val="de-DE"/>
              </w:rPr>
              <w:t>W</w:t>
            </w:r>
            <w:r w:rsidRPr="00B1692D">
              <w:rPr>
                <w:rFonts w:ascii="Arial" w:hAnsi="Arial" w:cs="Arial"/>
              </w:rPr>
              <w:t>4.3</w:t>
            </w:r>
            <w:r w:rsidRPr="00B1692D">
              <w:rPr>
                <w:rFonts w:ascii="Arial" w:hAnsi="Arial" w:cs="Arial"/>
                <w:lang w:val="de-DE"/>
              </w:rPr>
              <w:t>x</w:t>
            </w:r>
            <w:r w:rsidRPr="00B1692D">
              <w:rPr>
                <w:rFonts w:ascii="Arial" w:hAnsi="Arial" w:cs="Arial"/>
              </w:rPr>
              <w:t>8.5</w:t>
            </w:r>
            <w:r w:rsidRPr="00B1692D">
              <w:rPr>
                <w:rFonts w:ascii="Arial" w:hAnsi="Arial" w:cs="Arial"/>
                <w:lang w:val="de-DE"/>
              </w:rPr>
              <w:t>d</w:t>
            </w:r>
            <w:r w:rsidRPr="00B1692D">
              <w:rPr>
                <w:rFonts w:ascii="Arial" w:hAnsi="Arial" w:cs="Arial"/>
              </w:rPr>
              <w:t>-7/220</w:t>
            </w:r>
          </w:p>
        </w:tc>
      </w:tr>
      <w:tr w:rsidR="00681CA0" w:rsidRPr="004C4754" w14:paraId="4C03724F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7FD9CCAE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618E2645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B1692D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55F170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279026EF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3B4529D3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6" w:type="dxa"/>
            <w:gridSpan w:val="69"/>
            <w:tcBorders>
              <w:bottom w:val="double" w:sz="4" w:space="0" w:color="auto"/>
            </w:tcBorders>
          </w:tcPr>
          <w:p w14:paraId="6762576C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581" w:type="dxa"/>
            <w:gridSpan w:val="230"/>
            <w:tcBorders>
              <w:bottom w:val="double" w:sz="4" w:space="0" w:color="auto"/>
            </w:tcBorders>
          </w:tcPr>
          <w:p w14:paraId="42C0A6EC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Номинал</w:t>
            </w:r>
            <w:r w:rsidRPr="00B1692D">
              <w:rPr>
                <w:rFonts w:ascii="Arial" w:hAnsi="Arial" w:cs="Arial"/>
              </w:rPr>
              <w:t>ь</w:t>
            </w:r>
            <w:r w:rsidRPr="00B1692D">
              <w:rPr>
                <w:rFonts w:ascii="Arial" w:hAnsi="Arial" w:cs="Arial"/>
              </w:rPr>
              <w:t>ная мо</w:t>
            </w:r>
            <w:r w:rsidRPr="00B1692D">
              <w:rPr>
                <w:rFonts w:ascii="Arial" w:hAnsi="Arial" w:cs="Arial"/>
              </w:rPr>
              <w:t>щ</w:t>
            </w:r>
            <w:r w:rsidRPr="00B1692D">
              <w:rPr>
                <w:rFonts w:ascii="Arial" w:hAnsi="Arial" w:cs="Arial"/>
              </w:rPr>
              <w:t>ность, Вт</w:t>
            </w:r>
          </w:p>
        </w:tc>
        <w:tc>
          <w:tcPr>
            <w:tcW w:w="2363" w:type="dxa"/>
            <w:gridSpan w:val="281"/>
            <w:tcBorders>
              <w:bottom w:val="double" w:sz="4" w:space="0" w:color="auto"/>
            </w:tcBorders>
          </w:tcPr>
          <w:p w14:paraId="73D079A8" w14:textId="77777777" w:rsidR="00681CA0" w:rsidRPr="00B1692D" w:rsidRDefault="001F678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Расчетное значение напряжения</w:t>
            </w:r>
            <w:r w:rsidR="00681CA0" w:rsidRPr="00B1692D">
              <w:rPr>
                <w:rFonts w:ascii="Arial" w:hAnsi="Arial" w:cs="Arial"/>
              </w:rPr>
              <w:t>, В</w:t>
            </w:r>
          </w:p>
        </w:tc>
        <w:tc>
          <w:tcPr>
            <w:tcW w:w="2002" w:type="dxa"/>
            <w:gridSpan w:val="223"/>
            <w:tcBorders>
              <w:bottom w:val="double" w:sz="4" w:space="0" w:color="auto"/>
            </w:tcBorders>
            <w:vAlign w:val="center"/>
          </w:tcPr>
          <w:p w14:paraId="1FD81EA4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321" w:type="dxa"/>
            <w:gridSpan w:val="242"/>
            <w:tcBorders>
              <w:bottom w:val="double" w:sz="4" w:space="0" w:color="auto"/>
            </w:tcBorders>
            <w:vAlign w:val="center"/>
          </w:tcPr>
          <w:p w14:paraId="411C2FC0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5" w:type="dxa"/>
            <w:gridSpan w:val="4"/>
            <w:vMerge/>
          </w:tcPr>
          <w:p w14:paraId="7160BF1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608E40B9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6032543F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6" w:type="dxa"/>
            <w:gridSpan w:val="69"/>
            <w:tcBorders>
              <w:top w:val="double" w:sz="4" w:space="0" w:color="auto"/>
            </w:tcBorders>
          </w:tcPr>
          <w:p w14:paraId="05D6E249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20 – 26</w:t>
            </w:r>
          </w:p>
        </w:tc>
        <w:tc>
          <w:tcPr>
            <w:tcW w:w="1581" w:type="dxa"/>
            <w:gridSpan w:val="230"/>
            <w:tcBorders>
              <w:top w:val="double" w:sz="4" w:space="0" w:color="auto"/>
            </w:tcBorders>
          </w:tcPr>
          <w:p w14:paraId="1FB3C57E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6</w:t>
            </w:r>
          </w:p>
        </w:tc>
        <w:tc>
          <w:tcPr>
            <w:tcW w:w="2363" w:type="dxa"/>
            <w:gridSpan w:val="281"/>
            <w:tcBorders>
              <w:top w:val="double" w:sz="4" w:space="0" w:color="auto"/>
            </w:tcBorders>
          </w:tcPr>
          <w:p w14:paraId="4EAC2460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220</w:t>
            </w:r>
          </w:p>
        </w:tc>
        <w:tc>
          <w:tcPr>
            <w:tcW w:w="2002" w:type="dxa"/>
            <w:gridSpan w:val="223"/>
            <w:tcBorders>
              <w:top w:val="double" w:sz="4" w:space="0" w:color="auto"/>
            </w:tcBorders>
          </w:tcPr>
          <w:p w14:paraId="3CFC5A28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0,100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</w:tcPr>
          <w:p w14:paraId="381B7DDC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1690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1B825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F000A3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C55D598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B8FC9A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79552D93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53C261BA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632C0A3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146916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top w:val="nil"/>
            </w:tcBorders>
          </w:tcPr>
          <w:p w14:paraId="4638BD73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  <w:vAlign w:val="center"/>
          </w:tcPr>
          <w:p w14:paraId="09C8C92F" w14:textId="77777777" w:rsidR="00681CA0" w:rsidRPr="00B1692D" w:rsidRDefault="00681CA0" w:rsidP="00DA42E4">
            <w:pPr>
              <w:spacing w:after="0" w:line="36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Частота, кГц</w:t>
            </w:r>
          </w:p>
        </w:tc>
        <w:tc>
          <w:tcPr>
            <w:tcW w:w="2321" w:type="dxa"/>
            <w:gridSpan w:val="242"/>
            <w:vAlign w:val="center"/>
          </w:tcPr>
          <w:p w14:paraId="76DAD2D5" w14:textId="77777777" w:rsidR="00681CA0" w:rsidRPr="00B1692D" w:rsidRDefault="00681CA0" w:rsidP="00DA42E4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43D72F8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215F23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7B45DE75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427422DE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5" w:type="dxa"/>
            <w:gridSpan w:val="4"/>
            <w:vMerge/>
          </w:tcPr>
          <w:p w14:paraId="7C6A7BE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A2BB520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74B76FD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760"/>
            <w:vMerge w:val="restart"/>
            <w:vAlign w:val="center"/>
          </w:tcPr>
          <w:p w14:paraId="3520A75F" w14:textId="77777777" w:rsidR="00681CA0" w:rsidRPr="00B1692D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Рабочий ток лампы </w:t>
            </w:r>
            <w:r w:rsidRPr="00B1692D">
              <w:rPr>
                <w:rFonts w:ascii="Times New Roman" w:hAnsi="Times New Roman"/>
                <w:i/>
                <w:lang w:val="en-US"/>
              </w:rPr>
              <w:t>I</w:t>
            </w:r>
            <w:r w:rsidRPr="00B1692D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B1692D">
              <w:rPr>
                <w:rFonts w:ascii="Arial" w:hAnsi="Arial" w:cs="Arial"/>
              </w:rPr>
              <w:t>, А</w:t>
            </w:r>
          </w:p>
        </w:tc>
        <w:tc>
          <w:tcPr>
            <w:tcW w:w="1378" w:type="dxa"/>
            <w:gridSpan w:val="216"/>
          </w:tcPr>
          <w:p w14:paraId="40C1AAB9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1442" w:type="dxa"/>
            <w:gridSpan w:val="69"/>
          </w:tcPr>
          <w:p w14:paraId="60BF526C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26C9E38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4E06016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9D04DBC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760"/>
            <w:vMerge/>
          </w:tcPr>
          <w:p w14:paraId="77431F94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8" w:type="dxa"/>
            <w:gridSpan w:val="216"/>
          </w:tcPr>
          <w:p w14:paraId="651F5B63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1442" w:type="dxa"/>
            <w:gridSpan w:val="69"/>
          </w:tcPr>
          <w:p w14:paraId="7F01D115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0,135</w:t>
            </w:r>
          </w:p>
        </w:tc>
        <w:tc>
          <w:tcPr>
            <w:tcW w:w="285" w:type="dxa"/>
            <w:gridSpan w:val="4"/>
            <w:vMerge/>
          </w:tcPr>
          <w:p w14:paraId="03BF16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741AF5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3ED316D7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760"/>
          </w:tcPr>
          <w:p w14:paraId="432010B2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Ток в любом вводе катодов, А</w:t>
            </w:r>
          </w:p>
        </w:tc>
        <w:tc>
          <w:tcPr>
            <w:tcW w:w="1378" w:type="dxa"/>
            <w:gridSpan w:val="216"/>
          </w:tcPr>
          <w:p w14:paraId="402D474B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1442" w:type="dxa"/>
            <w:gridSpan w:val="69"/>
          </w:tcPr>
          <w:p w14:paraId="2414DECA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4FB3BD5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F6BF598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A3B0D1C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3672B86D" w14:textId="77777777" w:rsidR="00681CA0" w:rsidRPr="00B1692D" w:rsidRDefault="00681CA0" w:rsidP="00785B7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Работа в режиме диммирования</w:t>
            </w:r>
          </w:p>
        </w:tc>
        <w:tc>
          <w:tcPr>
            <w:tcW w:w="285" w:type="dxa"/>
            <w:gridSpan w:val="4"/>
            <w:vMerge/>
          </w:tcPr>
          <w:p w14:paraId="6A19EB7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3D3B57A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BB9CA97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760"/>
            <w:vMerge w:val="restart"/>
            <w:vAlign w:val="center"/>
          </w:tcPr>
          <w:p w14:paraId="519E0528" w14:textId="77777777" w:rsidR="00681CA0" w:rsidRPr="00B1692D" w:rsidRDefault="00681CA0" w:rsidP="00DA42E4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Рабочий ток лампы </w:t>
            </w:r>
            <w:r w:rsidRPr="00B1692D">
              <w:rPr>
                <w:rFonts w:ascii="Times New Roman" w:hAnsi="Times New Roman"/>
                <w:i/>
                <w:lang w:val="en-US"/>
              </w:rPr>
              <w:t>I</w:t>
            </w:r>
            <w:r w:rsidRPr="00B1692D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B1692D">
              <w:rPr>
                <w:rFonts w:ascii="Arial" w:hAnsi="Arial" w:cs="Arial"/>
              </w:rPr>
              <w:t>, А</w:t>
            </w:r>
          </w:p>
        </w:tc>
        <w:tc>
          <w:tcPr>
            <w:tcW w:w="1378" w:type="dxa"/>
            <w:gridSpan w:val="216"/>
          </w:tcPr>
          <w:p w14:paraId="3638A493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1442" w:type="dxa"/>
            <w:gridSpan w:val="69"/>
          </w:tcPr>
          <w:p w14:paraId="360E7B76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0,010</w:t>
            </w:r>
          </w:p>
        </w:tc>
        <w:tc>
          <w:tcPr>
            <w:tcW w:w="285" w:type="dxa"/>
            <w:gridSpan w:val="4"/>
            <w:vMerge/>
          </w:tcPr>
          <w:p w14:paraId="64A3327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ABB51B6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BE5F6A4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760"/>
            <w:vMerge/>
          </w:tcPr>
          <w:p w14:paraId="5033CBF1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78" w:type="dxa"/>
            <w:gridSpan w:val="216"/>
          </w:tcPr>
          <w:p w14:paraId="6E23B8A3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1442" w:type="dxa"/>
            <w:gridSpan w:val="69"/>
          </w:tcPr>
          <w:p w14:paraId="6B6F281E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2262FE1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7D180088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0F3A8F48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18" w:type="dxa"/>
            <w:gridSpan w:val="687"/>
          </w:tcPr>
          <w:p w14:paraId="549780AA" w14:textId="77777777" w:rsidR="00681CA0" w:rsidRPr="00B1692D" w:rsidRDefault="00B1692D" w:rsidP="006166DC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Минимальная</w:t>
            </w:r>
            <w:r w:rsidR="00681CA0" w:rsidRPr="00B1692D">
              <w:rPr>
                <w:rFonts w:ascii="Arial" w:hAnsi="Arial" w:cs="Arial"/>
              </w:rPr>
              <w:t xml:space="preserve"> сумма квадратов токов вводов</w:t>
            </w:r>
            <w:r w:rsidR="00681CA0" w:rsidRPr="00B1692D">
              <w:rPr>
                <w:rFonts w:ascii="Arial" w:hAnsi="Arial" w:cs="Arial"/>
                <w:lang w:val="fr-FR"/>
              </w:rPr>
              <w:t xml:space="preserve"> </w:t>
            </w:r>
          </w:p>
          <w:p w14:paraId="532FECD9" w14:textId="77777777" w:rsidR="00681CA0" w:rsidRPr="00B1692D" w:rsidRDefault="00502DCD" w:rsidP="00502DCD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B1692D">
              <w:rPr>
                <w:rFonts w:ascii="Arial" w:hAnsi="Arial" w:cs="Arial"/>
                <w:position w:val="-10"/>
              </w:rPr>
              <w:object w:dxaOrig="1620" w:dyaOrig="340" w14:anchorId="01918B8A">
                <v:shape id="_x0000_i1054" type="#_x0000_t75" style="width:86.25pt;height:20.25pt" o:ole="">
                  <v:imagedata r:id="rId56" o:title=""/>
                </v:shape>
                <o:OLEObject Type="Embed" ProgID="Equation.3" ShapeID="_x0000_i1054" DrawAspect="Content" ObjectID="_1651399569" r:id="rId57"/>
              </w:object>
            </w:r>
          </w:p>
        </w:tc>
        <w:tc>
          <w:tcPr>
            <w:tcW w:w="685" w:type="dxa"/>
            <w:gridSpan w:val="73"/>
            <w:vMerge w:val="restart"/>
            <w:vAlign w:val="center"/>
          </w:tcPr>
          <w:p w14:paraId="709E1AAB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B1692D">
              <w:rPr>
                <w:rFonts w:ascii="Arial" w:hAnsi="Arial" w:cs="Arial"/>
              </w:rPr>
              <w:t>А</w:t>
            </w:r>
            <w:r w:rsidRPr="00B1692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82" w:type="dxa"/>
            <w:gridSpan w:val="75"/>
            <w:vAlign w:val="center"/>
          </w:tcPr>
          <w:p w14:paraId="7C720A27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B1692D">
              <w:rPr>
                <w:rFonts w:ascii="Arial" w:hAnsi="Arial" w:cs="Arial"/>
                <w:lang w:val="en-US"/>
              </w:rPr>
              <w:t>X</w:t>
            </w:r>
            <w:r w:rsidRPr="00B1692D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696" w:type="dxa"/>
            <w:gridSpan w:val="141"/>
            <w:vAlign w:val="center"/>
          </w:tcPr>
          <w:p w14:paraId="3DFC7A12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B1692D">
              <w:rPr>
                <w:rFonts w:ascii="Arial" w:hAnsi="Arial" w:cs="Arial"/>
                <w:lang w:val="fr-FR"/>
              </w:rPr>
              <w:t>A</w:t>
            </w:r>
            <w:r w:rsidRPr="00B1692D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442" w:type="dxa"/>
            <w:gridSpan w:val="69"/>
            <w:vAlign w:val="center"/>
          </w:tcPr>
          <w:p w14:paraId="19E3E0C7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0,018</w:t>
            </w:r>
          </w:p>
        </w:tc>
        <w:tc>
          <w:tcPr>
            <w:tcW w:w="285" w:type="dxa"/>
            <w:gridSpan w:val="4"/>
            <w:vMerge/>
          </w:tcPr>
          <w:p w14:paraId="5632FCC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3E23F1E0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CD961FC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8" w:type="dxa"/>
            <w:gridSpan w:val="687"/>
            <w:tcBorders>
              <w:top w:val="nil"/>
            </w:tcBorders>
          </w:tcPr>
          <w:p w14:paraId="5A90CEB2" w14:textId="77777777" w:rsidR="00681CA0" w:rsidRPr="00B1692D" w:rsidRDefault="009C1A69" w:rsidP="006166DC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Предполагаемая</w:t>
            </w:r>
            <w:r w:rsidR="00681CA0" w:rsidRPr="00B1692D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00566DD1" w14:textId="77777777" w:rsidR="00681CA0" w:rsidRPr="00B1692D" w:rsidRDefault="008B1A3C" w:rsidP="006166DC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B1692D">
              <w:rPr>
                <w:rFonts w:ascii="Arial" w:hAnsi="Arial" w:cs="Arial"/>
                <w:position w:val="-10"/>
              </w:rPr>
              <w:object w:dxaOrig="1800" w:dyaOrig="340" w14:anchorId="47A2EDB9">
                <v:shape id="_x0000_i1055" type="#_x0000_t75" style="width:94.5pt;height:20.25pt" o:ole="">
                  <v:imagedata r:id="rId58" o:title=""/>
                </v:shape>
                <o:OLEObject Type="Embed" ProgID="Equation.3" ShapeID="_x0000_i1055" DrawAspect="Content" ObjectID="_1651399570" r:id="rId59"/>
              </w:object>
            </w:r>
          </w:p>
        </w:tc>
        <w:tc>
          <w:tcPr>
            <w:tcW w:w="685" w:type="dxa"/>
            <w:gridSpan w:val="73"/>
            <w:vMerge/>
          </w:tcPr>
          <w:p w14:paraId="0EBF94AA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2" w:type="dxa"/>
            <w:gridSpan w:val="75"/>
            <w:vAlign w:val="center"/>
          </w:tcPr>
          <w:p w14:paraId="66B6F7E7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B1692D">
              <w:rPr>
                <w:rFonts w:ascii="Arial" w:hAnsi="Arial" w:cs="Arial"/>
                <w:lang w:val="fr-FR"/>
              </w:rPr>
              <w:t>Y</w:t>
            </w:r>
            <w:r w:rsidRPr="00B1692D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696" w:type="dxa"/>
            <w:gridSpan w:val="141"/>
            <w:vAlign w:val="center"/>
          </w:tcPr>
          <w:p w14:paraId="14513F54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442" w:type="dxa"/>
            <w:gridSpan w:val="69"/>
            <w:vAlign w:val="center"/>
          </w:tcPr>
          <w:p w14:paraId="0BF7407A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0,185</w:t>
            </w:r>
          </w:p>
        </w:tc>
        <w:tc>
          <w:tcPr>
            <w:tcW w:w="285" w:type="dxa"/>
            <w:gridSpan w:val="4"/>
            <w:vMerge/>
          </w:tcPr>
          <w:p w14:paraId="27713C5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638D7B09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04030149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8" w:type="dxa"/>
            <w:gridSpan w:val="687"/>
            <w:vMerge w:val="restart"/>
          </w:tcPr>
          <w:p w14:paraId="0254F802" w14:textId="77777777" w:rsidR="00502DCD" w:rsidRPr="00B1692D" w:rsidRDefault="00B1692D" w:rsidP="003F09E8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681CA0" w:rsidRPr="00B1692D">
              <w:rPr>
                <w:rFonts w:ascii="Arial" w:hAnsi="Arial" w:cs="Arial"/>
              </w:rPr>
              <w:t xml:space="preserve"> сумма квадратов токов вводов</w:t>
            </w:r>
            <w:r w:rsidR="00681CA0" w:rsidRPr="00B1692D">
              <w:rPr>
                <w:rFonts w:ascii="Arial" w:hAnsi="Arial" w:cs="Arial"/>
                <w:lang w:val="fr-FR"/>
              </w:rPr>
              <w:t xml:space="preserve"> </w:t>
            </w:r>
          </w:p>
          <w:p w14:paraId="10BB17D5" w14:textId="77777777" w:rsidR="00681CA0" w:rsidRPr="00B1692D" w:rsidRDefault="00502DCD" w:rsidP="003F09E8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 w:rsidRPr="00B1692D">
              <w:rPr>
                <w:rFonts w:ascii="Arial" w:hAnsi="Arial" w:cs="Arial"/>
                <w:position w:val="-10"/>
              </w:rPr>
              <w:object w:dxaOrig="1660" w:dyaOrig="340" w14:anchorId="50869BB6">
                <v:shape id="_x0000_i1056" type="#_x0000_t75" style="width:87.75pt;height:20.25pt" o:ole="">
                  <v:imagedata r:id="rId60" o:title=""/>
                </v:shape>
                <o:OLEObject Type="Embed" ProgID="Equation.3" ShapeID="_x0000_i1056" DrawAspect="Content" ObjectID="_1651399571" r:id="rId61"/>
              </w:object>
            </w:r>
          </w:p>
        </w:tc>
        <w:tc>
          <w:tcPr>
            <w:tcW w:w="685" w:type="dxa"/>
            <w:gridSpan w:val="73"/>
            <w:vMerge/>
          </w:tcPr>
          <w:p w14:paraId="748DF535" w14:textId="77777777" w:rsidR="00681CA0" w:rsidRPr="00B1692D" w:rsidRDefault="00681CA0" w:rsidP="003F09E8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82" w:type="dxa"/>
            <w:gridSpan w:val="75"/>
          </w:tcPr>
          <w:p w14:paraId="0504F741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B1692D">
              <w:rPr>
                <w:rFonts w:ascii="Arial" w:hAnsi="Arial" w:cs="Arial"/>
                <w:lang w:val="en-US"/>
              </w:rPr>
              <w:t>X</w:t>
            </w:r>
            <w:r w:rsidRPr="00B169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696" w:type="dxa"/>
            <w:gridSpan w:val="141"/>
          </w:tcPr>
          <w:p w14:paraId="2A8E3BFA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B1692D">
              <w:rPr>
                <w:rFonts w:ascii="Arial" w:hAnsi="Arial" w:cs="Arial"/>
                <w:lang w:val="fr-FR"/>
              </w:rPr>
              <w:t>A</w:t>
            </w:r>
            <w:r w:rsidRPr="00B1692D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442" w:type="dxa"/>
            <w:gridSpan w:val="69"/>
          </w:tcPr>
          <w:p w14:paraId="2D9FA49D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0,022</w:t>
            </w:r>
          </w:p>
        </w:tc>
        <w:tc>
          <w:tcPr>
            <w:tcW w:w="285" w:type="dxa"/>
            <w:gridSpan w:val="4"/>
            <w:vMerge/>
          </w:tcPr>
          <w:p w14:paraId="607AD6C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2FE37454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5B5E8B4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8" w:type="dxa"/>
            <w:gridSpan w:val="687"/>
            <w:vMerge/>
          </w:tcPr>
          <w:p w14:paraId="6EAD1276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5" w:type="dxa"/>
            <w:gridSpan w:val="73"/>
            <w:vMerge/>
          </w:tcPr>
          <w:p w14:paraId="00AA273E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2" w:type="dxa"/>
            <w:gridSpan w:val="75"/>
            <w:vAlign w:val="center"/>
          </w:tcPr>
          <w:p w14:paraId="1AB01811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B1692D">
              <w:rPr>
                <w:rFonts w:ascii="Arial" w:hAnsi="Arial" w:cs="Arial"/>
                <w:lang w:val="fr-FR"/>
              </w:rPr>
              <w:t>Y</w:t>
            </w:r>
            <w:r w:rsidRPr="00B169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696" w:type="dxa"/>
            <w:gridSpan w:val="141"/>
            <w:vAlign w:val="center"/>
          </w:tcPr>
          <w:p w14:paraId="709813E6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442" w:type="dxa"/>
            <w:gridSpan w:val="69"/>
            <w:vAlign w:val="center"/>
          </w:tcPr>
          <w:p w14:paraId="15404E17" w14:textId="77777777" w:rsidR="00681CA0" w:rsidRPr="00B1692D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-0,047</w:t>
            </w:r>
          </w:p>
        </w:tc>
        <w:tc>
          <w:tcPr>
            <w:tcW w:w="285" w:type="dxa"/>
            <w:gridSpan w:val="4"/>
            <w:vMerge/>
          </w:tcPr>
          <w:p w14:paraId="5F00770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0EC5D5CE" w14:textId="77777777" w:rsidTr="004068EE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69" w:type="dxa"/>
            <w:gridSpan w:val="2"/>
            <w:vMerge/>
          </w:tcPr>
          <w:p w14:paraId="43F28F1C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03" w:type="dxa"/>
            <w:gridSpan w:val="760"/>
          </w:tcPr>
          <w:p w14:paraId="4B6901C8" w14:textId="77777777" w:rsidR="00681CA0" w:rsidRPr="00B1692D" w:rsidRDefault="00502DCD" w:rsidP="009C1A6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1692D">
              <w:rPr>
                <w:rFonts w:ascii="Times New Roman" w:hAnsi="Times New Roman"/>
                <w:i/>
                <w:lang w:val="en-US"/>
              </w:rPr>
              <w:t>I</w:t>
            </w:r>
            <w:r w:rsidRPr="00B1692D">
              <w:rPr>
                <w:rFonts w:ascii="Times New Roman" w:hAnsi="Times New Roman"/>
                <w:i/>
                <w:vertAlign w:val="subscript"/>
                <w:lang w:val="en-US"/>
              </w:rPr>
              <w:t>LL</w:t>
            </w:r>
            <w:r w:rsidR="009C1A69" w:rsidRPr="00B1692D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Pr="00B1692D">
              <w:rPr>
                <w:rFonts w:ascii="Arial" w:hAnsi="Arial" w:cs="Arial"/>
                <w:lang w:val="en-US"/>
              </w:rPr>
              <w:t xml:space="preserve">, </w:t>
            </w:r>
            <w:r w:rsidRPr="00B1692D">
              <w:rPr>
                <w:rFonts w:ascii="Times New Roman" w:hAnsi="Times New Roman"/>
                <w:i/>
                <w:lang w:val="en-US"/>
              </w:rPr>
              <w:t>I</w:t>
            </w:r>
            <w:r w:rsidRPr="00B1692D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9C1A69" w:rsidRPr="00B1692D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Pr="00B1692D">
              <w:rPr>
                <w:rFonts w:ascii="Arial" w:hAnsi="Arial" w:cs="Arial"/>
                <w:lang w:val="en-US"/>
              </w:rPr>
              <w:t xml:space="preserve">, </w:t>
            </w:r>
            <w:r w:rsidRPr="00B1692D">
              <w:rPr>
                <w:rFonts w:ascii="Arial" w:hAnsi="Arial" w:cs="Arial"/>
              </w:rPr>
              <w:t>А</w:t>
            </w:r>
          </w:p>
        </w:tc>
        <w:tc>
          <w:tcPr>
            <w:tcW w:w="1378" w:type="dxa"/>
            <w:gridSpan w:val="216"/>
          </w:tcPr>
          <w:p w14:paraId="167642FB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0,105</w:t>
            </w:r>
          </w:p>
        </w:tc>
        <w:tc>
          <w:tcPr>
            <w:tcW w:w="1442" w:type="dxa"/>
            <w:gridSpan w:val="69"/>
          </w:tcPr>
          <w:p w14:paraId="51F44B2F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23F5262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316A11BE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6A7EA52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03" w:type="dxa"/>
            <w:gridSpan w:val="760"/>
            <w:vMerge w:val="restart"/>
          </w:tcPr>
          <w:p w14:paraId="02D52542" w14:textId="77777777" w:rsidR="00681CA0" w:rsidRPr="00B1692D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Заменяющий резистор для каждого катода для испытания тр</w:t>
            </w:r>
            <w:r w:rsidRPr="00B1692D">
              <w:rPr>
                <w:rFonts w:ascii="Arial" w:hAnsi="Arial" w:cs="Arial"/>
              </w:rPr>
              <w:t>е</w:t>
            </w:r>
            <w:r w:rsidRPr="00B1692D">
              <w:rPr>
                <w:rFonts w:ascii="Arial" w:hAnsi="Arial" w:cs="Arial"/>
              </w:rPr>
              <w:t xml:space="preserve">бований к уменьшению силы света, </w:t>
            </w:r>
            <w:r w:rsidRPr="00B1692D">
              <w:rPr>
                <w:rFonts w:ascii="Arial" w:hAnsi="Arial" w:cs="Arial"/>
                <w:lang w:val="en-US"/>
              </w:rPr>
              <w:t>O</w:t>
            </w:r>
            <w:r w:rsidRPr="00B1692D">
              <w:rPr>
                <w:rFonts w:ascii="Arial" w:hAnsi="Arial" w:cs="Arial"/>
              </w:rPr>
              <w:t>м</w:t>
            </w:r>
          </w:p>
        </w:tc>
        <w:tc>
          <w:tcPr>
            <w:tcW w:w="1378" w:type="dxa"/>
            <w:gridSpan w:val="216"/>
            <w:tcBorders>
              <w:left w:val="nil"/>
            </w:tcBorders>
          </w:tcPr>
          <w:p w14:paraId="460303CF" w14:textId="77777777" w:rsidR="00681CA0" w:rsidRPr="00B1692D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fr-FR"/>
              </w:rPr>
              <w:t>R</w:t>
            </w:r>
            <w:r w:rsidR="009C1A69" w:rsidRPr="00B1692D">
              <w:rPr>
                <w:rFonts w:ascii="Arial" w:hAnsi="Arial" w:cs="Arial"/>
                <w:vertAlign w:val="subscript"/>
                <w:lang w:val="fr-FR"/>
              </w:rPr>
              <w:t>test</w:t>
            </w:r>
            <w:r w:rsidRPr="00B1692D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442" w:type="dxa"/>
            <w:gridSpan w:val="69"/>
          </w:tcPr>
          <w:p w14:paraId="7CB5E3D4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100</w:t>
            </w:r>
          </w:p>
        </w:tc>
        <w:tc>
          <w:tcPr>
            <w:tcW w:w="285" w:type="dxa"/>
            <w:gridSpan w:val="4"/>
            <w:vMerge/>
          </w:tcPr>
          <w:p w14:paraId="68F245B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7D578F69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D3774B3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03" w:type="dxa"/>
            <w:gridSpan w:val="760"/>
            <w:vMerge/>
          </w:tcPr>
          <w:p w14:paraId="6384C63A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378" w:type="dxa"/>
            <w:gridSpan w:val="216"/>
            <w:tcBorders>
              <w:left w:val="nil"/>
            </w:tcBorders>
          </w:tcPr>
          <w:p w14:paraId="77B578AE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fr-FR"/>
              </w:rPr>
              <w:t>R</w:t>
            </w:r>
            <w:r w:rsidR="009C1A69" w:rsidRPr="00B1692D">
              <w:rPr>
                <w:rFonts w:ascii="Arial" w:hAnsi="Arial" w:cs="Arial"/>
                <w:vertAlign w:val="subscript"/>
                <w:lang w:val="fr-FR"/>
              </w:rPr>
              <w:t>test</w:t>
            </w:r>
            <w:r w:rsidRPr="00B1692D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442" w:type="dxa"/>
            <w:gridSpan w:val="69"/>
          </w:tcPr>
          <w:p w14:paraId="07E3B4B5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115</w:t>
            </w:r>
          </w:p>
        </w:tc>
        <w:tc>
          <w:tcPr>
            <w:tcW w:w="285" w:type="dxa"/>
            <w:gridSpan w:val="4"/>
            <w:vMerge/>
          </w:tcPr>
          <w:p w14:paraId="459843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27AE4105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325A7B5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 w:val="restart"/>
            <w:vAlign w:val="center"/>
          </w:tcPr>
          <w:p w14:paraId="769F8844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Заменяющий лампу резистор при </w:t>
            </w:r>
            <w:r w:rsidRPr="00B1692D">
              <w:rPr>
                <w:rFonts w:ascii="Arial" w:hAnsi="Arial" w:cs="Arial"/>
                <w:lang w:val="en-US"/>
              </w:rPr>
              <w:t>n</w:t>
            </w:r>
            <w:r w:rsidRPr="00B1692D">
              <w:rPr>
                <w:rFonts w:ascii="Arial" w:hAnsi="Arial" w:cs="Arial"/>
              </w:rPr>
              <w:t xml:space="preserve"> % и</w:t>
            </w:r>
            <w:r w:rsidRPr="00B1692D">
              <w:rPr>
                <w:rFonts w:ascii="Arial" w:hAnsi="Arial" w:cs="Arial"/>
              </w:rPr>
              <w:t>с</w:t>
            </w:r>
            <w:r w:rsidRPr="00B1692D">
              <w:rPr>
                <w:rFonts w:ascii="Arial" w:hAnsi="Arial" w:cs="Arial"/>
              </w:rPr>
              <w:t>пытательного тока, Ом</w:t>
            </w:r>
          </w:p>
        </w:tc>
        <w:tc>
          <w:tcPr>
            <w:tcW w:w="597" w:type="dxa"/>
            <w:gridSpan w:val="78"/>
            <w:vMerge w:val="restart"/>
            <w:vAlign w:val="center"/>
          </w:tcPr>
          <w:p w14:paraId="613B9DC6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1692D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818" w:type="dxa"/>
            <w:gridSpan w:val="107"/>
            <w:vMerge w:val="restart"/>
            <w:vAlign w:val="center"/>
          </w:tcPr>
          <w:p w14:paraId="4720A58C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10 %</w:t>
            </w:r>
          </w:p>
        </w:tc>
        <w:tc>
          <w:tcPr>
            <w:tcW w:w="685" w:type="dxa"/>
            <w:gridSpan w:val="73"/>
            <w:vMerge w:val="restart"/>
            <w:vAlign w:val="center"/>
          </w:tcPr>
          <w:p w14:paraId="4A7BC5EC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en-US"/>
              </w:rPr>
              <w:t>R</w:t>
            </w:r>
            <w:r w:rsidRPr="00B1692D"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378" w:type="dxa"/>
            <w:gridSpan w:val="216"/>
          </w:tcPr>
          <w:p w14:paraId="0964D551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1442" w:type="dxa"/>
            <w:gridSpan w:val="69"/>
          </w:tcPr>
          <w:p w14:paraId="7C582B16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4700</w:t>
            </w:r>
          </w:p>
        </w:tc>
        <w:tc>
          <w:tcPr>
            <w:tcW w:w="285" w:type="dxa"/>
            <w:gridSpan w:val="4"/>
            <w:vMerge/>
          </w:tcPr>
          <w:p w14:paraId="5D79E0B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0BF4F85E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301184F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/>
          </w:tcPr>
          <w:p w14:paraId="3C0E7115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97" w:type="dxa"/>
            <w:gridSpan w:val="78"/>
            <w:vMerge/>
          </w:tcPr>
          <w:p w14:paraId="1114F911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Merge/>
            <w:vAlign w:val="center"/>
          </w:tcPr>
          <w:p w14:paraId="6CA3AAC2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85" w:type="dxa"/>
            <w:gridSpan w:val="73"/>
            <w:vMerge/>
            <w:vAlign w:val="center"/>
          </w:tcPr>
          <w:p w14:paraId="5DDACD69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378" w:type="dxa"/>
            <w:gridSpan w:val="216"/>
          </w:tcPr>
          <w:p w14:paraId="2E071594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1442" w:type="dxa"/>
            <w:gridSpan w:val="69"/>
          </w:tcPr>
          <w:p w14:paraId="60D39FD6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8200</w:t>
            </w:r>
          </w:p>
        </w:tc>
        <w:tc>
          <w:tcPr>
            <w:tcW w:w="285" w:type="dxa"/>
            <w:gridSpan w:val="4"/>
            <w:vMerge/>
          </w:tcPr>
          <w:p w14:paraId="31A7C31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772152DF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FE8F6E7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/>
          </w:tcPr>
          <w:p w14:paraId="3754E412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97" w:type="dxa"/>
            <w:gridSpan w:val="78"/>
            <w:vMerge/>
          </w:tcPr>
          <w:p w14:paraId="4EBE4C72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Align w:val="center"/>
          </w:tcPr>
          <w:p w14:paraId="75879D4F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30 %</w:t>
            </w:r>
          </w:p>
        </w:tc>
        <w:tc>
          <w:tcPr>
            <w:tcW w:w="685" w:type="dxa"/>
            <w:gridSpan w:val="73"/>
            <w:vAlign w:val="center"/>
          </w:tcPr>
          <w:p w14:paraId="6EAACF1D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fr-FR"/>
              </w:rPr>
              <w:t>R</w:t>
            </w:r>
            <w:r w:rsidRPr="00B1692D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378" w:type="dxa"/>
            <w:gridSpan w:val="216"/>
            <w:vMerge w:val="restart"/>
          </w:tcPr>
          <w:p w14:paraId="29D88FA3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</w:t>
            </w:r>
            <w:r w:rsidRPr="00B1692D">
              <w:rPr>
                <w:rFonts w:ascii="Arial" w:hAnsi="Arial" w:cs="Arial"/>
              </w:rPr>
              <w:t>и</w:t>
            </w:r>
            <w:r w:rsidRPr="00B1692D">
              <w:rPr>
                <w:rFonts w:ascii="Arial" w:hAnsi="Arial" w:cs="Arial"/>
              </w:rPr>
              <w:t>нальное</w:t>
            </w:r>
            <w:r w:rsidR="00902D94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442" w:type="dxa"/>
            <w:gridSpan w:val="69"/>
          </w:tcPr>
          <w:p w14:paraId="740B1CAE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1800</w:t>
            </w:r>
          </w:p>
        </w:tc>
        <w:tc>
          <w:tcPr>
            <w:tcW w:w="285" w:type="dxa"/>
            <w:gridSpan w:val="4"/>
            <w:vMerge/>
          </w:tcPr>
          <w:p w14:paraId="69582F7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031A8F8C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54753E21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/>
          </w:tcPr>
          <w:p w14:paraId="30DD616A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97" w:type="dxa"/>
            <w:gridSpan w:val="78"/>
            <w:vMerge/>
          </w:tcPr>
          <w:p w14:paraId="37EEE8CA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Align w:val="center"/>
          </w:tcPr>
          <w:p w14:paraId="63655995" w14:textId="77777777" w:rsidR="00681CA0" w:rsidRPr="00B1692D" w:rsidRDefault="00681CA0" w:rsidP="006166DC">
            <w:pPr>
              <w:spacing w:after="0" w:line="240" w:lineRule="auto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60 %</w:t>
            </w:r>
          </w:p>
        </w:tc>
        <w:tc>
          <w:tcPr>
            <w:tcW w:w="685" w:type="dxa"/>
            <w:gridSpan w:val="73"/>
            <w:vAlign w:val="center"/>
          </w:tcPr>
          <w:p w14:paraId="422A9EEB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fr-FR"/>
              </w:rPr>
              <w:t>R</w:t>
            </w:r>
            <w:r w:rsidRPr="00B1692D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378" w:type="dxa"/>
            <w:gridSpan w:val="216"/>
            <w:vMerge/>
          </w:tcPr>
          <w:p w14:paraId="781F6586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2" w:type="dxa"/>
            <w:gridSpan w:val="69"/>
          </w:tcPr>
          <w:p w14:paraId="6786C2CF" w14:textId="77777777" w:rsidR="00681CA0" w:rsidRPr="00B1692D" w:rsidRDefault="00681CA0" w:rsidP="006166D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910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7EC663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04F02DD0" w14:textId="77777777" w:rsidTr="004068EE">
        <w:tblPrEx>
          <w:tblLook w:val="01E0" w:firstRow="1" w:lastRow="1" w:firstColumn="1" w:lastColumn="1" w:noHBand="0" w:noVBand="0"/>
        </w:tblPrEx>
        <w:trPr>
          <w:trHeight w:val="3552"/>
        </w:trPr>
        <w:tc>
          <w:tcPr>
            <w:tcW w:w="10177" w:type="dxa"/>
            <w:gridSpan w:val="1051"/>
            <w:tcBorders>
              <w:top w:val="nil"/>
            </w:tcBorders>
          </w:tcPr>
          <w:p w14:paraId="2D01A47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330FEC7C" w14:textId="77777777" w:rsidR="00681CA0" w:rsidRPr="004C4754" w:rsidRDefault="00681CA0" w:rsidP="00E6256F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4126F1D7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0D1A3319" w14:textId="77777777" w:rsidR="00681CA0" w:rsidRPr="004C4754" w:rsidRDefault="00221C94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60081-IEC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1AC31708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0E18A1F2" w14:textId="77777777" w:rsidR="00681CA0" w:rsidRPr="00B1692D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748" w:type="dxa"/>
            <w:gridSpan w:val="693"/>
          </w:tcPr>
          <w:p w14:paraId="62097669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0108E83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06" w:type="dxa"/>
            <w:gridSpan w:val="246"/>
            <w:vAlign w:val="center"/>
          </w:tcPr>
          <w:p w14:paraId="3637EE70" w14:textId="77777777" w:rsidR="00681CA0" w:rsidRPr="00B1692D" w:rsidRDefault="00FA62C7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с. </w:t>
            </w:r>
            <w:r w:rsidR="00681CA0" w:rsidRPr="00B1692D">
              <w:rPr>
                <w:rFonts w:ascii="Arial" w:hAnsi="Arial" w:cs="Arial"/>
              </w:rPr>
              <w:t>3</w:t>
            </w:r>
          </w:p>
        </w:tc>
      </w:tr>
      <w:tr w:rsidR="00681CA0" w:rsidRPr="004C4754" w14:paraId="20D2B640" w14:textId="77777777" w:rsidTr="004068EE">
        <w:tblPrEx>
          <w:tblLook w:val="01E0" w:firstRow="1" w:lastRow="1" w:firstColumn="1" w:lastColumn="1" w:noHBand="0" w:noVBand="0"/>
        </w:tblPrEx>
        <w:trPr>
          <w:trHeight w:val="12830"/>
        </w:trPr>
        <w:tc>
          <w:tcPr>
            <w:tcW w:w="10177" w:type="dxa"/>
            <w:gridSpan w:val="1051"/>
          </w:tcPr>
          <w:p w14:paraId="4957474D" w14:textId="77777777" w:rsidR="00681CA0" w:rsidRPr="00B1692D" w:rsidRDefault="00681CA0"/>
          <w:tbl>
            <w:tblPr>
              <w:tblW w:w="9489" w:type="dxa"/>
              <w:tblInd w:w="1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2"/>
              <w:gridCol w:w="1843"/>
              <w:gridCol w:w="1701"/>
              <w:gridCol w:w="2155"/>
              <w:gridCol w:w="1139"/>
              <w:gridCol w:w="289"/>
            </w:tblGrid>
            <w:tr w:rsidR="00681CA0" w:rsidRPr="00B1692D" w14:paraId="7048D288" w14:textId="77777777" w:rsidTr="00192067">
              <w:tc>
                <w:tcPr>
                  <w:tcW w:w="948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7340F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B1692D">
                    <w:rPr>
                      <w:rFonts w:ascii="Arial" w:hAnsi="Arial" w:cs="Arial"/>
                      <w:b/>
                    </w:rPr>
                    <w:t xml:space="preserve">Требования зажигания с катодом предварительного подогрева </w:t>
                  </w:r>
                </w:p>
                <w:p w14:paraId="1074EA2F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B1692D">
                    <w:rPr>
                      <w:rFonts w:ascii="Arial" w:hAnsi="Arial" w:cs="Arial"/>
                      <w:b/>
                    </w:rPr>
                    <w:t xml:space="preserve">для времени зажигания 0,4 </w:t>
                  </w:r>
                  <w:r w:rsidRPr="00B1692D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  <w:r w:rsidRPr="00B1692D">
                    <w:rPr>
                      <w:rFonts w:ascii="Arial" w:hAnsi="Arial" w:cs="Arial"/>
                      <w:b/>
                    </w:rPr>
                    <w:t xml:space="preserve"> &lt; </w:t>
                  </w:r>
                  <w:r w:rsidRPr="00B1692D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B1692D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B1692D">
                    <w:rPr>
                      <w:rFonts w:ascii="Arial" w:hAnsi="Arial" w:cs="Arial"/>
                      <w:b/>
                    </w:rPr>
                    <w:t xml:space="preserve"> &lt; 3,0 </w:t>
                  </w:r>
                  <w:r w:rsidRPr="00B1692D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</w:p>
              </w:tc>
            </w:tr>
            <w:tr w:rsidR="00681CA0" w:rsidRPr="00B1692D" w14:paraId="516B28F4" w14:textId="77777777" w:rsidTr="00EB1EAE">
              <w:tc>
                <w:tcPr>
                  <w:tcW w:w="5906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193DB" w14:textId="77777777" w:rsidR="00681CA0" w:rsidRPr="00B1692D" w:rsidRDefault="00B1692D" w:rsidP="0019206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Минимальная</w:t>
                  </w:r>
                  <w:r w:rsidR="00681CA0" w:rsidRPr="00B1692D">
                    <w:rPr>
                      <w:rFonts w:ascii="Arial" w:hAnsi="Arial" w:cs="Arial"/>
                    </w:rPr>
                    <w:t xml:space="preserve"> энергия предварительного подогрева катода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E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1692D">
                    <w:rPr>
                      <w:rFonts w:ascii="Arial" w:hAnsi="Arial" w:cs="Arial"/>
                    </w:rPr>
                    <w:t xml:space="preserve"> =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1692D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1692D">
                    <w:rPr>
                      <w:rFonts w:ascii="Arial" w:hAnsi="Arial" w:cs="Arial"/>
                    </w:rPr>
                    <w:t xml:space="preserve">+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1692D">
                    <w:rPr>
                      <w:rFonts w:ascii="Arial" w:hAnsi="Arial" w:cs="Arial"/>
                    </w:rPr>
                    <w:t xml:space="preserve">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1692D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21A7E" w14:textId="77777777" w:rsidR="00681CA0" w:rsidRPr="00B1692D" w:rsidRDefault="00681CA0" w:rsidP="009C1A69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1692D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B1692D">
                    <w:rPr>
                      <w:rFonts w:ascii="Arial" w:hAnsi="Arial" w:cs="Arial"/>
                    </w:rPr>
                    <w:t>(Дж)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F16C2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0,50</w:t>
                  </w:r>
                </w:p>
              </w:tc>
              <w:tc>
                <w:tcPr>
                  <w:tcW w:w="2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8F927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4DF3556C" w14:textId="77777777" w:rsidTr="00EB1EAE">
              <w:tc>
                <w:tcPr>
                  <w:tcW w:w="5906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0F060A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7689A" w14:textId="77777777" w:rsidR="00681CA0" w:rsidRPr="00B1692D" w:rsidRDefault="00681CA0" w:rsidP="00192067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1692D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B1692D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24B3E9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0,35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16D4EC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0A043AD2" w14:textId="77777777" w:rsidTr="00EB1EAE">
              <w:tc>
                <w:tcPr>
                  <w:tcW w:w="590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20FB76" w14:textId="77777777" w:rsidR="00681CA0" w:rsidRPr="00B1692D" w:rsidRDefault="00681CA0" w:rsidP="00502DCD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B1692D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1692D">
                    <w:rPr>
                      <w:rFonts w:ascii="Arial" w:hAnsi="Arial" w:cs="Arial"/>
                    </w:rPr>
                    <w:t>(</w:t>
                  </w:r>
                  <w:r w:rsidRPr="00B1692D">
                    <w:rPr>
                      <w:rFonts w:ascii="Arial" w:hAnsi="Arial" w:cs="Arial"/>
                      <w:lang w:val="en-US"/>
                    </w:rPr>
                    <w:t>t</w:t>
                  </w:r>
                  <w:r w:rsidRPr="00B1692D">
                    <w:rPr>
                      <w:rFonts w:ascii="Arial" w:hAnsi="Arial" w:cs="Arial"/>
                    </w:rPr>
                    <w:t xml:space="preserve">) &lt; </w:t>
                  </w:r>
                  <w:r w:rsidRPr="00B1692D">
                    <w:rPr>
                      <w:rFonts w:ascii="Arial" w:hAnsi="Arial" w:cs="Arial"/>
                      <w:lang w:val="en-US"/>
                    </w:rPr>
                    <w:t>E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1692D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B8E93" w14:textId="77777777" w:rsidR="00681CA0" w:rsidRPr="00B1692D" w:rsidRDefault="00681CA0" w:rsidP="00192067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Не более (де</w:t>
                  </w:r>
                  <w:r w:rsidRPr="00B1692D">
                    <w:rPr>
                      <w:rFonts w:ascii="Arial" w:hAnsi="Arial" w:cs="Arial"/>
                    </w:rPr>
                    <w:t>й</w:t>
                  </w:r>
                  <w:r w:rsidRPr="00B1692D">
                    <w:rPr>
                      <w:rFonts w:ascii="Arial" w:hAnsi="Arial" w:cs="Arial"/>
                    </w:rPr>
                    <w:t>ствующее знач</w:t>
                  </w:r>
                  <w:r w:rsidRPr="00B1692D">
                    <w:rPr>
                      <w:rFonts w:ascii="Arial" w:hAnsi="Arial" w:cs="Arial"/>
                    </w:rPr>
                    <w:t>е</w:t>
                  </w:r>
                  <w:r w:rsidRPr="00B1692D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79536D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825504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75094378" w14:textId="77777777" w:rsidTr="00502DCD">
              <w:tc>
                <w:tcPr>
                  <w:tcW w:w="806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13EE3" w14:textId="77777777" w:rsidR="00681CA0" w:rsidRPr="00B1692D" w:rsidRDefault="00681CA0" w:rsidP="00B1692D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1692D">
                    <w:rPr>
                      <w:rFonts w:ascii="Arial" w:hAnsi="Arial" w:cs="Arial"/>
                    </w:rPr>
                    <w:t xml:space="preserve">на соответствие требованиям </w:t>
                  </w:r>
                  <w:r w:rsidRPr="00B1692D">
                    <w:rPr>
                      <w:rFonts w:ascii="Arial" w:hAnsi="Arial" w:cs="Arial"/>
                    </w:rPr>
                    <w:t xml:space="preserve">к </w:t>
                  </w:r>
                  <w:r w:rsidR="00B1692D">
                    <w:rPr>
                      <w:rFonts w:ascii="Arial" w:hAnsi="Arial" w:cs="Arial"/>
                    </w:rPr>
                    <w:t>минимальному</w:t>
                  </w:r>
                  <w:r w:rsidRPr="00B1692D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E677EF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54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3F421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03B47E1B" w14:textId="77777777" w:rsidTr="00EB1EAE">
              <w:tc>
                <w:tcPr>
                  <w:tcW w:w="5906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6E363F" w14:textId="77777777" w:rsidR="00681CA0" w:rsidRPr="00B1692D" w:rsidRDefault="00B1692D" w:rsidP="009C1A69">
                  <w:pPr>
                    <w:spacing w:after="0" w:line="240" w:lineRule="auto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</w:rPr>
                    <w:t>Максимальная</w:t>
                  </w:r>
                  <w:r w:rsidR="00681CA0" w:rsidRPr="00B1692D">
                    <w:rPr>
                      <w:rFonts w:ascii="Arial" w:hAnsi="Arial" w:cs="Arial"/>
                    </w:rPr>
                    <w:t xml:space="preserve"> энергия предварительного подогрева катода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E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1692D">
                    <w:rPr>
                      <w:rFonts w:ascii="Arial" w:hAnsi="Arial" w:cs="Arial"/>
                    </w:rPr>
                    <w:t xml:space="preserve"> =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1692D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1692D">
                    <w:rPr>
                      <w:rFonts w:ascii="Arial" w:hAnsi="Arial" w:cs="Arial"/>
                    </w:rPr>
                    <w:t xml:space="preserve">+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1692D">
                    <w:rPr>
                      <w:rFonts w:ascii="Arial" w:hAnsi="Arial" w:cs="Arial"/>
                    </w:rPr>
                    <w:t xml:space="preserve"> </w:t>
                  </w:r>
                  <w:r w:rsidR="00681CA0" w:rsidRPr="00B1692D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1692D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23FF34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1692D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B1692D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025284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1,00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48FFC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2A608F90" w14:textId="77777777" w:rsidTr="00EB1EAE">
              <w:tc>
                <w:tcPr>
                  <w:tcW w:w="5906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569731" w14:textId="77777777" w:rsidR="00681CA0" w:rsidRPr="00B1692D" w:rsidRDefault="00681CA0" w:rsidP="001920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31449" w14:textId="77777777" w:rsidR="00681CA0" w:rsidRPr="00B1692D" w:rsidRDefault="00681CA0" w:rsidP="00192067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1692D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B1692D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5DF40E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0,70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8BE7E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34E07E8A" w14:textId="77777777" w:rsidTr="00502DCD">
              <w:tc>
                <w:tcPr>
                  <w:tcW w:w="806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04C19" w14:textId="77777777" w:rsidR="00681CA0" w:rsidRPr="00B1692D" w:rsidRDefault="00681CA0" w:rsidP="00B1692D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1692D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B1692D">
                    <w:rPr>
                      <w:rFonts w:ascii="Arial" w:hAnsi="Arial" w:cs="Arial"/>
                    </w:rPr>
                    <w:t xml:space="preserve"> к </w:t>
                  </w:r>
                  <w:r w:rsidR="00B1692D">
                    <w:rPr>
                      <w:rFonts w:ascii="Arial" w:hAnsi="Arial" w:cs="Arial"/>
                    </w:rPr>
                    <w:t>максимальному</w:t>
                  </w:r>
                  <w:r w:rsidRPr="00B1692D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2436AE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68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52A068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693803FB" w14:textId="77777777" w:rsidTr="00EB1EAE">
              <w:tc>
                <w:tcPr>
                  <w:tcW w:w="23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6335EC" w14:textId="77777777" w:rsidR="00681CA0" w:rsidRPr="00B1692D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Напряжение хол</w:t>
                  </w:r>
                  <w:r w:rsidRPr="00B1692D">
                    <w:rPr>
                      <w:rFonts w:ascii="Arial" w:hAnsi="Arial" w:cs="Arial"/>
                    </w:rPr>
                    <w:t>о</w:t>
                  </w:r>
                  <w:r w:rsidRPr="00B1692D">
                    <w:rPr>
                      <w:rFonts w:ascii="Arial" w:hAnsi="Arial" w:cs="Arial"/>
                    </w:rPr>
                    <w:t>стого хода на лампе (с ВЗУ), 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1864A5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D9D37A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92B860" w14:textId="77777777" w:rsidR="00681CA0" w:rsidRPr="00B1692D" w:rsidRDefault="00681CA0" w:rsidP="00192067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Не более (де</w:t>
                  </w:r>
                  <w:r w:rsidRPr="00B1692D">
                    <w:rPr>
                      <w:rFonts w:ascii="Arial" w:hAnsi="Arial" w:cs="Arial"/>
                    </w:rPr>
                    <w:t>й</w:t>
                  </w:r>
                  <w:r w:rsidRPr="00B1692D">
                    <w:rPr>
                      <w:rFonts w:ascii="Arial" w:hAnsi="Arial" w:cs="Arial"/>
                    </w:rPr>
                    <w:t xml:space="preserve">ствующее </w:t>
                  </w:r>
                  <w:r w:rsidR="004D4B24" w:rsidRPr="00B1692D">
                    <w:rPr>
                      <w:rFonts w:ascii="Arial" w:hAnsi="Arial" w:cs="Arial"/>
                    </w:rPr>
                    <w:t>знач</w:t>
                  </w:r>
                  <w:r w:rsidR="004D4B24" w:rsidRPr="00B1692D">
                    <w:rPr>
                      <w:rFonts w:ascii="Arial" w:hAnsi="Arial" w:cs="Arial"/>
                    </w:rPr>
                    <w:t>е</w:t>
                  </w:r>
                  <w:r w:rsidR="004D4B24" w:rsidRPr="00B1692D">
                    <w:rPr>
                      <w:rFonts w:ascii="Arial" w:hAnsi="Arial" w:cs="Arial"/>
                    </w:rPr>
                    <w:t>ние</w:t>
                  </w:r>
                  <w:r w:rsidRPr="00B1692D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B81889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160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21B8E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7133D646" w14:textId="77777777" w:rsidTr="00EB1EAE">
              <w:tc>
                <w:tcPr>
                  <w:tcW w:w="236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FD9584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5DC0EC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Напряжение зажигания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BEDAA7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B1692D">
                    <w:rPr>
                      <w:rFonts w:ascii="Arial" w:hAnsi="Arial" w:cs="Arial"/>
                      <w:lang w:val="en-US"/>
                    </w:rPr>
                    <w:t xml:space="preserve"> (+10°C)</w:t>
                  </w:r>
                </w:p>
              </w:tc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D705FE" w14:textId="77777777" w:rsidR="00681CA0" w:rsidRPr="00B1692D" w:rsidRDefault="00681CA0" w:rsidP="00192067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Не менее (де</w:t>
                  </w:r>
                  <w:r w:rsidRPr="00B1692D">
                    <w:rPr>
                      <w:rFonts w:ascii="Arial" w:hAnsi="Arial" w:cs="Arial"/>
                    </w:rPr>
                    <w:t>й</w:t>
                  </w:r>
                  <w:r w:rsidRPr="00B1692D">
                    <w:rPr>
                      <w:rFonts w:ascii="Arial" w:hAnsi="Arial" w:cs="Arial"/>
                    </w:rPr>
                    <w:t>ствующее знач</w:t>
                  </w:r>
                  <w:r w:rsidRPr="00B1692D">
                    <w:rPr>
                      <w:rFonts w:ascii="Arial" w:hAnsi="Arial" w:cs="Arial"/>
                    </w:rPr>
                    <w:t>е</w:t>
                  </w:r>
                  <w:r w:rsidRPr="00B1692D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0DCC7F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290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AFB35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70BD0F7F" w14:textId="77777777" w:rsidTr="00EB1EAE">
              <w:tc>
                <w:tcPr>
                  <w:tcW w:w="236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B03A35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B5E9FB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lang w:val="de-DE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DE1D39" w14:textId="77777777" w:rsidR="00681CA0" w:rsidRPr="00B1692D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B1692D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B1692D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B1692D">
                    <w:rPr>
                      <w:rFonts w:ascii="Arial" w:hAnsi="Arial" w:cs="Arial"/>
                      <w:lang w:val="en-US"/>
                    </w:rPr>
                    <w:t xml:space="preserve"> (-15°C)</w:t>
                  </w:r>
                </w:p>
              </w:tc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3E1C9" w14:textId="77777777" w:rsidR="00681CA0" w:rsidRPr="00B1692D" w:rsidRDefault="00681CA0" w:rsidP="00192067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C999D6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350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F7AF6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B1692D" w14:paraId="7BD0A4BE" w14:textId="77777777" w:rsidTr="00502DCD">
              <w:tc>
                <w:tcPr>
                  <w:tcW w:w="806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087D11" w14:textId="77777777" w:rsidR="00681CA0" w:rsidRPr="00B1692D" w:rsidRDefault="00681CA0" w:rsidP="00192067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 xml:space="preserve">Диапазон заменяющих резисторов для каждого катода для испытаний </w:t>
                  </w:r>
                  <w:r w:rsidR="009E3510" w:rsidRPr="00B1692D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B1692D">
                    <w:rPr>
                      <w:rFonts w:ascii="Arial" w:hAnsi="Arial" w:cs="Arial"/>
                    </w:rPr>
                    <w:t xml:space="preserve"> к напряжению холостого хода, Ом</w:t>
                  </w:r>
                </w:p>
              </w:tc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B2A775" w14:textId="77777777" w:rsidR="00681CA0" w:rsidRPr="00B1692D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1692D">
                    <w:rPr>
                      <w:rFonts w:ascii="Arial" w:hAnsi="Arial" w:cs="Arial"/>
                    </w:rPr>
                    <w:t>54…162</w:t>
                  </w:r>
                </w:p>
              </w:tc>
              <w:tc>
                <w:tcPr>
                  <w:tcW w:w="2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CEE268" w14:textId="77777777" w:rsidR="00681CA0" w:rsidRPr="00B1692D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0E4D0716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3C15866C" w14:textId="77777777" w:rsidR="00681CA0" w:rsidRPr="00B1692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</w:tc>
      </w:tr>
      <w:tr w:rsidR="00681CA0" w:rsidRPr="004C4754" w14:paraId="6595C4FE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4EA686FF" w14:textId="77777777" w:rsidR="00681CA0" w:rsidRPr="00B1692D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  <w:lang w:val="en-US"/>
              </w:rPr>
              <w:t>60081-IEC-</w:t>
            </w:r>
            <w:r w:rsidR="00681CA0" w:rsidRPr="00B1692D">
              <w:rPr>
                <w:rFonts w:ascii="Arial" w:hAnsi="Arial" w:cs="Arial"/>
                <w:b/>
              </w:rPr>
              <w:t>603</w:t>
            </w:r>
            <w:r w:rsidR="00681CA0" w:rsidRPr="00B1692D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B1692D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6C8BA0CF" w14:textId="77777777" w:rsidTr="004068EE">
        <w:tc>
          <w:tcPr>
            <w:tcW w:w="1596" w:type="dxa"/>
            <w:gridSpan w:val="69"/>
          </w:tcPr>
          <w:p w14:paraId="3DB334BE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39" w:type="dxa"/>
            <w:gridSpan w:val="843"/>
          </w:tcPr>
          <w:p w14:paraId="1EFB2927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46685A0" w14:textId="77777777" w:rsidR="00681CA0" w:rsidRPr="00B1692D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42" w:type="dxa"/>
            <w:gridSpan w:val="139"/>
            <w:vAlign w:val="center"/>
          </w:tcPr>
          <w:p w14:paraId="0C211768" w14:textId="77777777" w:rsidR="00681CA0" w:rsidRPr="00B1692D" w:rsidRDefault="00FA62C7" w:rsidP="00502DC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с. </w:t>
            </w:r>
            <w:r w:rsidR="00681CA0" w:rsidRPr="00B1692D">
              <w:rPr>
                <w:rFonts w:ascii="Arial" w:hAnsi="Arial" w:cs="Arial"/>
              </w:rPr>
              <w:t>1</w:t>
            </w:r>
          </w:p>
        </w:tc>
      </w:tr>
      <w:tr w:rsidR="00681CA0" w:rsidRPr="004C4754" w14:paraId="2E5437BA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3A50F99" w14:textId="77777777" w:rsidR="00681CA0" w:rsidRPr="00B1692D" w:rsidRDefault="00681CA0" w:rsidP="00192067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 xml:space="preserve">МСОЛ: </w:t>
            </w:r>
            <w:r w:rsidRPr="00B1692D">
              <w:rPr>
                <w:rFonts w:ascii="Arial" w:hAnsi="Arial" w:cs="Arial"/>
                <w:lang w:val="en-US"/>
              </w:rPr>
              <w:t>FDH</w:t>
            </w:r>
            <w:r w:rsidRPr="00B1692D">
              <w:rPr>
                <w:rFonts w:ascii="Arial" w:hAnsi="Arial" w:cs="Arial"/>
              </w:rPr>
              <w:t>-8-</w:t>
            </w:r>
            <w:r w:rsidRPr="00B1692D">
              <w:rPr>
                <w:rFonts w:ascii="Arial" w:hAnsi="Arial" w:cs="Arial"/>
                <w:lang w:val="en-US"/>
              </w:rPr>
              <w:t>L</w:t>
            </w:r>
            <w:r w:rsidRPr="00B1692D">
              <w:rPr>
                <w:rFonts w:ascii="Arial" w:hAnsi="Arial" w:cs="Arial"/>
              </w:rPr>
              <w:t>/</w:t>
            </w:r>
            <w:r w:rsidRPr="00B1692D">
              <w:rPr>
                <w:rFonts w:ascii="Arial" w:hAnsi="Arial" w:cs="Arial"/>
                <w:lang w:val="en-US"/>
              </w:rPr>
              <w:t>P</w:t>
            </w:r>
            <w:r w:rsidRPr="00B1692D">
              <w:rPr>
                <w:rFonts w:ascii="Arial" w:hAnsi="Arial" w:cs="Arial"/>
              </w:rPr>
              <w:t>-</w:t>
            </w:r>
            <w:r w:rsidRPr="00B1692D">
              <w:rPr>
                <w:rFonts w:ascii="Arial" w:hAnsi="Arial" w:cs="Arial"/>
                <w:lang w:val="en-US"/>
              </w:rPr>
              <w:t>W</w:t>
            </w:r>
            <w:r w:rsidRPr="00B1692D">
              <w:rPr>
                <w:rFonts w:ascii="Arial" w:hAnsi="Arial" w:cs="Arial"/>
              </w:rPr>
              <w:t>4.3</w:t>
            </w:r>
            <w:r w:rsidRPr="00B1692D">
              <w:rPr>
                <w:rFonts w:ascii="Arial" w:hAnsi="Arial" w:cs="Arial"/>
                <w:lang w:val="en-US"/>
              </w:rPr>
              <w:t>x</w:t>
            </w:r>
            <w:r w:rsidRPr="00B1692D">
              <w:rPr>
                <w:rFonts w:ascii="Arial" w:hAnsi="Arial" w:cs="Arial"/>
              </w:rPr>
              <w:t>8.5</w:t>
            </w:r>
            <w:r w:rsidRPr="00B1692D">
              <w:rPr>
                <w:rFonts w:ascii="Arial" w:hAnsi="Arial" w:cs="Arial"/>
                <w:lang w:val="en-US"/>
              </w:rPr>
              <w:t>d</w:t>
            </w:r>
            <w:r w:rsidRPr="00B1692D">
              <w:rPr>
                <w:rFonts w:ascii="Arial" w:hAnsi="Arial" w:cs="Arial"/>
              </w:rPr>
              <w:t>-7/320</w:t>
            </w:r>
          </w:p>
        </w:tc>
      </w:tr>
      <w:tr w:rsidR="005E325D" w:rsidRPr="004C4754" w14:paraId="61365445" w14:textId="77777777" w:rsidTr="005E325D">
        <w:trPr>
          <w:cantSplit/>
          <w:trHeight w:val="159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6FEA978F" w14:textId="77777777" w:rsidR="00681CA0" w:rsidRPr="00B1692D" w:rsidRDefault="00681CA0" w:rsidP="004258AF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791" w:type="dxa"/>
            <w:gridSpan w:val="159"/>
            <w:tcBorders>
              <w:bottom w:val="double" w:sz="4" w:space="0" w:color="auto"/>
            </w:tcBorders>
            <w:vAlign w:val="center"/>
          </w:tcPr>
          <w:p w14:paraId="15C5439C" w14:textId="77777777" w:rsidR="00681CA0" w:rsidRPr="00B1692D" w:rsidRDefault="00681CA0" w:rsidP="009F2423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62" w:type="dxa"/>
            <w:gridSpan w:val="190"/>
            <w:tcBorders>
              <w:bottom w:val="double" w:sz="4" w:space="0" w:color="auto"/>
            </w:tcBorders>
            <w:vAlign w:val="center"/>
          </w:tcPr>
          <w:p w14:paraId="4BBF787C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Схема</w:t>
            </w:r>
          </w:p>
        </w:tc>
        <w:tc>
          <w:tcPr>
            <w:tcW w:w="1912" w:type="dxa"/>
            <w:gridSpan w:val="253"/>
            <w:tcBorders>
              <w:bottom w:val="double" w:sz="4" w:space="0" w:color="auto"/>
            </w:tcBorders>
            <w:vAlign w:val="center"/>
          </w:tcPr>
          <w:p w14:paraId="0B7E0B76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Катод</w:t>
            </w:r>
          </w:p>
        </w:tc>
        <w:tc>
          <w:tcPr>
            <w:tcW w:w="1730" w:type="dxa"/>
            <w:gridSpan w:val="191"/>
            <w:tcBorders>
              <w:bottom w:val="double" w:sz="4" w:space="0" w:color="auto"/>
            </w:tcBorders>
            <w:vAlign w:val="center"/>
          </w:tcPr>
          <w:p w14:paraId="7D8A5C3F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Цоколь</w:t>
            </w:r>
          </w:p>
        </w:tc>
        <w:tc>
          <w:tcPr>
            <w:tcW w:w="2321" w:type="dxa"/>
            <w:gridSpan w:val="242"/>
            <w:tcBorders>
              <w:bottom w:val="double" w:sz="4" w:space="0" w:color="auto"/>
            </w:tcBorders>
            <w:vAlign w:val="center"/>
          </w:tcPr>
          <w:p w14:paraId="4001C76F" w14:textId="11DDFB2C" w:rsidR="00681CA0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F4CD28E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177C6AE7" w14:textId="77777777" w:rsidTr="005E325D">
        <w:trPr>
          <w:cantSplit/>
          <w:trHeight w:val="15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7C4BCE3A" w14:textId="77777777" w:rsidR="00681CA0" w:rsidRPr="00B1692D" w:rsidRDefault="00681CA0" w:rsidP="004258A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91" w:type="dxa"/>
            <w:gridSpan w:val="159"/>
            <w:tcBorders>
              <w:top w:val="double" w:sz="4" w:space="0" w:color="auto"/>
            </w:tcBorders>
            <w:vAlign w:val="center"/>
          </w:tcPr>
          <w:p w14:paraId="03338E3F" w14:textId="77777777" w:rsidR="00681CA0" w:rsidRPr="00B1692D" w:rsidRDefault="00681CA0" w:rsidP="009F2423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8</w:t>
            </w:r>
          </w:p>
        </w:tc>
        <w:tc>
          <w:tcPr>
            <w:tcW w:w="1762" w:type="dxa"/>
            <w:gridSpan w:val="190"/>
            <w:tcBorders>
              <w:top w:val="double" w:sz="4" w:space="0" w:color="auto"/>
            </w:tcBorders>
            <w:vAlign w:val="center"/>
          </w:tcPr>
          <w:p w14:paraId="6BE4AE12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ВЧ бесста</w:t>
            </w:r>
            <w:r w:rsidRPr="00B1692D">
              <w:rPr>
                <w:rFonts w:ascii="Arial" w:hAnsi="Arial" w:cs="Arial"/>
              </w:rPr>
              <w:t>р</w:t>
            </w:r>
            <w:r w:rsidRPr="00B1692D">
              <w:rPr>
                <w:rFonts w:ascii="Arial" w:hAnsi="Arial" w:cs="Arial"/>
              </w:rPr>
              <w:t>терная</w:t>
            </w:r>
          </w:p>
        </w:tc>
        <w:tc>
          <w:tcPr>
            <w:tcW w:w="1912" w:type="dxa"/>
            <w:gridSpan w:val="253"/>
            <w:tcBorders>
              <w:top w:val="double" w:sz="4" w:space="0" w:color="auto"/>
            </w:tcBorders>
            <w:vAlign w:val="center"/>
          </w:tcPr>
          <w:p w14:paraId="3EF6E8AB" w14:textId="77777777" w:rsidR="00681CA0" w:rsidRPr="00B1692D" w:rsidRDefault="00B1692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B1692D">
              <w:rPr>
                <w:rFonts w:ascii="Arial" w:hAnsi="Arial" w:cs="Arial"/>
              </w:rPr>
              <w:t>редварител</w:t>
            </w:r>
            <w:r w:rsidR="00681CA0" w:rsidRPr="00B1692D">
              <w:rPr>
                <w:rFonts w:ascii="Arial" w:hAnsi="Arial" w:cs="Arial"/>
              </w:rPr>
              <w:t>ь</w:t>
            </w:r>
            <w:r w:rsidR="00681CA0" w:rsidRPr="00B1692D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730" w:type="dxa"/>
            <w:gridSpan w:val="191"/>
            <w:tcBorders>
              <w:top w:val="double" w:sz="4" w:space="0" w:color="auto"/>
            </w:tcBorders>
            <w:vAlign w:val="center"/>
          </w:tcPr>
          <w:p w14:paraId="2148C9E8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  <w:lang w:val="en-US"/>
              </w:rPr>
              <w:t>W4.3x8.5d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  <w:vAlign w:val="center"/>
          </w:tcPr>
          <w:p w14:paraId="00767E56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1692D">
              <w:rPr>
                <w:rFonts w:ascii="Arial" w:hAnsi="Arial" w:cs="Arial"/>
              </w:rPr>
              <w:t>7</w:t>
            </w:r>
            <w:r w:rsidRPr="00B1692D">
              <w:rPr>
                <w:rFonts w:ascii="Arial" w:hAnsi="Arial" w:cs="Arial"/>
                <w:lang w:val="en-US"/>
              </w:rPr>
              <w:t xml:space="preserve"> х </w:t>
            </w:r>
            <w:r w:rsidRPr="00B1692D">
              <w:rPr>
                <w:rFonts w:ascii="Arial" w:hAnsi="Arial" w:cs="Arial"/>
              </w:rPr>
              <w:t>32</w:t>
            </w:r>
            <w:r w:rsidRPr="00B1692D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5CD94D6E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6BAE0A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1B1DDB1D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56CCC2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3500B2EA" w14:textId="77777777" w:rsidR="00681CA0" w:rsidRPr="00B1692D" w:rsidRDefault="00681CA0" w:rsidP="004258A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6" w:type="dxa"/>
            <w:gridSpan w:val="1035"/>
          </w:tcPr>
          <w:p w14:paraId="76DC8974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Размеры</w:t>
            </w:r>
          </w:p>
          <w:p w14:paraId="05922E2A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401C105" w14:textId="77777777" w:rsidR="00681CA0" w:rsidRPr="00B1692D" w:rsidRDefault="00681CA0" w:rsidP="00192067">
            <w:pPr>
              <w:spacing w:after="0" w:line="24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CD87EF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36FA168E" w14:textId="77777777" w:rsidR="00681CA0" w:rsidRPr="00B1692D" w:rsidRDefault="00681CA0" w:rsidP="004258A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465" w:type="dxa"/>
            <w:gridSpan w:val="602"/>
            <w:tcBorders>
              <w:top w:val="nil"/>
            </w:tcBorders>
          </w:tcPr>
          <w:p w14:paraId="33400487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1692D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4051" w:type="dxa"/>
            <w:gridSpan w:val="433"/>
            <w:tcBorders>
              <w:top w:val="nil"/>
            </w:tcBorders>
          </w:tcPr>
          <w:p w14:paraId="39FA78B3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1692D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58F533B5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2E49A63A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54E4CC37" w14:textId="77777777" w:rsidR="00681CA0" w:rsidRPr="00B1692D" w:rsidRDefault="00681CA0" w:rsidP="004258A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07" w:type="dxa"/>
            <w:gridSpan w:val="278"/>
            <w:tcBorders>
              <w:top w:val="nil"/>
              <w:bottom w:val="double" w:sz="4" w:space="0" w:color="auto"/>
            </w:tcBorders>
          </w:tcPr>
          <w:p w14:paraId="687B4580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2858" w:type="dxa"/>
            <w:gridSpan w:val="324"/>
            <w:tcBorders>
              <w:top w:val="nil"/>
              <w:bottom w:val="double" w:sz="4" w:space="0" w:color="auto"/>
            </w:tcBorders>
          </w:tcPr>
          <w:p w14:paraId="5C263270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4051" w:type="dxa"/>
            <w:gridSpan w:val="433"/>
            <w:tcBorders>
              <w:top w:val="nil"/>
              <w:bottom w:val="double" w:sz="4" w:space="0" w:color="auto"/>
            </w:tcBorders>
          </w:tcPr>
          <w:p w14:paraId="4069E4F4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39813E8E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2F61EF92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5A7AD456" w14:textId="77777777" w:rsidR="00681CA0" w:rsidRPr="00B1692D" w:rsidRDefault="00681CA0" w:rsidP="004258A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07" w:type="dxa"/>
            <w:gridSpan w:val="278"/>
            <w:tcBorders>
              <w:top w:val="double" w:sz="4" w:space="0" w:color="auto"/>
            </w:tcBorders>
          </w:tcPr>
          <w:p w14:paraId="3530DC35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318,9</w:t>
            </w:r>
          </w:p>
        </w:tc>
        <w:tc>
          <w:tcPr>
            <w:tcW w:w="2858" w:type="dxa"/>
            <w:gridSpan w:val="324"/>
            <w:tcBorders>
              <w:top w:val="double" w:sz="4" w:space="0" w:color="auto"/>
            </w:tcBorders>
          </w:tcPr>
          <w:p w14:paraId="2E7CA57C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320,9</w:t>
            </w:r>
          </w:p>
        </w:tc>
        <w:tc>
          <w:tcPr>
            <w:tcW w:w="4051" w:type="dxa"/>
            <w:gridSpan w:val="433"/>
            <w:tcBorders>
              <w:top w:val="double" w:sz="4" w:space="0" w:color="auto"/>
            </w:tcBorders>
          </w:tcPr>
          <w:p w14:paraId="7EE563C7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131D269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447EFD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5B307D51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26C7FC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54C8A5B2" w14:textId="77777777" w:rsidR="00681CA0" w:rsidRPr="00B1692D" w:rsidRDefault="00681CA0" w:rsidP="004258A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30898C2F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27D3BDD8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0265CBFF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</w:tcPr>
          <w:p w14:paraId="47D2D115" w14:textId="77777777" w:rsidR="00681CA0" w:rsidRPr="00B1692D" w:rsidRDefault="00681CA0" w:rsidP="004258A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nil"/>
              <w:bottom w:val="double" w:sz="4" w:space="0" w:color="auto"/>
            </w:tcBorders>
            <w:vAlign w:val="center"/>
          </w:tcPr>
          <w:p w14:paraId="7DABF7DB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37" w:type="dxa"/>
            <w:gridSpan w:val="177"/>
            <w:tcBorders>
              <w:top w:val="nil"/>
              <w:bottom w:val="double" w:sz="4" w:space="0" w:color="auto"/>
            </w:tcBorders>
            <w:vAlign w:val="center"/>
          </w:tcPr>
          <w:p w14:paraId="49508112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Ра</w:t>
            </w:r>
            <w:r w:rsidRPr="00B1692D">
              <w:rPr>
                <w:rFonts w:ascii="Arial" w:hAnsi="Arial" w:cs="Arial"/>
              </w:rPr>
              <w:t>с</w:t>
            </w:r>
            <w:r w:rsidRPr="00B1692D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549" w:type="dxa"/>
            <w:gridSpan w:val="155"/>
            <w:tcBorders>
              <w:top w:val="nil"/>
              <w:bottom w:val="double" w:sz="4" w:space="0" w:color="auto"/>
            </w:tcBorders>
            <w:vAlign w:val="center"/>
          </w:tcPr>
          <w:p w14:paraId="30747AC3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Ток предв</w:t>
            </w:r>
            <w:r w:rsidRPr="00B1692D">
              <w:rPr>
                <w:rFonts w:ascii="Arial" w:hAnsi="Arial" w:cs="Arial"/>
              </w:rPr>
              <w:t>а</w:t>
            </w:r>
            <w:r w:rsidRPr="00B1692D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772" w:type="dxa"/>
            <w:gridSpan w:val="230"/>
            <w:tcBorders>
              <w:top w:val="nil"/>
              <w:bottom w:val="double" w:sz="4" w:space="0" w:color="auto"/>
            </w:tcBorders>
            <w:vAlign w:val="center"/>
          </w:tcPr>
          <w:p w14:paraId="7F9661E7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Время пре</w:t>
            </w:r>
            <w:r w:rsidRPr="00B1692D">
              <w:rPr>
                <w:rFonts w:ascii="Arial" w:hAnsi="Arial" w:cs="Arial"/>
              </w:rPr>
              <w:t>д</w:t>
            </w:r>
            <w:r w:rsidRPr="00B1692D">
              <w:rPr>
                <w:rFonts w:ascii="Arial" w:hAnsi="Arial" w:cs="Arial"/>
              </w:rPr>
              <w:t>варительного подогрева, с</w:t>
            </w:r>
          </w:p>
        </w:tc>
        <w:tc>
          <w:tcPr>
            <w:tcW w:w="2194" w:type="dxa"/>
            <w:gridSpan w:val="298"/>
            <w:tcBorders>
              <w:top w:val="nil"/>
              <w:bottom w:val="double" w:sz="4" w:space="0" w:color="auto"/>
            </w:tcBorders>
            <w:vAlign w:val="center"/>
          </w:tcPr>
          <w:p w14:paraId="4736DDAB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Напряжение хол</w:t>
            </w:r>
            <w:r w:rsidRPr="00B1692D">
              <w:rPr>
                <w:rFonts w:ascii="Arial" w:hAnsi="Arial" w:cs="Arial"/>
              </w:rPr>
              <w:t>о</w:t>
            </w:r>
            <w:r w:rsidRPr="00B1692D">
              <w:rPr>
                <w:rFonts w:ascii="Arial" w:hAnsi="Arial" w:cs="Arial"/>
              </w:rPr>
              <w:t>стого хода (де</w:t>
            </w:r>
            <w:r w:rsidRPr="00B1692D">
              <w:rPr>
                <w:rFonts w:ascii="Arial" w:hAnsi="Arial" w:cs="Arial"/>
              </w:rPr>
              <w:t>й</w:t>
            </w:r>
            <w:r w:rsidRPr="00B1692D">
              <w:rPr>
                <w:rFonts w:ascii="Arial" w:hAnsi="Arial" w:cs="Arial"/>
              </w:rPr>
              <w:t>ствующее</w:t>
            </w:r>
            <w:r w:rsidR="004D4B24" w:rsidRPr="00B1692D">
              <w:rPr>
                <w:rFonts w:ascii="Arial" w:hAnsi="Arial" w:cs="Arial"/>
              </w:rPr>
              <w:t xml:space="preserve"> знач</w:t>
            </w:r>
            <w:r w:rsidR="004D4B24" w:rsidRPr="00B1692D">
              <w:rPr>
                <w:rFonts w:ascii="Arial" w:hAnsi="Arial" w:cs="Arial"/>
              </w:rPr>
              <w:t>е</w:t>
            </w:r>
            <w:r w:rsidR="004D4B24" w:rsidRPr="00B1692D">
              <w:rPr>
                <w:rFonts w:ascii="Arial" w:hAnsi="Arial" w:cs="Arial"/>
              </w:rPr>
              <w:t xml:space="preserve">ние </w:t>
            </w:r>
            <w:r w:rsidRPr="00B1692D">
              <w:rPr>
                <w:rFonts w:ascii="Arial" w:hAnsi="Arial" w:cs="Arial"/>
              </w:rPr>
              <w:t>), В</w:t>
            </w:r>
          </w:p>
        </w:tc>
        <w:tc>
          <w:tcPr>
            <w:tcW w:w="1857" w:type="dxa"/>
            <w:gridSpan w:val="135"/>
            <w:tcBorders>
              <w:top w:val="nil"/>
              <w:bottom w:val="double" w:sz="4" w:space="0" w:color="auto"/>
            </w:tcBorders>
            <w:vAlign w:val="center"/>
          </w:tcPr>
          <w:p w14:paraId="1EE2C19D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Время зажиг</w:t>
            </w:r>
            <w:r w:rsidRPr="00B1692D">
              <w:rPr>
                <w:rFonts w:ascii="Arial" w:hAnsi="Arial" w:cs="Arial"/>
              </w:rPr>
              <w:t>а</w:t>
            </w:r>
            <w:r w:rsidRPr="00B1692D">
              <w:rPr>
                <w:rFonts w:ascii="Arial" w:hAnsi="Arial" w:cs="Arial"/>
              </w:rPr>
              <w:t>ния, 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7C2A6B5D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5C410069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164F96D5" w14:textId="77777777" w:rsidR="00681CA0" w:rsidRPr="00B1692D" w:rsidRDefault="00681CA0" w:rsidP="004258A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065A2EC5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20 – 26</w:t>
            </w:r>
          </w:p>
        </w:tc>
        <w:tc>
          <w:tcPr>
            <w:tcW w:w="1037" w:type="dxa"/>
            <w:gridSpan w:val="177"/>
            <w:tcBorders>
              <w:top w:val="double" w:sz="4" w:space="0" w:color="auto"/>
            </w:tcBorders>
            <w:vAlign w:val="center"/>
          </w:tcPr>
          <w:p w14:paraId="4CC0E753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6</w:t>
            </w:r>
          </w:p>
        </w:tc>
        <w:tc>
          <w:tcPr>
            <w:tcW w:w="1549" w:type="dxa"/>
            <w:gridSpan w:val="155"/>
            <w:tcBorders>
              <w:top w:val="double" w:sz="4" w:space="0" w:color="auto"/>
            </w:tcBorders>
            <w:vAlign w:val="center"/>
          </w:tcPr>
          <w:p w14:paraId="1F7737FE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0,120</w:t>
            </w:r>
          </w:p>
        </w:tc>
        <w:tc>
          <w:tcPr>
            <w:tcW w:w="1772" w:type="dxa"/>
            <w:gridSpan w:val="230"/>
            <w:tcBorders>
              <w:top w:val="double" w:sz="4" w:space="0" w:color="auto"/>
            </w:tcBorders>
            <w:vAlign w:val="center"/>
          </w:tcPr>
          <w:p w14:paraId="3BABC0C6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1,5</w:t>
            </w:r>
          </w:p>
        </w:tc>
        <w:tc>
          <w:tcPr>
            <w:tcW w:w="2194" w:type="dxa"/>
            <w:gridSpan w:val="298"/>
            <w:tcBorders>
              <w:top w:val="double" w:sz="4" w:space="0" w:color="auto"/>
            </w:tcBorders>
            <w:vAlign w:val="center"/>
          </w:tcPr>
          <w:p w14:paraId="470F39EE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310</w:t>
            </w:r>
          </w:p>
        </w:tc>
        <w:tc>
          <w:tcPr>
            <w:tcW w:w="1857" w:type="dxa"/>
            <w:gridSpan w:val="135"/>
            <w:tcBorders>
              <w:top w:val="double" w:sz="4" w:space="0" w:color="auto"/>
            </w:tcBorders>
            <w:vAlign w:val="center"/>
          </w:tcPr>
          <w:p w14:paraId="2E2E3CAC" w14:textId="77777777" w:rsidR="00681CA0" w:rsidRPr="00B1692D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3EDA6AD3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84ED2B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4B99B3B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8F2AC2" w14:textId="77777777" w:rsidTr="004068EE">
        <w:trPr>
          <w:cantSplit/>
          <w:trHeight w:val="79"/>
        </w:trPr>
        <w:tc>
          <w:tcPr>
            <w:tcW w:w="376" w:type="dxa"/>
            <w:gridSpan w:val="12"/>
            <w:tcBorders>
              <w:top w:val="nil"/>
              <w:bottom w:val="nil"/>
            </w:tcBorders>
          </w:tcPr>
          <w:p w14:paraId="498B5014" w14:textId="77777777" w:rsidR="00681CA0" w:rsidRPr="00B1692D" w:rsidRDefault="00681CA0" w:rsidP="004258A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008BF7B8" w14:textId="77777777" w:rsidR="00681CA0" w:rsidRPr="00B1692D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14AB0944" w14:textId="77777777" w:rsidR="00681CA0" w:rsidRPr="00B1692D" w:rsidRDefault="00681CA0" w:rsidP="00192067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770F616A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0F68042C" w14:textId="77777777" w:rsidR="005E325D" w:rsidRPr="00B1692D" w:rsidRDefault="005E325D" w:rsidP="004258A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vMerge w:val="restart"/>
            <w:vAlign w:val="center"/>
          </w:tcPr>
          <w:p w14:paraId="2474C3D9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639" w:type="dxa"/>
            <w:gridSpan w:val="243"/>
            <w:vMerge w:val="restart"/>
            <w:vAlign w:val="center"/>
          </w:tcPr>
          <w:p w14:paraId="2E8A177A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213" w:type="dxa"/>
            <w:gridSpan w:val="477"/>
            <w:vAlign w:val="center"/>
          </w:tcPr>
          <w:p w14:paraId="02B36D47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2557" w:type="dxa"/>
            <w:gridSpan w:val="275"/>
            <w:vMerge w:val="restart"/>
            <w:vAlign w:val="center"/>
          </w:tcPr>
          <w:p w14:paraId="3873FAFC" w14:textId="0BF9858E" w:rsidR="005E325D" w:rsidRPr="00B1692D" w:rsidRDefault="005E325D" w:rsidP="00B1692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Расчетное значение тока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470663F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1FEE75AD" w14:textId="0E8B229B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24191A3E" w14:textId="77777777" w:rsidR="005E325D" w:rsidRPr="00B1692D" w:rsidRDefault="005E325D" w:rsidP="004258A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07" w:type="dxa"/>
            <w:gridSpan w:val="40"/>
            <w:vMerge/>
            <w:tcBorders>
              <w:bottom w:val="double" w:sz="4" w:space="0" w:color="auto"/>
            </w:tcBorders>
            <w:vAlign w:val="center"/>
          </w:tcPr>
          <w:p w14:paraId="72108460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39" w:type="dxa"/>
            <w:gridSpan w:val="243"/>
            <w:vMerge/>
            <w:tcBorders>
              <w:bottom w:val="double" w:sz="4" w:space="0" w:color="auto"/>
            </w:tcBorders>
            <w:vAlign w:val="center"/>
          </w:tcPr>
          <w:p w14:paraId="7EB35E7E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49" w:type="dxa"/>
            <w:gridSpan w:val="153"/>
            <w:tcBorders>
              <w:top w:val="nil"/>
              <w:bottom w:val="double" w:sz="4" w:space="0" w:color="auto"/>
            </w:tcBorders>
            <w:vAlign w:val="center"/>
          </w:tcPr>
          <w:p w14:paraId="423CFF49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1692D">
              <w:rPr>
                <w:rFonts w:ascii="Arial" w:hAnsi="Arial" w:cs="Arial"/>
                <w:lang w:val="sr-Cyrl-CS"/>
              </w:rPr>
              <w:t>Расчетное</w:t>
            </w:r>
            <w:r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362" w:type="dxa"/>
            <w:gridSpan w:val="164"/>
            <w:tcBorders>
              <w:top w:val="nil"/>
              <w:bottom w:val="double" w:sz="4" w:space="0" w:color="auto"/>
            </w:tcBorders>
            <w:vAlign w:val="center"/>
          </w:tcPr>
          <w:p w14:paraId="391A6292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1692D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02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444446B7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1692D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557" w:type="dxa"/>
            <w:gridSpan w:val="275"/>
            <w:vMerge/>
            <w:tcBorders>
              <w:bottom w:val="double" w:sz="4" w:space="0" w:color="auto"/>
            </w:tcBorders>
            <w:vAlign w:val="center"/>
          </w:tcPr>
          <w:p w14:paraId="31082133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0ABB5DD1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7B19AD71" w14:textId="510AD5AB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1A2520A7" w14:textId="77777777" w:rsidR="005E325D" w:rsidRPr="00B1692D" w:rsidRDefault="005E325D" w:rsidP="004258A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1D625FFE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20 – 26</w:t>
            </w:r>
          </w:p>
        </w:tc>
        <w:tc>
          <w:tcPr>
            <w:tcW w:w="1639" w:type="dxa"/>
            <w:gridSpan w:val="243"/>
            <w:tcBorders>
              <w:top w:val="double" w:sz="4" w:space="0" w:color="auto"/>
            </w:tcBorders>
            <w:vAlign w:val="center"/>
          </w:tcPr>
          <w:p w14:paraId="62094506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7,7</w:t>
            </w:r>
          </w:p>
        </w:tc>
        <w:tc>
          <w:tcPr>
            <w:tcW w:w="1349" w:type="dxa"/>
            <w:gridSpan w:val="153"/>
            <w:tcBorders>
              <w:top w:val="double" w:sz="4" w:space="0" w:color="auto"/>
            </w:tcBorders>
            <w:vAlign w:val="center"/>
          </w:tcPr>
          <w:p w14:paraId="18A9E866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78</w:t>
            </w:r>
          </w:p>
        </w:tc>
        <w:tc>
          <w:tcPr>
            <w:tcW w:w="1362" w:type="dxa"/>
            <w:gridSpan w:val="164"/>
            <w:tcBorders>
              <w:top w:val="double" w:sz="4" w:space="0" w:color="auto"/>
            </w:tcBorders>
            <w:vAlign w:val="center"/>
          </w:tcPr>
          <w:p w14:paraId="49455623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70</w:t>
            </w:r>
          </w:p>
        </w:tc>
        <w:tc>
          <w:tcPr>
            <w:tcW w:w="1502" w:type="dxa"/>
            <w:gridSpan w:val="160"/>
            <w:tcBorders>
              <w:top w:val="double" w:sz="4" w:space="0" w:color="auto"/>
            </w:tcBorders>
            <w:vAlign w:val="center"/>
          </w:tcPr>
          <w:p w14:paraId="040668B1" w14:textId="77777777" w:rsidR="005E325D" w:rsidRPr="00B1692D" w:rsidRDefault="005E325D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86</w:t>
            </w:r>
          </w:p>
        </w:tc>
        <w:tc>
          <w:tcPr>
            <w:tcW w:w="2557" w:type="dxa"/>
            <w:gridSpan w:val="275"/>
            <w:tcBorders>
              <w:top w:val="double" w:sz="4" w:space="0" w:color="auto"/>
            </w:tcBorders>
            <w:vAlign w:val="center"/>
          </w:tcPr>
          <w:p w14:paraId="453771E8" w14:textId="4EBC481A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B1692D">
              <w:rPr>
                <w:rFonts w:ascii="Arial" w:hAnsi="Arial" w:cs="Arial"/>
                <w:lang w:val="en-US"/>
              </w:rPr>
              <w:t>0,1</w:t>
            </w:r>
            <w:r w:rsidRPr="00B1692D">
              <w:rPr>
                <w:rFonts w:ascii="Arial" w:hAnsi="Arial" w:cs="Arial"/>
              </w:rPr>
              <w:t>0</w:t>
            </w:r>
            <w:r w:rsidRPr="00B1692D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27B3EA8C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0B42FA57" w14:textId="3C39C624" w:rsidTr="005E325D">
        <w:trPr>
          <w:cantSplit/>
        </w:trPr>
        <w:tc>
          <w:tcPr>
            <w:tcW w:w="9892" w:type="dxa"/>
            <w:gridSpan w:val="1047"/>
            <w:tcBorders>
              <w:top w:val="nil"/>
              <w:bottom w:val="nil"/>
            </w:tcBorders>
          </w:tcPr>
          <w:p w14:paraId="231FB1ED" w14:textId="77777777" w:rsidR="005E325D" w:rsidRPr="00B1692D" w:rsidRDefault="005E325D" w:rsidP="0019206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1F99DE7" w14:textId="77777777" w:rsidR="005E325D" w:rsidRPr="00B1692D" w:rsidRDefault="005E325D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B1692D">
              <w:rPr>
                <w:rFonts w:ascii="Arial" w:hAnsi="Arial" w:cs="Arial"/>
              </w:rPr>
              <w:t xml:space="preserve"> в соответствии с </w:t>
            </w:r>
            <w:r w:rsidRPr="00B1692D">
              <w:rPr>
                <w:rFonts w:ascii="Arial" w:hAnsi="Arial" w:cs="Arial"/>
                <w:lang w:val="en-US"/>
              </w:rPr>
              <w:t>D</w:t>
            </w:r>
            <w:r w:rsidRPr="00B1692D">
              <w:rPr>
                <w:rFonts w:ascii="Arial" w:hAnsi="Arial" w:cs="Arial"/>
              </w:rPr>
              <w:t xml:space="preserve">.2 (приложение </w:t>
            </w:r>
            <w:r w:rsidRPr="00B1692D">
              <w:rPr>
                <w:rFonts w:ascii="Arial" w:hAnsi="Arial" w:cs="Arial"/>
                <w:lang w:val="en-US"/>
              </w:rPr>
              <w:t>D</w:t>
            </w:r>
            <w:r w:rsidRPr="00B1692D">
              <w:rPr>
                <w:rFonts w:ascii="Arial" w:hAnsi="Arial" w:cs="Arial"/>
              </w:rPr>
              <w:t>).</w:t>
            </w:r>
          </w:p>
          <w:p w14:paraId="302B615D" w14:textId="77777777" w:rsidR="005E325D" w:rsidRPr="00B1692D" w:rsidRDefault="005E325D" w:rsidP="0019206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0F731F49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5295948A" w14:textId="4E83DC94" w:rsidTr="005E325D">
        <w:trPr>
          <w:cantSplit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238A8F02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59D0A6F" w14:textId="77777777" w:rsidR="005E325D" w:rsidRPr="00B1692D" w:rsidRDefault="005E325D" w:rsidP="0019206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4283BA79" w14:textId="606F437B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33B20849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468D9072" w14:textId="4FF4AF49" w:rsidTr="005E325D">
        <w:trPr>
          <w:cantSplit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4F705124" w14:textId="77777777" w:rsidR="005E325D" w:rsidRPr="00B1692D" w:rsidRDefault="005E325D" w:rsidP="0019206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30" w:type="dxa"/>
            <w:gridSpan w:val="277"/>
            <w:vMerge w:val="restart"/>
            <w:vAlign w:val="center"/>
          </w:tcPr>
          <w:p w14:paraId="22E5B835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1692D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6770" w:type="dxa"/>
            <w:gridSpan w:val="752"/>
          </w:tcPr>
          <w:p w14:paraId="4C85DD74" w14:textId="614AE00C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78F56A65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5C73E461" w14:textId="79FF8D96" w:rsidTr="005E325D">
        <w:trPr>
          <w:cantSplit/>
        </w:trPr>
        <w:tc>
          <w:tcPr>
            <w:tcW w:w="392" w:type="dxa"/>
            <w:gridSpan w:val="18"/>
            <w:vMerge/>
            <w:tcBorders>
              <w:top w:val="nil"/>
            </w:tcBorders>
          </w:tcPr>
          <w:p w14:paraId="3FEB2F12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30" w:type="dxa"/>
            <w:gridSpan w:val="277"/>
            <w:vMerge/>
            <w:tcBorders>
              <w:bottom w:val="double" w:sz="4" w:space="0" w:color="auto"/>
            </w:tcBorders>
          </w:tcPr>
          <w:p w14:paraId="3C798E38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11" w:type="dxa"/>
            <w:gridSpan w:val="317"/>
            <w:tcBorders>
              <w:bottom w:val="double" w:sz="4" w:space="0" w:color="auto"/>
            </w:tcBorders>
          </w:tcPr>
          <w:p w14:paraId="1E51DB87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 xml:space="preserve">Расчетное значение </w:t>
            </w:r>
          </w:p>
        </w:tc>
        <w:tc>
          <w:tcPr>
            <w:tcW w:w="1502" w:type="dxa"/>
            <w:gridSpan w:val="160"/>
            <w:tcBorders>
              <w:bottom w:val="double" w:sz="4" w:space="0" w:color="auto"/>
            </w:tcBorders>
          </w:tcPr>
          <w:p w14:paraId="455F9412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менее</w:t>
            </w:r>
          </w:p>
        </w:tc>
        <w:tc>
          <w:tcPr>
            <w:tcW w:w="2557" w:type="dxa"/>
            <w:gridSpan w:val="275"/>
            <w:tcBorders>
              <w:bottom w:val="double" w:sz="4" w:space="0" w:color="auto"/>
            </w:tcBorders>
          </w:tcPr>
          <w:p w14:paraId="357ECC64" w14:textId="53A9E96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5BE7BF15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2AB06FF9" w14:textId="649A71C0" w:rsidTr="005E325D">
        <w:trPr>
          <w:cantSplit/>
        </w:trPr>
        <w:tc>
          <w:tcPr>
            <w:tcW w:w="392" w:type="dxa"/>
            <w:gridSpan w:val="18"/>
            <w:vMerge/>
            <w:tcBorders>
              <w:top w:val="nil"/>
              <w:bottom w:val="nil"/>
            </w:tcBorders>
          </w:tcPr>
          <w:p w14:paraId="650D4516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30" w:type="dxa"/>
            <w:gridSpan w:val="277"/>
            <w:tcBorders>
              <w:top w:val="double" w:sz="4" w:space="0" w:color="auto"/>
            </w:tcBorders>
          </w:tcPr>
          <w:p w14:paraId="492053C1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0,100</w:t>
            </w:r>
          </w:p>
        </w:tc>
        <w:tc>
          <w:tcPr>
            <w:tcW w:w="2711" w:type="dxa"/>
            <w:gridSpan w:val="317"/>
            <w:tcBorders>
              <w:top w:val="double" w:sz="4" w:space="0" w:color="auto"/>
            </w:tcBorders>
          </w:tcPr>
          <w:p w14:paraId="7839E921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100</w:t>
            </w:r>
          </w:p>
        </w:tc>
        <w:tc>
          <w:tcPr>
            <w:tcW w:w="1502" w:type="dxa"/>
            <w:gridSpan w:val="160"/>
            <w:tcBorders>
              <w:top w:val="double" w:sz="4" w:space="0" w:color="auto"/>
            </w:tcBorders>
          </w:tcPr>
          <w:p w14:paraId="60B184E8" w14:textId="77777777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75</w:t>
            </w:r>
          </w:p>
        </w:tc>
        <w:tc>
          <w:tcPr>
            <w:tcW w:w="2557" w:type="dxa"/>
            <w:gridSpan w:val="275"/>
            <w:tcBorders>
              <w:top w:val="double" w:sz="4" w:space="0" w:color="auto"/>
            </w:tcBorders>
          </w:tcPr>
          <w:p w14:paraId="055861E6" w14:textId="13F7AE29" w:rsidR="005E325D" w:rsidRPr="00B1692D" w:rsidRDefault="005E325D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1692D">
              <w:rPr>
                <w:rFonts w:ascii="Arial" w:hAnsi="Arial" w:cs="Arial"/>
              </w:rPr>
              <w:t>125</w:t>
            </w:r>
          </w:p>
        </w:tc>
        <w:tc>
          <w:tcPr>
            <w:tcW w:w="285" w:type="dxa"/>
            <w:gridSpan w:val="4"/>
            <w:vMerge/>
            <w:shd w:val="clear" w:color="auto" w:fill="auto"/>
          </w:tcPr>
          <w:p w14:paraId="140ACCE3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7916B93F" w14:textId="7D62D6C9" w:rsidTr="003E2868">
        <w:trPr>
          <w:cantSplit/>
          <w:trHeight w:val="4225"/>
        </w:trPr>
        <w:tc>
          <w:tcPr>
            <w:tcW w:w="9892" w:type="dxa"/>
            <w:gridSpan w:val="1047"/>
            <w:tcBorders>
              <w:top w:val="nil"/>
              <w:right w:val="nil"/>
            </w:tcBorders>
          </w:tcPr>
          <w:p w14:paraId="4DC47EDE" w14:textId="77777777" w:rsidR="005E325D" w:rsidRPr="00B1692D" w:rsidRDefault="005E325D" w:rsidP="004258A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0643FB92" w14:textId="77777777" w:rsidR="005E325D" w:rsidRPr="00B1692D" w:rsidRDefault="005E325D" w:rsidP="004258A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5" w:type="dxa"/>
            <w:gridSpan w:val="4"/>
            <w:vMerge/>
            <w:tcBorders>
              <w:left w:val="nil"/>
            </w:tcBorders>
            <w:shd w:val="clear" w:color="auto" w:fill="auto"/>
          </w:tcPr>
          <w:p w14:paraId="53D6D14F" w14:textId="77777777" w:rsidR="005E325D" w:rsidRPr="004C4754" w:rsidRDefault="005E325D">
            <w:pPr>
              <w:spacing w:after="0" w:line="240" w:lineRule="auto"/>
            </w:pPr>
          </w:p>
        </w:tc>
      </w:tr>
      <w:tr w:rsidR="005E325D" w:rsidRPr="004C4754" w14:paraId="26D9D892" w14:textId="732899F0" w:rsidTr="005E325D">
        <w:trPr>
          <w:cantSplit/>
        </w:trPr>
        <w:tc>
          <w:tcPr>
            <w:tcW w:w="10177" w:type="dxa"/>
            <w:gridSpan w:val="1051"/>
          </w:tcPr>
          <w:p w14:paraId="77A68F02" w14:textId="6CF367A6" w:rsidR="005E325D" w:rsidRPr="004C4754" w:rsidRDefault="005E325D" w:rsidP="006A0106">
            <w:pPr>
              <w:spacing w:after="0" w:line="360" w:lineRule="auto"/>
              <w:jc w:val="center"/>
            </w:pPr>
            <w:r w:rsidRPr="00B1692D">
              <w:rPr>
                <w:rFonts w:ascii="Arial" w:hAnsi="Arial" w:cs="Arial"/>
                <w:b/>
                <w:lang w:val="en-US"/>
              </w:rPr>
              <w:t>60081-IEC-</w:t>
            </w:r>
            <w:r w:rsidRPr="00B1692D">
              <w:rPr>
                <w:rFonts w:ascii="Arial" w:hAnsi="Arial" w:cs="Arial"/>
                <w:b/>
              </w:rPr>
              <w:t>6040-3</w:t>
            </w:r>
          </w:p>
        </w:tc>
      </w:tr>
      <w:tr w:rsidR="00681CA0" w:rsidRPr="004C4754" w14:paraId="58C7830B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0E562159" w14:textId="77777777" w:rsidR="00681CA0" w:rsidRPr="00902D9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748" w:type="dxa"/>
            <w:gridSpan w:val="693"/>
          </w:tcPr>
          <w:p w14:paraId="194A11AD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994D21E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06" w:type="dxa"/>
            <w:gridSpan w:val="246"/>
            <w:vAlign w:val="center"/>
          </w:tcPr>
          <w:p w14:paraId="6D4DB28B" w14:textId="77777777" w:rsidR="00681CA0" w:rsidRPr="00902D94" w:rsidRDefault="00FA62C7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с. </w:t>
            </w:r>
            <w:r w:rsidR="00681CA0" w:rsidRPr="00902D94">
              <w:rPr>
                <w:rFonts w:ascii="Arial" w:hAnsi="Arial" w:cs="Arial"/>
              </w:rPr>
              <w:t>2</w:t>
            </w:r>
          </w:p>
        </w:tc>
      </w:tr>
      <w:tr w:rsidR="00681CA0" w:rsidRPr="004C4754" w14:paraId="55850BF2" w14:textId="77777777" w:rsidTr="005E325D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8FB2345" w14:textId="77777777" w:rsidR="00681CA0" w:rsidRPr="00902D94" w:rsidRDefault="00681CA0" w:rsidP="00192067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  <w:b/>
              </w:rPr>
              <w:t xml:space="preserve">МСОЛ: </w:t>
            </w:r>
            <w:r w:rsidRPr="00902D94">
              <w:rPr>
                <w:rFonts w:ascii="Arial" w:hAnsi="Arial" w:cs="Arial"/>
                <w:lang w:val="de-DE"/>
              </w:rPr>
              <w:t>FDH</w:t>
            </w:r>
            <w:r w:rsidRPr="00902D94">
              <w:rPr>
                <w:rFonts w:ascii="Arial" w:hAnsi="Arial" w:cs="Arial"/>
              </w:rPr>
              <w:t>-8-</w:t>
            </w:r>
            <w:r w:rsidRPr="00902D94">
              <w:rPr>
                <w:rFonts w:ascii="Arial" w:hAnsi="Arial" w:cs="Arial"/>
                <w:lang w:val="de-DE"/>
              </w:rPr>
              <w:t>L</w:t>
            </w:r>
            <w:r w:rsidRPr="00902D94">
              <w:rPr>
                <w:rFonts w:ascii="Arial" w:hAnsi="Arial" w:cs="Arial"/>
              </w:rPr>
              <w:t>/</w:t>
            </w:r>
            <w:r w:rsidRPr="00902D94">
              <w:rPr>
                <w:rFonts w:ascii="Arial" w:hAnsi="Arial" w:cs="Arial"/>
                <w:lang w:val="de-DE"/>
              </w:rPr>
              <w:t>P</w:t>
            </w:r>
            <w:r w:rsidRPr="00902D94">
              <w:rPr>
                <w:rFonts w:ascii="Arial" w:hAnsi="Arial" w:cs="Arial"/>
              </w:rPr>
              <w:t>-</w:t>
            </w:r>
            <w:r w:rsidRPr="00902D94">
              <w:rPr>
                <w:rFonts w:ascii="Arial" w:hAnsi="Arial" w:cs="Arial"/>
                <w:lang w:val="de-DE"/>
              </w:rPr>
              <w:t>W</w:t>
            </w:r>
            <w:r w:rsidRPr="00902D94">
              <w:rPr>
                <w:rFonts w:ascii="Arial" w:hAnsi="Arial" w:cs="Arial"/>
              </w:rPr>
              <w:t>4.3</w:t>
            </w:r>
            <w:r w:rsidRPr="00902D94">
              <w:rPr>
                <w:rFonts w:ascii="Arial" w:hAnsi="Arial" w:cs="Arial"/>
                <w:lang w:val="de-DE"/>
              </w:rPr>
              <w:t>x</w:t>
            </w:r>
            <w:r w:rsidRPr="00902D94">
              <w:rPr>
                <w:rFonts w:ascii="Arial" w:hAnsi="Arial" w:cs="Arial"/>
              </w:rPr>
              <w:t>8.5</w:t>
            </w:r>
            <w:r w:rsidRPr="00902D94">
              <w:rPr>
                <w:rFonts w:ascii="Arial" w:hAnsi="Arial" w:cs="Arial"/>
                <w:lang w:val="de-DE"/>
              </w:rPr>
              <w:t>d</w:t>
            </w:r>
            <w:r w:rsidRPr="00902D94">
              <w:rPr>
                <w:rFonts w:ascii="Arial" w:hAnsi="Arial" w:cs="Arial"/>
              </w:rPr>
              <w:t>-7/320</w:t>
            </w:r>
          </w:p>
        </w:tc>
      </w:tr>
      <w:tr w:rsidR="00681CA0" w:rsidRPr="004C4754" w14:paraId="105E6356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6C2822BF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5AC9DF70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902D94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0D8DB4D1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4AC44094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0159092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gridSpan w:val="50"/>
            <w:tcBorders>
              <w:bottom w:val="double" w:sz="4" w:space="0" w:color="auto"/>
            </w:tcBorders>
            <w:vAlign w:val="center"/>
          </w:tcPr>
          <w:p w14:paraId="2657D89A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723" w:type="dxa"/>
            <w:gridSpan w:val="249"/>
            <w:tcBorders>
              <w:bottom w:val="double" w:sz="4" w:space="0" w:color="auto"/>
            </w:tcBorders>
            <w:vAlign w:val="center"/>
          </w:tcPr>
          <w:p w14:paraId="131D6231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363" w:type="dxa"/>
            <w:gridSpan w:val="281"/>
            <w:tcBorders>
              <w:bottom w:val="double" w:sz="4" w:space="0" w:color="auto"/>
            </w:tcBorders>
            <w:vAlign w:val="center"/>
          </w:tcPr>
          <w:p w14:paraId="694CA7E6" w14:textId="77777777" w:rsidR="00681CA0" w:rsidRPr="00902D94" w:rsidRDefault="001F678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Расчетное значение напряжения</w:t>
            </w:r>
            <w:r w:rsidR="00681CA0" w:rsidRPr="00902D94">
              <w:rPr>
                <w:rFonts w:ascii="Arial" w:hAnsi="Arial" w:cs="Arial"/>
              </w:rPr>
              <w:t>, В</w:t>
            </w:r>
          </w:p>
        </w:tc>
        <w:tc>
          <w:tcPr>
            <w:tcW w:w="2002" w:type="dxa"/>
            <w:gridSpan w:val="223"/>
            <w:tcBorders>
              <w:bottom w:val="double" w:sz="4" w:space="0" w:color="auto"/>
            </w:tcBorders>
            <w:vAlign w:val="center"/>
          </w:tcPr>
          <w:p w14:paraId="3CD201F0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321" w:type="dxa"/>
            <w:gridSpan w:val="242"/>
            <w:tcBorders>
              <w:bottom w:val="double" w:sz="4" w:space="0" w:color="auto"/>
            </w:tcBorders>
            <w:vAlign w:val="center"/>
          </w:tcPr>
          <w:p w14:paraId="5FA136CB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5" w:type="dxa"/>
            <w:gridSpan w:val="4"/>
            <w:vMerge/>
          </w:tcPr>
          <w:p w14:paraId="46BFE515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4D4BA55B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65EE4175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gridSpan w:val="50"/>
            <w:tcBorders>
              <w:top w:val="double" w:sz="4" w:space="0" w:color="auto"/>
            </w:tcBorders>
            <w:vAlign w:val="center"/>
          </w:tcPr>
          <w:p w14:paraId="00522197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20 – 26</w:t>
            </w:r>
          </w:p>
        </w:tc>
        <w:tc>
          <w:tcPr>
            <w:tcW w:w="1723" w:type="dxa"/>
            <w:gridSpan w:val="249"/>
            <w:tcBorders>
              <w:top w:val="double" w:sz="4" w:space="0" w:color="auto"/>
            </w:tcBorders>
            <w:vAlign w:val="center"/>
          </w:tcPr>
          <w:p w14:paraId="69DF4989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8</w:t>
            </w:r>
          </w:p>
        </w:tc>
        <w:tc>
          <w:tcPr>
            <w:tcW w:w="2363" w:type="dxa"/>
            <w:gridSpan w:val="281"/>
            <w:tcBorders>
              <w:top w:val="double" w:sz="4" w:space="0" w:color="auto"/>
            </w:tcBorders>
            <w:vAlign w:val="center"/>
          </w:tcPr>
          <w:p w14:paraId="36150901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220</w:t>
            </w:r>
          </w:p>
        </w:tc>
        <w:tc>
          <w:tcPr>
            <w:tcW w:w="2002" w:type="dxa"/>
            <w:gridSpan w:val="223"/>
            <w:tcBorders>
              <w:top w:val="double" w:sz="4" w:space="0" w:color="auto"/>
            </w:tcBorders>
            <w:vAlign w:val="center"/>
          </w:tcPr>
          <w:p w14:paraId="6007335E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0,100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  <w:vAlign w:val="center"/>
          </w:tcPr>
          <w:p w14:paraId="0F4A8C58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1410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9F6D4BA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92F026B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A138054" w14:textId="77777777" w:rsidR="00681CA0" w:rsidRPr="00902D9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0ABA5AA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6B7C6590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1E5122FA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9B78665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4130145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top w:val="nil"/>
            </w:tcBorders>
          </w:tcPr>
          <w:p w14:paraId="53FF1D7C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</w:tcPr>
          <w:p w14:paraId="7D1AF6C2" w14:textId="77777777" w:rsidR="00681CA0" w:rsidRPr="004C4754" w:rsidRDefault="00681CA0" w:rsidP="0019206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2321" w:type="dxa"/>
            <w:gridSpan w:val="242"/>
          </w:tcPr>
          <w:p w14:paraId="0E797E8B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65F85CF5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A145CF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8245482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54CAF204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5" w:type="dxa"/>
            <w:gridSpan w:val="4"/>
            <w:vMerge/>
          </w:tcPr>
          <w:p w14:paraId="08B367C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F838ACC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77001473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  <w:vMerge w:val="restart"/>
            <w:vAlign w:val="center"/>
          </w:tcPr>
          <w:p w14:paraId="591D8273" w14:textId="77777777" w:rsidR="00681CA0" w:rsidRPr="004C4754" w:rsidRDefault="00681CA0" w:rsidP="005F2FD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192067">
              <w:rPr>
                <w:rFonts w:ascii="Arial" w:hAnsi="Arial" w:cs="Arial"/>
              </w:rPr>
              <w:t xml:space="preserve"> </w:t>
            </w:r>
            <w:r w:rsidRPr="00502DCD">
              <w:rPr>
                <w:rFonts w:ascii="Times New Roman" w:hAnsi="Times New Roman"/>
                <w:i/>
                <w:lang w:val="en-US"/>
              </w:rPr>
              <w:t>I</w:t>
            </w:r>
            <w:r w:rsidRPr="00502DCD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238" w:type="dxa"/>
            <w:gridSpan w:val="203"/>
          </w:tcPr>
          <w:p w14:paraId="5C226D96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83" w:type="dxa"/>
            <w:gridSpan w:val="39"/>
          </w:tcPr>
          <w:p w14:paraId="2FD2FE57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4C742A3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1DE82F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470644B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  <w:vMerge/>
          </w:tcPr>
          <w:p w14:paraId="36C43CDB" w14:textId="77777777" w:rsidR="00681CA0" w:rsidRPr="004C4754" w:rsidRDefault="00681CA0" w:rsidP="0019206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38" w:type="dxa"/>
            <w:gridSpan w:val="203"/>
          </w:tcPr>
          <w:p w14:paraId="215F6C76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83" w:type="dxa"/>
            <w:gridSpan w:val="39"/>
          </w:tcPr>
          <w:p w14:paraId="64D0A89B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0,135</w:t>
            </w:r>
          </w:p>
        </w:tc>
        <w:tc>
          <w:tcPr>
            <w:tcW w:w="285" w:type="dxa"/>
            <w:gridSpan w:val="4"/>
            <w:vMerge/>
          </w:tcPr>
          <w:p w14:paraId="33E135ED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9279413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3053FF1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</w:tcPr>
          <w:p w14:paraId="216E3E19" w14:textId="77777777" w:rsidR="00681CA0" w:rsidRPr="004C4754" w:rsidRDefault="00681CA0" w:rsidP="0019206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238" w:type="dxa"/>
            <w:gridSpan w:val="203"/>
          </w:tcPr>
          <w:p w14:paraId="1D50FAA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83" w:type="dxa"/>
            <w:gridSpan w:val="39"/>
          </w:tcPr>
          <w:p w14:paraId="46ACD400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6F4DDD16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27F9BFC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E6852C7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233C66C6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режиме диммирования</w:t>
            </w:r>
          </w:p>
        </w:tc>
        <w:tc>
          <w:tcPr>
            <w:tcW w:w="285" w:type="dxa"/>
            <w:gridSpan w:val="4"/>
            <w:vMerge/>
          </w:tcPr>
          <w:p w14:paraId="5F3F828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6722525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48FE0B3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  <w:vMerge w:val="restart"/>
            <w:vAlign w:val="center"/>
          </w:tcPr>
          <w:p w14:paraId="6EABF7CF" w14:textId="77777777" w:rsidR="00681CA0" w:rsidRPr="004C4754" w:rsidRDefault="00681CA0" w:rsidP="00192067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192067">
              <w:rPr>
                <w:rFonts w:ascii="Arial" w:hAnsi="Arial" w:cs="Arial"/>
              </w:rPr>
              <w:t xml:space="preserve"> </w:t>
            </w:r>
            <w:r w:rsidRPr="00502DCD">
              <w:rPr>
                <w:rFonts w:ascii="Times New Roman" w:hAnsi="Times New Roman"/>
                <w:i/>
                <w:lang w:val="en-US"/>
              </w:rPr>
              <w:t>I</w:t>
            </w:r>
            <w:r w:rsidRPr="00502DCD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238" w:type="dxa"/>
            <w:gridSpan w:val="203"/>
          </w:tcPr>
          <w:p w14:paraId="564EB6A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083" w:type="dxa"/>
            <w:gridSpan w:val="39"/>
          </w:tcPr>
          <w:p w14:paraId="24C251FB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0,010</w:t>
            </w:r>
          </w:p>
        </w:tc>
        <w:tc>
          <w:tcPr>
            <w:tcW w:w="285" w:type="dxa"/>
            <w:gridSpan w:val="4"/>
            <w:vMerge/>
          </w:tcPr>
          <w:p w14:paraId="4DCFC2D4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83B7EF6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407C605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  <w:vMerge/>
          </w:tcPr>
          <w:p w14:paraId="494495E4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38" w:type="dxa"/>
            <w:gridSpan w:val="203"/>
          </w:tcPr>
          <w:p w14:paraId="6737312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083" w:type="dxa"/>
            <w:gridSpan w:val="39"/>
          </w:tcPr>
          <w:p w14:paraId="4B64AF0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709AA868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11D40A17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D8293D6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31" w:type="dxa"/>
            <w:gridSpan w:val="703"/>
          </w:tcPr>
          <w:p w14:paraId="356E44F2" w14:textId="77777777" w:rsidR="00502DCD" w:rsidRDefault="00902D94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Минимальная</w:t>
            </w:r>
            <w:r w:rsidR="00502DCD" w:rsidRPr="004C4754">
              <w:rPr>
                <w:rFonts w:ascii="Arial" w:hAnsi="Arial" w:cs="Arial"/>
              </w:rPr>
              <w:t xml:space="preserve"> сумма квадратов токов вводов</w:t>
            </w:r>
            <w:r w:rsidR="00502DCD" w:rsidRPr="004C4754">
              <w:rPr>
                <w:rFonts w:ascii="Arial" w:hAnsi="Arial" w:cs="Arial"/>
                <w:lang w:val="fr-FR"/>
              </w:rPr>
              <w:t xml:space="preserve"> </w:t>
            </w:r>
          </w:p>
          <w:p w14:paraId="6257C756" w14:textId="77777777" w:rsidR="00502DCD" w:rsidRPr="004C4754" w:rsidRDefault="00502DCD" w:rsidP="00502DCD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20" w:dyaOrig="340" w14:anchorId="571081B0">
                <v:shape id="_x0000_i1057" type="#_x0000_t75" style="width:86.25pt;height:20.25pt" o:ole="">
                  <v:imagedata r:id="rId56" o:title=""/>
                </v:shape>
                <o:OLEObject Type="Embed" ProgID="Equation.3" ShapeID="_x0000_i1057" DrawAspect="Content" ObjectID="_1651399572" r:id="rId62"/>
              </w:object>
            </w:r>
          </w:p>
        </w:tc>
        <w:tc>
          <w:tcPr>
            <w:tcW w:w="1071" w:type="dxa"/>
            <w:gridSpan w:val="100"/>
            <w:vMerge w:val="restart"/>
            <w:vAlign w:val="center"/>
          </w:tcPr>
          <w:p w14:paraId="5C871CC3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86" w:type="dxa"/>
            <w:gridSpan w:val="151"/>
            <w:vAlign w:val="center"/>
          </w:tcPr>
          <w:p w14:paraId="46673B9B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552" w:type="dxa"/>
            <w:gridSpan w:val="52"/>
            <w:vAlign w:val="center"/>
          </w:tcPr>
          <w:p w14:paraId="01669030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083" w:type="dxa"/>
            <w:gridSpan w:val="39"/>
            <w:vAlign w:val="center"/>
          </w:tcPr>
          <w:p w14:paraId="56B643F9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0,018</w:t>
            </w:r>
          </w:p>
        </w:tc>
        <w:tc>
          <w:tcPr>
            <w:tcW w:w="285" w:type="dxa"/>
            <w:gridSpan w:val="4"/>
            <w:vMerge/>
          </w:tcPr>
          <w:p w14:paraId="295A8CB0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097784AF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0E93D925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231" w:type="dxa"/>
            <w:gridSpan w:val="703"/>
            <w:tcBorders>
              <w:top w:val="nil"/>
            </w:tcBorders>
          </w:tcPr>
          <w:p w14:paraId="58FE0A2D" w14:textId="77777777" w:rsidR="00502DCD" w:rsidRPr="006264B7" w:rsidRDefault="009C1A69" w:rsidP="00502DCD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Предполагаемая</w:t>
            </w:r>
            <w:r w:rsidR="00502DCD" w:rsidRPr="006264B7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24D940DB" w14:textId="77777777" w:rsidR="00502DCD" w:rsidRPr="006264B7" w:rsidRDefault="00502DCD" w:rsidP="00502DCD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6264B7">
              <w:rPr>
                <w:rFonts w:ascii="Arial" w:hAnsi="Arial" w:cs="Arial"/>
                <w:position w:val="-10"/>
              </w:rPr>
              <w:object w:dxaOrig="1840" w:dyaOrig="340" w14:anchorId="2F4C1E58">
                <v:shape id="_x0000_i1058" type="#_x0000_t75" style="width:96.75pt;height:20.25pt" o:ole="">
                  <v:imagedata r:id="rId37" o:title=""/>
                </v:shape>
                <o:OLEObject Type="Embed" ProgID="Equation.3" ShapeID="_x0000_i1058" DrawAspect="Content" ObjectID="_1651399573" r:id="rId63"/>
              </w:object>
            </w:r>
          </w:p>
        </w:tc>
        <w:tc>
          <w:tcPr>
            <w:tcW w:w="1071" w:type="dxa"/>
            <w:gridSpan w:val="100"/>
            <w:vMerge/>
          </w:tcPr>
          <w:p w14:paraId="3D99E99A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86" w:type="dxa"/>
            <w:gridSpan w:val="151"/>
            <w:vAlign w:val="center"/>
          </w:tcPr>
          <w:p w14:paraId="54A37CD4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6264B7">
              <w:rPr>
                <w:rFonts w:ascii="Arial" w:hAnsi="Arial" w:cs="Arial"/>
                <w:lang w:val="fr-FR"/>
              </w:rPr>
              <w:t>Y</w:t>
            </w:r>
            <w:r w:rsidRPr="006264B7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552" w:type="dxa"/>
            <w:gridSpan w:val="52"/>
            <w:vAlign w:val="center"/>
          </w:tcPr>
          <w:p w14:paraId="1EF8C096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083" w:type="dxa"/>
            <w:gridSpan w:val="39"/>
            <w:vAlign w:val="center"/>
          </w:tcPr>
          <w:p w14:paraId="4800FFBA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0,185</w:t>
            </w:r>
          </w:p>
        </w:tc>
        <w:tc>
          <w:tcPr>
            <w:tcW w:w="285" w:type="dxa"/>
            <w:gridSpan w:val="4"/>
            <w:vMerge/>
          </w:tcPr>
          <w:p w14:paraId="695F561D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37385720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929E180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231" w:type="dxa"/>
            <w:gridSpan w:val="703"/>
            <w:vMerge w:val="restart"/>
          </w:tcPr>
          <w:p w14:paraId="66BCC09E" w14:textId="77777777" w:rsidR="00502DCD" w:rsidRPr="006264B7" w:rsidRDefault="00902D94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502DCD" w:rsidRPr="006264B7">
              <w:rPr>
                <w:rFonts w:ascii="Arial" w:hAnsi="Arial" w:cs="Arial"/>
              </w:rPr>
              <w:t xml:space="preserve"> сумма квадратов токов вводов</w:t>
            </w:r>
            <w:r w:rsidR="00502DCD" w:rsidRPr="006264B7">
              <w:rPr>
                <w:rFonts w:ascii="Arial" w:hAnsi="Arial" w:cs="Arial"/>
                <w:lang w:val="fr-FR"/>
              </w:rPr>
              <w:t xml:space="preserve"> </w:t>
            </w:r>
          </w:p>
          <w:p w14:paraId="7236546C" w14:textId="77777777" w:rsidR="00502DCD" w:rsidRPr="006264B7" w:rsidRDefault="00502DCD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 w:rsidRPr="006264B7">
              <w:rPr>
                <w:rFonts w:ascii="Arial" w:hAnsi="Arial" w:cs="Arial"/>
                <w:position w:val="-10"/>
              </w:rPr>
              <w:object w:dxaOrig="1660" w:dyaOrig="340" w14:anchorId="1634F4E8">
                <v:shape id="_x0000_i1059" type="#_x0000_t75" style="width:87.75pt;height:20.25pt" o:ole="">
                  <v:imagedata r:id="rId60" o:title=""/>
                </v:shape>
                <o:OLEObject Type="Embed" ProgID="Equation.3" ShapeID="_x0000_i1059" DrawAspect="Content" ObjectID="_1651399574" r:id="rId64"/>
              </w:object>
            </w:r>
          </w:p>
        </w:tc>
        <w:tc>
          <w:tcPr>
            <w:tcW w:w="1071" w:type="dxa"/>
            <w:gridSpan w:val="100"/>
            <w:vMerge/>
          </w:tcPr>
          <w:p w14:paraId="2951AA13" w14:textId="77777777" w:rsidR="00502DCD" w:rsidRPr="006264B7" w:rsidRDefault="00502DCD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86" w:type="dxa"/>
            <w:gridSpan w:val="151"/>
            <w:vAlign w:val="center"/>
          </w:tcPr>
          <w:p w14:paraId="3CF651AD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en-US"/>
              </w:rPr>
              <w:t>X</w:t>
            </w:r>
            <w:r w:rsidRPr="006264B7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52" w:type="dxa"/>
            <w:gridSpan w:val="52"/>
            <w:vAlign w:val="center"/>
          </w:tcPr>
          <w:p w14:paraId="50A82B38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6264B7">
              <w:rPr>
                <w:rFonts w:ascii="Arial" w:hAnsi="Arial" w:cs="Arial"/>
                <w:lang w:val="fr-FR"/>
              </w:rPr>
              <w:t>A</w:t>
            </w:r>
            <w:r w:rsidRPr="006264B7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083" w:type="dxa"/>
            <w:gridSpan w:val="39"/>
            <w:vAlign w:val="center"/>
          </w:tcPr>
          <w:p w14:paraId="5E8EE739" w14:textId="77777777" w:rsidR="00502DCD" w:rsidRPr="006264B7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0,022</w:t>
            </w:r>
          </w:p>
        </w:tc>
        <w:tc>
          <w:tcPr>
            <w:tcW w:w="285" w:type="dxa"/>
            <w:gridSpan w:val="4"/>
            <w:vMerge/>
          </w:tcPr>
          <w:p w14:paraId="2B49546B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36448724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077340B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231" w:type="dxa"/>
            <w:gridSpan w:val="703"/>
            <w:vMerge/>
          </w:tcPr>
          <w:p w14:paraId="6B858683" w14:textId="77777777" w:rsidR="00681CA0" w:rsidRPr="006264B7" w:rsidRDefault="00681CA0" w:rsidP="003F09E8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071" w:type="dxa"/>
            <w:gridSpan w:val="100"/>
            <w:vMerge/>
          </w:tcPr>
          <w:p w14:paraId="7C8642FA" w14:textId="77777777" w:rsidR="00681CA0" w:rsidRPr="006264B7" w:rsidRDefault="00681CA0" w:rsidP="003F09E8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86" w:type="dxa"/>
            <w:gridSpan w:val="151"/>
            <w:vAlign w:val="center"/>
          </w:tcPr>
          <w:p w14:paraId="45C46688" w14:textId="77777777" w:rsidR="00681CA0" w:rsidRPr="006264B7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fr-FR"/>
              </w:rPr>
              <w:t>Y</w:t>
            </w:r>
            <w:r w:rsidRPr="006264B7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52" w:type="dxa"/>
            <w:gridSpan w:val="52"/>
            <w:vAlign w:val="center"/>
          </w:tcPr>
          <w:p w14:paraId="1A9E5709" w14:textId="77777777" w:rsidR="00681CA0" w:rsidRPr="006264B7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083" w:type="dxa"/>
            <w:gridSpan w:val="39"/>
            <w:vAlign w:val="center"/>
          </w:tcPr>
          <w:p w14:paraId="477DAFC3" w14:textId="77777777" w:rsidR="00681CA0" w:rsidRPr="006264B7" w:rsidRDefault="00681CA0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-0,047</w:t>
            </w:r>
          </w:p>
        </w:tc>
        <w:tc>
          <w:tcPr>
            <w:tcW w:w="285" w:type="dxa"/>
            <w:gridSpan w:val="4"/>
            <w:vMerge/>
          </w:tcPr>
          <w:p w14:paraId="3BCCAE3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116E1852" w14:textId="77777777" w:rsidTr="004068EE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69" w:type="dxa"/>
            <w:gridSpan w:val="2"/>
            <w:vMerge/>
          </w:tcPr>
          <w:p w14:paraId="7E014006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302" w:type="dxa"/>
            <w:gridSpan w:val="803"/>
          </w:tcPr>
          <w:p w14:paraId="11021F1E" w14:textId="77777777" w:rsidR="00681CA0" w:rsidRPr="006264B7" w:rsidRDefault="00681CA0" w:rsidP="009C1A69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LL</w:t>
            </w:r>
            <w:r w:rsidR="009C1A69" w:rsidRPr="006264B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Pr="006264B7">
              <w:rPr>
                <w:rFonts w:ascii="Arial" w:hAnsi="Arial" w:cs="Arial"/>
              </w:rPr>
              <w:t xml:space="preserve">, </w:t>
            </w: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9C1A69" w:rsidRPr="006264B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Pr="006264B7">
              <w:rPr>
                <w:rFonts w:ascii="Arial" w:hAnsi="Arial" w:cs="Arial"/>
              </w:rPr>
              <w:t>, А</w:t>
            </w:r>
          </w:p>
        </w:tc>
        <w:tc>
          <w:tcPr>
            <w:tcW w:w="1238" w:type="dxa"/>
            <w:gridSpan w:val="203"/>
          </w:tcPr>
          <w:p w14:paraId="19707BF8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0,105</w:t>
            </w:r>
          </w:p>
        </w:tc>
        <w:tc>
          <w:tcPr>
            <w:tcW w:w="1083" w:type="dxa"/>
            <w:gridSpan w:val="39"/>
          </w:tcPr>
          <w:p w14:paraId="0B50AA2B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309CFBA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666EE64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7A7CA8B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302" w:type="dxa"/>
            <w:gridSpan w:val="803"/>
            <w:vMerge w:val="restart"/>
          </w:tcPr>
          <w:p w14:paraId="0B121EA6" w14:textId="77777777" w:rsidR="00681CA0" w:rsidRPr="006264B7" w:rsidRDefault="00681CA0" w:rsidP="00192067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 xml:space="preserve">Заменяющий </w:t>
            </w:r>
            <w:r w:rsidRPr="00902D94">
              <w:rPr>
                <w:rFonts w:ascii="Arial" w:hAnsi="Arial" w:cs="Arial"/>
              </w:rPr>
              <w:t xml:space="preserve">резистор для каждого катода для испытания </w:t>
            </w:r>
            <w:r w:rsidR="009E3510" w:rsidRPr="00902D94">
              <w:rPr>
                <w:rFonts w:ascii="Arial" w:hAnsi="Arial" w:cs="Arial"/>
              </w:rPr>
              <w:t>на соо</w:t>
            </w:r>
            <w:r w:rsidR="009E3510" w:rsidRPr="00902D94">
              <w:rPr>
                <w:rFonts w:ascii="Arial" w:hAnsi="Arial" w:cs="Arial"/>
              </w:rPr>
              <w:t>т</w:t>
            </w:r>
            <w:r w:rsidR="009E3510" w:rsidRPr="00902D94">
              <w:rPr>
                <w:rFonts w:ascii="Arial" w:hAnsi="Arial" w:cs="Arial"/>
              </w:rPr>
              <w:t>ветствие требованиям</w:t>
            </w:r>
            <w:r w:rsidRPr="00902D94">
              <w:rPr>
                <w:rFonts w:ascii="Arial" w:hAnsi="Arial" w:cs="Arial"/>
              </w:rPr>
              <w:t xml:space="preserve"> к уменьшению силы света, </w:t>
            </w:r>
            <w:r w:rsidRPr="00902D94">
              <w:rPr>
                <w:rFonts w:ascii="Arial" w:hAnsi="Arial" w:cs="Arial"/>
                <w:lang w:val="en-US"/>
              </w:rPr>
              <w:t>O</w:t>
            </w:r>
            <w:r w:rsidRPr="00902D94">
              <w:rPr>
                <w:rFonts w:ascii="Arial" w:hAnsi="Arial" w:cs="Arial"/>
              </w:rPr>
              <w:t>м</w:t>
            </w:r>
          </w:p>
        </w:tc>
        <w:tc>
          <w:tcPr>
            <w:tcW w:w="1238" w:type="dxa"/>
            <w:gridSpan w:val="203"/>
            <w:tcBorders>
              <w:left w:val="nil"/>
            </w:tcBorders>
          </w:tcPr>
          <w:p w14:paraId="512E8C36" w14:textId="77777777" w:rsidR="00681CA0" w:rsidRPr="006264B7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fr-FR"/>
              </w:rPr>
              <w:t>R</w:t>
            </w:r>
            <w:r w:rsidR="009C1A69" w:rsidRPr="006264B7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6264B7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083" w:type="dxa"/>
            <w:gridSpan w:val="39"/>
          </w:tcPr>
          <w:p w14:paraId="01C5DF85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100</w:t>
            </w:r>
          </w:p>
        </w:tc>
        <w:tc>
          <w:tcPr>
            <w:tcW w:w="285" w:type="dxa"/>
            <w:gridSpan w:val="4"/>
            <w:vMerge/>
          </w:tcPr>
          <w:p w14:paraId="1F1C9403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B8F448F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5D43EC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302" w:type="dxa"/>
            <w:gridSpan w:val="803"/>
            <w:vMerge/>
          </w:tcPr>
          <w:p w14:paraId="4A785671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38" w:type="dxa"/>
            <w:gridSpan w:val="203"/>
            <w:tcBorders>
              <w:left w:val="nil"/>
            </w:tcBorders>
          </w:tcPr>
          <w:p w14:paraId="05990F36" w14:textId="77777777" w:rsidR="00681CA0" w:rsidRPr="006264B7" w:rsidRDefault="00681CA0" w:rsidP="009C1A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fr-FR"/>
              </w:rPr>
              <w:t>R</w:t>
            </w:r>
            <w:r w:rsidR="009C1A69" w:rsidRPr="006264B7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6264B7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083" w:type="dxa"/>
            <w:gridSpan w:val="39"/>
          </w:tcPr>
          <w:p w14:paraId="5BE93C25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115</w:t>
            </w:r>
          </w:p>
        </w:tc>
        <w:tc>
          <w:tcPr>
            <w:tcW w:w="285" w:type="dxa"/>
            <w:gridSpan w:val="4"/>
            <w:vMerge/>
          </w:tcPr>
          <w:p w14:paraId="1DB533C1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521A52A5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2460CCC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458" w:type="dxa"/>
            <w:gridSpan w:val="471"/>
            <w:vMerge w:val="restart"/>
            <w:vAlign w:val="center"/>
          </w:tcPr>
          <w:p w14:paraId="6465C8B2" w14:textId="77777777" w:rsidR="00681CA0" w:rsidRPr="006264B7" w:rsidRDefault="00681CA0" w:rsidP="00B57B82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 xml:space="preserve">Заменяющий лампу резистор при </w:t>
            </w:r>
            <w:r w:rsidRPr="006264B7">
              <w:rPr>
                <w:rFonts w:ascii="Arial" w:hAnsi="Arial" w:cs="Arial"/>
                <w:lang w:val="en-US"/>
              </w:rPr>
              <w:t>n</w:t>
            </w:r>
            <w:r w:rsidRPr="006264B7">
              <w:rPr>
                <w:rFonts w:ascii="Arial" w:hAnsi="Arial" w:cs="Arial"/>
              </w:rPr>
              <w:t xml:space="preserve"> % испытательного тока, </w:t>
            </w:r>
            <w:r w:rsidRPr="006264B7">
              <w:rPr>
                <w:rFonts w:ascii="Arial" w:hAnsi="Arial" w:cs="Arial"/>
                <w:lang w:val="en-US"/>
              </w:rPr>
              <w:t>O</w:t>
            </w:r>
            <w:r w:rsidRPr="006264B7">
              <w:rPr>
                <w:rFonts w:ascii="Arial" w:hAnsi="Arial" w:cs="Arial"/>
              </w:rPr>
              <w:t>м</w:t>
            </w:r>
          </w:p>
        </w:tc>
        <w:tc>
          <w:tcPr>
            <w:tcW w:w="842" w:type="dxa"/>
            <w:gridSpan w:val="109"/>
            <w:vMerge w:val="restart"/>
            <w:vAlign w:val="center"/>
          </w:tcPr>
          <w:p w14:paraId="2FD145A8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818" w:type="dxa"/>
            <w:gridSpan w:val="107"/>
            <w:vMerge w:val="restart"/>
            <w:vAlign w:val="center"/>
          </w:tcPr>
          <w:p w14:paraId="0A6A1494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10 %</w:t>
            </w:r>
          </w:p>
        </w:tc>
        <w:tc>
          <w:tcPr>
            <w:tcW w:w="1184" w:type="dxa"/>
            <w:gridSpan w:val="116"/>
            <w:vMerge w:val="restart"/>
            <w:vAlign w:val="center"/>
          </w:tcPr>
          <w:p w14:paraId="22A41D60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238" w:type="dxa"/>
            <w:gridSpan w:val="203"/>
          </w:tcPr>
          <w:p w14:paraId="0D07BAC7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Не менее</w:t>
            </w:r>
          </w:p>
        </w:tc>
        <w:tc>
          <w:tcPr>
            <w:tcW w:w="1083" w:type="dxa"/>
            <w:gridSpan w:val="39"/>
          </w:tcPr>
          <w:p w14:paraId="7C952208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7500</w:t>
            </w:r>
          </w:p>
        </w:tc>
        <w:tc>
          <w:tcPr>
            <w:tcW w:w="285" w:type="dxa"/>
            <w:gridSpan w:val="4"/>
            <w:vMerge/>
          </w:tcPr>
          <w:p w14:paraId="00478086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55BF3DE4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6E16619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458" w:type="dxa"/>
            <w:gridSpan w:val="471"/>
            <w:vMerge/>
          </w:tcPr>
          <w:p w14:paraId="2016B35D" w14:textId="77777777" w:rsidR="00681CA0" w:rsidRPr="006264B7" w:rsidRDefault="00681CA0" w:rsidP="00192067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842" w:type="dxa"/>
            <w:gridSpan w:val="109"/>
            <w:vMerge/>
            <w:vAlign w:val="center"/>
          </w:tcPr>
          <w:p w14:paraId="21EBA7F1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Merge/>
            <w:vAlign w:val="center"/>
          </w:tcPr>
          <w:p w14:paraId="68968205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184" w:type="dxa"/>
            <w:gridSpan w:val="116"/>
            <w:vMerge/>
            <w:vAlign w:val="center"/>
          </w:tcPr>
          <w:p w14:paraId="7106DFDE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38" w:type="dxa"/>
            <w:gridSpan w:val="203"/>
          </w:tcPr>
          <w:p w14:paraId="2FC730A0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Не более</w:t>
            </w:r>
          </w:p>
        </w:tc>
        <w:tc>
          <w:tcPr>
            <w:tcW w:w="1083" w:type="dxa"/>
            <w:gridSpan w:val="39"/>
          </w:tcPr>
          <w:p w14:paraId="07A13009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15000</w:t>
            </w:r>
          </w:p>
        </w:tc>
        <w:tc>
          <w:tcPr>
            <w:tcW w:w="285" w:type="dxa"/>
            <w:gridSpan w:val="4"/>
            <w:vMerge/>
          </w:tcPr>
          <w:p w14:paraId="4DBC8ECD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2B1A8CA8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4B6317E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458" w:type="dxa"/>
            <w:gridSpan w:val="471"/>
            <w:vMerge/>
          </w:tcPr>
          <w:p w14:paraId="7C956432" w14:textId="77777777" w:rsidR="00681CA0" w:rsidRPr="006264B7" w:rsidRDefault="00681CA0" w:rsidP="00192067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842" w:type="dxa"/>
            <w:gridSpan w:val="109"/>
            <w:vMerge/>
            <w:vAlign w:val="center"/>
          </w:tcPr>
          <w:p w14:paraId="0A31BF90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Align w:val="center"/>
          </w:tcPr>
          <w:p w14:paraId="318EB248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30 %</w:t>
            </w:r>
          </w:p>
        </w:tc>
        <w:tc>
          <w:tcPr>
            <w:tcW w:w="1184" w:type="dxa"/>
            <w:gridSpan w:val="116"/>
            <w:vAlign w:val="center"/>
          </w:tcPr>
          <w:p w14:paraId="4A5A4C1F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fr-FR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238" w:type="dxa"/>
            <w:gridSpan w:val="203"/>
            <w:vMerge w:val="restart"/>
          </w:tcPr>
          <w:p w14:paraId="0527248C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Ном</w:t>
            </w:r>
            <w:r w:rsidRPr="006264B7">
              <w:rPr>
                <w:rFonts w:ascii="Arial" w:hAnsi="Arial" w:cs="Arial"/>
              </w:rPr>
              <w:t>и</w:t>
            </w:r>
            <w:r w:rsidRPr="006264B7">
              <w:rPr>
                <w:rFonts w:ascii="Arial" w:hAnsi="Arial" w:cs="Arial"/>
              </w:rPr>
              <w:t>нальное</w:t>
            </w:r>
            <w:r w:rsidR="00902D94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083" w:type="dxa"/>
            <w:gridSpan w:val="39"/>
          </w:tcPr>
          <w:p w14:paraId="49B1B5D2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3000</w:t>
            </w:r>
          </w:p>
        </w:tc>
        <w:tc>
          <w:tcPr>
            <w:tcW w:w="285" w:type="dxa"/>
            <w:gridSpan w:val="4"/>
            <w:vMerge/>
          </w:tcPr>
          <w:p w14:paraId="41992483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3266D116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3492E56B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458" w:type="dxa"/>
            <w:gridSpan w:val="471"/>
            <w:vMerge/>
          </w:tcPr>
          <w:p w14:paraId="0278124A" w14:textId="77777777" w:rsidR="00681CA0" w:rsidRPr="006264B7" w:rsidRDefault="00681CA0" w:rsidP="00192067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842" w:type="dxa"/>
            <w:gridSpan w:val="109"/>
            <w:vMerge/>
            <w:vAlign w:val="center"/>
          </w:tcPr>
          <w:p w14:paraId="5362613F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Align w:val="center"/>
          </w:tcPr>
          <w:p w14:paraId="003988DB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60 %</w:t>
            </w:r>
          </w:p>
        </w:tc>
        <w:tc>
          <w:tcPr>
            <w:tcW w:w="1184" w:type="dxa"/>
            <w:gridSpan w:val="116"/>
            <w:vAlign w:val="center"/>
          </w:tcPr>
          <w:p w14:paraId="3A43F14E" w14:textId="77777777" w:rsidR="00681CA0" w:rsidRPr="006264B7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fr-FR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238" w:type="dxa"/>
            <w:gridSpan w:val="203"/>
            <w:vMerge/>
          </w:tcPr>
          <w:p w14:paraId="5B8D1C92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dxa"/>
            <w:gridSpan w:val="39"/>
          </w:tcPr>
          <w:p w14:paraId="4F8DF018" w14:textId="77777777" w:rsidR="00681CA0" w:rsidRPr="006264B7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120</w:t>
            </w:r>
            <w:r w:rsidR="00502DCD" w:rsidRPr="006264B7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340A782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105814CD" w14:textId="77777777" w:rsidTr="005E325D">
        <w:tblPrEx>
          <w:tblLook w:val="01E0" w:firstRow="1" w:lastRow="1" w:firstColumn="1" w:lastColumn="1" w:noHBand="0" w:noVBand="0"/>
        </w:tblPrEx>
        <w:trPr>
          <w:trHeight w:val="4445"/>
        </w:trPr>
        <w:tc>
          <w:tcPr>
            <w:tcW w:w="10177" w:type="dxa"/>
            <w:gridSpan w:val="1051"/>
            <w:tcBorders>
              <w:top w:val="nil"/>
            </w:tcBorders>
          </w:tcPr>
          <w:p w14:paraId="2D700EF0" w14:textId="77777777" w:rsidR="00681CA0" w:rsidRPr="004C4754" w:rsidRDefault="00681CA0" w:rsidP="001920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EF9CDC7" w14:textId="77777777" w:rsidR="00681CA0" w:rsidRPr="004C4754" w:rsidRDefault="00681CA0" w:rsidP="0019206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1CA0" w:rsidRPr="004C4754" w14:paraId="34DBA268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1E22B738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7C477608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68F2390F" w14:textId="77777777" w:rsidR="00681CA0" w:rsidRPr="00902D9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748" w:type="dxa"/>
            <w:gridSpan w:val="693"/>
          </w:tcPr>
          <w:p w14:paraId="2F83E704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24253E0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06" w:type="dxa"/>
            <w:gridSpan w:val="246"/>
            <w:vAlign w:val="center"/>
          </w:tcPr>
          <w:p w14:paraId="7598A6E4" w14:textId="77777777" w:rsidR="00681CA0" w:rsidRPr="00902D94" w:rsidRDefault="00FA62C7" w:rsidP="003F09E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с. </w:t>
            </w:r>
            <w:r w:rsidR="00681CA0" w:rsidRPr="00902D94">
              <w:rPr>
                <w:rFonts w:ascii="Arial" w:hAnsi="Arial" w:cs="Arial"/>
              </w:rPr>
              <w:t>3</w:t>
            </w:r>
          </w:p>
        </w:tc>
      </w:tr>
      <w:tr w:rsidR="00681CA0" w:rsidRPr="004C4754" w14:paraId="3A9C1475" w14:textId="77777777" w:rsidTr="005E325D">
        <w:tblPrEx>
          <w:tblLook w:val="01E0" w:firstRow="1" w:lastRow="1" w:firstColumn="1" w:lastColumn="1" w:noHBand="0" w:noVBand="0"/>
        </w:tblPrEx>
        <w:trPr>
          <w:trHeight w:val="12972"/>
        </w:trPr>
        <w:tc>
          <w:tcPr>
            <w:tcW w:w="10177" w:type="dxa"/>
            <w:gridSpan w:val="1051"/>
            <w:tcBorders>
              <w:bottom w:val="nil"/>
            </w:tcBorders>
          </w:tcPr>
          <w:p w14:paraId="5C87FED3" w14:textId="77777777" w:rsidR="00681CA0" w:rsidRPr="00902D94" w:rsidRDefault="00681CA0"/>
          <w:tbl>
            <w:tblPr>
              <w:tblW w:w="9423" w:type="dxa"/>
              <w:tblInd w:w="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60"/>
              <w:gridCol w:w="1957"/>
              <w:gridCol w:w="1559"/>
              <w:gridCol w:w="2053"/>
              <w:gridCol w:w="1094"/>
            </w:tblGrid>
            <w:tr w:rsidR="00681CA0" w:rsidRPr="00902D94" w14:paraId="25D16991" w14:textId="77777777" w:rsidTr="003F09E8">
              <w:tc>
                <w:tcPr>
                  <w:tcW w:w="942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7D079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902D94">
                    <w:rPr>
                      <w:rFonts w:ascii="Arial" w:hAnsi="Arial" w:cs="Arial"/>
                      <w:b/>
                    </w:rPr>
                    <w:t>Требования зажигания с катодом предварительного подогрева</w:t>
                  </w:r>
                </w:p>
                <w:p w14:paraId="26159A69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902D94">
                    <w:rPr>
                      <w:rFonts w:ascii="Arial" w:hAnsi="Arial" w:cs="Arial"/>
                      <w:b/>
                    </w:rPr>
                    <w:t xml:space="preserve"> для времени зажигания 0,4 </w:t>
                  </w:r>
                  <w:r w:rsidRPr="00902D94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  <w:r w:rsidRPr="00902D94">
                    <w:rPr>
                      <w:rFonts w:ascii="Arial" w:hAnsi="Arial" w:cs="Arial"/>
                      <w:b/>
                    </w:rPr>
                    <w:t xml:space="preserve"> &lt; </w:t>
                  </w:r>
                  <w:r w:rsidRPr="00902D9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902D9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902D94">
                    <w:rPr>
                      <w:rFonts w:ascii="Arial" w:hAnsi="Arial" w:cs="Arial"/>
                      <w:b/>
                    </w:rPr>
                    <w:t xml:space="preserve"> &lt; 3,0 </w:t>
                  </w:r>
                  <w:r w:rsidRPr="00902D94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</w:p>
              </w:tc>
            </w:tr>
            <w:tr w:rsidR="00681CA0" w:rsidRPr="00902D94" w14:paraId="6888077D" w14:textId="77777777" w:rsidTr="00EB1EAE">
              <w:tc>
                <w:tcPr>
                  <w:tcW w:w="6276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B94B9" w14:textId="77777777" w:rsidR="00681CA0" w:rsidRPr="00902D94" w:rsidRDefault="00902D94" w:rsidP="009C1A69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Минимальная</w:t>
                  </w:r>
                  <w:r w:rsidR="00681CA0" w:rsidRPr="00902D94">
                    <w:rPr>
                      <w:rFonts w:ascii="Arial" w:hAnsi="Arial" w:cs="Arial"/>
                    </w:rPr>
                    <w:t xml:space="preserve"> энергия предварительного подогрева кат</w:t>
                  </w:r>
                  <w:r w:rsidR="00681CA0" w:rsidRPr="00902D94">
                    <w:rPr>
                      <w:rFonts w:ascii="Arial" w:hAnsi="Arial" w:cs="Arial"/>
                    </w:rPr>
                    <w:t>о</w:t>
                  </w:r>
                  <w:r w:rsidR="00681CA0" w:rsidRPr="00902D94">
                    <w:rPr>
                      <w:rFonts w:ascii="Arial" w:hAnsi="Arial" w:cs="Arial"/>
                    </w:rPr>
                    <w:t>да</w:t>
                  </w:r>
                  <w:r w:rsidR="009C1A69" w:rsidRPr="00902D94">
                    <w:rPr>
                      <w:rFonts w:ascii="Arial" w:hAnsi="Arial" w:cs="Arial"/>
                    </w:rPr>
                    <w:t xml:space="preserve">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902D94">
                    <w:rPr>
                      <w:rFonts w:ascii="Arial" w:hAnsi="Arial" w:cs="Arial"/>
                    </w:rPr>
                    <w:t xml:space="preserve"> =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902D94">
                    <w:rPr>
                      <w:rFonts w:ascii="Arial" w:hAnsi="Arial" w:cs="Arial"/>
                    </w:rPr>
                    <w:t xml:space="preserve">+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902D94">
                    <w:rPr>
                      <w:rFonts w:ascii="Arial" w:hAnsi="Arial" w:cs="Arial"/>
                    </w:rPr>
                    <w:t xml:space="preserve">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902D94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56E20" w14:textId="77777777" w:rsidR="00681CA0" w:rsidRPr="00902D94" w:rsidRDefault="00681CA0" w:rsidP="003F09E8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902D94">
                    <w:rPr>
                      <w:rFonts w:ascii="Arial" w:hAnsi="Arial" w:cs="Arial"/>
                    </w:rPr>
                    <w:t>(Дж)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E9145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0,50</w:t>
                  </w:r>
                </w:p>
              </w:tc>
            </w:tr>
            <w:tr w:rsidR="00681CA0" w:rsidRPr="00902D94" w14:paraId="77D45B4D" w14:textId="77777777" w:rsidTr="00EB1EAE">
              <w:tc>
                <w:tcPr>
                  <w:tcW w:w="6276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43754" w14:textId="77777777" w:rsidR="00681CA0" w:rsidRPr="00902D94" w:rsidRDefault="00681CA0" w:rsidP="003F09E8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1B6116" w14:textId="77777777" w:rsidR="00681CA0" w:rsidRPr="00902D94" w:rsidRDefault="00681CA0" w:rsidP="00502DCD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902D94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688573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0,35</w:t>
                  </w:r>
                </w:p>
              </w:tc>
            </w:tr>
            <w:tr w:rsidR="00681CA0" w:rsidRPr="00902D94" w14:paraId="622D08DC" w14:textId="77777777" w:rsidTr="00EB1EAE">
              <w:tc>
                <w:tcPr>
                  <w:tcW w:w="627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BF809A" w14:textId="77777777" w:rsidR="00681CA0" w:rsidRPr="00902D94" w:rsidRDefault="00681CA0" w:rsidP="00502DCD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Pr="00902D94">
                    <w:rPr>
                      <w:rFonts w:ascii="Arial" w:hAnsi="Arial" w:cs="Arial"/>
                    </w:rPr>
                    <w:t>(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>t</w:t>
                  </w:r>
                  <w:r w:rsidRPr="00902D94">
                    <w:rPr>
                      <w:rFonts w:ascii="Arial" w:hAnsi="Arial" w:cs="Arial"/>
                    </w:rPr>
                    <w:t xml:space="preserve">) &lt; 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902D94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B54F83" w14:textId="77777777" w:rsidR="00681CA0" w:rsidRPr="00902D94" w:rsidRDefault="00681CA0" w:rsidP="00502DCD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Не более (де</w:t>
                  </w:r>
                  <w:r w:rsidRPr="00902D94">
                    <w:rPr>
                      <w:rFonts w:ascii="Arial" w:hAnsi="Arial" w:cs="Arial"/>
                    </w:rPr>
                    <w:t>й</w:t>
                  </w:r>
                  <w:r w:rsidRPr="00902D94">
                    <w:rPr>
                      <w:rFonts w:ascii="Arial" w:hAnsi="Arial" w:cs="Arial"/>
                    </w:rPr>
                    <w:t>ствующее знач</w:t>
                  </w:r>
                  <w:r w:rsidRPr="00902D94">
                    <w:rPr>
                      <w:rFonts w:ascii="Arial" w:hAnsi="Arial" w:cs="Arial"/>
                    </w:rPr>
                    <w:t>е</w:t>
                  </w:r>
                  <w:r w:rsidRPr="00902D94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B83DF1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902D94" w14:paraId="592E9DF5" w14:textId="77777777" w:rsidTr="00502DCD">
              <w:tc>
                <w:tcPr>
                  <w:tcW w:w="832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B9D69B" w14:textId="77777777" w:rsidR="00681CA0" w:rsidRPr="00902D94" w:rsidRDefault="00681CA0" w:rsidP="00902D9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902D94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902D94">
                    <w:rPr>
                      <w:rFonts w:ascii="Arial" w:hAnsi="Arial" w:cs="Arial"/>
                    </w:rPr>
                    <w:t xml:space="preserve"> к </w:t>
                  </w:r>
                  <w:r w:rsidR="00902D94">
                    <w:rPr>
                      <w:rFonts w:ascii="Arial" w:hAnsi="Arial" w:cs="Arial"/>
                    </w:rPr>
                    <w:t>минимальному</w:t>
                  </w:r>
                  <w:r w:rsidRPr="00902D94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6AEDB9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54</w:t>
                  </w:r>
                </w:p>
              </w:tc>
            </w:tr>
            <w:tr w:rsidR="00681CA0" w:rsidRPr="00902D94" w14:paraId="000C4F13" w14:textId="77777777" w:rsidTr="00EB1EAE">
              <w:tc>
                <w:tcPr>
                  <w:tcW w:w="6276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EB258" w14:textId="77777777" w:rsidR="00681CA0" w:rsidRPr="00902D94" w:rsidRDefault="00902D94" w:rsidP="009C1A69">
                  <w:pPr>
                    <w:spacing w:after="0" w:line="240" w:lineRule="auto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</w:rPr>
                    <w:t>Максимальная</w:t>
                  </w:r>
                  <w:r w:rsidR="00681CA0" w:rsidRPr="00902D94">
                    <w:rPr>
                      <w:rFonts w:ascii="Arial" w:hAnsi="Arial" w:cs="Arial"/>
                    </w:rPr>
                    <w:t xml:space="preserve"> энергия предварительного подогрева к</w:t>
                  </w:r>
                  <w:r w:rsidR="00681CA0" w:rsidRPr="00902D94">
                    <w:rPr>
                      <w:rFonts w:ascii="Arial" w:hAnsi="Arial" w:cs="Arial"/>
                    </w:rPr>
                    <w:t>а</w:t>
                  </w:r>
                  <w:r w:rsidR="00681CA0" w:rsidRPr="00902D94">
                    <w:rPr>
                      <w:rFonts w:ascii="Arial" w:hAnsi="Arial" w:cs="Arial"/>
                    </w:rPr>
                    <w:t xml:space="preserve">тода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902D94">
                    <w:rPr>
                      <w:rFonts w:ascii="Arial" w:hAnsi="Arial" w:cs="Arial"/>
                    </w:rPr>
                    <w:t xml:space="preserve"> =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902D94">
                    <w:rPr>
                      <w:rFonts w:ascii="Arial" w:hAnsi="Arial" w:cs="Arial"/>
                    </w:rPr>
                    <w:t xml:space="preserve">+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902D94">
                    <w:rPr>
                      <w:rFonts w:ascii="Arial" w:hAnsi="Arial" w:cs="Arial"/>
                    </w:rPr>
                    <w:t xml:space="preserve"> </w:t>
                  </w:r>
                  <w:r w:rsidR="00681CA0" w:rsidRPr="00902D94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902D94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CBAD9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Q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902D94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5911C9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1,00</w:t>
                  </w:r>
                </w:p>
              </w:tc>
            </w:tr>
            <w:tr w:rsidR="00681CA0" w:rsidRPr="00902D94" w14:paraId="19E6A8AA" w14:textId="77777777" w:rsidTr="00EB1EAE">
              <w:tc>
                <w:tcPr>
                  <w:tcW w:w="6276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23389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01258" w14:textId="77777777" w:rsidR="00681CA0" w:rsidRPr="00902D94" w:rsidRDefault="00681CA0" w:rsidP="003F09E8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P</w:t>
                  </w:r>
                  <w:r w:rsidR="009C1A69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902D94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CA018" w14:textId="77777777" w:rsidR="00681CA0" w:rsidRPr="00902D94" w:rsidRDefault="00681CA0" w:rsidP="003F09E8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0,70</w:t>
                  </w:r>
                </w:p>
              </w:tc>
            </w:tr>
            <w:tr w:rsidR="00681CA0" w:rsidRPr="00902D94" w14:paraId="46FB3C36" w14:textId="77777777" w:rsidTr="00502DCD">
              <w:tc>
                <w:tcPr>
                  <w:tcW w:w="832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E14378" w14:textId="77777777" w:rsidR="00681CA0" w:rsidRPr="00902D94" w:rsidRDefault="00681CA0" w:rsidP="00902D9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902D94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902D94">
                    <w:rPr>
                      <w:rFonts w:ascii="Arial" w:hAnsi="Arial" w:cs="Arial"/>
                    </w:rPr>
                    <w:t xml:space="preserve"> к </w:t>
                  </w:r>
                  <w:r w:rsidR="00902D94">
                    <w:rPr>
                      <w:rFonts w:ascii="Arial" w:hAnsi="Arial" w:cs="Arial"/>
                    </w:rPr>
                    <w:t>максимальному</w:t>
                  </w:r>
                  <w:r w:rsidRPr="00902D94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E637E6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68</w:t>
                  </w:r>
                </w:p>
              </w:tc>
            </w:tr>
            <w:tr w:rsidR="00681CA0" w:rsidRPr="00902D94" w14:paraId="1B694C9F" w14:textId="77777777" w:rsidTr="00EB1EAE">
              <w:tc>
                <w:tcPr>
                  <w:tcW w:w="2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41AC4D" w14:textId="77777777" w:rsidR="00681CA0" w:rsidRPr="00902D9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Напряжение холостого хода на лампе (с ВЗУ), В</w:t>
                  </w:r>
                </w:p>
              </w:tc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7BC0CC" w14:textId="77777777" w:rsidR="00681CA0" w:rsidRPr="00902D9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9FF5C6" w14:textId="77777777" w:rsidR="00681CA0" w:rsidRPr="00902D94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49874" w14:textId="77777777" w:rsidR="00681CA0" w:rsidRPr="00902D94" w:rsidRDefault="00681CA0" w:rsidP="003F09E8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Не более (де</w:t>
                  </w:r>
                  <w:r w:rsidRPr="00902D94">
                    <w:rPr>
                      <w:rFonts w:ascii="Arial" w:hAnsi="Arial" w:cs="Arial"/>
                    </w:rPr>
                    <w:t>й</w:t>
                  </w:r>
                  <w:r w:rsidRPr="00902D94">
                    <w:rPr>
                      <w:rFonts w:ascii="Arial" w:hAnsi="Arial" w:cs="Arial"/>
                    </w:rPr>
                    <w:t>ствующее знач</w:t>
                  </w:r>
                  <w:r w:rsidRPr="00902D94">
                    <w:rPr>
                      <w:rFonts w:ascii="Arial" w:hAnsi="Arial" w:cs="Arial"/>
                    </w:rPr>
                    <w:t>е</w:t>
                  </w:r>
                  <w:r w:rsidRPr="00902D94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7966CB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170</w:t>
                  </w:r>
                </w:p>
              </w:tc>
            </w:tr>
            <w:tr w:rsidR="00681CA0" w:rsidRPr="00902D94" w14:paraId="2B6A4388" w14:textId="77777777" w:rsidTr="00EB1EAE">
              <w:tc>
                <w:tcPr>
                  <w:tcW w:w="27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AD1F31" w14:textId="77777777" w:rsidR="00681CA0" w:rsidRPr="00902D9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9273D0" w14:textId="77777777" w:rsidR="00681CA0" w:rsidRPr="00902D9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Напряжение з</w:t>
                  </w:r>
                  <w:r w:rsidRPr="00902D94">
                    <w:rPr>
                      <w:rFonts w:ascii="Arial" w:hAnsi="Arial" w:cs="Arial"/>
                    </w:rPr>
                    <w:t>а</w:t>
                  </w:r>
                  <w:r w:rsidRPr="00902D94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71EAAC" w14:textId="77777777" w:rsidR="00681CA0" w:rsidRPr="00902D94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 xml:space="preserve"> (+10°C)</w:t>
                  </w:r>
                </w:p>
              </w:tc>
              <w:tc>
                <w:tcPr>
                  <w:tcW w:w="20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4A8D8" w14:textId="77777777" w:rsidR="00681CA0" w:rsidRPr="00902D94" w:rsidRDefault="00681CA0" w:rsidP="003F09E8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Не менее (де</w:t>
                  </w:r>
                  <w:r w:rsidRPr="00902D94">
                    <w:rPr>
                      <w:rFonts w:ascii="Arial" w:hAnsi="Arial" w:cs="Arial"/>
                    </w:rPr>
                    <w:t>й</w:t>
                  </w:r>
                  <w:r w:rsidRPr="00902D94">
                    <w:rPr>
                      <w:rFonts w:ascii="Arial" w:hAnsi="Arial" w:cs="Arial"/>
                    </w:rPr>
                    <w:t>ствующее знач</w:t>
                  </w:r>
                  <w:r w:rsidRPr="00902D94">
                    <w:rPr>
                      <w:rFonts w:ascii="Arial" w:hAnsi="Arial" w:cs="Arial"/>
                    </w:rPr>
                    <w:t>е</w:t>
                  </w:r>
                  <w:r w:rsidRPr="00902D94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0E3093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310</w:t>
                  </w:r>
                </w:p>
              </w:tc>
            </w:tr>
            <w:tr w:rsidR="00681CA0" w:rsidRPr="00902D94" w14:paraId="6C97FB08" w14:textId="77777777" w:rsidTr="00EB1EAE">
              <w:tc>
                <w:tcPr>
                  <w:tcW w:w="27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AD80DD" w14:textId="77777777" w:rsidR="00681CA0" w:rsidRPr="00902D9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356A8F" w14:textId="77777777" w:rsidR="00681CA0" w:rsidRPr="00902D94" w:rsidRDefault="00681CA0" w:rsidP="009F2423">
                  <w:pPr>
                    <w:spacing w:after="0" w:line="240" w:lineRule="auto"/>
                    <w:rPr>
                      <w:rFonts w:ascii="Arial" w:hAnsi="Arial" w:cs="Arial"/>
                      <w:b/>
                      <w:lang w:val="de-DE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45ECB4" w14:textId="77777777" w:rsidR="00681CA0" w:rsidRPr="00902D94" w:rsidRDefault="00681CA0" w:rsidP="009F24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 xml:space="preserve"> (-15°C)</w:t>
                  </w:r>
                </w:p>
              </w:tc>
              <w:tc>
                <w:tcPr>
                  <w:tcW w:w="20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969FCA" w14:textId="77777777" w:rsidR="00681CA0" w:rsidRPr="00902D94" w:rsidRDefault="00681CA0" w:rsidP="003F09E8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7CDF86" w14:textId="77777777" w:rsidR="00681CA0" w:rsidRPr="00902D94" w:rsidRDefault="00681CA0" w:rsidP="00502DCD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390</w:t>
                  </w:r>
                </w:p>
              </w:tc>
            </w:tr>
            <w:tr w:rsidR="00681CA0" w:rsidRPr="00902D94" w14:paraId="195284D3" w14:textId="77777777" w:rsidTr="00502DCD">
              <w:tc>
                <w:tcPr>
                  <w:tcW w:w="832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65C91" w14:textId="77777777" w:rsidR="00681CA0" w:rsidRPr="00902D94" w:rsidRDefault="00681CA0" w:rsidP="003F09E8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Диапазон заменяющих резисторов для каждого катода для испытаний </w:t>
                  </w:r>
                  <w:r w:rsidR="009E3510" w:rsidRPr="00902D94">
                    <w:rPr>
                      <w:rFonts w:ascii="Arial" w:hAnsi="Arial" w:cs="Arial"/>
                    </w:rPr>
                    <w:t>на с</w:t>
                  </w:r>
                  <w:r w:rsidR="009E3510" w:rsidRPr="00902D94">
                    <w:rPr>
                      <w:rFonts w:ascii="Arial" w:hAnsi="Arial" w:cs="Arial"/>
                    </w:rPr>
                    <w:t>о</w:t>
                  </w:r>
                  <w:r w:rsidR="009E3510" w:rsidRPr="00902D94">
                    <w:rPr>
                      <w:rFonts w:ascii="Arial" w:hAnsi="Arial" w:cs="Arial"/>
                    </w:rPr>
                    <w:t>ответствие требованиям</w:t>
                  </w:r>
                  <w:r w:rsidRPr="00902D94">
                    <w:rPr>
                      <w:rFonts w:ascii="Arial" w:hAnsi="Arial" w:cs="Arial"/>
                    </w:rPr>
                    <w:t xml:space="preserve"> к напряжению холостого хода, Ом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99E77D" w14:textId="77777777" w:rsidR="00681CA0" w:rsidRPr="00902D94" w:rsidRDefault="00681CA0" w:rsidP="009E3510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54</w:t>
                  </w:r>
                  <w:r w:rsidR="009E3510" w:rsidRPr="00B30F81">
                    <w:rPr>
                      <w:rFonts w:ascii="Arial" w:hAnsi="Arial" w:cs="Arial"/>
                    </w:rPr>
                    <w:t>—</w:t>
                  </w:r>
                  <w:r w:rsidRPr="00902D94">
                    <w:rPr>
                      <w:rFonts w:ascii="Arial" w:hAnsi="Arial" w:cs="Arial"/>
                    </w:rPr>
                    <w:t>162</w:t>
                  </w:r>
                </w:p>
              </w:tc>
            </w:tr>
          </w:tbl>
          <w:p w14:paraId="0DBE4109" w14:textId="77777777" w:rsidR="00681CA0" w:rsidRPr="00902D94" w:rsidRDefault="00681CA0"/>
          <w:p w14:paraId="56D1BA74" w14:textId="77777777" w:rsidR="00681CA0" w:rsidRPr="00902D9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46EAD938" w14:textId="77777777" w:rsidR="00681CA0" w:rsidRPr="00902D9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</w:tc>
      </w:tr>
      <w:tr w:rsidR="00681CA0" w:rsidRPr="004C4754" w14:paraId="224757EB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10C9A18D" w14:textId="77777777" w:rsidR="00681CA0" w:rsidRPr="004C4754" w:rsidRDefault="006264B7" w:rsidP="003F09E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6D33BCF4" w14:textId="77777777" w:rsidTr="004068EE">
        <w:tc>
          <w:tcPr>
            <w:tcW w:w="1586" w:type="dxa"/>
            <w:gridSpan w:val="68"/>
          </w:tcPr>
          <w:p w14:paraId="2604A6F8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49" w:type="dxa"/>
            <w:gridSpan w:val="844"/>
          </w:tcPr>
          <w:p w14:paraId="1B862E58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5ACACEE" w14:textId="77777777" w:rsidR="00681CA0" w:rsidRPr="00902D9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42" w:type="dxa"/>
            <w:gridSpan w:val="139"/>
            <w:vAlign w:val="center"/>
          </w:tcPr>
          <w:p w14:paraId="4C72DA76" w14:textId="77777777" w:rsidR="00681CA0" w:rsidRPr="00902D94" w:rsidRDefault="00FA62C7" w:rsidP="003F09E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с. </w:t>
            </w:r>
            <w:r w:rsidR="00681CA0" w:rsidRPr="00902D94">
              <w:rPr>
                <w:rFonts w:ascii="Arial" w:hAnsi="Arial" w:cs="Arial"/>
              </w:rPr>
              <w:t>1</w:t>
            </w:r>
          </w:p>
        </w:tc>
      </w:tr>
      <w:tr w:rsidR="00681CA0" w:rsidRPr="004C4754" w14:paraId="06952EB6" w14:textId="77777777" w:rsidTr="005E325D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74E4BF8B" w14:textId="77777777" w:rsidR="00681CA0" w:rsidRPr="00902D94" w:rsidRDefault="00681CA0" w:rsidP="003F09E8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 xml:space="preserve">МСОЛ: </w:t>
            </w:r>
            <w:r w:rsidRPr="00902D94">
              <w:rPr>
                <w:rFonts w:ascii="Arial" w:hAnsi="Arial" w:cs="Arial"/>
                <w:lang w:val="en-US"/>
              </w:rPr>
              <w:t>FDH</w:t>
            </w:r>
            <w:r w:rsidRPr="00902D94">
              <w:rPr>
                <w:rFonts w:ascii="Arial" w:hAnsi="Arial" w:cs="Arial"/>
              </w:rPr>
              <w:t>-11-</w:t>
            </w:r>
            <w:r w:rsidRPr="00902D94">
              <w:rPr>
                <w:rFonts w:ascii="Arial" w:hAnsi="Arial" w:cs="Arial"/>
                <w:lang w:val="en-US"/>
              </w:rPr>
              <w:t>L</w:t>
            </w:r>
            <w:r w:rsidRPr="00902D94">
              <w:rPr>
                <w:rFonts w:ascii="Arial" w:hAnsi="Arial" w:cs="Arial"/>
              </w:rPr>
              <w:t>/</w:t>
            </w:r>
            <w:r w:rsidRPr="00902D94">
              <w:rPr>
                <w:rFonts w:ascii="Arial" w:hAnsi="Arial" w:cs="Arial"/>
                <w:lang w:val="en-US"/>
              </w:rPr>
              <w:t>P</w:t>
            </w:r>
            <w:r w:rsidRPr="00902D94">
              <w:rPr>
                <w:rFonts w:ascii="Arial" w:hAnsi="Arial" w:cs="Arial"/>
              </w:rPr>
              <w:t>-</w:t>
            </w:r>
            <w:r w:rsidRPr="00902D94">
              <w:rPr>
                <w:rFonts w:ascii="Arial" w:hAnsi="Arial" w:cs="Arial"/>
                <w:lang w:val="en-US"/>
              </w:rPr>
              <w:t>W</w:t>
            </w:r>
            <w:r w:rsidRPr="00902D94">
              <w:rPr>
                <w:rFonts w:ascii="Arial" w:hAnsi="Arial" w:cs="Arial"/>
              </w:rPr>
              <w:t>4.3</w:t>
            </w:r>
            <w:r w:rsidRPr="00902D94">
              <w:rPr>
                <w:rFonts w:ascii="Arial" w:hAnsi="Arial" w:cs="Arial"/>
                <w:lang w:val="en-US"/>
              </w:rPr>
              <w:t>x</w:t>
            </w:r>
            <w:r w:rsidRPr="00902D94">
              <w:rPr>
                <w:rFonts w:ascii="Arial" w:hAnsi="Arial" w:cs="Arial"/>
              </w:rPr>
              <w:t>8.5</w:t>
            </w:r>
            <w:r w:rsidRPr="00902D94">
              <w:rPr>
                <w:rFonts w:ascii="Arial" w:hAnsi="Arial" w:cs="Arial"/>
                <w:lang w:val="en-US"/>
              </w:rPr>
              <w:t>d</w:t>
            </w:r>
            <w:r w:rsidRPr="00902D94">
              <w:rPr>
                <w:rFonts w:ascii="Arial" w:hAnsi="Arial" w:cs="Arial"/>
              </w:rPr>
              <w:t>-7/420</w:t>
            </w:r>
          </w:p>
        </w:tc>
      </w:tr>
      <w:tr w:rsidR="005E325D" w:rsidRPr="004C4754" w14:paraId="62A688EC" w14:textId="77777777" w:rsidTr="004068EE">
        <w:trPr>
          <w:cantSplit/>
          <w:trHeight w:val="159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242DAF4C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92" w:type="dxa"/>
            <w:gridSpan w:val="168"/>
            <w:tcBorders>
              <w:bottom w:val="double" w:sz="4" w:space="0" w:color="auto"/>
            </w:tcBorders>
            <w:vAlign w:val="center"/>
          </w:tcPr>
          <w:p w14:paraId="07AAAC69" w14:textId="77777777" w:rsidR="00681CA0" w:rsidRPr="00902D94" w:rsidRDefault="00681CA0" w:rsidP="003F09E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443" w:type="dxa"/>
            <w:gridSpan w:val="174"/>
            <w:tcBorders>
              <w:bottom w:val="double" w:sz="4" w:space="0" w:color="auto"/>
            </w:tcBorders>
            <w:vAlign w:val="center"/>
          </w:tcPr>
          <w:p w14:paraId="39A4FBA8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Схема</w:t>
            </w:r>
          </w:p>
        </w:tc>
        <w:tc>
          <w:tcPr>
            <w:tcW w:w="2037" w:type="dxa"/>
            <w:gridSpan w:val="251"/>
            <w:tcBorders>
              <w:bottom w:val="double" w:sz="4" w:space="0" w:color="auto"/>
            </w:tcBorders>
            <w:vAlign w:val="center"/>
          </w:tcPr>
          <w:p w14:paraId="095728C3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Катод</w:t>
            </w:r>
          </w:p>
        </w:tc>
        <w:tc>
          <w:tcPr>
            <w:tcW w:w="1587" w:type="dxa"/>
            <w:gridSpan w:val="167"/>
            <w:tcBorders>
              <w:bottom w:val="double" w:sz="4" w:space="0" w:color="auto"/>
            </w:tcBorders>
            <w:vAlign w:val="center"/>
          </w:tcPr>
          <w:p w14:paraId="6FC37450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Цоколь</w:t>
            </w:r>
          </w:p>
        </w:tc>
        <w:tc>
          <w:tcPr>
            <w:tcW w:w="2557" w:type="dxa"/>
            <w:gridSpan w:val="275"/>
            <w:tcBorders>
              <w:bottom w:val="double" w:sz="4" w:space="0" w:color="auto"/>
            </w:tcBorders>
            <w:vAlign w:val="center"/>
          </w:tcPr>
          <w:p w14:paraId="38521919" w14:textId="58DE0957" w:rsidR="00681CA0" w:rsidRPr="00902D9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4099AD9F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65B9CF69" w14:textId="77777777" w:rsidTr="004068EE">
        <w:trPr>
          <w:cantSplit/>
          <w:trHeight w:val="15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29DFAF9C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2" w:type="dxa"/>
            <w:gridSpan w:val="168"/>
            <w:tcBorders>
              <w:top w:val="double" w:sz="4" w:space="0" w:color="auto"/>
            </w:tcBorders>
            <w:vAlign w:val="center"/>
          </w:tcPr>
          <w:p w14:paraId="0560C067" w14:textId="77777777" w:rsidR="00681CA0" w:rsidRPr="00902D94" w:rsidRDefault="00681CA0" w:rsidP="003F09E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11</w:t>
            </w:r>
          </w:p>
        </w:tc>
        <w:tc>
          <w:tcPr>
            <w:tcW w:w="1443" w:type="dxa"/>
            <w:gridSpan w:val="174"/>
            <w:tcBorders>
              <w:top w:val="double" w:sz="4" w:space="0" w:color="auto"/>
            </w:tcBorders>
            <w:vAlign w:val="center"/>
          </w:tcPr>
          <w:p w14:paraId="6BC1E2E4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ВЧ бе</w:t>
            </w:r>
            <w:r w:rsidRPr="00902D94">
              <w:rPr>
                <w:rFonts w:ascii="Arial" w:hAnsi="Arial" w:cs="Arial"/>
              </w:rPr>
              <w:t>с</w:t>
            </w:r>
            <w:r w:rsidRPr="00902D94">
              <w:rPr>
                <w:rFonts w:ascii="Arial" w:hAnsi="Arial" w:cs="Arial"/>
              </w:rPr>
              <w:t>стартерная</w:t>
            </w:r>
          </w:p>
        </w:tc>
        <w:tc>
          <w:tcPr>
            <w:tcW w:w="2037" w:type="dxa"/>
            <w:gridSpan w:val="251"/>
            <w:tcBorders>
              <w:top w:val="double" w:sz="4" w:space="0" w:color="auto"/>
            </w:tcBorders>
            <w:vAlign w:val="center"/>
          </w:tcPr>
          <w:p w14:paraId="082A3CDE" w14:textId="77777777" w:rsidR="00681CA0" w:rsidRPr="00902D94" w:rsidRDefault="00902D94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681CA0" w:rsidRPr="00902D94">
              <w:rPr>
                <w:rFonts w:ascii="Arial" w:hAnsi="Arial" w:cs="Arial"/>
              </w:rPr>
              <w:t>редварительн</w:t>
            </w:r>
            <w:r w:rsidR="00681CA0" w:rsidRPr="00902D94">
              <w:rPr>
                <w:rFonts w:ascii="Arial" w:hAnsi="Arial" w:cs="Arial"/>
              </w:rPr>
              <w:t>о</w:t>
            </w:r>
            <w:r w:rsidR="00681CA0" w:rsidRPr="00902D94">
              <w:rPr>
                <w:rFonts w:ascii="Arial" w:hAnsi="Arial" w:cs="Arial"/>
              </w:rPr>
              <w:t>го подогрева</w:t>
            </w:r>
          </w:p>
        </w:tc>
        <w:tc>
          <w:tcPr>
            <w:tcW w:w="1587" w:type="dxa"/>
            <w:gridSpan w:val="167"/>
            <w:tcBorders>
              <w:top w:val="double" w:sz="4" w:space="0" w:color="auto"/>
            </w:tcBorders>
            <w:vAlign w:val="center"/>
          </w:tcPr>
          <w:p w14:paraId="576DC3D3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  <w:lang w:val="en-US"/>
              </w:rPr>
              <w:t>W4.3x8.5d</w:t>
            </w:r>
          </w:p>
        </w:tc>
        <w:tc>
          <w:tcPr>
            <w:tcW w:w="2557" w:type="dxa"/>
            <w:gridSpan w:val="275"/>
            <w:tcBorders>
              <w:top w:val="double" w:sz="4" w:space="0" w:color="auto"/>
            </w:tcBorders>
            <w:vAlign w:val="center"/>
          </w:tcPr>
          <w:p w14:paraId="28FE51D1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02D94">
              <w:rPr>
                <w:rFonts w:ascii="Arial" w:hAnsi="Arial" w:cs="Arial"/>
              </w:rPr>
              <w:t>7</w:t>
            </w:r>
            <w:r w:rsidRPr="00902D94">
              <w:rPr>
                <w:rFonts w:ascii="Arial" w:hAnsi="Arial" w:cs="Arial"/>
                <w:lang w:val="en-US"/>
              </w:rPr>
              <w:t xml:space="preserve"> х </w:t>
            </w:r>
            <w:r w:rsidRPr="00902D94">
              <w:rPr>
                <w:rFonts w:ascii="Arial" w:hAnsi="Arial" w:cs="Arial"/>
              </w:rPr>
              <w:t>42</w:t>
            </w:r>
            <w:r w:rsidRPr="00902D9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F958270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28FB01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456EF59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005B7F0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5D322EC0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6" w:type="dxa"/>
            <w:gridSpan w:val="1035"/>
          </w:tcPr>
          <w:p w14:paraId="69387056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Размеры</w:t>
            </w:r>
          </w:p>
          <w:p w14:paraId="353A855C" w14:textId="77777777" w:rsidR="00681CA0" w:rsidRPr="00902D94" w:rsidRDefault="00681CA0" w:rsidP="003F09E8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11AE667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BB7637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166E46B6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011" w:type="dxa"/>
            <w:gridSpan w:val="677"/>
            <w:tcBorders>
              <w:top w:val="nil"/>
            </w:tcBorders>
          </w:tcPr>
          <w:p w14:paraId="1F9B6366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02D94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3505" w:type="dxa"/>
            <w:gridSpan w:val="358"/>
            <w:tcBorders>
              <w:top w:val="nil"/>
            </w:tcBorders>
          </w:tcPr>
          <w:p w14:paraId="27410B22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02D94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0554F158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978C53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00B2ED22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46" w:type="dxa"/>
            <w:gridSpan w:val="283"/>
            <w:tcBorders>
              <w:top w:val="nil"/>
              <w:bottom w:val="double" w:sz="4" w:space="0" w:color="auto"/>
            </w:tcBorders>
          </w:tcPr>
          <w:p w14:paraId="6B3FD9F6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Не менее</w:t>
            </w:r>
          </w:p>
        </w:tc>
        <w:tc>
          <w:tcPr>
            <w:tcW w:w="3265" w:type="dxa"/>
            <w:gridSpan w:val="394"/>
            <w:tcBorders>
              <w:top w:val="nil"/>
              <w:bottom w:val="double" w:sz="4" w:space="0" w:color="auto"/>
            </w:tcBorders>
          </w:tcPr>
          <w:p w14:paraId="0B999D72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Не более</w:t>
            </w:r>
          </w:p>
        </w:tc>
        <w:tc>
          <w:tcPr>
            <w:tcW w:w="3505" w:type="dxa"/>
            <w:gridSpan w:val="358"/>
            <w:tcBorders>
              <w:top w:val="nil"/>
              <w:bottom w:val="double" w:sz="4" w:space="0" w:color="auto"/>
            </w:tcBorders>
          </w:tcPr>
          <w:p w14:paraId="1F39CCCC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0772724C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636AC3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6CEF2743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46" w:type="dxa"/>
            <w:gridSpan w:val="283"/>
            <w:tcBorders>
              <w:top w:val="double" w:sz="4" w:space="0" w:color="auto"/>
            </w:tcBorders>
          </w:tcPr>
          <w:p w14:paraId="2DC230C0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420,5</w:t>
            </w:r>
          </w:p>
        </w:tc>
        <w:tc>
          <w:tcPr>
            <w:tcW w:w="3265" w:type="dxa"/>
            <w:gridSpan w:val="394"/>
            <w:tcBorders>
              <w:top w:val="double" w:sz="4" w:space="0" w:color="auto"/>
            </w:tcBorders>
          </w:tcPr>
          <w:p w14:paraId="0DD4EF86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422,5</w:t>
            </w:r>
          </w:p>
        </w:tc>
        <w:tc>
          <w:tcPr>
            <w:tcW w:w="3505" w:type="dxa"/>
            <w:gridSpan w:val="358"/>
            <w:tcBorders>
              <w:top w:val="double" w:sz="4" w:space="0" w:color="auto"/>
            </w:tcBorders>
          </w:tcPr>
          <w:p w14:paraId="3CF59CE1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35903C3B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B86BEB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603B80B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98E582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4910DBD4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26CE3C78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50F28303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7A2ED87E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</w:tcPr>
          <w:p w14:paraId="3EA9506B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nil"/>
              <w:bottom w:val="double" w:sz="4" w:space="0" w:color="auto"/>
            </w:tcBorders>
            <w:vAlign w:val="center"/>
          </w:tcPr>
          <w:p w14:paraId="007EE874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95" w:type="dxa"/>
            <w:gridSpan w:val="191"/>
            <w:tcBorders>
              <w:top w:val="nil"/>
              <w:bottom w:val="double" w:sz="4" w:space="0" w:color="auto"/>
            </w:tcBorders>
            <w:vAlign w:val="center"/>
          </w:tcPr>
          <w:p w14:paraId="1FA84A83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Расст</w:t>
            </w:r>
            <w:r w:rsidRPr="00902D94">
              <w:rPr>
                <w:rFonts w:ascii="Arial" w:hAnsi="Arial" w:cs="Arial"/>
              </w:rPr>
              <w:t>о</w:t>
            </w:r>
            <w:r w:rsidRPr="00902D94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491" w:type="dxa"/>
            <w:gridSpan w:val="141"/>
            <w:tcBorders>
              <w:top w:val="nil"/>
              <w:bottom w:val="double" w:sz="4" w:space="0" w:color="auto"/>
            </w:tcBorders>
            <w:vAlign w:val="center"/>
          </w:tcPr>
          <w:p w14:paraId="163F490D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Ток предв</w:t>
            </w:r>
            <w:r w:rsidRPr="00902D94">
              <w:rPr>
                <w:rFonts w:ascii="Arial" w:hAnsi="Arial" w:cs="Arial"/>
              </w:rPr>
              <w:t>а</w:t>
            </w:r>
            <w:r w:rsidRPr="00902D94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728" w:type="dxa"/>
            <w:gridSpan w:val="225"/>
            <w:tcBorders>
              <w:top w:val="nil"/>
              <w:bottom w:val="double" w:sz="4" w:space="0" w:color="auto"/>
            </w:tcBorders>
            <w:vAlign w:val="center"/>
          </w:tcPr>
          <w:p w14:paraId="14E24550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Время пре</w:t>
            </w:r>
            <w:r w:rsidRPr="00902D94">
              <w:rPr>
                <w:rFonts w:ascii="Arial" w:hAnsi="Arial" w:cs="Arial"/>
              </w:rPr>
              <w:t>д</w:t>
            </w:r>
            <w:r w:rsidRPr="00902D94">
              <w:rPr>
                <w:rFonts w:ascii="Arial" w:hAnsi="Arial" w:cs="Arial"/>
              </w:rPr>
              <w:t>варительного подогрева, с</w:t>
            </w:r>
          </w:p>
        </w:tc>
        <w:tc>
          <w:tcPr>
            <w:tcW w:w="2238" w:type="dxa"/>
            <w:gridSpan w:val="303"/>
            <w:tcBorders>
              <w:top w:val="nil"/>
              <w:bottom w:val="double" w:sz="4" w:space="0" w:color="auto"/>
            </w:tcBorders>
            <w:vAlign w:val="center"/>
          </w:tcPr>
          <w:p w14:paraId="4789D821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Напряжение хол</w:t>
            </w:r>
            <w:r w:rsidRPr="00902D94">
              <w:rPr>
                <w:rFonts w:ascii="Arial" w:hAnsi="Arial" w:cs="Arial"/>
              </w:rPr>
              <w:t>о</w:t>
            </w:r>
            <w:r w:rsidRPr="00902D94">
              <w:rPr>
                <w:rFonts w:ascii="Arial" w:hAnsi="Arial" w:cs="Arial"/>
              </w:rPr>
              <w:t>стого хода (де</w:t>
            </w:r>
            <w:r w:rsidRPr="00902D94">
              <w:rPr>
                <w:rFonts w:ascii="Arial" w:hAnsi="Arial" w:cs="Arial"/>
              </w:rPr>
              <w:t>й</w:t>
            </w:r>
            <w:r w:rsidRPr="00902D94">
              <w:rPr>
                <w:rFonts w:ascii="Arial" w:hAnsi="Arial" w:cs="Arial"/>
              </w:rPr>
              <w:t>ствующее</w:t>
            </w:r>
            <w:r w:rsidR="009E3510" w:rsidRPr="00902D94">
              <w:rPr>
                <w:rFonts w:ascii="Arial" w:hAnsi="Arial" w:cs="Arial"/>
              </w:rPr>
              <w:t xml:space="preserve"> знач</w:t>
            </w:r>
            <w:r w:rsidR="009E3510" w:rsidRPr="00902D94">
              <w:rPr>
                <w:rFonts w:ascii="Arial" w:hAnsi="Arial" w:cs="Arial"/>
              </w:rPr>
              <w:t>е</w:t>
            </w:r>
            <w:r w:rsidR="009E3510" w:rsidRPr="00902D94">
              <w:rPr>
                <w:rFonts w:ascii="Arial" w:hAnsi="Arial" w:cs="Arial"/>
              </w:rPr>
              <w:t>ние</w:t>
            </w:r>
            <w:r w:rsidRPr="00902D94">
              <w:rPr>
                <w:rFonts w:ascii="Arial" w:hAnsi="Arial" w:cs="Arial"/>
              </w:rPr>
              <w:t>), В</w:t>
            </w:r>
          </w:p>
        </w:tc>
        <w:tc>
          <w:tcPr>
            <w:tcW w:w="1857" w:type="dxa"/>
            <w:gridSpan w:val="135"/>
            <w:tcBorders>
              <w:top w:val="nil"/>
              <w:bottom w:val="double" w:sz="4" w:space="0" w:color="auto"/>
            </w:tcBorders>
            <w:vAlign w:val="center"/>
          </w:tcPr>
          <w:p w14:paraId="0E3545D1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Время зажиг</w:t>
            </w:r>
            <w:r w:rsidRPr="00902D94">
              <w:rPr>
                <w:rFonts w:ascii="Arial" w:hAnsi="Arial" w:cs="Arial"/>
              </w:rPr>
              <w:t>а</w:t>
            </w:r>
            <w:r w:rsidRPr="00902D94">
              <w:rPr>
                <w:rFonts w:ascii="Arial" w:hAnsi="Arial" w:cs="Arial"/>
              </w:rPr>
              <w:t>ния, 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2CC41A39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12CBBB8E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7234472A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5A9B1DF4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20 – 26</w:t>
            </w:r>
          </w:p>
        </w:tc>
        <w:tc>
          <w:tcPr>
            <w:tcW w:w="1095" w:type="dxa"/>
            <w:gridSpan w:val="191"/>
            <w:tcBorders>
              <w:top w:val="double" w:sz="4" w:space="0" w:color="auto"/>
            </w:tcBorders>
            <w:vAlign w:val="center"/>
          </w:tcPr>
          <w:p w14:paraId="0BD8F1AF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6</w:t>
            </w:r>
          </w:p>
        </w:tc>
        <w:tc>
          <w:tcPr>
            <w:tcW w:w="1491" w:type="dxa"/>
            <w:gridSpan w:val="141"/>
            <w:tcBorders>
              <w:top w:val="double" w:sz="4" w:space="0" w:color="auto"/>
            </w:tcBorders>
            <w:vAlign w:val="center"/>
          </w:tcPr>
          <w:p w14:paraId="1CBC8A76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0,120</w:t>
            </w:r>
          </w:p>
        </w:tc>
        <w:tc>
          <w:tcPr>
            <w:tcW w:w="1728" w:type="dxa"/>
            <w:gridSpan w:val="225"/>
            <w:tcBorders>
              <w:top w:val="double" w:sz="4" w:space="0" w:color="auto"/>
            </w:tcBorders>
            <w:vAlign w:val="center"/>
          </w:tcPr>
          <w:p w14:paraId="08189A13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1,5</w:t>
            </w:r>
          </w:p>
        </w:tc>
        <w:tc>
          <w:tcPr>
            <w:tcW w:w="2238" w:type="dxa"/>
            <w:gridSpan w:val="303"/>
            <w:tcBorders>
              <w:top w:val="double" w:sz="4" w:space="0" w:color="auto"/>
            </w:tcBorders>
            <w:vAlign w:val="center"/>
          </w:tcPr>
          <w:p w14:paraId="32DB9023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330</w:t>
            </w:r>
          </w:p>
        </w:tc>
        <w:tc>
          <w:tcPr>
            <w:tcW w:w="1857" w:type="dxa"/>
            <w:gridSpan w:val="135"/>
            <w:tcBorders>
              <w:top w:val="double" w:sz="4" w:space="0" w:color="auto"/>
            </w:tcBorders>
            <w:vAlign w:val="center"/>
          </w:tcPr>
          <w:p w14:paraId="2C356243" w14:textId="77777777" w:rsidR="00681CA0" w:rsidRPr="00902D94" w:rsidRDefault="00681CA0" w:rsidP="003F09E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17076C20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F921A2" w14:textId="77777777" w:rsidTr="005E325D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CE6E558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BBEEB6" w14:textId="77777777" w:rsidTr="004068EE">
        <w:trPr>
          <w:cantSplit/>
          <w:trHeight w:val="79"/>
        </w:trPr>
        <w:tc>
          <w:tcPr>
            <w:tcW w:w="376" w:type="dxa"/>
            <w:gridSpan w:val="12"/>
            <w:tcBorders>
              <w:top w:val="nil"/>
              <w:bottom w:val="nil"/>
            </w:tcBorders>
          </w:tcPr>
          <w:p w14:paraId="608C1453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78F49123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5970D583" w14:textId="77777777" w:rsidR="00681CA0" w:rsidRPr="00902D94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7A5005AA" w14:textId="77777777" w:rsidTr="005E325D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3CC19A14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vMerge w:val="restart"/>
            <w:vAlign w:val="center"/>
          </w:tcPr>
          <w:p w14:paraId="6A40C290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208" w:type="dxa"/>
            <w:gridSpan w:val="212"/>
            <w:vMerge w:val="restart"/>
            <w:vAlign w:val="center"/>
          </w:tcPr>
          <w:p w14:paraId="5174EB39" w14:textId="77777777" w:rsidR="00681CA0" w:rsidRPr="00902D94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Расче</w:t>
            </w:r>
            <w:r w:rsidRPr="00902D94">
              <w:rPr>
                <w:rFonts w:ascii="Arial" w:hAnsi="Arial" w:cs="Arial"/>
              </w:rPr>
              <w:t>т</w:t>
            </w:r>
            <w:r w:rsidRPr="00902D94">
              <w:rPr>
                <w:rFonts w:ascii="Arial" w:hAnsi="Arial" w:cs="Arial"/>
              </w:rPr>
              <w:t>ное зн</w:t>
            </w:r>
            <w:r w:rsidRPr="00902D94">
              <w:rPr>
                <w:rFonts w:ascii="Arial" w:hAnsi="Arial" w:cs="Arial"/>
              </w:rPr>
              <w:t>а</w:t>
            </w:r>
            <w:r w:rsidRPr="00902D94">
              <w:rPr>
                <w:rFonts w:ascii="Arial" w:hAnsi="Arial" w:cs="Arial"/>
              </w:rPr>
              <w:t>чение мощн</w:t>
            </w:r>
            <w:r w:rsidRPr="00902D94">
              <w:rPr>
                <w:rFonts w:ascii="Arial" w:hAnsi="Arial" w:cs="Arial"/>
              </w:rPr>
              <w:t>о</w:t>
            </w:r>
            <w:r w:rsidRPr="00902D94">
              <w:rPr>
                <w:rFonts w:ascii="Arial" w:hAnsi="Arial" w:cs="Arial"/>
              </w:rPr>
              <w:t>сти, Вт</w:t>
            </w:r>
          </w:p>
        </w:tc>
        <w:tc>
          <w:tcPr>
            <w:tcW w:w="5344" w:type="dxa"/>
            <w:gridSpan w:val="648"/>
            <w:vAlign w:val="center"/>
          </w:tcPr>
          <w:p w14:paraId="0D70CC8A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57" w:type="dxa"/>
            <w:gridSpan w:val="135"/>
            <w:vMerge w:val="restart"/>
            <w:vAlign w:val="center"/>
          </w:tcPr>
          <w:p w14:paraId="3B639403" w14:textId="77777777" w:rsidR="00681CA0" w:rsidRPr="00902D94" w:rsidRDefault="001F678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63214AC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07FBA495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6AF63C46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07" w:type="dxa"/>
            <w:gridSpan w:val="4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3732A77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8" w:type="dxa"/>
            <w:gridSpan w:val="21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430D365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80" w:type="dxa"/>
            <w:gridSpan w:val="184"/>
            <w:tcBorders>
              <w:top w:val="nil"/>
              <w:bottom w:val="double" w:sz="4" w:space="0" w:color="auto"/>
            </w:tcBorders>
            <w:vAlign w:val="center"/>
          </w:tcPr>
          <w:p w14:paraId="102AC46D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902D94">
              <w:rPr>
                <w:rFonts w:ascii="Arial" w:hAnsi="Arial" w:cs="Arial"/>
                <w:lang w:val="sr-Cyrl-CS"/>
              </w:rPr>
              <w:t>Расчетное</w:t>
            </w:r>
            <w:r w:rsidR="004D4B24" w:rsidRPr="00902D94">
              <w:rPr>
                <w:rFonts w:ascii="Arial" w:hAnsi="Arial" w:cs="Arial"/>
                <w:lang w:val="sr-Cyrl-CS"/>
              </w:rPr>
              <w:t xml:space="preserve"> </w:t>
            </w:r>
            <w:r w:rsidR="009E3510" w:rsidRPr="00902D94">
              <w:rPr>
                <w:rFonts w:ascii="Arial" w:hAnsi="Arial" w:cs="Arial"/>
                <w:lang w:val="sr-Cyrl-CS"/>
              </w:rPr>
              <w:t xml:space="preserve">                </w:t>
            </w:r>
            <w:r w:rsidR="004D4B24" w:rsidRPr="00902D94">
              <w:rPr>
                <w:rFonts w:ascii="Arial" w:hAnsi="Arial" w:cs="Arial"/>
              </w:rPr>
              <w:t>значение</w:t>
            </w:r>
          </w:p>
        </w:tc>
        <w:tc>
          <w:tcPr>
            <w:tcW w:w="1916" w:type="dxa"/>
            <w:gridSpan w:val="241"/>
            <w:tcBorders>
              <w:top w:val="nil"/>
              <w:bottom w:val="double" w:sz="4" w:space="0" w:color="auto"/>
            </w:tcBorders>
            <w:vAlign w:val="center"/>
          </w:tcPr>
          <w:p w14:paraId="53BE5174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902D9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648" w:type="dxa"/>
            <w:gridSpan w:val="223"/>
            <w:tcBorders>
              <w:top w:val="nil"/>
              <w:bottom w:val="double" w:sz="4" w:space="0" w:color="auto"/>
            </w:tcBorders>
            <w:vAlign w:val="center"/>
          </w:tcPr>
          <w:p w14:paraId="4747B066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902D9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57" w:type="dxa"/>
            <w:gridSpan w:val="135"/>
            <w:vMerge/>
            <w:tcBorders>
              <w:bottom w:val="double" w:sz="4" w:space="0" w:color="auto"/>
            </w:tcBorders>
            <w:vAlign w:val="center"/>
          </w:tcPr>
          <w:p w14:paraId="24470A0E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54597C1F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26124203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5BE58A25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0FF1991E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20 – 26</w:t>
            </w:r>
          </w:p>
        </w:tc>
        <w:tc>
          <w:tcPr>
            <w:tcW w:w="1208" w:type="dxa"/>
            <w:gridSpan w:val="212"/>
            <w:tcBorders>
              <w:top w:val="double" w:sz="4" w:space="0" w:color="auto"/>
            </w:tcBorders>
            <w:vAlign w:val="center"/>
          </w:tcPr>
          <w:p w14:paraId="428BC80C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10,6</w:t>
            </w:r>
          </w:p>
        </w:tc>
        <w:tc>
          <w:tcPr>
            <w:tcW w:w="1780" w:type="dxa"/>
            <w:gridSpan w:val="184"/>
            <w:tcBorders>
              <w:top w:val="double" w:sz="4" w:space="0" w:color="auto"/>
            </w:tcBorders>
            <w:vAlign w:val="center"/>
          </w:tcPr>
          <w:p w14:paraId="07865E63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107</w:t>
            </w:r>
          </w:p>
        </w:tc>
        <w:tc>
          <w:tcPr>
            <w:tcW w:w="1916" w:type="dxa"/>
            <w:gridSpan w:val="241"/>
            <w:tcBorders>
              <w:top w:val="double" w:sz="4" w:space="0" w:color="auto"/>
            </w:tcBorders>
            <w:vAlign w:val="center"/>
          </w:tcPr>
          <w:p w14:paraId="48DFB044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97</w:t>
            </w:r>
          </w:p>
        </w:tc>
        <w:tc>
          <w:tcPr>
            <w:tcW w:w="1648" w:type="dxa"/>
            <w:gridSpan w:val="223"/>
            <w:tcBorders>
              <w:top w:val="double" w:sz="4" w:space="0" w:color="auto"/>
            </w:tcBorders>
            <w:vAlign w:val="center"/>
          </w:tcPr>
          <w:p w14:paraId="4879F24D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117</w:t>
            </w:r>
          </w:p>
        </w:tc>
        <w:tc>
          <w:tcPr>
            <w:tcW w:w="1857" w:type="dxa"/>
            <w:gridSpan w:val="135"/>
            <w:tcBorders>
              <w:top w:val="double" w:sz="4" w:space="0" w:color="auto"/>
            </w:tcBorders>
            <w:vAlign w:val="center"/>
          </w:tcPr>
          <w:p w14:paraId="09514666" w14:textId="77777777" w:rsidR="00681CA0" w:rsidRPr="00902D9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02D94">
              <w:rPr>
                <w:rFonts w:ascii="Arial" w:hAnsi="Arial" w:cs="Arial"/>
                <w:lang w:val="en-US"/>
              </w:rPr>
              <w:t>0,1</w:t>
            </w:r>
            <w:r w:rsidRPr="00902D94">
              <w:rPr>
                <w:rFonts w:ascii="Arial" w:hAnsi="Arial" w:cs="Arial"/>
              </w:rPr>
              <w:t>0</w:t>
            </w:r>
            <w:r w:rsidRPr="00902D9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0E06630A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065245" w14:textId="77777777" w:rsidTr="005E325D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57B3C97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03D03BFC" w14:textId="77777777" w:rsidR="00681CA0" w:rsidRPr="00902D94" w:rsidRDefault="004D4B24" w:rsidP="004D4B24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902D94">
              <w:rPr>
                <w:rFonts w:ascii="Arial" w:hAnsi="Arial" w:cs="Arial"/>
              </w:rPr>
              <w:t xml:space="preserve"> </w:t>
            </w:r>
            <w:r w:rsidR="00F94339" w:rsidRPr="00902D94">
              <w:rPr>
                <w:rFonts w:ascii="Arial" w:hAnsi="Arial" w:cs="Arial"/>
              </w:rPr>
              <w:t xml:space="preserve">в соответствии с </w:t>
            </w:r>
            <w:r w:rsidR="00F94339" w:rsidRPr="00902D94">
              <w:rPr>
                <w:rFonts w:ascii="Arial" w:hAnsi="Arial" w:cs="Arial"/>
                <w:lang w:val="en-US"/>
              </w:rPr>
              <w:t>D</w:t>
            </w:r>
            <w:r w:rsidR="00F94339" w:rsidRPr="00902D94">
              <w:rPr>
                <w:rFonts w:ascii="Arial" w:hAnsi="Arial" w:cs="Arial"/>
              </w:rPr>
              <w:t xml:space="preserve">.2 (приложение </w:t>
            </w:r>
            <w:r w:rsidR="00F94339" w:rsidRPr="00902D94">
              <w:rPr>
                <w:rFonts w:ascii="Arial" w:hAnsi="Arial" w:cs="Arial"/>
                <w:lang w:val="en-US"/>
              </w:rPr>
              <w:t>D</w:t>
            </w:r>
            <w:r w:rsidR="00F94339" w:rsidRPr="00902D94">
              <w:rPr>
                <w:rFonts w:ascii="Arial" w:hAnsi="Arial" w:cs="Arial"/>
              </w:rPr>
              <w:t>)</w:t>
            </w:r>
            <w:r w:rsidR="00681CA0" w:rsidRPr="00902D94">
              <w:rPr>
                <w:rFonts w:ascii="Arial" w:hAnsi="Arial" w:cs="Arial"/>
              </w:rPr>
              <w:t>.</w:t>
            </w:r>
          </w:p>
          <w:p w14:paraId="6699DED4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5AB0D48" w14:textId="77777777" w:rsidTr="004068EE">
        <w:trPr>
          <w:cantSplit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658EE014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14:paraId="35375641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0" w:type="dxa"/>
            <w:gridSpan w:val="1029"/>
          </w:tcPr>
          <w:p w14:paraId="26F4C02D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67D398B" w14:textId="77777777" w:rsidR="00681CA0" w:rsidRPr="00902D94" w:rsidRDefault="00681CA0" w:rsidP="00260094">
            <w:pPr>
              <w:spacing w:after="0" w:line="276" w:lineRule="auto"/>
              <w:rPr>
                <w:rFonts w:ascii="Arial" w:hAnsi="Arial" w:cs="Arial"/>
              </w:rPr>
            </w:pPr>
          </w:p>
          <w:p w14:paraId="5D155001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C66D3AA" w14:textId="77777777" w:rsidTr="004068EE">
        <w:trPr>
          <w:cantSplit/>
        </w:trPr>
        <w:tc>
          <w:tcPr>
            <w:tcW w:w="392" w:type="dxa"/>
            <w:gridSpan w:val="18"/>
            <w:vMerge/>
          </w:tcPr>
          <w:p w14:paraId="5E29519B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55" w:type="dxa"/>
            <w:gridSpan w:val="296"/>
            <w:vMerge w:val="restart"/>
            <w:vAlign w:val="center"/>
          </w:tcPr>
          <w:p w14:paraId="722C87F7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02D94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6645" w:type="dxa"/>
            <w:gridSpan w:val="733"/>
          </w:tcPr>
          <w:p w14:paraId="3168F4B6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5" w:type="dxa"/>
            <w:gridSpan w:val="4"/>
            <w:vMerge/>
          </w:tcPr>
          <w:p w14:paraId="2280A5D6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52F52F0E" w14:textId="77777777" w:rsidTr="005E325D">
        <w:trPr>
          <w:cantSplit/>
        </w:trPr>
        <w:tc>
          <w:tcPr>
            <w:tcW w:w="392" w:type="dxa"/>
            <w:gridSpan w:val="18"/>
            <w:vMerge/>
          </w:tcPr>
          <w:p w14:paraId="4FD30131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855" w:type="dxa"/>
            <w:gridSpan w:val="296"/>
            <w:vMerge/>
            <w:tcBorders>
              <w:bottom w:val="double" w:sz="4" w:space="0" w:color="auto"/>
            </w:tcBorders>
          </w:tcPr>
          <w:p w14:paraId="6CE185DF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322" w:type="dxa"/>
            <w:gridSpan w:val="268"/>
            <w:tcBorders>
              <w:bottom w:val="double" w:sz="4" w:space="0" w:color="auto"/>
            </w:tcBorders>
          </w:tcPr>
          <w:p w14:paraId="22D9AA62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Расчетное</w:t>
            </w:r>
            <w:r w:rsidR="004D4B24" w:rsidRPr="00902D94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466" w:type="dxa"/>
            <w:gridSpan w:val="330"/>
            <w:tcBorders>
              <w:bottom w:val="double" w:sz="4" w:space="0" w:color="auto"/>
            </w:tcBorders>
          </w:tcPr>
          <w:p w14:paraId="136A3A83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Не менее</w:t>
            </w:r>
          </w:p>
        </w:tc>
        <w:tc>
          <w:tcPr>
            <w:tcW w:w="1857" w:type="dxa"/>
            <w:gridSpan w:val="135"/>
            <w:tcBorders>
              <w:bottom w:val="double" w:sz="4" w:space="0" w:color="auto"/>
            </w:tcBorders>
          </w:tcPr>
          <w:p w14:paraId="6D535CF3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3221BA4F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7AAB98B8" w14:textId="77777777" w:rsidTr="005E325D">
        <w:trPr>
          <w:cantSplit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231B1B6E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55" w:type="dxa"/>
            <w:gridSpan w:val="296"/>
            <w:tcBorders>
              <w:top w:val="double" w:sz="4" w:space="0" w:color="auto"/>
            </w:tcBorders>
          </w:tcPr>
          <w:p w14:paraId="61F821A7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0,100</w:t>
            </w:r>
          </w:p>
        </w:tc>
        <w:tc>
          <w:tcPr>
            <w:tcW w:w="2322" w:type="dxa"/>
            <w:gridSpan w:val="268"/>
            <w:tcBorders>
              <w:top w:val="double" w:sz="4" w:space="0" w:color="auto"/>
            </w:tcBorders>
          </w:tcPr>
          <w:p w14:paraId="072FE394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100</w:t>
            </w:r>
          </w:p>
        </w:tc>
        <w:tc>
          <w:tcPr>
            <w:tcW w:w="2466" w:type="dxa"/>
            <w:gridSpan w:val="330"/>
            <w:tcBorders>
              <w:top w:val="double" w:sz="4" w:space="0" w:color="auto"/>
            </w:tcBorders>
          </w:tcPr>
          <w:p w14:paraId="533A6B6C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75</w:t>
            </w:r>
          </w:p>
        </w:tc>
        <w:tc>
          <w:tcPr>
            <w:tcW w:w="1857" w:type="dxa"/>
            <w:gridSpan w:val="135"/>
            <w:tcBorders>
              <w:top w:val="double" w:sz="4" w:space="0" w:color="auto"/>
            </w:tcBorders>
          </w:tcPr>
          <w:p w14:paraId="0337F318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125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4757F91" w14:textId="77777777" w:rsidR="00681CA0" w:rsidRPr="00902D9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068EE6" w14:textId="77777777" w:rsidTr="003E2868">
        <w:trPr>
          <w:cantSplit/>
          <w:trHeight w:val="3380"/>
        </w:trPr>
        <w:tc>
          <w:tcPr>
            <w:tcW w:w="10177" w:type="dxa"/>
            <w:gridSpan w:val="1051"/>
            <w:tcBorders>
              <w:top w:val="nil"/>
            </w:tcBorders>
          </w:tcPr>
          <w:p w14:paraId="240EC0C8" w14:textId="77777777" w:rsidR="00681CA0" w:rsidRPr="00902D9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CB27AD7" w14:textId="77777777" w:rsidTr="005E325D">
        <w:trPr>
          <w:cantSplit/>
        </w:trPr>
        <w:tc>
          <w:tcPr>
            <w:tcW w:w="10177" w:type="dxa"/>
            <w:gridSpan w:val="1051"/>
          </w:tcPr>
          <w:p w14:paraId="47A4EA04" w14:textId="77777777" w:rsidR="00681CA0" w:rsidRPr="004C4754" w:rsidRDefault="006264B7" w:rsidP="002B453E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2E44B655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061F465A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748" w:type="dxa"/>
            <w:gridSpan w:val="693"/>
          </w:tcPr>
          <w:p w14:paraId="78DA9FA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62C4D1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06" w:type="dxa"/>
            <w:gridSpan w:val="246"/>
            <w:vAlign w:val="center"/>
          </w:tcPr>
          <w:p w14:paraId="1C957F63" w14:textId="77777777" w:rsidR="00681CA0" w:rsidRPr="004C4754" w:rsidRDefault="00FA62C7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с. </w:t>
            </w:r>
            <w:r w:rsidR="00681CA0" w:rsidRPr="00902D94">
              <w:rPr>
                <w:rFonts w:ascii="Arial" w:hAnsi="Arial" w:cs="Arial"/>
              </w:rPr>
              <w:t>2</w:t>
            </w:r>
          </w:p>
        </w:tc>
      </w:tr>
      <w:tr w:rsidR="00681CA0" w:rsidRPr="004C4754" w14:paraId="16ACF82B" w14:textId="77777777" w:rsidTr="005E325D">
        <w:tblPrEx>
          <w:tblLook w:val="01E0" w:firstRow="1" w:lastRow="1" w:firstColumn="1" w:lastColumn="1" w:noHBand="0" w:noVBand="0"/>
        </w:tblPrEx>
        <w:trPr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D13ABA7" w14:textId="77777777" w:rsidR="00681CA0" w:rsidRPr="00B80BD2" w:rsidRDefault="00681CA0" w:rsidP="002B453E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-11-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W</w:t>
            </w:r>
            <w:r w:rsidRPr="00B80BD2">
              <w:rPr>
                <w:rFonts w:ascii="Arial" w:hAnsi="Arial" w:cs="Arial"/>
              </w:rPr>
              <w:t>4.3</w:t>
            </w:r>
            <w:r w:rsidRPr="004C4754">
              <w:rPr>
                <w:rFonts w:ascii="Arial" w:hAnsi="Arial" w:cs="Arial"/>
                <w:lang w:val="de-DE"/>
              </w:rPr>
              <w:t>x</w:t>
            </w:r>
            <w:r w:rsidRPr="00B80BD2">
              <w:rPr>
                <w:rFonts w:ascii="Arial" w:hAnsi="Arial" w:cs="Arial"/>
              </w:rPr>
              <w:t>8.5</w:t>
            </w:r>
            <w:r w:rsidRPr="004C4754">
              <w:rPr>
                <w:rFonts w:ascii="Arial" w:hAnsi="Arial" w:cs="Arial"/>
                <w:lang w:val="de-DE"/>
              </w:rPr>
              <w:t>d</w:t>
            </w:r>
            <w:r w:rsidRPr="00B80BD2">
              <w:rPr>
                <w:rFonts w:ascii="Arial" w:hAnsi="Arial" w:cs="Arial"/>
              </w:rPr>
              <w:t>-7/420</w:t>
            </w:r>
          </w:p>
        </w:tc>
      </w:tr>
      <w:tr w:rsidR="00681CA0" w:rsidRPr="004C4754" w14:paraId="160BC3AC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04B93C94" w14:textId="77777777" w:rsidR="00681CA0" w:rsidRPr="00B80B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51559AA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C1B154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449749F3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C5E5B8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gridSpan w:val="50"/>
            <w:tcBorders>
              <w:bottom w:val="double" w:sz="4" w:space="0" w:color="auto"/>
            </w:tcBorders>
          </w:tcPr>
          <w:p w14:paraId="2AEA0CCE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06" w:type="dxa"/>
            <w:gridSpan w:val="275"/>
            <w:tcBorders>
              <w:bottom w:val="double" w:sz="4" w:space="0" w:color="auto"/>
            </w:tcBorders>
          </w:tcPr>
          <w:p w14:paraId="6FFA0E9A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180" w:type="dxa"/>
            <w:gridSpan w:val="255"/>
            <w:tcBorders>
              <w:bottom w:val="double" w:sz="4" w:space="0" w:color="auto"/>
            </w:tcBorders>
          </w:tcPr>
          <w:p w14:paraId="670F2CFE" w14:textId="77777777" w:rsidR="00681CA0" w:rsidRPr="00902D94" w:rsidRDefault="001F678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Расчетное знач</w:t>
            </w:r>
            <w:r w:rsidRPr="00902D94">
              <w:rPr>
                <w:rFonts w:ascii="Arial" w:hAnsi="Arial" w:cs="Arial"/>
              </w:rPr>
              <w:t>е</w:t>
            </w:r>
            <w:r w:rsidRPr="00902D94">
              <w:rPr>
                <w:rFonts w:ascii="Arial" w:hAnsi="Arial" w:cs="Arial"/>
              </w:rPr>
              <w:t>ние напряжения</w:t>
            </w:r>
            <w:r w:rsidR="00681CA0" w:rsidRPr="00902D94">
              <w:rPr>
                <w:rFonts w:ascii="Arial" w:hAnsi="Arial" w:cs="Arial"/>
              </w:rPr>
              <w:t>, В</w:t>
            </w:r>
          </w:p>
        </w:tc>
        <w:tc>
          <w:tcPr>
            <w:tcW w:w="2002" w:type="dxa"/>
            <w:gridSpan w:val="223"/>
            <w:tcBorders>
              <w:bottom w:val="double" w:sz="4" w:space="0" w:color="auto"/>
            </w:tcBorders>
          </w:tcPr>
          <w:p w14:paraId="4C3E00A3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321" w:type="dxa"/>
            <w:gridSpan w:val="242"/>
            <w:tcBorders>
              <w:bottom w:val="double" w:sz="4" w:space="0" w:color="auto"/>
            </w:tcBorders>
          </w:tcPr>
          <w:p w14:paraId="01AB4A6E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>, О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285" w:type="dxa"/>
            <w:gridSpan w:val="4"/>
            <w:vMerge/>
          </w:tcPr>
          <w:p w14:paraId="23530FF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414FFD97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7AFCBEF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gridSpan w:val="50"/>
            <w:tcBorders>
              <w:top w:val="double" w:sz="4" w:space="0" w:color="auto"/>
            </w:tcBorders>
          </w:tcPr>
          <w:p w14:paraId="4D384707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06" w:type="dxa"/>
            <w:gridSpan w:val="275"/>
            <w:tcBorders>
              <w:top w:val="double" w:sz="4" w:space="0" w:color="auto"/>
            </w:tcBorders>
          </w:tcPr>
          <w:p w14:paraId="0309C445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</w:t>
            </w:r>
          </w:p>
        </w:tc>
        <w:tc>
          <w:tcPr>
            <w:tcW w:w="2180" w:type="dxa"/>
            <w:gridSpan w:val="255"/>
            <w:tcBorders>
              <w:top w:val="double" w:sz="4" w:space="0" w:color="auto"/>
            </w:tcBorders>
          </w:tcPr>
          <w:p w14:paraId="28BB2DAF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277</w:t>
            </w:r>
          </w:p>
        </w:tc>
        <w:tc>
          <w:tcPr>
            <w:tcW w:w="2002" w:type="dxa"/>
            <w:gridSpan w:val="223"/>
            <w:tcBorders>
              <w:top w:val="double" w:sz="4" w:space="0" w:color="auto"/>
            </w:tcBorders>
          </w:tcPr>
          <w:p w14:paraId="2FD46945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0,100</w:t>
            </w:r>
          </w:p>
        </w:tc>
        <w:tc>
          <w:tcPr>
            <w:tcW w:w="2321" w:type="dxa"/>
            <w:gridSpan w:val="242"/>
            <w:tcBorders>
              <w:top w:val="double" w:sz="4" w:space="0" w:color="auto"/>
            </w:tcBorders>
          </w:tcPr>
          <w:p w14:paraId="02D74C9E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1670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8A306F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43BEFA5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4C066F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33E78A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1A6570D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40A6070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высокочастотного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C67554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AB1711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top w:val="nil"/>
            </w:tcBorders>
          </w:tcPr>
          <w:p w14:paraId="6EA86B6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02" w:type="dxa"/>
            <w:gridSpan w:val="803"/>
          </w:tcPr>
          <w:p w14:paraId="4E2E01A0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 кГц</w:t>
            </w:r>
          </w:p>
        </w:tc>
        <w:tc>
          <w:tcPr>
            <w:tcW w:w="2321" w:type="dxa"/>
            <w:gridSpan w:val="242"/>
          </w:tcPr>
          <w:p w14:paraId="56012679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052DD78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B36AE4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44D4C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746AE1B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5" w:type="dxa"/>
            <w:gridSpan w:val="4"/>
            <w:vMerge/>
          </w:tcPr>
          <w:p w14:paraId="436116C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2A945BA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418992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 w:val="restart"/>
            <w:vAlign w:val="center"/>
          </w:tcPr>
          <w:p w14:paraId="7EB91FFF" w14:textId="77777777" w:rsidR="00681CA0" w:rsidRPr="004C4754" w:rsidRDefault="00681CA0" w:rsidP="00502DCD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2B453E">
              <w:rPr>
                <w:rFonts w:ascii="Arial" w:hAnsi="Arial" w:cs="Arial"/>
              </w:rPr>
              <w:t xml:space="preserve"> </w:t>
            </w:r>
            <w:r w:rsidRPr="00D46634">
              <w:rPr>
                <w:rFonts w:ascii="Times New Roman" w:hAnsi="Times New Roman"/>
                <w:i/>
                <w:lang w:val="en-US"/>
              </w:rPr>
              <w:t>I</w:t>
            </w:r>
            <w:r w:rsidRPr="00D46634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1F0D72DF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нее</w:t>
            </w:r>
          </w:p>
        </w:tc>
        <w:tc>
          <w:tcPr>
            <w:tcW w:w="1442" w:type="dxa"/>
            <w:gridSpan w:val="69"/>
          </w:tcPr>
          <w:p w14:paraId="61FCAAF4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3537399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67FE09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2E4AB5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/>
          </w:tcPr>
          <w:p w14:paraId="298D057D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15" w:type="dxa"/>
            <w:gridSpan w:val="206"/>
          </w:tcPr>
          <w:p w14:paraId="221855B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1A9C338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0,135</w:t>
            </w:r>
          </w:p>
        </w:tc>
        <w:tc>
          <w:tcPr>
            <w:tcW w:w="285" w:type="dxa"/>
            <w:gridSpan w:val="4"/>
            <w:vMerge/>
          </w:tcPr>
          <w:p w14:paraId="7570AB4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122758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76899C7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</w:tcPr>
          <w:p w14:paraId="1844BBE1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1FE86C33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328BA29E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31EA42D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87B22C2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A7BFF2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31F89779" w14:textId="77777777" w:rsidR="00681CA0" w:rsidRPr="004C4754" w:rsidRDefault="00681CA0" w:rsidP="009D122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режиме диммирования</w:t>
            </w:r>
          </w:p>
        </w:tc>
        <w:tc>
          <w:tcPr>
            <w:tcW w:w="285" w:type="dxa"/>
            <w:gridSpan w:val="4"/>
            <w:vMerge/>
          </w:tcPr>
          <w:p w14:paraId="28D7C3B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922F7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6F154E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 w:val="restart"/>
            <w:vAlign w:val="center"/>
          </w:tcPr>
          <w:p w14:paraId="1353EA08" w14:textId="77777777" w:rsidR="00681CA0" w:rsidRPr="004C4754" w:rsidRDefault="00681CA0" w:rsidP="00502DCD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2B453E">
              <w:rPr>
                <w:rFonts w:ascii="Arial" w:hAnsi="Arial" w:cs="Arial"/>
              </w:rPr>
              <w:t xml:space="preserve"> </w:t>
            </w:r>
            <w:r w:rsidRPr="0071697F">
              <w:rPr>
                <w:rFonts w:ascii="Times New Roman" w:hAnsi="Times New Roman"/>
                <w:i/>
                <w:lang w:val="en-US"/>
              </w:rPr>
              <w:t>I</w:t>
            </w:r>
            <w:r w:rsidRPr="0071697F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1545F7E5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нее</w:t>
            </w:r>
          </w:p>
        </w:tc>
        <w:tc>
          <w:tcPr>
            <w:tcW w:w="1442" w:type="dxa"/>
            <w:gridSpan w:val="69"/>
          </w:tcPr>
          <w:p w14:paraId="3843CE8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0,010</w:t>
            </w:r>
          </w:p>
        </w:tc>
        <w:tc>
          <w:tcPr>
            <w:tcW w:w="285" w:type="dxa"/>
            <w:gridSpan w:val="4"/>
            <w:vMerge/>
          </w:tcPr>
          <w:p w14:paraId="1C55FB30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AB52F0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8349A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/>
          </w:tcPr>
          <w:p w14:paraId="4508295D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15" w:type="dxa"/>
            <w:gridSpan w:val="206"/>
          </w:tcPr>
          <w:p w14:paraId="6527B9C9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400F4E87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26446A36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E325D" w:rsidRPr="004C4754" w14:paraId="2389867B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C99994E" w14:textId="77777777" w:rsidR="00502DCD" w:rsidRPr="004C4754" w:rsidRDefault="00502DCD" w:rsidP="00502DC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18" w:type="dxa"/>
            <w:gridSpan w:val="687"/>
          </w:tcPr>
          <w:p w14:paraId="1B9B1031" w14:textId="77777777" w:rsidR="00502DCD" w:rsidRDefault="00902D94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Минимальн</w:t>
            </w:r>
            <w:r w:rsidR="005F2FD3"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я</w:t>
            </w:r>
            <w:r w:rsidR="00502DCD" w:rsidRPr="004C4754">
              <w:rPr>
                <w:rFonts w:ascii="Arial" w:hAnsi="Arial" w:cs="Arial"/>
              </w:rPr>
              <w:t xml:space="preserve"> сумма квадратов токов вводов</w:t>
            </w:r>
            <w:r w:rsidR="00502DCD" w:rsidRPr="004C4754">
              <w:rPr>
                <w:rFonts w:ascii="Arial" w:hAnsi="Arial" w:cs="Arial"/>
                <w:lang w:val="fr-FR"/>
              </w:rPr>
              <w:t xml:space="preserve"> </w:t>
            </w:r>
          </w:p>
          <w:p w14:paraId="26C8ECE3" w14:textId="77777777" w:rsidR="00502DCD" w:rsidRPr="004C4754" w:rsidRDefault="00502DCD" w:rsidP="00502DCD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20" w:dyaOrig="340" w14:anchorId="08A42115">
                <v:shape id="_x0000_i1060" type="#_x0000_t75" style="width:86.25pt;height:20.25pt" o:ole="">
                  <v:imagedata r:id="rId56" o:title=""/>
                </v:shape>
                <o:OLEObject Type="Embed" ProgID="Equation.3" ShapeID="_x0000_i1060" DrawAspect="Content" ObjectID="_1651399575" r:id="rId65"/>
              </w:object>
            </w:r>
          </w:p>
        </w:tc>
        <w:tc>
          <w:tcPr>
            <w:tcW w:w="948" w:type="dxa"/>
            <w:gridSpan w:val="83"/>
            <w:vMerge w:val="restart"/>
            <w:vAlign w:val="center"/>
          </w:tcPr>
          <w:p w14:paraId="05348614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62" w:type="dxa"/>
            <w:gridSpan w:val="98"/>
            <w:vAlign w:val="center"/>
          </w:tcPr>
          <w:p w14:paraId="4B0856ED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553" w:type="dxa"/>
            <w:gridSpan w:val="108"/>
            <w:vAlign w:val="center"/>
          </w:tcPr>
          <w:p w14:paraId="19FB9BA4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442" w:type="dxa"/>
            <w:gridSpan w:val="69"/>
            <w:vAlign w:val="center"/>
          </w:tcPr>
          <w:p w14:paraId="648E9860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0,018</w:t>
            </w:r>
          </w:p>
        </w:tc>
        <w:tc>
          <w:tcPr>
            <w:tcW w:w="285" w:type="dxa"/>
            <w:gridSpan w:val="4"/>
            <w:vMerge/>
          </w:tcPr>
          <w:p w14:paraId="4D7884C0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2199E0CC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DF8D028" w14:textId="77777777" w:rsidR="00502DCD" w:rsidRPr="004C4754" w:rsidRDefault="00502DCD" w:rsidP="00502DCD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8" w:type="dxa"/>
            <w:gridSpan w:val="687"/>
            <w:tcBorders>
              <w:top w:val="nil"/>
            </w:tcBorders>
          </w:tcPr>
          <w:p w14:paraId="7D568690" w14:textId="77777777" w:rsidR="00502DCD" w:rsidRPr="006264B7" w:rsidRDefault="0071697F" w:rsidP="00502DCD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Предполагаемая</w:t>
            </w:r>
            <w:r w:rsidR="00502DCD" w:rsidRPr="006264B7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7B754236" w14:textId="77777777" w:rsidR="00502DCD" w:rsidRPr="006264B7" w:rsidRDefault="00502DCD" w:rsidP="00502DCD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6264B7">
              <w:rPr>
                <w:rFonts w:ascii="Arial" w:hAnsi="Arial" w:cs="Arial"/>
                <w:position w:val="-10"/>
              </w:rPr>
              <w:object w:dxaOrig="1840" w:dyaOrig="340" w14:anchorId="1B95C9F8">
                <v:shape id="_x0000_i1061" type="#_x0000_t75" style="width:96.75pt;height:20.25pt" o:ole="">
                  <v:imagedata r:id="rId37" o:title=""/>
                </v:shape>
                <o:OLEObject Type="Embed" ProgID="Equation.3" ShapeID="_x0000_i1061" DrawAspect="Content" ObjectID="_1651399576" r:id="rId66"/>
              </w:object>
            </w:r>
          </w:p>
        </w:tc>
        <w:tc>
          <w:tcPr>
            <w:tcW w:w="948" w:type="dxa"/>
            <w:gridSpan w:val="83"/>
            <w:vMerge/>
          </w:tcPr>
          <w:p w14:paraId="5C7A1437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62" w:type="dxa"/>
            <w:gridSpan w:val="98"/>
            <w:vAlign w:val="center"/>
          </w:tcPr>
          <w:p w14:paraId="526672E6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553" w:type="dxa"/>
            <w:gridSpan w:val="108"/>
            <w:vAlign w:val="center"/>
          </w:tcPr>
          <w:p w14:paraId="3F52B121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442" w:type="dxa"/>
            <w:gridSpan w:val="69"/>
            <w:vAlign w:val="center"/>
          </w:tcPr>
          <w:p w14:paraId="62621514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0,185</w:t>
            </w:r>
          </w:p>
        </w:tc>
        <w:tc>
          <w:tcPr>
            <w:tcW w:w="285" w:type="dxa"/>
            <w:gridSpan w:val="4"/>
            <w:vMerge/>
          </w:tcPr>
          <w:p w14:paraId="67CF9527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76148420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751AD9B" w14:textId="77777777" w:rsidR="00502DCD" w:rsidRPr="004C4754" w:rsidRDefault="00502DCD" w:rsidP="00502DCD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8" w:type="dxa"/>
            <w:gridSpan w:val="687"/>
            <w:vMerge w:val="restart"/>
          </w:tcPr>
          <w:p w14:paraId="037DCF55" w14:textId="77777777" w:rsidR="00502DCD" w:rsidRPr="006264B7" w:rsidRDefault="00902D94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502DCD" w:rsidRPr="006264B7">
              <w:rPr>
                <w:rFonts w:ascii="Arial" w:hAnsi="Arial" w:cs="Arial"/>
              </w:rPr>
              <w:t xml:space="preserve"> сумма квадратов токов вводов</w:t>
            </w:r>
            <w:r w:rsidR="00502DCD" w:rsidRPr="006264B7">
              <w:rPr>
                <w:rFonts w:ascii="Arial" w:hAnsi="Arial" w:cs="Arial"/>
                <w:lang w:val="fr-FR"/>
              </w:rPr>
              <w:t xml:space="preserve"> </w:t>
            </w:r>
          </w:p>
          <w:p w14:paraId="0C878FF4" w14:textId="77777777" w:rsidR="00502DCD" w:rsidRPr="006264B7" w:rsidRDefault="00502DCD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 w:rsidRPr="006264B7">
              <w:rPr>
                <w:rFonts w:ascii="Arial" w:hAnsi="Arial" w:cs="Arial"/>
                <w:position w:val="-10"/>
              </w:rPr>
              <w:object w:dxaOrig="1660" w:dyaOrig="340" w14:anchorId="5C71F06E">
                <v:shape id="_x0000_i1062" type="#_x0000_t75" style="width:87.75pt;height:20.25pt" o:ole="">
                  <v:imagedata r:id="rId60" o:title=""/>
                </v:shape>
                <o:OLEObject Type="Embed" ProgID="Equation.3" ShapeID="_x0000_i1062" DrawAspect="Content" ObjectID="_1651399577" r:id="rId67"/>
              </w:object>
            </w:r>
          </w:p>
        </w:tc>
        <w:tc>
          <w:tcPr>
            <w:tcW w:w="948" w:type="dxa"/>
            <w:gridSpan w:val="83"/>
            <w:vMerge/>
          </w:tcPr>
          <w:p w14:paraId="47AA2D3A" w14:textId="77777777" w:rsidR="00502DCD" w:rsidRPr="00230BF8" w:rsidRDefault="00502DCD" w:rsidP="00502DCD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62" w:type="dxa"/>
            <w:gridSpan w:val="98"/>
            <w:vAlign w:val="center"/>
          </w:tcPr>
          <w:p w14:paraId="6695DCA4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53" w:type="dxa"/>
            <w:gridSpan w:val="108"/>
            <w:vAlign w:val="center"/>
          </w:tcPr>
          <w:p w14:paraId="1E3E5FDD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442" w:type="dxa"/>
            <w:gridSpan w:val="69"/>
          </w:tcPr>
          <w:p w14:paraId="59F0646B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0,022</w:t>
            </w:r>
          </w:p>
        </w:tc>
        <w:tc>
          <w:tcPr>
            <w:tcW w:w="285" w:type="dxa"/>
            <w:gridSpan w:val="4"/>
            <w:vMerge/>
          </w:tcPr>
          <w:p w14:paraId="7649537B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38D49AD7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0C1DB5F1" w14:textId="77777777" w:rsidR="00502DCD" w:rsidRPr="004C4754" w:rsidRDefault="00502DCD" w:rsidP="00502DCD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118" w:type="dxa"/>
            <w:gridSpan w:val="687"/>
            <w:vMerge/>
          </w:tcPr>
          <w:p w14:paraId="6AD98AD5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948" w:type="dxa"/>
            <w:gridSpan w:val="83"/>
            <w:vMerge/>
          </w:tcPr>
          <w:p w14:paraId="36AFF4A2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62" w:type="dxa"/>
            <w:gridSpan w:val="98"/>
            <w:vAlign w:val="center"/>
          </w:tcPr>
          <w:p w14:paraId="1748AA05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53" w:type="dxa"/>
            <w:gridSpan w:val="108"/>
            <w:vAlign w:val="center"/>
          </w:tcPr>
          <w:p w14:paraId="59AF3A03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442" w:type="dxa"/>
            <w:gridSpan w:val="69"/>
            <w:vAlign w:val="center"/>
          </w:tcPr>
          <w:p w14:paraId="325167C6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-0,047</w:t>
            </w:r>
          </w:p>
        </w:tc>
        <w:tc>
          <w:tcPr>
            <w:tcW w:w="285" w:type="dxa"/>
            <w:gridSpan w:val="4"/>
            <w:vMerge/>
          </w:tcPr>
          <w:p w14:paraId="7806D2DF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02DCD" w:rsidRPr="004C4754" w14:paraId="4BC2F539" w14:textId="77777777" w:rsidTr="004068EE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69" w:type="dxa"/>
            <w:gridSpan w:val="2"/>
            <w:vMerge/>
          </w:tcPr>
          <w:p w14:paraId="4F44FE40" w14:textId="77777777" w:rsidR="00502DCD" w:rsidRPr="004C4754" w:rsidRDefault="00502DCD" w:rsidP="00502DCD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8181" w:type="dxa"/>
            <w:gridSpan w:val="976"/>
            <w:vAlign w:val="center"/>
          </w:tcPr>
          <w:p w14:paraId="24DAB66B" w14:textId="77777777" w:rsidR="00502DCD" w:rsidRPr="004C4754" w:rsidRDefault="0071697F" w:rsidP="00502DCD">
            <w:pPr>
              <w:spacing w:after="0" w:line="240" w:lineRule="auto"/>
              <w:rPr>
                <w:rFonts w:ascii="Arial" w:hAnsi="Arial" w:cs="Arial"/>
              </w:rPr>
            </w:pPr>
            <w:r w:rsidRPr="00502DCD">
              <w:rPr>
                <w:rFonts w:ascii="Times New Roman" w:hAnsi="Times New Roman"/>
                <w:i/>
                <w:lang w:val="en-US"/>
              </w:rPr>
              <w:t>I</w:t>
            </w:r>
            <w:r w:rsidRPr="00502DCD">
              <w:rPr>
                <w:rFonts w:ascii="Times New Roman" w:hAnsi="Times New Roman"/>
                <w:i/>
                <w:vertAlign w:val="subscript"/>
                <w:lang w:val="en-US"/>
              </w:rPr>
              <w:t>LL</w:t>
            </w:r>
            <w:r w:rsidRPr="009C1A69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Pr="004C4754">
              <w:rPr>
                <w:rFonts w:ascii="Arial" w:hAnsi="Arial" w:cs="Arial"/>
              </w:rPr>
              <w:t xml:space="preserve">, </w:t>
            </w:r>
            <w:r w:rsidRPr="00502DCD">
              <w:rPr>
                <w:rFonts w:ascii="Times New Roman" w:hAnsi="Times New Roman"/>
                <w:i/>
                <w:lang w:val="en-US"/>
              </w:rPr>
              <w:t>I</w:t>
            </w:r>
            <w:r w:rsidRPr="00502DCD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Pr="009C1A69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502DCD">
              <w:rPr>
                <w:rFonts w:ascii="Arial" w:hAnsi="Arial" w:cs="Arial"/>
              </w:rPr>
              <w:t xml:space="preserve">, </w:t>
            </w:r>
            <w:r w:rsidR="00502DCD"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42" w:type="dxa"/>
            <w:gridSpan w:val="69"/>
          </w:tcPr>
          <w:p w14:paraId="7594E030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6B698FEA" w14:textId="77777777" w:rsidR="00502DCD" w:rsidRPr="004C4754" w:rsidRDefault="00502DCD" w:rsidP="00502DCD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5D88759C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146773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66" w:type="dxa"/>
            <w:gridSpan w:val="770"/>
            <w:vMerge w:val="restart"/>
          </w:tcPr>
          <w:p w14:paraId="5758DF02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Заменяющий резистор для каждого катода для </w:t>
            </w:r>
            <w:r w:rsidR="009E3510" w:rsidRPr="00902D94">
              <w:rPr>
                <w:rFonts w:ascii="Arial" w:hAnsi="Arial" w:cs="Arial"/>
              </w:rPr>
              <w:t>на соответствие требованиям</w:t>
            </w:r>
            <w:r w:rsidR="009E3510" w:rsidRPr="00902D94" w:rsidDel="009E3510">
              <w:rPr>
                <w:rFonts w:ascii="Arial" w:hAnsi="Arial" w:cs="Arial"/>
              </w:rPr>
              <w:t xml:space="preserve"> </w:t>
            </w:r>
            <w:r w:rsidRPr="00902D94">
              <w:rPr>
                <w:rFonts w:ascii="Arial" w:hAnsi="Arial" w:cs="Arial"/>
              </w:rPr>
              <w:t xml:space="preserve">к уменьшению силы света, </w:t>
            </w:r>
            <w:r w:rsidRPr="00902D94">
              <w:rPr>
                <w:rFonts w:ascii="Arial" w:hAnsi="Arial" w:cs="Arial"/>
                <w:lang w:val="en-US"/>
              </w:rPr>
              <w:t>O</w:t>
            </w:r>
            <w:r w:rsidRPr="00902D94">
              <w:rPr>
                <w:rFonts w:ascii="Arial" w:hAnsi="Arial" w:cs="Arial"/>
              </w:rPr>
              <w:t>м</w:t>
            </w:r>
          </w:p>
        </w:tc>
        <w:tc>
          <w:tcPr>
            <w:tcW w:w="1115" w:type="dxa"/>
            <w:gridSpan w:val="206"/>
            <w:tcBorders>
              <w:left w:val="nil"/>
            </w:tcBorders>
            <w:vAlign w:val="center"/>
          </w:tcPr>
          <w:p w14:paraId="077041FF" w14:textId="77777777" w:rsidR="00681CA0" w:rsidRPr="004C4754" w:rsidRDefault="00681CA0" w:rsidP="0071697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="0071697F">
              <w:rPr>
                <w:rFonts w:ascii="Arial" w:hAnsi="Arial" w:cs="Arial"/>
                <w:vertAlign w:val="subscript"/>
                <w:lang w:val="en-US"/>
              </w:rPr>
              <w:t>test</w:t>
            </w:r>
            <w:r>
              <w:rPr>
                <w:rFonts w:ascii="Arial" w:hAnsi="Arial" w:cs="Arial"/>
                <w:vertAlign w:val="subscript"/>
              </w:rPr>
              <w:t>п1</w:t>
            </w:r>
          </w:p>
        </w:tc>
        <w:tc>
          <w:tcPr>
            <w:tcW w:w="1442" w:type="dxa"/>
            <w:gridSpan w:val="69"/>
          </w:tcPr>
          <w:p w14:paraId="78A0872F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5" w:type="dxa"/>
            <w:gridSpan w:val="4"/>
            <w:vMerge/>
          </w:tcPr>
          <w:p w14:paraId="416F1514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4C89BB7C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714B73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66" w:type="dxa"/>
            <w:gridSpan w:val="770"/>
            <w:vMerge/>
          </w:tcPr>
          <w:p w14:paraId="50C689A2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115" w:type="dxa"/>
            <w:gridSpan w:val="206"/>
            <w:tcBorders>
              <w:left w:val="nil"/>
            </w:tcBorders>
            <w:vAlign w:val="center"/>
          </w:tcPr>
          <w:p w14:paraId="6B9AE9F6" w14:textId="77777777" w:rsidR="00681CA0" w:rsidRPr="004C4754" w:rsidRDefault="00681CA0" w:rsidP="0071697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="0071697F">
              <w:rPr>
                <w:rFonts w:ascii="Arial" w:hAnsi="Arial" w:cs="Arial"/>
                <w:vertAlign w:val="subscript"/>
                <w:lang w:val="en-US"/>
              </w:rPr>
              <w:t>test</w:t>
            </w:r>
            <w:r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442" w:type="dxa"/>
            <w:gridSpan w:val="69"/>
          </w:tcPr>
          <w:p w14:paraId="310E619A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115</w:t>
            </w:r>
          </w:p>
        </w:tc>
        <w:tc>
          <w:tcPr>
            <w:tcW w:w="285" w:type="dxa"/>
            <w:gridSpan w:val="4"/>
            <w:vMerge/>
          </w:tcPr>
          <w:p w14:paraId="0FC325B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78B08A86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AEA69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 w:val="restart"/>
            <w:vAlign w:val="center"/>
          </w:tcPr>
          <w:p w14:paraId="6DCFCBBC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Заменяющий лампу резистор при 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 и</w:t>
            </w:r>
            <w:r w:rsidRPr="004C4754">
              <w:rPr>
                <w:rFonts w:ascii="Arial" w:hAnsi="Arial" w:cs="Arial"/>
              </w:rPr>
              <w:t>с</w:t>
            </w:r>
            <w:r w:rsidRPr="004C4754">
              <w:rPr>
                <w:rFonts w:ascii="Arial" w:hAnsi="Arial" w:cs="Arial"/>
              </w:rPr>
              <w:t>пытательного 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597" w:type="dxa"/>
            <w:gridSpan w:val="78"/>
            <w:vMerge w:val="restart"/>
            <w:vAlign w:val="center"/>
          </w:tcPr>
          <w:p w14:paraId="57C7E6B4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818" w:type="dxa"/>
            <w:gridSpan w:val="107"/>
            <w:vMerge w:val="restart"/>
            <w:vAlign w:val="center"/>
          </w:tcPr>
          <w:p w14:paraId="2AEA6786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48" w:type="dxa"/>
            <w:gridSpan w:val="83"/>
            <w:vMerge w:val="restart"/>
            <w:vAlign w:val="center"/>
          </w:tcPr>
          <w:p w14:paraId="7D925B3D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10</w:t>
            </w:r>
          </w:p>
        </w:tc>
        <w:tc>
          <w:tcPr>
            <w:tcW w:w="1115" w:type="dxa"/>
            <w:gridSpan w:val="206"/>
          </w:tcPr>
          <w:p w14:paraId="72C33203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нее</w:t>
            </w:r>
          </w:p>
        </w:tc>
        <w:tc>
          <w:tcPr>
            <w:tcW w:w="1442" w:type="dxa"/>
            <w:gridSpan w:val="69"/>
          </w:tcPr>
          <w:p w14:paraId="45628ADC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10000</w:t>
            </w:r>
          </w:p>
        </w:tc>
        <w:tc>
          <w:tcPr>
            <w:tcW w:w="285" w:type="dxa"/>
            <w:gridSpan w:val="4"/>
            <w:vMerge/>
          </w:tcPr>
          <w:p w14:paraId="7075F7CE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2D12E959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7BF3E1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/>
            <w:vAlign w:val="center"/>
          </w:tcPr>
          <w:p w14:paraId="6EBD416E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97" w:type="dxa"/>
            <w:gridSpan w:val="78"/>
            <w:vMerge/>
            <w:vAlign w:val="center"/>
          </w:tcPr>
          <w:p w14:paraId="6D8413B1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Merge/>
            <w:vAlign w:val="center"/>
          </w:tcPr>
          <w:p w14:paraId="7EF45B84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948" w:type="dxa"/>
            <w:gridSpan w:val="83"/>
            <w:vMerge/>
            <w:vAlign w:val="center"/>
          </w:tcPr>
          <w:p w14:paraId="7F67DEA5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115" w:type="dxa"/>
            <w:gridSpan w:val="206"/>
          </w:tcPr>
          <w:p w14:paraId="4ED55E58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6A91404A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18000</w:t>
            </w:r>
          </w:p>
        </w:tc>
        <w:tc>
          <w:tcPr>
            <w:tcW w:w="285" w:type="dxa"/>
            <w:gridSpan w:val="4"/>
            <w:vMerge/>
          </w:tcPr>
          <w:p w14:paraId="615C4D6B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0EA374F6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98ECF4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/>
            <w:vAlign w:val="center"/>
          </w:tcPr>
          <w:p w14:paraId="06B1B4E0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97" w:type="dxa"/>
            <w:gridSpan w:val="78"/>
            <w:vMerge/>
            <w:vAlign w:val="center"/>
          </w:tcPr>
          <w:p w14:paraId="6A74BB0E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Align w:val="center"/>
          </w:tcPr>
          <w:p w14:paraId="1B390572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48" w:type="dxa"/>
            <w:gridSpan w:val="83"/>
            <w:vAlign w:val="center"/>
          </w:tcPr>
          <w:p w14:paraId="75929577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115" w:type="dxa"/>
            <w:gridSpan w:val="206"/>
            <w:vMerge w:val="restart"/>
          </w:tcPr>
          <w:p w14:paraId="137CF922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Ном</w:t>
            </w:r>
            <w:r w:rsidRPr="00902D94">
              <w:rPr>
                <w:rFonts w:ascii="Arial" w:hAnsi="Arial" w:cs="Arial"/>
              </w:rPr>
              <w:t>и</w:t>
            </w:r>
            <w:r w:rsidRPr="00902D94">
              <w:rPr>
                <w:rFonts w:ascii="Arial" w:hAnsi="Arial" w:cs="Arial"/>
              </w:rPr>
              <w:t>нальное</w:t>
            </w:r>
            <w:r w:rsidR="008F530F" w:rsidRPr="00902D94">
              <w:rPr>
                <w:rFonts w:ascii="Arial" w:hAnsi="Arial" w:cs="Arial"/>
              </w:rPr>
              <w:t xml:space="preserve"> знач</w:t>
            </w:r>
            <w:r w:rsidR="008F530F" w:rsidRPr="00902D94">
              <w:rPr>
                <w:rFonts w:ascii="Arial" w:hAnsi="Arial" w:cs="Arial"/>
              </w:rPr>
              <w:t>е</w:t>
            </w:r>
            <w:r w:rsidR="008F530F" w:rsidRPr="00902D94">
              <w:rPr>
                <w:rFonts w:ascii="Arial" w:hAnsi="Arial" w:cs="Arial"/>
              </w:rPr>
              <w:t>ние</w:t>
            </w:r>
          </w:p>
        </w:tc>
        <w:tc>
          <w:tcPr>
            <w:tcW w:w="1442" w:type="dxa"/>
            <w:gridSpan w:val="69"/>
          </w:tcPr>
          <w:p w14:paraId="3C6E4D6A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3900</w:t>
            </w:r>
          </w:p>
        </w:tc>
        <w:tc>
          <w:tcPr>
            <w:tcW w:w="285" w:type="dxa"/>
            <w:gridSpan w:val="4"/>
            <w:vMerge/>
          </w:tcPr>
          <w:p w14:paraId="6E9CC0F5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1B5BD0F7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2FCAC1E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703" w:type="dxa"/>
            <w:gridSpan w:val="502"/>
            <w:vMerge/>
            <w:vAlign w:val="center"/>
          </w:tcPr>
          <w:p w14:paraId="107CBDA4" w14:textId="77777777" w:rsidR="00681CA0" w:rsidRPr="004C4754" w:rsidRDefault="00681CA0" w:rsidP="002B453E">
            <w:pPr>
              <w:spacing w:after="0" w:line="36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97" w:type="dxa"/>
            <w:gridSpan w:val="78"/>
            <w:vMerge/>
            <w:vAlign w:val="center"/>
          </w:tcPr>
          <w:p w14:paraId="1C83FB72" w14:textId="77777777" w:rsidR="00681CA0" w:rsidRPr="004C4754" w:rsidRDefault="00681CA0" w:rsidP="002B453E">
            <w:pPr>
              <w:spacing w:after="0" w:line="36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818" w:type="dxa"/>
            <w:gridSpan w:val="107"/>
            <w:vAlign w:val="center"/>
          </w:tcPr>
          <w:p w14:paraId="0E52071B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48" w:type="dxa"/>
            <w:gridSpan w:val="83"/>
            <w:vAlign w:val="center"/>
          </w:tcPr>
          <w:p w14:paraId="7BE73D3E" w14:textId="77777777" w:rsidR="00681CA0" w:rsidRPr="004C4754" w:rsidRDefault="00681CA0" w:rsidP="002B453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115" w:type="dxa"/>
            <w:gridSpan w:val="206"/>
            <w:vMerge/>
          </w:tcPr>
          <w:p w14:paraId="71257AB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2" w:type="dxa"/>
            <w:gridSpan w:val="69"/>
          </w:tcPr>
          <w:p w14:paraId="45E0CC37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1500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5C0733D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50E34EB3" w14:textId="77777777" w:rsidTr="004068EE">
        <w:tblPrEx>
          <w:tblLook w:val="01E0" w:firstRow="1" w:lastRow="1" w:firstColumn="1" w:lastColumn="1" w:noHBand="0" w:noVBand="0"/>
        </w:tblPrEx>
        <w:trPr>
          <w:trHeight w:val="1837"/>
        </w:trPr>
        <w:tc>
          <w:tcPr>
            <w:tcW w:w="10177" w:type="dxa"/>
            <w:gridSpan w:val="1051"/>
            <w:tcBorders>
              <w:top w:val="nil"/>
            </w:tcBorders>
          </w:tcPr>
          <w:p w14:paraId="2C6C46C2" w14:textId="77777777" w:rsidR="00681CA0" w:rsidRPr="004C4754" w:rsidRDefault="00681CA0" w:rsidP="00E6256F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64D1266B" w14:textId="77777777" w:rsidTr="005E325D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3B4F1B25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5477E1F8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46BBB7C1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748" w:type="dxa"/>
            <w:gridSpan w:val="693"/>
          </w:tcPr>
          <w:p w14:paraId="2A853BA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44D8B7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06" w:type="dxa"/>
            <w:gridSpan w:val="246"/>
            <w:vAlign w:val="center"/>
          </w:tcPr>
          <w:p w14:paraId="3DED5237" w14:textId="77777777" w:rsidR="00681CA0" w:rsidRPr="004C4754" w:rsidRDefault="00FA62C7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с. </w:t>
            </w:r>
            <w:r w:rsidR="00681CA0" w:rsidRPr="00902D94">
              <w:rPr>
                <w:rFonts w:ascii="Arial" w:hAnsi="Arial" w:cs="Arial"/>
              </w:rPr>
              <w:t>3</w:t>
            </w:r>
          </w:p>
        </w:tc>
      </w:tr>
      <w:tr w:rsidR="00681CA0" w:rsidRPr="004C4754" w14:paraId="3095AFDA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1624C6B5" w14:textId="77777777" w:rsidR="00681CA0" w:rsidRDefault="00681CA0"/>
          <w:tbl>
            <w:tblPr>
              <w:tblW w:w="9484" w:type="dxa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84"/>
              <w:gridCol w:w="2268"/>
              <w:gridCol w:w="1701"/>
              <w:gridCol w:w="2297"/>
              <w:gridCol w:w="1134"/>
            </w:tblGrid>
            <w:tr w:rsidR="00681CA0" w:rsidRPr="004C4754" w14:paraId="3290D7E2" w14:textId="77777777" w:rsidTr="002B453E">
              <w:tc>
                <w:tcPr>
                  <w:tcW w:w="948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7B88A" w14:textId="77777777" w:rsidR="00681CA0" w:rsidRPr="004C4754" w:rsidRDefault="00681CA0" w:rsidP="002B453E">
                  <w:pPr>
                    <w:pBdr>
                      <w:left w:val="double" w:sz="4" w:space="4" w:color="auto"/>
                    </w:pBdr>
                    <w:tabs>
                      <w:tab w:val="left" w:pos="2928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с катодом предварительного подогрева</w:t>
                  </w:r>
                </w:p>
                <w:p w14:paraId="239F551C" w14:textId="77777777" w:rsidR="00681CA0" w:rsidRPr="004C4754" w:rsidRDefault="00681CA0" w:rsidP="002B453E">
                  <w:pPr>
                    <w:pBdr>
                      <w:left w:val="double" w:sz="4" w:space="4" w:color="auto"/>
                    </w:pBd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 xml:space="preserve"> для времени зажигания 0,4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</w:p>
              </w:tc>
            </w:tr>
            <w:tr w:rsidR="0071697F" w:rsidRPr="004C4754" w14:paraId="54B7A509" w14:textId="77777777" w:rsidTr="00EB1EAE">
              <w:tc>
                <w:tcPr>
                  <w:tcW w:w="6053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6C23A" w14:textId="77777777" w:rsidR="0071697F" w:rsidRPr="009C1A69" w:rsidRDefault="00902D94" w:rsidP="0071697F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Минимальная</w:t>
                  </w:r>
                  <w:r w:rsidR="0071697F" w:rsidRPr="004C4754">
                    <w:rPr>
                      <w:rFonts w:ascii="Arial" w:hAnsi="Arial" w:cs="Arial"/>
                    </w:rPr>
                    <w:t xml:space="preserve"> энергия предварительного подогрева к</w:t>
                  </w:r>
                  <w:r w:rsidR="0071697F" w:rsidRPr="004C4754">
                    <w:rPr>
                      <w:rFonts w:ascii="Arial" w:hAnsi="Arial" w:cs="Arial"/>
                    </w:rPr>
                    <w:t>а</w:t>
                  </w:r>
                  <w:r w:rsidR="0071697F" w:rsidRPr="004C4754">
                    <w:rPr>
                      <w:rFonts w:ascii="Arial" w:hAnsi="Arial" w:cs="Arial"/>
                    </w:rPr>
                    <w:t>тода</w:t>
                  </w:r>
                  <w:r w:rsidR="0071697F" w:rsidRPr="009C1A69">
                    <w:rPr>
                      <w:rFonts w:ascii="Arial" w:hAnsi="Arial" w:cs="Arial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71697F" w:rsidRPr="009C1A69">
                    <w:rPr>
                      <w:rFonts w:ascii="Arial" w:hAnsi="Arial" w:cs="Arial"/>
                    </w:rPr>
                    <w:t xml:space="preserve"> =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71697F" w:rsidRPr="009C1A69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71697F" w:rsidRPr="009C1A69">
                    <w:rPr>
                      <w:rFonts w:ascii="Arial" w:hAnsi="Arial" w:cs="Arial"/>
                    </w:rPr>
                    <w:t xml:space="preserve">+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71697F" w:rsidRPr="009C1A69">
                    <w:rPr>
                      <w:rFonts w:ascii="Arial" w:hAnsi="Arial" w:cs="Arial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="0071697F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71697F" w:rsidRPr="009C1A69">
                    <w:rPr>
                      <w:rFonts w:ascii="Arial" w:hAnsi="Arial" w:cs="Arial"/>
                    </w:rPr>
                    <w:t xml:space="preserve">, </w:t>
                  </w:r>
                  <w:r w:rsidR="0071697F" w:rsidRPr="004C4754">
                    <w:rPr>
                      <w:rFonts w:ascii="Arial" w:hAnsi="Arial" w:cs="Arial"/>
                    </w:rPr>
                    <w:t>Дж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6360F" w14:textId="77777777" w:rsidR="0071697F" w:rsidRPr="004C4754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4C4754">
                    <w:rPr>
                      <w:rFonts w:ascii="Arial" w:hAnsi="Arial" w:cs="Arial"/>
                    </w:rPr>
                    <w:t>(Дж)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4DB8D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0,50</w:t>
                  </w:r>
                </w:p>
              </w:tc>
            </w:tr>
            <w:tr w:rsidR="0071697F" w:rsidRPr="004C4754" w14:paraId="3EE75299" w14:textId="77777777" w:rsidTr="00EB1EAE">
              <w:tc>
                <w:tcPr>
                  <w:tcW w:w="6053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32AEE" w14:textId="77777777" w:rsidR="0071697F" w:rsidRPr="004C4754" w:rsidRDefault="0071697F" w:rsidP="0071697F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D2AC13" w14:textId="77777777" w:rsidR="0071697F" w:rsidRPr="004C4754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4C4754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036E9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0,35</w:t>
                  </w:r>
                </w:p>
              </w:tc>
            </w:tr>
            <w:tr w:rsidR="0071697F" w:rsidRPr="004C4754" w14:paraId="44293FB5" w14:textId="77777777" w:rsidTr="00EB1EAE">
              <w:tc>
                <w:tcPr>
                  <w:tcW w:w="605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589C23" w14:textId="77777777" w:rsidR="0071697F" w:rsidRPr="00902D94" w:rsidRDefault="0071697F" w:rsidP="0071697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Pr="00902D94">
                    <w:rPr>
                      <w:rFonts w:ascii="Arial" w:hAnsi="Arial" w:cs="Arial"/>
                    </w:rPr>
                    <w:t>(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>t</w:t>
                  </w:r>
                  <w:r w:rsidRPr="00902D94">
                    <w:rPr>
                      <w:rFonts w:ascii="Arial" w:hAnsi="Arial" w:cs="Arial"/>
                    </w:rPr>
                    <w:t xml:space="preserve">) &lt; 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902D94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6ABB6A" w14:textId="77777777" w:rsidR="0071697F" w:rsidRPr="00902D94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Не более (действ</w:t>
                  </w:r>
                  <w:r w:rsidRPr="00902D94">
                    <w:rPr>
                      <w:rFonts w:ascii="Arial" w:hAnsi="Arial" w:cs="Arial"/>
                    </w:rPr>
                    <w:t>у</w:t>
                  </w:r>
                  <w:r w:rsidRPr="00902D94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A49D0A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5B5451F4" w14:textId="77777777" w:rsidTr="00202985">
              <w:tc>
                <w:tcPr>
                  <w:tcW w:w="835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7DC9A2" w14:textId="77777777" w:rsidR="00681CA0" w:rsidRPr="00902D94" w:rsidRDefault="00681CA0" w:rsidP="00902D9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902D94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902D94">
                    <w:rPr>
                      <w:rFonts w:ascii="Arial" w:hAnsi="Arial" w:cs="Arial"/>
                    </w:rPr>
                    <w:t xml:space="preserve"> к </w:t>
                  </w:r>
                  <w:r w:rsidR="00902D94">
                    <w:rPr>
                      <w:rFonts w:ascii="Arial" w:hAnsi="Arial" w:cs="Arial"/>
                    </w:rPr>
                    <w:t>минимальному</w:t>
                  </w:r>
                  <w:r w:rsidRPr="00902D94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AD459C" w14:textId="77777777" w:rsidR="00681CA0" w:rsidRPr="004C4754" w:rsidRDefault="00681CA0" w:rsidP="0020298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54</w:t>
                  </w:r>
                </w:p>
              </w:tc>
            </w:tr>
            <w:tr w:rsidR="0071697F" w:rsidRPr="004C4754" w14:paraId="4E700361" w14:textId="77777777" w:rsidTr="00EB1EAE">
              <w:tc>
                <w:tcPr>
                  <w:tcW w:w="6053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8E724" w14:textId="77777777" w:rsidR="0071697F" w:rsidRPr="00902D94" w:rsidRDefault="00902D94" w:rsidP="0071697F">
                  <w:pPr>
                    <w:spacing w:after="0" w:line="240" w:lineRule="auto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</w:rPr>
                    <w:t>Максимальная</w:t>
                  </w:r>
                  <w:r w:rsidR="0071697F" w:rsidRPr="00902D94">
                    <w:rPr>
                      <w:rFonts w:ascii="Arial" w:hAnsi="Arial" w:cs="Arial"/>
                    </w:rPr>
                    <w:t xml:space="preserve"> энергия предварительного подогрева катода </w:t>
                  </w:r>
                  <w:r w:rsidR="0071697F" w:rsidRPr="00902D94">
                    <w:rPr>
                      <w:rFonts w:ascii="Arial" w:hAnsi="Arial" w:cs="Arial"/>
                      <w:lang w:val="en-US"/>
                    </w:rPr>
                    <w:t>E</w:t>
                  </w:r>
                  <w:r w:rsidR="0071697F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71697F" w:rsidRPr="00902D94">
                    <w:rPr>
                      <w:rFonts w:ascii="Arial" w:hAnsi="Arial" w:cs="Arial"/>
                    </w:rPr>
                    <w:t xml:space="preserve"> = </w:t>
                  </w:r>
                  <w:r w:rsidR="0071697F" w:rsidRPr="00902D94">
                    <w:rPr>
                      <w:rFonts w:ascii="Arial" w:hAnsi="Arial" w:cs="Arial"/>
                      <w:lang w:val="en-US"/>
                    </w:rPr>
                    <w:t>Q</w:t>
                  </w:r>
                  <w:r w:rsidR="0071697F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71697F"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71697F" w:rsidRPr="00902D94">
                    <w:rPr>
                      <w:rFonts w:ascii="Arial" w:hAnsi="Arial" w:cs="Arial"/>
                    </w:rPr>
                    <w:t xml:space="preserve">+ </w:t>
                  </w:r>
                  <w:r w:rsidR="0071697F" w:rsidRPr="00902D94">
                    <w:rPr>
                      <w:rFonts w:ascii="Arial" w:hAnsi="Arial" w:cs="Arial"/>
                      <w:lang w:val="en-US"/>
                    </w:rPr>
                    <w:t>P</w:t>
                  </w:r>
                  <w:r w:rsidR="0071697F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71697F" w:rsidRPr="00902D94">
                    <w:rPr>
                      <w:rFonts w:ascii="Arial" w:hAnsi="Arial" w:cs="Arial"/>
                    </w:rPr>
                    <w:t xml:space="preserve"> </w:t>
                  </w:r>
                  <w:r w:rsidR="0071697F" w:rsidRPr="00902D94">
                    <w:rPr>
                      <w:rFonts w:ascii="Arial" w:hAnsi="Arial" w:cs="Arial"/>
                      <w:lang w:val="en-US"/>
                    </w:rPr>
                    <w:t>t</w:t>
                  </w:r>
                  <w:r w:rsidR="0071697F"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71697F" w:rsidRPr="00902D94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282054" w14:textId="77777777" w:rsidR="0071697F" w:rsidRPr="00902D9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Q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902D94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6CFE98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1,00</w:t>
                  </w:r>
                </w:p>
              </w:tc>
            </w:tr>
            <w:tr w:rsidR="0071697F" w:rsidRPr="004C4754" w14:paraId="4DD14CA0" w14:textId="77777777" w:rsidTr="00EB1EAE">
              <w:tc>
                <w:tcPr>
                  <w:tcW w:w="6053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3E8B50" w14:textId="77777777" w:rsidR="0071697F" w:rsidRPr="00902D9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34532" w14:textId="77777777" w:rsidR="0071697F" w:rsidRPr="00902D94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P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902D9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902D94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324D6E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0,70</w:t>
                  </w:r>
                </w:p>
              </w:tc>
            </w:tr>
            <w:tr w:rsidR="00681CA0" w:rsidRPr="004C4754" w14:paraId="1025D7BA" w14:textId="77777777" w:rsidTr="00202985">
              <w:tc>
                <w:tcPr>
                  <w:tcW w:w="835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583E4" w14:textId="77777777" w:rsidR="00681CA0" w:rsidRPr="00902D94" w:rsidRDefault="00681CA0" w:rsidP="00902D94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902D94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902D94">
                    <w:rPr>
                      <w:rFonts w:ascii="Arial" w:hAnsi="Arial" w:cs="Arial"/>
                    </w:rPr>
                    <w:t xml:space="preserve"> к </w:t>
                  </w:r>
                  <w:r w:rsidR="00902D94">
                    <w:rPr>
                      <w:rFonts w:ascii="Arial" w:hAnsi="Arial" w:cs="Arial"/>
                    </w:rPr>
                    <w:t>максимальному</w:t>
                  </w:r>
                  <w:r w:rsidRPr="00902D94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51C600" w14:textId="77777777" w:rsidR="00681CA0" w:rsidRPr="004C4754" w:rsidRDefault="00681CA0" w:rsidP="0020298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68</w:t>
                  </w:r>
                </w:p>
              </w:tc>
            </w:tr>
            <w:tr w:rsidR="00681CA0" w:rsidRPr="004C4754" w14:paraId="05C45CFE" w14:textId="77777777" w:rsidTr="00EB1EAE">
              <w:tc>
                <w:tcPr>
                  <w:tcW w:w="20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D1B95D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Напряжение х</w:t>
                  </w:r>
                  <w:r w:rsidRPr="00902D94">
                    <w:rPr>
                      <w:rFonts w:ascii="Arial" w:hAnsi="Arial" w:cs="Arial"/>
                    </w:rPr>
                    <w:t>о</w:t>
                  </w:r>
                  <w:r w:rsidRPr="00902D94">
                    <w:rPr>
                      <w:rFonts w:ascii="Arial" w:hAnsi="Arial" w:cs="Arial"/>
                    </w:rPr>
                    <w:t>лостого хода на лампе (с ВЗУ), 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C0E082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Напряжение не з</w:t>
                  </w:r>
                  <w:r w:rsidRPr="00902D94">
                    <w:rPr>
                      <w:rFonts w:ascii="Arial" w:hAnsi="Arial" w:cs="Arial"/>
                    </w:rPr>
                    <w:t>а</w:t>
                  </w:r>
                  <w:r w:rsidRPr="00902D94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7185CA" w14:textId="77777777" w:rsidR="00681CA0" w:rsidRPr="00902D94" w:rsidRDefault="00681CA0" w:rsidP="002B45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265075" w14:textId="77777777" w:rsidR="00681CA0" w:rsidRPr="00902D94" w:rsidRDefault="00681CA0" w:rsidP="002B453E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Не более (действ</w:t>
                  </w:r>
                  <w:r w:rsidRPr="00902D94">
                    <w:rPr>
                      <w:rFonts w:ascii="Arial" w:hAnsi="Arial" w:cs="Arial"/>
                    </w:rPr>
                    <w:t>у</w:t>
                  </w:r>
                  <w:r w:rsidRPr="00902D94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E94336" w14:textId="77777777" w:rsidR="00681CA0" w:rsidRPr="004C4754" w:rsidRDefault="00681CA0" w:rsidP="0020298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180</w:t>
                  </w:r>
                </w:p>
              </w:tc>
            </w:tr>
            <w:tr w:rsidR="00681CA0" w:rsidRPr="004C4754" w14:paraId="1C47D8A5" w14:textId="77777777" w:rsidTr="00EB1EAE">
              <w:tc>
                <w:tcPr>
                  <w:tcW w:w="2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301ED0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1B07A7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Напряжение заж</w:t>
                  </w:r>
                  <w:r w:rsidRPr="00902D94">
                    <w:rPr>
                      <w:rFonts w:ascii="Arial" w:hAnsi="Arial" w:cs="Arial"/>
                    </w:rPr>
                    <w:t>и</w:t>
                  </w:r>
                  <w:r w:rsidRPr="00902D94">
                    <w:rPr>
                      <w:rFonts w:ascii="Arial" w:hAnsi="Arial" w:cs="Arial"/>
                    </w:rPr>
                    <w:t>гания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014F55" w14:textId="77777777" w:rsidR="00681CA0" w:rsidRPr="00902D94" w:rsidRDefault="00681CA0" w:rsidP="002B45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 xml:space="preserve"> (+10°C)</w:t>
                  </w:r>
                </w:p>
              </w:tc>
              <w:tc>
                <w:tcPr>
                  <w:tcW w:w="22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4D5C87" w14:textId="77777777" w:rsidR="00681CA0" w:rsidRPr="00902D94" w:rsidRDefault="00681CA0" w:rsidP="002B453E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>Не менее (де</w:t>
                  </w:r>
                  <w:r w:rsidRPr="00902D94">
                    <w:rPr>
                      <w:rFonts w:ascii="Arial" w:hAnsi="Arial" w:cs="Arial"/>
                    </w:rPr>
                    <w:t>й</w:t>
                  </w:r>
                  <w:r w:rsidRPr="00902D94">
                    <w:rPr>
                      <w:rFonts w:ascii="Arial" w:hAnsi="Arial" w:cs="Arial"/>
                    </w:rPr>
                    <w:t>ствующее знач</w:t>
                  </w:r>
                  <w:r w:rsidRPr="00902D94">
                    <w:rPr>
                      <w:rFonts w:ascii="Arial" w:hAnsi="Arial" w:cs="Arial"/>
                    </w:rPr>
                    <w:t>е</w:t>
                  </w:r>
                  <w:r w:rsidRPr="00902D94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E36934" w14:textId="77777777" w:rsidR="00681CA0" w:rsidRPr="004C4754" w:rsidRDefault="00681CA0" w:rsidP="0020298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330</w:t>
                  </w:r>
                </w:p>
              </w:tc>
            </w:tr>
            <w:tr w:rsidR="00681CA0" w:rsidRPr="004C4754" w14:paraId="304C7423" w14:textId="77777777" w:rsidTr="00EB1EAE">
              <w:tc>
                <w:tcPr>
                  <w:tcW w:w="20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4EE2E0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624FF0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  <w:b/>
                      <w:lang w:val="de-DE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A19C9B" w14:textId="77777777" w:rsidR="00681CA0" w:rsidRPr="00902D94" w:rsidRDefault="00681CA0" w:rsidP="002B45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902D9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902D9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902D94">
                    <w:rPr>
                      <w:rFonts w:ascii="Arial" w:hAnsi="Arial" w:cs="Arial"/>
                      <w:lang w:val="en-US"/>
                    </w:rPr>
                    <w:t xml:space="preserve"> (-15°C)</w:t>
                  </w:r>
                </w:p>
              </w:tc>
              <w:tc>
                <w:tcPr>
                  <w:tcW w:w="22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01A7DF" w14:textId="77777777" w:rsidR="00681CA0" w:rsidRPr="00902D94" w:rsidRDefault="00681CA0" w:rsidP="002B453E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91ED61" w14:textId="77777777" w:rsidR="00681CA0" w:rsidRPr="004C4754" w:rsidRDefault="00681CA0" w:rsidP="0020298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430</w:t>
                  </w:r>
                </w:p>
              </w:tc>
            </w:tr>
            <w:tr w:rsidR="00681CA0" w:rsidRPr="004C4754" w14:paraId="5F7E127F" w14:textId="77777777" w:rsidTr="00202985">
              <w:tc>
                <w:tcPr>
                  <w:tcW w:w="835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02AA6" w14:textId="77777777" w:rsidR="00681CA0" w:rsidRPr="00902D94" w:rsidRDefault="00681CA0" w:rsidP="002B453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902D94">
                    <w:rPr>
                      <w:rFonts w:ascii="Arial" w:hAnsi="Arial" w:cs="Arial"/>
                    </w:rPr>
                    <w:t xml:space="preserve">Диапазон заменяющих резисторов для каждого катода для испытаний </w:t>
                  </w:r>
                  <w:r w:rsidR="009E3510" w:rsidRPr="00902D94">
                    <w:rPr>
                      <w:rFonts w:ascii="Arial" w:hAnsi="Arial" w:cs="Arial"/>
                    </w:rPr>
                    <w:t>на с</w:t>
                  </w:r>
                  <w:r w:rsidR="009E3510" w:rsidRPr="00902D94">
                    <w:rPr>
                      <w:rFonts w:ascii="Arial" w:hAnsi="Arial" w:cs="Arial"/>
                    </w:rPr>
                    <w:t>о</w:t>
                  </w:r>
                  <w:r w:rsidR="009E3510" w:rsidRPr="00902D94">
                    <w:rPr>
                      <w:rFonts w:ascii="Arial" w:hAnsi="Arial" w:cs="Arial"/>
                    </w:rPr>
                    <w:t>ответствие требованиям</w:t>
                  </w:r>
                  <w:r w:rsidRPr="00902D94">
                    <w:rPr>
                      <w:rFonts w:ascii="Arial" w:hAnsi="Arial" w:cs="Arial"/>
                    </w:rPr>
                    <w:t xml:space="preserve"> к напряжению холостого хода, Ом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40E42C" w14:textId="77777777" w:rsidR="00681CA0" w:rsidRPr="009E3510" w:rsidRDefault="00681CA0" w:rsidP="009E3510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9E3510">
                    <w:rPr>
                      <w:rFonts w:ascii="Arial" w:hAnsi="Arial" w:cs="Arial"/>
                    </w:rPr>
                    <w:t>54</w:t>
                  </w:r>
                  <w:r w:rsidR="009E3510" w:rsidRPr="00B30F81">
                    <w:rPr>
                      <w:rFonts w:ascii="Arial" w:hAnsi="Arial" w:cs="Arial"/>
                    </w:rPr>
                    <w:t>—</w:t>
                  </w:r>
                  <w:r w:rsidRPr="00902D94">
                    <w:rPr>
                      <w:rFonts w:ascii="Arial" w:hAnsi="Arial" w:cs="Arial"/>
                    </w:rPr>
                    <w:t>1</w:t>
                  </w:r>
                  <w:r w:rsidRPr="009E3510">
                    <w:rPr>
                      <w:rFonts w:ascii="Arial" w:hAnsi="Arial" w:cs="Arial"/>
                    </w:rPr>
                    <w:t>62</w:t>
                  </w:r>
                </w:p>
              </w:tc>
            </w:tr>
          </w:tbl>
          <w:p w14:paraId="0298879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DB610BF" w14:textId="77777777" w:rsidTr="003E2868">
        <w:tblPrEx>
          <w:tblLook w:val="01E0" w:firstRow="1" w:lastRow="1" w:firstColumn="1" w:lastColumn="1" w:noHBand="0" w:noVBand="0"/>
        </w:tblPrEx>
        <w:trPr>
          <w:trHeight w:val="7317"/>
        </w:trPr>
        <w:tc>
          <w:tcPr>
            <w:tcW w:w="10177" w:type="dxa"/>
            <w:gridSpan w:val="1051"/>
            <w:tcBorders>
              <w:top w:val="nil"/>
            </w:tcBorders>
          </w:tcPr>
          <w:p w14:paraId="7988006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718582AE" w14:textId="77777777" w:rsidR="00681CA0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29F33DD4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7397C827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20E66DB7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430BCE89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36FF3B6E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7897C6BF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71B07AC8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1A632BFE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699B60F3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08E33488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0F62E840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6074A47B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75D6FC97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53A51B00" w14:textId="77777777" w:rsidR="00B30F81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0009A971" w14:textId="77777777" w:rsidR="00B30F81" w:rsidRPr="004C4754" w:rsidRDefault="00B30F81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</w:tc>
      </w:tr>
      <w:tr w:rsidR="00681CA0" w:rsidRPr="004C4754" w14:paraId="39DD0F14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1CAD27D0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10A4DFC6" w14:textId="77777777" w:rsidTr="004068EE">
        <w:tc>
          <w:tcPr>
            <w:tcW w:w="1586" w:type="dxa"/>
            <w:gridSpan w:val="68"/>
          </w:tcPr>
          <w:p w14:paraId="709842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11" w:type="dxa"/>
            <w:gridSpan w:val="802"/>
          </w:tcPr>
          <w:p w14:paraId="1C3F69E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7CEB50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80" w:type="dxa"/>
            <w:gridSpan w:val="181"/>
            <w:vAlign w:val="center"/>
          </w:tcPr>
          <w:p w14:paraId="6003E63F" w14:textId="77777777" w:rsidR="00681CA0" w:rsidRPr="004C4754" w:rsidRDefault="00FA62C7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с. </w:t>
            </w:r>
            <w:r w:rsidR="00681CA0" w:rsidRPr="00902D94">
              <w:rPr>
                <w:rFonts w:ascii="Arial" w:hAnsi="Arial" w:cs="Arial"/>
              </w:rPr>
              <w:t>1</w:t>
            </w:r>
          </w:p>
        </w:tc>
      </w:tr>
      <w:tr w:rsidR="00681CA0" w:rsidRPr="004C4754" w14:paraId="6DE4EAA2" w14:textId="77777777" w:rsidTr="004068EE">
        <w:trPr>
          <w:cantSplit/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20295D16" w14:textId="77777777" w:rsidR="00681CA0" w:rsidRPr="004C4754" w:rsidRDefault="00681CA0" w:rsidP="002B453E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-13-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W</w:t>
            </w:r>
            <w:r w:rsidRPr="004C4754">
              <w:rPr>
                <w:rFonts w:ascii="Arial" w:hAnsi="Arial" w:cs="Arial"/>
              </w:rPr>
              <w:t>4.3</w:t>
            </w: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</w:rPr>
              <w:t>8.5</w:t>
            </w:r>
            <w:r w:rsidRPr="004C4754">
              <w:rPr>
                <w:rFonts w:ascii="Arial" w:hAnsi="Arial" w:cs="Arial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-7/520</w:t>
            </w:r>
          </w:p>
        </w:tc>
      </w:tr>
      <w:tr w:rsidR="005E325D" w:rsidRPr="004C4754" w14:paraId="1C4F324C" w14:textId="77777777" w:rsidTr="005E325D">
        <w:trPr>
          <w:cantSplit/>
          <w:trHeight w:val="159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020A3A4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92" w:type="dxa"/>
            <w:gridSpan w:val="168"/>
            <w:tcBorders>
              <w:bottom w:val="double" w:sz="4" w:space="0" w:color="auto"/>
            </w:tcBorders>
            <w:vAlign w:val="center"/>
          </w:tcPr>
          <w:p w14:paraId="5D6B2962" w14:textId="77777777" w:rsidR="00681CA0" w:rsidRPr="00902D94" w:rsidRDefault="00681CA0" w:rsidP="002B453E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352" w:type="dxa"/>
            <w:gridSpan w:val="169"/>
            <w:tcBorders>
              <w:bottom w:val="double" w:sz="4" w:space="0" w:color="auto"/>
            </w:tcBorders>
            <w:vAlign w:val="center"/>
          </w:tcPr>
          <w:p w14:paraId="731F8225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Схема</w:t>
            </w:r>
          </w:p>
        </w:tc>
        <w:tc>
          <w:tcPr>
            <w:tcW w:w="2485" w:type="dxa"/>
            <w:gridSpan w:val="305"/>
            <w:tcBorders>
              <w:bottom w:val="double" w:sz="4" w:space="0" w:color="auto"/>
            </w:tcBorders>
            <w:vAlign w:val="center"/>
          </w:tcPr>
          <w:p w14:paraId="1AD0CBB7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Катод</w:t>
            </w:r>
          </w:p>
        </w:tc>
        <w:tc>
          <w:tcPr>
            <w:tcW w:w="1411" w:type="dxa"/>
            <w:gridSpan w:val="140"/>
            <w:tcBorders>
              <w:bottom w:val="double" w:sz="4" w:space="0" w:color="auto"/>
            </w:tcBorders>
            <w:vAlign w:val="center"/>
          </w:tcPr>
          <w:p w14:paraId="5723F223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Цоколь</w:t>
            </w:r>
          </w:p>
        </w:tc>
        <w:tc>
          <w:tcPr>
            <w:tcW w:w="2376" w:type="dxa"/>
            <w:gridSpan w:val="253"/>
            <w:tcBorders>
              <w:bottom w:val="double" w:sz="4" w:space="0" w:color="auto"/>
            </w:tcBorders>
            <w:vAlign w:val="center"/>
          </w:tcPr>
          <w:p w14:paraId="190D0D92" w14:textId="5D4944D4" w:rsidR="00681CA0" w:rsidRPr="00902D94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4CE604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05323CFC" w14:textId="77777777" w:rsidTr="005E325D">
        <w:trPr>
          <w:cantSplit/>
          <w:trHeight w:val="15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2549462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92" w:type="dxa"/>
            <w:gridSpan w:val="168"/>
            <w:tcBorders>
              <w:top w:val="double" w:sz="4" w:space="0" w:color="auto"/>
            </w:tcBorders>
            <w:vAlign w:val="center"/>
          </w:tcPr>
          <w:p w14:paraId="071631E0" w14:textId="77777777" w:rsidR="00681CA0" w:rsidRPr="004C4754" w:rsidRDefault="00681CA0" w:rsidP="002B453E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1352" w:type="dxa"/>
            <w:gridSpan w:val="169"/>
            <w:tcBorders>
              <w:top w:val="double" w:sz="4" w:space="0" w:color="auto"/>
            </w:tcBorders>
            <w:vAlign w:val="center"/>
          </w:tcPr>
          <w:p w14:paraId="798405B6" w14:textId="77777777" w:rsidR="00681CA0" w:rsidRPr="00902D9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>ВЧ бе</w:t>
            </w:r>
            <w:r w:rsidRPr="00902D94">
              <w:rPr>
                <w:rFonts w:ascii="Arial" w:hAnsi="Arial" w:cs="Arial"/>
              </w:rPr>
              <w:t>с</w:t>
            </w:r>
            <w:r w:rsidRPr="00902D94">
              <w:rPr>
                <w:rFonts w:ascii="Arial" w:hAnsi="Arial" w:cs="Arial"/>
              </w:rPr>
              <w:t>старте</w:t>
            </w:r>
            <w:r w:rsidRPr="00902D94">
              <w:rPr>
                <w:rFonts w:ascii="Arial" w:hAnsi="Arial" w:cs="Arial"/>
              </w:rPr>
              <w:t>р</w:t>
            </w:r>
            <w:r w:rsidRPr="00902D94">
              <w:rPr>
                <w:rFonts w:ascii="Arial" w:hAnsi="Arial" w:cs="Arial"/>
              </w:rPr>
              <w:t>ная</w:t>
            </w:r>
          </w:p>
        </w:tc>
        <w:tc>
          <w:tcPr>
            <w:tcW w:w="2485" w:type="dxa"/>
            <w:gridSpan w:val="305"/>
            <w:tcBorders>
              <w:top w:val="double" w:sz="4" w:space="0" w:color="auto"/>
            </w:tcBorders>
            <w:vAlign w:val="center"/>
          </w:tcPr>
          <w:p w14:paraId="58DBFED1" w14:textId="77777777" w:rsidR="00681CA0" w:rsidRPr="00902D94" w:rsidRDefault="009E351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D94">
              <w:rPr>
                <w:rFonts w:ascii="Arial" w:hAnsi="Arial" w:cs="Arial"/>
              </w:rPr>
              <w:t xml:space="preserve">предварительного                             </w:t>
            </w:r>
            <w:r w:rsidR="00681CA0" w:rsidRPr="00902D94">
              <w:rPr>
                <w:rFonts w:ascii="Arial" w:hAnsi="Arial" w:cs="Arial"/>
              </w:rPr>
              <w:t>подогрева</w:t>
            </w:r>
          </w:p>
        </w:tc>
        <w:tc>
          <w:tcPr>
            <w:tcW w:w="1411" w:type="dxa"/>
            <w:gridSpan w:val="140"/>
            <w:tcBorders>
              <w:top w:val="double" w:sz="4" w:space="0" w:color="auto"/>
            </w:tcBorders>
            <w:vAlign w:val="center"/>
          </w:tcPr>
          <w:p w14:paraId="0ACB80C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W4.3x8.5d</w:t>
            </w:r>
          </w:p>
        </w:tc>
        <w:tc>
          <w:tcPr>
            <w:tcW w:w="2376" w:type="dxa"/>
            <w:gridSpan w:val="253"/>
            <w:tcBorders>
              <w:top w:val="double" w:sz="4" w:space="0" w:color="auto"/>
            </w:tcBorders>
            <w:vAlign w:val="center"/>
          </w:tcPr>
          <w:p w14:paraId="3C172403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52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5ECD4D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A5C7CBE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35A4D83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60EBD9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792A836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6" w:type="dxa"/>
            <w:gridSpan w:val="1035"/>
          </w:tcPr>
          <w:p w14:paraId="6F00D6D8" w14:textId="77777777" w:rsidR="00681CA0" w:rsidRDefault="00681CA0" w:rsidP="00230BF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E3F0C31" w14:textId="77777777" w:rsidR="00681CA0" w:rsidRPr="004C4754" w:rsidRDefault="00681CA0" w:rsidP="00230BF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192067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3C360A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92D797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3644A83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57" w:type="dxa"/>
            <w:gridSpan w:val="537"/>
            <w:tcBorders>
              <w:top w:val="nil"/>
            </w:tcBorders>
          </w:tcPr>
          <w:p w14:paraId="02F72626" w14:textId="77777777" w:rsidR="00681CA0" w:rsidRPr="002B453E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B453E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4559" w:type="dxa"/>
            <w:gridSpan w:val="498"/>
            <w:tcBorders>
              <w:top w:val="nil"/>
            </w:tcBorders>
          </w:tcPr>
          <w:p w14:paraId="5E7F2831" w14:textId="77777777" w:rsidR="00681CA0" w:rsidRPr="002B453E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B453E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4F35B5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845A0C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4E65964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46" w:type="dxa"/>
            <w:gridSpan w:val="283"/>
            <w:tcBorders>
              <w:top w:val="nil"/>
              <w:bottom w:val="double" w:sz="4" w:space="0" w:color="auto"/>
            </w:tcBorders>
          </w:tcPr>
          <w:p w14:paraId="2A439E4E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211" w:type="dxa"/>
            <w:gridSpan w:val="254"/>
            <w:tcBorders>
              <w:top w:val="nil"/>
              <w:bottom w:val="double" w:sz="4" w:space="0" w:color="auto"/>
            </w:tcBorders>
          </w:tcPr>
          <w:p w14:paraId="7F1CCEC1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559" w:type="dxa"/>
            <w:gridSpan w:val="498"/>
            <w:tcBorders>
              <w:top w:val="nil"/>
              <w:bottom w:val="double" w:sz="4" w:space="0" w:color="auto"/>
            </w:tcBorders>
          </w:tcPr>
          <w:p w14:paraId="0F34B9B4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74C4DD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679C6D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537F4803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46" w:type="dxa"/>
            <w:gridSpan w:val="283"/>
            <w:tcBorders>
              <w:top w:val="double" w:sz="4" w:space="0" w:color="auto"/>
            </w:tcBorders>
          </w:tcPr>
          <w:p w14:paraId="54FA8A22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522,1</w:t>
            </w:r>
          </w:p>
        </w:tc>
        <w:tc>
          <w:tcPr>
            <w:tcW w:w="2211" w:type="dxa"/>
            <w:gridSpan w:val="254"/>
            <w:tcBorders>
              <w:top w:val="double" w:sz="4" w:space="0" w:color="auto"/>
            </w:tcBorders>
          </w:tcPr>
          <w:p w14:paraId="2A921B89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524,1</w:t>
            </w:r>
          </w:p>
        </w:tc>
        <w:tc>
          <w:tcPr>
            <w:tcW w:w="4559" w:type="dxa"/>
            <w:gridSpan w:val="498"/>
            <w:tcBorders>
              <w:top w:val="double" w:sz="4" w:space="0" w:color="auto"/>
            </w:tcBorders>
          </w:tcPr>
          <w:p w14:paraId="423720CD" w14:textId="77777777" w:rsidR="00681CA0" w:rsidRPr="004C4754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57F21DA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E03F46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67E8F3D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0F668F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2BE8400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07ED90C9" w14:textId="77777777" w:rsidR="00681CA0" w:rsidRPr="004C475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3FD817A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3954C526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</w:tcPr>
          <w:p w14:paraId="49DE6B7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nil"/>
              <w:bottom w:val="double" w:sz="4" w:space="0" w:color="auto"/>
            </w:tcBorders>
            <w:vAlign w:val="center"/>
          </w:tcPr>
          <w:p w14:paraId="74CCB2AD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37" w:type="dxa"/>
            <w:gridSpan w:val="177"/>
            <w:tcBorders>
              <w:top w:val="nil"/>
              <w:bottom w:val="double" w:sz="4" w:space="0" w:color="auto"/>
            </w:tcBorders>
            <w:vAlign w:val="center"/>
          </w:tcPr>
          <w:p w14:paraId="6BEF94E0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Ра</w:t>
            </w:r>
            <w:r w:rsidRPr="007360C9">
              <w:rPr>
                <w:rFonts w:ascii="Arial" w:hAnsi="Arial" w:cs="Arial"/>
              </w:rPr>
              <w:t>с</w:t>
            </w:r>
            <w:r w:rsidRPr="007360C9">
              <w:rPr>
                <w:rFonts w:ascii="Arial" w:hAnsi="Arial" w:cs="Arial"/>
              </w:rPr>
              <w:t>стояние от ВЗУ, мм</w:t>
            </w:r>
          </w:p>
        </w:tc>
        <w:tc>
          <w:tcPr>
            <w:tcW w:w="1519" w:type="dxa"/>
            <w:gridSpan w:val="149"/>
            <w:tcBorders>
              <w:top w:val="nil"/>
              <w:bottom w:val="double" w:sz="4" w:space="0" w:color="auto"/>
            </w:tcBorders>
            <w:vAlign w:val="center"/>
          </w:tcPr>
          <w:p w14:paraId="612F434B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Ток предв</w:t>
            </w:r>
            <w:r w:rsidRPr="007360C9">
              <w:rPr>
                <w:rFonts w:ascii="Arial" w:hAnsi="Arial" w:cs="Arial"/>
              </w:rPr>
              <w:t>а</w:t>
            </w:r>
            <w:r w:rsidRPr="007360C9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758" w:type="dxa"/>
            <w:gridSpan w:val="231"/>
            <w:tcBorders>
              <w:top w:val="nil"/>
              <w:bottom w:val="double" w:sz="4" w:space="0" w:color="auto"/>
            </w:tcBorders>
            <w:vAlign w:val="center"/>
          </w:tcPr>
          <w:p w14:paraId="6D358011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Время пре</w:t>
            </w:r>
            <w:r w:rsidRPr="007360C9">
              <w:rPr>
                <w:rFonts w:ascii="Arial" w:hAnsi="Arial" w:cs="Arial"/>
              </w:rPr>
              <w:t>д</w:t>
            </w:r>
            <w:r w:rsidRPr="007360C9">
              <w:rPr>
                <w:rFonts w:ascii="Arial" w:hAnsi="Arial" w:cs="Arial"/>
              </w:rPr>
              <w:t>варительного подогрева, с</w:t>
            </w:r>
          </w:p>
        </w:tc>
        <w:tc>
          <w:tcPr>
            <w:tcW w:w="2100" w:type="dxa"/>
            <w:gridSpan w:val="261"/>
            <w:tcBorders>
              <w:top w:val="nil"/>
              <w:bottom w:val="double" w:sz="4" w:space="0" w:color="auto"/>
            </w:tcBorders>
            <w:vAlign w:val="center"/>
          </w:tcPr>
          <w:p w14:paraId="387EF4A0" w14:textId="77777777" w:rsidR="00681CA0" w:rsidRPr="007360C9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Напряжение х</w:t>
            </w:r>
            <w:r w:rsidRPr="007360C9">
              <w:rPr>
                <w:rFonts w:ascii="Arial" w:hAnsi="Arial" w:cs="Arial"/>
              </w:rPr>
              <w:t>о</w:t>
            </w:r>
            <w:r w:rsidRPr="007360C9">
              <w:rPr>
                <w:rFonts w:ascii="Arial" w:hAnsi="Arial" w:cs="Arial"/>
              </w:rPr>
              <w:t>лостого хода (действующее</w:t>
            </w:r>
            <w:r w:rsidR="009E3510" w:rsidRPr="007360C9">
              <w:rPr>
                <w:rFonts w:ascii="Arial" w:hAnsi="Arial" w:cs="Arial"/>
              </w:rPr>
              <w:t xml:space="preserve"> значение</w:t>
            </w:r>
            <w:r w:rsidRPr="007360C9">
              <w:rPr>
                <w:rFonts w:ascii="Arial" w:hAnsi="Arial" w:cs="Arial"/>
              </w:rPr>
              <w:t>), В</w:t>
            </w:r>
          </w:p>
        </w:tc>
        <w:tc>
          <w:tcPr>
            <w:tcW w:w="1995" w:type="dxa"/>
            <w:gridSpan w:val="177"/>
            <w:tcBorders>
              <w:top w:val="nil"/>
              <w:bottom w:val="double" w:sz="4" w:space="0" w:color="auto"/>
            </w:tcBorders>
            <w:vAlign w:val="center"/>
          </w:tcPr>
          <w:p w14:paraId="797B800E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Время зажиг</w:t>
            </w:r>
            <w:r w:rsidRPr="007360C9">
              <w:rPr>
                <w:rFonts w:ascii="Arial" w:hAnsi="Arial" w:cs="Arial"/>
              </w:rPr>
              <w:t>а</w:t>
            </w:r>
            <w:r w:rsidRPr="007360C9">
              <w:rPr>
                <w:rFonts w:ascii="Arial" w:hAnsi="Arial" w:cs="Arial"/>
              </w:rPr>
              <w:t>ния, 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11EC827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504296AC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041C211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462D4FFC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20 – 26</w:t>
            </w:r>
          </w:p>
        </w:tc>
        <w:tc>
          <w:tcPr>
            <w:tcW w:w="1037" w:type="dxa"/>
            <w:gridSpan w:val="177"/>
            <w:tcBorders>
              <w:top w:val="double" w:sz="4" w:space="0" w:color="auto"/>
            </w:tcBorders>
            <w:vAlign w:val="center"/>
          </w:tcPr>
          <w:p w14:paraId="536242F9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6</w:t>
            </w:r>
          </w:p>
        </w:tc>
        <w:tc>
          <w:tcPr>
            <w:tcW w:w="1519" w:type="dxa"/>
            <w:gridSpan w:val="149"/>
            <w:tcBorders>
              <w:top w:val="double" w:sz="4" w:space="0" w:color="auto"/>
            </w:tcBorders>
            <w:vAlign w:val="center"/>
          </w:tcPr>
          <w:p w14:paraId="7BB02EC8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0,120</w:t>
            </w:r>
          </w:p>
        </w:tc>
        <w:tc>
          <w:tcPr>
            <w:tcW w:w="1758" w:type="dxa"/>
            <w:gridSpan w:val="231"/>
            <w:tcBorders>
              <w:top w:val="double" w:sz="4" w:space="0" w:color="auto"/>
            </w:tcBorders>
            <w:vAlign w:val="center"/>
          </w:tcPr>
          <w:p w14:paraId="30FFB72D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1,5</w:t>
            </w:r>
          </w:p>
        </w:tc>
        <w:tc>
          <w:tcPr>
            <w:tcW w:w="2100" w:type="dxa"/>
            <w:gridSpan w:val="261"/>
            <w:tcBorders>
              <w:top w:val="double" w:sz="4" w:space="0" w:color="auto"/>
            </w:tcBorders>
            <w:vAlign w:val="center"/>
          </w:tcPr>
          <w:p w14:paraId="5D231163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380</w:t>
            </w:r>
          </w:p>
        </w:tc>
        <w:tc>
          <w:tcPr>
            <w:tcW w:w="1995" w:type="dxa"/>
            <w:gridSpan w:val="177"/>
            <w:tcBorders>
              <w:top w:val="double" w:sz="4" w:space="0" w:color="auto"/>
            </w:tcBorders>
            <w:vAlign w:val="center"/>
          </w:tcPr>
          <w:p w14:paraId="255EED37" w14:textId="77777777" w:rsidR="00681CA0" w:rsidRPr="007360C9" w:rsidRDefault="00681CA0" w:rsidP="002B45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5BF202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F5B2B0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59B1808" w14:textId="77777777" w:rsidR="00681CA0" w:rsidRPr="007360C9" w:rsidRDefault="00681CA0" w:rsidP="0026009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1807B5" w14:textId="77777777" w:rsidTr="004068EE">
        <w:trPr>
          <w:cantSplit/>
          <w:trHeight w:val="79"/>
        </w:trPr>
        <w:tc>
          <w:tcPr>
            <w:tcW w:w="376" w:type="dxa"/>
            <w:gridSpan w:val="12"/>
            <w:tcBorders>
              <w:top w:val="nil"/>
              <w:bottom w:val="nil"/>
            </w:tcBorders>
          </w:tcPr>
          <w:p w14:paraId="71D4E43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0F445A31" w14:textId="77777777" w:rsidR="00681CA0" w:rsidRPr="007360C9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360C9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4C44CA77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86B280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62EC61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vMerge w:val="restart"/>
            <w:vAlign w:val="center"/>
          </w:tcPr>
          <w:p w14:paraId="216089AD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639" w:type="dxa"/>
            <w:gridSpan w:val="243"/>
            <w:vMerge w:val="restart"/>
            <w:vAlign w:val="center"/>
          </w:tcPr>
          <w:p w14:paraId="0F8E779C" w14:textId="77777777" w:rsidR="00681CA0" w:rsidRPr="007360C9" w:rsidRDefault="001F678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775" w:type="dxa"/>
            <w:gridSpan w:val="575"/>
            <w:vAlign w:val="center"/>
          </w:tcPr>
          <w:p w14:paraId="678F5344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Напряжение на лампе (действующее зн</w:t>
            </w:r>
            <w:r w:rsidRPr="007360C9">
              <w:rPr>
                <w:rFonts w:ascii="Arial" w:hAnsi="Arial" w:cs="Arial"/>
              </w:rPr>
              <w:t>а</w:t>
            </w:r>
            <w:r w:rsidRPr="007360C9">
              <w:rPr>
                <w:rFonts w:ascii="Arial" w:hAnsi="Arial" w:cs="Arial"/>
              </w:rPr>
              <w:t>чение), В</w:t>
            </w:r>
          </w:p>
        </w:tc>
        <w:tc>
          <w:tcPr>
            <w:tcW w:w="1995" w:type="dxa"/>
            <w:gridSpan w:val="177"/>
            <w:vMerge w:val="restart"/>
            <w:vAlign w:val="center"/>
          </w:tcPr>
          <w:p w14:paraId="007A4F5E" w14:textId="77777777" w:rsidR="00681CA0" w:rsidRPr="007360C9" w:rsidRDefault="001F678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Расчетное  зн</w:t>
            </w:r>
            <w:r w:rsidRPr="007360C9">
              <w:rPr>
                <w:rFonts w:ascii="Arial" w:hAnsi="Arial" w:cs="Arial"/>
              </w:rPr>
              <w:t>а</w:t>
            </w:r>
            <w:r w:rsidRPr="007360C9">
              <w:rPr>
                <w:rFonts w:ascii="Arial" w:hAnsi="Arial" w:cs="Arial"/>
              </w:rPr>
              <w:t>чение тока ла</w:t>
            </w:r>
            <w:r w:rsidRPr="007360C9">
              <w:rPr>
                <w:rFonts w:ascii="Arial" w:hAnsi="Arial" w:cs="Arial"/>
              </w:rPr>
              <w:t>м</w:t>
            </w:r>
            <w:r w:rsidRPr="007360C9">
              <w:rPr>
                <w:rFonts w:ascii="Arial" w:hAnsi="Arial" w:cs="Arial"/>
              </w:rPr>
              <w:t>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6F437FB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E325D" w:rsidRPr="004C4754" w14:paraId="3D7BEF5C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497A87A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07" w:type="dxa"/>
            <w:gridSpan w:val="4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CB20EFD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39" w:type="dxa"/>
            <w:gridSpan w:val="243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5F60881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84" w:type="dxa"/>
            <w:gridSpan w:val="167"/>
            <w:tcBorders>
              <w:top w:val="nil"/>
              <w:bottom w:val="double" w:sz="4" w:space="0" w:color="auto"/>
            </w:tcBorders>
            <w:vAlign w:val="center"/>
          </w:tcPr>
          <w:p w14:paraId="5AB11BC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Расчетное</w:t>
            </w:r>
            <w:r w:rsidR="007360C9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99" w:type="dxa"/>
            <w:gridSpan w:val="192"/>
            <w:tcBorders>
              <w:top w:val="nil"/>
              <w:bottom w:val="double" w:sz="4" w:space="0" w:color="auto"/>
            </w:tcBorders>
            <w:vAlign w:val="center"/>
          </w:tcPr>
          <w:p w14:paraId="5784404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792" w:type="dxa"/>
            <w:gridSpan w:val="216"/>
            <w:tcBorders>
              <w:top w:val="nil"/>
              <w:bottom w:val="double" w:sz="4" w:space="0" w:color="auto"/>
            </w:tcBorders>
            <w:vAlign w:val="center"/>
          </w:tcPr>
          <w:p w14:paraId="07A264C5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995" w:type="dxa"/>
            <w:gridSpan w:val="177"/>
            <w:vMerge/>
            <w:tcBorders>
              <w:bottom w:val="double" w:sz="4" w:space="0" w:color="auto"/>
            </w:tcBorders>
            <w:vAlign w:val="center"/>
          </w:tcPr>
          <w:p w14:paraId="7C009AE7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3E4378B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5E325D" w:rsidRPr="004C4754" w14:paraId="228DF353" w14:textId="77777777" w:rsidTr="005E325D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569A6A3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  <w:vAlign w:val="center"/>
          </w:tcPr>
          <w:p w14:paraId="7CE8EED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639" w:type="dxa"/>
            <w:gridSpan w:val="243"/>
            <w:tcBorders>
              <w:top w:val="double" w:sz="4" w:space="0" w:color="auto"/>
            </w:tcBorders>
            <w:vAlign w:val="center"/>
          </w:tcPr>
          <w:p w14:paraId="0F1F4616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13,2</w:t>
            </w:r>
          </w:p>
        </w:tc>
        <w:tc>
          <w:tcPr>
            <w:tcW w:w="1484" w:type="dxa"/>
            <w:gridSpan w:val="167"/>
            <w:tcBorders>
              <w:top w:val="double" w:sz="4" w:space="0" w:color="auto"/>
            </w:tcBorders>
            <w:vAlign w:val="center"/>
          </w:tcPr>
          <w:p w14:paraId="3DD0724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133</w:t>
            </w:r>
          </w:p>
        </w:tc>
        <w:tc>
          <w:tcPr>
            <w:tcW w:w="1499" w:type="dxa"/>
            <w:gridSpan w:val="192"/>
            <w:tcBorders>
              <w:top w:val="double" w:sz="4" w:space="0" w:color="auto"/>
            </w:tcBorders>
            <w:vAlign w:val="center"/>
          </w:tcPr>
          <w:p w14:paraId="00BC5DFE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120</w:t>
            </w:r>
          </w:p>
        </w:tc>
        <w:tc>
          <w:tcPr>
            <w:tcW w:w="1792" w:type="dxa"/>
            <w:gridSpan w:val="216"/>
            <w:tcBorders>
              <w:top w:val="double" w:sz="4" w:space="0" w:color="auto"/>
            </w:tcBorders>
            <w:vAlign w:val="center"/>
          </w:tcPr>
          <w:p w14:paraId="556E9118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146</w:t>
            </w:r>
          </w:p>
        </w:tc>
        <w:tc>
          <w:tcPr>
            <w:tcW w:w="1995" w:type="dxa"/>
            <w:gridSpan w:val="177"/>
            <w:tcBorders>
              <w:top w:val="double" w:sz="4" w:space="0" w:color="auto"/>
            </w:tcBorders>
            <w:vAlign w:val="center"/>
          </w:tcPr>
          <w:p w14:paraId="0DC12BED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0,1</w:t>
            </w:r>
            <w:r w:rsidRPr="004C4754">
              <w:rPr>
                <w:rFonts w:ascii="Arial" w:hAnsi="Arial" w:cs="Arial"/>
              </w:rPr>
              <w:t>0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6BED8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1C236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ABC8C1F" w14:textId="77777777" w:rsidR="00681CA0" w:rsidRPr="004C475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6E585A59" w14:textId="77777777" w:rsidR="00681CA0" w:rsidRPr="004C4754" w:rsidRDefault="004D4B24" w:rsidP="004D4B24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7360C9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7360C9">
              <w:rPr>
                <w:rFonts w:ascii="Arial" w:hAnsi="Arial" w:cs="Arial"/>
              </w:rPr>
              <w:t xml:space="preserve"> </w:t>
            </w:r>
            <w:r w:rsidR="00F94339" w:rsidRPr="007360C9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4E8F0769" w14:textId="77777777" w:rsidR="00681CA0" w:rsidRPr="004C4754" w:rsidRDefault="00681CA0" w:rsidP="00260094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EE305F3" w14:textId="77777777" w:rsidTr="004068EE">
        <w:trPr>
          <w:cantSplit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3286311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6115BB3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6" w:type="dxa"/>
            <w:gridSpan w:val="1035"/>
          </w:tcPr>
          <w:p w14:paraId="19BCC703" w14:textId="77777777" w:rsidR="00681CA0" w:rsidRPr="004C4754" w:rsidRDefault="00681CA0" w:rsidP="0026009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A2B8C3D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</w:rPr>
            </w:pPr>
          </w:p>
          <w:p w14:paraId="73AFEB4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248F2FA" w14:textId="77777777" w:rsidTr="004068EE">
        <w:trPr>
          <w:cantSplit/>
        </w:trPr>
        <w:tc>
          <w:tcPr>
            <w:tcW w:w="376" w:type="dxa"/>
            <w:gridSpan w:val="12"/>
            <w:vMerge/>
          </w:tcPr>
          <w:p w14:paraId="2668036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46" w:type="dxa"/>
            <w:gridSpan w:val="283"/>
            <w:vMerge w:val="restart"/>
            <w:vAlign w:val="center"/>
          </w:tcPr>
          <w:p w14:paraId="7F589016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360C9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6770" w:type="dxa"/>
            <w:gridSpan w:val="752"/>
            <w:vAlign w:val="center"/>
          </w:tcPr>
          <w:p w14:paraId="039CA93C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5" w:type="dxa"/>
            <w:gridSpan w:val="4"/>
            <w:vMerge/>
          </w:tcPr>
          <w:p w14:paraId="2C15256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3BC299B" w14:textId="77777777" w:rsidTr="004068EE">
        <w:trPr>
          <w:cantSplit/>
        </w:trPr>
        <w:tc>
          <w:tcPr>
            <w:tcW w:w="376" w:type="dxa"/>
            <w:gridSpan w:val="12"/>
            <w:vMerge/>
          </w:tcPr>
          <w:p w14:paraId="039E45C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6" w:type="dxa"/>
            <w:gridSpan w:val="283"/>
            <w:vMerge/>
            <w:tcBorders>
              <w:bottom w:val="double" w:sz="4" w:space="0" w:color="auto"/>
            </w:tcBorders>
            <w:vAlign w:val="center"/>
          </w:tcPr>
          <w:p w14:paraId="69E6A3ED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322" w:type="dxa"/>
            <w:gridSpan w:val="272"/>
            <w:tcBorders>
              <w:bottom w:val="double" w:sz="4" w:space="0" w:color="auto"/>
            </w:tcBorders>
            <w:vAlign w:val="center"/>
          </w:tcPr>
          <w:p w14:paraId="502B9862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Расчетное</w:t>
            </w:r>
            <w:r w:rsidR="009E3510" w:rsidRPr="007360C9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453" w:type="dxa"/>
            <w:gridSpan w:val="303"/>
            <w:tcBorders>
              <w:bottom w:val="double" w:sz="4" w:space="0" w:color="auto"/>
            </w:tcBorders>
            <w:vAlign w:val="center"/>
          </w:tcPr>
          <w:p w14:paraId="3381C6E9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Не менее</w:t>
            </w:r>
          </w:p>
        </w:tc>
        <w:tc>
          <w:tcPr>
            <w:tcW w:w="1995" w:type="dxa"/>
            <w:gridSpan w:val="177"/>
            <w:tcBorders>
              <w:bottom w:val="double" w:sz="4" w:space="0" w:color="auto"/>
            </w:tcBorders>
            <w:vAlign w:val="center"/>
          </w:tcPr>
          <w:p w14:paraId="14B8B449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0CE90D9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73646A1" w14:textId="77777777" w:rsidTr="004068EE">
        <w:trPr>
          <w:cantSplit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44951CE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46" w:type="dxa"/>
            <w:gridSpan w:val="283"/>
            <w:tcBorders>
              <w:top w:val="double" w:sz="4" w:space="0" w:color="auto"/>
            </w:tcBorders>
            <w:vAlign w:val="center"/>
          </w:tcPr>
          <w:p w14:paraId="27821ACA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0,100</w:t>
            </w:r>
          </w:p>
        </w:tc>
        <w:tc>
          <w:tcPr>
            <w:tcW w:w="2322" w:type="dxa"/>
            <w:gridSpan w:val="272"/>
            <w:tcBorders>
              <w:top w:val="double" w:sz="4" w:space="0" w:color="auto"/>
            </w:tcBorders>
            <w:vAlign w:val="center"/>
          </w:tcPr>
          <w:p w14:paraId="454A878E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453" w:type="dxa"/>
            <w:gridSpan w:val="303"/>
            <w:tcBorders>
              <w:top w:val="double" w:sz="4" w:space="0" w:color="auto"/>
            </w:tcBorders>
            <w:vAlign w:val="center"/>
          </w:tcPr>
          <w:p w14:paraId="573F3A10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75</w:t>
            </w:r>
          </w:p>
        </w:tc>
        <w:tc>
          <w:tcPr>
            <w:tcW w:w="1995" w:type="dxa"/>
            <w:gridSpan w:val="177"/>
            <w:tcBorders>
              <w:top w:val="double" w:sz="4" w:space="0" w:color="auto"/>
            </w:tcBorders>
            <w:vAlign w:val="center"/>
          </w:tcPr>
          <w:p w14:paraId="2FA34BB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125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269D2F8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F41B2F6" w14:textId="77777777" w:rsidTr="003E2868">
        <w:trPr>
          <w:cantSplit/>
          <w:trHeight w:val="3498"/>
        </w:trPr>
        <w:tc>
          <w:tcPr>
            <w:tcW w:w="10177" w:type="dxa"/>
            <w:gridSpan w:val="1051"/>
            <w:tcBorders>
              <w:top w:val="nil"/>
            </w:tcBorders>
          </w:tcPr>
          <w:p w14:paraId="78408BD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7C2AF1C" w14:textId="77777777" w:rsidTr="004068EE">
        <w:trPr>
          <w:cantSplit/>
        </w:trPr>
        <w:tc>
          <w:tcPr>
            <w:tcW w:w="10177" w:type="dxa"/>
            <w:gridSpan w:val="1051"/>
          </w:tcPr>
          <w:p w14:paraId="767B6AF2" w14:textId="77777777" w:rsidR="00681CA0" w:rsidRPr="004C4754" w:rsidRDefault="006264B7" w:rsidP="000C32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40ABF300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02C4C647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693" w:type="dxa"/>
            <w:gridSpan w:val="682"/>
          </w:tcPr>
          <w:p w14:paraId="51F7441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5FB3BD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61" w:type="dxa"/>
            <w:gridSpan w:val="257"/>
            <w:vAlign w:val="center"/>
          </w:tcPr>
          <w:p w14:paraId="623259CD" w14:textId="77777777" w:rsidR="00681CA0" w:rsidRPr="004C4754" w:rsidRDefault="00FA62C7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E0BE4">
              <w:rPr>
                <w:rFonts w:ascii="Arial" w:hAnsi="Arial" w:cs="Arial"/>
              </w:rPr>
              <w:t xml:space="preserve">с. </w:t>
            </w:r>
            <w:r w:rsidR="00681CA0" w:rsidRPr="004C4754">
              <w:rPr>
                <w:rFonts w:ascii="Arial" w:hAnsi="Arial" w:cs="Arial"/>
              </w:rPr>
              <w:t>2</w:t>
            </w:r>
          </w:p>
        </w:tc>
      </w:tr>
      <w:tr w:rsidR="00681CA0" w:rsidRPr="004C4754" w14:paraId="5E2BC1A1" w14:textId="77777777" w:rsidTr="004068EE">
        <w:tblPrEx>
          <w:tblLook w:val="01E0" w:firstRow="1" w:lastRow="1" w:firstColumn="1" w:lastColumn="1" w:noHBand="0" w:noVBand="0"/>
        </w:tblPrEx>
        <w:trPr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F962590" w14:textId="77777777" w:rsidR="00681CA0" w:rsidRPr="00B80BD2" w:rsidRDefault="00681CA0" w:rsidP="000C32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-13-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W</w:t>
            </w:r>
            <w:r w:rsidRPr="00B80BD2">
              <w:rPr>
                <w:rFonts w:ascii="Arial" w:hAnsi="Arial" w:cs="Arial"/>
              </w:rPr>
              <w:t>4.3</w:t>
            </w:r>
            <w:r w:rsidRPr="004C4754">
              <w:rPr>
                <w:rFonts w:ascii="Arial" w:hAnsi="Arial" w:cs="Arial"/>
                <w:lang w:val="de-DE"/>
              </w:rPr>
              <w:t>x</w:t>
            </w:r>
            <w:r w:rsidRPr="00B80BD2">
              <w:rPr>
                <w:rFonts w:ascii="Arial" w:hAnsi="Arial" w:cs="Arial"/>
              </w:rPr>
              <w:t>8.5</w:t>
            </w:r>
            <w:r w:rsidRPr="004C4754">
              <w:rPr>
                <w:rFonts w:ascii="Arial" w:hAnsi="Arial" w:cs="Arial"/>
                <w:lang w:val="de-DE"/>
              </w:rPr>
              <w:t>d</w:t>
            </w:r>
            <w:r w:rsidRPr="00B80BD2">
              <w:rPr>
                <w:rFonts w:ascii="Arial" w:hAnsi="Arial" w:cs="Arial"/>
              </w:rPr>
              <w:t>-7/520</w:t>
            </w:r>
          </w:p>
        </w:tc>
      </w:tr>
      <w:tr w:rsidR="00681CA0" w:rsidRPr="004C4754" w14:paraId="15C2B728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4FB01FCB" w14:textId="77777777" w:rsidR="00681CA0" w:rsidRPr="00B80B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32C0949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1109F7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2695358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9F936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gridSpan w:val="50"/>
            <w:tcBorders>
              <w:bottom w:val="double" w:sz="4" w:space="0" w:color="auto"/>
            </w:tcBorders>
            <w:vAlign w:val="center"/>
          </w:tcPr>
          <w:p w14:paraId="18BEC633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06" w:type="dxa"/>
            <w:gridSpan w:val="275"/>
            <w:tcBorders>
              <w:bottom w:val="double" w:sz="4" w:space="0" w:color="auto"/>
            </w:tcBorders>
            <w:vAlign w:val="center"/>
          </w:tcPr>
          <w:p w14:paraId="69C660E6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180" w:type="dxa"/>
            <w:gridSpan w:val="255"/>
            <w:tcBorders>
              <w:bottom w:val="double" w:sz="4" w:space="0" w:color="auto"/>
            </w:tcBorders>
            <w:vAlign w:val="center"/>
          </w:tcPr>
          <w:p w14:paraId="7A80579B" w14:textId="77777777" w:rsidR="00681CA0" w:rsidRPr="007360C9" w:rsidRDefault="001F678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Расчетное знач</w:t>
            </w:r>
            <w:r w:rsidRPr="007360C9">
              <w:rPr>
                <w:rFonts w:ascii="Arial" w:hAnsi="Arial" w:cs="Arial"/>
              </w:rPr>
              <w:t>е</w:t>
            </w:r>
            <w:r w:rsidRPr="007360C9">
              <w:rPr>
                <w:rFonts w:ascii="Arial" w:hAnsi="Arial" w:cs="Arial"/>
              </w:rPr>
              <w:t>ние напряжения</w:t>
            </w:r>
            <w:r w:rsidR="00681CA0" w:rsidRPr="007360C9">
              <w:rPr>
                <w:rFonts w:ascii="Arial" w:hAnsi="Arial" w:cs="Arial"/>
              </w:rPr>
              <w:t>, В</w:t>
            </w:r>
          </w:p>
        </w:tc>
        <w:tc>
          <w:tcPr>
            <w:tcW w:w="1947" w:type="dxa"/>
            <w:gridSpan w:val="212"/>
            <w:tcBorders>
              <w:bottom w:val="double" w:sz="4" w:space="0" w:color="auto"/>
            </w:tcBorders>
            <w:vAlign w:val="center"/>
          </w:tcPr>
          <w:p w14:paraId="28ADBF69" w14:textId="77777777" w:rsidR="00681CA0" w:rsidRPr="007360C9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376" w:type="dxa"/>
            <w:gridSpan w:val="253"/>
            <w:tcBorders>
              <w:bottom w:val="double" w:sz="4" w:space="0" w:color="auto"/>
            </w:tcBorders>
            <w:vAlign w:val="center"/>
          </w:tcPr>
          <w:p w14:paraId="2C94DA6A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658BE1F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DDEC3B2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5DAF25C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gridSpan w:val="50"/>
            <w:tcBorders>
              <w:top w:val="double" w:sz="4" w:space="0" w:color="auto"/>
            </w:tcBorders>
            <w:vAlign w:val="center"/>
          </w:tcPr>
          <w:p w14:paraId="2349B9E2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06" w:type="dxa"/>
            <w:gridSpan w:val="275"/>
            <w:tcBorders>
              <w:top w:val="double" w:sz="4" w:space="0" w:color="auto"/>
            </w:tcBorders>
            <w:vAlign w:val="center"/>
          </w:tcPr>
          <w:p w14:paraId="5E6CE479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180" w:type="dxa"/>
            <w:gridSpan w:val="255"/>
            <w:tcBorders>
              <w:top w:val="double" w:sz="4" w:space="0" w:color="auto"/>
            </w:tcBorders>
            <w:vAlign w:val="center"/>
          </w:tcPr>
          <w:p w14:paraId="1285D9D7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310</w:t>
            </w:r>
          </w:p>
        </w:tc>
        <w:tc>
          <w:tcPr>
            <w:tcW w:w="1947" w:type="dxa"/>
            <w:gridSpan w:val="212"/>
            <w:tcBorders>
              <w:top w:val="double" w:sz="4" w:space="0" w:color="auto"/>
            </w:tcBorders>
            <w:vAlign w:val="center"/>
          </w:tcPr>
          <w:p w14:paraId="3402C57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0,100</w:t>
            </w:r>
          </w:p>
        </w:tc>
        <w:tc>
          <w:tcPr>
            <w:tcW w:w="2376" w:type="dxa"/>
            <w:gridSpan w:val="253"/>
            <w:tcBorders>
              <w:top w:val="double" w:sz="4" w:space="0" w:color="auto"/>
            </w:tcBorders>
            <w:vAlign w:val="center"/>
          </w:tcPr>
          <w:p w14:paraId="695DBD6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1740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4C37A5C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92A7DE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36062A5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3C4C055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 w:val="restart"/>
            <w:tcBorders>
              <w:top w:val="nil"/>
            </w:tcBorders>
          </w:tcPr>
          <w:p w14:paraId="063EB0D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2E12DCA2" w14:textId="77777777" w:rsidR="00681CA0" w:rsidRPr="004C4754" w:rsidRDefault="00681CA0" w:rsidP="005C6878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Информация для расчета </w:t>
            </w:r>
            <w:r>
              <w:rPr>
                <w:rFonts w:ascii="Arial" w:hAnsi="Arial" w:cs="Arial"/>
                <w:b/>
              </w:rPr>
              <w:t>ВЧ</w:t>
            </w:r>
            <w:r w:rsidRPr="004C4754">
              <w:rPr>
                <w:rFonts w:ascii="Arial" w:hAnsi="Arial" w:cs="Arial"/>
                <w:b/>
              </w:rPr>
              <w:t xml:space="preserve">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4A6F2F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59AA08E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top w:val="nil"/>
            </w:tcBorders>
          </w:tcPr>
          <w:p w14:paraId="1E13505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7" w:type="dxa"/>
            <w:gridSpan w:val="792"/>
          </w:tcPr>
          <w:p w14:paraId="65FE4D82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 кГц</w:t>
            </w:r>
          </w:p>
        </w:tc>
        <w:tc>
          <w:tcPr>
            <w:tcW w:w="2376" w:type="dxa"/>
            <w:gridSpan w:val="253"/>
          </w:tcPr>
          <w:p w14:paraId="67F052A2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099F0BF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07F4155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080E264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3" w:type="dxa"/>
            <w:gridSpan w:val="1045"/>
          </w:tcPr>
          <w:p w14:paraId="21E033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Работа в нормальном режиме</w:t>
            </w:r>
          </w:p>
        </w:tc>
        <w:tc>
          <w:tcPr>
            <w:tcW w:w="285" w:type="dxa"/>
            <w:gridSpan w:val="4"/>
            <w:vMerge/>
          </w:tcPr>
          <w:p w14:paraId="3114A80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FCD8224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CFA081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 w:val="restart"/>
            <w:vAlign w:val="center"/>
          </w:tcPr>
          <w:p w14:paraId="0F15F6CA" w14:textId="77777777" w:rsidR="00681CA0" w:rsidRPr="004C4754" w:rsidRDefault="00681CA0" w:rsidP="005E12C9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0C3203">
              <w:rPr>
                <w:rFonts w:ascii="Arial" w:hAnsi="Arial" w:cs="Arial"/>
              </w:rPr>
              <w:t xml:space="preserve"> </w:t>
            </w:r>
            <w:r w:rsidRPr="00D46634">
              <w:rPr>
                <w:rFonts w:ascii="Times New Roman" w:hAnsi="Times New Roman"/>
                <w:i/>
                <w:lang w:val="en-US"/>
              </w:rPr>
              <w:t>I</w:t>
            </w:r>
            <w:r w:rsidRPr="00D46634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58A94F7A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нее</w:t>
            </w:r>
          </w:p>
        </w:tc>
        <w:tc>
          <w:tcPr>
            <w:tcW w:w="1442" w:type="dxa"/>
            <w:gridSpan w:val="69"/>
          </w:tcPr>
          <w:p w14:paraId="725AE45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23F66D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63F21E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A06694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/>
          </w:tcPr>
          <w:p w14:paraId="7300DC12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15" w:type="dxa"/>
            <w:gridSpan w:val="206"/>
          </w:tcPr>
          <w:p w14:paraId="0307893E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5328B5D0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0,135</w:t>
            </w:r>
          </w:p>
        </w:tc>
        <w:tc>
          <w:tcPr>
            <w:tcW w:w="285" w:type="dxa"/>
            <w:gridSpan w:val="4"/>
            <w:vMerge/>
          </w:tcPr>
          <w:p w14:paraId="5BD3BF6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804FD1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464C5F3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</w:tcPr>
          <w:p w14:paraId="7AED6D2F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0182AAB9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0CDC3E6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785366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9BC2F5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7F82E3D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3" w:type="dxa"/>
            <w:gridSpan w:val="1045"/>
          </w:tcPr>
          <w:p w14:paraId="5B6C4E14" w14:textId="77777777" w:rsidR="00681CA0" w:rsidRPr="004C4754" w:rsidRDefault="00681CA0" w:rsidP="009D122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режиме диммирования</w:t>
            </w:r>
          </w:p>
        </w:tc>
        <w:tc>
          <w:tcPr>
            <w:tcW w:w="285" w:type="dxa"/>
            <w:gridSpan w:val="4"/>
            <w:vMerge/>
          </w:tcPr>
          <w:p w14:paraId="64FC497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97D8E97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B93119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 w:val="restart"/>
            <w:vAlign w:val="center"/>
          </w:tcPr>
          <w:p w14:paraId="74168680" w14:textId="77777777" w:rsidR="00681CA0" w:rsidRPr="004C4754" w:rsidRDefault="00681CA0" w:rsidP="005E12C9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 w:rsidRPr="000C3203">
              <w:rPr>
                <w:rFonts w:ascii="Arial" w:hAnsi="Arial" w:cs="Arial"/>
              </w:rPr>
              <w:t xml:space="preserve"> </w:t>
            </w:r>
            <w:r w:rsidRPr="0071697F">
              <w:rPr>
                <w:rFonts w:ascii="Times New Roman" w:hAnsi="Times New Roman"/>
                <w:i/>
                <w:lang w:val="en-US"/>
              </w:rPr>
              <w:t>I</w:t>
            </w:r>
            <w:r w:rsidRPr="0071697F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1F32C2A1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нее</w:t>
            </w:r>
          </w:p>
        </w:tc>
        <w:tc>
          <w:tcPr>
            <w:tcW w:w="1442" w:type="dxa"/>
            <w:gridSpan w:val="69"/>
          </w:tcPr>
          <w:p w14:paraId="79616424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0,010</w:t>
            </w:r>
          </w:p>
        </w:tc>
        <w:tc>
          <w:tcPr>
            <w:tcW w:w="285" w:type="dxa"/>
            <w:gridSpan w:val="4"/>
            <w:vMerge/>
          </w:tcPr>
          <w:p w14:paraId="284BA8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0B917F9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0D4352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6" w:type="dxa"/>
            <w:gridSpan w:val="770"/>
            <w:vMerge/>
          </w:tcPr>
          <w:p w14:paraId="48092F81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15" w:type="dxa"/>
            <w:gridSpan w:val="206"/>
          </w:tcPr>
          <w:p w14:paraId="23704321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24CC059B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0,080</w:t>
            </w:r>
          </w:p>
        </w:tc>
        <w:tc>
          <w:tcPr>
            <w:tcW w:w="285" w:type="dxa"/>
            <w:gridSpan w:val="4"/>
            <w:vMerge/>
          </w:tcPr>
          <w:p w14:paraId="41FFE3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E12C9" w:rsidRPr="004C4754" w14:paraId="6B40F641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7D95AAA" w14:textId="77777777" w:rsidR="005E12C9" w:rsidRPr="004C4754" w:rsidRDefault="005E12C9" w:rsidP="005E12C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88" w:type="dxa"/>
            <w:gridSpan w:val="680"/>
          </w:tcPr>
          <w:p w14:paraId="5877EFDE" w14:textId="77777777" w:rsidR="005E12C9" w:rsidRDefault="007360C9" w:rsidP="005E12C9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Минимальная</w:t>
            </w:r>
            <w:r w:rsidR="005E12C9" w:rsidRPr="004C4754">
              <w:rPr>
                <w:rFonts w:ascii="Arial" w:hAnsi="Arial" w:cs="Arial"/>
              </w:rPr>
              <w:t xml:space="preserve"> сумма квадратов токов вводов</w:t>
            </w:r>
            <w:r w:rsidR="005E12C9" w:rsidRPr="004C4754">
              <w:rPr>
                <w:rFonts w:ascii="Arial" w:hAnsi="Arial" w:cs="Arial"/>
                <w:lang w:val="fr-FR"/>
              </w:rPr>
              <w:t xml:space="preserve"> </w:t>
            </w:r>
          </w:p>
          <w:p w14:paraId="0C39F5C3" w14:textId="77777777" w:rsidR="005E12C9" w:rsidRPr="004C4754" w:rsidRDefault="005E12C9" w:rsidP="005E12C9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20" w:dyaOrig="340" w14:anchorId="1A2194CA">
                <v:shape id="_x0000_i1063" type="#_x0000_t75" style="width:86.25pt;height:20.25pt" o:ole="">
                  <v:imagedata r:id="rId56" o:title=""/>
                </v:shape>
                <o:OLEObject Type="Embed" ProgID="Equation.3" ShapeID="_x0000_i1063" DrawAspect="Content" ObjectID="_1651399578" r:id="rId68"/>
              </w:object>
            </w:r>
          </w:p>
        </w:tc>
        <w:tc>
          <w:tcPr>
            <w:tcW w:w="978" w:type="dxa"/>
            <w:gridSpan w:val="90"/>
            <w:vMerge w:val="restart"/>
            <w:vAlign w:val="center"/>
          </w:tcPr>
          <w:p w14:paraId="2695F2B6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62" w:type="dxa"/>
            <w:gridSpan w:val="98"/>
            <w:vAlign w:val="center"/>
          </w:tcPr>
          <w:p w14:paraId="618D04C9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553" w:type="dxa"/>
            <w:gridSpan w:val="108"/>
            <w:vAlign w:val="center"/>
          </w:tcPr>
          <w:p w14:paraId="79FD7699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442" w:type="dxa"/>
            <w:gridSpan w:val="69"/>
            <w:vAlign w:val="center"/>
          </w:tcPr>
          <w:p w14:paraId="0BBBB4C9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0,018</w:t>
            </w:r>
          </w:p>
        </w:tc>
        <w:tc>
          <w:tcPr>
            <w:tcW w:w="285" w:type="dxa"/>
            <w:gridSpan w:val="4"/>
            <w:vMerge/>
          </w:tcPr>
          <w:p w14:paraId="3B133765" w14:textId="77777777" w:rsidR="005E12C9" w:rsidRPr="004C4754" w:rsidRDefault="005E12C9" w:rsidP="005E12C9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12C9" w:rsidRPr="004C4754" w14:paraId="1A1F0AED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36341047" w14:textId="77777777" w:rsidR="005E12C9" w:rsidRPr="004C4754" w:rsidRDefault="005E12C9" w:rsidP="005E12C9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088" w:type="dxa"/>
            <w:gridSpan w:val="680"/>
            <w:tcBorders>
              <w:top w:val="nil"/>
            </w:tcBorders>
          </w:tcPr>
          <w:p w14:paraId="06614698" w14:textId="77777777" w:rsidR="005E12C9" w:rsidRPr="006264B7" w:rsidRDefault="0071697F" w:rsidP="005E12C9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Предполагаемая</w:t>
            </w:r>
            <w:r w:rsidR="005E12C9" w:rsidRPr="006264B7">
              <w:rPr>
                <w:rFonts w:ascii="Arial" w:hAnsi="Arial" w:cs="Arial"/>
              </w:rPr>
              <w:t xml:space="preserve"> сумма квадратов токов вводов</w:t>
            </w:r>
          </w:p>
          <w:p w14:paraId="5CDDDDAE" w14:textId="77777777" w:rsidR="005E12C9" w:rsidRPr="006264B7" w:rsidRDefault="005E12C9" w:rsidP="005E12C9">
            <w:pPr>
              <w:spacing w:after="0" w:line="240" w:lineRule="auto"/>
              <w:rPr>
                <w:rFonts w:ascii="Arial" w:hAnsi="Arial" w:cs="Arial"/>
                <w:vertAlign w:val="subscript"/>
                <w:lang w:val="fr-FR"/>
              </w:rPr>
            </w:pPr>
            <w:r w:rsidRPr="006264B7">
              <w:rPr>
                <w:rFonts w:ascii="Arial" w:hAnsi="Arial" w:cs="Arial"/>
                <w:position w:val="-10"/>
              </w:rPr>
              <w:object w:dxaOrig="1840" w:dyaOrig="340" w14:anchorId="1555C148">
                <v:shape id="_x0000_i1064" type="#_x0000_t75" style="width:96.75pt;height:20.25pt" o:ole="">
                  <v:imagedata r:id="rId37" o:title=""/>
                </v:shape>
                <o:OLEObject Type="Embed" ProgID="Equation.3" ShapeID="_x0000_i1064" DrawAspect="Content" ObjectID="_1651399579" r:id="rId69"/>
              </w:object>
            </w:r>
          </w:p>
        </w:tc>
        <w:tc>
          <w:tcPr>
            <w:tcW w:w="978" w:type="dxa"/>
            <w:gridSpan w:val="90"/>
            <w:vMerge/>
          </w:tcPr>
          <w:p w14:paraId="468E3959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62" w:type="dxa"/>
            <w:gridSpan w:val="98"/>
            <w:vAlign w:val="center"/>
          </w:tcPr>
          <w:p w14:paraId="593ADCB4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1</w:t>
            </w:r>
          </w:p>
        </w:tc>
        <w:tc>
          <w:tcPr>
            <w:tcW w:w="553" w:type="dxa"/>
            <w:gridSpan w:val="108"/>
            <w:vAlign w:val="center"/>
          </w:tcPr>
          <w:p w14:paraId="4231C945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442" w:type="dxa"/>
            <w:gridSpan w:val="69"/>
            <w:vAlign w:val="center"/>
          </w:tcPr>
          <w:p w14:paraId="0B033AC8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0,185</w:t>
            </w:r>
          </w:p>
        </w:tc>
        <w:tc>
          <w:tcPr>
            <w:tcW w:w="285" w:type="dxa"/>
            <w:gridSpan w:val="4"/>
            <w:vMerge/>
          </w:tcPr>
          <w:p w14:paraId="15F2AE8D" w14:textId="77777777" w:rsidR="005E12C9" w:rsidRPr="004C4754" w:rsidRDefault="005E12C9" w:rsidP="005E12C9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12C9" w:rsidRPr="004C4754" w14:paraId="23718BC9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33F2E650" w14:textId="77777777" w:rsidR="005E12C9" w:rsidRPr="004C4754" w:rsidRDefault="005E12C9" w:rsidP="005E12C9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088" w:type="dxa"/>
            <w:gridSpan w:val="680"/>
            <w:vMerge w:val="restart"/>
          </w:tcPr>
          <w:p w14:paraId="087A5818" w14:textId="77777777" w:rsidR="005E12C9" w:rsidRPr="006264B7" w:rsidRDefault="007360C9" w:rsidP="005E12C9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Максимальная</w:t>
            </w:r>
            <w:r w:rsidR="005E12C9" w:rsidRPr="006264B7">
              <w:rPr>
                <w:rFonts w:ascii="Arial" w:hAnsi="Arial" w:cs="Arial"/>
              </w:rPr>
              <w:t xml:space="preserve"> сумма квадратов токов вводов</w:t>
            </w:r>
            <w:r w:rsidR="005E12C9" w:rsidRPr="006264B7">
              <w:rPr>
                <w:rFonts w:ascii="Arial" w:hAnsi="Arial" w:cs="Arial"/>
                <w:lang w:val="fr-FR"/>
              </w:rPr>
              <w:t xml:space="preserve"> </w:t>
            </w:r>
          </w:p>
          <w:p w14:paraId="589239B4" w14:textId="77777777" w:rsidR="005E12C9" w:rsidRPr="006264B7" w:rsidRDefault="005E12C9" w:rsidP="005E12C9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  <w:r w:rsidRPr="006264B7">
              <w:rPr>
                <w:rFonts w:ascii="Arial" w:hAnsi="Arial" w:cs="Arial"/>
                <w:position w:val="-10"/>
              </w:rPr>
              <w:object w:dxaOrig="1660" w:dyaOrig="340" w14:anchorId="15E4ADF7">
                <v:shape id="_x0000_i1065" type="#_x0000_t75" style="width:87.75pt;height:20.25pt" o:ole="">
                  <v:imagedata r:id="rId60" o:title=""/>
                </v:shape>
                <o:OLEObject Type="Embed" ProgID="Equation.3" ShapeID="_x0000_i1065" DrawAspect="Content" ObjectID="_1651399580" r:id="rId70"/>
              </w:object>
            </w:r>
          </w:p>
        </w:tc>
        <w:tc>
          <w:tcPr>
            <w:tcW w:w="978" w:type="dxa"/>
            <w:gridSpan w:val="90"/>
            <w:vMerge/>
            <w:vAlign w:val="center"/>
          </w:tcPr>
          <w:p w14:paraId="7CBC95F0" w14:textId="77777777" w:rsidR="005E12C9" w:rsidRPr="004C4754" w:rsidRDefault="005E12C9" w:rsidP="005E12C9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562" w:type="dxa"/>
            <w:gridSpan w:val="98"/>
            <w:vAlign w:val="center"/>
          </w:tcPr>
          <w:p w14:paraId="69D11970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53" w:type="dxa"/>
            <w:gridSpan w:val="108"/>
            <w:vAlign w:val="center"/>
          </w:tcPr>
          <w:p w14:paraId="15C9C444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val="fr-FR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  <w:r w:rsidRPr="004C4754">
              <w:rPr>
                <w:rFonts w:ascii="Arial" w:hAnsi="Arial" w:cs="Arial"/>
                <w:vertAlign w:val="superscript"/>
                <w:lang w:val="fr-FR"/>
              </w:rPr>
              <w:t>2</w:t>
            </w:r>
          </w:p>
        </w:tc>
        <w:tc>
          <w:tcPr>
            <w:tcW w:w="1442" w:type="dxa"/>
            <w:gridSpan w:val="69"/>
            <w:vAlign w:val="center"/>
          </w:tcPr>
          <w:p w14:paraId="787B31BA" w14:textId="77777777" w:rsidR="005E12C9" w:rsidRPr="004C4754" w:rsidRDefault="005E12C9" w:rsidP="005E12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0,022</w:t>
            </w:r>
          </w:p>
        </w:tc>
        <w:tc>
          <w:tcPr>
            <w:tcW w:w="285" w:type="dxa"/>
            <w:gridSpan w:val="4"/>
            <w:vMerge/>
          </w:tcPr>
          <w:p w14:paraId="292FA249" w14:textId="77777777" w:rsidR="005E12C9" w:rsidRPr="004C4754" w:rsidRDefault="005E12C9" w:rsidP="005E12C9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C29348B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560C598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088" w:type="dxa"/>
            <w:gridSpan w:val="680"/>
            <w:vMerge/>
          </w:tcPr>
          <w:p w14:paraId="32D2D8F9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978" w:type="dxa"/>
            <w:gridSpan w:val="90"/>
            <w:vMerge/>
          </w:tcPr>
          <w:p w14:paraId="5DDA8EE3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562" w:type="dxa"/>
            <w:gridSpan w:val="98"/>
            <w:vAlign w:val="center"/>
          </w:tcPr>
          <w:p w14:paraId="24A890C7" w14:textId="77777777" w:rsidR="00681CA0" w:rsidRPr="004C4754" w:rsidRDefault="00681CA0" w:rsidP="005E12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fr-FR"/>
              </w:rPr>
              <w:t>Y</w:t>
            </w:r>
            <w:r w:rsidRPr="004C47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553" w:type="dxa"/>
            <w:gridSpan w:val="108"/>
            <w:vAlign w:val="center"/>
          </w:tcPr>
          <w:p w14:paraId="71C6F4DC" w14:textId="77777777" w:rsidR="00681CA0" w:rsidRPr="004C4754" w:rsidRDefault="00681CA0" w:rsidP="005E12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A</w:t>
            </w:r>
          </w:p>
        </w:tc>
        <w:tc>
          <w:tcPr>
            <w:tcW w:w="1442" w:type="dxa"/>
            <w:gridSpan w:val="69"/>
            <w:vAlign w:val="center"/>
          </w:tcPr>
          <w:p w14:paraId="78ACA291" w14:textId="77777777" w:rsidR="00681CA0" w:rsidRPr="004C4754" w:rsidRDefault="00681CA0" w:rsidP="005E12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-0,047</w:t>
            </w:r>
          </w:p>
        </w:tc>
        <w:tc>
          <w:tcPr>
            <w:tcW w:w="285" w:type="dxa"/>
            <w:gridSpan w:val="4"/>
            <w:vMerge/>
          </w:tcPr>
          <w:p w14:paraId="11E57E4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12D07430" w14:textId="77777777" w:rsidTr="004068EE">
        <w:tblPrEx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69" w:type="dxa"/>
            <w:gridSpan w:val="2"/>
            <w:vMerge/>
          </w:tcPr>
          <w:p w14:paraId="43D1836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66" w:type="dxa"/>
            <w:gridSpan w:val="770"/>
          </w:tcPr>
          <w:p w14:paraId="57ABB8A6" w14:textId="77777777" w:rsidR="00681CA0" w:rsidRPr="004C4754" w:rsidRDefault="005E12C9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502DCD">
              <w:rPr>
                <w:rFonts w:ascii="Times New Roman" w:hAnsi="Times New Roman"/>
                <w:i/>
                <w:lang w:val="en-US"/>
              </w:rPr>
              <w:t>I</w:t>
            </w:r>
            <w:r w:rsidRPr="00502DCD">
              <w:rPr>
                <w:rFonts w:ascii="Times New Roman" w:hAnsi="Times New Roman"/>
                <w:i/>
                <w:vertAlign w:val="subscript"/>
                <w:lang w:val="en-US"/>
              </w:rPr>
              <w:t>LL</w:t>
            </w:r>
            <w:r w:rsidRPr="003F09E8">
              <w:rPr>
                <w:rFonts w:ascii="Arial" w:hAnsi="Arial" w:cs="Arial"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  <w:vertAlign w:val="subscript"/>
              </w:rPr>
              <w:t>макс</w:t>
            </w:r>
            <w:r w:rsidRPr="004C4754">
              <w:rPr>
                <w:rFonts w:ascii="Arial" w:hAnsi="Arial" w:cs="Arial"/>
              </w:rPr>
              <w:t xml:space="preserve">, </w:t>
            </w:r>
            <w:r w:rsidRPr="00502DCD">
              <w:rPr>
                <w:rFonts w:ascii="Times New Roman" w:hAnsi="Times New Roman"/>
                <w:i/>
                <w:lang w:val="en-US"/>
              </w:rPr>
              <w:t>I</w:t>
            </w:r>
            <w:r w:rsidRPr="00502DCD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Pr="00502DCD">
              <w:rPr>
                <w:rFonts w:ascii="Times New Roman" w:hAnsi="Times New Roman"/>
                <w:i/>
                <w:vertAlign w:val="subscript"/>
              </w:rPr>
              <w:t xml:space="preserve"> </w:t>
            </w:r>
            <w:r w:rsidRPr="004C4754">
              <w:rPr>
                <w:rFonts w:ascii="Arial" w:hAnsi="Arial" w:cs="Arial"/>
                <w:vertAlign w:val="subscript"/>
              </w:rPr>
              <w:t>макс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15" w:type="dxa"/>
            <w:gridSpan w:val="206"/>
          </w:tcPr>
          <w:p w14:paraId="71D7A027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0,105</w:t>
            </w:r>
          </w:p>
        </w:tc>
        <w:tc>
          <w:tcPr>
            <w:tcW w:w="1442" w:type="dxa"/>
            <w:gridSpan w:val="69"/>
          </w:tcPr>
          <w:p w14:paraId="7827EEED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0,140</w:t>
            </w:r>
          </w:p>
        </w:tc>
        <w:tc>
          <w:tcPr>
            <w:tcW w:w="285" w:type="dxa"/>
            <w:gridSpan w:val="4"/>
            <w:vMerge/>
          </w:tcPr>
          <w:p w14:paraId="2F05F68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5B3072B8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2061DA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66" w:type="dxa"/>
            <w:gridSpan w:val="770"/>
            <w:vMerge w:val="restart"/>
          </w:tcPr>
          <w:p w14:paraId="1FAD06DC" w14:textId="77777777" w:rsidR="00681CA0" w:rsidRPr="004C4754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360C9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7360C9">
              <w:rPr>
                <w:rFonts w:ascii="Arial" w:hAnsi="Arial" w:cs="Arial"/>
              </w:rPr>
              <w:t>на с</w:t>
            </w:r>
            <w:r w:rsidR="009E3510" w:rsidRPr="007360C9">
              <w:rPr>
                <w:rFonts w:ascii="Arial" w:hAnsi="Arial" w:cs="Arial"/>
              </w:rPr>
              <w:t>о</w:t>
            </w:r>
            <w:r w:rsidR="009E3510" w:rsidRPr="007360C9">
              <w:rPr>
                <w:rFonts w:ascii="Arial" w:hAnsi="Arial" w:cs="Arial"/>
              </w:rPr>
              <w:t>ответствие требованиям</w:t>
            </w:r>
            <w:r w:rsidRPr="007360C9">
              <w:rPr>
                <w:rFonts w:ascii="Arial" w:hAnsi="Arial" w:cs="Arial"/>
              </w:rPr>
              <w:t xml:space="preserve"> к уменьшению силы света, </w:t>
            </w:r>
            <w:r w:rsidRPr="007360C9">
              <w:rPr>
                <w:rFonts w:ascii="Arial" w:hAnsi="Arial" w:cs="Arial"/>
                <w:lang w:val="en-US"/>
              </w:rPr>
              <w:t>O</w:t>
            </w:r>
            <w:r w:rsidRPr="007360C9">
              <w:rPr>
                <w:rFonts w:ascii="Arial" w:hAnsi="Arial" w:cs="Arial"/>
              </w:rPr>
              <w:t>м</w:t>
            </w:r>
          </w:p>
        </w:tc>
        <w:tc>
          <w:tcPr>
            <w:tcW w:w="1115" w:type="dxa"/>
            <w:gridSpan w:val="206"/>
            <w:tcBorders>
              <w:left w:val="nil"/>
            </w:tcBorders>
          </w:tcPr>
          <w:p w14:paraId="4BECE250" w14:textId="77777777" w:rsidR="00681CA0" w:rsidRPr="004C4754" w:rsidRDefault="00681CA0" w:rsidP="0071697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="0071697F">
              <w:rPr>
                <w:rFonts w:ascii="Arial" w:hAnsi="Arial" w:cs="Arial"/>
                <w:vertAlign w:val="subscript"/>
                <w:lang w:val="en-US"/>
              </w:rPr>
              <w:t>test</w:t>
            </w:r>
            <w:r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442" w:type="dxa"/>
            <w:gridSpan w:val="69"/>
          </w:tcPr>
          <w:p w14:paraId="59B30056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5" w:type="dxa"/>
            <w:gridSpan w:val="4"/>
            <w:vMerge/>
          </w:tcPr>
          <w:p w14:paraId="4320C4F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A336842" w14:textId="77777777" w:rsidTr="004068EE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6CADF1E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7066" w:type="dxa"/>
            <w:gridSpan w:val="770"/>
            <w:vMerge/>
          </w:tcPr>
          <w:p w14:paraId="68253A4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115" w:type="dxa"/>
            <w:gridSpan w:val="206"/>
            <w:tcBorders>
              <w:left w:val="nil"/>
            </w:tcBorders>
          </w:tcPr>
          <w:p w14:paraId="773A75A9" w14:textId="77777777" w:rsidR="00681CA0" w:rsidRPr="004C4754" w:rsidRDefault="00681CA0" w:rsidP="0071697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="0071697F">
              <w:rPr>
                <w:rFonts w:ascii="Arial" w:hAnsi="Arial" w:cs="Arial"/>
                <w:vertAlign w:val="subscript"/>
                <w:lang w:val="en-US"/>
              </w:rPr>
              <w:t>test</w:t>
            </w:r>
            <w:r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442" w:type="dxa"/>
            <w:gridSpan w:val="69"/>
          </w:tcPr>
          <w:p w14:paraId="18C0BE7F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115</w:t>
            </w:r>
          </w:p>
        </w:tc>
        <w:tc>
          <w:tcPr>
            <w:tcW w:w="285" w:type="dxa"/>
            <w:gridSpan w:val="4"/>
            <w:vMerge/>
          </w:tcPr>
          <w:p w14:paraId="3558C96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634D26C6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11337EC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01" w:type="dxa"/>
            <w:gridSpan w:val="489"/>
            <w:vMerge w:val="restart"/>
            <w:vAlign w:val="center"/>
          </w:tcPr>
          <w:p w14:paraId="7F9340C0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Заменяющий лампу резистор при 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 и</w:t>
            </w:r>
            <w:r w:rsidRPr="004C4754">
              <w:rPr>
                <w:rFonts w:ascii="Arial" w:hAnsi="Arial" w:cs="Arial"/>
              </w:rPr>
              <w:t>с</w:t>
            </w:r>
            <w:r w:rsidRPr="004C4754">
              <w:rPr>
                <w:rFonts w:ascii="Arial" w:hAnsi="Arial" w:cs="Arial"/>
              </w:rPr>
              <w:t>пытательного 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  <w:lang w:val="en-US"/>
              </w:rPr>
              <w:t>O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699" w:type="dxa"/>
            <w:gridSpan w:val="91"/>
            <w:vMerge w:val="restart"/>
            <w:vAlign w:val="center"/>
          </w:tcPr>
          <w:p w14:paraId="4F280940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n =</w:t>
            </w:r>
          </w:p>
        </w:tc>
        <w:tc>
          <w:tcPr>
            <w:tcW w:w="788" w:type="dxa"/>
            <w:gridSpan w:val="100"/>
            <w:vMerge w:val="restart"/>
            <w:vAlign w:val="center"/>
          </w:tcPr>
          <w:p w14:paraId="4DF7ADB2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78" w:type="dxa"/>
            <w:gridSpan w:val="90"/>
            <w:vMerge w:val="restart"/>
            <w:vAlign w:val="center"/>
          </w:tcPr>
          <w:p w14:paraId="31CF7083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 xml:space="preserve">10 </w:t>
            </w:r>
          </w:p>
        </w:tc>
        <w:tc>
          <w:tcPr>
            <w:tcW w:w="1115" w:type="dxa"/>
            <w:gridSpan w:val="206"/>
          </w:tcPr>
          <w:p w14:paraId="7E1C2C2D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нее</w:t>
            </w:r>
          </w:p>
        </w:tc>
        <w:tc>
          <w:tcPr>
            <w:tcW w:w="1442" w:type="dxa"/>
            <w:gridSpan w:val="69"/>
          </w:tcPr>
          <w:p w14:paraId="19D7AB58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13000</w:t>
            </w:r>
          </w:p>
        </w:tc>
        <w:tc>
          <w:tcPr>
            <w:tcW w:w="285" w:type="dxa"/>
            <w:gridSpan w:val="4"/>
            <w:vMerge/>
          </w:tcPr>
          <w:p w14:paraId="01D4FF2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06FC94B8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1D56F3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01" w:type="dxa"/>
            <w:gridSpan w:val="489"/>
            <w:vMerge/>
            <w:vAlign w:val="center"/>
          </w:tcPr>
          <w:p w14:paraId="1417A5E9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99" w:type="dxa"/>
            <w:gridSpan w:val="91"/>
            <w:vMerge/>
            <w:vAlign w:val="center"/>
          </w:tcPr>
          <w:p w14:paraId="6A449FD4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788" w:type="dxa"/>
            <w:gridSpan w:val="100"/>
            <w:vMerge/>
            <w:vAlign w:val="center"/>
          </w:tcPr>
          <w:p w14:paraId="65B46D18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978" w:type="dxa"/>
            <w:gridSpan w:val="90"/>
            <w:vMerge/>
            <w:vAlign w:val="center"/>
          </w:tcPr>
          <w:p w14:paraId="55CA0CD5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1115" w:type="dxa"/>
            <w:gridSpan w:val="206"/>
          </w:tcPr>
          <w:p w14:paraId="435B1C6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лее</w:t>
            </w:r>
          </w:p>
        </w:tc>
        <w:tc>
          <w:tcPr>
            <w:tcW w:w="1442" w:type="dxa"/>
            <w:gridSpan w:val="69"/>
          </w:tcPr>
          <w:p w14:paraId="195E3B4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24000</w:t>
            </w:r>
          </w:p>
        </w:tc>
        <w:tc>
          <w:tcPr>
            <w:tcW w:w="285" w:type="dxa"/>
            <w:gridSpan w:val="4"/>
            <w:vMerge/>
          </w:tcPr>
          <w:p w14:paraId="4F1580D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3650A95D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</w:tcPr>
          <w:p w14:paraId="22E21DC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01" w:type="dxa"/>
            <w:gridSpan w:val="489"/>
            <w:vMerge/>
            <w:vAlign w:val="center"/>
          </w:tcPr>
          <w:p w14:paraId="579E1BD6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99" w:type="dxa"/>
            <w:gridSpan w:val="91"/>
            <w:vMerge/>
            <w:vAlign w:val="center"/>
          </w:tcPr>
          <w:p w14:paraId="679EBCD4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788" w:type="dxa"/>
            <w:gridSpan w:val="100"/>
            <w:vAlign w:val="center"/>
          </w:tcPr>
          <w:p w14:paraId="4FBEF3EC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78" w:type="dxa"/>
            <w:gridSpan w:val="90"/>
            <w:vAlign w:val="center"/>
          </w:tcPr>
          <w:p w14:paraId="6BA07594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30</w:t>
            </w:r>
          </w:p>
        </w:tc>
        <w:tc>
          <w:tcPr>
            <w:tcW w:w="1115" w:type="dxa"/>
            <w:gridSpan w:val="206"/>
            <w:vMerge w:val="restart"/>
          </w:tcPr>
          <w:p w14:paraId="05CBAE99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нальное</w:t>
            </w:r>
            <w:r w:rsidR="007360C9">
              <w:rPr>
                <w:rFonts w:ascii="Arial" w:hAnsi="Arial" w:cs="Arial"/>
              </w:rPr>
              <w:t xml:space="preserve"> знач</w:t>
            </w:r>
            <w:r w:rsidR="007360C9">
              <w:rPr>
                <w:rFonts w:ascii="Arial" w:hAnsi="Arial" w:cs="Arial"/>
              </w:rPr>
              <w:t>е</w:t>
            </w:r>
            <w:r w:rsidR="007360C9">
              <w:rPr>
                <w:rFonts w:ascii="Arial" w:hAnsi="Arial" w:cs="Arial"/>
              </w:rPr>
              <w:t>ние</w:t>
            </w:r>
          </w:p>
        </w:tc>
        <w:tc>
          <w:tcPr>
            <w:tcW w:w="1442" w:type="dxa"/>
            <w:gridSpan w:val="69"/>
          </w:tcPr>
          <w:p w14:paraId="71F5D28F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4700</w:t>
            </w:r>
          </w:p>
        </w:tc>
        <w:tc>
          <w:tcPr>
            <w:tcW w:w="285" w:type="dxa"/>
            <w:gridSpan w:val="4"/>
            <w:vMerge/>
          </w:tcPr>
          <w:p w14:paraId="7E9BB3E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5E325D" w:rsidRPr="004C4754" w14:paraId="69AF3F53" w14:textId="77777777" w:rsidTr="005E325D">
        <w:tblPrEx>
          <w:tblLook w:val="01E0" w:firstRow="1" w:lastRow="1" w:firstColumn="1" w:lastColumn="1" w:noHBand="0" w:noVBand="0"/>
        </w:tblPrEx>
        <w:tc>
          <w:tcPr>
            <w:tcW w:w="269" w:type="dxa"/>
            <w:gridSpan w:val="2"/>
            <w:vMerge/>
            <w:tcBorders>
              <w:bottom w:val="nil"/>
            </w:tcBorders>
          </w:tcPr>
          <w:p w14:paraId="4F7E1A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4601" w:type="dxa"/>
            <w:gridSpan w:val="489"/>
            <w:vMerge/>
            <w:vAlign w:val="center"/>
          </w:tcPr>
          <w:p w14:paraId="33CD2475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699" w:type="dxa"/>
            <w:gridSpan w:val="91"/>
            <w:vMerge/>
            <w:vAlign w:val="center"/>
          </w:tcPr>
          <w:p w14:paraId="5FFC6DCD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  <w:tc>
          <w:tcPr>
            <w:tcW w:w="788" w:type="dxa"/>
            <w:gridSpan w:val="100"/>
            <w:vAlign w:val="center"/>
          </w:tcPr>
          <w:p w14:paraId="720D2E62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%</w:t>
            </w:r>
          </w:p>
        </w:tc>
        <w:tc>
          <w:tcPr>
            <w:tcW w:w="978" w:type="dxa"/>
            <w:gridSpan w:val="90"/>
            <w:vAlign w:val="center"/>
          </w:tcPr>
          <w:p w14:paraId="7EB9486E" w14:textId="77777777" w:rsidR="00681CA0" w:rsidRPr="004C4754" w:rsidRDefault="00681CA0" w:rsidP="000C320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fr-FR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fr-FR"/>
              </w:rPr>
              <w:t>60</w:t>
            </w:r>
          </w:p>
        </w:tc>
        <w:tc>
          <w:tcPr>
            <w:tcW w:w="1115" w:type="dxa"/>
            <w:gridSpan w:val="206"/>
            <w:vMerge/>
          </w:tcPr>
          <w:p w14:paraId="251C9448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2" w:type="dxa"/>
            <w:gridSpan w:val="69"/>
          </w:tcPr>
          <w:p w14:paraId="54714C6C" w14:textId="77777777" w:rsidR="00681CA0" w:rsidRPr="004C4754" w:rsidRDefault="00681CA0" w:rsidP="000C320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2000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98DA2E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681CA0" w:rsidRPr="004C4754" w14:paraId="2E0A5283" w14:textId="77777777" w:rsidTr="004068EE">
        <w:tblPrEx>
          <w:tblLook w:val="01E0" w:firstRow="1" w:lastRow="1" w:firstColumn="1" w:lastColumn="1" w:noHBand="0" w:noVBand="0"/>
        </w:tblPrEx>
        <w:trPr>
          <w:trHeight w:val="1633"/>
        </w:trPr>
        <w:tc>
          <w:tcPr>
            <w:tcW w:w="10177" w:type="dxa"/>
            <w:gridSpan w:val="1051"/>
            <w:tcBorders>
              <w:top w:val="nil"/>
            </w:tcBorders>
          </w:tcPr>
          <w:p w14:paraId="031D30F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11EC3718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CA0" w:rsidRPr="004C4754" w14:paraId="39BF4AE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5D0C3E4F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36284B35" w14:textId="77777777" w:rsidTr="004068EE">
        <w:tblPrEx>
          <w:tblLook w:val="01E0" w:firstRow="1" w:lastRow="1" w:firstColumn="1" w:lastColumn="1" w:noHBand="0" w:noVBand="0"/>
        </w:tblPrEx>
        <w:tc>
          <w:tcPr>
            <w:tcW w:w="1823" w:type="dxa"/>
            <w:gridSpan w:val="112"/>
          </w:tcPr>
          <w:p w14:paraId="7AA9FAA0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693" w:type="dxa"/>
            <w:gridSpan w:val="682"/>
          </w:tcPr>
          <w:p w14:paraId="6600C37C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6585386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661" w:type="dxa"/>
            <w:gridSpan w:val="257"/>
            <w:vAlign w:val="center"/>
          </w:tcPr>
          <w:p w14:paraId="45890F99" w14:textId="77777777" w:rsidR="00681CA0" w:rsidRPr="00BE16D7" w:rsidRDefault="00FA62C7" w:rsidP="000C32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3</w:t>
            </w:r>
          </w:p>
        </w:tc>
      </w:tr>
      <w:tr w:rsidR="00681CA0" w:rsidRPr="004C4754" w14:paraId="0FCE623B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bottom w:val="nil"/>
            </w:tcBorders>
          </w:tcPr>
          <w:p w14:paraId="42D9F5F0" w14:textId="77777777" w:rsidR="00681CA0" w:rsidRDefault="00681CA0"/>
          <w:tbl>
            <w:tblPr>
              <w:tblW w:w="9468" w:type="dxa"/>
              <w:tblInd w:w="2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43"/>
              <w:gridCol w:w="2043"/>
              <w:gridCol w:w="1731"/>
              <w:gridCol w:w="2313"/>
              <w:gridCol w:w="1138"/>
            </w:tblGrid>
            <w:tr w:rsidR="00681CA0" w:rsidRPr="004C4754" w14:paraId="76E9E786" w14:textId="77777777" w:rsidTr="00C311BC">
              <w:tc>
                <w:tcPr>
                  <w:tcW w:w="946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CCF2E" w14:textId="77777777" w:rsidR="00681CA0" w:rsidRPr="004C4754" w:rsidRDefault="00681CA0" w:rsidP="000C320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с катодом предварительного подогрева</w:t>
                  </w:r>
                </w:p>
                <w:p w14:paraId="6C64ED20" w14:textId="77777777" w:rsidR="00681CA0" w:rsidRPr="004C4754" w:rsidRDefault="00681CA0" w:rsidP="000C320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 xml:space="preserve"> для времени зажигания 0,4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s</w:t>
                  </w:r>
                </w:p>
              </w:tc>
            </w:tr>
            <w:tr w:rsidR="0071697F" w:rsidRPr="004C4754" w14:paraId="150A6F28" w14:textId="77777777" w:rsidTr="00230BF8">
              <w:tc>
                <w:tcPr>
                  <w:tcW w:w="6017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3E61C" w14:textId="77777777" w:rsidR="0071697F" w:rsidRPr="009C1A69" w:rsidRDefault="00BE16D7" w:rsidP="0071697F">
                  <w:pPr>
                    <w:pBdr>
                      <w:right w:val="single" w:sz="4" w:space="4" w:color="auto"/>
                    </w:pBd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Минимальная</w:t>
                  </w:r>
                  <w:r w:rsidR="0071697F" w:rsidRPr="004C4754">
                    <w:rPr>
                      <w:rFonts w:ascii="Arial" w:hAnsi="Arial" w:cs="Arial"/>
                    </w:rPr>
                    <w:t xml:space="preserve"> энергия предварительного подогрева к</w:t>
                  </w:r>
                  <w:r w:rsidR="0071697F" w:rsidRPr="004C4754">
                    <w:rPr>
                      <w:rFonts w:ascii="Arial" w:hAnsi="Arial" w:cs="Arial"/>
                    </w:rPr>
                    <w:t>а</w:t>
                  </w:r>
                  <w:r w:rsidR="0071697F" w:rsidRPr="004C4754">
                    <w:rPr>
                      <w:rFonts w:ascii="Arial" w:hAnsi="Arial" w:cs="Arial"/>
                    </w:rPr>
                    <w:t>тода</w:t>
                  </w:r>
                  <w:r w:rsidR="0071697F" w:rsidRPr="009C1A69">
                    <w:rPr>
                      <w:rFonts w:ascii="Arial" w:hAnsi="Arial" w:cs="Arial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71697F" w:rsidRPr="009C1A69">
                    <w:rPr>
                      <w:rFonts w:ascii="Arial" w:hAnsi="Arial" w:cs="Arial"/>
                    </w:rPr>
                    <w:t xml:space="preserve"> =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71697F" w:rsidRPr="009C1A69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71697F" w:rsidRPr="009C1A69">
                    <w:rPr>
                      <w:rFonts w:ascii="Arial" w:hAnsi="Arial" w:cs="Arial"/>
                    </w:rPr>
                    <w:t xml:space="preserve">+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71697F" w:rsidRPr="009C1A69">
                    <w:rPr>
                      <w:rFonts w:ascii="Arial" w:hAnsi="Arial" w:cs="Arial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="0071697F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71697F" w:rsidRPr="009C1A69">
                    <w:rPr>
                      <w:rFonts w:ascii="Arial" w:hAnsi="Arial" w:cs="Arial"/>
                    </w:rPr>
                    <w:t xml:space="preserve">, </w:t>
                  </w:r>
                  <w:r w:rsidR="0071697F" w:rsidRPr="004C4754">
                    <w:rPr>
                      <w:rFonts w:ascii="Arial" w:hAnsi="Arial" w:cs="Arial"/>
                    </w:rPr>
                    <w:t>Дж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7F7F56" w14:textId="77777777" w:rsidR="0071697F" w:rsidRPr="004C4754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4C4754">
                    <w:rPr>
                      <w:rFonts w:ascii="Arial" w:hAnsi="Arial" w:cs="Arial"/>
                    </w:rPr>
                    <w:t>(Дж)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4E4CD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0,50</w:t>
                  </w:r>
                </w:p>
              </w:tc>
            </w:tr>
            <w:tr w:rsidR="0071697F" w:rsidRPr="004C4754" w14:paraId="7D1F4B8C" w14:textId="77777777" w:rsidTr="00E5502C">
              <w:tc>
                <w:tcPr>
                  <w:tcW w:w="6017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70D79" w14:textId="77777777" w:rsidR="0071697F" w:rsidRPr="004C4754" w:rsidRDefault="0071697F" w:rsidP="0071697F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ACC0C9" w14:textId="77777777" w:rsidR="0071697F" w:rsidRPr="004C4754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4C4754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6CB316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0,35</w:t>
                  </w:r>
                </w:p>
              </w:tc>
            </w:tr>
            <w:tr w:rsidR="0071697F" w:rsidRPr="004C4754" w14:paraId="5E1D42F9" w14:textId="77777777" w:rsidTr="00E5502C">
              <w:tc>
                <w:tcPr>
                  <w:tcW w:w="601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A2441A" w14:textId="77777777" w:rsidR="0071697F" w:rsidRPr="004C4754" w:rsidRDefault="0071697F" w:rsidP="0071697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Pr="004C4754">
                    <w:rPr>
                      <w:rFonts w:ascii="Arial" w:hAnsi="Arial" w:cs="Arial"/>
                    </w:rPr>
                    <w:t>(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</w:rPr>
                    <w:t xml:space="preserve">) &lt; 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1B783B" w14:textId="77777777" w:rsidR="0071697F" w:rsidRPr="00BE16D7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E040A8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3E6A8B6A" w14:textId="77777777" w:rsidTr="005E12C9">
              <w:tc>
                <w:tcPr>
                  <w:tcW w:w="83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F3169" w14:textId="77777777" w:rsidR="00681CA0" w:rsidRPr="00BE16D7" w:rsidRDefault="00681CA0" w:rsidP="00BE16D7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BE16D7">
                    <w:rPr>
                      <w:rFonts w:ascii="Arial" w:hAnsi="Arial" w:cs="Arial"/>
                    </w:rPr>
                    <w:t xml:space="preserve"> к </w:t>
                  </w:r>
                  <w:r w:rsidR="00BE16D7">
                    <w:rPr>
                      <w:rFonts w:ascii="Arial" w:hAnsi="Arial" w:cs="Arial"/>
                    </w:rPr>
                    <w:t>минимальному</w:t>
                  </w:r>
                  <w:r w:rsidRPr="00BE16D7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3752A7" w14:textId="77777777" w:rsidR="00681CA0" w:rsidRPr="004C4754" w:rsidRDefault="00681CA0" w:rsidP="005E12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54</w:t>
                  </w:r>
                </w:p>
              </w:tc>
            </w:tr>
            <w:tr w:rsidR="0071697F" w:rsidRPr="004C4754" w14:paraId="0286AEB4" w14:textId="77777777" w:rsidTr="005E12C9">
              <w:tc>
                <w:tcPr>
                  <w:tcW w:w="6017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32492" w14:textId="77777777" w:rsidR="0071697F" w:rsidRPr="003F09E8" w:rsidRDefault="00BE16D7" w:rsidP="0071697F">
                  <w:pPr>
                    <w:spacing w:after="0" w:line="240" w:lineRule="auto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</w:rPr>
                    <w:t>Максимальная</w:t>
                  </w:r>
                  <w:r w:rsidR="0071697F" w:rsidRPr="004C4754">
                    <w:rPr>
                      <w:rFonts w:ascii="Arial" w:hAnsi="Arial" w:cs="Arial"/>
                    </w:rPr>
                    <w:t xml:space="preserve"> энергия предварительного подогрева катода</w:t>
                  </w:r>
                  <w:r w:rsidR="0071697F" w:rsidRPr="003F09E8">
                    <w:rPr>
                      <w:rFonts w:ascii="Arial" w:hAnsi="Arial" w:cs="Arial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71697F" w:rsidRPr="004C4754">
                    <w:rPr>
                      <w:rFonts w:ascii="Arial" w:hAnsi="Arial" w:cs="Arial"/>
                    </w:rPr>
                    <w:t xml:space="preserve"> =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71697F"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</w:rPr>
                    <w:t xml:space="preserve">+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="0071697F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71697F" w:rsidRPr="003F09E8">
                    <w:rPr>
                      <w:rFonts w:ascii="Arial" w:hAnsi="Arial" w:cs="Arial"/>
                    </w:rPr>
                    <w:t xml:space="preserve"> </w:t>
                  </w:r>
                  <w:r w:rsidR="0071697F"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="0071697F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71697F">
                    <w:rPr>
                      <w:rFonts w:ascii="Arial" w:hAnsi="Arial" w:cs="Arial"/>
                    </w:rPr>
                    <w:t>, Д</w:t>
                  </w:r>
                  <w:r w:rsidR="0071697F" w:rsidRPr="004C4754">
                    <w:rPr>
                      <w:rFonts w:ascii="Arial" w:hAnsi="Arial" w:cs="Arial"/>
                    </w:rPr>
                    <w:t>ж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EBE52" w14:textId="77777777" w:rsidR="0071697F" w:rsidRPr="00BE16D7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BE16D7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E81BFE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1,00</w:t>
                  </w:r>
                </w:p>
              </w:tc>
            </w:tr>
            <w:tr w:rsidR="0071697F" w:rsidRPr="004C4754" w14:paraId="39094668" w14:textId="77777777" w:rsidTr="005E12C9">
              <w:tc>
                <w:tcPr>
                  <w:tcW w:w="6017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8D130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DCED9" w14:textId="77777777" w:rsidR="0071697F" w:rsidRPr="00BE16D7" w:rsidRDefault="0071697F" w:rsidP="0071697F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Pr="00BE16D7">
                    <w:rPr>
                      <w:rFonts w:ascii="Arial" w:hAnsi="Arial" w:cs="Arial"/>
                    </w:rPr>
                    <w:t>(Дж/с)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E50BFA" w14:textId="77777777" w:rsidR="0071697F" w:rsidRPr="004C4754" w:rsidRDefault="0071697F" w:rsidP="0071697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0,70</w:t>
                  </w:r>
                </w:p>
              </w:tc>
            </w:tr>
            <w:tr w:rsidR="00681CA0" w:rsidRPr="004C4754" w14:paraId="3F6EEBEA" w14:textId="77777777" w:rsidTr="005E12C9">
              <w:tc>
                <w:tcPr>
                  <w:tcW w:w="83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ED800" w14:textId="77777777" w:rsidR="00681CA0" w:rsidRPr="00BE16D7" w:rsidRDefault="00681CA0" w:rsidP="00BE16D7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требованиям</w:t>
                  </w:r>
                  <w:r w:rsidRPr="00BE16D7">
                    <w:rPr>
                      <w:rFonts w:ascii="Arial" w:hAnsi="Arial" w:cs="Arial"/>
                    </w:rPr>
                    <w:t xml:space="preserve"> к </w:t>
                  </w:r>
                  <w:r w:rsidR="00BE16D7">
                    <w:rPr>
                      <w:rFonts w:ascii="Arial" w:hAnsi="Arial" w:cs="Arial"/>
                    </w:rPr>
                    <w:t>максимальному</w:t>
                  </w:r>
                  <w:r w:rsidRPr="00BE16D7">
                    <w:rPr>
                      <w:rFonts w:ascii="Arial" w:hAnsi="Arial" w:cs="Arial"/>
                    </w:rPr>
                    <w:t xml:space="preserve"> предварительному подогреву катода, Ом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115823" w14:textId="77777777" w:rsidR="00681CA0" w:rsidRPr="004C4754" w:rsidRDefault="00681CA0" w:rsidP="005E12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68</w:t>
                  </w:r>
                </w:p>
              </w:tc>
            </w:tr>
            <w:tr w:rsidR="00681CA0" w:rsidRPr="004C4754" w14:paraId="4241FA95" w14:textId="77777777" w:rsidTr="00EB1EAE">
              <w:tc>
                <w:tcPr>
                  <w:tcW w:w="22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5D4880" w14:textId="77777777" w:rsidR="00681CA0" w:rsidRPr="004C475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хол</w:t>
                  </w:r>
                  <w:r w:rsidRPr="004C4754">
                    <w:rPr>
                      <w:rFonts w:ascii="Arial" w:hAnsi="Arial" w:cs="Arial"/>
                    </w:rPr>
                    <w:t>о</w:t>
                  </w:r>
                  <w:r w:rsidRPr="004C4754">
                    <w:rPr>
                      <w:rFonts w:ascii="Arial" w:hAnsi="Arial" w:cs="Arial"/>
                    </w:rPr>
                    <w:t>стого хода на ла</w:t>
                  </w:r>
                  <w:r w:rsidRPr="004C4754">
                    <w:rPr>
                      <w:rFonts w:ascii="Arial" w:hAnsi="Arial" w:cs="Arial"/>
                    </w:rPr>
                    <w:t>м</w:t>
                  </w:r>
                  <w:r w:rsidRPr="004C4754">
                    <w:rPr>
                      <w:rFonts w:ascii="Arial" w:hAnsi="Arial" w:cs="Arial"/>
                    </w:rPr>
                    <w:t>пе (с ВЗУ)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B31DD6" w14:textId="77777777" w:rsidR="00681CA0" w:rsidRPr="004C475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8C4B38" w14:textId="77777777" w:rsidR="00681CA0" w:rsidRPr="004C4754" w:rsidRDefault="00681CA0" w:rsidP="00C311B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2E9131" w14:textId="77777777" w:rsidR="00681CA0" w:rsidRPr="00BE16D7" w:rsidRDefault="00681CA0" w:rsidP="00C311BC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84C338" w14:textId="77777777" w:rsidR="00681CA0" w:rsidRPr="004C4754" w:rsidRDefault="00681CA0" w:rsidP="005E12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210</w:t>
                  </w:r>
                </w:p>
              </w:tc>
            </w:tr>
            <w:tr w:rsidR="00681CA0" w:rsidRPr="004C4754" w14:paraId="1200DD4D" w14:textId="77777777" w:rsidTr="00EB1EAE">
              <w:tc>
                <w:tcPr>
                  <w:tcW w:w="22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370BA7" w14:textId="77777777" w:rsidR="00681CA0" w:rsidRPr="004C475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C70A97" w14:textId="77777777" w:rsidR="00681CA0" w:rsidRPr="004C4754" w:rsidRDefault="00681CA0" w:rsidP="009F242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з</w:t>
                  </w:r>
                  <w:r w:rsidRPr="004C4754">
                    <w:rPr>
                      <w:rFonts w:ascii="Arial" w:hAnsi="Arial" w:cs="Arial"/>
                    </w:rPr>
                    <w:t>а</w:t>
                  </w:r>
                  <w:r w:rsidRPr="004C4754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EE25AF" w14:textId="77777777" w:rsidR="00681CA0" w:rsidRPr="004C4754" w:rsidRDefault="00681CA0" w:rsidP="00C311B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(+10°C)</w:t>
                  </w:r>
                </w:p>
              </w:tc>
              <w:tc>
                <w:tcPr>
                  <w:tcW w:w="23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289AE4" w14:textId="77777777" w:rsidR="00681CA0" w:rsidRPr="00BE16D7" w:rsidRDefault="00681CA0" w:rsidP="00C311BC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менее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B0163" w14:textId="77777777" w:rsidR="00681CA0" w:rsidRPr="004C4754" w:rsidRDefault="00681CA0" w:rsidP="00C311B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380</w:t>
                  </w:r>
                </w:p>
              </w:tc>
            </w:tr>
            <w:tr w:rsidR="00681CA0" w:rsidRPr="004C4754" w14:paraId="45F6C670" w14:textId="77777777" w:rsidTr="00EB1EAE">
              <w:tc>
                <w:tcPr>
                  <w:tcW w:w="22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69E80" w14:textId="77777777" w:rsidR="00681CA0" w:rsidRPr="004C4754" w:rsidRDefault="00681CA0" w:rsidP="00C311BC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6B71F0" w14:textId="77777777" w:rsidR="00681CA0" w:rsidRPr="004C4754" w:rsidRDefault="00681CA0" w:rsidP="00C311BC">
                  <w:pPr>
                    <w:spacing w:after="0" w:line="240" w:lineRule="auto"/>
                    <w:rPr>
                      <w:rFonts w:ascii="Arial" w:hAnsi="Arial" w:cs="Arial"/>
                      <w:b/>
                      <w:lang w:val="de-DE"/>
                    </w:rPr>
                  </w:pP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FECB13" w14:textId="77777777" w:rsidR="00681CA0" w:rsidRPr="004C4754" w:rsidRDefault="00681CA0" w:rsidP="00C311B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(-15°C)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C144F0" w14:textId="77777777" w:rsidR="00681CA0" w:rsidRPr="004C4754" w:rsidRDefault="00681CA0" w:rsidP="00C311BC">
                  <w:pPr>
                    <w:tabs>
                      <w:tab w:val="left" w:pos="799"/>
                      <w:tab w:val="left" w:pos="871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7E6509" w14:textId="77777777" w:rsidR="00681CA0" w:rsidRPr="004C4754" w:rsidRDefault="00681CA0" w:rsidP="00C311B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470</w:t>
                  </w:r>
                </w:p>
              </w:tc>
            </w:tr>
            <w:tr w:rsidR="00681CA0" w:rsidRPr="004C4754" w14:paraId="52AFF826" w14:textId="77777777" w:rsidTr="005E12C9">
              <w:tc>
                <w:tcPr>
                  <w:tcW w:w="83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78B10" w14:textId="77777777" w:rsidR="00681CA0" w:rsidRPr="004C4754" w:rsidRDefault="00681CA0" w:rsidP="00C311BC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Диапазон заменяющих резисторов для каждого катода для испытаний </w:t>
                  </w:r>
                  <w:r w:rsidR="009E3510" w:rsidRPr="00BE16D7">
                    <w:rPr>
                      <w:rFonts w:ascii="Arial" w:hAnsi="Arial" w:cs="Arial"/>
                    </w:rPr>
                    <w:t>на с</w:t>
                  </w:r>
                  <w:r w:rsidR="009E3510" w:rsidRPr="00BE16D7">
                    <w:rPr>
                      <w:rFonts w:ascii="Arial" w:hAnsi="Arial" w:cs="Arial"/>
                    </w:rPr>
                    <w:t>о</w:t>
                  </w:r>
                  <w:r w:rsidR="009E3510" w:rsidRPr="00BE16D7">
                    <w:rPr>
                      <w:rFonts w:ascii="Arial" w:hAnsi="Arial" w:cs="Arial"/>
                    </w:rPr>
                    <w:t>ответствие требованиям</w:t>
                  </w:r>
                  <w:r w:rsidRPr="00BE16D7">
                    <w:rPr>
                      <w:rFonts w:ascii="Arial" w:hAnsi="Arial" w:cs="Arial"/>
                    </w:rPr>
                    <w:t xml:space="preserve"> к напряжению холостого хода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Ом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0E9D29" w14:textId="77777777" w:rsidR="00681CA0" w:rsidRPr="004C4754" w:rsidRDefault="00681CA0" w:rsidP="005E12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54…162</w:t>
                  </w:r>
                </w:p>
              </w:tc>
            </w:tr>
          </w:tbl>
          <w:p w14:paraId="43CFA3D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AB2D196" w14:textId="77777777" w:rsidTr="003E2868">
        <w:tblPrEx>
          <w:tblLook w:val="01E0" w:firstRow="1" w:lastRow="1" w:firstColumn="1" w:lastColumn="1" w:noHBand="0" w:noVBand="0"/>
        </w:tblPrEx>
        <w:trPr>
          <w:trHeight w:val="7699"/>
        </w:trPr>
        <w:tc>
          <w:tcPr>
            <w:tcW w:w="10177" w:type="dxa"/>
            <w:gridSpan w:val="1051"/>
            <w:tcBorders>
              <w:top w:val="nil"/>
            </w:tcBorders>
          </w:tcPr>
          <w:p w14:paraId="7B9B181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  <w:p w14:paraId="07F8466F" w14:textId="77777777" w:rsidR="00681CA0" w:rsidRPr="004C4754" w:rsidRDefault="00681CA0" w:rsidP="00E6256F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</w:tc>
      </w:tr>
      <w:tr w:rsidR="00681CA0" w:rsidRPr="004C4754" w14:paraId="604DBDB6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191F495A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606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3</w:t>
            </w:r>
          </w:p>
        </w:tc>
      </w:tr>
      <w:tr w:rsidR="00681CA0" w:rsidRPr="004C4754" w14:paraId="23D089D1" w14:textId="77777777" w:rsidTr="004068EE">
        <w:tc>
          <w:tcPr>
            <w:tcW w:w="1676" w:type="dxa"/>
            <w:gridSpan w:val="91"/>
          </w:tcPr>
          <w:p w14:paraId="2173DBE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221" w:type="dxa"/>
            <w:gridSpan w:val="779"/>
          </w:tcPr>
          <w:p w14:paraId="74C86F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87BDC9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80" w:type="dxa"/>
            <w:gridSpan w:val="181"/>
            <w:vAlign w:val="center"/>
          </w:tcPr>
          <w:p w14:paraId="52C9D3D6" w14:textId="77777777" w:rsidR="00681CA0" w:rsidRPr="004C4754" w:rsidRDefault="00FA62C7" w:rsidP="00C311B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1</w:t>
            </w:r>
          </w:p>
        </w:tc>
      </w:tr>
      <w:tr w:rsidR="00681CA0" w:rsidRPr="004C4754" w14:paraId="50CC3FA7" w14:textId="77777777" w:rsidTr="004068EE">
        <w:trPr>
          <w:cantSplit/>
          <w:trHeight w:val="554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1243DEEF" w14:textId="77777777" w:rsidR="00681CA0" w:rsidRPr="004C4754" w:rsidRDefault="00681CA0" w:rsidP="00C311BC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-14-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5-16/550</w:t>
            </w:r>
          </w:p>
        </w:tc>
      </w:tr>
      <w:tr w:rsidR="00681CA0" w:rsidRPr="004C4754" w14:paraId="295336B2" w14:textId="77777777" w:rsidTr="004068EE">
        <w:trPr>
          <w:cantSplit/>
          <w:trHeight w:val="159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46B2D8C9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981" w:type="dxa"/>
            <w:gridSpan w:val="184"/>
            <w:tcBorders>
              <w:bottom w:val="double" w:sz="4" w:space="0" w:color="auto"/>
            </w:tcBorders>
            <w:vAlign w:val="center"/>
          </w:tcPr>
          <w:p w14:paraId="56337F2B" w14:textId="77777777" w:rsidR="00681CA0" w:rsidRPr="00BE16D7" w:rsidRDefault="00681CA0" w:rsidP="00C311B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354" w:type="dxa"/>
            <w:gridSpan w:val="158"/>
            <w:tcBorders>
              <w:bottom w:val="double" w:sz="4" w:space="0" w:color="auto"/>
            </w:tcBorders>
            <w:vAlign w:val="center"/>
          </w:tcPr>
          <w:p w14:paraId="10A280E5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Схема</w:t>
            </w:r>
          </w:p>
        </w:tc>
        <w:tc>
          <w:tcPr>
            <w:tcW w:w="2037" w:type="dxa"/>
            <w:gridSpan w:val="251"/>
            <w:tcBorders>
              <w:bottom w:val="double" w:sz="4" w:space="0" w:color="auto"/>
            </w:tcBorders>
            <w:vAlign w:val="center"/>
          </w:tcPr>
          <w:p w14:paraId="453796BA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Катод</w:t>
            </w:r>
          </w:p>
        </w:tc>
        <w:tc>
          <w:tcPr>
            <w:tcW w:w="1587" w:type="dxa"/>
            <w:gridSpan w:val="167"/>
            <w:tcBorders>
              <w:bottom w:val="double" w:sz="4" w:space="0" w:color="auto"/>
            </w:tcBorders>
            <w:vAlign w:val="center"/>
          </w:tcPr>
          <w:p w14:paraId="009E26A1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Цоколь</w:t>
            </w:r>
          </w:p>
        </w:tc>
        <w:tc>
          <w:tcPr>
            <w:tcW w:w="2557" w:type="dxa"/>
            <w:gridSpan w:val="275"/>
            <w:tcBorders>
              <w:bottom w:val="double" w:sz="4" w:space="0" w:color="auto"/>
            </w:tcBorders>
            <w:vAlign w:val="center"/>
          </w:tcPr>
          <w:p w14:paraId="4E3CA5C9" w14:textId="3065759F" w:rsidR="00681CA0" w:rsidRPr="00BE16D7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07B0EBD0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FFF448" w14:textId="77777777" w:rsidTr="004068EE">
        <w:trPr>
          <w:cantSplit/>
          <w:trHeight w:val="15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786623FA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81" w:type="dxa"/>
            <w:gridSpan w:val="184"/>
            <w:tcBorders>
              <w:top w:val="double" w:sz="4" w:space="0" w:color="auto"/>
            </w:tcBorders>
            <w:vAlign w:val="center"/>
          </w:tcPr>
          <w:p w14:paraId="017F1B72" w14:textId="77777777" w:rsidR="00681CA0" w:rsidRPr="00BE16D7" w:rsidRDefault="00681CA0" w:rsidP="00C311B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</w:rPr>
              <w:t>1</w:t>
            </w:r>
            <w:r w:rsidRPr="00BE16D7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354" w:type="dxa"/>
            <w:gridSpan w:val="158"/>
            <w:tcBorders>
              <w:top w:val="double" w:sz="4" w:space="0" w:color="auto"/>
            </w:tcBorders>
            <w:vAlign w:val="center"/>
          </w:tcPr>
          <w:p w14:paraId="044C8E01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ВЧ бе</w:t>
            </w:r>
            <w:r w:rsidRPr="00BE16D7">
              <w:rPr>
                <w:rFonts w:ascii="Arial" w:hAnsi="Arial" w:cs="Arial"/>
              </w:rPr>
              <w:t>с</w:t>
            </w:r>
            <w:r w:rsidRPr="00BE16D7">
              <w:rPr>
                <w:rFonts w:ascii="Arial" w:hAnsi="Arial" w:cs="Arial"/>
              </w:rPr>
              <w:t>старте</w:t>
            </w:r>
            <w:r w:rsidRPr="00BE16D7">
              <w:rPr>
                <w:rFonts w:ascii="Arial" w:hAnsi="Arial" w:cs="Arial"/>
              </w:rPr>
              <w:t>р</w:t>
            </w:r>
            <w:r w:rsidRPr="00BE16D7">
              <w:rPr>
                <w:rFonts w:ascii="Arial" w:hAnsi="Arial" w:cs="Arial"/>
              </w:rPr>
              <w:t>ная</w:t>
            </w:r>
          </w:p>
        </w:tc>
        <w:tc>
          <w:tcPr>
            <w:tcW w:w="2037" w:type="dxa"/>
            <w:gridSpan w:val="251"/>
            <w:tcBorders>
              <w:top w:val="double" w:sz="4" w:space="0" w:color="auto"/>
            </w:tcBorders>
            <w:vAlign w:val="center"/>
          </w:tcPr>
          <w:p w14:paraId="07F06893" w14:textId="77777777" w:rsidR="00681CA0" w:rsidRPr="00BE16D7" w:rsidRDefault="008F530F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предварительн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 xml:space="preserve">го </w:t>
            </w:r>
            <w:r w:rsidR="00681CA0" w:rsidRPr="00BE16D7">
              <w:rPr>
                <w:rFonts w:ascii="Arial" w:hAnsi="Arial" w:cs="Arial"/>
              </w:rPr>
              <w:t>подогрева</w:t>
            </w:r>
          </w:p>
        </w:tc>
        <w:tc>
          <w:tcPr>
            <w:tcW w:w="1587" w:type="dxa"/>
            <w:gridSpan w:val="167"/>
            <w:tcBorders>
              <w:top w:val="double" w:sz="4" w:space="0" w:color="auto"/>
            </w:tcBorders>
            <w:vAlign w:val="center"/>
          </w:tcPr>
          <w:p w14:paraId="2CE894D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557" w:type="dxa"/>
            <w:gridSpan w:val="275"/>
            <w:tcBorders>
              <w:top w:val="double" w:sz="4" w:space="0" w:color="auto"/>
            </w:tcBorders>
            <w:vAlign w:val="center"/>
          </w:tcPr>
          <w:p w14:paraId="71A2067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</w:rPr>
              <w:t>16</w:t>
            </w:r>
            <w:r w:rsidRPr="00BE16D7">
              <w:rPr>
                <w:rFonts w:ascii="Arial" w:hAnsi="Arial" w:cs="Arial"/>
                <w:lang w:val="en-US"/>
              </w:rPr>
              <w:t xml:space="preserve"> х </w:t>
            </w:r>
            <w:r w:rsidRPr="00BE16D7">
              <w:rPr>
                <w:rFonts w:ascii="Arial" w:hAnsi="Arial" w:cs="Arial"/>
              </w:rPr>
              <w:t>55</w:t>
            </w:r>
            <w:r w:rsidRPr="00BE16D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6FDE44BD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B9A646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24B3E1B" w14:textId="77777777" w:rsidR="00681CA0" w:rsidRPr="00BE16D7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4742BC2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4D09BD85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6" w:type="dxa"/>
            <w:gridSpan w:val="1035"/>
          </w:tcPr>
          <w:p w14:paraId="09B880D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Размеры</w:t>
            </w:r>
          </w:p>
          <w:p w14:paraId="0632A22E" w14:textId="77777777" w:rsidR="00681CA0" w:rsidRPr="00BE16D7" w:rsidRDefault="00681CA0" w:rsidP="00C311B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F84606D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F6F6EF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27BF9C7A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22" w:type="dxa"/>
            <w:gridSpan w:val="132"/>
            <w:tcBorders>
              <w:top w:val="nil"/>
            </w:tcBorders>
          </w:tcPr>
          <w:p w14:paraId="7CE2B67B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16D7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571" w:type="dxa"/>
            <w:gridSpan w:val="438"/>
            <w:tcBorders>
              <w:top w:val="nil"/>
            </w:tcBorders>
          </w:tcPr>
          <w:p w14:paraId="207F7570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16D7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911" w:type="dxa"/>
            <w:gridSpan w:val="206"/>
            <w:tcBorders>
              <w:top w:val="nil"/>
            </w:tcBorders>
          </w:tcPr>
          <w:p w14:paraId="54C8FAC4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16D7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2412" w:type="dxa"/>
            <w:gridSpan w:val="259"/>
            <w:tcBorders>
              <w:top w:val="nil"/>
            </w:tcBorders>
          </w:tcPr>
          <w:p w14:paraId="3D490A1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E16D7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3614185A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BE6DEDD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</w:tcBorders>
          </w:tcPr>
          <w:p w14:paraId="0C6BF82F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22" w:type="dxa"/>
            <w:gridSpan w:val="132"/>
            <w:tcBorders>
              <w:top w:val="nil"/>
              <w:bottom w:val="double" w:sz="4" w:space="0" w:color="auto"/>
            </w:tcBorders>
          </w:tcPr>
          <w:p w14:paraId="251CCFE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более</w:t>
            </w:r>
          </w:p>
        </w:tc>
        <w:tc>
          <w:tcPr>
            <w:tcW w:w="1721" w:type="dxa"/>
            <w:gridSpan w:val="211"/>
            <w:tcBorders>
              <w:top w:val="nil"/>
              <w:bottom w:val="double" w:sz="4" w:space="0" w:color="auto"/>
            </w:tcBorders>
          </w:tcPr>
          <w:p w14:paraId="5D5FDC67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менее</w:t>
            </w:r>
          </w:p>
        </w:tc>
        <w:tc>
          <w:tcPr>
            <w:tcW w:w="1850" w:type="dxa"/>
            <w:gridSpan w:val="227"/>
            <w:tcBorders>
              <w:top w:val="nil"/>
              <w:bottom w:val="double" w:sz="4" w:space="0" w:color="auto"/>
            </w:tcBorders>
          </w:tcPr>
          <w:p w14:paraId="41974A50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более</w:t>
            </w:r>
          </w:p>
        </w:tc>
        <w:tc>
          <w:tcPr>
            <w:tcW w:w="4323" w:type="dxa"/>
            <w:gridSpan w:val="465"/>
            <w:tcBorders>
              <w:top w:val="nil"/>
              <w:bottom w:val="double" w:sz="4" w:space="0" w:color="auto"/>
            </w:tcBorders>
          </w:tcPr>
          <w:p w14:paraId="640AB24E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096752F9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0DE50D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top w:val="nil"/>
              <w:bottom w:val="nil"/>
            </w:tcBorders>
          </w:tcPr>
          <w:p w14:paraId="4300BE45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22" w:type="dxa"/>
            <w:gridSpan w:val="132"/>
            <w:tcBorders>
              <w:top w:val="double" w:sz="4" w:space="0" w:color="auto"/>
            </w:tcBorders>
          </w:tcPr>
          <w:p w14:paraId="0E902BD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549,0</w:t>
            </w:r>
          </w:p>
        </w:tc>
        <w:tc>
          <w:tcPr>
            <w:tcW w:w="1721" w:type="dxa"/>
            <w:gridSpan w:val="211"/>
            <w:tcBorders>
              <w:top w:val="double" w:sz="4" w:space="0" w:color="auto"/>
            </w:tcBorders>
          </w:tcPr>
          <w:p w14:paraId="4BEDC718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553,7</w:t>
            </w:r>
          </w:p>
        </w:tc>
        <w:tc>
          <w:tcPr>
            <w:tcW w:w="1850" w:type="dxa"/>
            <w:gridSpan w:val="227"/>
            <w:tcBorders>
              <w:top w:val="double" w:sz="4" w:space="0" w:color="auto"/>
            </w:tcBorders>
          </w:tcPr>
          <w:p w14:paraId="7BFBB935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556,1</w:t>
            </w:r>
          </w:p>
        </w:tc>
        <w:tc>
          <w:tcPr>
            <w:tcW w:w="1911" w:type="dxa"/>
            <w:gridSpan w:val="206"/>
            <w:tcBorders>
              <w:top w:val="double" w:sz="4" w:space="0" w:color="auto"/>
            </w:tcBorders>
          </w:tcPr>
          <w:p w14:paraId="02FD3020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563,2</w:t>
            </w:r>
          </w:p>
        </w:tc>
        <w:tc>
          <w:tcPr>
            <w:tcW w:w="2412" w:type="dxa"/>
            <w:gridSpan w:val="259"/>
            <w:tcBorders>
              <w:top w:val="double" w:sz="4" w:space="0" w:color="auto"/>
            </w:tcBorders>
          </w:tcPr>
          <w:p w14:paraId="462BF77E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17,0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1FC27BA3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C752EB1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718C61D" w14:textId="77777777" w:rsidR="00681CA0" w:rsidRPr="00BE16D7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7F3AF4" w14:textId="77777777" w:rsidTr="004068EE">
        <w:trPr>
          <w:cantSplit/>
          <w:trHeight w:val="81"/>
        </w:trPr>
        <w:tc>
          <w:tcPr>
            <w:tcW w:w="376" w:type="dxa"/>
            <w:gridSpan w:val="12"/>
            <w:vMerge w:val="restart"/>
            <w:tcBorders>
              <w:top w:val="nil"/>
            </w:tcBorders>
          </w:tcPr>
          <w:p w14:paraId="568CF2D9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784D51A9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4942B0A3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AC0F3C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</w:tcPr>
          <w:p w14:paraId="12055F09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nil"/>
              <w:bottom w:val="double" w:sz="4" w:space="0" w:color="auto"/>
            </w:tcBorders>
            <w:vAlign w:val="center"/>
          </w:tcPr>
          <w:p w14:paraId="731B9F2D" w14:textId="77777777" w:rsidR="00681CA0" w:rsidRPr="00BE16D7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115" w:type="dxa"/>
            <w:gridSpan w:val="193"/>
            <w:tcBorders>
              <w:top w:val="nil"/>
              <w:bottom w:val="double" w:sz="4" w:space="0" w:color="auto"/>
            </w:tcBorders>
            <w:vAlign w:val="center"/>
          </w:tcPr>
          <w:p w14:paraId="05B6896C" w14:textId="77777777" w:rsidR="00681CA0" w:rsidRPr="00BE16D7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Расст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16" w:type="dxa"/>
            <w:gridSpan w:val="149"/>
            <w:tcBorders>
              <w:top w:val="nil"/>
              <w:bottom w:val="double" w:sz="4" w:space="0" w:color="auto"/>
            </w:tcBorders>
            <w:vAlign w:val="center"/>
          </w:tcPr>
          <w:p w14:paraId="46C2A251" w14:textId="77777777" w:rsidR="00681CA0" w:rsidRPr="00BE16D7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Ток предв</w:t>
            </w:r>
            <w:r w:rsidRPr="00BE16D7">
              <w:rPr>
                <w:rFonts w:ascii="Arial" w:hAnsi="Arial" w:cs="Arial"/>
              </w:rPr>
              <w:t>а</w:t>
            </w:r>
            <w:r w:rsidRPr="00BE16D7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748" w:type="dxa"/>
            <w:gridSpan w:val="225"/>
            <w:tcBorders>
              <w:top w:val="nil"/>
              <w:bottom w:val="double" w:sz="4" w:space="0" w:color="auto"/>
            </w:tcBorders>
            <w:vAlign w:val="center"/>
          </w:tcPr>
          <w:p w14:paraId="33D9CC1A" w14:textId="77777777" w:rsidR="00681CA0" w:rsidRPr="00BE16D7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Время пре</w:t>
            </w:r>
            <w:r w:rsidRPr="00BE16D7">
              <w:rPr>
                <w:rFonts w:ascii="Arial" w:hAnsi="Arial" w:cs="Arial"/>
              </w:rPr>
              <w:t>д</w:t>
            </w:r>
            <w:r w:rsidRPr="00BE16D7">
              <w:rPr>
                <w:rFonts w:ascii="Arial" w:hAnsi="Arial" w:cs="Arial"/>
              </w:rPr>
              <w:t xml:space="preserve">варительного </w:t>
            </w:r>
            <w:r w:rsidR="009E3510" w:rsidRPr="00BE16D7">
              <w:rPr>
                <w:rFonts w:ascii="Arial" w:hAnsi="Arial" w:cs="Arial"/>
              </w:rPr>
              <w:t xml:space="preserve">              </w:t>
            </w:r>
            <w:r w:rsidRPr="00BE16D7">
              <w:rPr>
                <w:rFonts w:ascii="Arial" w:hAnsi="Arial" w:cs="Arial"/>
              </w:rPr>
              <w:t>подогрева, с</w:t>
            </w:r>
          </w:p>
        </w:tc>
        <w:tc>
          <w:tcPr>
            <w:tcW w:w="2091" w:type="dxa"/>
            <w:gridSpan w:val="268"/>
            <w:tcBorders>
              <w:top w:val="nil"/>
              <w:bottom w:val="double" w:sz="4" w:space="0" w:color="auto"/>
            </w:tcBorders>
            <w:vAlign w:val="center"/>
          </w:tcPr>
          <w:p w14:paraId="4577D0A5" w14:textId="77777777" w:rsidR="00681CA0" w:rsidRPr="00BE16D7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Напряжение х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>лостого хода (действующее</w:t>
            </w:r>
            <w:r w:rsidR="009E3510" w:rsidRPr="00BE16D7">
              <w:rPr>
                <w:rFonts w:ascii="Arial" w:hAnsi="Arial" w:cs="Arial"/>
              </w:rPr>
              <w:t xml:space="preserve"> значение</w:t>
            </w:r>
            <w:r w:rsidRPr="00BE16D7">
              <w:rPr>
                <w:rFonts w:ascii="Arial" w:hAnsi="Arial" w:cs="Arial"/>
              </w:rPr>
              <w:t>), В</w:t>
            </w:r>
          </w:p>
        </w:tc>
        <w:tc>
          <w:tcPr>
            <w:tcW w:w="1939" w:type="dxa"/>
            <w:gridSpan w:val="160"/>
            <w:tcBorders>
              <w:top w:val="nil"/>
              <w:bottom w:val="double" w:sz="4" w:space="0" w:color="auto"/>
            </w:tcBorders>
            <w:vAlign w:val="center"/>
          </w:tcPr>
          <w:p w14:paraId="208C238F" w14:textId="77777777" w:rsidR="00681CA0" w:rsidRPr="004C4754" w:rsidRDefault="00681CA0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Время </w:t>
            </w:r>
            <w:r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ажиг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3B3CE1B7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9EA34E" w14:textId="77777777" w:rsidTr="004068EE">
        <w:trPr>
          <w:cantSplit/>
          <w:trHeight w:val="79"/>
        </w:trPr>
        <w:tc>
          <w:tcPr>
            <w:tcW w:w="376" w:type="dxa"/>
            <w:gridSpan w:val="12"/>
            <w:vMerge/>
            <w:tcBorders>
              <w:bottom w:val="nil"/>
            </w:tcBorders>
          </w:tcPr>
          <w:p w14:paraId="48D13DE6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7" w:type="dxa"/>
            <w:gridSpan w:val="40"/>
            <w:tcBorders>
              <w:top w:val="double" w:sz="4" w:space="0" w:color="auto"/>
            </w:tcBorders>
          </w:tcPr>
          <w:p w14:paraId="1E4076E0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115" w:type="dxa"/>
            <w:gridSpan w:val="193"/>
            <w:tcBorders>
              <w:top w:val="double" w:sz="4" w:space="0" w:color="auto"/>
            </w:tcBorders>
          </w:tcPr>
          <w:p w14:paraId="2A1D2C71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16" w:type="dxa"/>
            <w:gridSpan w:val="149"/>
            <w:tcBorders>
              <w:top w:val="double" w:sz="4" w:space="0" w:color="auto"/>
            </w:tcBorders>
          </w:tcPr>
          <w:p w14:paraId="3C3EC650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0,210</w:t>
            </w:r>
          </w:p>
        </w:tc>
        <w:tc>
          <w:tcPr>
            <w:tcW w:w="1748" w:type="dxa"/>
            <w:gridSpan w:val="225"/>
            <w:tcBorders>
              <w:top w:val="double" w:sz="4" w:space="0" w:color="auto"/>
            </w:tcBorders>
          </w:tcPr>
          <w:p w14:paraId="4F4ACE0B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091" w:type="dxa"/>
            <w:gridSpan w:val="268"/>
            <w:tcBorders>
              <w:top w:val="double" w:sz="4" w:space="0" w:color="auto"/>
            </w:tcBorders>
          </w:tcPr>
          <w:p w14:paraId="03CF53D1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230</w:t>
            </w:r>
          </w:p>
        </w:tc>
        <w:tc>
          <w:tcPr>
            <w:tcW w:w="1939" w:type="dxa"/>
            <w:gridSpan w:val="160"/>
            <w:tcBorders>
              <w:top w:val="double" w:sz="4" w:space="0" w:color="auto"/>
            </w:tcBorders>
          </w:tcPr>
          <w:p w14:paraId="43CF27E8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7D3AC4D9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2056585" w14:textId="77777777" w:rsidTr="004068EE">
        <w:trPr>
          <w:cantSplit/>
          <w:trHeight w:val="79"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2AEBC586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C3C0050" w14:textId="77777777" w:rsidTr="004068EE">
        <w:trPr>
          <w:cantSplit/>
          <w:trHeight w:val="79"/>
        </w:trPr>
        <w:tc>
          <w:tcPr>
            <w:tcW w:w="376" w:type="dxa"/>
            <w:gridSpan w:val="12"/>
            <w:tcBorders>
              <w:top w:val="nil"/>
              <w:bottom w:val="nil"/>
            </w:tcBorders>
          </w:tcPr>
          <w:p w14:paraId="14146FDE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516" w:type="dxa"/>
            <w:gridSpan w:val="1035"/>
          </w:tcPr>
          <w:p w14:paraId="6F14553D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7A16EAD6" w14:textId="77777777" w:rsidR="00681CA0" w:rsidRPr="004C4754" w:rsidRDefault="00681CA0" w:rsidP="008A02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12246E" w14:textId="77777777" w:rsidTr="004068EE">
        <w:trPr>
          <w:cantSplit/>
          <w:trHeight w:val="81"/>
        </w:trPr>
        <w:tc>
          <w:tcPr>
            <w:tcW w:w="377" w:type="dxa"/>
            <w:gridSpan w:val="13"/>
            <w:vMerge w:val="restart"/>
            <w:tcBorders>
              <w:top w:val="nil"/>
            </w:tcBorders>
          </w:tcPr>
          <w:p w14:paraId="04E4DE8C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9" w:type="dxa"/>
            <w:gridSpan w:val="40"/>
            <w:vMerge w:val="restart"/>
            <w:vAlign w:val="center"/>
          </w:tcPr>
          <w:p w14:paraId="5B3A6066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493" w:type="dxa"/>
            <w:gridSpan w:val="236"/>
            <w:vMerge w:val="restart"/>
            <w:vAlign w:val="center"/>
          </w:tcPr>
          <w:p w14:paraId="69910417" w14:textId="77777777" w:rsidR="00681CA0" w:rsidRPr="00BE16D7" w:rsidRDefault="001F678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293" w:type="dxa"/>
            <w:gridSpan w:val="480"/>
            <w:vAlign w:val="center"/>
          </w:tcPr>
          <w:p w14:paraId="7B56DACA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2624" w:type="dxa"/>
            <w:gridSpan w:val="280"/>
            <w:vMerge w:val="restart"/>
            <w:vAlign w:val="center"/>
          </w:tcPr>
          <w:p w14:paraId="4E1481ED" w14:textId="77777777" w:rsidR="00681CA0" w:rsidRPr="00BE16D7" w:rsidRDefault="001F678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 зна-чение тока лампы, А</w:t>
            </w:r>
          </w:p>
        </w:tc>
        <w:tc>
          <w:tcPr>
            <w:tcW w:w="281" w:type="dxa"/>
            <w:gridSpan w:val="2"/>
            <w:vMerge w:val="restart"/>
            <w:tcBorders>
              <w:top w:val="nil"/>
            </w:tcBorders>
          </w:tcPr>
          <w:p w14:paraId="03C93565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F2CCFB9" w14:textId="77777777" w:rsidTr="004068EE">
        <w:trPr>
          <w:cantSplit/>
          <w:trHeight w:val="79"/>
        </w:trPr>
        <w:tc>
          <w:tcPr>
            <w:tcW w:w="377" w:type="dxa"/>
            <w:gridSpan w:val="13"/>
            <w:vMerge/>
            <w:tcBorders>
              <w:top w:val="nil"/>
            </w:tcBorders>
          </w:tcPr>
          <w:p w14:paraId="280C6767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09" w:type="dxa"/>
            <w:gridSpan w:val="4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EE7B348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3" w:type="dxa"/>
            <w:gridSpan w:val="23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9D5BB55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39" w:type="dxa"/>
            <w:gridSpan w:val="146"/>
            <w:tcBorders>
              <w:top w:val="nil"/>
              <w:bottom w:val="double" w:sz="4" w:space="0" w:color="auto"/>
            </w:tcBorders>
            <w:vAlign w:val="center"/>
          </w:tcPr>
          <w:p w14:paraId="37806E31" w14:textId="77777777" w:rsidR="00681CA0" w:rsidRPr="00BE16D7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Расчетное</w:t>
            </w:r>
            <w:r w:rsidR="009E3510" w:rsidRPr="00BE16D7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373" w:type="dxa"/>
            <w:gridSpan w:val="159"/>
            <w:tcBorders>
              <w:top w:val="nil"/>
              <w:bottom w:val="double" w:sz="4" w:space="0" w:color="auto"/>
            </w:tcBorders>
            <w:vAlign w:val="center"/>
          </w:tcPr>
          <w:p w14:paraId="55101E1F" w14:textId="77777777" w:rsidR="00681CA0" w:rsidRPr="00BE16D7" w:rsidRDefault="008F530F" w:rsidP="00C311B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 xml:space="preserve"> </w:t>
            </w:r>
            <w:r w:rsidR="00681CA0" w:rsidRPr="00BE16D7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81" w:type="dxa"/>
            <w:gridSpan w:val="175"/>
            <w:tcBorders>
              <w:top w:val="nil"/>
              <w:bottom w:val="double" w:sz="4" w:space="0" w:color="auto"/>
            </w:tcBorders>
            <w:vAlign w:val="center"/>
          </w:tcPr>
          <w:p w14:paraId="666080AC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624" w:type="dxa"/>
            <w:gridSpan w:val="280"/>
            <w:vMerge/>
            <w:tcBorders>
              <w:bottom w:val="double" w:sz="4" w:space="0" w:color="auto"/>
            </w:tcBorders>
            <w:vAlign w:val="center"/>
          </w:tcPr>
          <w:p w14:paraId="1F353887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1" w:type="dxa"/>
            <w:gridSpan w:val="2"/>
            <w:vMerge/>
            <w:tcBorders>
              <w:top w:val="nil"/>
            </w:tcBorders>
          </w:tcPr>
          <w:p w14:paraId="57C6580D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26C883" w14:textId="77777777" w:rsidTr="004068EE">
        <w:trPr>
          <w:cantSplit/>
          <w:trHeight w:val="79"/>
        </w:trPr>
        <w:tc>
          <w:tcPr>
            <w:tcW w:w="377" w:type="dxa"/>
            <w:gridSpan w:val="13"/>
            <w:vMerge/>
            <w:tcBorders>
              <w:top w:val="nil"/>
              <w:bottom w:val="nil"/>
            </w:tcBorders>
          </w:tcPr>
          <w:p w14:paraId="2529E6B7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09" w:type="dxa"/>
            <w:gridSpan w:val="40"/>
            <w:tcBorders>
              <w:top w:val="double" w:sz="4" w:space="0" w:color="auto"/>
            </w:tcBorders>
            <w:vAlign w:val="center"/>
          </w:tcPr>
          <w:p w14:paraId="5384D3B8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493" w:type="dxa"/>
            <w:gridSpan w:val="236"/>
            <w:tcBorders>
              <w:top w:val="double" w:sz="4" w:space="0" w:color="auto"/>
            </w:tcBorders>
            <w:vAlign w:val="center"/>
          </w:tcPr>
          <w:p w14:paraId="29BB207F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14,0</w:t>
            </w:r>
          </w:p>
        </w:tc>
        <w:tc>
          <w:tcPr>
            <w:tcW w:w="1339" w:type="dxa"/>
            <w:gridSpan w:val="146"/>
            <w:tcBorders>
              <w:top w:val="double" w:sz="4" w:space="0" w:color="auto"/>
            </w:tcBorders>
            <w:vAlign w:val="center"/>
          </w:tcPr>
          <w:p w14:paraId="0ADA7C23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86</w:t>
            </w:r>
          </w:p>
        </w:tc>
        <w:tc>
          <w:tcPr>
            <w:tcW w:w="1373" w:type="dxa"/>
            <w:gridSpan w:val="159"/>
            <w:tcBorders>
              <w:top w:val="double" w:sz="4" w:space="0" w:color="auto"/>
            </w:tcBorders>
            <w:vAlign w:val="center"/>
          </w:tcPr>
          <w:p w14:paraId="7AD8EF94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76</w:t>
            </w:r>
          </w:p>
        </w:tc>
        <w:tc>
          <w:tcPr>
            <w:tcW w:w="1581" w:type="dxa"/>
            <w:gridSpan w:val="175"/>
            <w:tcBorders>
              <w:top w:val="double" w:sz="4" w:space="0" w:color="auto"/>
            </w:tcBorders>
            <w:vAlign w:val="center"/>
          </w:tcPr>
          <w:p w14:paraId="6F6BE8B0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96</w:t>
            </w:r>
          </w:p>
        </w:tc>
        <w:tc>
          <w:tcPr>
            <w:tcW w:w="2624" w:type="dxa"/>
            <w:gridSpan w:val="280"/>
            <w:tcBorders>
              <w:top w:val="double" w:sz="4" w:space="0" w:color="auto"/>
            </w:tcBorders>
            <w:vAlign w:val="center"/>
          </w:tcPr>
          <w:p w14:paraId="19CAA5BF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0,165</w:t>
            </w:r>
          </w:p>
        </w:tc>
        <w:tc>
          <w:tcPr>
            <w:tcW w:w="281" w:type="dxa"/>
            <w:gridSpan w:val="2"/>
            <w:vMerge/>
            <w:tcBorders>
              <w:top w:val="nil"/>
              <w:bottom w:val="nil"/>
            </w:tcBorders>
          </w:tcPr>
          <w:p w14:paraId="0E4542F7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599633" w14:textId="77777777" w:rsidTr="004068EE">
        <w:trPr>
          <w:cantSplit/>
        </w:trPr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74E707B4" w14:textId="77777777" w:rsidR="00681CA0" w:rsidRPr="00BE16D7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5E1F747B" w14:textId="77777777" w:rsidR="00681CA0" w:rsidRPr="00BE16D7" w:rsidRDefault="009E3510" w:rsidP="006264B7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681CA0" w:rsidRPr="00BE16D7">
              <w:rPr>
                <w:rFonts w:ascii="Arial" w:hAnsi="Arial" w:cs="Arial"/>
              </w:rPr>
              <w:t>световой поток будет при окружающей температуре от 34 °С до 38 °С.</w:t>
            </w:r>
          </w:p>
          <w:p w14:paraId="77C488B1" w14:textId="77777777" w:rsidR="004D4B24" w:rsidRPr="00BE16D7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49BCF1BA" w14:textId="77777777" w:rsidR="00681CA0" w:rsidRPr="00BE16D7" w:rsidRDefault="004D4B24" w:rsidP="004D4B24">
            <w:pPr>
              <w:spacing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 xml:space="preserve">— </w:t>
            </w:r>
            <w:r w:rsidR="00681CA0" w:rsidRPr="00BE16D7">
              <w:rPr>
                <w:rFonts w:ascii="Arial" w:hAnsi="Arial" w:cs="Arial"/>
              </w:rPr>
              <w:t xml:space="preserve">см. </w:t>
            </w:r>
            <w:r w:rsidR="0071697F" w:rsidRPr="00BE16D7">
              <w:rPr>
                <w:rFonts w:ascii="Arial" w:hAnsi="Arial" w:cs="Arial"/>
                <w:lang w:val="en-US"/>
              </w:rPr>
              <w:t>D</w:t>
            </w:r>
            <w:r w:rsidR="00681CA0" w:rsidRPr="00BE16D7">
              <w:rPr>
                <w:rFonts w:ascii="Arial" w:hAnsi="Arial" w:cs="Arial"/>
              </w:rPr>
              <w:t xml:space="preserve">.2 приложения </w:t>
            </w:r>
            <w:r w:rsidR="0071697F" w:rsidRPr="00BE16D7">
              <w:rPr>
                <w:rFonts w:ascii="Arial" w:hAnsi="Arial" w:cs="Arial"/>
                <w:lang w:val="en-US"/>
              </w:rPr>
              <w:t>D</w:t>
            </w:r>
            <w:r w:rsidR="00681CA0" w:rsidRPr="00BE16D7">
              <w:rPr>
                <w:rFonts w:ascii="Arial" w:hAnsi="Arial" w:cs="Arial"/>
              </w:rPr>
              <w:t>.</w:t>
            </w:r>
          </w:p>
          <w:p w14:paraId="7092371F" w14:textId="77777777" w:rsidR="00681CA0" w:rsidRPr="00BE16D7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9239B83" w14:textId="77777777" w:rsidTr="004068EE">
        <w:trPr>
          <w:cantSplit/>
        </w:trPr>
        <w:tc>
          <w:tcPr>
            <w:tcW w:w="392" w:type="dxa"/>
            <w:gridSpan w:val="18"/>
            <w:vMerge w:val="restart"/>
            <w:tcBorders>
              <w:top w:val="nil"/>
            </w:tcBorders>
          </w:tcPr>
          <w:p w14:paraId="6BE3F8C4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14:paraId="23CB7A08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04" w:type="dxa"/>
            <w:gridSpan w:val="1031"/>
          </w:tcPr>
          <w:p w14:paraId="50153E13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1" w:type="dxa"/>
            <w:gridSpan w:val="2"/>
            <w:vMerge w:val="restart"/>
            <w:tcBorders>
              <w:top w:val="nil"/>
            </w:tcBorders>
          </w:tcPr>
          <w:p w14:paraId="59FB4F7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3C12158" w14:textId="77777777" w:rsidTr="004068EE">
        <w:trPr>
          <w:cantSplit/>
        </w:trPr>
        <w:tc>
          <w:tcPr>
            <w:tcW w:w="392" w:type="dxa"/>
            <w:gridSpan w:val="18"/>
            <w:vMerge/>
          </w:tcPr>
          <w:p w14:paraId="0611B4EE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87" w:type="dxa"/>
            <w:gridSpan w:val="271"/>
            <w:vMerge w:val="restart"/>
            <w:vAlign w:val="center"/>
          </w:tcPr>
          <w:p w14:paraId="7056B4BF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</w:rPr>
              <w:t>Испытательный ток, А</w:t>
            </w:r>
          </w:p>
        </w:tc>
        <w:tc>
          <w:tcPr>
            <w:tcW w:w="6917" w:type="dxa"/>
            <w:gridSpan w:val="760"/>
          </w:tcPr>
          <w:p w14:paraId="4960FC9F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Сопротивление каждого катода, Ом</w:t>
            </w:r>
          </w:p>
        </w:tc>
        <w:tc>
          <w:tcPr>
            <w:tcW w:w="281" w:type="dxa"/>
            <w:gridSpan w:val="2"/>
            <w:vMerge/>
          </w:tcPr>
          <w:p w14:paraId="28C835B5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E3C40CA" w14:textId="77777777" w:rsidTr="004068EE">
        <w:trPr>
          <w:cantSplit/>
        </w:trPr>
        <w:tc>
          <w:tcPr>
            <w:tcW w:w="392" w:type="dxa"/>
            <w:gridSpan w:val="18"/>
            <w:vMerge/>
          </w:tcPr>
          <w:p w14:paraId="4328F679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587" w:type="dxa"/>
            <w:gridSpan w:val="271"/>
            <w:vMerge/>
            <w:tcBorders>
              <w:bottom w:val="double" w:sz="4" w:space="0" w:color="auto"/>
            </w:tcBorders>
          </w:tcPr>
          <w:p w14:paraId="15846111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540" w:type="dxa"/>
            <w:gridSpan w:val="285"/>
            <w:tcBorders>
              <w:bottom w:val="double" w:sz="4" w:space="0" w:color="auto"/>
            </w:tcBorders>
          </w:tcPr>
          <w:p w14:paraId="128C8C3D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</w:t>
            </w:r>
            <w:r w:rsidR="009E3510" w:rsidRPr="00BE16D7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53" w:type="dxa"/>
            <w:gridSpan w:val="195"/>
            <w:tcBorders>
              <w:bottom w:val="double" w:sz="4" w:space="0" w:color="auto"/>
            </w:tcBorders>
          </w:tcPr>
          <w:p w14:paraId="34ECC971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менее</w:t>
            </w:r>
          </w:p>
        </w:tc>
        <w:tc>
          <w:tcPr>
            <w:tcW w:w="2624" w:type="dxa"/>
            <w:gridSpan w:val="280"/>
            <w:tcBorders>
              <w:bottom w:val="double" w:sz="4" w:space="0" w:color="auto"/>
            </w:tcBorders>
          </w:tcPr>
          <w:p w14:paraId="7AF8C040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1" w:type="dxa"/>
            <w:gridSpan w:val="2"/>
            <w:vMerge/>
          </w:tcPr>
          <w:p w14:paraId="33F44D0A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D689E38" w14:textId="77777777" w:rsidTr="004068EE">
        <w:trPr>
          <w:cantSplit/>
        </w:trPr>
        <w:tc>
          <w:tcPr>
            <w:tcW w:w="392" w:type="dxa"/>
            <w:gridSpan w:val="18"/>
            <w:vMerge/>
            <w:tcBorders>
              <w:bottom w:val="nil"/>
            </w:tcBorders>
          </w:tcPr>
          <w:p w14:paraId="288E5C27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  <w:gridSpan w:val="271"/>
            <w:tcBorders>
              <w:top w:val="double" w:sz="4" w:space="0" w:color="auto"/>
            </w:tcBorders>
          </w:tcPr>
          <w:p w14:paraId="787204AE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2540" w:type="dxa"/>
            <w:gridSpan w:val="285"/>
            <w:tcBorders>
              <w:top w:val="double" w:sz="4" w:space="0" w:color="auto"/>
            </w:tcBorders>
          </w:tcPr>
          <w:p w14:paraId="492A701C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753" w:type="dxa"/>
            <w:gridSpan w:val="195"/>
            <w:tcBorders>
              <w:top w:val="double" w:sz="4" w:space="0" w:color="auto"/>
            </w:tcBorders>
          </w:tcPr>
          <w:p w14:paraId="7C1BC766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2624" w:type="dxa"/>
            <w:gridSpan w:val="280"/>
            <w:tcBorders>
              <w:top w:val="double" w:sz="4" w:space="0" w:color="auto"/>
            </w:tcBorders>
          </w:tcPr>
          <w:p w14:paraId="50BD7D1A" w14:textId="77777777" w:rsidR="00681CA0" w:rsidRPr="004C4754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1" w:type="dxa"/>
            <w:gridSpan w:val="2"/>
            <w:vMerge/>
            <w:tcBorders>
              <w:bottom w:val="nil"/>
            </w:tcBorders>
          </w:tcPr>
          <w:p w14:paraId="107541C3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175920B" w14:textId="77777777" w:rsidTr="003E2868">
        <w:trPr>
          <w:cantSplit/>
          <w:trHeight w:val="2935"/>
        </w:trPr>
        <w:tc>
          <w:tcPr>
            <w:tcW w:w="10177" w:type="dxa"/>
            <w:gridSpan w:val="1051"/>
            <w:tcBorders>
              <w:top w:val="nil"/>
            </w:tcBorders>
          </w:tcPr>
          <w:p w14:paraId="318AB604" w14:textId="77777777" w:rsidR="00681CA0" w:rsidRPr="004C4754" w:rsidRDefault="00681CA0" w:rsidP="008A02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41D22AB" w14:textId="77777777" w:rsidTr="004068EE">
        <w:trPr>
          <w:cantSplit/>
        </w:trPr>
        <w:tc>
          <w:tcPr>
            <w:tcW w:w="10177" w:type="dxa"/>
            <w:gridSpan w:val="1051"/>
          </w:tcPr>
          <w:p w14:paraId="06707AA1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652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4C4754" w14:paraId="4787FECA" w14:textId="77777777" w:rsidTr="004068EE">
        <w:tblPrEx>
          <w:tblLook w:val="01E0" w:firstRow="1" w:lastRow="1" w:firstColumn="1" w:lastColumn="1" w:noHBand="0" w:noVBand="0"/>
        </w:tblPrEx>
        <w:tc>
          <w:tcPr>
            <w:tcW w:w="1824" w:type="dxa"/>
            <w:gridSpan w:val="113"/>
          </w:tcPr>
          <w:p w14:paraId="0CC7CC19" w14:textId="77777777" w:rsidR="00681CA0" w:rsidRPr="00BE16D7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146" w:type="dxa"/>
            <w:gridSpan w:val="776"/>
          </w:tcPr>
          <w:p w14:paraId="67ED839E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DDF2881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07" w:type="dxa"/>
            <w:gridSpan w:val="162"/>
            <w:vAlign w:val="center"/>
          </w:tcPr>
          <w:p w14:paraId="1521AA1E" w14:textId="77777777" w:rsidR="00681CA0" w:rsidRPr="004C4754" w:rsidRDefault="00FA62C7" w:rsidP="009F242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E0BE4">
              <w:rPr>
                <w:rFonts w:ascii="Arial" w:hAnsi="Arial" w:cs="Arial"/>
              </w:rPr>
              <w:t xml:space="preserve">с. </w:t>
            </w:r>
            <w:r w:rsidR="00681CA0" w:rsidRPr="00CE0BE4">
              <w:rPr>
                <w:rFonts w:ascii="Arial" w:hAnsi="Arial" w:cs="Arial"/>
              </w:rPr>
              <w:t>2</w:t>
            </w:r>
          </w:p>
        </w:tc>
      </w:tr>
      <w:tr w:rsidR="00681CA0" w:rsidRPr="004C4754" w14:paraId="72D9CB0C" w14:textId="77777777" w:rsidTr="004068EE">
        <w:tblPrEx>
          <w:tblLook w:val="01E0" w:firstRow="1" w:lastRow="1" w:firstColumn="1" w:lastColumn="1" w:noHBand="0" w:noVBand="0"/>
        </w:tblPrEx>
        <w:trPr>
          <w:trHeight w:val="553"/>
        </w:trPr>
        <w:tc>
          <w:tcPr>
            <w:tcW w:w="10177" w:type="dxa"/>
            <w:gridSpan w:val="1051"/>
            <w:tcBorders>
              <w:bottom w:val="nil"/>
            </w:tcBorders>
            <w:vAlign w:val="center"/>
          </w:tcPr>
          <w:p w14:paraId="47466692" w14:textId="77777777" w:rsidR="00681CA0" w:rsidRPr="00BE16D7" w:rsidRDefault="00681CA0" w:rsidP="009F2423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 xml:space="preserve">МСОЛ: </w:t>
            </w:r>
            <w:r w:rsidRPr="00BE16D7">
              <w:rPr>
                <w:rFonts w:ascii="Arial" w:hAnsi="Arial" w:cs="Arial"/>
                <w:lang w:val="de-DE"/>
              </w:rPr>
              <w:t>FDH</w:t>
            </w:r>
            <w:r w:rsidRPr="00BE16D7">
              <w:rPr>
                <w:rFonts w:ascii="Arial" w:hAnsi="Arial" w:cs="Arial"/>
              </w:rPr>
              <w:t>-14-</w:t>
            </w:r>
            <w:r w:rsidRPr="00BE16D7">
              <w:rPr>
                <w:rFonts w:ascii="Arial" w:hAnsi="Arial" w:cs="Arial"/>
                <w:lang w:val="de-DE"/>
              </w:rPr>
              <w:t>L</w:t>
            </w:r>
            <w:r w:rsidRPr="00BE16D7">
              <w:rPr>
                <w:rFonts w:ascii="Arial" w:hAnsi="Arial" w:cs="Arial"/>
              </w:rPr>
              <w:t>/</w:t>
            </w:r>
            <w:r w:rsidRPr="00BE16D7">
              <w:rPr>
                <w:rFonts w:ascii="Arial" w:hAnsi="Arial" w:cs="Arial"/>
                <w:lang w:val="de-DE"/>
              </w:rPr>
              <w:t>P</w:t>
            </w:r>
            <w:r w:rsidRPr="00BE16D7">
              <w:rPr>
                <w:rFonts w:ascii="Arial" w:hAnsi="Arial" w:cs="Arial"/>
              </w:rPr>
              <w:t>-</w:t>
            </w:r>
            <w:r w:rsidRPr="00BE16D7">
              <w:rPr>
                <w:rFonts w:ascii="Arial" w:hAnsi="Arial" w:cs="Arial"/>
                <w:lang w:val="de-DE"/>
              </w:rPr>
              <w:t>G</w:t>
            </w:r>
            <w:r w:rsidRPr="00BE16D7">
              <w:rPr>
                <w:rFonts w:ascii="Arial" w:hAnsi="Arial" w:cs="Arial"/>
              </w:rPr>
              <w:t>5-16/550</w:t>
            </w:r>
          </w:p>
        </w:tc>
      </w:tr>
      <w:tr w:rsidR="00681CA0" w:rsidRPr="004C4754" w14:paraId="5712A4FB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 w:val="restart"/>
            <w:tcBorders>
              <w:top w:val="nil"/>
            </w:tcBorders>
          </w:tcPr>
          <w:p w14:paraId="284F8DA9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622" w:type="dxa"/>
            <w:gridSpan w:val="1045"/>
          </w:tcPr>
          <w:p w14:paraId="0EFA6171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BE16D7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1" w:type="dxa"/>
            <w:gridSpan w:val="2"/>
            <w:vMerge w:val="restart"/>
            <w:tcBorders>
              <w:top w:val="nil"/>
            </w:tcBorders>
          </w:tcPr>
          <w:p w14:paraId="3678E5BF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7ED7BE0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01500DCD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gridSpan w:val="49"/>
            <w:tcBorders>
              <w:bottom w:val="double" w:sz="4" w:space="0" w:color="auto"/>
            </w:tcBorders>
            <w:vAlign w:val="center"/>
          </w:tcPr>
          <w:p w14:paraId="772E1210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725" w:type="dxa"/>
            <w:gridSpan w:val="250"/>
            <w:tcBorders>
              <w:bottom w:val="double" w:sz="4" w:space="0" w:color="auto"/>
            </w:tcBorders>
            <w:vAlign w:val="center"/>
          </w:tcPr>
          <w:p w14:paraId="3D77F08A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672" w:type="dxa"/>
            <w:gridSpan w:val="190"/>
            <w:tcBorders>
              <w:bottom w:val="double" w:sz="4" w:space="0" w:color="auto"/>
            </w:tcBorders>
            <w:vAlign w:val="center"/>
          </w:tcPr>
          <w:p w14:paraId="3D53C5C2" w14:textId="77777777" w:rsidR="00681CA0" w:rsidRPr="00BE16D7" w:rsidRDefault="001F678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значение напряжения</w:t>
            </w:r>
            <w:r w:rsidR="00681CA0" w:rsidRPr="00BE16D7">
              <w:rPr>
                <w:rFonts w:ascii="Arial" w:hAnsi="Arial" w:cs="Arial"/>
              </w:rPr>
              <w:t>, В</w:t>
            </w:r>
          </w:p>
        </w:tc>
        <w:tc>
          <w:tcPr>
            <w:tcW w:w="2389" w:type="dxa"/>
            <w:gridSpan w:val="276"/>
            <w:tcBorders>
              <w:bottom w:val="double" w:sz="4" w:space="0" w:color="auto"/>
            </w:tcBorders>
            <w:vAlign w:val="center"/>
          </w:tcPr>
          <w:p w14:paraId="51D68555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624" w:type="dxa"/>
            <w:gridSpan w:val="280"/>
            <w:tcBorders>
              <w:bottom w:val="double" w:sz="4" w:space="0" w:color="auto"/>
            </w:tcBorders>
            <w:vAlign w:val="center"/>
          </w:tcPr>
          <w:p w14:paraId="2DC5F043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1" w:type="dxa"/>
            <w:gridSpan w:val="2"/>
            <w:vMerge/>
          </w:tcPr>
          <w:p w14:paraId="1D9F00C6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E70634C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  <w:tcBorders>
              <w:bottom w:val="nil"/>
            </w:tcBorders>
          </w:tcPr>
          <w:p w14:paraId="6CB6394F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gridSpan w:val="49"/>
            <w:tcBorders>
              <w:top w:val="double" w:sz="4" w:space="0" w:color="auto"/>
            </w:tcBorders>
            <w:vAlign w:val="center"/>
          </w:tcPr>
          <w:p w14:paraId="25C16C22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20 – 26</w:t>
            </w:r>
          </w:p>
        </w:tc>
        <w:tc>
          <w:tcPr>
            <w:tcW w:w="1725" w:type="dxa"/>
            <w:gridSpan w:val="250"/>
            <w:tcBorders>
              <w:top w:val="double" w:sz="4" w:space="0" w:color="auto"/>
            </w:tcBorders>
            <w:vAlign w:val="center"/>
          </w:tcPr>
          <w:p w14:paraId="085E2581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</w:rPr>
              <w:t>1</w:t>
            </w:r>
            <w:r w:rsidRPr="00BE16D7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672" w:type="dxa"/>
            <w:gridSpan w:val="190"/>
            <w:tcBorders>
              <w:top w:val="double" w:sz="4" w:space="0" w:color="auto"/>
            </w:tcBorders>
            <w:vAlign w:val="center"/>
          </w:tcPr>
          <w:p w14:paraId="1ED16E7A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  <w:lang w:val="en-US"/>
              </w:rPr>
              <w:t>167</w:t>
            </w:r>
          </w:p>
        </w:tc>
        <w:tc>
          <w:tcPr>
            <w:tcW w:w="2389" w:type="dxa"/>
            <w:gridSpan w:val="276"/>
            <w:tcBorders>
              <w:top w:val="double" w:sz="4" w:space="0" w:color="auto"/>
            </w:tcBorders>
            <w:vAlign w:val="center"/>
          </w:tcPr>
          <w:p w14:paraId="63880307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0,1</w:t>
            </w:r>
            <w:r w:rsidRPr="00BE16D7">
              <w:rPr>
                <w:rFonts w:ascii="Arial" w:hAnsi="Arial" w:cs="Arial"/>
                <w:lang w:val="en-US"/>
              </w:rPr>
              <w:t>7</w:t>
            </w:r>
            <w:r w:rsidRPr="00BE16D7">
              <w:rPr>
                <w:rFonts w:ascii="Arial" w:hAnsi="Arial" w:cs="Arial"/>
              </w:rPr>
              <w:t>0</w:t>
            </w:r>
          </w:p>
        </w:tc>
        <w:tc>
          <w:tcPr>
            <w:tcW w:w="2624" w:type="dxa"/>
            <w:gridSpan w:val="280"/>
            <w:tcBorders>
              <w:top w:val="double" w:sz="4" w:space="0" w:color="auto"/>
            </w:tcBorders>
            <w:vAlign w:val="center"/>
          </w:tcPr>
          <w:p w14:paraId="73E91309" w14:textId="77777777" w:rsidR="00681CA0" w:rsidRPr="00BE16D7" w:rsidRDefault="00681CA0" w:rsidP="00C311B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lang w:val="en-US"/>
              </w:rPr>
              <w:t>50</w:t>
            </w:r>
            <w:r w:rsidRPr="00BE16D7">
              <w:rPr>
                <w:rFonts w:ascii="Arial" w:hAnsi="Arial" w:cs="Arial"/>
              </w:rPr>
              <w:t>0</w:t>
            </w:r>
          </w:p>
        </w:tc>
        <w:tc>
          <w:tcPr>
            <w:tcW w:w="281" w:type="dxa"/>
            <w:gridSpan w:val="2"/>
            <w:vMerge/>
            <w:tcBorders>
              <w:bottom w:val="nil"/>
            </w:tcBorders>
          </w:tcPr>
          <w:p w14:paraId="4F8C24E6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697253C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  <w:tcBorders>
              <w:top w:val="nil"/>
              <w:bottom w:val="nil"/>
            </w:tcBorders>
          </w:tcPr>
          <w:p w14:paraId="489E28FC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A62FAC9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 w:val="restart"/>
            <w:tcBorders>
              <w:top w:val="nil"/>
            </w:tcBorders>
          </w:tcPr>
          <w:p w14:paraId="1F7C58E6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2" w:type="dxa"/>
            <w:gridSpan w:val="1045"/>
          </w:tcPr>
          <w:p w14:paraId="006B2AD4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1" w:type="dxa"/>
            <w:gridSpan w:val="2"/>
            <w:vMerge w:val="restart"/>
            <w:tcBorders>
              <w:top w:val="nil"/>
            </w:tcBorders>
          </w:tcPr>
          <w:p w14:paraId="2A56AE21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974E658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  <w:tcBorders>
              <w:top w:val="nil"/>
            </w:tcBorders>
          </w:tcPr>
          <w:p w14:paraId="223BCB59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2" w:type="dxa"/>
            <w:gridSpan w:val="1045"/>
          </w:tcPr>
          <w:p w14:paraId="6AF4DAB7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Работа в нормальном режиме и режиме диммирования</w:t>
            </w:r>
          </w:p>
        </w:tc>
        <w:tc>
          <w:tcPr>
            <w:tcW w:w="281" w:type="dxa"/>
            <w:gridSpan w:val="2"/>
            <w:vMerge/>
            <w:tcBorders>
              <w:top w:val="nil"/>
            </w:tcBorders>
          </w:tcPr>
          <w:p w14:paraId="4E777FF6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CE84AE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74B59FF9" w14:textId="77777777" w:rsidR="00681CA0" w:rsidRPr="00BE16D7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96" w:type="dxa"/>
            <w:gridSpan w:val="885"/>
          </w:tcPr>
          <w:p w14:paraId="76C703C6" w14:textId="77777777" w:rsidR="00681CA0" w:rsidRPr="00BE16D7" w:rsidRDefault="00681CA0" w:rsidP="009E3BC9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Частота, кГц  </w:t>
            </w:r>
          </w:p>
        </w:tc>
        <w:tc>
          <w:tcPr>
            <w:tcW w:w="1926" w:type="dxa"/>
            <w:gridSpan w:val="160"/>
          </w:tcPr>
          <w:p w14:paraId="4BE8A78F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1" w:type="dxa"/>
            <w:gridSpan w:val="2"/>
            <w:vMerge/>
          </w:tcPr>
          <w:p w14:paraId="3770F0B1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46634" w:rsidRPr="004C4754" w14:paraId="3E3CD615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47C4BA89" w14:textId="77777777" w:rsidR="00D46634" w:rsidRPr="00BE16D7" w:rsidRDefault="00D46634" w:rsidP="00D4663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96" w:type="dxa"/>
            <w:gridSpan w:val="885"/>
          </w:tcPr>
          <w:p w14:paraId="613503DE" w14:textId="77777777" w:rsidR="00D46634" w:rsidRPr="00BE16D7" w:rsidRDefault="00D46634" w:rsidP="00D46634">
            <w:pPr>
              <w:spacing w:after="0" w:line="276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BE16D7">
              <w:rPr>
                <w:rFonts w:ascii="Arial" w:hAnsi="Arial" w:cs="Arial"/>
              </w:rPr>
              <w:t xml:space="preserve">Ток перехода от нормальной работы к регулированию </w:t>
            </w:r>
            <w:r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Pr="00BE16D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BE16D7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926" w:type="dxa"/>
            <w:gridSpan w:val="160"/>
          </w:tcPr>
          <w:p w14:paraId="49E25448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0,130</w:t>
            </w:r>
          </w:p>
        </w:tc>
        <w:tc>
          <w:tcPr>
            <w:tcW w:w="281" w:type="dxa"/>
            <w:gridSpan w:val="2"/>
            <w:vMerge/>
          </w:tcPr>
          <w:p w14:paraId="0AC838EF" w14:textId="77777777" w:rsidR="00D46634" w:rsidRPr="004C4754" w:rsidRDefault="00D46634" w:rsidP="00D4663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46634" w:rsidRPr="004C4754" w14:paraId="7DAAC30D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3EEDB261" w14:textId="77777777" w:rsidR="00D46634" w:rsidRPr="00BE16D7" w:rsidRDefault="00D46634" w:rsidP="00D4663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96" w:type="dxa"/>
            <w:gridSpan w:val="885"/>
          </w:tcPr>
          <w:p w14:paraId="3FE10968" w14:textId="77777777" w:rsidR="00D46634" w:rsidRPr="00BE16D7" w:rsidRDefault="009E3510" w:rsidP="00D46634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D46634" w:rsidRPr="00BE16D7">
              <w:rPr>
                <w:rFonts w:ascii="Arial" w:hAnsi="Arial" w:cs="Arial"/>
              </w:rPr>
              <w:t xml:space="preserve">рабочий ток лампы </w:t>
            </w:r>
            <w:r w:rsidR="00D46634"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="00D46634" w:rsidRPr="00BE16D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D46634" w:rsidRPr="00BE16D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D46634"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926" w:type="dxa"/>
            <w:gridSpan w:val="160"/>
          </w:tcPr>
          <w:p w14:paraId="3732B046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0,210</w:t>
            </w:r>
          </w:p>
        </w:tc>
        <w:tc>
          <w:tcPr>
            <w:tcW w:w="281" w:type="dxa"/>
            <w:gridSpan w:val="2"/>
            <w:vMerge/>
          </w:tcPr>
          <w:p w14:paraId="2EA150F0" w14:textId="77777777" w:rsidR="00D46634" w:rsidRPr="004C4754" w:rsidRDefault="00D46634" w:rsidP="00D4663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46634" w:rsidRPr="004C4754" w14:paraId="52618263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1B09CEF3" w14:textId="77777777" w:rsidR="00D46634" w:rsidRPr="00BE16D7" w:rsidRDefault="00D46634" w:rsidP="00D4663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96" w:type="dxa"/>
            <w:gridSpan w:val="885"/>
          </w:tcPr>
          <w:p w14:paraId="6254F241" w14:textId="77777777" w:rsidR="00D46634" w:rsidRPr="00BE16D7" w:rsidRDefault="009E3510" w:rsidP="00D46634">
            <w:pPr>
              <w:spacing w:after="0" w:line="276" w:lineRule="auto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D46634" w:rsidRPr="00BE16D7">
              <w:rPr>
                <w:rFonts w:ascii="Arial" w:hAnsi="Arial" w:cs="Arial"/>
              </w:rPr>
              <w:t xml:space="preserve">ток в любом вводе катода </w:t>
            </w:r>
            <w:r w:rsidR="00D46634"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="00D46634" w:rsidRPr="00BE16D7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D46634" w:rsidRPr="00BE16D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D46634"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926" w:type="dxa"/>
            <w:gridSpan w:val="160"/>
          </w:tcPr>
          <w:p w14:paraId="6FDE875E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0,240</w:t>
            </w:r>
          </w:p>
        </w:tc>
        <w:tc>
          <w:tcPr>
            <w:tcW w:w="281" w:type="dxa"/>
            <w:gridSpan w:val="2"/>
            <w:vMerge/>
          </w:tcPr>
          <w:p w14:paraId="46FC2698" w14:textId="77777777" w:rsidR="00D46634" w:rsidRPr="004C4754" w:rsidRDefault="00D46634" w:rsidP="00D4663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5082727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01D402C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2" w:type="dxa"/>
            <w:gridSpan w:val="1045"/>
          </w:tcPr>
          <w:p w14:paraId="3D7A8A71" w14:textId="77777777" w:rsidR="00681CA0" w:rsidRPr="004C4754" w:rsidRDefault="00681CA0" w:rsidP="00D8732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Квалификация </w:t>
            </w:r>
            <w:r>
              <w:rPr>
                <w:rFonts w:ascii="Arial" w:hAnsi="Arial" w:cs="Arial"/>
                <w:b/>
              </w:rPr>
              <w:t xml:space="preserve">диммирующего </w:t>
            </w:r>
            <w:r w:rsidRPr="004C4754">
              <w:rPr>
                <w:rFonts w:ascii="Arial" w:hAnsi="Arial" w:cs="Arial"/>
                <w:b/>
              </w:rPr>
              <w:t>ПРА с заменяющи</w:t>
            </w:r>
            <w:r>
              <w:rPr>
                <w:rFonts w:ascii="Arial" w:hAnsi="Arial" w:cs="Arial"/>
                <w:b/>
              </w:rPr>
              <w:t>ми</w:t>
            </w:r>
            <w:r w:rsidRPr="004C4754">
              <w:rPr>
                <w:rFonts w:ascii="Arial" w:hAnsi="Arial" w:cs="Arial"/>
                <w:b/>
              </w:rPr>
              <w:t xml:space="preserve"> резистор</w:t>
            </w:r>
            <w:r>
              <w:rPr>
                <w:rFonts w:ascii="Arial" w:hAnsi="Arial" w:cs="Arial"/>
                <w:b/>
              </w:rPr>
              <w:t>ами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BE16D7">
              <w:rPr>
                <w:rFonts w:ascii="Arial" w:hAnsi="Arial" w:cs="Arial"/>
              </w:rPr>
              <w:t>(</w:t>
            </w:r>
            <w:r w:rsidR="008F530F" w:rsidRPr="00BE16D7">
              <w:rPr>
                <w:rFonts w:ascii="Arial" w:hAnsi="Arial" w:cs="Arial"/>
              </w:rPr>
              <w:t xml:space="preserve">см. </w:t>
            </w:r>
            <w:r w:rsidRPr="00BE16D7">
              <w:rPr>
                <w:rFonts w:ascii="Arial" w:hAnsi="Arial" w:cs="Arial"/>
              </w:rPr>
              <w:t xml:space="preserve">примечание </w:t>
            </w:r>
            <w:r w:rsidRPr="004C4754">
              <w:rPr>
                <w:rFonts w:ascii="Arial" w:hAnsi="Arial" w:cs="Arial"/>
              </w:rPr>
              <w:t>1)</w:t>
            </w:r>
          </w:p>
        </w:tc>
        <w:tc>
          <w:tcPr>
            <w:tcW w:w="281" w:type="dxa"/>
            <w:gridSpan w:val="2"/>
            <w:vMerge/>
          </w:tcPr>
          <w:p w14:paraId="211DF336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0C4E2B8" w14:textId="77777777" w:rsidTr="004068EE">
        <w:tblPrEx>
          <w:tblLook w:val="01E0" w:firstRow="1" w:lastRow="1" w:firstColumn="1" w:lastColumn="1" w:noHBand="0" w:noVBand="0"/>
        </w:tblPrEx>
        <w:tc>
          <w:tcPr>
            <w:tcW w:w="274" w:type="dxa"/>
            <w:gridSpan w:val="4"/>
            <w:vMerge/>
          </w:tcPr>
          <w:p w14:paraId="74D2B00C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622" w:type="dxa"/>
            <w:gridSpan w:val="1045"/>
          </w:tcPr>
          <w:p w14:paraId="51B8B4FE" w14:textId="77777777" w:rsidR="00681CA0" w:rsidRPr="004C4754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1" w:type="dxa"/>
            <w:gridSpan w:val="2"/>
            <w:vMerge/>
          </w:tcPr>
          <w:p w14:paraId="36045F3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5887861" w14:textId="77777777" w:rsidTr="005E325D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 w:val="restart"/>
          </w:tcPr>
          <w:p w14:paraId="7C3A99B6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95" w:type="dxa"/>
            <w:gridSpan w:val="756"/>
            <w:vMerge w:val="restart"/>
          </w:tcPr>
          <w:p w14:paraId="6F27D865" w14:textId="77777777" w:rsidR="00681CA0" w:rsidRDefault="00681CA0" w:rsidP="00DE57E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Параметры для </w:t>
            </w:r>
            <w:r w:rsidR="00BE16D7">
              <w:rPr>
                <w:rFonts w:ascii="Arial" w:hAnsi="Arial" w:cs="Arial"/>
              </w:rPr>
              <w:t>минимальной</w:t>
            </w:r>
            <w:r w:rsidRPr="004C4754">
              <w:rPr>
                <w:rFonts w:ascii="Arial" w:hAnsi="Arial" w:cs="Arial"/>
              </w:rPr>
              <w:t xml:space="preserve"> суммы квадратов токов выводов в заменяющем резисторе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C311BC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C311B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>):</w:t>
            </w:r>
          </w:p>
          <w:p w14:paraId="66A58F81" w14:textId="77777777" w:rsidR="00681CA0" w:rsidRPr="004C4754" w:rsidRDefault="008B1A3C" w:rsidP="009E3BC9">
            <w:pPr>
              <w:spacing w:after="0" w:line="240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00F2A929">
                <v:shape id="_x0000_i1066" type="#_x0000_t75" style="width:84pt;height:20.25pt" o:ole="">
                  <v:imagedata r:id="rId71" o:title=""/>
                </v:shape>
                <o:OLEObject Type="Embed" ProgID="Equation.3" ShapeID="_x0000_i1066" DrawAspect="Content" ObjectID="_1651399581" r:id="rId72"/>
              </w:object>
            </w:r>
            <w:r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 xml:space="preserve">для </w:t>
            </w:r>
            <w:r w:rsidR="00681CA0"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8B1A3C">
              <w:rPr>
                <w:rFonts w:ascii="Times New Roman" w:hAnsi="Times New Roman"/>
                <w:vertAlign w:val="subscript"/>
              </w:rPr>
              <w:t>30</w:t>
            </w:r>
            <w:r w:rsidR="00681CA0" w:rsidRPr="004C4754">
              <w:rPr>
                <w:rFonts w:ascii="Arial" w:hAnsi="Arial" w:cs="Arial"/>
              </w:rPr>
              <w:t xml:space="preserve"> &lt; </w:t>
            </w:r>
            <w:r w:rsidR="00681CA0"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4C4754">
              <w:rPr>
                <w:rFonts w:ascii="Arial" w:hAnsi="Arial" w:cs="Arial"/>
              </w:rPr>
              <w:t>≤</w:t>
            </w:r>
            <w:r w:rsidR="00681CA0"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5F2FD3">
              <w:rPr>
                <w:rFonts w:ascii="Arial" w:hAnsi="Arial" w:cs="Arial"/>
              </w:rPr>
              <w:t xml:space="preserve">см. </w:t>
            </w:r>
            <w:r w:rsidR="00681CA0" w:rsidRPr="004C4754">
              <w:rPr>
                <w:rFonts w:ascii="Arial" w:hAnsi="Arial" w:cs="Arial"/>
              </w:rPr>
              <w:t>примечание 2)</w:t>
            </w:r>
          </w:p>
        </w:tc>
        <w:tc>
          <w:tcPr>
            <w:tcW w:w="684" w:type="dxa"/>
            <w:gridSpan w:val="119"/>
            <w:vAlign w:val="center"/>
          </w:tcPr>
          <w:p w14:paraId="787F289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53" w:type="dxa"/>
            <w:gridSpan w:val="95"/>
            <w:vAlign w:val="center"/>
          </w:tcPr>
          <w:p w14:paraId="41453C2A" w14:textId="77777777" w:rsidR="00681CA0" w:rsidRPr="005F2FD3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5F2FD3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387" w:type="dxa"/>
            <w:gridSpan w:val="66"/>
            <w:vAlign w:val="center"/>
          </w:tcPr>
          <w:p w14:paraId="1821F54C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0,050</w:t>
            </w:r>
          </w:p>
        </w:tc>
        <w:tc>
          <w:tcPr>
            <w:tcW w:w="281" w:type="dxa"/>
            <w:gridSpan w:val="2"/>
            <w:vMerge/>
          </w:tcPr>
          <w:p w14:paraId="69CC168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FACC814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6F7F0471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95" w:type="dxa"/>
            <w:gridSpan w:val="756"/>
            <w:vMerge/>
          </w:tcPr>
          <w:p w14:paraId="76DA4FC5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4" w:type="dxa"/>
            <w:gridSpan w:val="119"/>
            <w:vAlign w:val="center"/>
          </w:tcPr>
          <w:p w14:paraId="303327FC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553" w:type="dxa"/>
            <w:gridSpan w:val="95"/>
            <w:vAlign w:val="center"/>
          </w:tcPr>
          <w:p w14:paraId="3591CC4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5F2FD3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387" w:type="dxa"/>
            <w:gridSpan w:val="66"/>
            <w:vAlign w:val="center"/>
          </w:tcPr>
          <w:p w14:paraId="3556C8EA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0,320</w:t>
            </w:r>
          </w:p>
        </w:tc>
        <w:tc>
          <w:tcPr>
            <w:tcW w:w="281" w:type="dxa"/>
            <w:gridSpan w:val="2"/>
            <w:vMerge/>
          </w:tcPr>
          <w:p w14:paraId="5D667BEB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6B4A88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62847BB5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9" w:type="dxa"/>
            <w:gridSpan w:val="1036"/>
          </w:tcPr>
          <w:p w14:paraId="0F8AC3CC" w14:textId="77777777" w:rsidR="00681CA0" w:rsidRPr="004C4754" w:rsidRDefault="00681CA0" w:rsidP="00EB1EAE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81" w:type="dxa"/>
            <w:gridSpan w:val="2"/>
            <w:vMerge/>
          </w:tcPr>
          <w:p w14:paraId="598611F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D911CF5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3A17002C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36" w:type="dxa"/>
            <w:gridSpan w:val="262"/>
            <w:tcBorders>
              <w:bottom w:val="double" w:sz="4" w:space="0" w:color="auto"/>
            </w:tcBorders>
          </w:tcPr>
          <w:p w14:paraId="1F6E7DBD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7083" w:type="dxa"/>
            <w:gridSpan w:val="774"/>
            <w:tcBorders>
              <w:bottom w:val="double" w:sz="4" w:space="0" w:color="auto"/>
            </w:tcBorders>
          </w:tcPr>
          <w:p w14:paraId="6CDA88C2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1" w:type="dxa"/>
            <w:gridSpan w:val="2"/>
            <w:vMerge/>
          </w:tcPr>
          <w:p w14:paraId="16BD7729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853057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4310E4A1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 w:val="restart"/>
            <w:tcBorders>
              <w:top w:val="double" w:sz="4" w:space="0" w:color="auto"/>
            </w:tcBorders>
            <w:vAlign w:val="center"/>
          </w:tcPr>
          <w:p w14:paraId="7A1FD79D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89" w:type="dxa"/>
            <w:gridSpan w:val="162"/>
            <w:vMerge w:val="restart"/>
            <w:tcBorders>
              <w:top w:val="double" w:sz="4" w:space="0" w:color="auto"/>
            </w:tcBorders>
            <w:vAlign w:val="center"/>
          </w:tcPr>
          <w:p w14:paraId="329FAE27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4459" w:type="dxa"/>
            <w:gridSpan w:val="494"/>
            <w:tcBorders>
              <w:top w:val="double" w:sz="4" w:space="0" w:color="auto"/>
            </w:tcBorders>
          </w:tcPr>
          <w:p w14:paraId="32E8DB6C" w14:textId="77777777" w:rsidR="00681CA0" w:rsidRPr="004C4754" w:rsidRDefault="00BE16D7" w:rsidP="009E3BC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</w:t>
            </w:r>
            <w:r w:rsidR="00681CA0" w:rsidRPr="004C4754">
              <w:rPr>
                <w:rFonts w:ascii="Arial" w:hAnsi="Arial" w:cs="Arial"/>
              </w:rPr>
              <w:t xml:space="preserve"> напряжение на катоде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237" w:type="dxa"/>
            <w:gridSpan w:val="214"/>
            <w:tcBorders>
              <w:top w:val="double" w:sz="4" w:space="0" w:color="auto"/>
            </w:tcBorders>
          </w:tcPr>
          <w:p w14:paraId="2A367C20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E22301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E22301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87" w:type="dxa"/>
            <w:gridSpan w:val="66"/>
            <w:tcBorders>
              <w:top w:val="double" w:sz="4" w:space="0" w:color="auto"/>
            </w:tcBorders>
          </w:tcPr>
          <w:p w14:paraId="0744B2D1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5,50</w:t>
            </w:r>
          </w:p>
        </w:tc>
        <w:tc>
          <w:tcPr>
            <w:tcW w:w="281" w:type="dxa"/>
            <w:gridSpan w:val="2"/>
            <w:vMerge/>
          </w:tcPr>
          <w:p w14:paraId="718CB192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897F8AF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399C4EA6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/>
            <w:vAlign w:val="center"/>
          </w:tcPr>
          <w:p w14:paraId="3C82165D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162"/>
            <w:vMerge/>
            <w:vAlign w:val="center"/>
          </w:tcPr>
          <w:p w14:paraId="65A0C261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59" w:type="dxa"/>
            <w:gridSpan w:val="494"/>
            <w:vMerge w:val="restart"/>
          </w:tcPr>
          <w:p w14:paraId="634DDFD9" w14:textId="77777777" w:rsidR="00681CA0" w:rsidRPr="004C4754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Заменяющие резисторы разрядной ла</w:t>
            </w:r>
            <w:r w:rsidRPr="004C4754">
              <w:rPr>
                <w:rFonts w:ascii="Arial" w:hAnsi="Arial" w:cs="Arial"/>
              </w:rPr>
              <w:t>м</w:t>
            </w:r>
            <w:r w:rsidRPr="004C4754">
              <w:rPr>
                <w:rFonts w:ascii="Arial" w:hAnsi="Arial" w:cs="Arial"/>
              </w:rPr>
              <w:t>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237" w:type="dxa"/>
            <w:gridSpan w:val="214"/>
          </w:tcPr>
          <w:p w14:paraId="3D917527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387" w:type="dxa"/>
            <w:gridSpan w:val="66"/>
          </w:tcPr>
          <w:p w14:paraId="10483389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4C4754">
              <w:rPr>
                <w:rFonts w:ascii="Arial" w:hAnsi="Arial" w:cs="Arial"/>
              </w:rPr>
              <w:t>700</w:t>
            </w:r>
          </w:p>
        </w:tc>
        <w:tc>
          <w:tcPr>
            <w:tcW w:w="281" w:type="dxa"/>
            <w:gridSpan w:val="2"/>
            <w:vMerge/>
          </w:tcPr>
          <w:p w14:paraId="3CEDC47E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C428BB3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492BFC0F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/>
            <w:vAlign w:val="center"/>
          </w:tcPr>
          <w:p w14:paraId="3771A4EA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162"/>
            <w:vMerge/>
            <w:vAlign w:val="center"/>
          </w:tcPr>
          <w:p w14:paraId="1DD07A34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59" w:type="dxa"/>
            <w:gridSpan w:val="494"/>
            <w:vMerge/>
          </w:tcPr>
          <w:p w14:paraId="61ECE485" w14:textId="77777777" w:rsidR="00681CA0" w:rsidRPr="004C4754" w:rsidRDefault="00681CA0" w:rsidP="009E3BC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37" w:type="dxa"/>
            <w:gridSpan w:val="214"/>
          </w:tcPr>
          <w:p w14:paraId="5807B50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387" w:type="dxa"/>
            <w:gridSpan w:val="66"/>
          </w:tcPr>
          <w:p w14:paraId="3AB8D144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281" w:type="dxa"/>
            <w:gridSpan w:val="2"/>
            <w:vMerge/>
          </w:tcPr>
          <w:p w14:paraId="5F4103FB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35DD85A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7FF631DB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 w:val="restart"/>
            <w:vAlign w:val="center"/>
          </w:tcPr>
          <w:p w14:paraId="22E3AAFA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89" w:type="dxa"/>
            <w:gridSpan w:val="162"/>
            <w:vMerge w:val="restart"/>
            <w:vAlign w:val="center"/>
          </w:tcPr>
          <w:p w14:paraId="1322FB96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0,048</w:t>
            </w:r>
          </w:p>
        </w:tc>
        <w:tc>
          <w:tcPr>
            <w:tcW w:w="4459" w:type="dxa"/>
            <w:gridSpan w:val="494"/>
          </w:tcPr>
          <w:p w14:paraId="401A56E6" w14:textId="77777777" w:rsidR="00681CA0" w:rsidRPr="00BE16D7" w:rsidRDefault="009E351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Минимальная </w:t>
            </w:r>
            <w:r w:rsidR="00681CA0" w:rsidRPr="00BE16D7">
              <w:rPr>
                <w:rFonts w:ascii="Arial" w:hAnsi="Arial" w:cs="Arial"/>
              </w:rPr>
              <w:t>сумма квадратов токов выводов, А</w:t>
            </w:r>
            <w:r w:rsidR="00681CA0"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237" w:type="dxa"/>
            <w:gridSpan w:val="214"/>
            <w:vAlign w:val="center"/>
          </w:tcPr>
          <w:p w14:paraId="4D84923E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87" w:type="dxa"/>
            <w:gridSpan w:val="66"/>
            <w:vAlign w:val="center"/>
          </w:tcPr>
          <w:p w14:paraId="71EB2272" w14:textId="77777777" w:rsidR="00681CA0" w:rsidRPr="004C4754" w:rsidRDefault="008B1A3C" w:rsidP="008B1A3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785047DB">
                <v:shape id="_x0000_i1067" type="#_x0000_t75" style="width:50.25pt;height:18pt" o:ole="">
                  <v:imagedata r:id="rId51" o:title=""/>
                </v:shape>
                <o:OLEObject Type="Embed" ProgID="Equation.3" ShapeID="_x0000_i1067" DrawAspect="Content" ObjectID="_1651399582" r:id="rId73"/>
              </w:object>
            </w:r>
          </w:p>
        </w:tc>
        <w:tc>
          <w:tcPr>
            <w:tcW w:w="281" w:type="dxa"/>
            <w:gridSpan w:val="2"/>
            <w:vMerge/>
          </w:tcPr>
          <w:p w14:paraId="64956C05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4CC4ACF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5241DB0C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/>
            <w:vAlign w:val="center"/>
          </w:tcPr>
          <w:p w14:paraId="437D39D8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162"/>
            <w:vMerge/>
            <w:vAlign w:val="center"/>
          </w:tcPr>
          <w:p w14:paraId="3620EF2F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59" w:type="dxa"/>
            <w:gridSpan w:val="494"/>
          </w:tcPr>
          <w:p w14:paraId="28849E24" w14:textId="77777777" w:rsidR="00681CA0" w:rsidRPr="00BE16D7" w:rsidRDefault="00681CA0" w:rsidP="009E3BC9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Заменяющий резистор разрядной ла</w:t>
            </w:r>
            <w:r w:rsidRPr="00BE16D7">
              <w:rPr>
                <w:rFonts w:ascii="Arial" w:hAnsi="Arial" w:cs="Arial"/>
              </w:rPr>
              <w:t>м</w:t>
            </w:r>
            <w:r w:rsidRPr="00BE16D7">
              <w:rPr>
                <w:rFonts w:ascii="Arial" w:hAnsi="Arial" w:cs="Arial"/>
              </w:rPr>
              <w:t>пы, Ом</w:t>
            </w:r>
          </w:p>
        </w:tc>
        <w:tc>
          <w:tcPr>
            <w:tcW w:w="1237" w:type="dxa"/>
            <w:gridSpan w:val="214"/>
            <w:vAlign w:val="center"/>
          </w:tcPr>
          <w:p w14:paraId="02B38A2C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387" w:type="dxa"/>
            <w:gridSpan w:val="66"/>
            <w:vAlign w:val="center"/>
          </w:tcPr>
          <w:p w14:paraId="3CC86B36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81" w:type="dxa"/>
            <w:gridSpan w:val="2"/>
            <w:vMerge/>
          </w:tcPr>
          <w:p w14:paraId="6FC5DD6B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1E37B8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7C5EA144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 w:val="restart"/>
            <w:vAlign w:val="center"/>
          </w:tcPr>
          <w:p w14:paraId="555DA523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89" w:type="dxa"/>
            <w:gridSpan w:val="162"/>
            <w:vMerge w:val="restart"/>
            <w:vAlign w:val="center"/>
          </w:tcPr>
          <w:p w14:paraId="04951E3D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0,096</w:t>
            </w:r>
          </w:p>
        </w:tc>
        <w:tc>
          <w:tcPr>
            <w:tcW w:w="4459" w:type="dxa"/>
            <w:gridSpan w:val="494"/>
          </w:tcPr>
          <w:p w14:paraId="67B5BA90" w14:textId="77777777" w:rsidR="00681CA0" w:rsidRPr="00BE16D7" w:rsidRDefault="009E351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Минимальная </w:t>
            </w:r>
            <w:r w:rsidR="00681CA0" w:rsidRPr="00BE16D7">
              <w:rPr>
                <w:rFonts w:ascii="Arial" w:hAnsi="Arial" w:cs="Arial"/>
              </w:rPr>
              <w:t>сумма квадратов токов выводов, А</w:t>
            </w:r>
            <w:r w:rsidR="00681CA0"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237" w:type="dxa"/>
            <w:gridSpan w:val="214"/>
            <w:vAlign w:val="center"/>
          </w:tcPr>
          <w:p w14:paraId="41C30D30" w14:textId="77777777" w:rsidR="00681CA0" w:rsidRPr="004C4754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87" w:type="dxa"/>
            <w:gridSpan w:val="66"/>
            <w:vAlign w:val="center"/>
          </w:tcPr>
          <w:p w14:paraId="72DDD356" w14:textId="77777777" w:rsidR="00681CA0" w:rsidRPr="008B1A3C" w:rsidRDefault="008B1A3C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3AE1A514">
                <v:shape id="_x0000_i1068" type="#_x0000_t75" style="width:50.25pt;height:18pt" o:ole="">
                  <v:imagedata r:id="rId74" o:title=""/>
                </v:shape>
                <o:OLEObject Type="Embed" ProgID="Equation.3" ShapeID="_x0000_i1068" DrawAspect="Content" ObjectID="_1651399583" r:id="rId75"/>
              </w:object>
            </w:r>
          </w:p>
        </w:tc>
        <w:tc>
          <w:tcPr>
            <w:tcW w:w="281" w:type="dxa"/>
            <w:gridSpan w:val="2"/>
            <w:vMerge/>
          </w:tcPr>
          <w:p w14:paraId="43016F78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C0D8DD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074C619E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dxa"/>
            <w:gridSpan w:val="100"/>
            <w:vMerge/>
          </w:tcPr>
          <w:p w14:paraId="1849A0B9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162"/>
            <w:vMerge/>
          </w:tcPr>
          <w:p w14:paraId="5BA7A722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59" w:type="dxa"/>
            <w:gridSpan w:val="494"/>
          </w:tcPr>
          <w:p w14:paraId="49C39998" w14:textId="77777777" w:rsidR="00681CA0" w:rsidRPr="00BE16D7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Заменяющий резистор разрядной ла</w:t>
            </w:r>
            <w:r w:rsidRPr="00BE16D7">
              <w:rPr>
                <w:rFonts w:ascii="Arial" w:hAnsi="Arial" w:cs="Arial"/>
              </w:rPr>
              <w:t>м</w:t>
            </w:r>
            <w:r w:rsidRPr="00BE16D7">
              <w:rPr>
                <w:rFonts w:ascii="Arial" w:hAnsi="Arial" w:cs="Arial"/>
              </w:rPr>
              <w:t>пы, Ом</w:t>
            </w:r>
          </w:p>
        </w:tc>
        <w:tc>
          <w:tcPr>
            <w:tcW w:w="1237" w:type="dxa"/>
            <w:gridSpan w:val="214"/>
            <w:vAlign w:val="center"/>
          </w:tcPr>
          <w:p w14:paraId="6FE838AD" w14:textId="77777777" w:rsidR="00681CA0" w:rsidRPr="003248C6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</w:t>
            </w:r>
            <w:r w:rsidRPr="003248C6">
              <w:rPr>
                <w:rFonts w:ascii="Arial" w:hAnsi="Arial" w:cs="Arial"/>
                <w:vertAlign w:val="subscript"/>
              </w:rPr>
              <w:t>60</w:t>
            </w:r>
          </w:p>
        </w:tc>
        <w:tc>
          <w:tcPr>
            <w:tcW w:w="1387" w:type="dxa"/>
            <w:gridSpan w:val="66"/>
            <w:vAlign w:val="center"/>
          </w:tcPr>
          <w:p w14:paraId="3AD34A98" w14:textId="77777777" w:rsidR="00681CA0" w:rsidRPr="003248C6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248C6">
              <w:rPr>
                <w:rFonts w:ascii="Arial" w:hAnsi="Arial" w:cs="Arial"/>
              </w:rPr>
              <w:t>910</w:t>
            </w:r>
          </w:p>
        </w:tc>
        <w:tc>
          <w:tcPr>
            <w:tcW w:w="281" w:type="dxa"/>
            <w:gridSpan w:val="2"/>
            <w:vMerge/>
          </w:tcPr>
          <w:p w14:paraId="56E18BE6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E7A4DDD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724C55BF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95" w:type="dxa"/>
            <w:gridSpan w:val="756"/>
          </w:tcPr>
          <w:p w14:paraId="75827AD1" w14:textId="77777777" w:rsidR="00681CA0" w:rsidRPr="004C4754" w:rsidRDefault="009E3510" w:rsidP="009E3BC9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Максимальное </w:t>
            </w:r>
            <w:r w:rsidR="00681CA0" w:rsidRPr="00BE16D7">
              <w:rPr>
                <w:rFonts w:ascii="Arial" w:hAnsi="Arial" w:cs="Arial"/>
              </w:rPr>
              <w:t xml:space="preserve">напряжение </w:t>
            </w:r>
            <w:r w:rsidR="00681CA0" w:rsidRPr="004C4754">
              <w:rPr>
                <w:rFonts w:ascii="Arial" w:hAnsi="Arial" w:cs="Arial"/>
              </w:rPr>
              <w:t>на катоде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237" w:type="dxa"/>
            <w:gridSpan w:val="214"/>
          </w:tcPr>
          <w:p w14:paraId="29AE9CA3" w14:textId="77777777" w:rsidR="00681CA0" w:rsidRPr="003248C6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387" w:type="dxa"/>
            <w:gridSpan w:val="66"/>
          </w:tcPr>
          <w:p w14:paraId="2ABBE4AB" w14:textId="77777777" w:rsidR="00681CA0" w:rsidRPr="003248C6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248C6"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</w:rPr>
              <w:t>,</w:t>
            </w:r>
            <w:r w:rsidRPr="003248C6">
              <w:rPr>
                <w:rFonts w:ascii="Arial" w:hAnsi="Arial" w:cs="Arial"/>
              </w:rPr>
              <w:t>70</w:t>
            </w:r>
          </w:p>
        </w:tc>
        <w:tc>
          <w:tcPr>
            <w:tcW w:w="281" w:type="dxa"/>
            <w:gridSpan w:val="2"/>
            <w:vMerge/>
          </w:tcPr>
          <w:p w14:paraId="05404A98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5F06F5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0509C3F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9" w:type="dxa"/>
            <w:gridSpan w:val="1036"/>
          </w:tcPr>
          <w:p w14:paraId="62AED847" w14:textId="77777777" w:rsidR="00681CA0" w:rsidRPr="004C4754" w:rsidRDefault="00681CA0" w:rsidP="008A0213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Катодозаменяющие резисторы для испытания требований регулирования</w:t>
            </w:r>
          </w:p>
        </w:tc>
        <w:tc>
          <w:tcPr>
            <w:tcW w:w="281" w:type="dxa"/>
            <w:gridSpan w:val="2"/>
            <w:vMerge/>
          </w:tcPr>
          <w:p w14:paraId="68AC12ED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8C96EA0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549ABE51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95" w:type="dxa"/>
            <w:gridSpan w:val="756"/>
            <w:vMerge w:val="restart"/>
            <w:vAlign w:val="center"/>
          </w:tcPr>
          <w:p w14:paraId="4F84170C" w14:textId="77777777" w:rsidR="00681CA0" w:rsidRPr="004C4754" w:rsidRDefault="00681CA0" w:rsidP="009E3510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E16D7">
              <w:rPr>
                <w:rFonts w:ascii="Arial" w:hAnsi="Arial" w:cs="Arial"/>
              </w:rPr>
              <w:t xml:space="preserve">на соответствие требованиям </w:t>
            </w:r>
            <w:r w:rsidRPr="00BE16D7">
              <w:rPr>
                <w:rFonts w:ascii="Arial" w:hAnsi="Arial" w:cs="Arial"/>
              </w:rPr>
              <w:t>регулирования светового потока, Ом</w:t>
            </w:r>
          </w:p>
        </w:tc>
        <w:tc>
          <w:tcPr>
            <w:tcW w:w="1237" w:type="dxa"/>
            <w:gridSpan w:val="214"/>
          </w:tcPr>
          <w:p w14:paraId="1974F73C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387" w:type="dxa"/>
            <w:gridSpan w:val="66"/>
          </w:tcPr>
          <w:p w14:paraId="373D8466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40,0</w:t>
            </w:r>
          </w:p>
        </w:tc>
        <w:tc>
          <w:tcPr>
            <w:tcW w:w="281" w:type="dxa"/>
            <w:gridSpan w:val="2"/>
            <w:vMerge/>
          </w:tcPr>
          <w:p w14:paraId="4E0D2175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A813A2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</w:tcPr>
          <w:p w14:paraId="12A5EA43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95" w:type="dxa"/>
            <w:gridSpan w:val="756"/>
            <w:vMerge/>
          </w:tcPr>
          <w:p w14:paraId="0218C2AB" w14:textId="77777777" w:rsidR="00681CA0" w:rsidRPr="004C4754" w:rsidRDefault="00681CA0" w:rsidP="009E3BC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37" w:type="dxa"/>
            <w:gridSpan w:val="214"/>
          </w:tcPr>
          <w:p w14:paraId="0AF0C1B0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387" w:type="dxa"/>
            <w:gridSpan w:val="66"/>
          </w:tcPr>
          <w:p w14:paraId="51432CD1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45,0</w:t>
            </w:r>
          </w:p>
        </w:tc>
        <w:tc>
          <w:tcPr>
            <w:tcW w:w="281" w:type="dxa"/>
            <w:gridSpan w:val="2"/>
            <w:vMerge/>
          </w:tcPr>
          <w:p w14:paraId="191B4162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1D9C67" w14:textId="77777777" w:rsidTr="004068EE">
        <w:tblPrEx>
          <w:tblLook w:val="01E0" w:firstRow="1" w:lastRow="1" w:firstColumn="1" w:lastColumn="1" w:noHBand="0" w:noVBand="0"/>
        </w:tblPrEx>
        <w:tc>
          <w:tcPr>
            <w:tcW w:w="377" w:type="dxa"/>
            <w:gridSpan w:val="13"/>
            <w:vMerge/>
            <w:tcBorders>
              <w:bottom w:val="nil"/>
            </w:tcBorders>
          </w:tcPr>
          <w:p w14:paraId="5C060F2F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95" w:type="dxa"/>
            <w:gridSpan w:val="756"/>
            <w:vMerge/>
          </w:tcPr>
          <w:p w14:paraId="6F81560A" w14:textId="77777777" w:rsidR="00681CA0" w:rsidRPr="004C4754" w:rsidRDefault="00681CA0" w:rsidP="009E3BC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37" w:type="dxa"/>
            <w:gridSpan w:val="214"/>
          </w:tcPr>
          <w:p w14:paraId="4FCEA0EA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387" w:type="dxa"/>
            <w:gridSpan w:val="66"/>
          </w:tcPr>
          <w:p w14:paraId="44FFFE69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36,6</w:t>
            </w:r>
          </w:p>
        </w:tc>
        <w:tc>
          <w:tcPr>
            <w:tcW w:w="281" w:type="dxa"/>
            <w:gridSpan w:val="2"/>
            <w:vMerge/>
            <w:tcBorders>
              <w:bottom w:val="nil"/>
            </w:tcBorders>
          </w:tcPr>
          <w:p w14:paraId="2BCFCDF9" w14:textId="77777777" w:rsidR="00681CA0" w:rsidRPr="004C4754" w:rsidRDefault="00681CA0" w:rsidP="008A02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ECCDCC" w14:textId="77777777" w:rsidTr="004068EE">
        <w:tblPrEx>
          <w:tblLook w:val="01E0" w:firstRow="1" w:lastRow="1" w:firstColumn="1" w:lastColumn="1" w:noHBand="0" w:noVBand="0"/>
        </w:tblPrEx>
        <w:trPr>
          <w:trHeight w:val="2309"/>
        </w:trPr>
        <w:tc>
          <w:tcPr>
            <w:tcW w:w="10177" w:type="dxa"/>
            <w:gridSpan w:val="1051"/>
            <w:tcBorders>
              <w:top w:val="nil"/>
            </w:tcBorders>
          </w:tcPr>
          <w:p w14:paraId="3105F82E" w14:textId="77777777" w:rsidR="00681CA0" w:rsidRPr="008A0213" w:rsidRDefault="00681CA0" w:rsidP="008A0213">
            <w:pPr>
              <w:spacing w:after="0" w:line="276" w:lineRule="auto"/>
              <w:rPr>
                <w:rFonts w:ascii="Arial" w:hAnsi="Arial" w:cs="Arial"/>
                <w:sz w:val="20"/>
              </w:rPr>
            </w:pPr>
            <w:r w:rsidRPr="008A0213">
              <w:rPr>
                <w:rFonts w:ascii="Arial" w:hAnsi="Arial" w:cs="Arial"/>
                <w:sz w:val="20"/>
              </w:rPr>
              <w:t xml:space="preserve">П р и м е ч а н и я </w:t>
            </w:r>
          </w:p>
          <w:p w14:paraId="4D0ED19B" w14:textId="77777777" w:rsidR="00681CA0" w:rsidRPr="006264B7" w:rsidRDefault="00681CA0" w:rsidP="008A0213">
            <w:pPr>
              <w:spacing w:after="0" w:line="276" w:lineRule="auto"/>
              <w:rPr>
                <w:rFonts w:ascii="Arial" w:hAnsi="Arial" w:cs="Arial"/>
                <w:sz w:val="20"/>
              </w:rPr>
            </w:pPr>
            <w:r w:rsidRPr="008A0213">
              <w:rPr>
                <w:rFonts w:ascii="Arial" w:hAnsi="Arial" w:cs="Arial"/>
                <w:sz w:val="20"/>
              </w:rPr>
              <w:t xml:space="preserve">1 Эта </w:t>
            </w:r>
            <w:r w:rsidRPr="005F2FD3">
              <w:rPr>
                <w:rFonts w:ascii="Arial" w:hAnsi="Arial" w:cs="Arial"/>
                <w:sz w:val="20"/>
              </w:rPr>
              <w:t xml:space="preserve">информация </w:t>
            </w:r>
            <w:r w:rsidR="009E3510" w:rsidRPr="005F2FD3">
              <w:rPr>
                <w:rFonts w:ascii="Arial" w:hAnsi="Arial" w:cs="Arial"/>
                <w:sz w:val="20"/>
              </w:rPr>
              <w:t xml:space="preserve">представлена </w:t>
            </w:r>
            <w:r w:rsidRPr="005F2FD3">
              <w:rPr>
                <w:rFonts w:ascii="Arial" w:hAnsi="Arial" w:cs="Arial"/>
                <w:sz w:val="20"/>
              </w:rPr>
              <w:t xml:space="preserve">только для нормативной квалификации ПРА. Информацию по работе с уменьшением светового потока </w:t>
            </w:r>
            <w:r w:rsidRPr="006264B7">
              <w:rPr>
                <w:rFonts w:ascii="Arial" w:hAnsi="Arial" w:cs="Arial"/>
                <w:sz w:val="20"/>
              </w:rPr>
              <w:t>с физическими системами лампа-ПРА см. в [6].</w:t>
            </w:r>
          </w:p>
          <w:p w14:paraId="4C8BF96E" w14:textId="77777777" w:rsidR="00681CA0" w:rsidRPr="00B57B82" w:rsidRDefault="00681CA0" w:rsidP="0071697F">
            <w:pPr>
              <w:spacing w:after="0" w:line="276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2 </w:t>
            </w:r>
            <w:r w:rsidR="0071697F" w:rsidRPr="006264B7">
              <w:rPr>
                <w:rFonts w:ascii="Arial" w:hAnsi="Arial" w:cs="Arial"/>
                <w:sz w:val="20"/>
              </w:rPr>
              <w:t>Предполагаемая</w:t>
            </w:r>
            <w:r w:rsidRPr="006264B7">
              <w:rPr>
                <w:rFonts w:ascii="Arial" w:hAnsi="Arial" w:cs="Arial"/>
                <w:sz w:val="20"/>
              </w:rPr>
              <w:t xml:space="preserve"> сумма</w:t>
            </w:r>
            <w:r w:rsidRPr="008A0213">
              <w:rPr>
                <w:rFonts w:ascii="Arial" w:hAnsi="Arial" w:cs="Arial"/>
                <w:sz w:val="20"/>
              </w:rPr>
              <w:t xml:space="preserve"> квадратов токов выводов: (</w:t>
            </w:r>
            <w:r w:rsidRPr="008A0213">
              <w:rPr>
                <w:rFonts w:ascii="Arial" w:hAnsi="Arial" w:cs="Arial"/>
                <w:sz w:val="20"/>
                <w:lang w:val="en-US"/>
              </w:rPr>
              <w:t>S</w:t>
            </w:r>
            <w:r w:rsidRPr="00B57B82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8A0213">
              <w:rPr>
                <w:rFonts w:ascii="Arial" w:hAnsi="Arial" w:cs="Arial"/>
                <w:sz w:val="20"/>
                <w:lang w:val="en-US"/>
              </w:rPr>
              <w:t>S</w:t>
            </w:r>
            <w:r w:rsidRPr="00B57B82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8A0213">
              <w:rPr>
                <w:rFonts w:ascii="Arial" w:hAnsi="Arial" w:cs="Arial"/>
                <w:sz w:val="20"/>
              </w:rPr>
              <w:t xml:space="preserve">): </w:t>
            </w:r>
            <w:r w:rsidR="008B1A3C" w:rsidRPr="008315E3">
              <w:rPr>
                <w:rFonts w:ascii="Arial" w:hAnsi="Arial" w:cs="Arial"/>
                <w:position w:val="-10"/>
              </w:rPr>
              <w:object w:dxaOrig="1840" w:dyaOrig="340" w14:anchorId="7D86D3B1">
                <v:shape id="_x0000_i1069" type="#_x0000_t75" style="width:96.75pt;height:20.25pt" o:ole="">
                  <v:imagedata r:id="rId37" o:title=""/>
                </v:shape>
                <o:OLEObject Type="Embed" ProgID="Equation.3" ShapeID="_x0000_i1069" DrawAspect="Content" ObjectID="_1651399584" r:id="rId76"/>
              </w:object>
            </w:r>
          </w:p>
        </w:tc>
      </w:tr>
      <w:tr w:rsidR="00681CA0" w:rsidRPr="004C4754" w14:paraId="1C6CAC76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079FE6FA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652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4C4754" w14:paraId="65E51825" w14:textId="77777777" w:rsidTr="004068EE">
        <w:tblPrEx>
          <w:tblLook w:val="01E0" w:firstRow="1" w:lastRow="1" w:firstColumn="1" w:lastColumn="1" w:noHBand="0" w:noVBand="0"/>
        </w:tblPrEx>
        <w:tc>
          <w:tcPr>
            <w:tcW w:w="1824" w:type="dxa"/>
            <w:gridSpan w:val="113"/>
          </w:tcPr>
          <w:p w14:paraId="1020E1B8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132" w:type="dxa"/>
            <w:gridSpan w:val="775"/>
          </w:tcPr>
          <w:p w14:paraId="588001D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1D2B50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21" w:type="dxa"/>
            <w:gridSpan w:val="163"/>
            <w:vAlign w:val="center"/>
          </w:tcPr>
          <w:p w14:paraId="4B786C71" w14:textId="77777777" w:rsidR="00681CA0" w:rsidRPr="004C4754" w:rsidRDefault="00FA62C7" w:rsidP="0004358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3</w:t>
            </w:r>
          </w:p>
        </w:tc>
      </w:tr>
      <w:tr w:rsidR="00681CA0" w:rsidRPr="004C4754" w14:paraId="746C655E" w14:textId="77777777" w:rsidTr="004068EE">
        <w:tblPrEx>
          <w:tblLook w:val="01E0" w:firstRow="1" w:lastRow="1" w:firstColumn="1" w:lastColumn="1" w:noHBand="0" w:noVBand="0"/>
        </w:tblPrEx>
        <w:trPr>
          <w:trHeight w:val="12688"/>
        </w:trPr>
        <w:tc>
          <w:tcPr>
            <w:tcW w:w="10177" w:type="dxa"/>
            <w:gridSpan w:val="1051"/>
            <w:tcBorders>
              <w:bottom w:val="single" w:sz="2" w:space="0" w:color="auto"/>
            </w:tcBorders>
          </w:tcPr>
          <w:p w14:paraId="20DC2F44" w14:textId="77777777" w:rsidR="00681CA0" w:rsidRPr="004C4754" w:rsidRDefault="00681CA0" w:rsidP="009E3BC9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-14-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5-16/550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47"/>
              <w:gridCol w:w="283"/>
              <w:gridCol w:w="1985"/>
              <w:gridCol w:w="1843"/>
              <w:gridCol w:w="2013"/>
              <w:gridCol w:w="993"/>
            </w:tblGrid>
            <w:tr w:rsidR="00681CA0" w:rsidRPr="004C4754" w14:paraId="4700F82A" w14:textId="77777777" w:rsidTr="00043583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E05CA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479A170A" w14:textId="77777777" w:rsidTr="00043583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D3EAD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0E503E0F" w14:textId="77777777" w:rsidTr="00EB1EAE">
              <w:tc>
                <w:tcPr>
                  <w:tcW w:w="6658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72AA34" w14:textId="77777777" w:rsidR="00681CA0" w:rsidRPr="0071697F" w:rsidRDefault="00BE16D7" w:rsidP="0071697F">
                  <w:pPr>
                    <w:spacing w:after="0" w:line="240" w:lineRule="auto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</w:rPr>
                    <w:t>Минимальная</w:t>
                  </w:r>
                  <w:r w:rsidR="00681CA0" w:rsidRPr="004C4754">
                    <w:rPr>
                      <w:rFonts w:ascii="Arial" w:hAnsi="Arial" w:cs="Arial"/>
                    </w:rPr>
                    <w:t xml:space="preserve"> энергия предварительного подогрева катода:</w:t>
                  </w:r>
                  <w:r w:rsidR="00681CA0" w:rsidRPr="00043583">
                    <w:rPr>
                      <w:rFonts w:ascii="Arial" w:hAnsi="Arial" w:cs="Arial"/>
                    </w:rPr>
                    <w:t xml:space="preserve">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1697F">
                    <w:rPr>
                      <w:rFonts w:ascii="Arial" w:hAnsi="Arial" w:cs="Arial"/>
                    </w:rPr>
                    <w:t xml:space="preserve"> =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1697F">
                    <w:rPr>
                      <w:rFonts w:ascii="Arial" w:hAnsi="Arial" w:cs="Arial"/>
                    </w:rPr>
                    <w:t xml:space="preserve"> +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1697F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71697F">
                    <w:rPr>
                      <w:rFonts w:ascii="Arial" w:hAnsi="Arial" w:cs="Arial"/>
                    </w:rPr>
                    <w:t xml:space="preserve">, </w:t>
                  </w:r>
                  <w:r w:rsidR="00681CA0" w:rsidRPr="004C4754">
                    <w:rPr>
                      <w:rFonts w:ascii="Arial" w:hAnsi="Arial" w:cs="Arial"/>
                    </w:rPr>
                    <w:t>Дж</w:t>
                  </w: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88959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4C475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(</w:t>
                  </w:r>
                  <w:r w:rsidRPr="004C4754">
                    <w:rPr>
                      <w:rFonts w:ascii="Arial" w:hAnsi="Arial" w:cs="Arial"/>
                    </w:rPr>
                    <w:t>Дж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9E9F0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0,9</w:t>
                  </w:r>
                </w:p>
              </w:tc>
            </w:tr>
            <w:tr w:rsidR="00681CA0" w:rsidRPr="004C4754" w14:paraId="448D0AC6" w14:textId="77777777" w:rsidTr="00EB1EAE">
              <w:tc>
                <w:tcPr>
                  <w:tcW w:w="6658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97CD2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6670B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4C475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(</w:t>
                  </w:r>
                  <w:r w:rsidRPr="004C4754">
                    <w:rPr>
                      <w:rFonts w:ascii="Arial" w:hAnsi="Arial" w:cs="Arial"/>
                    </w:rPr>
                    <w:t>Дж/с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0BFA44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0,8</w:t>
                  </w:r>
                </w:p>
              </w:tc>
            </w:tr>
            <w:tr w:rsidR="00681CA0" w:rsidRPr="004C4754" w14:paraId="1C9D1B98" w14:textId="77777777" w:rsidTr="00EB1EAE">
              <w:tc>
                <w:tcPr>
                  <w:tcW w:w="66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E3225F" w14:textId="77777777" w:rsidR="00681CA0" w:rsidRPr="00BE16D7" w:rsidRDefault="00681CA0" w:rsidP="008B1A3C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E16D7">
                    <w:rPr>
                      <w:rFonts w:ascii="Arial" w:hAnsi="Arial" w:cs="Arial"/>
                    </w:rPr>
                    <w:t>(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Pr="00BE16D7">
                    <w:rPr>
                      <w:rFonts w:ascii="Arial" w:hAnsi="Arial" w:cs="Arial"/>
                    </w:rPr>
                    <w:t xml:space="preserve">) &lt; 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A8B8D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</w:t>
                  </w:r>
                  <w:r w:rsidRPr="00BE16D7">
                    <w:rPr>
                      <w:rFonts w:ascii="Arial" w:hAnsi="Arial" w:cs="Arial"/>
                    </w:rPr>
                    <w:t>й</w:t>
                  </w:r>
                  <w:r w:rsidRPr="00BE16D7">
                    <w:rPr>
                      <w:rFonts w:ascii="Arial" w:hAnsi="Arial" w:cs="Arial"/>
                    </w:rPr>
                    <w:t>ствующее знач</w:t>
                  </w:r>
                  <w:r w:rsidRPr="00BE16D7">
                    <w:rPr>
                      <w:rFonts w:ascii="Arial" w:hAnsi="Arial" w:cs="Arial"/>
                    </w:rPr>
                    <w:t>е</w:t>
                  </w:r>
                  <w:r w:rsidRPr="00BE16D7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86F92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4CA371E2" w14:textId="77777777" w:rsidTr="008B1A3C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84AE4" w14:textId="77777777" w:rsidR="00681CA0" w:rsidRPr="00BE16D7" w:rsidRDefault="00681CA0" w:rsidP="009E3510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м</w:t>
                  </w:r>
                  <w:r w:rsidR="009E3510" w:rsidRPr="00BE16D7">
                    <w:rPr>
                      <w:rFonts w:ascii="Arial" w:hAnsi="Arial" w:cs="Arial"/>
                    </w:rPr>
                    <w:t>и</w:t>
                  </w:r>
                  <w:r w:rsidR="009E3510" w:rsidRPr="00BE16D7">
                    <w:rPr>
                      <w:rFonts w:ascii="Arial" w:hAnsi="Arial" w:cs="Arial"/>
                    </w:rPr>
                    <w:t xml:space="preserve">нимальным требованиям </w:t>
                  </w:r>
                  <w:r w:rsidRPr="00BE16D7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9E0144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30</w:t>
                  </w:r>
                </w:p>
              </w:tc>
            </w:tr>
            <w:tr w:rsidR="00681CA0" w:rsidRPr="004C4754" w14:paraId="41F8DD1A" w14:textId="77777777" w:rsidTr="00EB1EAE">
              <w:tc>
                <w:tcPr>
                  <w:tcW w:w="6658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4BF52" w14:textId="77777777" w:rsidR="00681CA0" w:rsidRPr="00BE16D7" w:rsidRDefault="00BE16D7" w:rsidP="009E3BC9">
                  <w:pPr>
                    <w:spacing w:after="0" w:line="240" w:lineRule="auto"/>
                    <w:rPr>
                      <w:rFonts w:ascii="Arial" w:hAnsi="Arial" w:cs="Arial"/>
                      <w:vertAlign w:val="subscript"/>
                    </w:rPr>
                  </w:pPr>
                  <w:r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BE16D7">
                    <w:rPr>
                      <w:rFonts w:ascii="Arial" w:hAnsi="Arial" w:cs="Arial"/>
                    </w:rPr>
                    <w:t xml:space="preserve">энергия предварительного подогрева катода: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</w:rPr>
                    <w:t xml:space="preserve"> =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</w:rPr>
                    <w:t xml:space="preserve"> +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E16D7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3C8CED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F7154D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1,8</w:t>
                  </w:r>
                </w:p>
              </w:tc>
            </w:tr>
            <w:tr w:rsidR="00681CA0" w:rsidRPr="004C4754" w14:paraId="769321F1" w14:textId="77777777" w:rsidTr="00EB1EAE">
              <w:tc>
                <w:tcPr>
                  <w:tcW w:w="6658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6F5C8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</w:rPr>
                  </w:pP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FAA22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3EC834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1,5</w:t>
                  </w:r>
                </w:p>
              </w:tc>
            </w:tr>
            <w:tr w:rsidR="00681CA0" w:rsidRPr="004C4754" w14:paraId="61ECCF57" w14:textId="77777777" w:rsidTr="008B1A3C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A1D74" w14:textId="77777777" w:rsidR="00681CA0" w:rsidRPr="00BE16D7" w:rsidRDefault="00681CA0" w:rsidP="009E3510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ма</w:t>
                  </w:r>
                  <w:r w:rsidR="009E3510" w:rsidRPr="00BE16D7">
                    <w:rPr>
                      <w:rFonts w:ascii="Arial" w:hAnsi="Arial" w:cs="Arial"/>
                    </w:rPr>
                    <w:t>к</w:t>
                  </w:r>
                  <w:r w:rsidR="009E3510" w:rsidRPr="00BE16D7">
                    <w:rPr>
                      <w:rFonts w:ascii="Arial" w:hAnsi="Arial" w:cs="Arial"/>
                    </w:rPr>
                    <w:t xml:space="preserve">симальным требованиям </w:t>
                  </w:r>
                  <w:r w:rsidRPr="00BE16D7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98AB35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40</w:t>
                  </w:r>
                </w:p>
              </w:tc>
            </w:tr>
            <w:tr w:rsidR="00681CA0" w:rsidRPr="004C4754" w14:paraId="42F7D757" w14:textId="77777777" w:rsidTr="00EB1EAE">
              <w:tc>
                <w:tcPr>
                  <w:tcW w:w="25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DB3A8F" w14:textId="77777777" w:rsidR="00681CA0" w:rsidRPr="00BE16D7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холост</w:t>
                  </w:r>
                  <w:r w:rsidRPr="00BE16D7">
                    <w:rPr>
                      <w:rFonts w:ascii="Arial" w:hAnsi="Arial" w:cs="Arial"/>
                    </w:rPr>
                    <w:t>о</w:t>
                  </w:r>
                  <w:r w:rsidRPr="00BE16D7">
                    <w:rPr>
                      <w:rFonts w:ascii="Arial" w:hAnsi="Arial" w:cs="Arial"/>
                    </w:rPr>
                    <w:t>го хода на лампе (без ВЗУ), В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6266BF" w14:textId="77777777" w:rsidR="00681CA0" w:rsidRPr="00BE16D7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не з</w:t>
                  </w:r>
                  <w:r w:rsidRPr="00BE16D7">
                    <w:rPr>
                      <w:rFonts w:ascii="Arial" w:hAnsi="Arial" w:cs="Arial"/>
                    </w:rPr>
                    <w:t>а</w:t>
                  </w:r>
                  <w:r w:rsidRPr="00BE16D7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0CB5AE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A2BDA3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</w:t>
                  </w:r>
                  <w:r w:rsidRPr="00BE16D7">
                    <w:rPr>
                      <w:rFonts w:ascii="Arial" w:hAnsi="Arial" w:cs="Arial"/>
                    </w:rPr>
                    <w:t>й</w:t>
                  </w:r>
                  <w:r w:rsidRPr="00BE16D7">
                    <w:rPr>
                      <w:rFonts w:ascii="Arial" w:hAnsi="Arial" w:cs="Arial"/>
                    </w:rPr>
                    <w:t>ствующее знач</w:t>
                  </w:r>
                  <w:r w:rsidRPr="00BE16D7">
                    <w:rPr>
                      <w:rFonts w:ascii="Arial" w:hAnsi="Arial" w:cs="Arial"/>
                    </w:rPr>
                    <w:t>е</w:t>
                  </w:r>
                  <w:r w:rsidRPr="00BE16D7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51DF7F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130</w:t>
                  </w:r>
                </w:p>
              </w:tc>
            </w:tr>
            <w:tr w:rsidR="00681CA0" w:rsidRPr="004C4754" w14:paraId="4D34E88C" w14:textId="77777777" w:rsidTr="00EB1EAE">
              <w:tc>
                <w:tcPr>
                  <w:tcW w:w="25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0CF408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6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FA9F10" w14:textId="77777777" w:rsidR="00681CA0" w:rsidRPr="00BE16D7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заж</w:t>
                  </w:r>
                  <w:r w:rsidRPr="00BE16D7">
                    <w:rPr>
                      <w:rFonts w:ascii="Arial" w:hAnsi="Arial" w:cs="Arial"/>
                    </w:rPr>
                    <w:t>и</w:t>
                  </w:r>
                  <w:r w:rsidRPr="00BE16D7">
                    <w:rPr>
                      <w:rFonts w:ascii="Arial" w:hAnsi="Arial" w:cs="Arial"/>
                    </w:rPr>
                    <w:t>гания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B4FF94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Pr="00BE16D7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0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BDB7A4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</w:t>
                  </w:r>
                  <w:r w:rsidRPr="00BE16D7">
                    <w:rPr>
                      <w:rFonts w:ascii="Arial" w:hAnsi="Arial" w:cs="Arial"/>
                    </w:rPr>
                    <w:t>й</w:t>
                  </w:r>
                  <w:r w:rsidRPr="00BE16D7">
                    <w:rPr>
                      <w:rFonts w:ascii="Arial" w:hAnsi="Arial" w:cs="Arial"/>
                    </w:rPr>
                    <w:t>ствующее знач</w:t>
                  </w:r>
                  <w:r w:rsidRPr="00BE16D7">
                    <w:rPr>
                      <w:rFonts w:ascii="Arial" w:hAnsi="Arial" w:cs="Arial"/>
                    </w:rPr>
                    <w:t>е</w:t>
                  </w:r>
                  <w:r w:rsidRPr="00BE16D7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3AF77B" w14:textId="77777777" w:rsidR="00681CA0" w:rsidRPr="00BE16D7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230</w:t>
                  </w:r>
                </w:p>
              </w:tc>
            </w:tr>
            <w:tr w:rsidR="00681CA0" w:rsidRPr="004C4754" w14:paraId="0EBE053D" w14:textId="77777777" w:rsidTr="00DE57E0">
              <w:tc>
                <w:tcPr>
                  <w:tcW w:w="25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CA2BEA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6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35672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183439" w14:textId="77777777" w:rsidR="00681CA0" w:rsidRPr="00BE16D7" w:rsidRDefault="00681CA0" w:rsidP="00DE57E0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 w:rsidRPr="00BE16D7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0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85342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BF0209" w14:textId="77777777" w:rsidR="00681CA0" w:rsidRPr="00BE16D7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275</w:t>
                  </w:r>
                </w:p>
              </w:tc>
            </w:tr>
            <w:tr w:rsidR="00681CA0" w:rsidRPr="004C4754" w14:paraId="65319E70" w14:textId="77777777" w:rsidTr="008B1A3C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BB334" w14:textId="77777777" w:rsidR="00681CA0" w:rsidRPr="00BE16D7" w:rsidRDefault="00681CA0" w:rsidP="009E3510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тр</w:t>
                  </w:r>
                  <w:r w:rsidR="009E3510" w:rsidRPr="00BE16D7">
                    <w:rPr>
                      <w:rFonts w:ascii="Arial" w:hAnsi="Arial" w:cs="Arial"/>
                    </w:rPr>
                    <w:t>е</w:t>
                  </w:r>
                  <w:r w:rsidR="009E3510" w:rsidRPr="00BE16D7">
                    <w:rPr>
                      <w:rFonts w:ascii="Arial" w:hAnsi="Arial" w:cs="Arial"/>
                    </w:rPr>
                    <w:t xml:space="preserve">бованиям </w:t>
                  </w:r>
                  <w:r w:rsidRPr="00BE16D7">
                    <w:rPr>
                      <w:rFonts w:ascii="Arial" w:hAnsi="Arial" w:cs="Arial"/>
                    </w:rPr>
                    <w:t>к напряжению холостого хода, Ом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7694A7" w14:textId="77777777" w:rsidR="00681CA0" w:rsidRPr="00BE16D7" w:rsidRDefault="00681CA0" w:rsidP="009E3510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30</w:t>
                  </w:r>
                  <w:r w:rsidR="009E3510" w:rsidRPr="00B30F81">
                    <w:rPr>
                      <w:rFonts w:ascii="Arial" w:hAnsi="Arial" w:cs="Arial"/>
                    </w:rPr>
                    <w:t>—</w:t>
                  </w:r>
                  <w:r w:rsidRPr="00BE16D7">
                    <w:rPr>
                      <w:rFonts w:ascii="Arial" w:hAnsi="Arial" w:cs="Arial"/>
                    </w:rPr>
                    <w:t>90</w:t>
                  </w:r>
                </w:p>
              </w:tc>
            </w:tr>
            <w:tr w:rsidR="00681CA0" w:rsidRPr="004C4754" w14:paraId="52F92FCD" w14:textId="77777777" w:rsidTr="00043583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980B60" w14:textId="77777777" w:rsidR="00681CA0" w:rsidRPr="00BE16D7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1F67C5F2" w14:textId="77777777" w:rsidTr="00043583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ABA1B7" w14:textId="77777777" w:rsidR="00681CA0" w:rsidRPr="00BE16D7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BE16D7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2EDE348F" w14:textId="77777777" w:rsidTr="00EB1EAE"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B218DEF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Мощность лампы, Вт</w:t>
                  </w:r>
                </w:p>
              </w:tc>
              <w:tc>
                <w:tcPr>
                  <w:tcW w:w="38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014EEC6F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на лампе, В</w:t>
                  </w:r>
                </w:p>
              </w:tc>
              <w:tc>
                <w:tcPr>
                  <w:tcW w:w="30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4BD1134C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Ток лампы, А</w:t>
                  </w:r>
                </w:p>
              </w:tc>
            </w:tr>
            <w:tr w:rsidR="00681CA0" w:rsidRPr="004C4754" w14:paraId="5DEB24F1" w14:textId="77777777" w:rsidTr="00EB1EAE">
              <w:tc>
                <w:tcPr>
                  <w:tcW w:w="283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3311C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13,7</w:t>
                  </w:r>
                </w:p>
              </w:tc>
              <w:tc>
                <w:tcPr>
                  <w:tcW w:w="3828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FCCE0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82</w:t>
                  </w:r>
                </w:p>
              </w:tc>
              <w:tc>
                <w:tcPr>
                  <w:tcW w:w="3006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36EB6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0,170</w:t>
                  </w:r>
                </w:p>
              </w:tc>
            </w:tr>
          </w:tbl>
          <w:p w14:paraId="20F50FD0" w14:textId="77777777" w:rsidR="00681CA0" w:rsidRPr="004C4754" w:rsidRDefault="00681CA0" w:rsidP="009E3BC9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1DF1084" w14:textId="77777777" w:rsidTr="004068EE">
        <w:tblPrEx>
          <w:tblLook w:val="01E0" w:firstRow="1" w:lastRow="1" w:firstColumn="1" w:lastColumn="1" w:noHBand="0" w:noVBand="0"/>
        </w:tblPrEx>
        <w:tc>
          <w:tcPr>
            <w:tcW w:w="10177" w:type="dxa"/>
            <w:gridSpan w:val="1051"/>
          </w:tcPr>
          <w:p w14:paraId="7D79B9EF" w14:textId="77777777" w:rsidR="00681CA0" w:rsidRPr="004C4754" w:rsidRDefault="006264B7" w:rsidP="0004358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652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</w:tbl>
    <w:p w14:paraId="25897A30" w14:textId="77777777" w:rsidR="00681CA0" w:rsidRPr="004C4754" w:rsidRDefault="00681CA0" w:rsidP="00095603">
      <w:pPr>
        <w:spacing w:after="0" w:line="360" w:lineRule="auto"/>
        <w:rPr>
          <w:rFonts w:ascii="Arial" w:hAnsi="Arial" w:cs="Arial"/>
          <w:lang w:val="de-DE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232"/>
        <w:gridCol w:w="20"/>
        <w:gridCol w:w="4"/>
        <w:gridCol w:w="13"/>
        <w:gridCol w:w="94"/>
        <w:gridCol w:w="8"/>
        <w:gridCol w:w="16"/>
        <w:gridCol w:w="1"/>
        <w:gridCol w:w="8"/>
        <w:gridCol w:w="5"/>
        <w:gridCol w:w="2"/>
        <w:gridCol w:w="10"/>
        <w:gridCol w:w="6"/>
        <w:gridCol w:w="22"/>
        <w:gridCol w:w="634"/>
        <w:gridCol w:w="2"/>
        <w:gridCol w:w="32"/>
        <w:gridCol w:w="92"/>
        <w:gridCol w:w="116"/>
        <w:gridCol w:w="17"/>
        <w:gridCol w:w="57"/>
        <w:gridCol w:w="2"/>
        <w:gridCol w:w="117"/>
        <w:gridCol w:w="7"/>
        <w:gridCol w:w="2"/>
        <w:gridCol w:w="1"/>
        <w:gridCol w:w="12"/>
        <w:gridCol w:w="6"/>
        <w:gridCol w:w="6"/>
        <w:gridCol w:w="68"/>
        <w:gridCol w:w="3"/>
        <w:gridCol w:w="4"/>
        <w:gridCol w:w="9"/>
        <w:gridCol w:w="11"/>
        <w:gridCol w:w="4"/>
        <w:gridCol w:w="3"/>
        <w:gridCol w:w="4"/>
        <w:gridCol w:w="20"/>
        <w:gridCol w:w="6"/>
        <w:gridCol w:w="2"/>
        <w:gridCol w:w="50"/>
        <w:gridCol w:w="5"/>
        <w:gridCol w:w="46"/>
        <w:gridCol w:w="31"/>
        <w:gridCol w:w="4"/>
        <w:gridCol w:w="4"/>
        <w:gridCol w:w="1"/>
        <w:gridCol w:w="11"/>
        <w:gridCol w:w="38"/>
        <w:gridCol w:w="2"/>
        <w:gridCol w:w="1"/>
        <w:gridCol w:w="1"/>
        <w:gridCol w:w="2"/>
        <w:gridCol w:w="2"/>
        <w:gridCol w:w="2"/>
        <w:gridCol w:w="2"/>
        <w:gridCol w:w="80"/>
        <w:gridCol w:w="2"/>
        <w:gridCol w:w="99"/>
        <w:gridCol w:w="1"/>
        <w:gridCol w:w="4"/>
        <w:gridCol w:w="1"/>
        <w:gridCol w:w="2"/>
        <w:gridCol w:w="32"/>
        <w:gridCol w:w="1"/>
        <w:gridCol w:w="1"/>
        <w:gridCol w:w="1"/>
        <w:gridCol w:w="36"/>
        <w:gridCol w:w="69"/>
        <w:gridCol w:w="28"/>
        <w:gridCol w:w="3"/>
        <w:gridCol w:w="3"/>
        <w:gridCol w:w="3"/>
        <w:gridCol w:w="9"/>
        <w:gridCol w:w="92"/>
        <w:gridCol w:w="5"/>
        <w:gridCol w:w="2"/>
        <w:gridCol w:w="28"/>
        <w:gridCol w:w="1"/>
        <w:gridCol w:w="59"/>
        <w:gridCol w:w="82"/>
        <w:gridCol w:w="168"/>
        <w:gridCol w:w="3"/>
        <w:gridCol w:w="4"/>
        <w:gridCol w:w="91"/>
        <w:gridCol w:w="18"/>
        <w:gridCol w:w="141"/>
        <w:gridCol w:w="2"/>
        <w:gridCol w:w="3"/>
        <w:gridCol w:w="56"/>
        <w:gridCol w:w="83"/>
        <w:gridCol w:w="1"/>
        <w:gridCol w:w="83"/>
        <w:gridCol w:w="22"/>
        <w:gridCol w:w="4"/>
        <w:gridCol w:w="6"/>
        <w:gridCol w:w="21"/>
        <w:gridCol w:w="7"/>
        <w:gridCol w:w="64"/>
        <w:gridCol w:w="13"/>
        <w:gridCol w:w="4"/>
        <w:gridCol w:w="2"/>
        <w:gridCol w:w="3"/>
        <w:gridCol w:w="10"/>
        <w:gridCol w:w="16"/>
        <w:gridCol w:w="2"/>
        <w:gridCol w:w="19"/>
        <w:gridCol w:w="1"/>
        <w:gridCol w:w="7"/>
        <w:gridCol w:w="1"/>
        <w:gridCol w:w="1"/>
        <w:gridCol w:w="4"/>
        <w:gridCol w:w="131"/>
        <w:gridCol w:w="3"/>
        <w:gridCol w:w="14"/>
        <w:gridCol w:w="125"/>
        <w:gridCol w:w="2"/>
        <w:gridCol w:w="2"/>
        <w:gridCol w:w="102"/>
        <w:gridCol w:w="38"/>
        <w:gridCol w:w="52"/>
        <w:gridCol w:w="2"/>
        <w:gridCol w:w="6"/>
        <w:gridCol w:w="5"/>
        <w:gridCol w:w="47"/>
        <w:gridCol w:w="25"/>
        <w:gridCol w:w="8"/>
        <w:gridCol w:w="4"/>
        <w:gridCol w:w="7"/>
        <w:gridCol w:w="130"/>
        <w:gridCol w:w="1"/>
        <w:gridCol w:w="5"/>
        <w:gridCol w:w="140"/>
        <w:gridCol w:w="48"/>
        <w:gridCol w:w="3"/>
        <w:gridCol w:w="4"/>
        <w:gridCol w:w="83"/>
        <w:gridCol w:w="127"/>
        <w:gridCol w:w="10"/>
        <w:gridCol w:w="78"/>
        <w:gridCol w:w="11"/>
        <w:gridCol w:w="19"/>
        <w:gridCol w:w="38"/>
        <w:gridCol w:w="8"/>
        <w:gridCol w:w="44"/>
        <w:gridCol w:w="55"/>
        <w:gridCol w:w="24"/>
        <w:gridCol w:w="3"/>
        <w:gridCol w:w="7"/>
        <w:gridCol w:w="21"/>
        <w:gridCol w:w="92"/>
        <w:gridCol w:w="27"/>
        <w:gridCol w:w="3"/>
        <w:gridCol w:w="1"/>
        <w:gridCol w:w="113"/>
        <w:gridCol w:w="19"/>
        <w:gridCol w:w="4"/>
        <w:gridCol w:w="4"/>
        <w:gridCol w:w="137"/>
        <w:gridCol w:w="73"/>
        <w:gridCol w:w="23"/>
        <w:gridCol w:w="47"/>
        <w:gridCol w:w="17"/>
        <w:gridCol w:w="105"/>
        <w:gridCol w:w="8"/>
        <w:gridCol w:w="10"/>
        <w:gridCol w:w="1"/>
        <w:gridCol w:w="86"/>
        <w:gridCol w:w="29"/>
        <w:gridCol w:w="24"/>
        <w:gridCol w:w="1"/>
        <w:gridCol w:w="4"/>
        <w:gridCol w:w="107"/>
        <w:gridCol w:w="8"/>
        <w:gridCol w:w="24"/>
        <w:gridCol w:w="3"/>
        <w:gridCol w:w="1"/>
        <w:gridCol w:w="3"/>
        <w:gridCol w:w="2"/>
        <w:gridCol w:w="9"/>
        <w:gridCol w:w="124"/>
        <w:gridCol w:w="5"/>
        <w:gridCol w:w="49"/>
        <w:gridCol w:w="8"/>
        <w:gridCol w:w="38"/>
        <w:gridCol w:w="2"/>
        <w:gridCol w:w="43"/>
        <w:gridCol w:w="2"/>
        <w:gridCol w:w="1"/>
        <w:gridCol w:w="2"/>
        <w:gridCol w:w="36"/>
        <w:gridCol w:w="3"/>
        <w:gridCol w:w="4"/>
        <w:gridCol w:w="80"/>
        <w:gridCol w:w="7"/>
        <w:gridCol w:w="1"/>
        <w:gridCol w:w="11"/>
        <w:gridCol w:w="1"/>
        <w:gridCol w:w="10"/>
        <w:gridCol w:w="128"/>
        <w:gridCol w:w="3"/>
        <w:gridCol w:w="31"/>
        <w:gridCol w:w="52"/>
        <w:gridCol w:w="53"/>
        <w:gridCol w:w="2"/>
        <w:gridCol w:w="1"/>
        <w:gridCol w:w="5"/>
        <w:gridCol w:w="60"/>
        <w:gridCol w:w="58"/>
        <w:gridCol w:w="7"/>
        <w:gridCol w:w="7"/>
        <w:gridCol w:w="17"/>
        <w:gridCol w:w="122"/>
        <w:gridCol w:w="5"/>
        <w:gridCol w:w="14"/>
        <w:gridCol w:w="125"/>
        <w:gridCol w:w="141"/>
        <w:gridCol w:w="130"/>
        <w:gridCol w:w="3"/>
        <w:gridCol w:w="6"/>
        <w:gridCol w:w="3"/>
        <w:gridCol w:w="9"/>
        <w:gridCol w:w="82"/>
        <w:gridCol w:w="21"/>
        <w:gridCol w:w="3"/>
        <w:gridCol w:w="26"/>
        <w:gridCol w:w="1"/>
        <w:gridCol w:w="17"/>
        <w:gridCol w:w="93"/>
        <w:gridCol w:w="3"/>
        <w:gridCol w:w="3"/>
        <w:gridCol w:w="3"/>
        <w:gridCol w:w="7"/>
        <w:gridCol w:w="4"/>
        <w:gridCol w:w="8"/>
        <w:gridCol w:w="4"/>
        <w:gridCol w:w="11"/>
        <w:gridCol w:w="63"/>
        <w:gridCol w:w="5"/>
        <w:gridCol w:w="61"/>
        <w:gridCol w:w="7"/>
        <w:gridCol w:w="3"/>
        <w:gridCol w:w="67"/>
        <w:gridCol w:w="54"/>
        <w:gridCol w:w="9"/>
        <w:gridCol w:w="5"/>
        <w:gridCol w:w="3"/>
        <w:gridCol w:w="2"/>
        <w:gridCol w:w="9"/>
        <w:gridCol w:w="2"/>
        <w:gridCol w:w="15"/>
        <w:gridCol w:w="6"/>
        <w:gridCol w:w="3"/>
        <w:gridCol w:w="4"/>
        <w:gridCol w:w="6"/>
        <w:gridCol w:w="40"/>
        <w:gridCol w:w="26"/>
        <w:gridCol w:w="23"/>
        <w:gridCol w:w="4"/>
        <w:gridCol w:w="4"/>
        <w:gridCol w:w="2"/>
        <w:gridCol w:w="1"/>
        <w:gridCol w:w="7"/>
        <w:gridCol w:w="62"/>
        <w:gridCol w:w="21"/>
        <w:gridCol w:w="6"/>
        <w:gridCol w:w="4"/>
        <w:gridCol w:w="1"/>
        <w:gridCol w:w="1"/>
        <w:gridCol w:w="8"/>
        <w:gridCol w:w="23"/>
        <w:gridCol w:w="8"/>
        <w:gridCol w:w="5"/>
        <w:gridCol w:w="3"/>
        <w:gridCol w:w="29"/>
        <w:gridCol w:w="12"/>
        <w:gridCol w:w="80"/>
        <w:gridCol w:w="7"/>
        <w:gridCol w:w="2"/>
        <w:gridCol w:w="1"/>
        <w:gridCol w:w="140"/>
        <w:gridCol w:w="29"/>
        <w:gridCol w:w="35"/>
        <w:gridCol w:w="43"/>
        <w:gridCol w:w="29"/>
        <w:gridCol w:w="5"/>
        <w:gridCol w:w="3"/>
        <w:gridCol w:w="5"/>
        <w:gridCol w:w="98"/>
        <w:gridCol w:w="9"/>
        <w:gridCol w:w="21"/>
        <w:gridCol w:w="11"/>
        <w:gridCol w:w="8"/>
        <w:gridCol w:w="240"/>
        <w:gridCol w:w="33"/>
        <w:gridCol w:w="7"/>
        <w:gridCol w:w="32"/>
        <w:gridCol w:w="97"/>
        <w:gridCol w:w="3"/>
        <w:gridCol w:w="708"/>
        <w:gridCol w:w="9"/>
        <w:gridCol w:w="1"/>
        <w:gridCol w:w="10"/>
        <w:gridCol w:w="1"/>
        <w:gridCol w:w="273"/>
        <w:gridCol w:w="15"/>
      </w:tblGrid>
      <w:tr w:rsidR="00681CA0" w:rsidRPr="004C4754" w14:paraId="1CE2A776" w14:textId="77777777" w:rsidTr="00F9556E">
        <w:trPr>
          <w:gridAfter w:val="1"/>
        </w:trPr>
        <w:tc>
          <w:tcPr>
            <w:tcW w:w="1748" w:type="dxa"/>
            <w:gridSpan w:val="43"/>
          </w:tcPr>
          <w:p w14:paraId="26213BE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64" w:type="dxa"/>
            <w:gridSpan w:val="236"/>
          </w:tcPr>
          <w:p w14:paraId="64051803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2772347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53" w:type="dxa"/>
            <w:gridSpan w:val="27"/>
            <w:vAlign w:val="center"/>
          </w:tcPr>
          <w:p w14:paraId="1F911BC2" w14:textId="77777777" w:rsidR="00681CA0" w:rsidRPr="00BE16D7" w:rsidRDefault="00FA62C7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1</w:t>
            </w:r>
          </w:p>
        </w:tc>
      </w:tr>
      <w:tr w:rsidR="00681CA0" w:rsidRPr="004C4754" w14:paraId="17AFCF73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3E3F265F" w14:textId="77777777" w:rsidR="00681CA0" w:rsidRPr="00BE16D7" w:rsidRDefault="00681CA0" w:rsidP="00043583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 xml:space="preserve">МСОЛ: </w:t>
            </w:r>
            <w:r w:rsidRPr="00BE16D7">
              <w:rPr>
                <w:rFonts w:ascii="Arial" w:hAnsi="Arial" w:cs="Arial"/>
                <w:lang w:val="en-US"/>
              </w:rPr>
              <w:t>FDH</w:t>
            </w:r>
            <w:r w:rsidRPr="00BE16D7">
              <w:rPr>
                <w:rFonts w:ascii="Arial" w:hAnsi="Arial" w:cs="Arial"/>
              </w:rPr>
              <w:t>-21-</w:t>
            </w:r>
            <w:r w:rsidRPr="00BE16D7">
              <w:rPr>
                <w:rFonts w:ascii="Arial" w:hAnsi="Arial" w:cs="Arial"/>
                <w:lang w:val="en-US"/>
              </w:rPr>
              <w:t>L</w:t>
            </w:r>
            <w:r w:rsidRPr="00BE16D7">
              <w:rPr>
                <w:rFonts w:ascii="Arial" w:hAnsi="Arial" w:cs="Arial"/>
              </w:rPr>
              <w:t>/</w:t>
            </w:r>
            <w:r w:rsidRPr="00BE16D7">
              <w:rPr>
                <w:rFonts w:ascii="Arial" w:hAnsi="Arial" w:cs="Arial"/>
                <w:lang w:val="en-US"/>
              </w:rPr>
              <w:t>P</w:t>
            </w:r>
            <w:r w:rsidRPr="00BE16D7">
              <w:rPr>
                <w:rFonts w:ascii="Arial" w:hAnsi="Arial" w:cs="Arial"/>
              </w:rPr>
              <w:t>-</w:t>
            </w:r>
            <w:r w:rsidRPr="00BE16D7">
              <w:rPr>
                <w:rFonts w:ascii="Arial" w:hAnsi="Arial" w:cs="Arial"/>
                <w:lang w:val="en-US"/>
              </w:rPr>
              <w:t>G</w:t>
            </w:r>
            <w:r w:rsidRPr="00BE16D7">
              <w:rPr>
                <w:rFonts w:ascii="Arial" w:hAnsi="Arial" w:cs="Arial"/>
              </w:rPr>
              <w:t>5-16/850</w:t>
            </w:r>
          </w:p>
        </w:tc>
      </w:tr>
      <w:tr w:rsidR="00681CA0" w:rsidRPr="004C4754" w14:paraId="7860DF6E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4EB62673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72" w:type="dxa"/>
            <w:gridSpan w:val="66"/>
            <w:tcBorders>
              <w:bottom w:val="double" w:sz="4" w:space="0" w:color="auto"/>
            </w:tcBorders>
            <w:vAlign w:val="center"/>
          </w:tcPr>
          <w:p w14:paraId="3CEDE20B" w14:textId="77777777" w:rsidR="00681CA0" w:rsidRPr="00BE16D7" w:rsidRDefault="00681CA0" w:rsidP="00043583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45" w:type="dxa"/>
            <w:gridSpan w:val="59"/>
            <w:tcBorders>
              <w:bottom w:val="double" w:sz="4" w:space="0" w:color="auto"/>
            </w:tcBorders>
            <w:vAlign w:val="center"/>
          </w:tcPr>
          <w:p w14:paraId="0D0598CA" w14:textId="77777777" w:rsidR="00681CA0" w:rsidRPr="00BE16D7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Схема</w:t>
            </w:r>
          </w:p>
        </w:tc>
        <w:tc>
          <w:tcPr>
            <w:tcW w:w="2271" w:type="dxa"/>
            <w:gridSpan w:val="70"/>
            <w:tcBorders>
              <w:bottom w:val="double" w:sz="4" w:space="0" w:color="auto"/>
            </w:tcBorders>
            <w:vAlign w:val="center"/>
          </w:tcPr>
          <w:p w14:paraId="2AC33A3A" w14:textId="77777777" w:rsidR="00681CA0" w:rsidRPr="00BE16D7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Катод</w:t>
            </w:r>
          </w:p>
        </w:tc>
        <w:tc>
          <w:tcPr>
            <w:tcW w:w="1137" w:type="dxa"/>
            <w:gridSpan w:val="36"/>
            <w:tcBorders>
              <w:bottom w:val="double" w:sz="4" w:space="0" w:color="auto"/>
            </w:tcBorders>
            <w:vAlign w:val="center"/>
          </w:tcPr>
          <w:p w14:paraId="1E9D896E" w14:textId="77777777" w:rsidR="00681CA0" w:rsidRPr="00BE16D7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Цоколь</w:t>
            </w:r>
          </w:p>
        </w:tc>
        <w:tc>
          <w:tcPr>
            <w:tcW w:w="2269" w:type="dxa"/>
            <w:gridSpan w:val="64"/>
            <w:tcBorders>
              <w:bottom w:val="double" w:sz="4" w:space="0" w:color="auto"/>
            </w:tcBorders>
            <w:vAlign w:val="center"/>
          </w:tcPr>
          <w:p w14:paraId="1CAE09F2" w14:textId="7159DF84" w:rsidR="00681CA0" w:rsidRPr="00BE16D7" w:rsidRDefault="005E325D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BC0393E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2865B1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37686BFC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72" w:type="dxa"/>
            <w:gridSpan w:val="66"/>
            <w:tcBorders>
              <w:top w:val="double" w:sz="4" w:space="0" w:color="auto"/>
            </w:tcBorders>
            <w:vAlign w:val="center"/>
          </w:tcPr>
          <w:p w14:paraId="3C03611D" w14:textId="77777777" w:rsidR="00681CA0" w:rsidRPr="00BE16D7" w:rsidRDefault="00681CA0" w:rsidP="00043583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</w:rPr>
              <w:t>21</w:t>
            </w:r>
          </w:p>
        </w:tc>
        <w:tc>
          <w:tcPr>
            <w:tcW w:w="1845" w:type="dxa"/>
            <w:gridSpan w:val="59"/>
            <w:tcBorders>
              <w:top w:val="double" w:sz="4" w:space="0" w:color="auto"/>
            </w:tcBorders>
            <w:vAlign w:val="center"/>
          </w:tcPr>
          <w:p w14:paraId="68B162B6" w14:textId="77777777" w:rsidR="00681CA0" w:rsidRPr="00BE16D7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ВЧ бесста</w:t>
            </w:r>
            <w:r w:rsidRPr="00BE16D7">
              <w:rPr>
                <w:rFonts w:ascii="Arial" w:hAnsi="Arial" w:cs="Arial"/>
              </w:rPr>
              <w:t>р</w:t>
            </w:r>
            <w:r w:rsidRPr="00BE16D7">
              <w:rPr>
                <w:rFonts w:ascii="Arial" w:hAnsi="Arial" w:cs="Arial"/>
              </w:rPr>
              <w:t>терная</w:t>
            </w:r>
          </w:p>
        </w:tc>
        <w:tc>
          <w:tcPr>
            <w:tcW w:w="2271" w:type="dxa"/>
            <w:gridSpan w:val="70"/>
            <w:tcBorders>
              <w:top w:val="double" w:sz="4" w:space="0" w:color="auto"/>
            </w:tcBorders>
            <w:vAlign w:val="center"/>
          </w:tcPr>
          <w:p w14:paraId="7824BD66" w14:textId="77777777" w:rsidR="00681CA0" w:rsidRPr="00BE16D7" w:rsidRDefault="009E351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предварительного </w:t>
            </w:r>
            <w:r w:rsidR="00681CA0" w:rsidRPr="00BE16D7">
              <w:rPr>
                <w:rFonts w:ascii="Arial" w:hAnsi="Arial" w:cs="Arial"/>
              </w:rPr>
              <w:t>подогрева</w:t>
            </w:r>
          </w:p>
        </w:tc>
        <w:tc>
          <w:tcPr>
            <w:tcW w:w="1137" w:type="dxa"/>
            <w:gridSpan w:val="36"/>
            <w:tcBorders>
              <w:top w:val="double" w:sz="4" w:space="0" w:color="auto"/>
            </w:tcBorders>
            <w:vAlign w:val="center"/>
          </w:tcPr>
          <w:p w14:paraId="3482F7BA" w14:textId="77777777" w:rsidR="00681CA0" w:rsidRPr="00BE16D7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269" w:type="dxa"/>
            <w:gridSpan w:val="64"/>
            <w:tcBorders>
              <w:top w:val="double" w:sz="4" w:space="0" w:color="auto"/>
            </w:tcBorders>
            <w:vAlign w:val="center"/>
          </w:tcPr>
          <w:p w14:paraId="1F667636" w14:textId="77777777" w:rsidR="00681CA0" w:rsidRPr="00BE16D7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</w:rPr>
              <w:t>16</w:t>
            </w:r>
            <w:r w:rsidRPr="00BE16D7">
              <w:rPr>
                <w:rFonts w:ascii="Arial" w:hAnsi="Arial" w:cs="Arial"/>
                <w:lang w:val="en-US"/>
              </w:rPr>
              <w:t xml:space="preserve"> х </w:t>
            </w:r>
            <w:r w:rsidRPr="00BE16D7">
              <w:rPr>
                <w:rFonts w:ascii="Arial" w:hAnsi="Arial" w:cs="Arial"/>
              </w:rPr>
              <w:t>85</w:t>
            </w:r>
            <w:r w:rsidRPr="00BE16D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8D1AEB7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83C847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BD20E85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521AF5A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3EA71BF7" w14:textId="77777777" w:rsidR="00681CA0" w:rsidRPr="004C4754" w:rsidRDefault="00681CA0" w:rsidP="00274CCD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4" w:type="dxa"/>
            <w:gridSpan w:val="295"/>
          </w:tcPr>
          <w:p w14:paraId="2BE8BA35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1A3C572D" w14:textId="77777777" w:rsidR="00681CA0" w:rsidRPr="004C4754" w:rsidRDefault="00681CA0" w:rsidP="00043583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7E91D9C" w14:textId="77777777" w:rsidR="00681CA0" w:rsidRPr="004C4754" w:rsidRDefault="00681CA0" w:rsidP="00274CCD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846822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58510D0D" w14:textId="77777777" w:rsidR="00681CA0" w:rsidRPr="004C4754" w:rsidRDefault="00681CA0" w:rsidP="00274CCD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nil"/>
            </w:tcBorders>
          </w:tcPr>
          <w:p w14:paraId="386E8124" w14:textId="77777777" w:rsidR="00681CA0" w:rsidRPr="0004358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721" w:type="dxa"/>
            <w:gridSpan w:val="115"/>
            <w:tcBorders>
              <w:top w:val="nil"/>
            </w:tcBorders>
          </w:tcPr>
          <w:p w14:paraId="025D1E9E" w14:textId="77777777" w:rsidR="00681CA0" w:rsidRPr="0004358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42" w:type="dxa"/>
            <w:gridSpan w:val="63"/>
            <w:tcBorders>
              <w:top w:val="nil"/>
            </w:tcBorders>
          </w:tcPr>
          <w:p w14:paraId="496C5363" w14:textId="77777777" w:rsidR="00681CA0" w:rsidRPr="0004358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2133" w:type="dxa"/>
            <w:gridSpan w:val="60"/>
            <w:tcBorders>
              <w:top w:val="nil"/>
            </w:tcBorders>
          </w:tcPr>
          <w:p w14:paraId="5BC7DB73" w14:textId="77777777" w:rsidR="00681CA0" w:rsidRPr="00043583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04358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1D3ABD7F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40BAF3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7F9BC6A0" w14:textId="77777777" w:rsidR="00681CA0" w:rsidRPr="004C4754" w:rsidRDefault="00681CA0" w:rsidP="00274CCD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nil"/>
              <w:bottom w:val="double" w:sz="4" w:space="0" w:color="auto"/>
            </w:tcBorders>
          </w:tcPr>
          <w:p w14:paraId="161FE615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019" w:type="dxa"/>
            <w:gridSpan w:val="68"/>
            <w:tcBorders>
              <w:top w:val="nil"/>
              <w:bottom w:val="double" w:sz="4" w:space="0" w:color="auto"/>
            </w:tcBorders>
          </w:tcPr>
          <w:p w14:paraId="60CA7424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02" w:type="dxa"/>
            <w:gridSpan w:val="47"/>
            <w:tcBorders>
              <w:top w:val="nil"/>
              <w:bottom w:val="double" w:sz="4" w:space="0" w:color="auto"/>
            </w:tcBorders>
          </w:tcPr>
          <w:p w14:paraId="51D671F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975" w:type="dxa"/>
            <w:gridSpan w:val="123"/>
            <w:tcBorders>
              <w:top w:val="nil"/>
              <w:bottom w:val="double" w:sz="4" w:space="0" w:color="auto"/>
            </w:tcBorders>
          </w:tcPr>
          <w:p w14:paraId="2ADF690D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57CDDA68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FCF917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4150B6B9" w14:textId="77777777" w:rsidR="00681CA0" w:rsidRPr="004C4754" w:rsidRDefault="00681CA0" w:rsidP="00274CCD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double" w:sz="4" w:space="0" w:color="auto"/>
            </w:tcBorders>
          </w:tcPr>
          <w:p w14:paraId="507EA4C2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849,0</w:t>
            </w:r>
          </w:p>
        </w:tc>
        <w:tc>
          <w:tcPr>
            <w:tcW w:w="2019" w:type="dxa"/>
            <w:gridSpan w:val="68"/>
            <w:tcBorders>
              <w:top w:val="double" w:sz="4" w:space="0" w:color="auto"/>
            </w:tcBorders>
          </w:tcPr>
          <w:p w14:paraId="2583803E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853,7</w:t>
            </w:r>
          </w:p>
        </w:tc>
        <w:tc>
          <w:tcPr>
            <w:tcW w:w="1702" w:type="dxa"/>
            <w:gridSpan w:val="47"/>
            <w:tcBorders>
              <w:top w:val="double" w:sz="4" w:space="0" w:color="auto"/>
            </w:tcBorders>
          </w:tcPr>
          <w:p w14:paraId="40DB953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856,1</w:t>
            </w:r>
          </w:p>
        </w:tc>
        <w:tc>
          <w:tcPr>
            <w:tcW w:w="1842" w:type="dxa"/>
            <w:gridSpan w:val="63"/>
            <w:tcBorders>
              <w:top w:val="double" w:sz="4" w:space="0" w:color="auto"/>
            </w:tcBorders>
          </w:tcPr>
          <w:p w14:paraId="42F8AF95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863,2</w:t>
            </w:r>
          </w:p>
        </w:tc>
        <w:tc>
          <w:tcPr>
            <w:tcW w:w="2133" w:type="dxa"/>
            <w:gridSpan w:val="60"/>
            <w:tcBorders>
              <w:top w:val="double" w:sz="4" w:space="0" w:color="auto"/>
            </w:tcBorders>
          </w:tcPr>
          <w:p w14:paraId="5974B4FA" w14:textId="77777777" w:rsidR="00681CA0" w:rsidRPr="004C4754" w:rsidRDefault="00681CA0" w:rsidP="000435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6D4FD075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C5E5FF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8ECA013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D803A5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3B155376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3C2F97F4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08E54D6D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14E640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7D10C1DB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nil"/>
              <w:bottom w:val="double" w:sz="4" w:space="0" w:color="auto"/>
            </w:tcBorders>
            <w:vAlign w:val="center"/>
          </w:tcPr>
          <w:p w14:paraId="06E9E480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80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55EFB261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Расст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8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679B0FB3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Ток предв</w:t>
            </w:r>
            <w:r w:rsidRPr="00BE16D7">
              <w:rPr>
                <w:rFonts w:ascii="Arial" w:hAnsi="Arial" w:cs="Arial"/>
              </w:rPr>
              <w:t>а</w:t>
            </w:r>
            <w:r w:rsidRPr="00BE16D7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830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42B62569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Время предв</w:t>
            </w:r>
            <w:r w:rsidRPr="00BE16D7">
              <w:rPr>
                <w:rFonts w:ascii="Arial" w:hAnsi="Arial" w:cs="Arial"/>
              </w:rPr>
              <w:t>а</w:t>
            </w:r>
            <w:r w:rsidRPr="00BE16D7">
              <w:rPr>
                <w:rFonts w:ascii="Arial" w:hAnsi="Arial" w:cs="Arial"/>
              </w:rPr>
              <w:t>рительного п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>догрева, с</w:t>
            </w:r>
          </w:p>
        </w:tc>
        <w:tc>
          <w:tcPr>
            <w:tcW w:w="2079" w:type="dxa"/>
            <w:gridSpan w:val="85"/>
            <w:tcBorders>
              <w:top w:val="nil"/>
              <w:bottom w:val="double" w:sz="4" w:space="0" w:color="auto"/>
            </w:tcBorders>
            <w:vAlign w:val="center"/>
          </w:tcPr>
          <w:p w14:paraId="60C60FC0" w14:textId="77777777" w:rsidR="00681CA0" w:rsidRPr="00BE16D7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Напряжение х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>лостого хода (действующее</w:t>
            </w:r>
            <w:r w:rsidR="009E3510" w:rsidRPr="00BE16D7">
              <w:rPr>
                <w:rFonts w:ascii="Arial" w:hAnsi="Arial" w:cs="Arial"/>
              </w:rPr>
              <w:t xml:space="preserve"> значение</w:t>
            </w:r>
            <w:r w:rsidRPr="00BE16D7">
              <w:rPr>
                <w:rFonts w:ascii="Arial" w:hAnsi="Arial" w:cs="Arial"/>
              </w:rPr>
              <w:t>), В</w:t>
            </w:r>
          </w:p>
        </w:tc>
        <w:tc>
          <w:tcPr>
            <w:tcW w:w="1568" w:type="dxa"/>
            <w:gridSpan w:val="23"/>
            <w:tcBorders>
              <w:top w:val="nil"/>
              <w:bottom w:val="double" w:sz="4" w:space="0" w:color="auto"/>
            </w:tcBorders>
            <w:vAlign w:val="center"/>
          </w:tcPr>
          <w:p w14:paraId="29571417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Время заж</w:t>
            </w:r>
            <w:r w:rsidRPr="00BE16D7">
              <w:rPr>
                <w:rFonts w:ascii="Arial" w:hAnsi="Arial" w:cs="Arial"/>
              </w:rPr>
              <w:t>и</w:t>
            </w:r>
            <w:r w:rsidRPr="00BE16D7">
              <w:rPr>
                <w:rFonts w:ascii="Arial" w:hAnsi="Arial" w:cs="Arial"/>
              </w:rPr>
              <w:t>гания, 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0CAA79F2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781D70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53D1D49B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double" w:sz="4" w:space="0" w:color="auto"/>
            </w:tcBorders>
            <w:vAlign w:val="center"/>
          </w:tcPr>
          <w:p w14:paraId="33D6105C" w14:textId="77777777" w:rsidR="00681CA0" w:rsidRPr="00BE16D7" w:rsidRDefault="00681CA0" w:rsidP="009E351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20–26</w:t>
            </w:r>
          </w:p>
        </w:tc>
        <w:tc>
          <w:tcPr>
            <w:tcW w:w="1080" w:type="dxa"/>
            <w:gridSpan w:val="52"/>
            <w:tcBorders>
              <w:top w:val="double" w:sz="4" w:space="0" w:color="auto"/>
            </w:tcBorders>
            <w:vAlign w:val="center"/>
          </w:tcPr>
          <w:p w14:paraId="363E5FEE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6</w:t>
            </w:r>
          </w:p>
        </w:tc>
        <w:tc>
          <w:tcPr>
            <w:tcW w:w="1589" w:type="dxa"/>
            <w:gridSpan w:val="52"/>
            <w:tcBorders>
              <w:top w:val="double" w:sz="4" w:space="0" w:color="auto"/>
            </w:tcBorders>
            <w:vAlign w:val="center"/>
          </w:tcPr>
          <w:p w14:paraId="11F30462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0,210</w:t>
            </w:r>
          </w:p>
        </w:tc>
        <w:tc>
          <w:tcPr>
            <w:tcW w:w="1830" w:type="dxa"/>
            <w:gridSpan w:val="57"/>
            <w:tcBorders>
              <w:top w:val="double" w:sz="4" w:space="0" w:color="auto"/>
            </w:tcBorders>
            <w:vAlign w:val="center"/>
          </w:tcPr>
          <w:p w14:paraId="32FBCBB0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</w:t>
            </w:r>
          </w:p>
        </w:tc>
        <w:tc>
          <w:tcPr>
            <w:tcW w:w="2079" w:type="dxa"/>
            <w:gridSpan w:val="85"/>
            <w:tcBorders>
              <w:top w:val="double" w:sz="4" w:space="0" w:color="auto"/>
            </w:tcBorders>
            <w:vAlign w:val="center"/>
          </w:tcPr>
          <w:p w14:paraId="00C1FF99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350</w:t>
            </w:r>
          </w:p>
        </w:tc>
        <w:tc>
          <w:tcPr>
            <w:tcW w:w="1568" w:type="dxa"/>
            <w:gridSpan w:val="23"/>
            <w:tcBorders>
              <w:top w:val="double" w:sz="4" w:space="0" w:color="auto"/>
            </w:tcBorders>
            <w:vAlign w:val="center"/>
          </w:tcPr>
          <w:p w14:paraId="2D775033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554C702C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772005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B0E44ED" w14:textId="77777777" w:rsidR="00681CA0" w:rsidRPr="00BE16D7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6C80C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5E145D8B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4E5595E8" w14:textId="77777777" w:rsidR="00681CA0" w:rsidRPr="00BE16D7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4464BB26" w14:textId="77777777" w:rsidR="00681CA0" w:rsidRPr="004C4754" w:rsidRDefault="00681CA0" w:rsidP="00274CC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7DD567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48959302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vMerge w:val="restart"/>
            <w:vAlign w:val="center"/>
          </w:tcPr>
          <w:p w14:paraId="2D359476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759" w:type="dxa"/>
            <w:gridSpan w:val="77"/>
            <w:vMerge w:val="restart"/>
            <w:vAlign w:val="center"/>
          </w:tcPr>
          <w:p w14:paraId="7B8D3972" w14:textId="77777777" w:rsidR="00681CA0" w:rsidRPr="00BE16D7" w:rsidRDefault="001F678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541" w:type="dxa"/>
            <w:gridSpan w:val="152"/>
            <w:vAlign w:val="center"/>
          </w:tcPr>
          <w:p w14:paraId="73E1CEA9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46" w:type="dxa"/>
            <w:gridSpan w:val="40"/>
            <w:vMerge w:val="restart"/>
            <w:vAlign w:val="center"/>
          </w:tcPr>
          <w:p w14:paraId="38C21A2A" w14:textId="77777777" w:rsidR="00681CA0" w:rsidRPr="00BE16D7" w:rsidRDefault="001F6780" w:rsidP="00BE16D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зна-чение тока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09727EF9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9520B1D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5E7073B5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8" w:type="dxa"/>
            <w:gridSpan w:val="2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B13D5CD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9" w:type="dxa"/>
            <w:gridSpan w:val="7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2FDD44A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1" w:type="dxa"/>
            <w:gridSpan w:val="45"/>
            <w:tcBorders>
              <w:top w:val="nil"/>
              <w:bottom w:val="double" w:sz="4" w:space="0" w:color="auto"/>
            </w:tcBorders>
            <w:vAlign w:val="center"/>
          </w:tcPr>
          <w:p w14:paraId="3EC60B47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Расчетное</w:t>
            </w:r>
            <w:r w:rsidR="008F530F" w:rsidRPr="00BE16D7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55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4EAB67F4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21" w:type="dxa"/>
            <w:gridSpan w:val="55"/>
            <w:tcBorders>
              <w:top w:val="nil"/>
              <w:bottom w:val="double" w:sz="4" w:space="0" w:color="auto"/>
            </w:tcBorders>
            <w:vAlign w:val="center"/>
          </w:tcPr>
          <w:p w14:paraId="20BFC838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46" w:type="dxa"/>
            <w:gridSpan w:val="40"/>
            <w:vMerge/>
            <w:tcBorders>
              <w:bottom w:val="double" w:sz="4" w:space="0" w:color="auto"/>
            </w:tcBorders>
            <w:vAlign w:val="center"/>
          </w:tcPr>
          <w:p w14:paraId="7870D83E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1C24C2CE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48B03C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6B812CCD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double" w:sz="4" w:space="0" w:color="auto"/>
            </w:tcBorders>
            <w:vAlign w:val="center"/>
          </w:tcPr>
          <w:p w14:paraId="55A0A96F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20 – 26</w:t>
            </w:r>
          </w:p>
        </w:tc>
        <w:tc>
          <w:tcPr>
            <w:tcW w:w="1759" w:type="dxa"/>
            <w:gridSpan w:val="77"/>
            <w:tcBorders>
              <w:top w:val="double" w:sz="4" w:space="0" w:color="auto"/>
            </w:tcBorders>
            <w:vAlign w:val="center"/>
          </w:tcPr>
          <w:p w14:paraId="0F90F5FF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20,6</w:t>
            </w:r>
          </w:p>
        </w:tc>
        <w:tc>
          <w:tcPr>
            <w:tcW w:w="1561" w:type="dxa"/>
            <w:gridSpan w:val="45"/>
            <w:tcBorders>
              <w:top w:val="double" w:sz="4" w:space="0" w:color="auto"/>
            </w:tcBorders>
            <w:vAlign w:val="center"/>
          </w:tcPr>
          <w:p w14:paraId="4739F5FA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126</w:t>
            </w:r>
          </w:p>
        </w:tc>
        <w:tc>
          <w:tcPr>
            <w:tcW w:w="1559" w:type="dxa"/>
            <w:gridSpan w:val="52"/>
            <w:tcBorders>
              <w:top w:val="double" w:sz="4" w:space="0" w:color="auto"/>
            </w:tcBorders>
            <w:vAlign w:val="center"/>
          </w:tcPr>
          <w:p w14:paraId="159E5675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116</w:t>
            </w:r>
          </w:p>
        </w:tc>
        <w:tc>
          <w:tcPr>
            <w:tcW w:w="1421" w:type="dxa"/>
            <w:gridSpan w:val="55"/>
            <w:tcBorders>
              <w:top w:val="double" w:sz="4" w:space="0" w:color="auto"/>
            </w:tcBorders>
            <w:vAlign w:val="center"/>
          </w:tcPr>
          <w:p w14:paraId="766789C9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136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  <w:vAlign w:val="center"/>
          </w:tcPr>
          <w:p w14:paraId="7D1DE890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0,165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7F6FE8F3" w14:textId="77777777" w:rsidR="00681CA0" w:rsidRPr="004C4754" w:rsidRDefault="00681CA0" w:rsidP="00274CC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5352C8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169DAE50" w14:textId="77777777" w:rsidR="00681CA0" w:rsidRPr="004C4754" w:rsidRDefault="00681CA0" w:rsidP="009E3B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3A34F59A" w14:textId="77777777" w:rsidR="00681CA0" w:rsidRDefault="009E3510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681CA0" w:rsidRPr="00BE16D7">
              <w:rPr>
                <w:rFonts w:ascii="Arial" w:hAnsi="Arial" w:cs="Arial"/>
              </w:rPr>
              <w:t xml:space="preserve">световой поток </w:t>
            </w:r>
            <w:r w:rsidR="00681CA0" w:rsidRPr="004C4754">
              <w:rPr>
                <w:rFonts w:ascii="Arial" w:hAnsi="Arial" w:cs="Arial"/>
              </w:rPr>
              <w:t>будет при температуре окружающей среды от 34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°С до 38</w:t>
            </w:r>
            <w:r w:rsidR="00681CA0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°С.</w:t>
            </w:r>
          </w:p>
          <w:p w14:paraId="1CBEEAD1" w14:textId="77777777" w:rsidR="00BE16D7" w:rsidRDefault="00BE16D7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</w:p>
          <w:p w14:paraId="63430D8B" w14:textId="77777777" w:rsidR="00681CA0" w:rsidRPr="004C4754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BE16D7">
              <w:rPr>
                <w:rFonts w:ascii="Arial" w:hAnsi="Arial" w:cs="Arial"/>
              </w:rPr>
              <w:t xml:space="preserve">цветности </w:t>
            </w:r>
            <w:r w:rsidRPr="00BE16D7">
              <w:rPr>
                <w:rFonts w:ascii="Sitka Subheading" w:hAnsi="Sitka Subheading" w:cs="Arial"/>
              </w:rPr>
              <w:t>—</w:t>
            </w:r>
            <w:r w:rsidRPr="00BE16D7">
              <w:rPr>
                <w:rFonts w:ascii="Arial" w:hAnsi="Arial" w:cs="Arial"/>
              </w:rPr>
              <w:t xml:space="preserve"> </w:t>
            </w:r>
            <w:r w:rsidR="00F94339" w:rsidRPr="00BE16D7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1E6B817D" w14:textId="77777777" w:rsidR="00681CA0" w:rsidRPr="004C4754" w:rsidRDefault="00681CA0" w:rsidP="00274CCD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C8AFDF9" w14:textId="77777777" w:rsidTr="00F9556E">
        <w:trPr>
          <w:gridAfter w:val="1"/>
          <w:cantSplit/>
        </w:trPr>
        <w:tc>
          <w:tcPr>
            <w:tcW w:w="416" w:type="dxa"/>
            <w:gridSpan w:val="11"/>
            <w:vMerge w:val="restart"/>
            <w:tcBorders>
              <w:top w:val="nil"/>
            </w:tcBorders>
          </w:tcPr>
          <w:p w14:paraId="209B893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64" w:type="dxa"/>
            <w:gridSpan w:val="291"/>
          </w:tcPr>
          <w:p w14:paraId="09ECC7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5B9CE1B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E1E1024" w14:textId="77777777" w:rsidTr="00F9556E">
        <w:trPr>
          <w:gridAfter w:val="1"/>
          <w:cantSplit/>
        </w:trPr>
        <w:tc>
          <w:tcPr>
            <w:tcW w:w="416" w:type="dxa"/>
            <w:gridSpan w:val="11"/>
            <w:vMerge/>
          </w:tcPr>
          <w:p w14:paraId="6B3DF58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  <w:gridSpan w:val="99"/>
            <w:vMerge w:val="restart"/>
            <w:vAlign w:val="center"/>
          </w:tcPr>
          <w:p w14:paraId="4301EFA0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87" w:type="dxa"/>
            <w:gridSpan w:val="192"/>
          </w:tcPr>
          <w:p w14:paraId="3C529907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47C57B7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4B44E2" w14:textId="77777777" w:rsidTr="00F9556E">
        <w:trPr>
          <w:gridAfter w:val="1"/>
          <w:cantSplit/>
        </w:trPr>
        <w:tc>
          <w:tcPr>
            <w:tcW w:w="416" w:type="dxa"/>
            <w:gridSpan w:val="11"/>
            <w:vMerge/>
          </w:tcPr>
          <w:p w14:paraId="625E30B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77" w:type="dxa"/>
            <w:gridSpan w:val="99"/>
            <w:vMerge/>
            <w:tcBorders>
              <w:bottom w:val="double" w:sz="4" w:space="0" w:color="auto"/>
            </w:tcBorders>
          </w:tcPr>
          <w:p w14:paraId="527F84DE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381" w:type="dxa"/>
            <w:gridSpan w:val="65"/>
            <w:tcBorders>
              <w:bottom w:val="double" w:sz="4" w:space="0" w:color="auto"/>
            </w:tcBorders>
          </w:tcPr>
          <w:p w14:paraId="01190ED2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</w:t>
            </w:r>
            <w:r w:rsidR="009E3510" w:rsidRPr="00BE16D7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160" w:type="dxa"/>
            <w:gridSpan w:val="87"/>
            <w:tcBorders>
              <w:bottom w:val="double" w:sz="4" w:space="0" w:color="auto"/>
            </w:tcBorders>
          </w:tcPr>
          <w:p w14:paraId="395A3D6B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менее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</w:tcPr>
          <w:p w14:paraId="55F31560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6987F19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5E3CAE" w14:textId="77777777" w:rsidTr="00F9556E">
        <w:trPr>
          <w:gridAfter w:val="1"/>
          <w:cantSplit/>
        </w:trPr>
        <w:tc>
          <w:tcPr>
            <w:tcW w:w="416" w:type="dxa"/>
            <w:gridSpan w:val="11"/>
            <w:vMerge/>
            <w:tcBorders>
              <w:bottom w:val="nil"/>
            </w:tcBorders>
          </w:tcPr>
          <w:p w14:paraId="259E59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99"/>
            <w:tcBorders>
              <w:top w:val="double" w:sz="4" w:space="0" w:color="auto"/>
            </w:tcBorders>
          </w:tcPr>
          <w:p w14:paraId="46DF8DE8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2381" w:type="dxa"/>
            <w:gridSpan w:val="65"/>
            <w:tcBorders>
              <w:top w:val="double" w:sz="4" w:space="0" w:color="auto"/>
            </w:tcBorders>
          </w:tcPr>
          <w:p w14:paraId="0953E2E3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2160" w:type="dxa"/>
            <w:gridSpan w:val="87"/>
            <w:tcBorders>
              <w:top w:val="double" w:sz="4" w:space="0" w:color="auto"/>
            </w:tcBorders>
          </w:tcPr>
          <w:p w14:paraId="7233DDA0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4ACA480C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4D3AD73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39B2EE" w14:textId="77777777" w:rsidTr="003E2868">
        <w:trPr>
          <w:gridAfter w:val="1"/>
          <w:cantSplit/>
          <w:trHeight w:val="2951"/>
        </w:trPr>
        <w:tc>
          <w:tcPr>
            <w:tcW w:w="10065" w:type="dxa"/>
            <w:gridSpan w:val="306"/>
            <w:tcBorders>
              <w:top w:val="nil"/>
            </w:tcBorders>
          </w:tcPr>
          <w:p w14:paraId="6B4ABCCB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5D3AAFF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19921F9E" w14:textId="77777777" w:rsidR="00681CA0" w:rsidRPr="004C4754" w:rsidRDefault="006264B7" w:rsidP="00B57B82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653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4C4754" w14:paraId="1ED5FF7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6" w:type="dxa"/>
            <w:gridSpan w:val="52"/>
          </w:tcPr>
          <w:p w14:paraId="7453ADC2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618" w:type="dxa"/>
            <w:gridSpan w:val="237"/>
          </w:tcPr>
          <w:p w14:paraId="493DE35D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648323C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61" w:type="dxa"/>
            <w:gridSpan w:val="17"/>
            <w:vAlign w:val="center"/>
          </w:tcPr>
          <w:p w14:paraId="7ABC24A0" w14:textId="77777777" w:rsidR="00681CA0" w:rsidRPr="004C4754" w:rsidRDefault="00FA62C7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2</w:t>
            </w:r>
          </w:p>
        </w:tc>
      </w:tr>
      <w:tr w:rsidR="00681CA0" w:rsidRPr="004C4754" w14:paraId="1EB2CA59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2B757DF" w14:textId="77777777" w:rsidR="00681CA0" w:rsidRPr="00BE16D7" w:rsidRDefault="00681CA0" w:rsidP="00B57B82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 xml:space="preserve">МСОЛ: </w:t>
            </w:r>
            <w:r w:rsidRPr="00BE16D7">
              <w:rPr>
                <w:rFonts w:ascii="Arial" w:hAnsi="Arial" w:cs="Arial"/>
                <w:lang w:val="de-DE"/>
              </w:rPr>
              <w:t>FDH</w:t>
            </w:r>
            <w:r w:rsidRPr="00BE16D7">
              <w:rPr>
                <w:rFonts w:ascii="Arial" w:hAnsi="Arial" w:cs="Arial"/>
              </w:rPr>
              <w:t>-21-</w:t>
            </w:r>
            <w:r w:rsidRPr="00BE16D7">
              <w:rPr>
                <w:rFonts w:ascii="Arial" w:hAnsi="Arial" w:cs="Arial"/>
                <w:lang w:val="de-DE"/>
              </w:rPr>
              <w:t>L</w:t>
            </w:r>
            <w:r w:rsidRPr="00BE16D7">
              <w:rPr>
                <w:rFonts w:ascii="Arial" w:hAnsi="Arial" w:cs="Arial"/>
              </w:rPr>
              <w:t>/</w:t>
            </w:r>
            <w:r w:rsidRPr="00BE16D7">
              <w:rPr>
                <w:rFonts w:ascii="Arial" w:hAnsi="Arial" w:cs="Arial"/>
                <w:lang w:val="de-DE"/>
              </w:rPr>
              <w:t>P</w:t>
            </w:r>
            <w:r w:rsidRPr="00BE16D7">
              <w:rPr>
                <w:rFonts w:ascii="Arial" w:hAnsi="Arial" w:cs="Arial"/>
              </w:rPr>
              <w:t>-</w:t>
            </w:r>
            <w:r w:rsidRPr="00BE16D7">
              <w:rPr>
                <w:rFonts w:ascii="Arial" w:hAnsi="Arial" w:cs="Arial"/>
                <w:lang w:val="de-DE"/>
              </w:rPr>
              <w:t>G</w:t>
            </w:r>
            <w:r w:rsidRPr="00BE16D7">
              <w:rPr>
                <w:rFonts w:ascii="Arial" w:hAnsi="Arial" w:cs="Arial"/>
              </w:rPr>
              <w:t>5-16/850</w:t>
            </w:r>
          </w:p>
        </w:tc>
      </w:tr>
      <w:tr w:rsidR="00681CA0" w:rsidRPr="004C4754" w14:paraId="125C52C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4C0984FC" w14:textId="77777777" w:rsidR="00681CA0" w:rsidRPr="00B80BD2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9" w:type="dxa"/>
            <w:gridSpan w:val="298"/>
          </w:tcPr>
          <w:p w14:paraId="243F8A6B" w14:textId="77777777" w:rsidR="00681CA0" w:rsidRPr="00BE16D7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BE16D7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4AE00AA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CA415A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AE047A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4" w:type="dxa"/>
            <w:gridSpan w:val="23"/>
            <w:tcBorders>
              <w:bottom w:val="double" w:sz="4" w:space="0" w:color="auto"/>
            </w:tcBorders>
            <w:vAlign w:val="center"/>
          </w:tcPr>
          <w:p w14:paraId="092A9836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803" w:type="dxa"/>
            <w:gridSpan w:val="77"/>
            <w:tcBorders>
              <w:bottom w:val="double" w:sz="4" w:space="0" w:color="auto"/>
            </w:tcBorders>
            <w:vAlign w:val="center"/>
          </w:tcPr>
          <w:p w14:paraId="421DF382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321" w:type="dxa"/>
            <w:gridSpan w:val="69"/>
            <w:tcBorders>
              <w:bottom w:val="double" w:sz="4" w:space="0" w:color="auto"/>
            </w:tcBorders>
            <w:vAlign w:val="center"/>
          </w:tcPr>
          <w:p w14:paraId="12139C4B" w14:textId="77777777" w:rsidR="00681CA0" w:rsidRPr="00BE16D7" w:rsidRDefault="001F678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значение напряжения</w:t>
            </w:r>
            <w:r w:rsidR="00681CA0" w:rsidRPr="00BE16D7">
              <w:rPr>
                <w:rFonts w:ascii="Arial" w:hAnsi="Arial" w:cs="Arial"/>
              </w:rPr>
              <w:t>, В</w:t>
            </w:r>
          </w:p>
        </w:tc>
        <w:tc>
          <w:tcPr>
            <w:tcW w:w="2131" w:type="dxa"/>
            <w:gridSpan w:val="76"/>
            <w:tcBorders>
              <w:bottom w:val="double" w:sz="4" w:space="0" w:color="auto"/>
            </w:tcBorders>
            <w:vAlign w:val="center"/>
          </w:tcPr>
          <w:p w14:paraId="155FA976" w14:textId="77777777" w:rsidR="00681CA0" w:rsidRPr="00BE16D7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990" w:type="dxa"/>
            <w:gridSpan w:val="53"/>
            <w:tcBorders>
              <w:bottom w:val="double" w:sz="4" w:space="0" w:color="auto"/>
            </w:tcBorders>
            <w:vAlign w:val="center"/>
          </w:tcPr>
          <w:p w14:paraId="11F4E0E6" w14:textId="77777777" w:rsidR="00681CA0" w:rsidRPr="00BE16D7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5" w:type="dxa"/>
            <w:gridSpan w:val="4"/>
            <w:vMerge/>
          </w:tcPr>
          <w:p w14:paraId="7A64808A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5CEDC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3DE0B59D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4" w:type="dxa"/>
            <w:gridSpan w:val="23"/>
            <w:tcBorders>
              <w:top w:val="double" w:sz="4" w:space="0" w:color="auto"/>
            </w:tcBorders>
            <w:vAlign w:val="center"/>
          </w:tcPr>
          <w:p w14:paraId="70A4162F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03" w:type="dxa"/>
            <w:gridSpan w:val="77"/>
            <w:tcBorders>
              <w:top w:val="double" w:sz="4" w:space="0" w:color="auto"/>
            </w:tcBorders>
            <w:vAlign w:val="center"/>
          </w:tcPr>
          <w:p w14:paraId="61F3F438" w14:textId="77777777" w:rsidR="00681CA0" w:rsidRPr="004C4754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21</w:t>
            </w:r>
          </w:p>
        </w:tc>
        <w:tc>
          <w:tcPr>
            <w:tcW w:w="2321" w:type="dxa"/>
            <w:gridSpan w:val="69"/>
            <w:tcBorders>
              <w:top w:val="double" w:sz="4" w:space="0" w:color="auto"/>
            </w:tcBorders>
            <w:vAlign w:val="center"/>
          </w:tcPr>
          <w:p w14:paraId="66ECFEF4" w14:textId="77777777" w:rsidR="00681CA0" w:rsidRPr="00BE16D7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246</w:t>
            </w:r>
          </w:p>
        </w:tc>
        <w:tc>
          <w:tcPr>
            <w:tcW w:w="2131" w:type="dxa"/>
            <w:gridSpan w:val="76"/>
            <w:tcBorders>
              <w:top w:val="double" w:sz="4" w:space="0" w:color="auto"/>
            </w:tcBorders>
            <w:vAlign w:val="center"/>
          </w:tcPr>
          <w:p w14:paraId="2CFDC516" w14:textId="77777777" w:rsidR="00681CA0" w:rsidRPr="00BE16D7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0,1</w:t>
            </w:r>
            <w:r w:rsidRPr="00BE16D7">
              <w:rPr>
                <w:rFonts w:ascii="Arial" w:hAnsi="Arial" w:cs="Arial"/>
                <w:lang w:val="en-US"/>
              </w:rPr>
              <w:t>7</w:t>
            </w:r>
            <w:r w:rsidRPr="00BE16D7">
              <w:rPr>
                <w:rFonts w:ascii="Arial" w:hAnsi="Arial" w:cs="Arial"/>
              </w:rPr>
              <w:t>0</w:t>
            </w:r>
          </w:p>
        </w:tc>
        <w:tc>
          <w:tcPr>
            <w:tcW w:w="1990" w:type="dxa"/>
            <w:gridSpan w:val="53"/>
            <w:tcBorders>
              <w:top w:val="double" w:sz="4" w:space="0" w:color="auto"/>
            </w:tcBorders>
            <w:vAlign w:val="center"/>
          </w:tcPr>
          <w:p w14:paraId="1E7EACCB" w14:textId="77777777" w:rsidR="00681CA0" w:rsidRPr="00BE16D7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725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7CB7AC61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496A0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11A3AAA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8D2726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097508A1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69D8AE8D" w14:textId="77777777" w:rsidR="00681CA0" w:rsidRPr="004C4754" w:rsidRDefault="00681CA0" w:rsidP="005C687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Информация для расчета </w:t>
            </w:r>
            <w:r>
              <w:rPr>
                <w:rFonts w:ascii="Arial" w:hAnsi="Arial" w:cs="Arial"/>
                <w:b/>
              </w:rPr>
              <w:t>ВЧ</w:t>
            </w:r>
            <w:r w:rsidRPr="004C4754">
              <w:rPr>
                <w:rFonts w:ascii="Arial" w:hAnsi="Arial" w:cs="Arial"/>
                <w:b/>
              </w:rPr>
              <w:t xml:space="preserve">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8AD3B8D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686B7B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top w:val="nil"/>
            </w:tcBorders>
          </w:tcPr>
          <w:p w14:paraId="6C7ACB20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3DCF8D4D" w14:textId="77777777" w:rsidR="00681CA0" w:rsidRPr="004C4754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нормальном режиме и режиме диммирования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5E6C946B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D3474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942E86E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16DBB4F5" w14:textId="77777777" w:rsidR="00681CA0" w:rsidRPr="004C4754" w:rsidRDefault="00681CA0" w:rsidP="00AE4EA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 кГц</w:t>
            </w:r>
          </w:p>
        </w:tc>
        <w:tc>
          <w:tcPr>
            <w:tcW w:w="1276" w:type="dxa"/>
            <w:gridSpan w:val="13"/>
          </w:tcPr>
          <w:p w14:paraId="05B9CB30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</w:tcPr>
          <w:p w14:paraId="43B49C0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12564B2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226"/>
        </w:trPr>
        <w:tc>
          <w:tcPr>
            <w:tcW w:w="271" w:type="dxa"/>
            <w:gridSpan w:val="4"/>
            <w:vMerge/>
          </w:tcPr>
          <w:p w14:paraId="7E619314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005459E3" w14:textId="77777777" w:rsidR="00681CA0" w:rsidRPr="004C4754" w:rsidRDefault="00681CA0" w:rsidP="00AE4EA4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к регулированию</w:t>
            </w:r>
            <w:r w:rsidRPr="00B57B82">
              <w:rPr>
                <w:rFonts w:ascii="Arial" w:hAnsi="Arial" w:cs="Arial"/>
              </w:rPr>
              <w:t xml:space="preserve"> </w:t>
            </w:r>
            <w:r w:rsidRPr="00D46634">
              <w:rPr>
                <w:rFonts w:ascii="Times New Roman" w:hAnsi="Times New Roman"/>
                <w:i/>
                <w:lang w:val="en-US"/>
              </w:rPr>
              <w:t>I</w:t>
            </w:r>
            <w:r w:rsidRPr="00D46634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D46634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276" w:type="dxa"/>
            <w:gridSpan w:val="13"/>
          </w:tcPr>
          <w:p w14:paraId="3F0907FF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0,130</w:t>
            </w:r>
          </w:p>
        </w:tc>
        <w:tc>
          <w:tcPr>
            <w:tcW w:w="285" w:type="dxa"/>
            <w:gridSpan w:val="4"/>
            <w:vMerge/>
          </w:tcPr>
          <w:p w14:paraId="588493C2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B6CD5B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294FE18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68E4BB41" w14:textId="77777777" w:rsidR="00681CA0" w:rsidRPr="00BE16D7" w:rsidRDefault="009E3510" w:rsidP="00AE4EA4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681CA0" w:rsidRPr="00BE16D7">
              <w:rPr>
                <w:rFonts w:ascii="Arial" w:hAnsi="Arial" w:cs="Arial"/>
              </w:rPr>
              <w:t xml:space="preserve">рабочий ток лампы </w:t>
            </w:r>
            <w:r w:rsidR="00681CA0"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BE16D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BE16D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276" w:type="dxa"/>
            <w:gridSpan w:val="13"/>
          </w:tcPr>
          <w:p w14:paraId="29F092F8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0,210</w:t>
            </w:r>
          </w:p>
        </w:tc>
        <w:tc>
          <w:tcPr>
            <w:tcW w:w="285" w:type="dxa"/>
            <w:gridSpan w:val="4"/>
            <w:vMerge/>
          </w:tcPr>
          <w:p w14:paraId="0D42EC38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EFA2D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94ECDB9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5F373E06" w14:textId="77777777" w:rsidR="00681CA0" w:rsidRPr="00BE16D7" w:rsidRDefault="009E3510" w:rsidP="00AE4EA4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681CA0" w:rsidRPr="00BE16D7">
              <w:rPr>
                <w:rFonts w:ascii="Arial" w:hAnsi="Arial" w:cs="Arial"/>
              </w:rPr>
              <w:t xml:space="preserve">ток в любом вводе катода </w:t>
            </w:r>
            <w:r w:rsidR="00681CA0"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BE16D7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681CA0" w:rsidRPr="00BE16D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276" w:type="dxa"/>
            <w:gridSpan w:val="13"/>
          </w:tcPr>
          <w:p w14:paraId="655343EB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0,240</w:t>
            </w:r>
          </w:p>
        </w:tc>
        <w:tc>
          <w:tcPr>
            <w:tcW w:w="285" w:type="dxa"/>
            <w:gridSpan w:val="4"/>
            <w:vMerge/>
          </w:tcPr>
          <w:p w14:paraId="4661831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02FCA4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547BC04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5C04ED72" w14:textId="77777777" w:rsidR="00681CA0" w:rsidRPr="00BE16D7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BE16D7">
              <w:rPr>
                <w:rFonts w:ascii="Arial" w:hAnsi="Arial" w:cs="Arial"/>
              </w:rPr>
              <w:t>(</w:t>
            </w:r>
            <w:r w:rsidR="008F530F" w:rsidRPr="00BE16D7">
              <w:rPr>
                <w:rFonts w:ascii="Arial" w:hAnsi="Arial" w:cs="Arial"/>
              </w:rPr>
              <w:t xml:space="preserve">см. </w:t>
            </w:r>
            <w:r w:rsidRPr="00BE16D7">
              <w:rPr>
                <w:rFonts w:ascii="Arial" w:hAnsi="Arial" w:cs="Arial"/>
              </w:rPr>
              <w:t>примечание 1)</w:t>
            </w:r>
          </w:p>
        </w:tc>
        <w:tc>
          <w:tcPr>
            <w:tcW w:w="285" w:type="dxa"/>
            <w:gridSpan w:val="4"/>
            <w:vMerge/>
          </w:tcPr>
          <w:p w14:paraId="44162254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0248A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46FF6D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365E336F" w14:textId="77777777" w:rsidR="00681CA0" w:rsidRPr="00BE16D7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56E7F72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237043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EA8DC59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214"/>
            <w:vMerge w:val="restart"/>
          </w:tcPr>
          <w:p w14:paraId="4F19FAFA" w14:textId="77777777" w:rsidR="00681CA0" w:rsidRPr="00BE16D7" w:rsidRDefault="00681CA0" w:rsidP="00B57B82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Параметры для </w:t>
            </w:r>
            <w:r w:rsidR="009E3510" w:rsidRPr="00BE16D7">
              <w:rPr>
                <w:rFonts w:ascii="Arial" w:hAnsi="Arial" w:cs="Arial"/>
              </w:rPr>
              <w:t xml:space="preserve">минимальной </w:t>
            </w:r>
            <w:r w:rsidRPr="00BE16D7">
              <w:rPr>
                <w:rFonts w:ascii="Arial" w:hAnsi="Arial" w:cs="Arial"/>
              </w:rPr>
              <w:t>суммы квадратов токов выводов в заменяющем резисторе (</w:t>
            </w:r>
            <w:r w:rsidRPr="00BE16D7">
              <w:rPr>
                <w:rFonts w:ascii="Arial" w:hAnsi="Arial" w:cs="Arial"/>
                <w:lang w:val="en-US"/>
              </w:rPr>
              <w:t>S</w:t>
            </w:r>
            <w:r w:rsidRPr="00BE16D7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BE16D7">
              <w:rPr>
                <w:rFonts w:ascii="Arial" w:hAnsi="Arial" w:cs="Arial"/>
                <w:lang w:val="en-US"/>
              </w:rPr>
              <w:t>S</w:t>
            </w:r>
            <w:r w:rsidRPr="00BE16D7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BE16D7">
              <w:rPr>
                <w:rFonts w:ascii="Arial" w:hAnsi="Arial" w:cs="Arial"/>
              </w:rPr>
              <w:t>):</w:t>
            </w:r>
          </w:p>
          <w:p w14:paraId="32BE2EF3" w14:textId="77777777" w:rsidR="00681CA0" w:rsidRPr="00BE16D7" w:rsidRDefault="008B1A3C" w:rsidP="00B57B82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position w:val="-10"/>
              </w:rPr>
              <w:object w:dxaOrig="1600" w:dyaOrig="340" w14:anchorId="38742EED">
                <v:shape id="_x0000_i1070" type="#_x0000_t75" style="width:84pt;height:20.25pt" o:ole="">
                  <v:imagedata r:id="rId71" o:title=""/>
                </v:shape>
                <o:OLEObject Type="Embed" ProgID="Equation.3" ShapeID="_x0000_i1070" DrawAspect="Content" ObjectID="_1651399585" r:id="rId77"/>
              </w:object>
            </w:r>
            <w:r w:rsidRPr="00BE16D7">
              <w:rPr>
                <w:rFonts w:ascii="Arial" w:hAnsi="Arial" w:cs="Arial"/>
              </w:rPr>
              <w:t xml:space="preserve"> для </w:t>
            </w:r>
            <w:r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Pr="00BE16D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BE16D7">
              <w:rPr>
                <w:rFonts w:ascii="Times New Roman" w:hAnsi="Times New Roman"/>
                <w:vertAlign w:val="subscript"/>
              </w:rPr>
              <w:t>30</w:t>
            </w:r>
            <w:r w:rsidRPr="00BE16D7">
              <w:rPr>
                <w:rFonts w:ascii="Arial" w:hAnsi="Arial" w:cs="Arial"/>
              </w:rPr>
              <w:t xml:space="preserve"> &lt; </w:t>
            </w:r>
            <w:r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Pr="00BE16D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BE16D7">
              <w:rPr>
                <w:rFonts w:ascii="Arial" w:hAnsi="Arial" w:cs="Arial"/>
              </w:rPr>
              <w:t>≤</w:t>
            </w:r>
            <w:r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Pr="00BE16D7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BE16D7">
              <w:rPr>
                <w:rFonts w:ascii="Arial" w:hAnsi="Arial" w:cs="Arial"/>
              </w:rPr>
              <w:t xml:space="preserve"> </w:t>
            </w:r>
            <w:r w:rsidR="00681CA0" w:rsidRPr="00BE16D7">
              <w:rPr>
                <w:rFonts w:ascii="Arial" w:hAnsi="Arial" w:cs="Arial"/>
              </w:rPr>
              <w:t>(</w:t>
            </w:r>
            <w:r w:rsidR="00C9743A">
              <w:rPr>
                <w:rFonts w:ascii="Arial" w:hAnsi="Arial" w:cs="Arial"/>
              </w:rPr>
              <w:t xml:space="preserve">см. </w:t>
            </w:r>
            <w:r w:rsidR="00681CA0" w:rsidRPr="00BE16D7">
              <w:rPr>
                <w:rFonts w:ascii="Arial" w:hAnsi="Arial" w:cs="Arial"/>
              </w:rPr>
              <w:t>примечание 2)</w:t>
            </w:r>
          </w:p>
        </w:tc>
        <w:tc>
          <w:tcPr>
            <w:tcW w:w="716" w:type="dxa"/>
            <w:gridSpan w:val="31"/>
          </w:tcPr>
          <w:p w14:paraId="451BE9DB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BE16D7">
              <w:rPr>
                <w:rFonts w:ascii="Arial" w:hAnsi="Arial" w:cs="Arial"/>
              </w:rPr>
              <w:t>А</w:t>
            </w:r>
            <w:r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14" w:type="dxa"/>
            <w:gridSpan w:val="40"/>
          </w:tcPr>
          <w:p w14:paraId="5AE75EA2" w14:textId="77777777" w:rsidR="00681CA0" w:rsidRPr="00C9743A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  <w:lang w:val="en-US"/>
              </w:rPr>
              <w:t>X</w:t>
            </w:r>
            <w:r w:rsidRPr="00C974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</w:tcPr>
          <w:p w14:paraId="79265227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0,050</w:t>
            </w:r>
          </w:p>
        </w:tc>
        <w:tc>
          <w:tcPr>
            <w:tcW w:w="285" w:type="dxa"/>
            <w:gridSpan w:val="4"/>
            <w:vMerge/>
          </w:tcPr>
          <w:p w14:paraId="4E2A922F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95929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3A8B3F4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3" w:type="dxa"/>
            <w:gridSpan w:val="214"/>
            <w:vMerge/>
          </w:tcPr>
          <w:p w14:paraId="1A0C5D8D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6" w:type="dxa"/>
            <w:gridSpan w:val="31"/>
            <w:vAlign w:val="center"/>
          </w:tcPr>
          <w:p w14:paraId="676DAFC1" w14:textId="77777777" w:rsidR="00681CA0" w:rsidRPr="00BE16D7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А</w:t>
            </w:r>
          </w:p>
        </w:tc>
        <w:tc>
          <w:tcPr>
            <w:tcW w:w="714" w:type="dxa"/>
            <w:gridSpan w:val="40"/>
            <w:vAlign w:val="center"/>
          </w:tcPr>
          <w:p w14:paraId="75FC6E87" w14:textId="77777777" w:rsidR="00681CA0" w:rsidRPr="00BE16D7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  <w:lang w:val="en-US"/>
              </w:rPr>
              <w:t>Y</w:t>
            </w:r>
            <w:r w:rsidRPr="00C974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  <w:vAlign w:val="center"/>
          </w:tcPr>
          <w:p w14:paraId="70293510" w14:textId="77777777" w:rsidR="00681CA0" w:rsidRPr="00BE16D7" w:rsidRDefault="00681CA0" w:rsidP="008B1A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0,320</w:t>
            </w:r>
          </w:p>
        </w:tc>
        <w:tc>
          <w:tcPr>
            <w:tcW w:w="285" w:type="dxa"/>
            <w:gridSpan w:val="4"/>
            <w:vMerge/>
          </w:tcPr>
          <w:p w14:paraId="77E5A91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172FCAA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52517E6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3B12AE1E" w14:textId="77777777" w:rsidR="00681CA0" w:rsidRPr="00BE16D7" w:rsidRDefault="00681CA0" w:rsidP="00B57B82">
            <w:pPr>
              <w:spacing w:after="0" w:line="240" w:lineRule="auto"/>
              <w:ind w:right="-117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56AE8D63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CC842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353B63D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5" w:type="dxa"/>
            <w:gridSpan w:val="61"/>
            <w:tcBorders>
              <w:bottom w:val="double" w:sz="4" w:space="0" w:color="auto"/>
            </w:tcBorders>
          </w:tcPr>
          <w:p w14:paraId="2D8309A5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Рабочий ток, А</w:t>
            </w:r>
          </w:p>
        </w:tc>
        <w:tc>
          <w:tcPr>
            <w:tcW w:w="7664" w:type="dxa"/>
            <w:gridSpan w:val="237"/>
          </w:tcPr>
          <w:p w14:paraId="1715C8DC" w14:textId="77777777" w:rsidR="00681CA0" w:rsidRPr="00BE16D7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5" w:type="dxa"/>
            <w:gridSpan w:val="4"/>
            <w:vMerge/>
          </w:tcPr>
          <w:p w14:paraId="39C76DCF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6A8E9BC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AF62474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tcBorders>
              <w:top w:val="double" w:sz="4" w:space="0" w:color="auto"/>
            </w:tcBorders>
            <w:vAlign w:val="center"/>
          </w:tcPr>
          <w:p w14:paraId="7FE16C0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425AA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92" w:type="dxa"/>
            <w:gridSpan w:val="47"/>
            <w:vMerge w:val="restart"/>
            <w:tcBorders>
              <w:top w:val="double" w:sz="4" w:space="0" w:color="auto"/>
            </w:tcBorders>
            <w:vAlign w:val="center"/>
          </w:tcPr>
          <w:p w14:paraId="05F93191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0,015</w:t>
            </w:r>
          </w:p>
        </w:tc>
        <w:tc>
          <w:tcPr>
            <w:tcW w:w="5395" w:type="dxa"/>
            <w:gridSpan w:val="173"/>
            <w:tcBorders>
              <w:top w:val="double" w:sz="4" w:space="0" w:color="auto"/>
            </w:tcBorders>
          </w:tcPr>
          <w:p w14:paraId="43EF3B00" w14:textId="77777777" w:rsidR="00EB1EAE" w:rsidRPr="00BE16D7" w:rsidRDefault="009E3510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Минимальное </w:t>
            </w:r>
            <w:r w:rsidR="00EB1EAE" w:rsidRPr="00BE16D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993" w:type="dxa"/>
            <w:gridSpan w:val="51"/>
            <w:tcBorders>
              <w:top w:val="double" w:sz="4" w:space="0" w:color="auto"/>
            </w:tcBorders>
          </w:tcPr>
          <w:p w14:paraId="4BB75919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276" w:type="dxa"/>
            <w:gridSpan w:val="13"/>
            <w:tcBorders>
              <w:top w:val="double" w:sz="4" w:space="0" w:color="auto"/>
            </w:tcBorders>
          </w:tcPr>
          <w:p w14:paraId="53E1F5B6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5,50</w:t>
            </w:r>
          </w:p>
        </w:tc>
        <w:tc>
          <w:tcPr>
            <w:tcW w:w="285" w:type="dxa"/>
            <w:gridSpan w:val="4"/>
            <w:vMerge/>
          </w:tcPr>
          <w:p w14:paraId="1E9C3AF5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6D1FF09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BFBD64B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0758FEC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7C31B6D5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  <w:vMerge w:val="restart"/>
            <w:vAlign w:val="center"/>
          </w:tcPr>
          <w:p w14:paraId="1A3FF43B" w14:textId="77777777" w:rsidR="00EB1EAE" w:rsidRPr="00BE16D7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Заменяющие резисторы разрядной лампы, Ом</w:t>
            </w:r>
          </w:p>
        </w:tc>
        <w:tc>
          <w:tcPr>
            <w:tcW w:w="993" w:type="dxa"/>
            <w:gridSpan w:val="51"/>
          </w:tcPr>
          <w:p w14:paraId="22892FD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276" w:type="dxa"/>
            <w:gridSpan w:val="13"/>
          </w:tcPr>
          <w:p w14:paraId="03FBF0C5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4C4754">
              <w:rPr>
                <w:rFonts w:ascii="Arial" w:hAnsi="Arial" w:cs="Arial"/>
              </w:rPr>
              <w:t>500</w:t>
            </w:r>
          </w:p>
        </w:tc>
        <w:tc>
          <w:tcPr>
            <w:tcW w:w="285" w:type="dxa"/>
            <w:gridSpan w:val="4"/>
            <w:vMerge/>
          </w:tcPr>
          <w:p w14:paraId="73505D80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ABB3FE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D5D7258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04F8A1AB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515ECECC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  <w:vMerge/>
          </w:tcPr>
          <w:p w14:paraId="3D30525C" w14:textId="77777777" w:rsidR="00EB1EAE" w:rsidRPr="00BE16D7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51"/>
          </w:tcPr>
          <w:p w14:paraId="01D45CA2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276" w:type="dxa"/>
            <w:gridSpan w:val="13"/>
          </w:tcPr>
          <w:p w14:paraId="4AF251B9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4C4754">
              <w:rPr>
                <w:rFonts w:ascii="Arial" w:hAnsi="Arial" w:cs="Arial"/>
              </w:rPr>
              <w:t>000</w:t>
            </w:r>
          </w:p>
        </w:tc>
        <w:tc>
          <w:tcPr>
            <w:tcW w:w="285" w:type="dxa"/>
            <w:gridSpan w:val="4"/>
            <w:vMerge/>
          </w:tcPr>
          <w:p w14:paraId="4D35F9C1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62B6397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C8F2BC6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vAlign w:val="center"/>
          </w:tcPr>
          <w:p w14:paraId="4B8F473C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52ACAFD3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0,048</w:t>
            </w:r>
          </w:p>
        </w:tc>
        <w:tc>
          <w:tcPr>
            <w:tcW w:w="5395" w:type="dxa"/>
            <w:gridSpan w:val="173"/>
          </w:tcPr>
          <w:p w14:paraId="45E20220" w14:textId="77777777" w:rsidR="00EB1EAE" w:rsidRPr="00BE16D7" w:rsidRDefault="009E351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Минимальная </w:t>
            </w:r>
            <w:r w:rsidR="00EB1EAE" w:rsidRPr="00BE16D7">
              <w:rPr>
                <w:rFonts w:ascii="Arial" w:hAnsi="Arial" w:cs="Arial"/>
              </w:rPr>
              <w:t>сумма квадратов токов выводов, А</w:t>
            </w:r>
            <w:r w:rsidR="00EB1EAE"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93" w:type="dxa"/>
            <w:gridSpan w:val="51"/>
          </w:tcPr>
          <w:p w14:paraId="0A78629D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76" w:type="dxa"/>
            <w:gridSpan w:val="13"/>
            <w:vAlign w:val="center"/>
          </w:tcPr>
          <w:p w14:paraId="476BE478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5C391D3A">
                <v:shape id="_x0000_i1071" type="#_x0000_t75" style="width:50.25pt;height:18pt" o:ole="">
                  <v:imagedata r:id="rId51" o:title=""/>
                </v:shape>
                <o:OLEObject Type="Embed" ProgID="Equation.3" ShapeID="_x0000_i1071" DrawAspect="Content" ObjectID="_1651399586" r:id="rId78"/>
              </w:object>
            </w:r>
          </w:p>
        </w:tc>
        <w:tc>
          <w:tcPr>
            <w:tcW w:w="285" w:type="dxa"/>
            <w:gridSpan w:val="4"/>
            <w:vMerge/>
          </w:tcPr>
          <w:p w14:paraId="1128BBB8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5644870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3C6755A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6F90B43E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1D5F915B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</w:tcPr>
          <w:p w14:paraId="76581A03" w14:textId="77777777" w:rsidR="00EB1EAE" w:rsidRPr="00BE16D7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993" w:type="dxa"/>
            <w:gridSpan w:val="51"/>
          </w:tcPr>
          <w:p w14:paraId="2CEAC9A5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276" w:type="dxa"/>
            <w:gridSpan w:val="13"/>
            <w:vAlign w:val="center"/>
          </w:tcPr>
          <w:p w14:paraId="46468FCA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85" w:type="dxa"/>
            <w:gridSpan w:val="4"/>
            <w:vMerge/>
          </w:tcPr>
          <w:p w14:paraId="1C0711DA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72DECE3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DFCDF2D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vAlign w:val="center"/>
          </w:tcPr>
          <w:p w14:paraId="090A8DB4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74EAE963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0,096</w:t>
            </w:r>
          </w:p>
        </w:tc>
        <w:tc>
          <w:tcPr>
            <w:tcW w:w="5395" w:type="dxa"/>
            <w:gridSpan w:val="173"/>
            <w:vAlign w:val="center"/>
          </w:tcPr>
          <w:p w14:paraId="7308613D" w14:textId="77777777" w:rsidR="00EB1EAE" w:rsidRPr="00BE16D7" w:rsidRDefault="009E3510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Минимальная </w:t>
            </w:r>
            <w:r w:rsidR="00EB1EAE" w:rsidRPr="00BE16D7">
              <w:rPr>
                <w:rFonts w:ascii="Arial" w:hAnsi="Arial" w:cs="Arial"/>
              </w:rPr>
              <w:t>сумма квадратов токов выводов, А</w:t>
            </w:r>
            <w:r w:rsidR="00EB1EAE"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93" w:type="dxa"/>
            <w:gridSpan w:val="51"/>
          </w:tcPr>
          <w:p w14:paraId="23875F1E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76" w:type="dxa"/>
            <w:gridSpan w:val="13"/>
            <w:vAlign w:val="center"/>
          </w:tcPr>
          <w:p w14:paraId="1B58C26A" w14:textId="77777777" w:rsidR="00EB1EAE" w:rsidRPr="008B1A3C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16231FD3">
                <v:shape id="_x0000_i1072" type="#_x0000_t75" style="width:50.25pt;height:18pt" o:ole="">
                  <v:imagedata r:id="rId74" o:title=""/>
                </v:shape>
                <o:OLEObject Type="Embed" ProgID="Equation.3" ShapeID="_x0000_i1072" DrawAspect="Content" ObjectID="_1651399587" r:id="rId79"/>
              </w:object>
            </w:r>
          </w:p>
        </w:tc>
        <w:tc>
          <w:tcPr>
            <w:tcW w:w="285" w:type="dxa"/>
            <w:gridSpan w:val="4"/>
            <w:vMerge/>
          </w:tcPr>
          <w:p w14:paraId="37271F0C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8C3FCD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89A49C1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</w:tcPr>
          <w:p w14:paraId="020C646F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</w:tcPr>
          <w:p w14:paraId="30759858" w14:textId="77777777" w:rsidR="00EB1EAE" w:rsidRPr="00BE16D7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</w:tcPr>
          <w:p w14:paraId="2A622D48" w14:textId="77777777" w:rsidR="00EB1EAE" w:rsidRPr="00BE16D7" w:rsidRDefault="00EB1EAE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993" w:type="dxa"/>
            <w:gridSpan w:val="51"/>
          </w:tcPr>
          <w:p w14:paraId="136FEE5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276" w:type="dxa"/>
            <w:gridSpan w:val="13"/>
          </w:tcPr>
          <w:p w14:paraId="48162DA8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300</w:t>
            </w:r>
          </w:p>
        </w:tc>
        <w:tc>
          <w:tcPr>
            <w:tcW w:w="285" w:type="dxa"/>
            <w:gridSpan w:val="4"/>
            <w:vMerge/>
          </w:tcPr>
          <w:p w14:paraId="15E26186" w14:textId="77777777" w:rsidR="00EB1EAE" w:rsidRPr="004C4754" w:rsidRDefault="00EB1EAE" w:rsidP="00EB1EA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964944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1C78F90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</w:tcPr>
          <w:p w14:paraId="5FDB376A" w14:textId="77777777" w:rsidR="00681CA0" w:rsidRPr="00BE16D7" w:rsidRDefault="009E3510" w:rsidP="00B57B82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Максимальное </w:t>
            </w:r>
            <w:r w:rsidR="00681CA0" w:rsidRPr="00BE16D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993" w:type="dxa"/>
            <w:gridSpan w:val="51"/>
          </w:tcPr>
          <w:p w14:paraId="77E9CEE0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276" w:type="dxa"/>
            <w:gridSpan w:val="13"/>
          </w:tcPr>
          <w:p w14:paraId="5FB25166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7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285" w:type="dxa"/>
            <w:gridSpan w:val="4"/>
            <w:vMerge/>
          </w:tcPr>
          <w:p w14:paraId="56E990CB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B391E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29A8F5E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7E7AB581" w14:textId="77777777" w:rsidR="00681CA0" w:rsidRPr="00BE16D7" w:rsidRDefault="00681CA0" w:rsidP="00B57B8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Катодозаменяющие резисторы для испытания требований регулирования</w:t>
            </w:r>
          </w:p>
        </w:tc>
        <w:tc>
          <w:tcPr>
            <w:tcW w:w="285" w:type="dxa"/>
            <w:gridSpan w:val="4"/>
            <w:vMerge/>
          </w:tcPr>
          <w:p w14:paraId="44920416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CFE5EC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3F09FC2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  <w:vMerge w:val="restart"/>
            <w:vAlign w:val="center"/>
          </w:tcPr>
          <w:p w14:paraId="712DBDB3" w14:textId="77777777" w:rsidR="00681CA0" w:rsidRPr="00BE16D7" w:rsidRDefault="00681CA0" w:rsidP="009E351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Заменяющий резистор для каждого катода для испытания </w:t>
            </w:r>
            <w:r w:rsidR="009E3510" w:rsidRPr="00BE16D7">
              <w:rPr>
                <w:rFonts w:ascii="Arial" w:hAnsi="Arial" w:cs="Arial"/>
              </w:rPr>
              <w:t>на соо</w:t>
            </w:r>
            <w:r w:rsidR="009E3510" w:rsidRPr="00BE16D7">
              <w:rPr>
                <w:rFonts w:ascii="Arial" w:hAnsi="Arial" w:cs="Arial"/>
              </w:rPr>
              <w:t>т</w:t>
            </w:r>
            <w:r w:rsidR="009E3510" w:rsidRPr="00BE16D7">
              <w:rPr>
                <w:rFonts w:ascii="Arial" w:hAnsi="Arial" w:cs="Arial"/>
              </w:rPr>
              <w:t xml:space="preserve">ветствие требованиям к </w:t>
            </w:r>
            <w:r w:rsidRPr="00BE16D7">
              <w:rPr>
                <w:rFonts w:ascii="Arial" w:hAnsi="Arial" w:cs="Arial"/>
              </w:rPr>
              <w:t>регулирования светового потока, Ом</w:t>
            </w:r>
          </w:p>
        </w:tc>
        <w:tc>
          <w:tcPr>
            <w:tcW w:w="993" w:type="dxa"/>
            <w:gridSpan w:val="51"/>
          </w:tcPr>
          <w:p w14:paraId="02D36F59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</w:tcPr>
          <w:p w14:paraId="04634B6E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40,0</w:t>
            </w:r>
          </w:p>
        </w:tc>
        <w:tc>
          <w:tcPr>
            <w:tcW w:w="285" w:type="dxa"/>
            <w:gridSpan w:val="4"/>
            <w:vMerge/>
          </w:tcPr>
          <w:p w14:paraId="705160E0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E64650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5863109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  <w:vMerge/>
          </w:tcPr>
          <w:p w14:paraId="48140A26" w14:textId="77777777" w:rsidR="00681CA0" w:rsidRPr="004C4754" w:rsidRDefault="00681CA0" w:rsidP="00B57B8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51"/>
          </w:tcPr>
          <w:p w14:paraId="43D63284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276" w:type="dxa"/>
            <w:gridSpan w:val="13"/>
          </w:tcPr>
          <w:p w14:paraId="0B5CBC36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45,0</w:t>
            </w:r>
          </w:p>
        </w:tc>
        <w:tc>
          <w:tcPr>
            <w:tcW w:w="285" w:type="dxa"/>
            <w:gridSpan w:val="4"/>
            <w:vMerge/>
          </w:tcPr>
          <w:p w14:paraId="7FAD1750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AD8C40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5C83A477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  <w:vMerge/>
          </w:tcPr>
          <w:p w14:paraId="41493F8C" w14:textId="77777777" w:rsidR="00681CA0" w:rsidRPr="004C4754" w:rsidRDefault="00681CA0" w:rsidP="00B57B8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51"/>
          </w:tcPr>
          <w:p w14:paraId="3217C14A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276" w:type="dxa"/>
            <w:gridSpan w:val="13"/>
          </w:tcPr>
          <w:p w14:paraId="545F0F25" w14:textId="77777777" w:rsidR="00681CA0" w:rsidRPr="004C4754" w:rsidRDefault="00681CA0" w:rsidP="00B57B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36,6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5DD4E16C" w14:textId="77777777" w:rsidR="00681CA0" w:rsidRPr="004C4754" w:rsidRDefault="00681CA0" w:rsidP="00CC6CD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2F0E0E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3383"/>
        </w:trPr>
        <w:tc>
          <w:tcPr>
            <w:tcW w:w="10065" w:type="dxa"/>
            <w:gridSpan w:val="306"/>
            <w:tcBorders>
              <w:top w:val="nil"/>
            </w:tcBorders>
          </w:tcPr>
          <w:p w14:paraId="78E5FC10" w14:textId="77777777" w:rsidR="00681CA0" w:rsidRPr="00CC6CD8" w:rsidRDefault="00681CA0" w:rsidP="00B57B8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CC6CD8">
              <w:rPr>
                <w:rFonts w:ascii="Arial" w:hAnsi="Arial" w:cs="Arial"/>
                <w:sz w:val="20"/>
              </w:rPr>
              <w:t xml:space="preserve">П р и м е ч а н и я </w:t>
            </w:r>
          </w:p>
          <w:p w14:paraId="2A03EDBF" w14:textId="77777777" w:rsidR="00681CA0" w:rsidRPr="006264B7" w:rsidRDefault="00681CA0" w:rsidP="00B57B8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CC6CD8">
              <w:rPr>
                <w:rFonts w:ascii="Arial" w:hAnsi="Arial" w:cs="Arial"/>
                <w:sz w:val="20"/>
              </w:rPr>
              <w:t>1 Эта информа</w:t>
            </w:r>
            <w:r w:rsidRPr="00BE16D7">
              <w:rPr>
                <w:rFonts w:ascii="Arial" w:hAnsi="Arial" w:cs="Arial"/>
                <w:sz w:val="20"/>
              </w:rPr>
              <w:t xml:space="preserve">ция </w:t>
            </w:r>
            <w:r w:rsidR="009E3510" w:rsidRPr="00BE16D7">
              <w:rPr>
                <w:rFonts w:ascii="Arial" w:hAnsi="Arial" w:cs="Arial"/>
                <w:sz w:val="20"/>
              </w:rPr>
              <w:t xml:space="preserve">приведена </w:t>
            </w:r>
            <w:r w:rsidRPr="00BE16D7">
              <w:rPr>
                <w:rFonts w:ascii="Arial" w:hAnsi="Arial" w:cs="Arial"/>
                <w:sz w:val="20"/>
              </w:rPr>
              <w:t xml:space="preserve">только для нормативной квалификации ПРА. Информацию по работе с </w:t>
            </w:r>
            <w:r w:rsidRPr="006264B7">
              <w:rPr>
                <w:rFonts w:ascii="Arial" w:hAnsi="Arial" w:cs="Arial"/>
                <w:sz w:val="20"/>
              </w:rPr>
              <w:t>регулированием светового потока с физическими системами лампа-ПРА см. в [6].</w:t>
            </w:r>
          </w:p>
          <w:p w14:paraId="73C47CA5" w14:textId="77777777" w:rsidR="00681CA0" w:rsidRDefault="00EB1EAE" w:rsidP="00B57B8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6264B7">
              <w:rPr>
                <w:rFonts w:ascii="Arial" w:hAnsi="Arial" w:cs="Arial"/>
                <w:sz w:val="20"/>
              </w:rPr>
              <w:t>2 Предполагаемая</w:t>
            </w:r>
            <w:r w:rsidR="00681CA0" w:rsidRPr="006264B7">
              <w:rPr>
                <w:rFonts w:ascii="Arial" w:hAnsi="Arial" w:cs="Arial"/>
                <w:sz w:val="20"/>
              </w:rPr>
              <w:t xml:space="preserve"> сумма</w:t>
            </w:r>
            <w:r w:rsidR="00681CA0" w:rsidRPr="00CC6CD8">
              <w:rPr>
                <w:rFonts w:ascii="Arial" w:hAnsi="Arial" w:cs="Arial"/>
                <w:sz w:val="20"/>
              </w:rPr>
              <w:t xml:space="preserve"> квадратов токов выводов: (</w:t>
            </w:r>
            <w:r w:rsidR="00681CA0" w:rsidRPr="00CC6CD8">
              <w:rPr>
                <w:rFonts w:ascii="Arial" w:hAnsi="Arial" w:cs="Arial"/>
                <w:sz w:val="20"/>
                <w:lang w:val="en-US"/>
              </w:rPr>
              <w:t>S</w:t>
            </w:r>
            <w:r w:rsidR="00681CA0" w:rsidRPr="00B57B82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="00681CA0" w:rsidRPr="00CC6CD8">
              <w:rPr>
                <w:rFonts w:ascii="Arial" w:hAnsi="Arial" w:cs="Arial"/>
                <w:sz w:val="20"/>
                <w:lang w:val="en-US"/>
              </w:rPr>
              <w:t>S</w:t>
            </w:r>
            <w:r w:rsidR="00681CA0" w:rsidRPr="00B57B82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="00681CA0" w:rsidRPr="00CC6CD8">
              <w:rPr>
                <w:rFonts w:ascii="Arial" w:hAnsi="Arial" w:cs="Arial"/>
                <w:sz w:val="20"/>
              </w:rPr>
              <w:t xml:space="preserve">): </w:t>
            </w:r>
            <w:r w:rsidR="008B1A3C" w:rsidRPr="008315E3">
              <w:rPr>
                <w:rFonts w:ascii="Arial" w:hAnsi="Arial" w:cs="Arial"/>
                <w:position w:val="-10"/>
              </w:rPr>
              <w:object w:dxaOrig="1840" w:dyaOrig="340" w14:anchorId="5C88AEC1">
                <v:shape id="_x0000_i1073" type="#_x0000_t75" style="width:96.75pt;height:20.25pt" o:ole="">
                  <v:imagedata r:id="rId37" o:title=""/>
                </v:shape>
                <o:OLEObject Type="Embed" ProgID="Equation.3" ShapeID="_x0000_i1073" DrawAspect="Content" ObjectID="_1651399588" r:id="rId80"/>
              </w:object>
            </w:r>
            <w:r w:rsidR="00681CA0">
              <w:rPr>
                <w:rFonts w:ascii="Arial" w:hAnsi="Arial" w:cs="Arial"/>
                <w:sz w:val="20"/>
              </w:rPr>
              <w:t>.</w:t>
            </w:r>
          </w:p>
          <w:p w14:paraId="53EEB1FD" w14:textId="77777777" w:rsidR="00681CA0" w:rsidRPr="00B57B82" w:rsidRDefault="00681CA0" w:rsidP="00B57B8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1CA0" w:rsidRPr="004C4754" w14:paraId="767F8F8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333AEC14" w14:textId="77777777" w:rsidR="00681CA0" w:rsidRPr="004C4754" w:rsidRDefault="006264B7" w:rsidP="00B57B82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>
              <w:rPr>
                <w:rFonts w:ascii="Arial" w:hAnsi="Arial" w:cs="Arial"/>
                <w:b/>
              </w:rPr>
              <w:t>653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4C4754" w14:paraId="08C93BA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95" w:type="dxa"/>
            <w:gridSpan w:val="57"/>
          </w:tcPr>
          <w:p w14:paraId="16B3480E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40" w:type="dxa"/>
            <w:gridSpan w:val="199"/>
          </w:tcPr>
          <w:p w14:paraId="76DFF229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85A0E20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30" w:type="dxa"/>
            <w:gridSpan w:val="50"/>
            <w:vAlign w:val="center"/>
          </w:tcPr>
          <w:p w14:paraId="01DCA597" w14:textId="77777777" w:rsidR="00681CA0" w:rsidRPr="00BE16D7" w:rsidRDefault="00FA62C7" w:rsidP="00B57B82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3</w:t>
            </w:r>
          </w:p>
        </w:tc>
      </w:tr>
      <w:tr w:rsidR="00681CA0" w:rsidRPr="004C4754" w14:paraId="51111B57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3027"/>
        </w:trPr>
        <w:tc>
          <w:tcPr>
            <w:tcW w:w="10065" w:type="dxa"/>
            <w:gridSpan w:val="306"/>
            <w:tcBorders>
              <w:bottom w:val="single" w:sz="2" w:space="0" w:color="auto"/>
            </w:tcBorders>
          </w:tcPr>
          <w:p w14:paraId="2B02D03D" w14:textId="77777777" w:rsidR="00681CA0" w:rsidRPr="004C4754" w:rsidRDefault="00681CA0" w:rsidP="009E3BC9">
            <w:pPr>
              <w:spacing w:before="180" w:after="120" w:line="36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21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8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263"/>
              <w:gridCol w:w="567"/>
              <w:gridCol w:w="1702"/>
              <w:gridCol w:w="1842"/>
              <w:gridCol w:w="2297"/>
              <w:gridCol w:w="992"/>
            </w:tblGrid>
            <w:tr w:rsidR="00681CA0" w:rsidRPr="004C4754" w14:paraId="3B52B06D" w14:textId="77777777" w:rsidTr="00B57B82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B78B6" w14:textId="77777777" w:rsidR="00681CA0" w:rsidRPr="004C4754" w:rsidRDefault="00681CA0" w:rsidP="005C68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 xml:space="preserve">Информация для расчета </w:t>
                  </w:r>
                  <w:r>
                    <w:rPr>
                      <w:rFonts w:ascii="Arial" w:hAnsi="Arial" w:cs="Arial"/>
                      <w:b/>
                    </w:rPr>
                    <w:t>ВЧ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ПРА</w:t>
                  </w:r>
                </w:p>
              </w:tc>
            </w:tr>
            <w:tr w:rsidR="00681CA0" w:rsidRPr="004C4754" w14:paraId="39BD4B30" w14:textId="77777777" w:rsidTr="00B57B82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720AC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25B1340A" w14:textId="77777777" w:rsidTr="00EB1EAE">
              <w:tc>
                <w:tcPr>
                  <w:tcW w:w="6374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A4F13" w14:textId="77777777" w:rsidR="00681CA0" w:rsidRPr="00BE16D7" w:rsidRDefault="009E3510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BE16D7">
                    <w:rPr>
                      <w:rFonts w:ascii="Arial" w:hAnsi="Arial" w:cs="Arial"/>
                    </w:rPr>
                    <w:t>энергия предварительного подогрева кат</w:t>
                  </w:r>
                  <w:r w:rsidR="00681CA0" w:rsidRPr="00BE16D7">
                    <w:rPr>
                      <w:rFonts w:ascii="Arial" w:hAnsi="Arial" w:cs="Arial"/>
                    </w:rPr>
                    <w:t>о</w:t>
                  </w:r>
                  <w:r w:rsidR="00681CA0" w:rsidRPr="00BE16D7">
                    <w:rPr>
                      <w:rFonts w:ascii="Arial" w:hAnsi="Arial" w:cs="Arial"/>
                    </w:rPr>
                    <w:t xml:space="preserve">да: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E16D7">
                    <w:rPr>
                      <w:rFonts w:ascii="Arial" w:hAnsi="Arial" w:cs="Arial"/>
                    </w:rPr>
                    <w:t xml:space="preserve"> =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E16D7">
                    <w:rPr>
                      <w:rFonts w:ascii="Arial" w:hAnsi="Arial" w:cs="Arial"/>
                    </w:rPr>
                    <w:t xml:space="preserve"> +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E16D7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84F2F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2C2A0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0,9</w:t>
                  </w:r>
                </w:p>
              </w:tc>
            </w:tr>
            <w:tr w:rsidR="00681CA0" w:rsidRPr="004C4754" w14:paraId="297040AE" w14:textId="77777777" w:rsidTr="00EB1EAE">
              <w:tc>
                <w:tcPr>
                  <w:tcW w:w="6374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263B27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B800A3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D5344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0,8</w:t>
                  </w:r>
                </w:p>
              </w:tc>
            </w:tr>
            <w:tr w:rsidR="00681CA0" w:rsidRPr="004C4754" w14:paraId="55F1EEEB" w14:textId="77777777" w:rsidTr="00EB1EAE">
              <w:tc>
                <w:tcPr>
                  <w:tcW w:w="637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6E191E" w14:textId="77777777" w:rsidR="00681CA0" w:rsidRPr="00BE16D7" w:rsidRDefault="00681CA0" w:rsidP="008B1A3C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E16D7">
                    <w:rPr>
                      <w:rFonts w:ascii="Arial" w:hAnsi="Arial" w:cs="Arial"/>
                    </w:rPr>
                    <w:t>(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Pr="00BE16D7">
                    <w:rPr>
                      <w:rFonts w:ascii="Arial" w:hAnsi="Arial" w:cs="Arial"/>
                    </w:rPr>
                    <w:t xml:space="preserve">) &lt; 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67FCB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17E2A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1D61556F" w14:textId="77777777" w:rsidTr="008B1A3C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78929" w14:textId="77777777" w:rsidR="00681CA0" w:rsidRPr="00BE16D7" w:rsidRDefault="00681CA0" w:rsidP="009E3510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м</w:t>
                  </w:r>
                  <w:r w:rsidR="009E3510" w:rsidRPr="00BE16D7">
                    <w:rPr>
                      <w:rFonts w:ascii="Arial" w:hAnsi="Arial" w:cs="Arial"/>
                    </w:rPr>
                    <w:t>и</w:t>
                  </w:r>
                  <w:r w:rsidR="009E3510" w:rsidRPr="00BE16D7">
                    <w:rPr>
                      <w:rFonts w:ascii="Arial" w:hAnsi="Arial" w:cs="Arial"/>
                    </w:rPr>
                    <w:t xml:space="preserve">нимальным требованиям </w:t>
                  </w:r>
                  <w:r w:rsidRPr="00BE16D7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05B0ED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30</w:t>
                  </w:r>
                </w:p>
              </w:tc>
            </w:tr>
            <w:tr w:rsidR="00681CA0" w:rsidRPr="004C4754" w14:paraId="0FF4A08A" w14:textId="77777777" w:rsidTr="00EB1EAE">
              <w:tc>
                <w:tcPr>
                  <w:tcW w:w="6374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734ED" w14:textId="77777777" w:rsidR="00681CA0" w:rsidRPr="00BE16D7" w:rsidRDefault="009E3510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BE16D7">
                    <w:rPr>
                      <w:rFonts w:ascii="Arial" w:hAnsi="Arial" w:cs="Arial"/>
                    </w:rPr>
                    <w:t>энергия предварительного подогрева кат</w:t>
                  </w:r>
                  <w:r w:rsidR="00681CA0" w:rsidRPr="00BE16D7">
                    <w:rPr>
                      <w:rFonts w:ascii="Arial" w:hAnsi="Arial" w:cs="Arial"/>
                    </w:rPr>
                    <w:t>о</w:t>
                  </w:r>
                  <w:r w:rsidR="00681CA0" w:rsidRPr="00BE16D7">
                    <w:rPr>
                      <w:rFonts w:ascii="Arial" w:hAnsi="Arial" w:cs="Arial"/>
                    </w:rPr>
                    <w:t xml:space="preserve">да: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</w:rPr>
                    <w:t xml:space="preserve"> =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</w:rPr>
                    <w:t xml:space="preserve"> +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E16D7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64B61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69591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1,8</w:t>
                  </w:r>
                </w:p>
              </w:tc>
            </w:tr>
            <w:tr w:rsidR="00681CA0" w:rsidRPr="004C4754" w14:paraId="2EB90C25" w14:textId="77777777" w:rsidTr="00EB1EAE">
              <w:tc>
                <w:tcPr>
                  <w:tcW w:w="6374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BF7ED6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1B420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82E68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1,5</w:t>
                  </w:r>
                </w:p>
              </w:tc>
            </w:tr>
            <w:tr w:rsidR="00681CA0" w:rsidRPr="004C4754" w14:paraId="79E1AAC3" w14:textId="77777777" w:rsidTr="008B1A3C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13C268" w14:textId="77777777" w:rsidR="00681CA0" w:rsidRPr="00BE16D7" w:rsidRDefault="00681CA0" w:rsidP="009E3510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ма</w:t>
                  </w:r>
                  <w:r w:rsidR="009E3510" w:rsidRPr="00BE16D7">
                    <w:rPr>
                      <w:rFonts w:ascii="Arial" w:hAnsi="Arial" w:cs="Arial"/>
                    </w:rPr>
                    <w:t>к</w:t>
                  </w:r>
                  <w:r w:rsidR="009E3510" w:rsidRPr="00BE16D7">
                    <w:rPr>
                      <w:rFonts w:ascii="Arial" w:hAnsi="Arial" w:cs="Arial"/>
                    </w:rPr>
                    <w:t xml:space="preserve">симальным требованиям </w:t>
                  </w:r>
                  <w:r w:rsidRPr="00BE16D7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15D6E3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40</w:t>
                  </w:r>
                </w:p>
              </w:tc>
            </w:tr>
            <w:tr w:rsidR="00681CA0" w:rsidRPr="004C4754" w14:paraId="0FA940EA" w14:textId="77777777" w:rsidTr="00AE4EA4">
              <w:tc>
                <w:tcPr>
                  <w:tcW w:w="22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60F50C" w14:textId="77777777" w:rsidR="00681CA0" w:rsidRPr="00BE16D7" w:rsidRDefault="00681CA0" w:rsidP="00EB1EA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хол</w:t>
                  </w:r>
                  <w:r w:rsidRPr="00BE16D7">
                    <w:rPr>
                      <w:rFonts w:ascii="Arial" w:hAnsi="Arial" w:cs="Arial"/>
                    </w:rPr>
                    <w:t>о</w:t>
                  </w:r>
                  <w:r w:rsidRPr="00BE16D7">
                    <w:rPr>
                      <w:rFonts w:ascii="Arial" w:hAnsi="Arial" w:cs="Arial"/>
                    </w:rPr>
                    <w:t>стого хода на ла</w:t>
                  </w:r>
                  <w:r w:rsidRPr="00BE16D7">
                    <w:rPr>
                      <w:rFonts w:ascii="Arial" w:hAnsi="Arial" w:cs="Arial"/>
                    </w:rPr>
                    <w:t>м</w:t>
                  </w:r>
                  <w:r w:rsidRPr="00BE16D7">
                    <w:rPr>
                      <w:rFonts w:ascii="Arial" w:hAnsi="Arial" w:cs="Arial"/>
                    </w:rPr>
                    <w:t>пе (без ВЗУ), В</w:t>
                  </w:r>
                </w:p>
              </w:tc>
              <w:tc>
                <w:tcPr>
                  <w:tcW w:w="22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A5B116" w14:textId="77777777" w:rsidR="00681CA0" w:rsidRPr="00BE16D7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не з</w:t>
                  </w:r>
                  <w:r w:rsidRPr="00BE16D7">
                    <w:rPr>
                      <w:rFonts w:ascii="Arial" w:hAnsi="Arial" w:cs="Arial"/>
                    </w:rPr>
                    <w:t>а</w:t>
                  </w:r>
                  <w:r w:rsidRPr="00BE16D7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879020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1147C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6BB271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200</w:t>
                  </w:r>
                </w:p>
              </w:tc>
            </w:tr>
            <w:tr w:rsidR="00681CA0" w:rsidRPr="004C4754" w14:paraId="18B479E6" w14:textId="77777777" w:rsidTr="00AE4EA4">
              <w:trPr>
                <w:trHeight w:val="238"/>
              </w:trPr>
              <w:tc>
                <w:tcPr>
                  <w:tcW w:w="22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2C1CC2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6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830D2" w14:textId="77777777" w:rsidR="00681CA0" w:rsidRPr="00BE16D7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заж</w:t>
                  </w:r>
                  <w:r w:rsidRPr="00BE16D7">
                    <w:rPr>
                      <w:rFonts w:ascii="Arial" w:hAnsi="Arial" w:cs="Arial"/>
                    </w:rPr>
                    <w:t>и</w:t>
                  </w:r>
                  <w:r w:rsidRPr="00BE16D7">
                    <w:rPr>
                      <w:rFonts w:ascii="Arial" w:hAnsi="Arial" w:cs="Arial"/>
                    </w:rPr>
                    <w:t>гания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5A2F5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Pr="00BE16D7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2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597377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F4346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350</w:t>
                  </w:r>
                </w:p>
              </w:tc>
            </w:tr>
            <w:tr w:rsidR="00681CA0" w:rsidRPr="004C4754" w14:paraId="2734631A" w14:textId="77777777" w:rsidTr="00AE4EA4">
              <w:tc>
                <w:tcPr>
                  <w:tcW w:w="22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52783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6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9A4AA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F0EA2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 w:rsidRPr="00BE16D7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2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1146E0" w14:textId="77777777" w:rsidR="00681CA0" w:rsidRPr="00BE16D7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8DA1C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390</w:t>
                  </w:r>
                </w:p>
              </w:tc>
            </w:tr>
            <w:tr w:rsidR="00681CA0" w:rsidRPr="004C4754" w14:paraId="6839B1CF" w14:textId="77777777" w:rsidTr="008B1A3C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AAAE6" w14:textId="77777777" w:rsidR="00681CA0" w:rsidRPr="00BE16D7" w:rsidRDefault="00681CA0" w:rsidP="009E3510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9E3510" w:rsidRPr="00BE16D7">
                    <w:rPr>
                      <w:rFonts w:ascii="Arial" w:hAnsi="Arial" w:cs="Arial"/>
                    </w:rPr>
                    <w:t>на соответствие тр</w:t>
                  </w:r>
                  <w:r w:rsidR="009E3510" w:rsidRPr="00BE16D7">
                    <w:rPr>
                      <w:rFonts w:ascii="Arial" w:hAnsi="Arial" w:cs="Arial"/>
                    </w:rPr>
                    <w:t>е</w:t>
                  </w:r>
                  <w:r w:rsidR="009E3510" w:rsidRPr="00BE16D7">
                    <w:rPr>
                      <w:rFonts w:ascii="Arial" w:hAnsi="Arial" w:cs="Arial"/>
                    </w:rPr>
                    <w:t xml:space="preserve">бованиям </w:t>
                  </w:r>
                  <w:r w:rsidRPr="00BE16D7">
                    <w:rPr>
                      <w:rFonts w:ascii="Arial" w:hAnsi="Arial" w:cs="Arial"/>
                    </w:rPr>
                    <w:t>к напряжению холостого хода, 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0AF3D9" w14:textId="77777777" w:rsidR="00681CA0" w:rsidRPr="004C4754" w:rsidRDefault="00681CA0" w:rsidP="008B1A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30…90</w:t>
                  </w:r>
                </w:p>
              </w:tc>
            </w:tr>
            <w:tr w:rsidR="00681CA0" w:rsidRPr="004C4754" w14:paraId="7A4A9F34" w14:textId="77777777" w:rsidTr="00B57B82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73436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46550E0C" w14:textId="77777777" w:rsidTr="00B57B82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A98CF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02EC2F96" w14:textId="77777777" w:rsidTr="00EB1EAE"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4808BBD3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 w:rsidR="00D46634"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5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121A62D9" w14:textId="77777777" w:rsidR="00681CA0" w:rsidRPr="004C4754" w:rsidRDefault="009E351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="00681CA0" w:rsidRPr="004C4754">
                    <w:rPr>
                      <w:rFonts w:ascii="Arial" w:hAnsi="Arial" w:cs="Arial"/>
                    </w:rPr>
                    <w:t>Напряжение на лампе</w:t>
                  </w:r>
                  <w:r w:rsidR="00D46634">
                    <w:rPr>
                      <w:rFonts w:ascii="Arial" w:hAnsi="Arial" w:cs="Arial"/>
                    </w:rPr>
                    <w:t>,</w:t>
                  </w:r>
                  <w:r w:rsidR="00681CA0" w:rsidRPr="004C4754">
                    <w:rPr>
                      <w:rFonts w:ascii="Arial" w:hAnsi="Arial" w:cs="Arial"/>
                    </w:rPr>
                    <w:t xml:space="preserve"> </w:t>
                  </w:r>
                  <w:r w:rsidR="00D4663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3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194EE677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 w:rsidR="00D46634">
                    <w:rPr>
                      <w:rFonts w:ascii="Arial" w:hAnsi="Arial" w:cs="Arial"/>
                    </w:rPr>
                    <w:t>, А</w:t>
                  </w:r>
                </w:p>
              </w:tc>
            </w:tr>
            <w:tr w:rsidR="00681CA0" w:rsidRPr="004C4754" w14:paraId="455F7259" w14:textId="77777777" w:rsidTr="00EB1EAE">
              <w:tc>
                <w:tcPr>
                  <w:tcW w:w="283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A447E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20,7</w:t>
                  </w:r>
                </w:p>
              </w:tc>
              <w:tc>
                <w:tcPr>
                  <w:tcW w:w="3544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5255B0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123</w:t>
                  </w:r>
                </w:p>
              </w:tc>
              <w:tc>
                <w:tcPr>
                  <w:tcW w:w="3289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E2F75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0,170</w:t>
                  </w:r>
                </w:p>
              </w:tc>
            </w:tr>
          </w:tbl>
          <w:p w14:paraId="79B287CF" w14:textId="77777777" w:rsidR="00681CA0" w:rsidRPr="004C4754" w:rsidRDefault="00681CA0" w:rsidP="009E3BC9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95ABCA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1852BE49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653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4C4754" w14:paraId="40EBADC8" w14:textId="77777777" w:rsidTr="00F9556E">
        <w:trPr>
          <w:gridAfter w:val="1"/>
        </w:trPr>
        <w:tc>
          <w:tcPr>
            <w:tcW w:w="1748" w:type="dxa"/>
            <w:gridSpan w:val="43"/>
          </w:tcPr>
          <w:p w14:paraId="69042D1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77" w:type="dxa"/>
            <w:gridSpan w:val="234"/>
          </w:tcPr>
          <w:p w14:paraId="604347DD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028C813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940" w:type="dxa"/>
            <w:gridSpan w:val="29"/>
            <w:vAlign w:val="center"/>
          </w:tcPr>
          <w:p w14:paraId="07902BC4" w14:textId="77777777" w:rsidR="00681CA0" w:rsidRPr="00BE16D7" w:rsidRDefault="00FA62C7" w:rsidP="00361D1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1</w:t>
            </w:r>
          </w:p>
        </w:tc>
      </w:tr>
      <w:tr w:rsidR="00681CA0" w:rsidRPr="004C4754" w14:paraId="6195022D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2C76B89C" w14:textId="77777777" w:rsidR="00681CA0" w:rsidRPr="004C4754" w:rsidRDefault="00681CA0" w:rsidP="00361D15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-24-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5-16/550</w:t>
            </w:r>
          </w:p>
        </w:tc>
      </w:tr>
      <w:tr w:rsidR="00681CA0" w:rsidRPr="004C4754" w14:paraId="0BA7C368" w14:textId="77777777" w:rsidTr="004068E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2C815975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071" w:type="dxa"/>
            <w:gridSpan w:val="74"/>
            <w:tcBorders>
              <w:bottom w:val="double" w:sz="4" w:space="0" w:color="auto"/>
            </w:tcBorders>
            <w:vAlign w:val="center"/>
          </w:tcPr>
          <w:p w14:paraId="7951A090" w14:textId="77777777" w:rsidR="00681CA0" w:rsidRPr="004C4754" w:rsidRDefault="00681CA0" w:rsidP="00361D1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46" w:type="dxa"/>
            <w:gridSpan w:val="51"/>
            <w:tcBorders>
              <w:bottom w:val="double" w:sz="4" w:space="0" w:color="auto"/>
            </w:tcBorders>
            <w:vAlign w:val="center"/>
          </w:tcPr>
          <w:p w14:paraId="4B89A3F5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1899" w:type="dxa"/>
            <w:gridSpan w:val="53"/>
            <w:tcBorders>
              <w:bottom w:val="double" w:sz="4" w:space="0" w:color="auto"/>
            </w:tcBorders>
            <w:vAlign w:val="center"/>
          </w:tcPr>
          <w:p w14:paraId="7A63BA5A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482" w:type="dxa"/>
            <w:gridSpan w:val="49"/>
            <w:tcBorders>
              <w:bottom w:val="double" w:sz="4" w:space="0" w:color="auto"/>
            </w:tcBorders>
            <w:vAlign w:val="center"/>
          </w:tcPr>
          <w:p w14:paraId="5EF1126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296" w:type="dxa"/>
            <w:gridSpan w:val="68"/>
            <w:tcBorders>
              <w:bottom w:val="double" w:sz="4" w:space="0" w:color="auto"/>
            </w:tcBorders>
            <w:vAlign w:val="center"/>
          </w:tcPr>
          <w:p w14:paraId="615C794C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3A63E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CB5CCB" w14:textId="77777777" w:rsidTr="004068E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3E002D38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071" w:type="dxa"/>
            <w:gridSpan w:val="74"/>
            <w:tcBorders>
              <w:top w:val="double" w:sz="4" w:space="0" w:color="auto"/>
            </w:tcBorders>
            <w:vAlign w:val="center"/>
          </w:tcPr>
          <w:p w14:paraId="27D39F47" w14:textId="77777777" w:rsidR="00681CA0" w:rsidRPr="004C4754" w:rsidRDefault="00681CA0" w:rsidP="00361D1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24</w:t>
            </w:r>
          </w:p>
        </w:tc>
        <w:tc>
          <w:tcPr>
            <w:tcW w:w="1646" w:type="dxa"/>
            <w:gridSpan w:val="51"/>
            <w:tcBorders>
              <w:top w:val="double" w:sz="4" w:space="0" w:color="auto"/>
            </w:tcBorders>
            <w:vAlign w:val="center"/>
          </w:tcPr>
          <w:p w14:paraId="7C9229C7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ВЧ бесста</w:t>
            </w:r>
            <w:r w:rsidRPr="00BE16D7">
              <w:rPr>
                <w:rFonts w:ascii="Arial" w:hAnsi="Arial" w:cs="Arial"/>
              </w:rPr>
              <w:t>р</w:t>
            </w:r>
            <w:r w:rsidRPr="00BE16D7">
              <w:rPr>
                <w:rFonts w:ascii="Arial" w:hAnsi="Arial" w:cs="Arial"/>
              </w:rPr>
              <w:t>терная</w:t>
            </w:r>
          </w:p>
        </w:tc>
        <w:tc>
          <w:tcPr>
            <w:tcW w:w="1899" w:type="dxa"/>
            <w:gridSpan w:val="53"/>
            <w:tcBorders>
              <w:top w:val="double" w:sz="4" w:space="0" w:color="auto"/>
            </w:tcBorders>
            <w:vAlign w:val="center"/>
          </w:tcPr>
          <w:p w14:paraId="0E599FF9" w14:textId="77777777" w:rsidR="00681CA0" w:rsidRPr="00BE16D7" w:rsidRDefault="009E351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предварител</w:t>
            </w:r>
            <w:r w:rsidRPr="00BE16D7">
              <w:rPr>
                <w:rFonts w:ascii="Arial" w:hAnsi="Arial" w:cs="Arial"/>
              </w:rPr>
              <w:t>ь</w:t>
            </w:r>
            <w:r w:rsidRPr="00BE16D7">
              <w:rPr>
                <w:rFonts w:ascii="Arial" w:hAnsi="Arial" w:cs="Arial"/>
              </w:rPr>
              <w:t xml:space="preserve">ного </w:t>
            </w:r>
            <w:r w:rsidR="00681CA0" w:rsidRPr="00BE16D7">
              <w:rPr>
                <w:rFonts w:ascii="Arial" w:hAnsi="Arial" w:cs="Arial"/>
              </w:rPr>
              <w:t>подогрева</w:t>
            </w:r>
          </w:p>
        </w:tc>
        <w:tc>
          <w:tcPr>
            <w:tcW w:w="1482" w:type="dxa"/>
            <w:gridSpan w:val="49"/>
            <w:tcBorders>
              <w:top w:val="double" w:sz="4" w:space="0" w:color="auto"/>
            </w:tcBorders>
            <w:vAlign w:val="center"/>
          </w:tcPr>
          <w:p w14:paraId="1F5ABD7E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296" w:type="dxa"/>
            <w:gridSpan w:val="68"/>
            <w:tcBorders>
              <w:top w:val="double" w:sz="4" w:space="0" w:color="auto"/>
            </w:tcBorders>
            <w:vAlign w:val="center"/>
          </w:tcPr>
          <w:p w14:paraId="772460CA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16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55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49A2134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E11FF2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9B3C032" w14:textId="77777777" w:rsidR="00681CA0" w:rsidRPr="004C4754" w:rsidRDefault="00681CA0" w:rsidP="00E6580B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659E03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3A93625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4" w:type="dxa"/>
            <w:gridSpan w:val="295"/>
          </w:tcPr>
          <w:p w14:paraId="432FFB12" w14:textId="77777777" w:rsidR="00681CA0" w:rsidRPr="004C4754" w:rsidRDefault="00681CA0" w:rsidP="00361D15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2BFB11D" w14:textId="77777777" w:rsidR="00681CA0" w:rsidRPr="004C4754" w:rsidRDefault="00681CA0" w:rsidP="00361D15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EFA7BA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48FE0E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076BC0B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72" w:type="dxa"/>
            <w:gridSpan w:val="66"/>
            <w:tcBorders>
              <w:top w:val="nil"/>
            </w:tcBorders>
          </w:tcPr>
          <w:p w14:paraId="4BCD0E56" w14:textId="77777777" w:rsidR="00681CA0" w:rsidRPr="00361D15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61D15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829" w:type="dxa"/>
            <w:gridSpan w:val="116"/>
            <w:tcBorders>
              <w:top w:val="nil"/>
            </w:tcBorders>
          </w:tcPr>
          <w:p w14:paraId="14ABDBA0" w14:textId="77777777" w:rsidR="00681CA0" w:rsidRPr="00361D15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61D15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47" w:type="dxa"/>
            <w:gridSpan w:val="73"/>
            <w:tcBorders>
              <w:top w:val="nil"/>
            </w:tcBorders>
          </w:tcPr>
          <w:p w14:paraId="20154F8F" w14:textId="77777777" w:rsidR="00681CA0" w:rsidRPr="00361D15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61D15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846" w:type="dxa"/>
            <w:gridSpan w:val="40"/>
            <w:tcBorders>
              <w:top w:val="nil"/>
            </w:tcBorders>
          </w:tcPr>
          <w:p w14:paraId="6C99F0E5" w14:textId="77777777" w:rsidR="00681CA0" w:rsidRPr="00361D15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61D15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68BB7A2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40941B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3A475686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72" w:type="dxa"/>
            <w:gridSpan w:val="66"/>
            <w:tcBorders>
              <w:top w:val="nil"/>
              <w:bottom w:val="double" w:sz="4" w:space="0" w:color="auto"/>
            </w:tcBorders>
          </w:tcPr>
          <w:p w14:paraId="5DCF1AD6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45" w:type="dxa"/>
            <w:gridSpan w:val="59"/>
            <w:tcBorders>
              <w:top w:val="nil"/>
              <w:bottom w:val="double" w:sz="4" w:space="0" w:color="auto"/>
            </w:tcBorders>
          </w:tcPr>
          <w:p w14:paraId="6D455A82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84" w:type="dxa"/>
            <w:gridSpan w:val="57"/>
            <w:tcBorders>
              <w:top w:val="nil"/>
              <w:bottom w:val="double" w:sz="4" w:space="0" w:color="auto"/>
            </w:tcBorders>
          </w:tcPr>
          <w:p w14:paraId="18AE141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693" w:type="dxa"/>
            <w:gridSpan w:val="113"/>
            <w:tcBorders>
              <w:top w:val="nil"/>
              <w:bottom w:val="double" w:sz="4" w:space="0" w:color="auto"/>
            </w:tcBorders>
          </w:tcPr>
          <w:p w14:paraId="6946126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403D7F1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552A06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527E9CFC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72" w:type="dxa"/>
            <w:gridSpan w:val="66"/>
            <w:tcBorders>
              <w:top w:val="double" w:sz="4" w:space="0" w:color="auto"/>
            </w:tcBorders>
          </w:tcPr>
          <w:p w14:paraId="5E594CD5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549,0</w:t>
            </w:r>
          </w:p>
        </w:tc>
        <w:tc>
          <w:tcPr>
            <w:tcW w:w="1845" w:type="dxa"/>
            <w:gridSpan w:val="59"/>
            <w:tcBorders>
              <w:top w:val="double" w:sz="4" w:space="0" w:color="auto"/>
            </w:tcBorders>
          </w:tcPr>
          <w:p w14:paraId="22E566B1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553,7</w:t>
            </w:r>
          </w:p>
        </w:tc>
        <w:tc>
          <w:tcPr>
            <w:tcW w:w="1984" w:type="dxa"/>
            <w:gridSpan w:val="57"/>
            <w:tcBorders>
              <w:top w:val="double" w:sz="4" w:space="0" w:color="auto"/>
            </w:tcBorders>
          </w:tcPr>
          <w:p w14:paraId="55A14993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556,1</w:t>
            </w:r>
          </w:p>
        </w:tc>
        <w:tc>
          <w:tcPr>
            <w:tcW w:w="1847" w:type="dxa"/>
            <w:gridSpan w:val="73"/>
            <w:tcBorders>
              <w:top w:val="double" w:sz="4" w:space="0" w:color="auto"/>
            </w:tcBorders>
          </w:tcPr>
          <w:p w14:paraId="27906BDD" w14:textId="77777777" w:rsidR="00681CA0" w:rsidRPr="004C4754" w:rsidRDefault="00D46634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5</w:t>
            </w:r>
            <w:r w:rsidR="00681CA0" w:rsidRPr="006264B7">
              <w:rPr>
                <w:rFonts w:ascii="Arial" w:hAnsi="Arial" w:cs="Arial"/>
              </w:rPr>
              <w:t>63,2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6A86C07E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E939F5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39BE62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E39D1FE" w14:textId="77777777" w:rsidR="00681CA0" w:rsidRPr="004C4754" w:rsidRDefault="00681CA0" w:rsidP="00E6580B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E6D87A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7149AFE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32ED5BBA" w14:textId="77777777" w:rsidR="00681CA0" w:rsidRPr="004C4754" w:rsidRDefault="00681CA0" w:rsidP="00E658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56E4B45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FB87ED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190B919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nil"/>
              <w:bottom w:val="double" w:sz="4" w:space="0" w:color="auto"/>
            </w:tcBorders>
            <w:vAlign w:val="center"/>
          </w:tcPr>
          <w:p w14:paraId="6BDE374F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080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46FCB488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Расст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яние от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158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67A68F5C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830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7BD6A0F9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предв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рительного п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1980" w:type="dxa"/>
            <w:gridSpan w:val="82"/>
            <w:tcBorders>
              <w:top w:val="nil"/>
              <w:bottom w:val="double" w:sz="4" w:space="0" w:color="auto"/>
            </w:tcBorders>
            <w:vAlign w:val="center"/>
          </w:tcPr>
          <w:p w14:paraId="73EA6784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Напряжение х</w:t>
            </w:r>
            <w:r w:rsidRPr="00BE16D7">
              <w:rPr>
                <w:rFonts w:ascii="Arial" w:hAnsi="Arial" w:cs="Arial"/>
              </w:rPr>
              <w:t>о</w:t>
            </w:r>
            <w:r w:rsidRPr="00BE16D7">
              <w:rPr>
                <w:rFonts w:ascii="Arial" w:hAnsi="Arial" w:cs="Arial"/>
              </w:rPr>
              <w:t>лостого хода (действующее</w:t>
            </w:r>
            <w:r w:rsidR="009E3510" w:rsidRPr="00BE16D7">
              <w:rPr>
                <w:rFonts w:ascii="Arial" w:hAnsi="Arial" w:cs="Arial"/>
              </w:rPr>
              <w:t xml:space="preserve"> значение</w:t>
            </w:r>
            <w:r w:rsidRPr="00BE16D7">
              <w:rPr>
                <w:rFonts w:ascii="Arial" w:hAnsi="Arial" w:cs="Arial"/>
              </w:rPr>
              <w:t>), В</w:t>
            </w:r>
          </w:p>
        </w:tc>
        <w:tc>
          <w:tcPr>
            <w:tcW w:w="1667" w:type="dxa"/>
            <w:gridSpan w:val="26"/>
            <w:tcBorders>
              <w:top w:val="nil"/>
              <w:bottom w:val="double" w:sz="4" w:space="0" w:color="auto"/>
            </w:tcBorders>
            <w:vAlign w:val="center"/>
          </w:tcPr>
          <w:p w14:paraId="029224EC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Время </w:t>
            </w:r>
            <w:r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аж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3B9F2FD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92EC2CB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209A75C0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double" w:sz="4" w:space="0" w:color="auto"/>
            </w:tcBorders>
            <w:vAlign w:val="center"/>
          </w:tcPr>
          <w:p w14:paraId="60A41ABE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080" w:type="dxa"/>
            <w:gridSpan w:val="52"/>
            <w:tcBorders>
              <w:top w:val="double" w:sz="4" w:space="0" w:color="auto"/>
            </w:tcBorders>
            <w:vAlign w:val="center"/>
          </w:tcPr>
          <w:p w14:paraId="12A2DC9E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89" w:type="dxa"/>
            <w:gridSpan w:val="52"/>
            <w:tcBorders>
              <w:top w:val="double" w:sz="4" w:space="0" w:color="auto"/>
            </w:tcBorders>
            <w:vAlign w:val="center"/>
          </w:tcPr>
          <w:p w14:paraId="0CF65AF7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0,440</w:t>
            </w:r>
          </w:p>
        </w:tc>
        <w:tc>
          <w:tcPr>
            <w:tcW w:w="1830" w:type="dxa"/>
            <w:gridSpan w:val="57"/>
            <w:tcBorders>
              <w:top w:val="double" w:sz="4" w:space="0" w:color="auto"/>
            </w:tcBorders>
            <w:vAlign w:val="center"/>
          </w:tcPr>
          <w:p w14:paraId="620C66B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1980" w:type="dxa"/>
            <w:gridSpan w:val="82"/>
            <w:tcBorders>
              <w:top w:val="double" w:sz="4" w:space="0" w:color="auto"/>
            </w:tcBorders>
            <w:vAlign w:val="center"/>
          </w:tcPr>
          <w:p w14:paraId="10CE0C32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250</w:t>
            </w:r>
          </w:p>
        </w:tc>
        <w:tc>
          <w:tcPr>
            <w:tcW w:w="1667" w:type="dxa"/>
            <w:gridSpan w:val="26"/>
            <w:tcBorders>
              <w:top w:val="double" w:sz="4" w:space="0" w:color="auto"/>
            </w:tcBorders>
            <w:vAlign w:val="center"/>
          </w:tcPr>
          <w:p w14:paraId="4BB6A218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38755AF2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B609953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1F3A728" w14:textId="77777777" w:rsidR="00681CA0" w:rsidRPr="004C4754" w:rsidRDefault="00681CA0" w:rsidP="00E6580B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714773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23E6DF4B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6B11076D" w14:textId="77777777" w:rsidR="00681CA0" w:rsidRPr="004C4754" w:rsidRDefault="00681CA0" w:rsidP="00E658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0756CFD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F355DC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1CCECB6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vMerge w:val="restart"/>
            <w:vAlign w:val="center"/>
          </w:tcPr>
          <w:p w14:paraId="445E63AB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475" w:type="dxa"/>
            <w:gridSpan w:val="60"/>
            <w:vMerge w:val="restart"/>
            <w:vAlign w:val="center"/>
          </w:tcPr>
          <w:p w14:paraId="74227FDE" w14:textId="77777777" w:rsidR="00681CA0" w:rsidRPr="00BE16D7" w:rsidRDefault="001F678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465" w:type="dxa"/>
            <w:gridSpan w:val="146"/>
            <w:vAlign w:val="center"/>
          </w:tcPr>
          <w:p w14:paraId="6A90654D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2206" w:type="dxa"/>
            <w:gridSpan w:val="63"/>
            <w:vMerge w:val="restart"/>
            <w:vAlign w:val="center"/>
          </w:tcPr>
          <w:p w14:paraId="408B2C57" w14:textId="77777777" w:rsidR="00681CA0" w:rsidRPr="00BE16D7" w:rsidRDefault="001F6780" w:rsidP="00BE16D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зна-чение тока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630D8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3A87F77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343183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8" w:type="dxa"/>
            <w:gridSpan w:val="2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A88265F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75" w:type="dxa"/>
            <w:gridSpan w:val="6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4350A32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4" w:type="dxa"/>
            <w:gridSpan w:val="46"/>
            <w:tcBorders>
              <w:top w:val="nil"/>
              <w:bottom w:val="double" w:sz="4" w:space="0" w:color="auto"/>
            </w:tcBorders>
            <w:vAlign w:val="center"/>
          </w:tcPr>
          <w:p w14:paraId="01D4C110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Расчетное</w:t>
            </w:r>
            <w:r w:rsidR="008F530F" w:rsidRPr="00BE16D7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574" w:type="dxa"/>
            <w:gridSpan w:val="50"/>
            <w:tcBorders>
              <w:top w:val="nil"/>
              <w:bottom w:val="double" w:sz="4" w:space="0" w:color="auto"/>
            </w:tcBorders>
            <w:vAlign w:val="center"/>
          </w:tcPr>
          <w:p w14:paraId="59FF2C52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87" w:type="dxa"/>
            <w:gridSpan w:val="50"/>
            <w:tcBorders>
              <w:top w:val="nil"/>
              <w:bottom w:val="double" w:sz="4" w:space="0" w:color="auto"/>
            </w:tcBorders>
            <w:vAlign w:val="center"/>
          </w:tcPr>
          <w:p w14:paraId="2D5437C2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BE16D7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206" w:type="dxa"/>
            <w:gridSpan w:val="63"/>
            <w:vMerge/>
            <w:tcBorders>
              <w:bottom w:val="double" w:sz="4" w:space="0" w:color="auto"/>
            </w:tcBorders>
            <w:vAlign w:val="center"/>
          </w:tcPr>
          <w:p w14:paraId="12EBE286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7E5DE85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A3737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222EFB4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double" w:sz="4" w:space="0" w:color="auto"/>
            </w:tcBorders>
            <w:vAlign w:val="center"/>
          </w:tcPr>
          <w:p w14:paraId="7F6AC727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20 – 26</w:t>
            </w:r>
          </w:p>
        </w:tc>
        <w:tc>
          <w:tcPr>
            <w:tcW w:w="1475" w:type="dxa"/>
            <w:gridSpan w:val="60"/>
            <w:tcBorders>
              <w:top w:val="double" w:sz="4" w:space="0" w:color="auto"/>
            </w:tcBorders>
            <w:vAlign w:val="center"/>
          </w:tcPr>
          <w:p w14:paraId="3E6726BE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22,5</w:t>
            </w:r>
          </w:p>
        </w:tc>
        <w:tc>
          <w:tcPr>
            <w:tcW w:w="1404" w:type="dxa"/>
            <w:gridSpan w:val="46"/>
            <w:tcBorders>
              <w:top w:val="double" w:sz="4" w:space="0" w:color="auto"/>
            </w:tcBorders>
            <w:vAlign w:val="center"/>
          </w:tcPr>
          <w:p w14:paraId="16461F5E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77</w:t>
            </w:r>
          </w:p>
        </w:tc>
        <w:tc>
          <w:tcPr>
            <w:tcW w:w="1574" w:type="dxa"/>
            <w:gridSpan w:val="50"/>
            <w:tcBorders>
              <w:top w:val="double" w:sz="4" w:space="0" w:color="auto"/>
            </w:tcBorders>
            <w:vAlign w:val="center"/>
          </w:tcPr>
          <w:p w14:paraId="1B2E128C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69</w:t>
            </w:r>
          </w:p>
        </w:tc>
        <w:tc>
          <w:tcPr>
            <w:tcW w:w="1487" w:type="dxa"/>
            <w:gridSpan w:val="50"/>
            <w:tcBorders>
              <w:top w:val="double" w:sz="4" w:space="0" w:color="auto"/>
            </w:tcBorders>
            <w:vAlign w:val="center"/>
          </w:tcPr>
          <w:p w14:paraId="518A3D94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85</w:t>
            </w:r>
          </w:p>
        </w:tc>
        <w:tc>
          <w:tcPr>
            <w:tcW w:w="2206" w:type="dxa"/>
            <w:gridSpan w:val="63"/>
            <w:tcBorders>
              <w:top w:val="double" w:sz="4" w:space="0" w:color="auto"/>
            </w:tcBorders>
            <w:vAlign w:val="center"/>
          </w:tcPr>
          <w:p w14:paraId="3F6943DD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0,295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45D3AB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5ACFF3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491CABD" w14:textId="77777777" w:rsidR="00681CA0" w:rsidRPr="00BE16D7" w:rsidRDefault="00681CA0" w:rsidP="009E3B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481B9013" w14:textId="77777777" w:rsidR="00681CA0" w:rsidRPr="00BE16D7" w:rsidRDefault="009E3510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681CA0" w:rsidRPr="00BE16D7">
              <w:rPr>
                <w:rFonts w:ascii="Arial" w:hAnsi="Arial" w:cs="Arial"/>
              </w:rPr>
              <w:t>световой поток будет при температуре окружающей среды от 34°С до 38°С.</w:t>
            </w:r>
          </w:p>
          <w:p w14:paraId="6472F374" w14:textId="77777777" w:rsidR="004D4B24" w:rsidRPr="00BE16D7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28F29F14" w14:textId="77777777" w:rsidR="00681CA0" w:rsidRPr="00BE16D7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BE16D7">
              <w:rPr>
                <w:rFonts w:ascii="Arial" w:hAnsi="Arial" w:cs="Arial"/>
              </w:rPr>
              <w:t xml:space="preserve"> </w:t>
            </w:r>
            <w:r w:rsidR="00F94339" w:rsidRPr="00BE16D7">
              <w:rPr>
                <w:rFonts w:ascii="Arial" w:hAnsi="Arial" w:cs="Arial"/>
              </w:rPr>
              <w:t xml:space="preserve">в соответствии с </w:t>
            </w:r>
            <w:r w:rsidR="00F94339" w:rsidRPr="00BE16D7">
              <w:rPr>
                <w:rFonts w:ascii="Arial" w:hAnsi="Arial" w:cs="Arial"/>
                <w:lang w:val="en-US"/>
              </w:rPr>
              <w:t>D</w:t>
            </w:r>
            <w:r w:rsidR="00F94339" w:rsidRPr="00BE16D7">
              <w:rPr>
                <w:rFonts w:ascii="Arial" w:hAnsi="Arial" w:cs="Arial"/>
              </w:rPr>
              <w:t xml:space="preserve">.2 (приложение </w:t>
            </w:r>
            <w:r w:rsidR="00F94339" w:rsidRPr="00BE16D7">
              <w:rPr>
                <w:rFonts w:ascii="Arial" w:hAnsi="Arial" w:cs="Arial"/>
                <w:lang w:val="en-US"/>
              </w:rPr>
              <w:t>D</w:t>
            </w:r>
            <w:r w:rsidR="00F94339" w:rsidRPr="00BE16D7">
              <w:rPr>
                <w:rFonts w:ascii="Arial" w:hAnsi="Arial" w:cs="Arial"/>
              </w:rPr>
              <w:t>)</w:t>
            </w:r>
            <w:r w:rsidR="00681CA0" w:rsidRPr="00BE16D7">
              <w:rPr>
                <w:rFonts w:ascii="Arial" w:hAnsi="Arial" w:cs="Arial"/>
              </w:rPr>
              <w:t>.</w:t>
            </w:r>
          </w:p>
          <w:p w14:paraId="7ECD985B" w14:textId="77777777" w:rsidR="00681CA0" w:rsidRPr="00BE16D7" w:rsidRDefault="00681CA0" w:rsidP="00E6580B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0B6AF29" w14:textId="77777777" w:rsidTr="00F9556E">
        <w:trPr>
          <w:gridAfter w:val="1"/>
          <w:cantSplit/>
        </w:trPr>
        <w:tc>
          <w:tcPr>
            <w:tcW w:w="456" w:type="dxa"/>
            <w:gridSpan w:val="15"/>
            <w:vMerge w:val="restart"/>
            <w:tcBorders>
              <w:top w:val="nil"/>
            </w:tcBorders>
          </w:tcPr>
          <w:p w14:paraId="26E85E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14:paraId="3B7FB5F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24" w:type="dxa"/>
            <w:gridSpan w:val="287"/>
          </w:tcPr>
          <w:p w14:paraId="2D758D4B" w14:textId="77777777" w:rsidR="00681CA0" w:rsidRPr="004C4754" w:rsidRDefault="00681CA0" w:rsidP="00E6580B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1BA3CA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3CF9C3A" w14:textId="77777777" w:rsidTr="00F9556E">
        <w:trPr>
          <w:gridAfter w:val="1"/>
          <w:cantSplit/>
        </w:trPr>
        <w:tc>
          <w:tcPr>
            <w:tcW w:w="456" w:type="dxa"/>
            <w:gridSpan w:val="15"/>
            <w:vMerge/>
          </w:tcPr>
          <w:p w14:paraId="6B6A8A7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53" w:type="dxa"/>
            <w:gridSpan w:val="78"/>
            <w:vMerge w:val="restart"/>
            <w:vAlign w:val="center"/>
          </w:tcPr>
          <w:p w14:paraId="714ED783" w14:textId="77777777" w:rsidR="00681CA0" w:rsidRPr="004C4754" w:rsidRDefault="00681CA0" w:rsidP="00D4663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671" w:type="dxa"/>
            <w:gridSpan w:val="209"/>
          </w:tcPr>
          <w:p w14:paraId="78AEA629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5F29708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9A366F1" w14:textId="77777777" w:rsidTr="00F9556E">
        <w:trPr>
          <w:gridAfter w:val="1"/>
          <w:cantSplit/>
        </w:trPr>
        <w:tc>
          <w:tcPr>
            <w:tcW w:w="456" w:type="dxa"/>
            <w:gridSpan w:val="15"/>
            <w:vMerge/>
          </w:tcPr>
          <w:p w14:paraId="5EA9301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653" w:type="dxa"/>
            <w:gridSpan w:val="78"/>
            <w:vMerge/>
            <w:tcBorders>
              <w:bottom w:val="double" w:sz="4" w:space="0" w:color="auto"/>
            </w:tcBorders>
          </w:tcPr>
          <w:p w14:paraId="1BA6C616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</w:p>
        </w:tc>
        <w:tc>
          <w:tcPr>
            <w:tcW w:w="2665" w:type="dxa"/>
            <w:gridSpan w:val="82"/>
            <w:tcBorders>
              <w:bottom w:val="double" w:sz="4" w:space="0" w:color="auto"/>
            </w:tcBorders>
          </w:tcPr>
          <w:p w14:paraId="680A0AC3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</w:t>
            </w:r>
            <w:r w:rsidR="009E3510" w:rsidRPr="00BE16D7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800" w:type="dxa"/>
            <w:gridSpan w:val="64"/>
            <w:tcBorders>
              <w:bottom w:val="double" w:sz="4" w:space="0" w:color="auto"/>
            </w:tcBorders>
          </w:tcPr>
          <w:p w14:paraId="644BD3B3" w14:textId="77777777" w:rsidR="00681CA0" w:rsidRPr="00BE16D7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Не менее</w:t>
            </w:r>
          </w:p>
        </w:tc>
        <w:tc>
          <w:tcPr>
            <w:tcW w:w="2206" w:type="dxa"/>
            <w:gridSpan w:val="63"/>
            <w:tcBorders>
              <w:bottom w:val="double" w:sz="4" w:space="0" w:color="auto"/>
            </w:tcBorders>
          </w:tcPr>
          <w:p w14:paraId="4C055357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035B1E3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A8B80BE" w14:textId="77777777" w:rsidTr="00F9556E">
        <w:trPr>
          <w:gridAfter w:val="1"/>
          <w:cantSplit/>
        </w:trPr>
        <w:tc>
          <w:tcPr>
            <w:tcW w:w="456" w:type="dxa"/>
            <w:gridSpan w:val="15"/>
            <w:vMerge/>
            <w:tcBorders>
              <w:bottom w:val="nil"/>
            </w:tcBorders>
          </w:tcPr>
          <w:p w14:paraId="6CB11D8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3" w:type="dxa"/>
            <w:gridSpan w:val="78"/>
            <w:tcBorders>
              <w:top w:val="double" w:sz="4" w:space="0" w:color="auto"/>
            </w:tcBorders>
          </w:tcPr>
          <w:p w14:paraId="61C6355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0,350</w:t>
            </w:r>
          </w:p>
        </w:tc>
        <w:tc>
          <w:tcPr>
            <w:tcW w:w="2665" w:type="dxa"/>
            <w:gridSpan w:val="82"/>
            <w:tcBorders>
              <w:top w:val="double" w:sz="4" w:space="0" w:color="auto"/>
            </w:tcBorders>
          </w:tcPr>
          <w:p w14:paraId="0BF9CD30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</w:t>
            </w:r>
          </w:p>
        </w:tc>
        <w:tc>
          <w:tcPr>
            <w:tcW w:w="1800" w:type="dxa"/>
            <w:gridSpan w:val="64"/>
            <w:tcBorders>
              <w:top w:val="double" w:sz="4" w:space="0" w:color="auto"/>
            </w:tcBorders>
          </w:tcPr>
          <w:p w14:paraId="094157D9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</w:t>
            </w:r>
          </w:p>
        </w:tc>
        <w:tc>
          <w:tcPr>
            <w:tcW w:w="2206" w:type="dxa"/>
            <w:gridSpan w:val="63"/>
            <w:tcBorders>
              <w:top w:val="double" w:sz="4" w:space="0" w:color="auto"/>
            </w:tcBorders>
          </w:tcPr>
          <w:p w14:paraId="2AD3D628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BCB8A7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889337" w14:textId="77777777" w:rsidTr="004068EE">
        <w:trPr>
          <w:gridAfter w:val="1"/>
          <w:cantSplit/>
          <w:trHeight w:val="3131"/>
        </w:trPr>
        <w:tc>
          <w:tcPr>
            <w:tcW w:w="10065" w:type="dxa"/>
            <w:gridSpan w:val="306"/>
            <w:tcBorders>
              <w:top w:val="nil"/>
            </w:tcBorders>
          </w:tcPr>
          <w:p w14:paraId="04D6FBDA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75260D4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00848797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0-6</w:t>
            </w:r>
          </w:p>
        </w:tc>
      </w:tr>
      <w:tr w:rsidR="00681CA0" w:rsidRPr="004C4754" w14:paraId="574C1C0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6" w:type="dxa"/>
            <w:gridSpan w:val="52"/>
          </w:tcPr>
          <w:p w14:paraId="2E598EF8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618" w:type="dxa"/>
            <w:gridSpan w:val="237"/>
          </w:tcPr>
          <w:p w14:paraId="3CCE78F7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8037066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61" w:type="dxa"/>
            <w:gridSpan w:val="17"/>
            <w:vAlign w:val="center"/>
          </w:tcPr>
          <w:p w14:paraId="16FBDCA3" w14:textId="77777777" w:rsidR="00681CA0" w:rsidRPr="00BE16D7" w:rsidRDefault="00FA62C7" w:rsidP="00361D1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2</w:t>
            </w:r>
          </w:p>
        </w:tc>
      </w:tr>
      <w:tr w:rsidR="00681CA0" w:rsidRPr="004C4754" w14:paraId="415AFC6F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DDCF977" w14:textId="77777777" w:rsidR="00681CA0" w:rsidRPr="00B80BD2" w:rsidRDefault="00681CA0" w:rsidP="00361D15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-24-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5-16/550</w:t>
            </w:r>
          </w:p>
        </w:tc>
      </w:tr>
      <w:tr w:rsidR="00681CA0" w:rsidRPr="004C4754" w14:paraId="3022F53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5A92FC9F" w14:textId="77777777" w:rsidR="00681CA0" w:rsidRPr="00B80BD2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9" w:type="dxa"/>
            <w:gridSpan w:val="298"/>
          </w:tcPr>
          <w:p w14:paraId="53F258D8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34744B1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BBE14A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8255029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gridSpan w:val="42"/>
            <w:tcBorders>
              <w:bottom w:val="double" w:sz="4" w:space="0" w:color="auto"/>
            </w:tcBorders>
            <w:vAlign w:val="center"/>
          </w:tcPr>
          <w:p w14:paraId="5A811C4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843" w:type="dxa"/>
            <w:gridSpan w:val="71"/>
            <w:tcBorders>
              <w:bottom w:val="double" w:sz="4" w:space="0" w:color="auto"/>
            </w:tcBorders>
            <w:vAlign w:val="center"/>
          </w:tcPr>
          <w:p w14:paraId="26275C90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43" w:type="dxa"/>
            <w:gridSpan w:val="51"/>
            <w:tcBorders>
              <w:bottom w:val="double" w:sz="4" w:space="0" w:color="auto"/>
            </w:tcBorders>
            <w:vAlign w:val="center"/>
          </w:tcPr>
          <w:p w14:paraId="4F16C8B1" w14:textId="77777777" w:rsidR="00681CA0" w:rsidRPr="00BE16D7" w:rsidRDefault="001F678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Расчетное зн</w:t>
            </w:r>
            <w:r w:rsidRPr="00BE16D7">
              <w:rPr>
                <w:rFonts w:ascii="Arial" w:hAnsi="Arial" w:cs="Arial"/>
              </w:rPr>
              <w:t>а</w:t>
            </w:r>
            <w:r w:rsidRPr="00BE16D7">
              <w:rPr>
                <w:rFonts w:ascii="Arial" w:hAnsi="Arial" w:cs="Arial"/>
              </w:rPr>
              <w:t>чение напр</w:t>
            </w:r>
            <w:r w:rsidRPr="00BE16D7">
              <w:rPr>
                <w:rFonts w:ascii="Arial" w:hAnsi="Arial" w:cs="Arial"/>
              </w:rPr>
              <w:t>я</w:t>
            </w:r>
            <w:r w:rsidRPr="00BE16D7">
              <w:rPr>
                <w:rFonts w:ascii="Arial" w:hAnsi="Arial" w:cs="Arial"/>
              </w:rPr>
              <w:t>жения</w:t>
            </w:r>
            <w:r w:rsidR="00681CA0" w:rsidRPr="00BE16D7">
              <w:rPr>
                <w:rFonts w:ascii="Arial" w:hAnsi="Arial" w:cs="Arial"/>
              </w:rPr>
              <w:t>, В</w:t>
            </w:r>
          </w:p>
        </w:tc>
        <w:tc>
          <w:tcPr>
            <w:tcW w:w="2419" w:type="dxa"/>
            <w:gridSpan w:val="94"/>
            <w:tcBorders>
              <w:bottom w:val="double" w:sz="4" w:space="0" w:color="auto"/>
            </w:tcBorders>
            <w:vAlign w:val="center"/>
          </w:tcPr>
          <w:p w14:paraId="381E19F9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  <w:vAlign w:val="center"/>
          </w:tcPr>
          <w:p w14:paraId="75D73FF8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5DBDF71E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4C6BD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262A89C8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gridSpan w:val="42"/>
            <w:tcBorders>
              <w:top w:val="double" w:sz="4" w:space="0" w:color="auto"/>
            </w:tcBorders>
            <w:vAlign w:val="center"/>
          </w:tcPr>
          <w:p w14:paraId="48F48BF5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43" w:type="dxa"/>
            <w:gridSpan w:val="71"/>
            <w:tcBorders>
              <w:top w:val="double" w:sz="4" w:space="0" w:color="auto"/>
            </w:tcBorders>
            <w:vAlign w:val="center"/>
          </w:tcPr>
          <w:p w14:paraId="68AA08B9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843" w:type="dxa"/>
            <w:gridSpan w:val="51"/>
            <w:tcBorders>
              <w:top w:val="double" w:sz="4" w:space="0" w:color="auto"/>
            </w:tcBorders>
            <w:vAlign w:val="center"/>
          </w:tcPr>
          <w:p w14:paraId="5E1D8F6D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150</w:t>
            </w:r>
          </w:p>
        </w:tc>
        <w:tc>
          <w:tcPr>
            <w:tcW w:w="2419" w:type="dxa"/>
            <w:gridSpan w:val="94"/>
            <w:tcBorders>
              <w:top w:val="double" w:sz="4" w:space="0" w:color="auto"/>
            </w:tcBorders>
            <w:vAlign w:val="center"/>
          </w:tcPr>
          <w:p w14:paraId="2F1429DB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  <w:vAlign w:val="center"/>
          </w:tcPr>
          <w:p w14:paraId="3396878F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0DB39FD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F5F66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FD2C5AB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35B86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5DFBB479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1C476FFC" w14:textId="77777777" w:rsidR="00681CA0" w:rsidRPr="004C4754" w:rsidRDefault="00681CA0" w:rsidP="004F53B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B9FCAD8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E6B94B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top w:val="nil"/>
            </w:tcBorders>
          </w:tcPr>
          <w:p w14:paraId="73F12674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055D2FD3" w14:textId="77777777" w:rsidR="00681CA0" w:rsidRPr="004C4754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в </w:t>
            </w:r>
            <w:r w:rsidRPr="004C4754">
              <w:rPr>
                <w:rFonts w:ascii="Arial" w:hAnsi="Arial" w:cs="Arial"/>
                <w:b/>
              </w:rPr>
              <w:t>нормальн</w:t>
            </w:r>
            <w:r>
              <w:rPr>
                <w:rFonts w:ascii="Arial" w:hAnsi="Arial" w:cs="Arial"/>
                <w:b/>
              </w:rPr>
              <w:t>ом режиме</w:t>
            </w:r>
            <w:r w:rsidRPr="004C4754">
              <w:rPr>
                <w:rFonts w:ascii="Arial" w:hAnsi="Arial" w:cs="Arial"/>
                <w:b/>
              </w:rPr>
              <w:t xml:space="preserve"> и </w:t>
            </w:r>
            <w:r>
              <w:rPr>
                <w:rFonts w:ascii="Arial" w:hAnsi="Arial" w:cs="Arial"/>
                <w:b/>
              </w:rPr>
              <w:t>режиме диммирования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6300528B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12925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035BBE7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72" w:type="dxa"/>
            <w:gridSpan w:val="289"/>
          </w:tcPr>
          <w:p w14:paraId="48764AF5" w14:textId="77777777" w:rsidR="00681CA0" w:rsidRPr="004C4754" w:rsidRDefault="00681CA0" w:rsidP="00361D1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 кГц</w:t>
            </w:r>
          </w:p>
        </w:tc>
        <w:tc>
          <w:tcPr>
            <w:tcW w:w="1137" w:type="dxa"/>
            <w:gridSpan w:val="9"/>
          </w:tcPr>
          <w:p w14:paraId="7D268220" w14:textId="77777777" w:rsidR="00681CA0" w:rsidRPr="004C4754" w:rsidRDefault="00681CA0" w:rsidP="00361D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</w:tcPr>
          <w:p w14:paraId="495AFFC2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46634" w:rsidRPr="004C4754" w14:paraId="60D29340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78"/>
        </w:trPr>
        <w:tc>
          <w:tcPr>
            <w:tcW w:w="271" w:type="dxa"/>
            <w:gridSpan w:val="4"/>
            <w:vMerge/>
          </w:tcPr>
          <w:p w14:paraId="3A83E2ED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72" w:type="dxa"/>
            <w:gridSpan w:val="289"/>
          </w:tcPr>
          <w:p w14:paraId="70A56C18" w14:textId="77777777" w:rsidR="00D46634" w:rsidRPr="004C4754" w:rsidRDefault="00D46634" w:rsidP="00AE4EA4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к регулированию</w:t>
            </w:r>
            <w:r w:rsidRPr="00B57B82">
              <w:rPr>
                <w:rFonts w:ascii="Arial" w:hAnsi="Arial" w:cs="Arial"/>
              </w:rPr>
              <w:t xml:space="preserve"> </w:t>
            </w:r>
            <w:r w:rsidRPr="00D46634">
              <w:rPr>
                <w:rFonts w:ascii="Times New Roman" w:hAnsi="Times New Roman"/>
                <w:i/>
                <w:lang w:val="en-US"/>
              </w:rPr>
              <w:t>I</w:t>
            </w:r>
            <w:r w:rsidRPr="00D46634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D46634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137" w:type="dxa"/>
            <w:gridSpan w:val="9"/>
          </w:tcPr>
          <w:p w14:paraId="1530D84C" w14:textId="77777777" w:rsidR="00D46634" w:rsidRPr="004C4754" w:rsidRDefault="00D46634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27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0DE68D97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46634" w:rsidRPr="004C4754" w14:paraId="1C6ABE2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967DD56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72" w:type="dxa"/>
            <w:gridSpan w:val="289"/>
          </w:tcPr>
          <w:p w14:paraId="70A2F2F9" w14:textId="77777777" w:rsidR="00D46634" w:rsidRPr="00BE16D7" w:rsidRDefault="008F530F" w:rsidP="00AE4EA4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D46634" w:rsidRPr="00BE16D7">
              <w:rPr>
                <w:rFonts w:ascii="Arial" w:hAnsi="Arial" w:cs="Arial"/>
              </w:rPr>
              <w:t xml:space="preserve">рабочий ток лампы </w:t>
            </w:r>
            <w:r w:rsidR="00D46634"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="00D46634" w:rsidRPr="00BE16D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D46634" w:rsidRPr="00BE16D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D46634"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137" w:type="dxa"/>
            <w:gridSpan w:val="9"/>
          </w:tcPr>
          <w:p w14:paraId="36502648" w14:textId="77777777" w:rsidR="00D46634" w:rsidRPr="00BE16D7" w:rsidRDefault="00D46634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0,</w:t>
            </w:r>
            <w:r w:rsidRPr="00BE16D7">
              <w:rPr>
                <w:rFonts w:ascii="Arial" w:hAnsi="Arial" w:cs="Arial"/>
                <w:lang w:val="en-US"/>
              </w:rPr>
              <w:t>44</w:t>
            </w:r>
            <w:r w:rsidRPr="00BE16D7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3BD95A52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D46634" w:rsidRPr="004C4754" w14:paraId="308C297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60E9BA4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72" w:type="dxa"/>
            <w:gridSpan w:val="289"/>
          </w:tcPr>
          <w:p w14:paraId="3975AD82" w14:textId="77777777" w:rsidR="00D46634" w:rsidRPr="00BE16D7" w:rsidRDefault="008F530F" w:rsidP="00AE4EA4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BE16D7">
              <w:rPr>
                <w:rFonts w:ascii="Arial" w:hAnsi="Arial" w:cs="Arial"/>
              </w:rPr>
              <w:t xml:space="preserve">Максимальный </w:t>
            </w:r>
            <w:r w:rsidR="00D46634" w:rsidRPr="00BE16D7">
              <w:rPr>
                <w:rFonts w:ascii="Arial" w:hAnsi="Arial" w:cs="Arial"/>
              </w:rPr>
              <w:t xml:space="preserve">ток в любом вводе катода </w:t>
            </w:r>
            <w:r w:rsidR="00D46634" w:rsidRPr="00BE16D7">
              <w:rPr>
                <w:rFonts w:ascii="Times New Roman" w:hAnsi="Times New Roman"/>
                <w:i/>
                <w:lang w:val="en-US"/>
              </w:rPr>
              <w:t>I</w:t>
            </w:r>
            <w:r w:rsidR="00D46634" w:rsidRPr="00BE16D7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D46634" w:rsidRPr="00BE16D7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D46634" w:rsidRPr="00BE16D7">
              <w:rPr>
                <w:rFonts w:ascii="Arial" w:hAnsi="Arial" w:cs="Arial"/>
              </w:rPr>
              <w:t>, А</w:t>
            </w:r>
          </w:p>
        </w:tc>
        <w:tc>
          <w:tcPr>
            <w:tcW w:w="1137" w:type="dxa"/>
            <w:gridSpan w:val="9"/>
          </w:tcPr>
          <w:p w14:paraId="728E2047" w14:textId="77777777" w:rsidR="00D46634" w:rsidRPr="00BE16D7" w:rsidRDefault="00D46634" w:rsidP="00AE4EA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BE16D7">
              <w:rPr>
                <w:rFonts w:ascii="Arial" w:hAnsi="Arial" w:cs="Arial"/>
              </w:rPr>
              <w:t>0,</w:t>
            </w:r>
            <w:r w:rsidRPr="00BE16D7">
              <w:rPr>
                <w:rFonts w:ascii="Arial" w:hAnsi="Arial" w:cs="Arial"/>
                <w:lang w:val="en-US"/>
              </w:rPr>
              <w:t>475</w:t>
            </w:r>
          </w:p>
        </w:tc>
        <w:tc>
          <w:tcPr>
            <w:tcW w:w="285" w:type="dxa"/>
            <w:gridSpan w:val="4"/>
            <w:vMerge/>
          </w:tcPr>
          <w:p w14:paraId="51792BA5" w14:textId="77777777" w:rsidR="00D46634" w:rsidRPr="004C4754" w:rsidRDefault="00D46634" w:rsidP="00D4663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24FEA3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C20845E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5682C976" w14:textId="77777777" w:rsidR="00681CA0" w:rsidRPr="00BE16D7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BE16D7">
              <w:rPr>
                <w:rFonts w:ascii="Arial" w:hAnsi="Arial" w:cs="Arial"/>
              </w:rPr>
              <w:t>(</w:t>
            </w:r>
            <w:r w:rsidR="008F530F" w:rsidRPr="00BE16D7">
              <w:rPr>
                <w:rFonts w:ascii="Arial" w:hAnsi="Arial" w:cs="Arial"/>
              </w:rPr>
              <w:t xml:space="preserve">см. </w:t>
            </w:r>
            <w:r w:rsidRPr="00BE16D7">
              <w:rPr>
                <w:rFonts w:ascii="Arial" w:hAnsi="Arial" w:cs="Arial"/>
              </w:rPr>
              <w:t>примечание 1)</w:t>
            </w:r>
          </w:p>
        </w:tc>
        <w:tc>
          <w:tcPr>
            <w:tcW w:w="285" w:type="dxa"/>
            <w:gridSpan w:val="4"/>
            <w:vMerge/>
          </w:tcPr>
          <w:p w14:paraId="7277A05C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2DBF5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ED96FD5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76A44A91" w14:textId="77777777" w:rsidR="00681CA0" w:rsidRPr="00BE16D7" w:rsidRDefault="00681CA0" w:rsidP="00AE4E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17CD9730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7D087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71146B8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45" w:type="dxa"/>
            <w:gridSpan w:val="218"/>
            <w:vMerge w:val="restart"/>
          </w:tcPr>
          <w:p w14:paraId="3CD2AE7A" w14:textId="77777777" w:rsidR="00681CA0" w:rsidRDefault="00681CA0" w:rsidP="00AE4EA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для минимальной суммы квадратов токов выводов в заменяющем резисторе</w:t>
            </w:r>
            <w:r w:rsidR="00D46634"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361D15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361D15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 xml:space="preserve">): </w:t>
            </w:r>
          </w:p>
          <w:p w14:paraId="797C498C" w14:textId="77777777" w:rsidR="00681CA0" w:rsidRPr="004C4754" w:rsidRDefault="00D46634" w:rsidP="009D1224">
            <w:pPr>
              <w:spacing w:after="0" w:line="276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02A4F86F">
                <v:shape id="_x0000_i1074" type="#_x0000_t75" style="width:84pt;height:20.25pt" o:ole="">
                  <v:imagedata r:id="rId71" o:title=""/>
                </v:shape>
                <o:OLEObject Type="Embed" ProgID="Equation.3" ShapeID="_x0000_i1074" DrawAspect="Content" ObjectID="_1651399589" r:id="rId81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для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30</w:t>
            </w:r>
            <w:r w:rsidRPr="004C4754">
              <w:rPr>
                <w:rFonts w:ascii="Arial" w:hAnsi="Arial" w:cs="Arial"/>
              </w:rPr>
              <w:t xml:space="preserve"> &lt;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≤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4C4754">
              <w:rPr>
                <w:rFonts w:ascii="Arial" w:hAnsi="Arial" w:cs="Arial"/>
              </w:rPr>
              <w:t xml:space="preserve"> </w:t>
            </w:r>
            <w:r w:rsidR="00681CA0" w:rsidRPr="004C4754">
              <w:rPr>
                <w:rFonts w:ascii="Arial" w:hAnsi="Arial" w:cs="Arial"/>
              </w:rPr>
              <w:t>(</w:t>
            </w:r>
            <w:r w:rsidR="00681CA0">
              <w:rPr>
                <w:rFonts w:ascii="Arial" w:hAnsi="Arial" w:cs="Arial"/>
              </w:rPr>
              <w:t>п</w:t>
            </w:r>
            <w:r w:rsidR="00681CA0"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718" w:type="dxa"/>
            <w:gridSpan w:val="40"/>
          </w:tcPr>
          <w:p w14:paraId="301E67C9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09" w:type="dxa"/>
            <w:gridSpan w:val="31"/>
          </w:tcPr>
          <w:p w14:paraId="19806177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1137" w:type="dxa"/>
            <w:gridSpan w:val="9"/>
          </w:tcPr>
          <w:p w14:paraId="6D27C4BB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21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29B3241C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5AA0C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FBB4D5F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45" w:type="dxa"/>
            <w:gridSpan w:val="218"/>
            <w:vMerge/>
          </w:tcPr>
          <w:p w14:paraId="5F94048F" w14:textId="77777777" w:rsidR="00681CA0" w:rsidRPr="004C4754" w:rsidRDefault="00681CA0" w:rsidP="004F53B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8" w:type="dxa"/>
            <w:gridSpan w:val="40"/>
            <w:vAlign w:val="center"/>
          </w:tcPr>
          <w:p w14:paraId="4C7FD3FD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709" w:type="dxa"/>
            <w:gridSpan w:val="31"/>
            <w:vAlign w:val="center"/>
          </w:tcPr>
          <w:p w14:paraId="5EF47C48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1</w:t>
            </w:r>
          </w:p>
        </w:tc>
        <w:tc>
          <w:tcPr>
            <w:tcW w:w="1137" w:type="dxa"/>
            <w:gridSpan w:val="9"/>
            <w:vAlign w:val="center"/>
          </w:tcPr>
          <w:p w14:paraId="6450BB28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643</w:t>
            </w:r>
          </w:p>
        </w:tc>
        <w:tc>
          <w:tcPr>
            <w:tcW w:w="285" w:type="dxa"/>
            <w:gridSpan w:val="4"/>
            <w:vMerge/>
          </w:tcPr>
          <w:p w14:paraId="0828E80B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D423F2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3D791CB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4000F0DD" w14:textId="77777777" w:rsidR="00681CA0" w:rsidRPr="004C4754" w:rsidRDefault="00681CA0" w:rsidP="00AE4EA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7F251923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6714F6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17DF405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5" w:type="dxa"/>
            <w:gridSpan w:val="61"/>
            <w:tcBorders>
              <w:bottom w:val="double" w:sz="4" w:space="0" w:color="auto"/>
            </w:tcBorders>
          </w:tcPr>
          <w:p w14:paraId="58071B69" w14:textId="77777777" w:rsidR="00681CA0" w:rsidRPr="004C4754" w:rsidRDefault="00681CA0" w:rsidP="004F53B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7664" w:type="dxa"/>
            <w:gridSpan w:val="237"/>
            <w:tcBorders>
              <w:bottom w:val="double" w:sz="4" w:space="0" w:color="auto"/>
            </w:tcBorders>
          </w:tcPr>
          <w:p w14:paraId="23B382CF" w14:textId="77777777" w:rsidR="00681CA0" w:rsidRPr="004C4754" w:rsidRDefault="00681CA0" w:rsidP="004F53B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5" w:type="dxa"/>
            <w:gridSpan w:val="4"/>
            <w:vMerge/>
          </w:tcPr>
          <w:p w14:paraId="38AE0136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4A8556B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4010E7F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tcBorders>
              <w:top w:val="double" w:sz="4" w:space="0" w:color="auto"/>
            </w:tcBorders>
            <w:vAlign w:val="center"/>
          </w:tcPr>
          <w:p w14:paraId="7795E85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AE4EA4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92" w:type="dxa"/>
            <w:gridSpan w:val="47"/>
            <w:vMerge w:val="restart"/>
            <w:tcBorders>
              <w:top w:val="double" w:sz="4" w:space="0" w:color="auto"/>
            </w:tcBorders>
            <w:vAlign w:val="center"/>
          </w:tcPr>
          <w:p w14:paraId="4CFE3E85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5395" w:type="dxa"/>
            <w:gridSpan w:val="173"/>
            <w:tcBorders>
              <w:top w:val="double" w:sz="4" w:space="0" w:color="auto"/>
            </w:tcBorders>
          </w:tcPr>
          <w:p w14:paraId="50B15F17" w14:textId="77777777" w:rsidR="00EB1EAE" w:rsidRPr="00BE16D7" w:rsidRDefault="008F530F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Минимальное </w:t>
            </w:r>
            <w:r w:rsidR="00EB1EAE" w:rsidRPr="00BE16D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993" w:type="dxa"/>
            <w:gridSpan w:val="51"/>
            <w:tcBorders>
              <w:top w:val="double" w:sz="4" w:space="0" w:color="auto"/>
            </w:tcBorders>
          </w:tcPr>
          <w:p w14:paraId="3F99C8FA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276" w:type="dxa"/>
            <w:gridSpan w:val="13"/>
            <w:tcBorders>
              <w:top w:val="double" w:sz="4" w:space="0" w:color="auto"/>
            </w:tcBorders>
          </w:tcPr>
          <w:p w14:paraId="09BFED9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3,35</w:t>
            </w:r>
          </w:p>
        </w:tc>
        <w:tc>
          <w:tcPr>
            <w:tcW w:w="285" w:type="dxa"/>
            <w:gridSpan w:val="4"/>
            <w:vMerge/>
          </w:tcPr>
          <w:p w14:paraId="2309D035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E10218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85DC0E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3FBDCD0F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6F709761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  <w:vMerge w:val="restart"/>
            <w:vAlign w:val="center"/>
          </w:tcPr>
          <w:p w14:paraId="4D6C69C3" w14:textId="77777777" w:rsidR="00EB1EAE" w:rsidRPr="00BE16D7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Заменяющие резисторы разрядной лампы, Ом</w:t>
            </w:r>
          </w:p>
        </w:tc>
        <w:tc>
          <w:tcPr>
            <w:tcW w:w="993" w:type="dxa"/>
            <w:gridSpan w:val="51"/>
          </w:tcPr>
          <w:p w14:paraId="53222BB1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276" w:type="dxa"/>
            <w:gridSpan w:val="13"/>
          </w:tcPr>
          <w:p w14:paraId="60F2F49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5" w:type="dxa"/>
            <w:gridSpan w:val="4"/>
            <w:vMerge/>
          </w:tcPr>
          <w:p w14:paraId="639D8BFC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6A9516B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BE42AB7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3B47781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3FD5BF86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  <w:vMerge/>
          </w:tcPr>
          <w:p w14:paraId="06215CFD" w14:textId="77777777" w:rsidR="00EB1EAE" w:rsidRPr="00BE16D7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51"/>
          </w:tcPr>
          <w:p w14:paraId="48F8F93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276" w:type="dxa"/>
            <w:gridSpan w:val="13"/>
          </w:tcPr>
          <w:p w14:paraId="127D089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85" w:type="dxa"/>
            <w:gridSpan w:val="4"/>
            <w:vMerge/>
          </w:tcPr>
          <w:p w14:paraId="61BEAA38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5454C8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49615D1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vAlign w:val="center"/>
          </w:tcPr>
          <w:p w14:paraId="3CCFE5DE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0EB241B4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0,048</w:t>
            </w:r>
          </w:p>
        </w:tc>
        <w:tc>
          <w:tcPr>
            <w:tcW w:w="5395" w:type="dxa"/>
            <w:gridSpan w:val="173"/>
            <w:vAlign w:val="center"/>
          </w:tcPr>
          <w:p w14:paraId="678F57E0" w14:textId="77777777" w:rsidR="00EB1EAE" w:rsidRPr="00BE16D7" w:rsidRDefault="00667D65" w:rsidP="00EB1EA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B1EAE" w:rsidRPr="00BE16D7">
              <w:rPr>
                <w:rFonts w:ascii="Arial" w:hAnsi="Arial" w:cs="Arial"/>
              </w:rPr>
              <w:t xml:space="preserve"> сумма квадратов токов выводов, А</w:t>
            </w:r>
            <w:r w:rsidR="00EB1EAE"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93" w:type="dxa"/>
            <w:gridSpan w:val="51"/>
            <w:vAlign w:val="center"/>
          </w:tcPr>
          <w:p w14:paraId="012B2324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76" w:type="dxa"/>
            <w:gridSpan w:val="13"/>
            <w:vAlign w:val="center"/>
          </w:tcPr>
          <w:p w14:paraId="6EEFCBBB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0DDB7765">
                <v:shape id="_x0000_i1075" type="#_x0000_t75" style="width:50.25pt;height:18pt" o:ole="">
                  <v:imagedata r:id="rId51" o:title=""/>
                </v:shape>
                <o:OLEObject Type="Embed" ProgID="Equation.3" ShapeID="_x0000_i1075" DrawAspect="Content" ObjectID="_1651399590" r:id="rId82"/>
              </w:object>
            </w:r>
          </w:p>
        </w:tc>
        <w:tc>
          <w:tcPr>
            <w:tcW w:w="285" w:type="dxa"/>
            <w:gridSpan w:val="4"/>
            <w:vMerge/>
          </w:tcPr>
          <w:p w14:paraId="0067B2DC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464DFDF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E96CAFC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29F6274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634C85E9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</w:tcPr>
          <w:p w14:paraId="09BA1650" w14:textId="77777777" w:rsidR="00EB1EAE" w:rsidRPr="00BE16D7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993" w:type="dxa"/>
            <w:gridSpan w:val="51"/>
          </w:tcPr>
          <w:p w14:paraId="42F6A64C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276" w:type="dxa"/>
            <w:gridSpan w:val="13"/>
            <w:vAlign w:val="center"/>
          </w:tcPr>
          <w:p w14:paraId="0B568409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82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1113F941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01ED3A6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915C8C6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vAlign w:val="center"/>
          </w:tcPr>
          <w:p w14:paraId="13C4230F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6681A2BB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0,096</w:t>
            </w:r>
          </w:p>
        </w:tc>
        <w:tc>
          <w:tcPr>
            <w:tcW w:w="5395" w:type="dxa"/>
            <w:gridSpan w:val="173"/>
            <w:vAlign w:val="center"/>
          </w:tcPr>
          <w:p w14:paraId="164CC730" w14:textId="77777777" w:rsidR="00EB1EAE" w:rsidRPr="00BE16D7" w:rsidRDefault="00667D65" w:rsidP="00EB1EA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B1EAE" w:rsidRPr="00BE16D7">
              <w:rPr>
                <w:rFonts w:ascii="Arial" w:hAnsi="Arial" w:cs="Arial"/>
              </w:rPr>
              <w:t xml:space="preserve"> сумма квадратов токов выводов, А</w:t>
            </w:r>
            <w:r w:rsidR="00EB1EAE" w:rsidRPr="00BE16D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93" w:type="dxa"/>
            <w:gridSpan w:val="51"/>
            <w:vAlign w:val="center"/>
          </w:tcPr>
          <w:p w14:paraId="1A823B74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76" w:type="dxa"/>
            <w:gridSpan w:val="13"/>
            <w:vAlign w:val="center"/>
          </w:tcPr>
          <w:p w14:paraId="112FA1C4" w14:textId="77777777" w:rsidR="00EB1EAE" w:rsidRPr="008B1A3C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37801298">
                <v:shape id="_x0000_i1076" type="#_x0000_t75" style="width:50.25pt;height:18pt" o:ole="">
                  <v:imagedata r:id="rId74" o:title=""/>
                </v:shape>
                <o:OLEObject Type="Embed" ProgID="Equation.3" ShapeID="_x0000_i1076" DrawAspect="Content" ObjectID="_1651399591" r:id="rId83"/>
              </w:object>
            </w:r>
          </w:p>
        </w:tc>
        <w:tc>
          <w:tcPr>
            <w:tcW w:w="285" w:type="dxa"/>
            <w:gridSpan w:val="4"/>
            <w:vMerge/>
          </w:tcPr>
          <w:p w14:paraId="6B5DA0C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54F740D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4E621B7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</w:tcPr>
          <w:p w14:paraId="0BA827FA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</w:tcPr>
          <w:p w14:paraId="4D1258A8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95" w:type="dxa"/>
            <w:gridSpan w:val="173"/>
          </w:tcPr>
          <w:p w14:paraId="53E0147A" w14:textId="77777777" w:rsidR="00EB1EAE" w:rsidRPr="00BE16D7" w:rsidRDefault="00EB1EAE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993" w:type="dxa"/>
            <w:gridSpan w:val="51"/>
          </w:tcPr>
          <w:p w14:paraId="567E7166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276" w:type="dxa"/>
            <w:gridSpan w:val="13"/>
          </w:tcPr>
          <w:p w14:paraId="4BD1312B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335813AA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CB5E0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C7E6685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</w:tcPr>
          <w:p w14:paraId="082FD8EE" w14:textId="77777777" w:rsidR="00681CA0" w:rsidRPr="00BE16D7" w:rsidRDefault="008F530F" w:rsidP="004F53BB">
            <w:pPr>
              <w:spacing w:after="0" w:line="240" w:lineRule="auto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Максимальное </w:t>
            </w:r>
            <w:r w:rsidR="00681CA0" w:rsidRPr="00BE16D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993" w:type="dxa"/>
            <w:gridSpan w:val="51"/>
          </w:tcPr>
          <w:p w14:paraId="2EA1E96B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276" w:type="dxa"/>
            <w:gridSpan w:val="13"/>
          </w:tcPr>
          <w:p w14:paraId="1484883D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4,60</w:t>
            </w:r>
          </w:p>
        </w:tc>
        <w:tc>
          <w:tcPr>
            <w:tcW w:w="285" w:type="dxa"/>
            <w:gridSpan w:val="4"/>
            <w:vMerge/>
          </w:tcPr>
          <w:p w14:paraId="3B6B41E2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2276A1A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0E24393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434737DE" w14:textId="77777777" w:rsidR="00681CA0" w:rsidRPr="00BE16D7" w:rsidRDefault="00681CA0" w:rsidP="004F53BB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Катодозаменяющие резисторы для квалификации всех резисторов с уменьшением светового потока</w:t>
            </w:r>
          </w:p>
        </w:tc>
        <w:tc>
          <w:tcPr>
            <w:tcW w:w="285" w:type="dxa"/>
            <w:gridSpan w:val="4"/>
            <w:vMerge/>
          </w:tcPr>
          <w:p w14:paraId="1E3714D8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19FADD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D1E33CB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  <w:vMerge w:val="restart"/>
            <w:vAlign w:val="center"/>
          </w:tcPr>
          <w:p w14:paraId="0AB5F679" w14:textId="77777777" w:rsidR="00681CA0" w:rsidRPr="004C4754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для каждого катода для испытания треб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ваний уменьшения светового потока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993" w:type="dxa"/>
            <w:gridSpan w:val="51"/>
          </w:tcPr>
          <w:p w14:paraId="01BD4006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</w:tcPr>
          <w:p w14:paraId="544DE545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12,0</w:t>
            </w:r>
          </w:p>
        </w:tc>
        <w:tc>
          <w:tcPr>
            <w:tcW w:w="285" w:type="dxa"/>
            <w:gridSpan w:val="4"/>
            <w:vMerge/>
          </w:tcPr>
          <w:p w14:paraId="4B615FA9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D7487D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5DCC39C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  <w:vMerge/>
          </w:tcPr>
          <w:p w14:paraId="5148FBA2" w14:textId="77777777" w:rsidR="00681CA0" w:rsidRPr="004C4754" w:rsidRDefault="00681CA0" w:rsidP="004F53B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51"/>
          </w:tcPr>
          <w:p w14:paraId="77EA4606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276" w:type="dxa"/>
            <w:gridSpan w:val="13"/>
          </w:tcPr>
          <w:p w14:paraId="718D3BA7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13,5</w:t>
            </w:r>
          </w:p>
        </w:tc>
        <w:tc>
          <w:tcPr>
            <w:tcW w:w="285" w:type="dxa"/>
            <w:gridSpan w:val="4"/>
            <w:vMerge/>
          </w:tcPr>
          <w:p w14:paraId="52367006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95B9DA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4A8C585D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40" w:type="dxa"/>
            <w:gridSpan w:val="234"/>
            <w:vMerge/>
          </w:tcPr>
          <w:p w14:paraId="0526BB09" w14:textId="77777777" w:rsidR="00681CA0" w:rsidRPr="004C4754" w:rsidRDefault="00681CA0" w:rsidP="004F53B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3" w:type="dxa"/>
            <w:gridSpan w:val="51"/>
          </w:tcPr>
          <w:p w14:paraId="39E1F42E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276" w:type="dxa"/>
            <w:gridSpan w:val="13"/>
          </w:tcPr>
          <w:p w14:paraId="2C614D1F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11,0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2BD871E2" w14:textId="77777777" w:rsidR="00681CA0" w:rsidRPr="004C4754" w:rsidRDefault="00681CA0" w:rsidP="004F53B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99CDFB9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3121"/>
        </w:trPr>
        <w:tc>
          <w:tcPr>
            <w:tcW w:w="10065" w:type="dxa"/>
            <w:gridSpan w:val="306"/>
            <w:tcBorders>
              <w:top w:val="nil"/>
            </w:tcBorders>
          </w:tcPr>
          <w:p w14:paraId="7007B65C" w14:textId="77777777" w:rsidR="00681CA0" w:rsidRPr="004F53BB" w:rsidRDefault="00681CA0" w:rsidP="00361D15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4F53BB">
              <w:rPr>
                <w:rFonts w:ascii="Arial" w:hAnsi="Arial" w:cs="Arial"/>
                <w:sz w:val="20"/>
              </w:rPr>
              <w:t>П р и м е ч а н и я</w:t>
            </w:r>
          </w:p>
          <w:p w14:paraId="72EBE347" w14:textId="77777777" w:rsidR="00681CA0" w:rsidRPr="006264B7" w:rsidRDefault="00681CA0" w:rsidP="00361D15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4F53BB">
              <w:rPr>
                <w:rFonts w:ascii="Arial" w:hAnsi="Arial" w:cs="Arial"/>
                <w:sz w:val="20"/>
              </w:rPr>
              <w:t xml:space="preserve">1 Эта </w:t>
            </w:r>
            <w:r w:rsidRPr="00BE16D7">
              <w:rPr>
                <w:rFonts w:ascii="Arial" w:hAnsi="Arial" w:cs="Arial"/>
                <w:sz w:val="20"/>
              </w:rPr>
              <w:t xml:space="preserve">информация </w:t>
            </w:r>
            <w:r w:rsidR="008F530F" w:rsidRPr="00BE16D7">
              <w:rPr>
                <w:rFonts w:ascii="Arial" w:hAnsi="Arial" w:cs="Arial"/>
                <w:sz w:val="20"/>
              </w:rPr>
              <w:t xml:space="preserve">приведена </w:t>
            </w:r>
            <w:r w:rsidRPr="00BE16D7">
              <w:rPr>
                <w:rFonts w:ascii="Arial" w:hAnsi="Arial" w:cs="Arial"/>
                <w:sz w:val="20"/>
              </w:rPr>
              <w:t>только для нормативной квалификации ПРА. Информацию по работе с регулированием светового потока с физическими системами лампа-ПРА см. в [</w:t>
            </w:r>
            <w:r w:rsidRPr="006264B7">
              <w:rPr>
                <w:rFonts w:ascii="Arial" w:hAnsi="Arial" w:cs="Arial"/>
                <w:sz w:val="20"/>
              </w:rPr>
              <w:t>6].</w:t>
            </w:r>
          </w:p>
          <w:p w14:paraId="5E7AFE5F" w14:textId="77777777" w:rsidR="00681CA0" w:rsidRPr="00361D15" w:rsidRDefault="00EB1EAE" w:rsidP="00361D15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6264B7">
              <w:rPr>
                <w:rFonts w:ascii="Arial" w:hAnsi="Arial" w:cs="Arial"/>
                <w:sz w:val="20"/>
              </w:rPr>
              <w:t>2 Предполагаемая</w:t>
            </w:r>
            <w:r w:rsidR="00681CA0" w:rsidRPr="006264B7">
              <w:rPr>
                <w:rFonts w:ascii="Arial" w:hAnsi="Arial" w:cs="Arial"/>
                <w:sz w:val="20"/>
              </w:rPr>
              <w:t xml:space="preserve"> сумма</w:t>
            </w:r>
            <w:r w:rsidR="00681CA0" w:rsidRPr="004F53BB">
              <w:rPr>
                <w:rFonts w:ascii="Arial" w:hAnsi="Arial" w:cs="Arial"/>
                <w:sz w:val="20"/>
              </w:rPr>
              <w:t xml:space="preserve"> квадратов токов выводов: (</w:t>
            </w:r>
            <w:r w:rsidR="00681CA0"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="00681CA0"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="00681CA0"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="00681CA0"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="00681CA0" w:rsidRPr="004F53BB">
              <w:rPr>
                <w:rFonts w:ascii="Arial" w:hAnsi="Arial" w:cs="Arial"/>
                <w:sz w:val="20"/>
              </w:rPr>
              <w:t xml:space="preserve">): </w:t>
            </w:r>
            <w:r w:rsidR="00D46634" w:rsidRPr="008315E3">
              <w:rPr>
                <w:rFonts w:ascii="Arial" w:hAnsi="Arial" w:cs="Arial"/>
                <w:position w:val="-10"/>
              </w:rPr>
              <w:object w:dxaOrig="1840" w:dyaOrig="340" w14:anchorId="475624D7">
                <v:shape id="_x0000_i1077" type="#_x0000_t75" style="width:96.75pt;height:20.25pt" o:ole="">
                  <v:imagedata r:id="rId37" o:title=""/>
                </v:shape>
                <o:OLEObject Type="Embed" ProgID="Equation.3" ShapeID="_x0000_i1077" DrawAspect="Content" ObjectID="_1651399592" r:id="rId84"/>
              </w:object>
            </w:r>
          </w:p>
          <w:p w14:paraId="2F7D6BCA" w14:textId="77777777" w:rsidR="00681CA0" w:rsidRPr="00361D15" w:rsidRDefault="00681CA0" w:rsidP="00361D1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81CA0" w:rsidRPr="004C4754" w14:paraId="315CE33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123FB705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662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763EF65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95" w:type="dxa"/>
            <w:gridSpan w:val="57"/>
          </w:tcPr>
          <w:p w14:paraId="5385180F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40" w:type="dxa"/>
            <w:gridSpan w:val="199"/>
          </w:tcPr>
          <w:p w14:paraId="33F8CCF2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BE16D7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ADB1D0E" w14:textId="77777777" w:rsidR="00681CA0" w:rsidRPr="00BE16D7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30" w:type="dxa"/>
            <w:gridSpan w:val="50"/>
            <w:vAlign w:val="center"/>
          </w:tcPr>
          <w:p w14:paraId="72F68450" w14:textId="77777777" w:rsidR="00681CA0" w:rsidRPr="00BE16D7" w:rsidRDefault="00FA62C7" w:rsidP="00FD0C1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BE16D7">
              <w:rPr>
                <w:rFonts w:ascii="Arial" w:hAnsi="Arial" w:cs="Arial"/>
              </w:rPr>
              <w:t xml:space="preserve">с. </w:t>
            </w:r>
            <w:r w:rsidR="00681CA0" w:rsidRPr="00BE16D7">
              <w:rPr>
                <w:rFonts w:ascii="Arial" w:hAnsi="Arial" w:cs="Arial"/>
              </w:rPr>
              <w:t>3</w:t>
            </w:r>
          </w:p>
        </w:tc>
      </w:tr>
      <w:tr w:rsidR="00681CA0" w:rsidRPr="004C4754" w14:paraId="2990A84A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2830"/>
        </w:trPr>
        <w:tc>
          <w:tcPr>
            <w:tcW w:w="10065" w:type="dxa"/>
            <w:gridSpan w:val="306"/>
            <w:tcBorders>
              <w:top w:val="nil"/>
            </w:tcBorders>
          </w:tcPr>
          <w:p w14:paraId="687E06A7" w14:textId="77777777" w:rsidR="00681CA0" w:rsidRPr="004C4754" w:rsidRDefault="00681CA0" w:rsidP="00FD0C13">
            <w:pPr>
              <w:spacing w:before="180" w:after="120" w:line="36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24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5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0" w:type="auto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85"/>
              <w:gridCol w:w="679"/>
              <w:gridCol w:w="1844"/>
              <w:gridCol w:w="1842"/>
              <w:gridCol w:w="2297"/>
              <w:gridCol w:w="851"/>
            </w:tblGrid>
            <w:tr w:rsidR="00681CA0" w:rsidRPr="004C4754" w14:paraId="2B7FA97B" w14:textId="77777777" w:rsidTr="00FD0C13">
              <w:tc>
                <w:tcPr>
                  <w:tcW w:w="949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22FC6" w14:textId="77777777" w:rsidR="00681CA0" w:rsidRPr="004C4754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141E2E2C" w14:textId="77777777" w:rsidTr="00FD0C13">
              <w:tc>
                <w:tcPr>
                  <w:tcW w:w="949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59266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28D565EE" w14:textId="77777777" w:rsidTr="00EB1EAE">
              <w:tc>
                <w:tcPr>
                  <w:tcW w:w="635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DFCAA" w14:textId="77777777" w:rsidR="00681CA0" w:rsidRPr="00BE16D7" w:rsidRDefault="008F530F" w:rsidP="00FD0C1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BE16D7">
                    <w:rPr>
                      <w:rFonts w:ascii="Arial" w:hAnsi="Arial" w:cs="Arial"/>
                    </w:rPr>
                    <w:t>энергия предварительного подогрева кат</w:t>
                  </w:r>
                  <w:r w:rsidR="00681CA0" w:rsidRPr="00BE16D7">
                    <w:rPr>
                      <w:rFonts w:ascii="Arial" w:hAnsi="Arial" w:cs="Arial"/>
                    </w:rPr>
                    <w:t>о</w:t>
                  </w:r>
                  <w:r w:rsidR="00681CA0" w:rsidRPr="00BE16D7">
                    <w:rPr>
                      <w:rFonts w:ascii="Arial" w:hAnsi="Arial" w:cs="Arial"/>
                    </w:rPr>
                    <w:t xml:space="preserve">да: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E16D7">
                    <w:rPr>
                      <w:rFonts w:ascii="Arial" w:hAnsi="Arial" w:cs="Arial"/>
                    </w:rPr>
                    <w:t xml:space="preserve"> =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E16D7">
                    <w:rPr>
                      <w:rFonts w:ascii="Arial" w:hAnsi="Arial" w:cs="Arial"/>
                    </w:rPr>
                    <w:t xml:space="preserve"> +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E16D7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2E5D1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75785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1,5</w:t>
                  </w:r>
                </w:p>
              </w:tc>
            </w:tr>
            <w:tr w:rsidR="00681CA0" w:rsidRPr="004C4754" w14:paraId="7FAE7B01" w14:textId="77777777" w:rsidTr="00EB1EAE">
              <w:tc>
                <w:tcPr>
                  <w:tcW w:w="635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B4226C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993D3D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CF02E2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0,9</w:t>
                  </w:r>
                </w:p>
              </w:tc>
            </w:tr>
            <w:tr w:rsidR="00681CA0" w:rsidRPr="004C4754" w14:paraId="6C8380FD" w14:textId="77777777" w:rsidTr="00EB1EAE">
              <w:tc>
                <w:tcPr>
                  <w:tcW w:w="635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B1CC93" w14:textId="77777777" w:rsidR="00681CA0" w:rsidRPr="00BE16D7" w:rsidRDefault="00681CA0" w:rsidP="00D4663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E16D7">
                    <w:rPr>
                      <w:rFonts w:ascii="Arial" w:hAnsi="Arial" w:cs="Arial"/>
                    </w:rPr>
                    <w:t>(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Pr="00BE16D7">
                    <w:rPr>
                      <w:rFonts w:ascii="Arial" w:hAnsi="Arial" w:cs="Arial"/>
                    </w:rPr>
                    <w:t xml:space="preserve">) &lt; </w:t>
                  </w:r>
                  <w:r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BE16D7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1FCF1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5185B6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7CB7E3C6" w14:textId="77777777" w:rsidTr="00D46634">
              <w:tc>
                <w:tcPr>
                  <w:tcW w:w="864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85D01" w14:textId="77777777" w:rsidR="00681CA0" w:rsidRPr="00BE16D7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BE16D7">
                    <w:rPr>
                      <w:rFonts w:ascii="Arial" w:hAnsi="Arial" w:cs="Arial"/>
                    </w:rPr>
                    <w:t>на соответствие м</w:t>
                  </w:r>
                  <w:r w:rsidR="008F530F" w:rsidRPr="00BE16D7">
                    <w:rPr>
                      <w:rFonts w:ascii="Arial" w:hAnsi="Arial" w:cs="Arial"/>
                    </w:rPr>
                    <w:t>и</w:t>
                  </w:r>
                  <w:r w:rsidR="008F530F" w:rsidRPr="00BE16D7">
                    <w:rPr>
                      <w:rFonts w:ascii="Arial" w:hAnsi="Arial" w:cs="Arial"/>
                    </w:rPr>
                    <w:t xml:space="preserve">нимальным требованиям </w:t>
                  </w:r>
                  <w:r w:rsidRPr="00BE16D7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14A2D7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8,0</w:t>
                  </w:r>
                </w:p>
              </w:tc>
            </w:tr>
            <w:tr w:rsidR="00681CA0" w:rsidRPr="004C4754" w14:paraId="357503F0" w14:textId="77777777" w:rsidTr="00EB1EAE">
              <w:tc>
                <w:tcPr>
                  <w:tcW w:w="635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AA22AF" w14:textId="77777777" w:rsidR="00681CA0" w:rsidRPr="00BE16D7" w:rsidRDefault="008F530F" w:rsidP="00FD0C1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BE16D7">
                    <w:rPr>
                      <w:rFonts w:ascii="Arial" w:hAnsi="Arial" w:cs="Arial"/>
                    </w:rPr>
                    <w:t>энергия предварительного подогрева кат</w:t>
                  </w:r>
                  <w:r w:rsidR="00681CA0" w:rsidRPr="00BE16D7">
                    <w:rPr>
                      <w:rFonts w:ascii="Arial" w:hAnsi="Arial" w:cs="Arial"/>
                    </w:rPr>
                    <w:t>о</w:t>
                  </w:r>
                  <w:r w:rsidR="00681CA0" w:rsidRPr="00BE16D7">
                    <w:rPr>
                      <w:rFonts w:ascii="Arial" w:hAnsi="Arial" w:cs="Arial"/>
                    </w:rPr>
                    <w:t xml:space="preserve">да: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</w:rPr>
                    <w:t xml:space="preserve"> =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</w:rPr>
                    <w:t xml:space="preserve"> +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BE16D7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BE16D7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BE16D7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161DF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Q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4A118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2,5</w:t>
                  </w:r>
                </w:p>
              </w:tc>
            </w:tr>
            <w:tr w:rsidR="00681CA0" w:rsidRPr="004C4754" w14:paraId="7D733FCF" w14:textId="77777777" w:rsidTr="00EB1EAE">
              <w:tc>
                <w:tcPr>
                  <w:tcW w:w="635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4EF71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2B969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P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BE16D7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FD88B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1,8</w:t>
                  </w:r>
                </w:p>
              </w:tc>
            </w:tr>
            <w:tr w:rsidR="00681CA0" w:rsidRPr="004C4754" w14:paraId="41A26FF6" w14:textId="77777777" w:rsidTr="00D46634">
              <w:tc>
                <w:tcPr>
                  <w:tcW w:w="864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3D6F1" w14:textId="77777777" w:rsidR="00681CA0" w:rsidRPr="00BE16D7" w:rsidRDefault="00681CA0" w:rsidP="008F530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BE16D7">
                    <w:rPr>
                      <w:rFonts w:ascii="Arial" w:hAnsi="Arial" w:cs="Arial"/>
                    </w:rPr>
                    <w:t>на соответствие ма</w:t>
                  </w:r>
                  <w:r w:rsidR="008F530F" w:rsidRPr="00BE16D7">
                    <w:rPr>
                      <w:rFonts w:ascii="Arial" w:hAnsi="Arial" w:cs="Arial"/>
                    </w:rPr>
                    <w:t>к</w:t>
                  </w:r>
                  <w:r w:rsidR="008F530F" w:rsidRPr="00BE16D7">
                    <w:rPr>
                      <w:rFonts w:ascii="Arial" w:hAnsi="Arial" w:cs="Arial"/>
                    </w:rPr>
                    <w:t xml:space="preserve">симальным требованиям </w:t>
                  </w:r>
                  <w:r w:rsidRPr="00BE16D7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39C760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10,5</w:t>
                  </w:r>
                </w:p>
              </w:tc>
            </w:tr>
            <w:tr w:rsidR="00681CA0" w:rsidRPr="004C4754" w14:paraId="105DC7E6" w14:textId="77777777" w:rsidTr="00EB1EAE"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AE1227" w14:textId="77777777" w:rsidR="00681CA0" w:rsidRPr="00BE16D7" w:rsidRDefault="00681CA0" w:rsidP="00D4663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х</w:t>
                  </w:r>
                  <w:r w:rsidRPr="00BE16D7">
                    <w:rPr>
                      <w:rFonts w:ascii="Arial" w:hAnsi="Arial" w:cs="Arial"/>
                    </w:rPr>
                    <w:t>о</w:t>
                  </w:r>
                  <w:r w:rsidRPr="00BE16D7">
                    <w:rPr>
                      <w:rFonts w:ascii="Arial" w:hAnsi="Arial" w:cs="Arial"/>
                    </w:rPr>
                    <w:t>лостого хода на лампе (без ВЗУ), В</w:t>
                  </w:r>
                </w:p>
              </w:tc>
              <w:tc>
                <w:tcPr>
                  <w:tcW w:w="2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FB1738" w14:textId="77777777" w:rsidR="00681CA0" w:rsidRPr="00BE16D7" w:rsidRDefault="00681CA0" w:rsidP="00D4663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Напряжение не заж</w:t>
                  </w:r>
                  <w:r w:rsidRPr="00BE16D7">
                    <w:rPr>
                      <w:rFonts w:ascii="Arial" w:hAnsi="Arial" w:cs="Arial"/>
                    </w:rPr>
                    <w:t>и</w:t>
                  </w:r>
                  <w:r w:rsidRPr="00BE16D7">
                    <w:rPr>
                      <w:rFonts w:ascii="Arial" w:hAnsi="Arial" w:cs="Arial"/>
                    </w:rPr>
                    <w:t>гания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B689E5" w14:textId="77777777" w:rsidR="00681CA0" w:rsidRPr="00BE16D7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BE16D7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BE16D7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50C20" w14:textId="77777777" w:rsidR="00681CA0" w:rsidRPr="00BE16D7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BE16D7">
                    <w:rPr>
                      <w:rFonts w:ascii="Arial" w:hAnsi="Arial" w:cs="Arial"/>
                    </w:rPr>
                    <w:t>Не более (действ</w:t>
                  </w:r>
                  <w:r w:rsidRPr="00BE16D7">
                    <w:rPr>
                      <w:rFonts w:ascii="Arial" w:hAnsi="Arial" w:cs="Arial"/>
                    </w:rPr>
                    <w:t>у</w:t>
                  </w:r>
                  <w:r w:rsidRPr="00BE16D7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3F243C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130</w:t>
                  </w:r>
                </w:p>
              </w:tc>
            </w:tr>
            <w:tr w:rsidR="00681CA0" w:rsidRPr="004C4754" w14:paraId="0E787191" w14:textId="77777777" w:rsidTr="00EB1EAE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CA7B92" w14:textId="77777777" w:rsidR="00681CA0" w:rsidRPr="004C4754" w:rsidRDefault="00681CA0" w:rsidP="00D4663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2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F39903" w14:textId="77777777" w:rsidR="00681CA0" w:rsidRPr="004C4754" w:rsidRDefault="00681CA0" w:rsidP="00D46634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зажиг</w:t>
                  </w:r>
                  <w:r w:rsidRPr="004C4754">
                    <w:rPr>
                      <w:rFonts w:ascii="Arial" w:hAnsi="Arial" w:cs="Arial"/>
                    </w:rPr>
                    <w:t>а</w:t>
                  </w:r>
                  <w:r w:rsidRPr="004C4754">
                    <w:rPr>
                      <w:rFonts w:ascii="Arial" w:hAnsi="Arial" w:cs="Arial"/>
                    </w:rPr>
                    <w:t>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41BD11" w14:textId="77777777" w:rsidR="00681CA0" w:rsidRPr="00D4663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="00D46634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2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EF8C2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Не менее (</w:t>
                  </w:r>
                  <w:r w:rsidRPr="00667D65">
                    <w:rPr>
                      <w:rFonts w:ascii="Arial" w:hAnsi="Arial" w:cs="Arial"/>
                    </w:rPr>
                    <w:t>де</w:t>
                  </w:r>
                  <w:r w:rsidRPr="00667D65">
                    <w:rPr>
                      <w:rFonts w:ascii="Arial" w:hAnsi="Arial" w:cs="Arial"/>
                    </w:rPr>
                    <w:t>й</w:t>
                  </w:r>
                  <w:r w:rsidRPr="00667D65">
                    <w:rPr>
                      <w:rFonts w:ascii="Arial" w:hAnsi="Arial" w:cs="Arial"/>
                    </w:rPr>
                    <w:t>ствующее знач</w:t>
                  </w:r>
                  <w:r w:rsidRPr="00667D65">
                    <w:rPr>
                      <w:rFonts w:ascii="Arial" w:hAnsi="Arial" w:cs="Arial"/>
                    </w:rPr>
                    <w:t>е</w:t>
                  </w:r>
                  <w:r w:rsidRPr="00667D65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9A2489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280</w:t>
                  </w:r>
                </w:p>
              </w:tc>
            </w:tr>
            <w:tr w:rsidR="00681CA0" w:rsidRPr="004C4754" w14:paraId="68D0BC23" w14:textId="77777777" w:rsidTr="00EB1EAE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97A54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2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6BA44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E47CB3" w14:textId="77777777" w:rsidR="00681CA0" w:rsidRPr="00D4663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 w:rsidR="00D46634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2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0A922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B5497A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350</w:t>
                  </w:r>
                </w:p>
              </w:tc>
            </w:tr>
            <w:tr w:rsidR="00681CA0" w:rsidRPr="004C4754" w14:paraId="2161AA12" w14:textId="77777777" w:rsidTr="00D46634">
              <w:tc>
                <w:tcPr>
                  <w:tcW w:w="864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E7D6F" w14:textId="77777777" w:rsidR="00681CA0" w:rsidRPr="004C4754" w:rsidRDefault="00681CA0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Заменяющий резистор для каждого катода для испытания требований к напр</w:t>
                  </w:r>
                  <w:r w:rsidRPr="004C4754">
                    <w:rPr>
                      <w:rFonts w:ascii="Arial" w:hAnsi="Arial" w:cs="Arial"/>
                    </w:rPr>
                    <w:t>я</w:t>
                  </w:r>
                  <w:r w:rsidRPr="004C4754">
                    <w:rPr>
                      <w:rFonts w:ascii="Arial" w:hAnsi="Arial" w:cs="Arial"/>
                    </w:rPr>
                    <w:t>жению холостого хода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Ом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AEC252" w14:textId="77777777" w:rsidR="00681CA0" w:rsidRPr="004C4754" w:rsidRDefault="00681CA0" w:rsidP="00D46634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8…24</w:t>
                  </w:r>
                </w:p>
              </w:tc>
            </w:tr>
            <w:tr w:rsidR="00681CA0" w:rsidRPr="004C4754" w14:paraId="5EA0D722" w14:textId="77777777" w:rsidTr="00FD0C13">
              <w:tc>
                <w:tcPr>
                  <w:tcW w:w="949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625B1" w14:textId="77777777" w:rsidR="00681CA0" w:rsidRPr="004C4754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105D6D65" w14:textId="77777777" w:rsidTr="00FD0C13">
              <w:tc>
                <w:tcPr>
                  <w:tcW w:w="949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A1967" w14:textId="77777777" w:rsidR="00681CA0" w:rsidRPr="004C4754" w:rsidRDefault="00681CA0" w:rsidP="00095603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61A7A0FD" w14:textId="77777777" w:rsidTr="00EB1EAE">
              <w:tc>
                <w:tcPr>
                  <w:tcW w:w="26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B3A8186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3E87D69C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3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7C40EBEB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А</w:t>
                  </w:r>
                </w:p>
              </w:tc>
            </w:tr>
            <w:tr w:rsidR="00681CA0" w:rsidRPr="004C4754" w14:paraId="4B8EB225" w14:textId="77777777" w:rsidTr="00EB1EAE">
              <w:tc>
                <w:tcPr>
                  <w:tcW w:w="2664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7E53F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22,5</w:t>
                  </w:r>
                </w:p>
              </w:tc>
              <w:tc>
                <w:tcPr>
                  <w:tcW w:w="3686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28BD6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75</w:t>
                  </w:r>
                </w:p>
              </w:tc>
              <w:tc>
                <w:tcPr>
                  <w:tcW w:w="3148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B6496" w14:textId="77777777" w:rsidR="00681CA0" w:rsidRPr="004C4754" w:rsidRDefault="00681CA0" w:rsidP="00FD0C1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0,300</w:t>
                  </w:r>
                </w:p>
              </w:tc>
            </w:tr>
          </w:tbl>
          <w:p w14:paraId="3C55259C" w14:textId="77777777" w:rsidR="00681CA0" w:rsidRPr="00FD0C13" w:rsidRDefault="00681CA0" w:rsidP="00FD0C13">
            <w:pPr>
              <w:tabs>
                <w:tab w:val="left" w:pos="4395"/>
              </w:tabs>
              <w:rPr>
                <w:rFonts w:ascii="Arial" w:hAnsi="Arial" w:cs="Arial"/>
              </w:rPr>
            </w:pPr>
          </w:p>
        </w:tc>
      </w:tr>
      <w:tr w:rsidR="00681CA0" w:rsidRPr="004C4754" w14:paraId="46F4246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2D94F7D3" w14:textId="77777777" w:rsidR="00681CA0" w:rsidRPr="004C4754" w:rsidRDefault="00681CA0" w:rsidP="00221C9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</w:t>
            </w:r>
            <w:r w:rsidR="00221C94"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Pr="004C4754">
              <w:rPr>
                <w:rFonts w:ascii="Arial" w:hAnsi="Arial" w:cs="Arial"/>
                <w:b/>
              </w:rPr>
              <w:t>662</w:t>
            </w:r>
            <w:r w:rsidRPr="004C4754">
              <w:rPr>
                <w:rFonts w:ascii="Arial" w:hAnsi="Arial" w:cs="Arial"/>
                <w:b/>
                <w:lang w:val="en-US"/>
              </w:rPr>
              <w:t>0-</w:t>
            </w:r>
            <w:r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0899A076" w14:textId="77777777" w:rsidTr="00F9556E">
        <w:trPr>
          <w:gridAfter w:val="1"/>
        </w:trPr>
        <w:tc>
          <w:tcPr>
            <w:tcW w:w="1748" w:type="dxa"/>
            <w:gridSpan w:val="43"/>
          </w:tcPr>
          <w:p w14:paraId="1F267471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64" w:type="dxa"/>
            <w:gridSpan w:val="236"/>
          </w:tcPr>
          <w:p w14:paraId="214DDCC8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31BB44E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53" w:type="dxa"/>
            <w:gridSpan w:val="27"/>
            <w:vAlign w:val="center"/>
          </w:tcPr>
          <w:p w14:paraId="18E0F166" w14:textId="77777777" w:rsidR="00681CA0" w:rsidRPr="00667D65" w:rsidRDefault="00FA62C7" w:rsidP="00FD0C1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с. </w:t>
            </w:r>
            <w:r w:rsidR="00681CA0" w:rsidRPr="00667D65">
              <w:rPr>
                <w:rFonts w:ascii="Arial" w:hAnsi="Arial" w:cs="Arial"/>
              </w:rPr>
              <w:t>1</w:t>
            </w:r>
          </w:p>
        </w:tc>
      </w:tr>
      <w:tr w:rsidR="00681CA0" w:rsidRPr="004C4754" w14:paraId="058D8334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08AD9082" w14:textId="77777777" w:rsidR="00681CA0" w:rsidRPr="00667D65" w:rsidRDefault="00681CA0" w:rsidP="00FD0C13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 xml:space="preserve">МСОЛ: </w:t>
            </w:r>
            <w:r w:rsidRPr="00667D65">
              <w:rPr>
                <w:rFonts w:ascii="Arial" w:hAnsi="Arial" w:cs="Arial"/>
                <w:lang w:val="en-US"/>
              </w:rPr>
              <w:t>FDH</w:t>
            </w:r>
            <w:r w:rsidRPr="00667D65">
              <w:rPr>
                <w:rFonts w:ascii="Arial" w:hAnsi="Arial" w:cs="Arial"/>
              </w:rPr>
              <w:t>-28-</w:t>
            </w:r>
            <w:r w:rsidRPr="00667D65">
              <w:rPr>
                <w:rFonts w:ascii="Arial" w:hAnsi="Arial" w:cs="Arial"/>
                <w:lang w:val="en-US"/>
              </w:rPr>
              <w:t>L</w:t>
            </w:r>
            <w:r w:rsidRPr="00667D65">
              <w:rPr>
                <w:rFonts w:ascii="Arial" w:hAnsi="Arial" w:cs="Arial"/>
              </w:rPr>
              <w:t>/</w:t>
            </w:r>
            <w:r w:rsidRPr="00667D65">
              <w:rPr>
                <w:rFonts w:ascii="Arial" w:hAnsi="Arial" w:cs="Arial"/>
                <w:lang w:val="en-US"/>
              </w:rPr>
              <w:t>P</w:t>
            </w:r>
            <w:r w:rsidRPr="00667D65">
              <w:rPr>
                <w:rFonts w:ascii="Arial" w:hAnsi="Arial" w:cs="Arial"/>
              </w:rPr>
              <w:t>-</w:t>
            </w:r>
            <w:r w:rsidRPr="00667D65">
              <w:rPr>
                <w:rFonts w:ascii="Arial" w:hAnsi="Arial" w:cs="Arial"/>
                <w:lang w:val="en-US"/>
              </w:rPr>
              <w:t>G</w:t>
            </w:r>
            <w:r w:rsidR="009633C6" w:rsidRPr="00667D65">
              <w:rPr>
                <w:rFonts w:ascii="Arial" w:hAnsi="Arial" w:cs="Arial"/>
              </w:rPr>
              <w:t>5-16/1</w:t>
            </w:r>
            <w:r w:rsidRPr="00667D65">
              <w:rPr>
                <w:rFonts w:ascii="Arial" w:hAnsi="Arial" w:cs="Arial"/>
              </w:rPr>
              <w:t>150</w:t>
            </w:r>
          </w:p>
        </w:tc>
      </w:tr>
      <w:tr w:rsidR="00681CA0" w:rsidRPr="004C4754" w14:paraId="5D492F7F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20EF094E" w14:textId="77777777" w:rsidR="00681CA0" w:rsidRPr="00667D65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72" w:type="dxa"/>
            <w:gridSpan w:val="66"/>
            <w:tcBorders>
              <w:bottom w:val="double" w:sz="4" w:space="0" w:color="auto"/>
            </w:tcBorders>
            <w:vAlign w:val="center"/>
          </w:tcPr>
          <w:p w14:paraId="0D44BDA5" w14:textId="77777777" w:rsidR="00681CA0" w:rsidRPr="00667D65" w:rsidRDefault="00681CA0" w:rsidP="009E3BC9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45" w:type="dxa"/>
            <w:gridSpan w:val="59"/>
            <w:tcBorders>
              <w:bottom w:val="double" w:sz="4" w:space="0" w:color="auto"/>
            </w:tcBorders>
            <w:vAlign w:val="center"/>
          </w:tcPr>
          <w:p w14:paraId="212C2149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Схема</w:t>
            </w:r>
          </w:p>
        </w:tc>
        <w:tc>
          <w:tcPr>
            <w:tcW w:w="2271" w:type="dxa"/>
            <w:gridSpan w:val="70"/>
            <w:tcBorders>
              <w:bottom w:val="double" w:sz="4" w:space="0" w:color="auto"/>
            </w:tcBorders>
            <w:vAlign w:val="center"/>
          </w:tcPr>
          <w:p w14:paraId="3505A5CB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Катод</w:t>
            </w:r>
          </w:p>
        </w:tc>
        <w:tc>
          <w:tcPr>
            <w:tcW w:w="1560" w:type="dxa"/>
            <w:gridSpan w:val="60"/>
            <w:tcBorders>
              <w:bottom w:val="double" w:sz="4" w:space="0" w:color="auto"/>
            </w:tcBorders>
            <w:vAlign w:val="center"/>
          </w:tcPr>
          <w:p w14:paraId="34B62008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Цоколь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  <w:vAlign w:val="center"/>
          </w:tcPr>
          <w:p w14:paraId="49F7B117" w14:textId="03F3AFEE" w:rsidR="00681CA0" w:rsidRPr="00667D65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E51A58F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4C97051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5BAFFF17" w14:textId="77777777" w:rsidR="00681CA0" w:rsidRPr="00667D65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72" w:type="dxa"/>
            <w:gridSpan w:val="66"/>
            <w:tcBorders>
              <w:top w:val="double" w:sz="4" w:space="0" w:color="auto"/>
            </w:tcBorders>
            <w:vAlign w:val="center"/>
          </w:tcPr>
          <w:p w14:paraId="09D9FB09" w14:textId="77777777" w:rsidR="00681CA0" w:rsidRPr="00667D65" w:rsidRDefault="00681CA0" w:rsidP="009E3BC9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67D65">
              <w:rPr>
                <w:rFonts w:ascii="Arial" w:hAnsi="Arial" w:cs="Arial"/>
              </w:rPr>
              <w:t>28</w:t>
            </w:r>
          </w:p>
        </w:tc>
        <w:tc>
          <w:tcPr>
            <w:tcW w:w="1845" w:type="dxa"/>
            <w:gridSpan w:val="59"/>
            <w:tcBorders>
              <w:top w:val="double" w:sz="4" w:space="0" w:color="auto"/>
            </w:tcBorders>
            <w:vAlign w:val="center"/>
          </w:tcPr>
          <w:p w14:paraId="0A804E68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ВЧ бесста</w:t>
            </w:r>
            <w:r w:rsidRPr="00667D65">
              <w:rPr>
                <w:rFonts w:ascii="Arial" w:hAnsi="Arial" w:cs="Arial"/>
              </w:rPr>
              <w:t>р</w:t>
            </w:r>
            <w:r w:rsidRPr="00667D65">
              <w:rPr>
                <w:rFonts w:ascii="Arial" w:hAnsi="Arial" w:cs="Arial"/>
              </w:rPr>
              <w:t>терная</w:t>
            </w:r>
          </w:p>
        </w:tc>
        <w:tc>
          <w:tcPr>
            <w:tcW w:w="2271" w:type="dxa"/>
            <w:gridSpan w:val="70"/>
            <w:tcBorders>
              <w:top w:val="double" w:sz="4" w:space="0" w:color="auto"/>
            </w:tcBorders>
            <w:vAlign w:val="center"/>
          </w:tcPr>
          <w:p w14:paraId="774C9FDA" w14:textId="77777777" w:rsidR="00681CA0" w:rsidRPr="00667D65" w:rsidRDefault="008F530F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предварительного </w:t>
            </w:r>
            <w:r w:rsidR="00681CA0" w:rsidRPr="00667D65">
              <w:rPr>
                <w:rFonts w:ascii="Arial" w:hAnsi="Arial" w:cs="Arial"/>
              </w:rPr>
              <w:t>подогрева</w:t>
            </w:r>
          </w:p>
        </w:tc>
        <w:tc>
          <w:tcPr>
            <w:tcW w:w="1560" w:type="dxa"/>
            <w:gridSpan w:val="60"/>
            <w:tcBorders>
              <w:top w:val="double" w:sz="4" w:space="0" w:color="auto"/>
            </w:tcBorders>
            <w:vAlign w:val="center"/>
          </w:tcPr>
          <w:p w14:paraId="519D779D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  <w:vAlign w:val="center"/>
          </w:tcPr>
          <w:p w14:paraId="2102A0F9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67D65">
              <w:rPr>
                <w:rFonts w:ascii="Arial" w:hAnsi="Arial" w:cs="Arial"/>
              </w:rPr>
              <w:t>16</w:t>
            </w:r>
            <w:r w:rsidRPr="00667D65">
              <w:rPr>
                <w:rFonts w:ascii="Arial" w:hAnsi="Arial" w:cs="Arial"/>
                <w:lang w:val="en-US"/>
              </w:rPr>
              <w:t xml:space="preserve"> х </w:t>
            </w:r>
            <w:r w:rsidRPr="00667D65">
              <w:rPr>
                <w:rFonts w:ascii="Arial" w:hAnsi="Arial" w:cs="Arial"/>
              </w:rPr>
              <w:t>115</w:t>
            </w:r>
            <w:r w:rsidRPr="00667D65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7CE62940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E8C589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EE694D6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5088188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52EEF2E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4" w:type="dxa"/>
            <w:gridSpan w:val="295"/>
          </w:tcPr>
          <w:p w14:paraId="33E99BD4" w14:textId="77777777" w:rsidR="00681CA0" w:rsidRPr="004C4754" w:rsidRDefault="00681CA0" w:rsidP="00FD0C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40BDCEC" w14:textId="77777777" w:rsidR="00681CA0" w:rsidRPr="004C4754" w:rsidRDefault="00681CA0" w:rsidP="00FD0C13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6271975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DEBD53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425E2B2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nil"/>
            </w:tcBorders>
          </w:tcPr>
          <w:p w14:paraId="31A959F8" w14:textId="77777777" w:rsidR="00681CA0" w:rsidRPr="00FD0C13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D0C13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4148" w:type="dxa"/>
            <w:gridSpan w:val="134"/>
            <w:tcBorders>
              <w:top w:val="nil"/>
            </w:tcBorders>
          </w:tcPr>
          <w:p w14:paraId="48ED55C9" w14:textId="77777777" w:rsidR="00681CA0" w:rsidRPr="00FD0C13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D0C13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702" w:type="dxa"/>
            <w:gridSpan w:val="64"/>
            <w:tcBorders>
              <w:top w:val="nil"/>
            </w:tcBorders>
          </w:tcPr>
          <w:p w14:paraId="5400DFED" w14:textId="77777777" w:rsidR="00681CA0" w:rsidRPr="00FD0C13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D0C13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846" w:type="dxa"/>
            <w:gridSpan w:val="40"/>
            <w:tcBorders>
              <w:top w:val="nil"/>
            </w:tcBorders>
          </w:tcPr>
          <w:p w14:paraId="409B741E" w14:textId="77777777" w:rsidR="00681CA0" w:rsidRPr="00FD0C13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D0C1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26C287C1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FBAF350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6F11D431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nil"/>
              <w:bottom w:val="double" w:sz="4" w:space="0" w:color="auto"/>
            </w:tcBorders>
          </w:tcPr>
          <w:p w14:paraId="1A06611A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019" w:type="dxa"/>
            <w:gridSpan w:val="68"/>
            <w:tcBorders>
              <w:top w:val="nil"/>
              <w:bottom w:val="double" w:sz="4" w:space="0" w:color="auto"/>
            </w:tcBorders>
          </w:tcPr>
          <w:p w14:paraId="01C7DB52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129" w:type="dxa"/>
            <w:gridSpan w:val="66"/>
            <w:tcBorders>
              <w:top w:val="nil"/>
              <w:bottom w:val="double" w:sz="4" w:space="0" w:color="auto"/>
            </w:tcBorders>
          </w:tcPr>
          <w:p w14:paraId="6B35871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548" w:type="dxa"/>
            <w:gridSpan w:val="104"/>
            <w:tcBorders>
              <w:top w:val="nil"/>
              <w:bottom w:val="double" w:sz="4" w:space="0" w:color="auto"/>
            </w:tcBorders>
          </w:tcPr>
          <w:p w14:paraId="7F8C874C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4D2F6ED0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AC263D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3214FE0F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double" w:sz="4" w:space="0" w:color="auto"/>
            </w:tcBorders>
          </w:tcPr>
          <w:p w14:paraId="6A634F8D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149,0</w:t>
            </w:r>
          </w:p>
        </w:tc>
        <w:tc>
          <w:tcPr>
            <w:tcW w:w="2019" w:type="dxa"/>
            <w:gridSpan w:val="68"/>
            <w:tcBorders>
              <w:top w:val="double" w:sz="4" w:space="0" w:color="auto"/>
            </w:tcBorders>
          </w:tcPr>
          <w:p w14:paraId="7EEFC6B6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153,7</w:t>
            </w:r>
          </w:p>
        </w:tc>
        <w:tc>
          <w:tcPr>
            <w:tcW w:w="2129" w:type="dxa"/>
            <w:gridSpan w:val="66"/>
            <w:tcBorders>
              <w:top w:val="double" w:sz="4" w:space="0" w:color="auto"/>
            </w:tcBorders>
          </w:tcPr>
          <w:p w14:paraId="4FA722EF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156,1</w:t>
            </w:r>
          </w:p>
        </w:tc>
        <w:tc>
          <w:tcPr>
            <w:tcW w:w="1702" w:type="dxa"/>
            <w:gridSpan w:val="64"/>
            <w:tcBorders>
              <w:top w:val="double" w:sz="4" w:space="0" w:color="auto"/>
            </w:tcBorders>
          </w:tcPr>
          <w:p w14:paraId="59F41D8A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163,2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051E147F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6E050C0C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DBE354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143D1FF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E4B999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3BACD021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6FB947D2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32052838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21E722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03B0E07A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nil"/>
              <w:bottom w:val="double" w:sz="4" w:space="0" w:color="auto"/>
            </w:tcBorders>
            <w:vAlign w:val="center"/>
          </w:tcPr>
          <w:p w14:paraId="33A05D25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080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2A223074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Расст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яние от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158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7CA9AE13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830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14880A3D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предв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рительного п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079" w:type="dxa"/>
            <w:gridSpan w:val="85"/>
            <w:tcBorders>
              <w:top w:val="nil"/>
              <w:bottom w:val="double" w:sz="4" w:space="0" w:color="auto"/>
            </w:tcBorders>
            <w:vAlign w:val="center"/>
          </w:tcPr>
          <w:p w14:paraId="41FD7909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Напряжение </w:t>
            </w:r>
            <w:r w:rsidRPr="00667D65">
              <w:rPr>
                <w:rFonts w:ascii="Arial" w:hAnsi="Arial" w:cs="Arial"/>
              </w:rPr>
              <w:t>х</w:t>
            </w:r>
            <w:r w:rsidRPr="00667D65">
              <w:rPr>
                <w:rFonts w:ascii="Arial" w:hAnsi="Arial" w:cs="Arial"/>
              </w:rPr>
              <w:t>о</w:t>
            </w:r>
            <w:r w:rsidRPr="00667D65">
              <w:rPr>
                <w:rFonts w:ascii="Arial" w:hAnsi="Arial" w:cs="Arial"/>
              </w:rPr>
              <w:t>лостого хода (действующее</w:t>
            </w:r>
            <w:r w:rsidR="008F530F" w:rsidRPr="00667D65">
              <w:rPr>
                <w:rFonts w:ascii="Arial" w:hAnsi="Arial" w:cs="Arial"/>
              </w:rPr>
              <w:t xml:space="preserve"> значение</w:t>
            </w:r>
            <w:r w:rsidRPr="00667D65">
              <w:rPr>
                <w:rFonts w:ascii="Arial" w:hAnsi="Arial" w:cs="Arial"/>
              </w:rPr>
              <w:t xml:space="preserve">),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568" w:type="dxa"/>
            <w:gridSpan w:val="23"/>
            <w:tcBorders>
              <w:top w:val="nil"/>
              <w:bottom w:val="double" w:sz="4" w:space="0" w:color="auto"/>
            </w:tcBorders>
            <w:vAlign w:val="center"/>
          </w:tcPr>
          <w:p w14:paraId="341934EC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61015BB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1DB193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150E76D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double" w:sz="4" w:space="0" w:color="auto"/>
            </w:tcBorders>
            <w:vAlign w:val="center"/>
          </w:tcPr>
          <w:p w14:paraId="66F12DBA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080" w:type="dxa"/>
            <w:gridSpan w:val="52"/>
            <w:tcBorders>
              <w:top w:val="double" w:sz="4" w:space="0" w:color="auto"/>
            </w:tcBorders>
            <w:vAlign w:val="center"/>
          </w:tcPr>
          <w:p w14:paraId="4D7437CC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89" w:type="dxa"/>
            <w:gridSpan w:val="52"/>
            <w:tcBorders>
              <w:top w:val="double" w:sz="4" w:space="0" w:color="auto"/>
            </w:tcBorders>
            <w:vAlign w:val="center"/>
          </w:tcPr>
          <w:p w14:paraId="7E8D7747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0,210</w:t>
            </w:r>
          </w:p>
        </w:tc>
        <w:tc>
          <w:tcPr>
            <w:tcW w:w="1830" w:type="dxa"/>
            <w:gridSpan w:val="57"/>
            <w:tcBorders>
              <w:top w:val="double" w:sz="4" w:space="0" w:color="auto"/>
            </w:tcBorders>
            <w:vAlign w:val="center"/>
          </w:tcPr>
          <w:p w14:paraId="1425EDC2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079" w:type="dxa"/>
            <w:gridSpan w:val="85"/>
            <w:tcBorders>
              <w:top w:val="double" w:sz="4" w:space="0" w:color="auto"/>
            </w:tcBorders>
            <w:vAlign w:val="center"/>
          </w:tcPr>
          <w:p w14:paraId="0E1EF4D6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375</w:t>
            </w:r>
          </w:p>
        </w:tc>
        <w:tc>
          <w:tcPr>
            <w:tcW w:w="1568" w:type="dxa"/>
            <w:gridSpan w:val="23"/>
            <w:tcBorders>
              <w:top w:val="double" w:sz="4" w:space="0" w:color="auto"/>
            </w:tcBorders>
            <w:vAlign w:val="center"/>
          </w:tcPr>
          <w:p w14:paraId="54A3628C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1B088687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27DD94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B3227A5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C34CA2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4A6C3B2D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352700F8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345CF8D8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4525EE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785FDEB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vMerge w:val="restart"/>
            <w:vAlign w:val="center"/>
          </w:tcPr>
          <w:p w14:paraId="10EFA956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59" w:type="dxa"/>
            <w:gridSpan w:val="77"/>
            <w:vMerge w:val="restart"/>
            <w:vAlign w:val="center"/>
          </w:tcPr>
          <w:p w14:paraId="55400B27" w14:textId="77777777" w:rsidR="00681CA0" w:rsidRPr="00667D65" w:rsidRDefault="001F678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541" w:type="dxa"/>
            <w:gridSpan w:val="152"/>
            <w:vAlign w:val="center"/>
          </w:tcPr>
          <w:p w14:paraId="14F8B8E1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46" w:type="dxa"/>
            <w:gridSpan w:val="40"/>
            <w:vMerge w:val="restart"/>
            <w:vAlign w:val="center"/>
          </w:tcPr>
          <w:p w14:paraId="24D93DD2" w14:textId="77777777" w:rsidR="00681CA0" w:rsidRPr="00667D65" w:rsidRDefault="001F6780" w:rsidP="00667D6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 зна-чение тока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D256FF7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C4B70AD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57CCF51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8" w:type="dxa"/>
            <w:gridSpan w:val="2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CE2BD08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9" w:type="dxa"/>
            <w:gridSpan w:val="7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517AC1A8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49"/>
            <w:tcBorders>
              <w:top w:val="nil"/>
              <w:bottom w:val="double" w:sz="4" w:space="0" w:color="auto"/>
            </w:tcBorders>
            <w:vAlign w:val="center"/>
          </w:tcPr>
          <w:p w14:paraId="6D643DA5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Расчетное</w:t>
            </w:r>
          </w:p>
          <w:p w14:paraId="399DC732" w14:textId="77777777" w:rsidR="008F530F" w:rsidRPr="00667D65" w:rsidRDefault="008F530F" w:rsidP="00FD0C1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значение</w:t>
            </w:r>
          </w:p>
        </w:tc>
        <w:tc>
          <w:tcPr>
            <w:tcW w:w="1419" w:type="dxa"/>
            <w:gridSpan w:val="48"/>
            <w:tcBorders>
              <w:top w:val="nil"/>
              <w:bottom w:val="double" w:sz="4" w:space="0" w:color="auto"/>
            </w:tcBorders>
            <w:vAlign w:val="center"/>
          </w:tcPr>
          <w:p w14:paraId="74EFA480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21" w:type="dxa"/>
            <w:gridSpan w:val="55"/>
            <w:tcBorders>
              <w:top w:val="nil"/>
              <w:bottom w:val="double" w:sz="4" w:space="0" w:color="auto"/>
            </w:tcBorders>
            <w:vAlign w:val="center"/>
          </w:tcPr>
          <w:p w14:paraId="2886AC73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46" w:type="dxa"/>
            <w:gridSpan w:val="40"/>
            <w:vMerge/>
            <w:tcBorders>
              <w:bottom w:val="double" w:sz="4" w:space="0" w:color="auto"/>
            </w:tcBorders>
            <w:vAlign w:val="center"/>
          </w:tcPr>
          <w:p w14:paraId="51928B9F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7E03366A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F06E266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552E738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8" w:type="dxa"/>
            <w:gridSpan w:val="26"/>
            <w:tcBorders>
              <w:top w:val="double" w:sz="4" w:space="0" w:color="auto"/>
            </w:tcBorders>
            <w:vAlign w:val="center"/>
          </w:tcPr>
          <w:p w14:paraId="7213550A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759" w:type="dxa"/>
            <w:gridSpan w:val="77"/>
            <w:tcBorders>
              <w:top w:val="double" w:sz="4" w:space="0" w:color="auto"/>
            </w:tcBorders>
            <w:vAlign w:val="center"/>
          </w:tcPr>
          <w:p w14:paraId="6AB24DA7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27,9</w:t>
            </w:r>
          </w:p>
        </w:tc>
        <w:tc>
          <w:tcPr>
            <w:tcW w:w="1701" w:type="dxa"/>
            <w:gridSpan w:val="49"/>
            <w:tcBorders>
              <w:top w:val="double" w:sz="4" w:space="0" w:color="auto"/>
            </w:tcBorders>
            <w:vAlign w:val="center"/>
          </w:tcPr>
          <w:p w14:paraId="5559E498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166</w:t>
            </w:r>
          </w:p>
        </w:tc>
        <w:tc>
          <w:tcPr>
            <w:tcW w:w="1419" w:type="dxa"/>
            <w:gridSpan w:val="48"/>
            <w:tcBorders>
              <w:top w:val="double" w:sz="4" w:space="0" w:color="auto"/>
            </w:tcBorders>
            <w:vAlign w:val="center"/>
          </w:tcPr>
          <w:p w14:paraId="74A38EC1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149</w:t>
            </w:r>
          </w:p>
        </w:tc>
        <w:tc>
          <w:tcPr>
            <w:tcW w:w="1421" w:type="dxa"/>
            <w:gridSpan w:val="55"/>
            <w:tcBorders>
              <w:top w:val="double" w:sz="4" w:space="0" w:color="auto"/>
            </w:tcBorders>
            <w:vAlign w:val="center"/>
          </w:tcPr>
          <w:p w14:paraId="41A885C3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183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  <w:vAlign w:val="center"/>
          </w:tcPr>
          <w:p w14:paraId="79206938" w14:textId="77777777" w:rsidR="00681CA0" w:rsidRPr="00667D65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0,170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6B71924F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E3CC2C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6284D14" w14:textId="77777777" w:rsidR="00681CA0" w:rsidRPr="004C4754" w:rsidRDefault="00681CA0" w:rsidP="009E3B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321D302" w14:textId="77777777" w:rsidR="00681CA0" w:rsidRPr="00667D65" w:rsidRDefault="008F530F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Максимальный </w:t>
            </w:r>
            <w:r w:rsidR="00681CA0" w:rsidRPr="00667D65">
              <w:rPr>
                <w:rFonts w:ascii="Arial" w:hAnsi="Arial" w:cs="Arial"/>
              </w:rPr>
              <w:t>световой поток будет при температуре окружающей среды от 34°С до 38°С.</w:t>
            </w:r>
          </w:p>
          <w:p w14:paraId="13A8A5EE" w14:textId="77777777" w:rsidR="004D4B24" w:rsidRPr="00667D65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47F269C3" w14:textId="77777777" w:rsidR="00681CA0" w:rsidRPr="000B103C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0B103C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0B103C">
              <w:rPr>
                <w:rFonts w:ascii="Arial" w:hAnsi="Arial" w:cs="Arial"/>
              </w:rPr>
              <w:t xml:space="preserve"> </w:t>
            </w:r>
            <w:r w:rsidR="00F94339" w:rsidRPr="000B103C">
              <w:rPr>
                <w:rFonts w:ascii="Arial" w:hAnsi="Arial" w:cs="Arial"/>
              </w:rPr>
              <w:t xml:space="preserve">в соответствии с </w:t>
            </w:r>
            <w:r w:rsidR="00F94339" w:rsidRPr="000B103C">
              <w:rPr>
                <w:rFonts w:ascii="Arial" w:hAnsi="Arial" w:cs="Arial"/>
                <w:lang w:val="en-US"/>
              </w:rPr>
              <w:t>D</w:t>
            </w:r>
            <w:r w:rsidR="00F94339" w:rsidRPr="000B103C">
              <w:rPr>
                <w:rFonts w:ascii="Arial" w:hAnsi="Arial" w:cs="Arial"/>
              </w:rPr>
              <w:t xml:space="preserve">.2 (приложение </w:t>
            </w:r>
            <w:r w:rsidR="00F94339" w:rsidRPr="000B103C">
              <w:rPr>
                <w:rFonts w:ascii="Arial" w:hAnsi="Arial" w:cs="Arial"/>
                <w:lang w:val="en-US"/>
              </w:rPr>
              <w:t>D</w:t>
            </w:r>
            <w:r w:rsidR="00F94339" w:rsidRPr="000B103C">
              <w:rPr>
                <w:rFonts w:ascii="Arial" w:hAnsi="Arial" w:cs="Arial"/>
              </w:rPr>
              <w:t>)</w:t>
            </w:r>
            <w:r w:rsidR="00681CA0" w:rsidRPr="000B103C">
              <w:rPr>
                <w:rFonts w:ascii="Arial" w:hAnsi="Arial" w:cs="Arial"/>
              </w:rPr>
              <w:t>.</w:t>
            </w:r>
          </w:p>
          <w:p w14:paraId="39D03090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58C65DF" w14:textId="77777777" w:rsidTr="00F9556E">
        <w:trPr>
          <w:gridAfter w:val="1"/>
          <w:cantSplit/>
        </w:trPr>
        <w:tc>
          <w:tcPr>
            <w:tcW w:w="456" w:type="dxa"/>
            <w:gridSpan w:val="15"/>
            <w:vMerge w:val="restart"/>
            <w:tcBorders>
              <w:top w:val="nil"/>
            </w:tcBorders>
          </w:tcPr>
          <w:p w14:paraId="781C6EE0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14:paraId="75D67EBC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24" w:type="dxa"/>
            <w:gridSpan w:val="287"/>
          </w:tcPr>
          <w:p w14:paraId="40C8F0B4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7C6ED59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C1FCAA4" w14:textId="77777777" w:rsidTr="00F9556E">
        <w:trPr>
          <w:gridAfter w:val="1"/>
          <w:cantSplit/>
        </w:trPr>
        <w:tc>
          <w:tcPr>
            <w:tcW w:w="456" w:type="dxa"/>
            <w:gridSpan w:val="15"/>
            <w:vMerge/>
          </w:tcPr>
          <w:p w14:paraId="162CDD47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37" w:type="dxa"/>
            <w:gridSpan w:val="95"/>
            <w:vMerge w:val="restart"/>
            <w:vAlign w:val="center"/>
          </w:tcPr>
          <w:p w14:paraId="5231A849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87" w:type="dxa"/>
            <w:gridSpan w:val="192"/>
          </w:tcPr>
          <w:p w14:paraId="5611DAE6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0607965B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D5A3F9C" w14:textId="77777777" w:rsidTr="00F9556E">
        <w:trPr>
          <w:gridAfter w:val="1"/>
          <w:cantSplit/>
        </w:trPr>
        <w:tc>
          <w:tcPr>
            <w:tcW w:w="456" w:type="dxa"/>
            <w:gridSpan w:val="15"/>
            <w:vMerge/>
          </w:tcPr>
          <w:p w14:paraId="1AADEE84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37" w:type="dxa"/>
            <w:gridSpan w:val="95"/>
            <w:vMerge/>
            <w:tcBorders>
              <w:bottom w:val="double" w:sz="4" w:space="0" w:color="auto"/>
            </w:tcBorders>
          </w:tcPr>
          <w:p w14:paraId="1DA3F806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</w:p>
        </w:tc>
        <w:tc>
          <w:tcPr>
            <w:tcW w:w="2839" w:type="dxa"/>
            <w:gridSpan w:val="88"/>
            <w:tcBorders>
              <w:bottom w:val="double" w:sz="4" w:space="0" w:color="auto"/>
            </w:tcBorders>
          </w:tcPr>
          <w:p w14:paraId="366ECF41" w14:textId="77777777" w:rsidR="00681CA0" w:rsidRPr="00667D65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</w:t>
            </w:r>
            <w:r w:rsidR="008F530F" w:rsidRPr="00667D65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02" w:type="dxa"/>
            <w:gridSpan w:val="64"/>
            <w:tcBorders>
              <w:bottom w:val="double" w:sz="4" w:space="0" w:color="auto"/>
            </w:tcBorders>
          </w:tcPr>
          <w:p w14:paraId="5411B89E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Не менее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</w:tcPr>
          <w:p w14:paraId="46E4749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4559B3F9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AE5CC34" w14:textId="77777777" w:rsidTr="00F9556E">
        <w:trPr>
          <w:gridAfter w:val="1"/>
          <w:cantSplit/>
        </w:trPr>
        <w:tc>
          <w:tcPr>
            <w:tcW w:w="456" w:type="dxa"/>
            <w:gridSpan w:val="15"/>
            <w:vMerge/>
            <w:tcBorders>
              <w:bottom w:val="nil"/>
            </w:tcBorders>
          </w:tcPr>
          <w:p w14:paraId="2A470995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37" w:type="dxa"/>
            <w:gridSpan w:val="95"/>
            <w:tcBorders>
              <w:top w:val="double" w:sz="4" w:space="0" w:color="auto"/>
            </w:tcBorders>
          </w:tcPr>
          <w:p w14:paraId="02475EAB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2839" w:type="dxa"/>
            <w:gridSpan w:val="88"/>
            <w:tcBorders>
              <w:top w:val="double" w:sz="4" w:space="0" w:color="auto"/>
            </w:tcBorders>
          </w:tcPr>
          <w:p w14:paraId="070768D1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1702" w:type="dxa"/>
            <w:gridSpan w:val="64"/>
            <w:tcBorders>
              <w:top w:val="double" w:sz="4" w:space="0" w:color="auto"/>
            </w:tcBorders>
          </w:tcPr>
          <w:p w14:paraId="424CD13A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18036A7E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56191274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580A2DF" w14:textId="77777777" w:rsidTr="003E2868">
        <w:trPr>
          <w:gridAfter w:val="1"/>
          <w:cantSplit/>
          <w:trHeight w:val="3288"/>
        </w:trPr>
        <w:tc>
          <w:tcPr>
            <w:tcW w:w="10065" w:type="dxa"/>
            <w:gridSpan w:val="306"/>
            <w:tcBorders>
              <w:top w:val="nil"/>
            </w:tcBorders>
          </w:tcPr>
          <w:p w14:paraId="7CD7951E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398C151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62F53255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0-7</w:t>
            </w:r>
          </w:p>
        </w:tc>
      </w:tr>
      <w:tr w:rsidR="00681CA0" w:rsidRPr="000B103C" w14:paraId="0E28370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547" w:type="dxa"/>
            <w:gridSpan w:val="28"/>
          </w:tcPr>
          <w:p w14:paraId="463D237B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957" w:type="dxa"/>
            <w:gridSpan w:val="261"/>
          </w:tcPr>
          <w:p w14:paraId="3287049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0C9009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61" w:type="dxa"/>
            <w:gridSpan w:val="17"/>
            <w:vAlign w:val="center"/>
          </w:tcPr>
          <w:p w14:paraId="3A273BA7" w14:textId="77777777" w:rsidR="00681CA0" w:rsidRPr="000B103C" w:rsidRDefault="00FA62C7" w:rsidP="00FD0C1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0B103C">
              <w:rPr>
                <w:rFonts w:ascii="Arial" w:hAnsi="Arial" w:cs="Arial"/>
              </w:rPr>
              <w:t xml:space="preserve">с. </w:t>
            </w:r>
            <w:r w:rsidR="00681CA0" w:rsidRPr="000B103C">
              <w:rPr>
                <w:rFonts w:ascii="Arial" w:hAnsi="Arial" w:cs="Arial"/>
              </w:rPr>
              <w:t>2</w:t>
            </w:r>
          </w:p>
        </w:tc>
      </w:tr>
      <w:tr w:rsidR="00681CA0" w:rsidRPr="004C4754" w14:paraId="37F27DE9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37D315A7" w14:textId="77777777" w:rsidR="00681CA0" w:rsidRPr="00B80BD2" w:rsidRDefault="00681CA0" w:rsidP="0008330A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-24-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5-16/1150</w:t>
            </w:r>
          </w:p>
        </w:tc>
      </w:tr>
      <w:tr w:rsidR="00681CA0" w:rsidRPr="004C4754" w14:paraId="4285D5F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6CD5301B" w14:textId="77777777" w:rsidR="00681CA0" w:rsidRPr="00B80BD2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9" w:type="dxa"/>
            <w:gridSpan w:val="298"/>
          </w:tcPr>
          <w:p w14:paraId="49A35B3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AEE497C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ED25C3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36F30BD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8" w:type="dxa"/>
            <w:gridSpan w:val="17"/>
            <w:tcBorders>
              <w:bottom w:val="double" w:sz="4" w:space="0" w:color="auto"/>
            </w:tcBorders>
          </w:tcPr>
          <w:p w14:paraId="7BAD96BA" w14:textId="77777777" w:rsidR="00681CA0" w:rsidRPr="004C4754" w:rsidRDefault="00681CA0" w:rsidP="00FD0C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843" w:type="dxa"/>
            <w:gridSpan w:val="73"/>
            <w:tcBorders>
              <w:bottom w:val="double" w:sz="4" w:space="0" w:color="auto"/>
            </w:tcBorders>
            <w:vAlign w:val="center"/>
          </w:tcPr>
          <w:p w14:paraId="4D7C5621" w14:textId="77777777" w:rsidR="00681CA0" w:rsidRPr="00667D65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409" w:type="dxa"/>
            <w:gridSpan w:val="75"/>
            <w:tcBorders>
              <w:bottom w:val="double" w:sz="4" w:space="0" w:color="auto"/>
            </w:tcBorders>
            <w:vAlign w:val="center"/>
          </w:tcPr>
          <w:p w14:paraId="360113DE" w14:textId="77777777" w:rsidR="00681CA0" w:rsidRPr="00667D65" w:rsidRDefault="001F678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 значение напряжения</w:t>
            </w:r>
            <w:r w:rsidR="00681CA0" w:rsidRPr="00667D65">
              <w:rPr>
                <w:rFonts w:ascii="Arial" w:hAnsi="Arial" w:cs="Arial"/>
              </w:rPr>
              <w:t>, В</w:t>
            </w:r>
          </w:p>
        </w:tc>
        <w:tc>
          <w:tcPr>
            <w:tcW w:w="2333" w:type="dxa"/>
            <w:gridSpan w:val="93"/>
            <w:tcBorders>
              <w:bottom w:val="double" w:sz="4" w:space="0" w:color="auto"/>
            </w:tcBorders>
            <w:vAlign w:val="center"/>
          </w:tcPr>
          <w:p w14:paraId="62640A5B" w14:textId="77777777" w:rsidR="00681CA0" w:rsidRPr="00667D65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  <w:vAlign w:val="center"/>
          </w:tcPr>
          <w:p w14:paraId="32EE35AD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778E07E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23BA7F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0728C3D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8" w:type="dxa"/>
            <w:gridSpan w:val="17"/>
            <w:tcBorders>
              <w:top w:val="double" w:sz="4" w:space="0" w:color="auto"/>
            </w:tcBorders>
          </w:tcPr>
          <w:p w14:paraId="41ECB284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43" w:type="dxa"/>
            <w:gridSpan w:val="73"/>
            <w:tcBorders>
              <w:top w:val="double" w:sz="4" w:space="0" w:color="auto"/>
            </w:tcBorders>
          </w:tcPr>
          <w:p w14:paraId="30895562" w14:textId="77777777" w:rsidR="00681CA0" w:rsidRPr="00667D65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67D65">
              <w:rPr>
                <w:rFonts w:ascii="Arial" w:hAnsi="Arial" w:cs="Arial"/>
              </w:rPr>
              <w:t>2</w:t>
            </w:r>
            <w:r w:rsidRPr="00667D65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409" w:type="dxa"/>
            <w:gridSpan w:val="75"/>
            <w:tcBorders>
              <w:top w:val="double" w:sz="4" w:space="0" w:color="auto"/>
            </w:tcBorders>
          </w:tcPr>
          <w:p w14:paraId="1F9D6BDE" w14:textId="77777777" w:rsidR="00681CA0" w:rsidRPr="00667D65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67D65">
              <w:rPr>
                <w:rFonts w:ascii="Arial" w:hAnsi="Arial" w:cs="Arial"/>
                <w:lang w:val="en-US"/>
              </w:rPr>
              <w:t>329</w:t>
            </w:r>
          </w:p>
        </w:tc>
        <w:tc>
          <w:tcPr>
            <w:tcW w:w="2333" w:type="dxa"/>
            <w:gridSpan w:val="93"/>
            <w:tcBorders>
              <w:top w:val="double" w:sz="4" w:space="0" w:color="auto"/>
            </w:tcBorders>
          </w:tcPr>
          <w:p w14:paraId="753FE043" w14:textId="77777777" w:rsidR="00681CA0" w:rsidRPr="00667D65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</w:t>
            </w:r>
            <w:r w:rsidRPr="00667D65">
              <w:rPr>
                <w:rFonts w:ascii="Arial" w:hAnsi="Arial" w:cs="Arial"/>
                <w:lang w:val="en-US"/>
              </w:rPr>
              <w:t>170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2E8B6885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950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5358BA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3ED803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5A772D8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324D14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695C9D36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21081BA7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4F1992E2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8CB121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top w:val="nil"/>
            </w:tcBorders>
          </w:tcPr>
          <w:p w14:paraId="567E51B6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47118BAF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в </w:t>
            </w:r>
            <w:r w:rsidRPr="004C4754">
              <w:rPr>
                <w:rFonts w:ascii="Arial" w:hAnsi="Arial" w:cs="Arial"/>
                <w:b/>
              </w:rPr>
              <w:t>нормальн</w:t>
            </w:r>
            <w:r>
              <w:rPr>
                <w:rFonts w:ascii="Arial" w:hAnsi="Arial" w:cs="Arial"/>
                <w:b/>
              </w:rPr>
              <w:t>ом режиме</w:t>
            </w:r>
            <w:r w:rsidRPr="004C4754">
              <w:rPr>
                <w:rFonts w:ascii="Arial" w:hAnsi="Arial" w:cs="Arial"/>
                <w:b/>
              </w:rPr>
              <w:t xml:space="preserve"> и </w:t>
            </w:r>
            <w:r>
              <w:rPr>
                <w:rFonts w:ascii="Arial" w:hAnsi="Arial" w:cs="Arial"/>
                <w:b/>
              </w:rPr>
              <w:t>режиме диммирования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072886E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455DCC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18210F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55D0A872" w14:textId="77777777" w:rsidR="00681CA0" w:rsidRPr="004C4754" w:rsidRDefault="00681CA0" w:rsidP="00FD0C1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 кГц</w:t>
            </w:r>
          </w:p>
        </w:tc>
        <w:tc>
          <w:tcPr>
            <w:tcW w:w="1276" w:type="dxa"/>
            <w:gridSpan w:val="13"/>
          </w:tcPr>
          <w:p w14:paraId="40DAEE6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</w:tcPr>
          <w:p w14:paraId="29F9198C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C039B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D04DFF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3F100C39" w14:textId="77777777" w:rsidR="00681CA0" w:rsidRPr="004C4754" w:rsidRDefault="00681CA0" w:rsidP="00FD0C13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к регулированию</w:t>
            </w:r>
            <w:r w:rsidRPr="00FD0C13">
              <w:rPr>
                <w:rFonts w:ascii="Arial" w:hAnsi="Arial" w:cs="Arial"/>
              </w:rPr>
              <w:t xml:space="preserve"> </w:t>
            </w:r>
            <w:r w:rsidRPr="00092954">
              <w:rPr>
                <w:rFonts w:ascii="Times New Roman" w:hAnsi="Times New Roman"/>
                <w:i/>
                <w:lang w:val="en-US"/>
              </w:rPr>
              <w:t>I</w:t>
            </w:r>
            <w:r w:rsidRPr="00092954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08330A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276" w:type="dxa"/>
            <w:gridSpan w:val="13"/>
          </w:tcPr>
          <w:p w14:paraId="65B1C14B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13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6F514B3C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32DC57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572807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64B61E8E" w14:textId="77777777" w:rsidR="00681CA0" w:rsidRPr="00667D65" w:rsidRDefault="008F530F" w:rsidP="00FD0C1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67D65">
              <w:rPr>
                <w:rFonts w:ascii="Arial" w:hAnsi="Arial" w:cs="Arial"/>
              </w:rPr>
              <w:t xml:space="preserve">Максимальный </w:t>
            </w:r>
            <w:r w:rsidR="00681CA0" w:rsidRPr="00667D65">
              <w:rPr>
                <w:rFonts w:ascii="Arial" w:hAnsi="Arial" w:cs="Arial"/>
              </w:rPr>
              <w:t xml:space="preserve">рабочий ток лампы </w:t>
            </w:r>
            <w:r w:rsidR="00681CA0" w:rsidRPr="00667D65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667D65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667D65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667D65">
              <w:rPr>
                <w:rFonts w:ascii="Arial" w:hAnsi="Arial" w:cs="Arial"/>
              </w:rPr>
              <w:t>, А</w:t>
            </w:r>
          </w:p>
        </w:tc>
        <w:tc>
          <w:tcPr>
            <w:tcW w:w="1276" w:type="dxa"/>
            <w:gridSpan w:val="13"/>
          </w:tcPr>
          <w:p w14:paraId="39BF0D92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21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717867A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3997B5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DFE396D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3" w:type="dxa"/>
            <w:gridSpan w:val="285"/>
          </w:tcPr>
          <w:p w14:paraId="1CEE15D1" w14:textId="77777777" w:rsidR="00681CA0" w:rsidRPr="00667D65" w:rsidRDefault="008F530F" w:rsidP="00FD0C1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67D65">
              <w:rPr>
                <w:rFonts w:ascii="Arial" w:hAnsi="Arial" w:cs="Arial"/>
              </w:rPr>
              <w:t xml:space="preserve">Максимальный </w:t>
            </w:r>
            <w:r w:rsidR="00681CA0" w:rsidRPr="00667D65">
              <w:rPr>
                <w:rFonts w:ascii="Arial" w:hAnsi="Arial" w:cs="Arial"/>
              </w:rPr>
              <w:t xml:space="preserve">ток в любом вводе катода </w:t>
            </w:r>
            <w:r w:rsidR="00681CA0" w:rsidRPr="00667D65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667D65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681CA0" w:rsidRPr="00667D65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667D65">
              <w:rPr>
                <w:rFonts w:ascii="Arial" w:hAnsi="Arial" w:cs="Arial"/>
              </w:rPr>
              <w:t>, А</w:t>
            </w:r>
          </w:p>
        </w:tc>
        <w:tc>
          <w:tcPr>
            <w:tcW w:w="1276" w:type="dxa"/>
            <w:gridSpan w:val="13"/>
          </w:tcPr>
          <w:p w14:paraId="74C7B948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240</w:t>
            </w:r>
          </w:p>
        </w:tc>
        <w:tc>
          <w:tcPr>
            <w:tcW w:w="285" w:type="dxa"/>
            <w:gridSpan w:val="4"/>
            <w:vMerge/>
          </w:tcPr>
          <w:p w14:paraId="2D1BEE8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B7CDF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21DA673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56876E8E" w14:textId="77777777" w:rsidR="00681CA0" w:rsidRPr="004C4754" w:rsidRDefault="00681CA0" w:rsidP="002F247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Квалификация </w:t>
            </w:r>
            <w:r>
              <w:rPr>
                <w:rFonts w:ascii="Arial" w:hAnsi="Arial" w:cs="Arial"/>
                <w:b/>
              </w:rPr>
              <w:t xml:space="preserve">диммирующего </w:t>
            </w:r>
            <w:r w:rsidRPr="004C4754">
              <w:rPr>
                <w:rFonts w:ascii="Arial" w:hAnsi="Arial" w:cs="Arial"/>
                <w:b/>
              </w:rPr>
              <w:t xml:space="preserve">ПРА с </w:t>
            </w:r>
            <w:r w:rsidRPr="00667D65">
              <w:rPr>
                <w:rFonts w:ascii="Arial" w:hAnsi="Arial" w:cs="Arial"/>
                <w:b/>
              </w:rPr>
              <w:t xml:space="preserve">заменяющими резисторами </w:t>
            </w:r>
            <w:r w:rsidRPr="00667D65">
              <w:rPr>
                <w:rFonts w:ascii="Arial" w:hAnsi="Arial" w:cs="Arial"/>
              </w:rPr>
              <w:t>(</w:t>
            </w:r>
            <w:r w:rsidR="008F530F" w:rsidRPr="00667D65">
              <w:rPr>
                <w:rFonts w:ascii="Arial" w:hAnsi="Arial" w:cs="Arial"/>
              </w:rPr>
              <w:t xml:space="preserve">см. </w:t>
            </w:r>
            <w:r w:rsidR="002F247E" w:rsidRPr="00667D65">
              <w:rPr>
                <w:rFonts w:ascii="Arial" w:hAnsi="Arial" w:cs="Arial"/>
              </w:rPr>
              <w:t>п</w:t>
            </w:r>
            <w:r w:rsidRPr="00667D65">
              <w:rPr>
                <w:rFonts w:ascii="Arial" w:hAnsi="Arial" w:cs="Arial"/>
              </w:rPr>
              <w:t xml:space="preserve">римечание </w:t>
            </w:r>
            <w:r w:rsidRPr="004C4754">
              <w:rPr>
                <w:rFonts w:ascii="Arial" w:hAnsi="Arial" w:cs="Arial"/>
              </w:rPr>
              <w:t>1)</w:t>
            </w:r>
          </w:p>
        </w:tc>
        <w:tc>
          <w:tcPr>
            <w:tcW w:w="285" w:type="dxa"/>
            <w:gridSpan w:val="4"/>
            <w:vMerge/>
          </w:tcPr>
          <w:p w14:paraId="24A9233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AE7B93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1655B4B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186C0891" w14:textId="77777777" w:rsidR="00681CA0" w:rsidRPr="004C4754" w:rsidRDefault="00681CA0" w:rsidP="00E1655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03915E9F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4A49FF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6B9BA24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0" w:type="dxa"/>
            <w:gridSpan w:val="222"/>
            <w:vMerge w:val="restart"/>
          </w:tcPr>
          <w:p w14:paraId="3E26C96D" w14:textId="77777777" w:rsidR="00681CA0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Параметры для </w:t>
            </w:r>
            <w:r w:rsidR="000B103C">
              <w:rPr>
                <w:rFonts w:ascii="Arial" w:hAnsi="Arial" w:cs="Arial"/>
              </w:rPr>
              <w:t>минимальной</w:t>
            </w:r>
            <w:r w:rsidRPr="004C4754">
              <w:rPr>
                <w:rFonts w:ascii="Arial" w:hAnsi="Arial" w:cs="Arial"/>
              </w:rPr>
              <w:t xml:space="preserve"> суммы квадратов токов выводов в заменяющем резисторе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FD0C13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FD0C1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 xml:space="preserve">): </w:t>
            </w:r>
          </w:p>
          <w:p w14:paraId="710A25F9" w14:textId="77777777" w:rsidR="00681CA0" w:rsidRPr="004C4754" w:rsidRDefault="0008330A" w:rsidP="00667D65">
            <w:pPr>
              <w:spacing w:after="0" w:line="240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4ED01ADB">
                <v:shape id="_x0000_i1078" type="#_x0000_t75" style="width:84pt;height:20.25pt" o:ole="">
                  <v:imagedata r:id="rId71" o:title=""/>
                </v:shape>
                <o:OLEObject Type="Embed" ProgID="Equation.3" ShapeID="_x0000_i1078" DrawAspect="Content" ObjectID="_1651399593" r:id="rId85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для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30</w:t>
            </w:r>
            <w:r w:rsidRPr="004C4754">
              <w:rPr>
                <w:rFonts w:ascii="Arial" w:hAnsi="Arial" w:cs="Arial"/>
              </w:rPr>
              <w:t>&lt;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≤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4C4754">
              <w:rPr>
                <w:rFonts w:ascii="Arial" w:hAnsi="Arial" w:cs="Arial"/>
              </w:rPr>
              <w:t xml:space="preserve"> (</w:t>
            </w:r>
            <w:r w:rsidR="00667D65">
              <w:rPr>
                <w:rFonts w:ascii="Arial" w:hAnsi="Arial" w:cs="Arial"/>
              </w:rPr>
              <w:t xml:space="preserve">см. </w:t>
            </w:r>
            <w:r>
              <w:rPr>
                <w:rFonts w:ascii="Arial" w:hAnsi="Arial" w:cs="Arial"/>
              </w:rPr>
              <w:t>п</w:t>
            </w:r>
            <w:r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603" w:type="dxa"/>
            <w:gridSpan w:val="36"/>
          </w:tcPr>
          <w:p w14:paraId="2D5FB752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70" w:type="dxa"/>
            <w:gridSpan w:val="27"/>
          </w:tcPr>
          <w:p w14:paraId="4C0893FD" w14:textId="77777777" w:rsidR="00681CA0" w:rsidRPr="00667D65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667D65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</w:tcPr>
          <w:p w14:paraId="00222A87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667D65">
              <w:rPr>
                <w:rFonts w:ascii="Arial" w:hAnsi="Arial" w:cs="Arial"/>
              </w:rPr>
              <w:t>05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39C639CF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26BECA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A992F2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0" w:type="dxa"/>
            <w:gridSpan w:val="222"/>
            <w:vMerge/>
          </w:tcPr>
          <w:p w14:paraId="21B1D683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3" w:type="dxa"/>
            <w:gridSpan w:val="36"/>
            <w:vAlign w:val="center"/>
          </w:tcPr>
          <w:p w14:paraId="3E7F2B0B" w14:textId="77777777" w:rsidR="00681CA0" w:rsidRPr="004C4754" w:rsidRDefault="00681CA0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570" w:type="dxa"/>
            <w:gridSpan w:val="27"/>
            <w:vAlign w:val="center"/>
          </w:tcPr>
          <w:p w14:paraId="2FA31B77" w14:textId="77777777" w:rsidR="00681CA0" w:rsidRPr="004C4754" w:rsidRDefault="00681CA0" w:rsidP="0008330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667D65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  <w:vAlign w:val="center"/>
          </w:tcPr>
          <w:p w14:paraId="1F616F3C" w14:textId="77777777" w:rsidR="00681CA0" w:rsidRPr="00667D65" w:rsidRDefault="00681CA0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667D65">
              <w:rPr>
                <w:rFonts w:ascii="Arial" w:hAnsi="Arial" w:cs="Arial"/>
              </w:rPr>
              <w:t>320</w:t>
            </w:r>
          </w:p>
        </w:tc>
        <w:tc>
          <w:tcPr>
            <w:tcW w:w="285" w:type="dxa"/>
            <w:gridSpan w:val="4"/>
            <w:vMerge/>
          </w:tcPr>
          <w:p w14:paraId="77F523D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B60A9A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162B9E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5381C634" w14:textId="77777777" w:rsidR="00681CA0" w:rsidRPr="004C4754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349D8E16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8EC2E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6582B7A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5" w:type="dxa"/>
            <w:gridSpan w:val="61"/>
            <w:tcBorders>
              <w:bottom w:val="double" w:sz="4" w:space="0" w:color="auto"/>
            </w:tcBorders>
          </w:tcPr>
          <w:p w14:paraId="5F88C4AE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7664" w:type="dxa"/>
            <w:gridSpan w:val="237"/>
            <w:tcBorders>
              <w:bottom w:val="double" w:sz="4" w:space="0" w:color="auto"/>
            </w:tcBorders>
          </w:tcPr>
          <w:p w14:paraId="1CEE2D7E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5" w:type="dxa"/>
            <w:gridSpan w:val="4"/>
            <w:vMerge/>
          </w:tcPr>
          <w:p w14:paraId="7853EBEC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330A" w:rsidRPr="004C4754" w14:paraId="758E19E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DD90A96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tcBorders>
              <w:top w:val="double" w:sz="4" w:space="0" w:color="auto"/>
            </w:tcBorders>
            <w:vAlign w:val="center"/>
          </w:tcPr>
          <w:p w14:paraId="3A780C70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min</w:t>
            </w:r>
          </w:p>
        </w:tc>
        <w:tc>
          <w:tcPr>
            <w:tcW w:w="992" w:type="dxa"/>
            <w:gridSpan w:val="47"/>
            <w:vMerge w:val="restart"/>
            <w:tcBorders>
              <w:top w:val="double" w:sz="4" w:space="0" w:color="auto"/>
            </w:tcBorders>
            <w:vAlign w:val="center"/>
          </w:tcPr>
          <w:p w14:paraId="2A81E68D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5358" w:type="dxa"/>
            <w:gridSpan w:val="167"/>
            <w:tcBorders>
              <w:top w:val="double" w:sz="4" w:space="0" w:color="auto"/>
            </w:tcBorders>
          </w:tcPr>
          <w:p w14:paraId="54767C19" w14:textId="77777777" w:rsidR="0008330A" w:rsidRPr="004C4754" w:rsidRDefault="008F530F" w:rsidP="0008330A">
            <w:pPr>
              <w:spacing w:after="0" w:line="240" w:lineRule="auto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Минимальное </w:t>
            </w:r>
            <w:r w:rsidR="0008330A" w:rsidRPr="004C4754">
              <w:rPr>
                <w:rFonts w:ascii="Arial" w:hAnsi="Arial" w:cs="Arial"/>
              </w:rPr>
              <w:t>напряжение на катоде</w:t>
            </w:r>
            <w:r w:rsidR="0008330A">
              <w:rPr>
                <w:rFonts w:ascii="Arial" w:hAnsi="Arial" w:cs="Arial"/>
              </w:rPr>
              <w:t xml:space="preserve">, </w:t>
            </w:r>
            <w:r w:rsidR="0008330A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030" w:type="dxa"/>
            <w:gridSpan w:val="57"/>
            <w:tcBorders>
              <w:top w:val="double" w:sz="4" w:space="0" w:color="auto"/>
            </w:tcBorders>
          </w:tcPr>
          <w:p w14:paraId="6083B2DB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276" w:type="dxa"/>
            <w:gridSpan w:val="13"/>
            <w:tcBorders>
              <w:top w:val="double" w:sz="4" w:space="0" w:color="auto"/>
            </w:tcBorders>
          </w:tcPr>
          <w:p w14:paraId="37716B5A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5,</w:t>
            </w: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85" w:type="dxa"/>
            <w:gridSpan w:val="4"/>
            <w:vMerge/>
          </w:tcPr>
          <w:p w14:paraId="153035D6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330A" w:rsidRPr="004C4754" w14:paraId="1A1CF0E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7856200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030D902A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3A605FE5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58" w:type="dxa"/>
            <w:gridSpan w:val="167"/>
            <w:vMerge w:val="restart"/>
            <w:vAlign w:val="center"/>
          </w:tcPr>
          <w:p w14:paraId="1E4B965C" w14:textId="77777777" w:rsidR="0008330A" w:rsidRPr="004C4754" w:rsidRDefault="0008330A" w:rsidP="0008330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Заменяющие резисторы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030" w:type="dxa"/>
            <w:gridSpan w:val="57"/>
          </w:tcPr>
          <w:p w14:paraId="54D3FA72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276" w:type="dxa"/>
            <w:gridSpan w:val="13"/>
          </w:tcPr>
          <w:p w14:paraId="633BDC00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85" w:type="dxa"/>
            <w:gridSpan w:val="4"/>
            <w:vMerge/>
          </w:tcPr>
          <w:p w14:paraId="0A73DE1F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330A" w:rsidRPr="004C4754" w14:paraId="2F62011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351A241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4DCA927F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6F62E7C7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58" w:type="dxa"/>
            <w:gridSpan w:val="167"/>
            <w:vMerge/>
          </w:tcPr>
          <w:p w14:paraId="4062AEBC" w14:textId="77777777" w:rsidR="0008330A" w:rsidRPr="004C4754" w:rsidRDefault="0008330A" w:rsidP="0008330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30" w:type="dxa"/>
            <w:gridSpan w:val="57"/>
          </w:tcPr>
          <w:p w14:paraId="24D63C70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276" w:type="dxa"/>
            <w:gridSpan w:val="13"/>
          </w:tcPr>
          <w:p w14:paraId="49D95BDE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85" w:type="dxa"/>
            <w:gridSpan w:val="4"/>
            <w:vMerge/>
          </w:tcPr>
          <w:p w14:paraId="32A642EB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330A" w:rsidRPr="004C4754" w14:paraId="0AF232A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DD0D9BF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vAlign w:val="center"/>
          </w:tcPr>
          <w:p w14:paraId="303E6109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641D5848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0,048</w:t>
            </w:r>
          </w:p>
        </w:tc>
        <w:tc>
          <w:tcPr>
            <w:tcW w:w="5358" w:type="dxa"/>
            <w:gridSpan w:val="167"/>
            <w:vAlign w:val="center"/>
          </w:tcPr>
          <w:p w14:paraId="54D09CF8" w14:textId="77777777" w:rsidR="0008330A" w:rsidRPr="004C4754" w:rsidRDefault="00667D65" w:rsidP="00667D65">
            <w:pPr>
              <w:spacing w:after="0" w:line="240" w:lineRule="auto"/>
              <w:ind w:right="-220"/>
              <w:rPr>
                <w:rFonts w:ascii="Arial" w:hAnsi="Arial" w:cs="Arial"/>
                <w:vertAlign w:val="superscript"/>
              </w:rPr>
            </w:pPr>
            <w:r w:rsidRPr="00667D65">
              <w:rPr>
                <w:rFonts w:ascii="Arial" w:hAnsi="Arial" w:cs="Arial"/>
              </w:rPr>
              <w:t>Минимальн</w:t>
            </w:r>
            <w:r>
              <w:rPr>
                <w:rFonts w:ascii="Arial" w:hAnsi="Arial" w:cs="Arial"/>
              </w:rPr>
              <w:t>ая</w:t>
            </w:r>
            <w:r w:rsidRPr="00667D65">
              <w:rPr>
                <w:rFonts w:ascii="Arial" w:hAnsi="Arial" w:cs="Arial"/>
              </w:rPr>
              <w:t xml:space="preserve"> </w:t>
            </w:r>
            <w:r w:rsidR="0008330A" w:rsidRPr="004C4754">
              <w:rPr>
                <w:rFonts w:ascii="Arial" w:hAnsi="Arial" w:cs="Arial"/>
              </w:rPr>
              <w:t>сумма квадратов токов выводов</w:t>
            </w:r>
            <w:r w:rsidR="0008330A">
              <w:rPr>
                <w:rFonts w:ascii="Arial" w:hAnsi="Arial" w:cs="Arial"/>
              </w:rPr>
              <w:t xml:space="preserve">, </w:t>
            </w:r>
            <w:r w:rsidR="0008330A" w:rsidRPr="004C4754">
              <w:rPr>
                <w:rFonts w:ascii="Arial" w:hAnsi="Arial" w:cs="Arial"/>
              </w:rPr>
              <w:t>А</w:t>
            </w:r>
            <w:r w:rsidR="0008330A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30" w:type="dxa"/>
            <w:gridSpan w:val="57"/>
            <w:vAlign w:val="center"/>
          </w:tcPr>
          <w:p w14:paraId="6222B5A0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76" w:type="dxa"/>
            <w:gridSpan w:val="13"/>
            <w:vAlign w:val="center"/>
          </w:tcPr>
          <w:p w14:paraId="689EABAA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20A319BA">
                <v:shape id="_x0000_i1079" type="#_x0000_t75" style="width:50.25pt;height:18pt" o:ole="">
                  <v:imagedata r:id="rId51" o:title=""/>
                </v:shape>
                <o:OLEObject Type="Embed" ProgID="Equation.3" ShapeID="_x0000_i1079" DrawAspect="Content" ObjectID="_1651399594" r:id="rId86"/>
              </w:object>
            </w:r>
          </w:p>
        </w:tc>
        <w:tc>
          <w:tcPr>
            <w:tcW w:w="285" w:type="dxa"/>
            <w:gridSpan w:val="4"/>
            <w:vMerge/>
          </w:tcPr>
          <w:p w14:paraId="2A2C9238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330A" w:rsidRPr="004C4754" w14:paraId="3D24098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88F09DE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  <w:vAlign w:val="center"/>
          </w:tcPr>
          <w:p w14:paraId="727A3627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557C7253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58" w:type="dxa"/>
            <w:gridSpan w:val="167"/>
          </w:tcPr>
          <w:p w14:paraId="223AB33F" w14:textId="77777777" w:rsidR="0008330A" w:rsidRPr="004C4754" w:rsidRDefault="0008330A" w:rsidP="0008330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030" w:type="dxa"/>
            <w:gridSpan w:val="57"/>
          </w:tcPr>
          <w:p w14:paraId="40FB2A3D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276" w:type="dxa"/>
            <w:gridSpan w:val="13"/>
          </w:tcPr>
          <w:p w14:paraId="7E904265" w14:textId="77777777" w:rsidR="0008330A" w:rsidRPr="004C4754" w:rsidRDefault="002D0033" w:rsidP="0008330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  <w:r w:rsidR="0008330A" w:rsidRPr="004C4754"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285" w:type="dxa"/>
            <w:gridSpan w:val="4"/>
            <w:vMerge/>
          </w:tcPr>
          <w:p w14:paraId="7F500D88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8330A" w:rsidRPr="004C4754" w14:paraId="03088D7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A8E41E8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 w:val="restart"/>
            <w:vAlign w:val="center"/>
          </w:tcPr>
          <w:p w14:paraId="2E832E29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798E9C4E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0,096</w:t>
            </w:r>
          </w:p>
        </w:tc>
        <w:tc>
          <w:tcPr>
            <w:tcW w:w="5358" w:type="dxa"/>
            <w:gridSpan w:val="167"/>
            <w:vAlign w:val="center"/>
          </w:tcPr>
          <w:p w14:paraId="6F0F4C20" w14:textId="77777777" w:rsidR="0008330A" w:rsidRPr="004C4754" w:rsidRDefault="00667D65" w:rsidP="00EB1EAE">
            <w:pPr>
              <w:spacing w:after="0" w:line="240" w:lineRule="auto"/>
              <w:ind w:right="-107"/>
              <w:rPr>
                <w:rFonts w:ascii="Arial" w:hAnsi="Arial" w:cs="Arial"/>
                <w:vertAlign w:val="superscript"/>
              </w:rPr>
            </w:pPr>
            <w:r w:rsidRPr="00667D65">
              <w:rPr>
                <w:rFonts w:ascii="Arial" w:hAnsi="Arial" w:cs="Arial"/>
              </w:rPr>
              <w:t>Минимальн</w:t>
            </w:r>
            <w:r>
              <w:rPr>
                <w:rFonts w:ascii="Arial" w:hAnsi="Arial" w:cs="Arial"/>
              </w:rPr>
              <w:t>ая</w:t>
            </w:r>
            <w:r w:rsidRPr="00667D65">
              <w:rPr>
                <w:rFonts w:ascii="Arial" w:hAnsi="Arial" w:cs="Arial"/>
              </w:rPr>
              <w:t xml:space="preserve"> </w:t>
            </w:r>
            <w:r w:rsidR="0008330A" w:rsidRPr="004C4754">
              <w:rPr>
                <w:rFonts w:ascii="Arial" w:hAnsi="Arial" w:cs="Arial"/>
              </w:rPr>
              <w:t>сумма квадратов токов выводов</w:t>
            </w:r>
            <w:r w:rsidR="0008330A">
              <w:rPr>
                <w:rFonts w:ascii="Arial" w:hAnsi="Arial" w:cs="Arial"/>
              </w:rPr>
              <w:t xml:space="preserve">, </w:t>
            </w:r>
            <w:r w:rsidR="0008330A" w:rsidRPr="004C4754">
              <w:rPr>
                <w:rFonts w:ascii="Arial" w:hAnsi="Arial" w:cs="Arial"/>
              </w:rPr>
              <w:t>А</w:t>
            </w:r>
            <w:r w:rsidR="0008330A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30" w:type="dxa"/>
            <w:gridSpan w:val="57"/>
            <w:vAlign w:val="center"/>
          </w:tcPr>
          <w:p w14:paraId="38E86821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76" w:type="dxa"/>
            <w:gridSpan w:val="13"/>
            <w:vAlign w:val="center"/>
          </w:tcPr>
          <w:p w14:paraId="46EF813F" w14:textId="77777777" w:rsidR="0008330A" w:rsidRPr="008B1A3C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2C1ECA11">
                <v:shape id="_x0000_i1080" type="#_x0000_t75" style="width:50.25pt;height:18pt" o:ole="">
                  <v:imagedata r:id="rId74" o:title=""/>
                </v:shape>
                <o:OLEObject Type="Embed" ProgID="Equation.3" ShapeID="_x0000_i1080" DrawAspect="Content" ObjectID="_1651399595" r:id="rId87"/>
              </w:object>
            </w:r>
          </w:p>
        </w:tc>
        <w:tc>
          <w:tcPr>
            <w:tcW w:w="285" w:type="dxa"/>
            <w:gridSpan w:val="4"/>
            <w:vMerge/>
          </w:tcPr>
          <w:p w14:paraId="6D3E1DC2" w14:textId="77777777" w:rsidR="0008330A" w:rsidRPr="004C4754" w:rsidRDefault="0008330A" w:rsidP="000833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731B6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A270C87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3" w:type="dxa"/>
            <w:gridSpan w:val="14"/>
            <w:vMerge/>
          </w:tcPr>
          <w:p w14:paraId="47188723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</w:tcPr>
          <w:p w14:paraId="13053072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58" w:type="dxa"/>
            <w:gridSpan w:val="167"/>
          </w:tcPr>
          <w:p w14:paraId="49203A03" w14:textId="77777777" w:rsidR="00681CA0" w:rsidRPr="004C4754" w:rsidRDefault="00681CA0" w:rsidP="00017E4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030" w:type="dxa"/>
            <w:gridSpan w:val="57"/>
          </w:tcPr>
          <w:p w14:paraId="745E728F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276" w:type="dxa"/>
            <w:gridSpan w:val="13"/>
          </w:tcPr>
          <w:p w14:paraId="665DC03F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  <w:lang w:val="en-US"/>
              </w:rPr>
              <w:t>800</w:t>
            </w:r>
          </w:p>
        </w:tc>
        <w:tc>
          <w:tcPr>
            <w:tcW w:w="285" w:type="dxa"/>
            <w:gridSpan w:val="4"/>
            <w:vMerge/>
          </w:tcPr>
          <w:p w14:paraId="35A52B19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E83AD7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6EDFBAF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3" w:type="dxa"/>
            <w:gridSpan w:val="228"/>
          </w:tcPr>
          <w:p w14:paraId="72DD18D3" w14:textId="77777777" w:rsidR="00681CA0" w:rsidRPr="004C4754" w:rsidRDefault="008F530F" w:rsidP="00E16551">
            <w:pPr>
              <w:spacing w:after="0" w:line="240" w:lineRule="auto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Максимальное </w:t>
            </w:r>
            <w:r w:rsidR="00681CA0" w:rsidRPr="004C4754">
              <w:rPr>
                <w:rFonts w:ascii="Arial" w:hAnsi="Arial" w:cs="Arial"/>
              </w:rPr>
              <w:t>напряжение на катоде</w:t>
            </w:r>
            <w:r w:rsidR="00681CA0">
              <w:rPr>
                <w:rFonts w:ascii="Arial" w:hAnsi="Arial" w:cs="Arial"/>
              </w:rPr>
              <w:t>, В</w:t>
            </w:r>
          </w:p>
        </w:tc>
        <w:tc>
          <w:tcPr>
            <w:tcW w:w="1030" w:type="dxa"/>
            <w:gridSpan w:val="57"/>
          </w:tcPr>
          <w:p w14:paraId="270E55F5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276" w:type="dxa"/>
            <w:gridSpan w:val="13"/>
          </w:tcPr>
          <w:p w14:paraId="6C0462DB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7,</w:t>
            </w:r>
            <w:r w:rsidRPr="004C4754"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285" w:type="dxa"/>
            <w:gridSpan w:val="4"/>
            <w:vMerge/>
          </w:tcPr>
          <w:p w14:paraId="7F51570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097F04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CA34C15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  <w:vAlign w:val="center"/>
          </w:tcPr>
          <w:p w14:paraId="2FAA99F8" w14:textId="77777777" w:rsidR="00681CA0" w:rsidRPr="004C4754" w:rsidRDefault="00681CA0" w:rsidP="00017E4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Катодозаменяющие резисторы для квалификации всех ПРА с уменьшением свет</w:t>
            </w:r>
            <w:r w:rsidRPr="004C4754">
              <w:rPr>
                <w:rFonts w:ascii="Arial" w:hAnsi="Arial" w:cs="Arial"/>
                <w:b/>
              </w:rPr>
              <w:t>о</w:t>
            </w:r>
            <w:r w:rsidRPr="004C4754">
              <w:rPr>
                <w:rFonts w:ascii="Arial" w:hAnsi="Arial" w:cs="Arial"/>
                <w:b/>
              </w:rPr>
              <w:t>вого потока</w:t>
            </w:r>
          </w:p>
        </w:tc>
        <w:tc>
          <w:tcPr>
            <w:tcW w:w="285" w:type="dxa"/>
            <w:gridSpan w:val="4"/>
            <w:vMerge/>
          </w:tcPr>
          <w:p w14:paraId="3EE19EDA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8F9D6F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FE9C0E4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0" w:type="dxa"/>
            <w:gridSpan w:val="222"/>
            <w:vMerge w:val="restart"/>
            <w:vAlign w:val="center"/>
          </w:tcPr>
          <w:p w14:paraId="1599B04A" w14:textId="77777777" w:rsidR="00681CA0" w:rsidRPr="004C4754" w:rsidRDefault="00681CA0" w:rsidP="0008330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для каждого катода для испытания треб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ваний регулирования светового потока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73" w:type="dxa"/>
            <w:gridSpan w:val="63"/>
          </w:tcPr>
          <w:p w14:paraId="440CC8F8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76" w:type="dxa"/>
            <w:gridSpan w:val="13"/>
          </w:tcPr>
          <w:p w14:paraId="3986B3E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40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285" w:type="dxa"/>
            <w:gridSpan w:val="4"/>
            <w:vMerge/>
          </w:tcPr>
          <w:p w14:paraId="7FAF73C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961576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3B784D5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0" w:type="dxa"/>
            <w:gridSpan w:val="222"/>
            <w:vMerge/>
          </w:tcPr>
          <w:p w14:paraId="626FE2CD" w14:textId="77777777" w:rsidR="00681CA0" w:rsidRPr="004C4754" w:rsidRDefault="00681CA0" w:rsidP="00E1655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73" w:type="dxa"/>
            <w:gridSpan w:val="63"/>
          </w:tcPr>
          <w:p w14:paraId="795CC363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276" w:type="dxa"/>
            <w:gridSpan w:val="13"/>
          </w:tcPr>
          <w:p w14:paraId="76C0A2E6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45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285" w:type="dxa"/>
            <w:gridSpan w:val="4"/>
            <w:vMerge/>
          </w:tcPr>
          <w:p w14:paraId="57364E2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C4142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0663FD51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60" w:type="dxa"/>
            <w:gridSpan w:val="222"/>
            <w:vMerge/>
          </w:tcPr>
          <w:p w14:paraId="44F9C48C" w14:textId="77777777" w:rsidR="00681CA0" w:rsidRPr="004C4754" w:rsidRDefault="00681CA0" w:rsidP="00E1655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73" w:type="dxa"/>
            <w:gridSpan w:val="63"/>
          </w:tcPr>
          <w:p w14:paraId="3CF60A92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276" w:type="dxa"/>
            <w:gridSpan w:val="13"/>
          </w:tcPr>
          <w:p w14:paraId="46006977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36,</w:t>
            </w:r>
            <w:r w:rsidRPr="004C475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18DADFB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06AB5F1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3408"/>
        </w:trPr>
        <w:tc>
          <w:tcPr>
            <w:tcW w:w="10065" w:type="dxa"/>
            <w:gridSpan w:val="306"/>
            <w:tcBorders>
              <w:top w:val="nil"/>
            </w:tcBorders>
          </w:tcPr>
          <w:p w14:paraId="4046760F" w14:textId="77777777" w:rsidR="00681CA0" w:rsidRDefault="00681CA0" w:rsidP="00E1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A2BFF61" w14:textId="77777777" w:rsidR="00681CA0" w:rsidRPr="00E16551" w:rsidRDefault="00681CA0" w:rsidP="00E1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16551">
              <w:rPr>
                <w:rFonts w:ascii="Arial" w:hAnsi="Arial" w:cs="Arial"/>
                <w:sz w:val="20"/>
              </w:rPr>
              <w:t>П р и м е ч а н и я</w:t>
            </w:r>
          </w:p>
          <w:p w14:paraId="34F11597" w14:textId="77777777" w:rsidR="00681CA0" w:rsidRPr="006264B7" w:rsidRDefault="00681CA0" w:rsidP="00277F0C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0"/>
              </w:rPr>
            </w:pPr>
            <w:r w:rsidRPr="00E16551">
              <w:rPr>
                <w:rFonts w:ascii="Arial" w:hAnsi="Arial" w:cs="Arial"/>
                <w:sz w:val="20"/>
              </w:rPr>
              <w:t xml:space="preserve">1 </w:t>
            </w:r>
            <w:r w:rsidRPr="006264B7">
              <w:rPr>
                <w:rFonts w:ascii="Arial" w:hAnsi="Arial" w:cs="Arial"/>
                <w:sz w:val="20"/>
              </w:rPr>
              <w:t xml:space="preserve">Эта </w:t>
            </w:r>
            <w:r w:rsidRPr="00667D65">
              <w:rPr>
                <w:rFonts w:ascii="Arial" w:hAnsi="Arial" w:cs="Arial"/>
                <w:sz w:val="20"/>
              </w:rPr>
              <w:t xml:space="preserve">информация </w:t>
            </w:r>
            <w:r w:rsidR="008F530F" w:rsidRPr="00667D65">
              <w:rPr>
                <w:rFonts w:ascii="Arial" w:hAnsi="Arial" w:cs="Arial"/>
                <w:sz w:val="20"/>
              </w:rPr>
              <w:t xml:space="preserve">приведена </w:t>
            </w:r>
            <w:r w:rsidRPr="00667D65">
              <w:rPr>
                <w:rFonts w:ascii="Arial" w:hAnsi="Arial" w:cs="Arial"/>
                <w:sz w:val="20"/>
              </w:rPr>
              <w:t xml:space="preserve">только для </w:t>
            </w:r>
            <w:r w:rsidRPr="006264B7">
              <w:rPr>
                <w:rFonts w:ascii="Arial" w:hAnsi="Arial" w:cs="Arial"/>
                <w:sz w:val="20"/>
              </w:rPr>
              <w:t>нормативной квалификации ПРА. Информацию по работе с регулированием светового потока с физическими системами лампа-ПРА см. в [6].</w:t>
            </w:r>
          </w:p>
          <w:p w14:paraId="1FD6042B" w14:textId="77777777" w:rsidR="00681CA0" w:rsidRPr="004C4754" w:rsidRDefault="00681CA0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2 </w:t>
            </w:r>
            <w:r w:rsidR="00EB1EAE" w:rsidRPr="006264B7">
              <w:rPr>
                <w:rFonts w:ascii="Arial" w:hAnsi="Arial" w:cs="Arial"/>
                <w:sz w:val="20"/>
              </w:rPr>
              <w:t>Предполагаемая</w:t>
            </w:r>
            <w:r w:rsidR="0008330A" w:rsidRPr="006264B7">
              <w:rPr>
                <w:rFonts w:ascii="Arial" w:hAnsi="Arial" w:cs="Arial"/>
                <w:sz w:val="20"/>
              </w:rPr>
              <w:t xml:space="preserve"> сумма квадратов</w:t>
            </w:r>
            <w:r w:rsidR="0008330A" w:rsidRPr="004F53BB">
              <w:rPr>
                <w:rFonts w:ascii="Arial" w:hAnsi="Arial" w:cs="Arial"/>
                <w:sz w:val="20"/>
              </w:rPr>
              <w:t xml:space="preserve"> токов выводов: (</w:t>
            </w:r>
            <w:r w:rsidR="0008330A"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="0008330A"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="0008330A"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="0008330A"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="0008330A" w:rsidRPr="004F53BB">
              <w:rPr>
                <w:rFonts w:ascii="Arial" w:hAnsi="Arial" w:cs="Arial"/>
                <w:sz w:val="20"/>
              </w:rPr>
              <w:t xml:space="preserve">): </w:t>
            </w:r>
            <w:r w:rsidR="0008330A" w:rsidRPr="008315E3">
              <w:rPr>
                <w:rFonts w:ascii="Arial" w:hAnsi="Arial" w:cs="Arial"/>
                <w:position w:val="-10"/>
              </w:rPr>
              <w:object w:dxaOrig="1840" w:dyaOrig="340" w14:anchorId="343AAB51">
                <v:shape id="_x0000_i1081" type="#_x0000_t75" style="width:96.75pt;height:20.25pt" o:ole="">
                  <v:imagedata r:id="rId37" o:title=""/>
                </v:shape>
                <o:OLEObject Type="Embed" ProgID="Equation.3" ShapeID="_x0000_i1081" DrawAspect="Content" ObjectID="_1651399596" r:id="rId88"/>
              </w:object>
            </w:r>
          </w:p>
        </w:tc>
      </w:tr>
      <w:tr w:rsidR="00681CA0" w:rsidRPr="004C4754" w14:paraId="5B1A767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48D2D3F7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40-7</w:t>
            </w:r>
          </w:p>
        </w:tc>
      </w:tr>
      <w:tr w:rsidR="00681CA0" w:rsidRPr="004C4754" w14:paraId="3066C5C2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99"/>
        </w:trPr>
        <w:tc>
          <w:tcPr>
            <w:tcW w:w="1895" w:type="dxa"/>
            <w:gridSpan w:val="57"/>
          </w:tcPr>
          <w:p w14:paraId="21403F07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40" w:type="dxa"/>
            <w:gridSpan w:val="199"/>
          </w:tcPr>
          <w:p w14:paraId="38BEAA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58EFC5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30" w:type="dxa"/>
            <w:gridSpan w:val="50"/>
            <w:vAlign w:val="center"/>
          </w:tcPr>
          <w:p w14:paraId="59731E85" w14:textId="77777777" w:rsidR="00681CA0" w:rsidRPr="004C4754" w:rsidRDefault="00FA62C7" w:rsidP="00017E4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с. </w:t>
            </w:r>
            <w:r w:rsidR="00681CA0" w:rsidRPr="00667D65">
              <w:rPr>
                <w:rFonts w:ascii="Arial" w:hAnsi="Arial" w:cs="Arial"/>
              </w:rPr>
              <w:t>3</w:t>
            </w:r>
          </w:p>
        </w:tc>
      </w:tr>
      <w:tr w:rsidR="00681CA0" w:rsidRPr="004C4754" w14:paraId="2D19548E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2987"/>
        </w:trPr>
        <w:tc>
          <w:tcPr>
            <w:tcW w:w="10065" w:type="dxa"/>
            <w:gridSpan w:val="306"/>
          </w:tcPr>
          <w:p w14:paraId="71BD7D76" w14:textId="77777777" w:rsidR="00681CA0" w:rsidRPr="004C4754" w:rsidRDefault="00681CA0" w:rsidP="0008330A">
            <w:pPr>
              <w:spacing w:before="120" w:after="120" w:line="36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28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11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9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263"/>
              <w:gridCol w:w="566"/>
              <w:gridCol w:w="1447"/>
              <w:gridCol w:w="1985"/>
              <w:gridCol w:w="2410"/>
              <w:gridCol w:w="992"/>
            </w:tblGrid>
            <w:tr w:rsidR="00681CA0" w:rsidRPr="004C4754" w14:paraId="7A1C9240" w14:textId="77777777" w:rsidTr="009E3BC9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31DD8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3154E3B7" w14:textId="77777777" w:rsidTr="009E3BC9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239697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761766B2" w14:textId="77777777" w:rsidTr="009E3BC9">
              <w:tc>
                <w:tcPr>
                  <w:tcW w:w="6261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B0BA8D" w14:textId="77777777" w:rsidR="00681CA0" w:rsidRPr="004C4754" w:rsidRDefault="008F530F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4C4754">
                    <w:rPr>
                      <w:rFonts w:ascii="Arial" w:hAnsi="Arial" w:cs="Arial"/>
                    </w:rPr>
                    <w:t>энергия предварительного подогрева кат</w:t>
                  </w:r>
                  <w:r w:rsidR="00681CA0" w:rsidRPr="004C4754">
                    <w:rPr>
                      <w:rFonts w:ascii="Arial" w:hAnsi="Arial" w:cs="Arial"/>
                    </w:rPr>
                    <w:t>о</w:t>
                  </w:r>
                  <w:r w:rsidR="00681CA0" w:rsidRPr="004C4754">
                    <w:rPr>
                      <w:rFonts w:ascii="Arial" w:hAnsi="Arial" w:cs="Arial"/>
                    </w:rPr>
                    <w:t xml:space="preserve">да: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4C4754">
                    <w:rPr>
                      <w:rFonts w:ascii="Arial" w:hAnsi="Arial" w:cs="Arial"/>
                    </w:rPr>
                    <w:t xml:space="preserve"> =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4C4754">
                    <w:rPr>
                      <w:rFonts w:ascii="Arial" w:hAnsi="Arial" w:cs="Arial"/>
                    </w:rPr>
                    <w:t xml:space="preserve"> +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>
                    <w:rPr>
                      <w:rFonts w:ascii="Arial" w:hAnsi="Arial" w:cs="Arial"/>
                    </w:rPr>
                    <w:t xml:space="preserve">, </w:t>
                  </w:r>
                  <w:r w:rsidR="00681CA0" w:rsidRPr="004C4754">
                    <w:rPr>
                      <w:rFonts w:ascii="Arial" w:hAnsi="Arial" w:cs="Arial"/>
                    </w:rPr>
                    <w:t>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1693F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>
                    <w:rPr>
                      <w:rFonts w:ascii="Arial" w:hAnsi="Arial" w:cs="Arial"/>
                    </w:rPr>
                    <w:t xml:space="preserve"> (</w:t>
                  </w:r>
                  <w:r w:rsidRPr="004C4754">
                    <w:rPr>
                      <w:rFonts w:ascii="Arial" w:hAnsi="Arial" w:cs="Arial"/>
                    </w:rPr>
                    <w:t>Дж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F6E4D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0,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9</w:t>
                  </w:r>
                </w:p>
              </w:tc>
            </w:tr>
            <w:tr w:rsidR="00681CA0" w:rsidRPr="004C4754" w14:paraId="6127B8B4" w14:textId="77777777" w:rsidTr="009E3BC9">
              <w:tc>
                <w:tcPr>
                  <w:tcW w:w="6261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BBBFD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7C687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>
                    <w:rPr>
                      <w:rFonts w:ascii="Arial" w:hAnsi="Arial" w:cs="Arial"/>
                    </w:rPr>
                    <w:t xml:space="preserve"> (</w:t>
                  </w:r>
                  <w:r w:rsidRPr="004C4754">
                    <w:rPr>
                      <w:rFonts w:ascii="Arial" w:hAnsi="Arial" w:cs="Arial"/>
                    </w:rPr>
                    <w:t>Дж/с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881F5A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</w:rPr>
                    <w:t>0,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8</w:t>
                  </w:r>
                </w:p>
              </w:tc>
            </w:tr>
            <w:tr w:rsidR="00681CA0" w:rsidRPr="004C4754" w14:paraId="736CC00B" w14:textId="77777777" w:rsidTr="0008330A">
              <w:tc>
                <w:tcPr>
                  <w:tcW w:w="626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E5B8A4" w14:textId="77777777" w:rsidR="00681CA0" w:rsidRPr="004C4754" w:rsidRDefault="00681CA0" w:rsidP="0008330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Pr="004C4754">
                    <w:rPr>
                      <w:rFonts w:ascii="Arial" w:hAnsi="Arial" w:cs="Arial"/>
                    </w:rPr>
                    <w:t>(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</w:rPr>
                    <w:t xml:space="preserve">) &lt; 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E950F5" w14:textId="77777777" w:rsidR="00681CA0" w:rsidRPr="00667D65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>Не более (действ</w:t>
                  </w:r>
                  <w:r w:rsidRPr="00667D65">
                    <w:rPr>
                      <w:rFonts w:ascii="Arial" w:hAnsi="Arial" w:cs="Arial"/>
                    </w:rPr>
                    <w:t>у</w:t>
                  </w:r>
                  <w:r w:rsidRPr="00667D65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D397A0" w14:textId="77777777" w:rsidR="00681CA0" w:rsidRPr="004C4754" w:rsidRDefault="00681CA0" w:rsidP="0008330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27D3566B" w14:textId="77777777" w:rsidTr="0008330A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06DFE" w14:textId="77777777" w:rsidR="00681CA0" w:rsidRPr="00667D65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667D65">
                    <w:rPr>
                      <w:rFonts w:ascii="Arial" w:hAnsi="Arial" w:cs="Arial"/>
                    </w:rPr>
                    <w:t>на соответствие м</w:t>
                  </w:r>
                  <w:r w:rsidR="008F530F" w:rsidRPr="00667D65">
                    <w:rPr>
                      <w:rFonts w:ascii="Arial" w:hAnsi="Arial" w:cs="Arial"/>
                    </w:rPr>
                    <w:t>и</w:t>
                  </w:r>
                  <w:r w:rsidR="008F530F" w:rsidRPr="00667D65">
                    <w:rPr>
                      <w:rFonts w:ascii="Arial" w:hAnsi="Arial" w:cs="Arial"/>
                    </w:rPr>
                    <w:t xml:space="preserve">нимальным требованиям </w:t>
                  </w:r>
                  <w:r w:rsidRPr="00667D65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5876D3" w14:textId="77777777" w:rsidR="00681CA0" w:rsidRPr="004C4754" w:rsidRDefault="00681CA0" w:rsidP="0008330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30</w:t>
                  </w:r>
                </w:p>
              </w:tc>
            </w:tr>
            <w:tr w:rsidR="00681CA0" w:rsidRPr="004C4754" w14:paraId="03C9C633" w14:textId="77777777" w:rsidTr="009E3BC9">
              <w:tc>
                <w:tcPr>
                  <w:tcW w:w="6261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A71192" w14:textId="77777777" w:rsidR="00681CA0" w:rsidRPr="004C4754" w:rsidRDefault="008F530F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4C4754">
                    <w:rPr>
                      <w:rFonts w:ascii="Arial" w:hAnsi="Arial" w:cs="Arial"/>
                    </w:rPr>
                    <w:t>энергия предварительного подогрева к</w:t>
                  </w:r>
                  <w:r w:rsidR="00681CA0" w:rsidRPr="004C4754">
                    <w:rPr>
                      <w:rFonts w:ascii="Arial" w:hAnsi="Arial" w:cs="Arial"/>
                    </w:rPr>
                    <w:t>а</w:t>
                  </w:r>
                  <w:r w:rsidR="00681CA0" w:rsidRPr="004C4754">
                    <w:rPr>
                      <w:rFonts w:ascii="Arial" w:hAnsi="Arial" w:cs="Arial"/>
                    </w:rPr>
                    <w:t xml:space="preserve">тода: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4C4754">
                    <w:rPr>
                      <w:rFonts w:ascii="Arial" w:hAnsi="Arial" w:cs="Arial"/>
                    </w:rPr>
                    <w:t xml:space="preserve"> =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4C4754">
                    <w:rPr>
                      <w:rFonts w:ascii="Arial" w:hAnsi="Arial" w:cs="Arial"/>
                    </w:rPr>
                    <w:t xml:space="preserve"> +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4C4754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>
                    <w:rPr>
                      <w:rFonts w:ascii="Arial" w:hAnsi="Arial" w:cs="Arial"/>
                    </w:rPr>
                    <w:t xml:space="preserve">, </w:t>
                  </w:r>
                  <w:r w:rsidR="00681CA0" w:rsidRPr="004C4754">
                    <w:rPr>
                      <w:rFonts w:ascii="Arial" w:hAnsi="Arial" w:cs="Arial"/>
                    </w:rPr>
                    <w:t>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A11EA" w14:textId="77777777" w:rsidR="00681CA0" w:rsidRPr="00667D65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  <w:lang w:val="en-US"/>
                    </w:rPr>
                    <w:t>Q</w:t>
                  </w:r>
                  <w:r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667D65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E0BDB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1,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8</w:t>
                  </w:r>
                </w:p>
              </w:tc>
            </w:tr>
            <w:tr w:rsidR="00681CA0" w:rsidRPr="004C4754" w14:paraId="065F93DF" w14:textId="77777777" w:rsidTr="009E3BC9">
              <w:trPr>
                <w:trHeight w:val="70"/>
              </w:trPr>
              <w:tc>
                <w:tcPr>
                  <w:tcW w:w="6261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C54CBE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E1A66" w14:textId="77777777" w:rsidR="00681CA0" w:rsidRPr="00667D65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  <w:lang w:val="en-US"/>
                    </w:rPr>
                    <w:t>P</w:t>
                  </w:r>
                  <w:r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667D65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E77AD1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</w:rPr>
                    <w:t>1,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5</w:t>
                  </w:r>
                </w:p>
              </w:tc>
            </w:tr>
            <w:tr w:rsidR="00681CA0" w:rsidRPr="004C4754" w14:paraId="12551007" w14:textId="77777777" w:rsidTr="0008330A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893E0" w14:textId="77777777" w:rsidR="00681CA0" w:rsidRPr="00667D65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667D65">
                    <w:rPr>
                      <w:rFonts w:ascii="Arial" w:hAnsi="Arial" w:cs="Arial"/>
                    </w:rPr>
                    <w:t>на соответствие ма</w:t>
                  </w:r>
                  <w:r w:rsidR="008F530F" w:rsidRPr="00667D65">
                    <w:rPr>
                      <w:rFonts w:ascii="Arial" w:hAnsi="Arial" w:cs="Arial"/>
                    </w:rPr>
                    <w:t>к</w:t>
                  </w:r>
                  <w:r w:rsidR="008F530F" w:rsidRPr="00667D65">
                    <w:rPr>
                      <w:rFonts w:ascii="Arial" w:hAnsi="Arial" w:cs="Arial"/>
                    </w:rPr>
                    <w:t xml:space="preserve">симальным требованиям </w:t>
                  </w:r>
                  <w:r w:rsidRPr="00667D65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0DC541" w14:textId="77777777" w:rsidR="00681CA0" w:rsidRPr="004C4754" w:rsidRDefault="00681CA0" w:rsidP="0008330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40</w:t>
                  </w:r>
                </w:p>
              </w:tc>
            </w:tr>
            <w:tr w:rsidR="00681CA0" w:rsidRPr="004C4754" w14:paraId="5ED98938" w14:textId="77777777" w:rsidTr="0008330A">
              <w:tc>
                <w:tcPr>
                  <w:tcW w:w="22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54A5F9" w14:textId="77777777" w:rsidR="00681CA0" w:rsidRPr="004C4754" w:rsidRDefault="00681CA0" w:rsidP="0008330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хол</w:t>
                  </w:r>
                  <w:r w:rsidRPr="004C4754">
                    <w:rPr>
                      <w:rFonts w:ascii="Arial" w:hAnsi="Arial" w:cs="Arial"/>
                    </w:rPr>
                    <w:t>о</w:t>
                  </w:r>
                  <w:r w:rsidRPr="004C4754">
                    <w:rPr>
                      <w:rFonts w:ascii="Arial" w:hAnsi="Arial" w:cs="Arial"/>
                    </w:rPr>
                    <w:t>стого хода на ла</w:t>
                  </w:r>
                  <w:r w:rsidRPr="004C4754">
                    <w:rPr>
                      <w:rFonts w:ascii="Arial" w:hAnsi="Arial" w:cs="Arial"/>
                    </w:rPr>
                    <w:t>м</w:t>
                  </w:r>
                  <w:r w:rsidRPr="004C4754">
                    <w:rPr>
                      <w:rFonts w:ascii="Arial" w:hAnsi="Arial" w:cs="Arial"/>
                    </w:rPr>
                    <w:t>пе (без ВЗУ)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201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01B99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DF83C3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CEBF1D" w14:textId="77777777" w:rsidR="00681CA0" w:rsidRPr="00667D65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>Не более (действ</w:t>
                  </w:r>
                  <w:r w:rsidRPr="00667D65">
                    <w:rPr>
                      <w:rFonts w:ascii="Arial" w:hAnsi="Arial" w:cs="Arial"/>
                    </w:rPr>
                    <w:t>у</w:t>
                  </w:r>
                  <w:r w:rsidRPr="00667D65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8664E6" w14:textId="77777777" w:rsidR="00681CA0" w:rsidRPr="004C4754" w:rsidRDefault="00681CA0" w:rsidP="0008330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24</w:t>
                  </w:r>
                  <w:r w:rsidRPr="004C4754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681CA0" w:rsidRPr="004C4754" w14:paraId="6877E4E7" w14:textId="77777777" w:rsidTr="0008330A">
              <w:tc>
                <w:tcPr>
                  <w:tcW w:w="22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7215FD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1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27349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з</w:t>
                  </w:r>
                  <w:r w:rsidRPr="004C4754">
                    <w:rPr>
                      <w:rFonts w:ascii="Arial" w:hAnsi="Arial" w:cs="Arial"/>
                    </w:rPr>
                    <w:t>а</w:t>
                  </w:r>
                  <w:r w:rsidRPr="004C4754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CD9254" w14:textId="77777777" w:rsidR="00681CA0" w:rsidRPr="009802FD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3A66A" w14:textId="77777777" w:rsidR="00681CA0" w:rsidRPr="00667D65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>Не менее (действ</w:t>
                  </w:r>
                  <w:r w:rsidRPr="00667D65">
                    <w:rPr>
                      <w:rFonts w:ascii="Arial" w:hAnsi="Arial" w:cs="Arial"/>
                    </w:rPr>
                    <w:t>у</w:t>
                  </w:r>
                  <w:r w:rsidRPr="00667D65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3FAC3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425</w:t>
                  </w:r>
                </w:p>
              </w:tc>
            </w:tr>
            <w:tr w:rsidR="00681CA0" w:rsidRPr="004C4754" w14:paraId="30F9FDC7" w14:textId="77777777" w:rsidTr="0008330A">
              <w:tc>
                <w:tcPr>
                  <w:tcW w:w="22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95587E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1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0CD2A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7B939C" w14:textId="77777777" w:rsidR="00681CA0" w:rsidRPr="009802FD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DA88DB" w14:textId="77777777" w:rsidR="00681CA0" w:rsidRPr="00667D65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13AD0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53</w:t>
                  </w:r>
                  <w:r w:rsidRPr="004C4754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681CA0" w:rsidRPr="004C4754" w14:paraId="634A0344" w14:textId="77777777" w:rsidTr="0008330A">
              <w:tc>
                <w:tcPr>
                  <w:tcW w:w="867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898853" w14:textId="77777777" w:rsidR="00681CA0" w:rsidRPr="00667D65" w:rsidRDefault="00681CA0" w:rsidP="008F530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667D65">
                    <w:rPr>
                      <w:rFonts w:ascii="Arial" w:hAnsi="Arial" w:cs="Arial"/>
                    </w:rPr>
                    <w:t>на соответствие тр</w:t>
                  </w:r>
                  <w:r w:rsidR="008F530F" w:rsidRPr="00667D65">
                    <w:rPr>
                      <w:rFonts w:ascii="Arial" w:hAnsi="Arial" w:cs="Arial"/>
                    </w:rPr>
                    <w:t>е</w:t>
                  </w:r>
                  <w:r w:rsidR="008F530F" w:rsidRPr="00667D65">
                    <w:rPr>
                      <w:rFonts w:ascii="Arial" w:hAnsi="Arial" w:cs="Arial"/>
                    </w:rPr>
                    <w:t xml:space="preserve">бованиям </w:t>
                  </w:r>
                  <w:r w:rsidRPr="00667D65">
                    <w:rPr>
                      <w:rFonts w:ascii="Arial" w:hAnsi="Arial" w:cs="Arial"/>
                    </w:rPr>
                    <w:t>к напряжению холостого хода, 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3F8124" w14:textId="77777777" w:rsidR="00681CA0" w:rsidRPr="004C4754" w:rsidRDefault="00681CA0" w:rsidP="0008330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30</w:t>
                  </w:r>
                  <w:r w:rsidRPr="004C4754">
                    <w:rPr>
                      <w:rFonts w:ascii="Arial" w:hAnsi="Arial" w:cs="Arial"/>
                    </w:rPr>
                    <w:t>…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90</w:t>
                  </w:r>
                </w:p>
              </w:tc>
            </w:tr>
            <w:tr w:rsidR="00681CA0" w:rsidRPr="004C4754" w14:paraId="36311D8B" w14:textId="77777777" w:rsidTr="009E3BC9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C2E18" w14:textId="77777777" w:rsidR="00681CA0" w:rsidRPr="004C4754" w:rsidRDefault="00681CA0" w:rsidP="009E3BC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68A12A39" w14:textId="77777777" w:rsidTr="009E3BC9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73AA3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40F4D781" w14:textId="77777777" w:rsidTr="009E3BC9">
              <w:tc>
                <w:tcPr>
                  <w:tcW w:w="28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09DDB097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Вт</w:t>
                  </w:r>
                </w:p>
              </w:tc>
              <w:tc>
                <w:tcPr>
                  <w:tcW w:w="34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18CC4934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70211A24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А</w:t>
                  </w:r>
                </w:p>
              </w:tc>
            </w:tr>
            <w:tr w:rsidR="00681CA0" w:rsidRPr="004C4754" w14:paraId="12512EFF" w14:textId="77777777" w:rsidTr="009E3BC9">
              <w:trPr>
                <w:trHeight w:val="97"/>
              </w:trPr>
              <w:tc>
                <w:tcPr>
                  <w:tcW w:w="2829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C5698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27,8</w:t>
                  </w:r>
                </w:p>
              </w:tc>
              <w:tc>
                <w:tcPr>
                  <w:tcW w:w="3432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2B9D1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167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EF7466" w14:textId="77777777" w:rsidR="00681CA0" w:rsidRPr="004C4754" w:rsidRDefault="00681CA0" w:rsidP="009E3BC9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17</w:t>
                  </w:r>
                  <w:r w:rsidRPr="004C4754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14:paraId="4F849A1E" w14:textId="77777777" w:rsidR="00681CA0" w:rsidRPr="004C4754" w:rsidRDefault="00681CA0" w:rsidP="009E3BC9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</w:tr>
      <w:tr w:rsidR="00681CA0" w:rsidRPr="004C4754" w14:paraId="4CE8F3F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3FCD9564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40-7</w:t>
            </w:r>
          </w:p>
        </w:tc>
      </w:tr>
      <w:tr w:rsidR="00681CA0" w:rsidRPr="004C4754" w14:paraId="679BFEB4" w14:textId="77777777" w:rsidTr="00F9556E">
        <w:trPr>
          <w:gridAfter w:val="1"/>
        </w:trPr>
        <w:tc>
          <w:tcPr>
            <w:tcW w:w="1748" w:type="dxa"/>
            <w:gridSpan w:val="43"/>
          </w:tcPr>
          <w:p w14:paraId="1FE363D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756" w:type="dxa"/>
            <w:gridSpan w:val="246"/>
          </w:tcPr>
          <w:p w14:paraId="717A935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6732EB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61" w:type="dxa"/>
            <w:gridSpan w:val="17"/>
            <w:vAlign w:val="center"/>
          </w:tcPr>
          <w:p w14:paraId="0BD43904" w14:textId="77777777" w:rsidR="00681CA0" w:rsidRPr="004C4754" w:rsidRDefault="00FA62C7" w:rsidP="009E3BC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с. </w:t>
            </w:r>
            <w:r w:rsidR="00681CA0" w:rsidRPr="00667D65">
              <w:rPr>
                <w:rFonts w:ascii="Arial" w:hAnsi="Arial" w:cs="Arial"/>
              </w:rPr>
              <w:t>1</w:t>
            </w:r>
          </w:p>
        </w:tc>
      </w:tr>
      <w:tr w:rsidR="00681CA0" w:rsidRPr="004C4754" w14:paraId="6D7CFD71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66873EB1" w14:textId="77777777" w:rsidR="00681CA0" w:rsidRPr="004C4754" w:rsidRDefault="00681CA0" w:rsidP="009E3BC9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-35-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5-16/1 450</w:t>
            </w:r>
          </w:p>
        </w:tc>
      </w:tr>
      <w:tr w:rsidR="00681CA0" w:rsidRPr="004C4754" w14:paraId="54E67924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6F13BC87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bottom w:val="double" w:sz="4" w:space="0" w:color="auto"/>
            </w:tcBorders>
            <w:vAlign w:val="center"/>
          </w:tcPr>
          <w:p w14:paraId="63347735" w14:textId="77777777" w:rsidR="00681CA0" w:rsidRPr="004C4754" w:rsidRDefault="00681CA0" w:rsidP="009802FD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77" w:type="dxa"/>
            <w:gridSpan w:val="64"/>
            <w:tcBorders>
              <w:bottom w:val="double" w:sz="4" w:space="0" w:color="auto"/>
            </w:tcBorders>
            <w:vAlign w:val="center"/>
          </w:tcPr>
          <w:p w14:paraId="6ECE294F" w14:textId="77777777" w:rsidR="00681CA0" w:rsidRPr="00667D65" w:rsidRDefault="00681CA0" w:rsidP="009802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Схема</w:t>
            </w:r>
          </w:p>
        </w:tc>
        <w:tc>
          <w:tcPr>
            <w:tcW w:w="2271" w:type="dxa"/>
            <w:gridSpan w:val="70"/>
            <w:tcBorders>
              <w:bottom w:val="double" w:sz="4" w:space="0" w:color="auto"/>
            </w:tcBorders>
            <w:vAlign w:val="center"/>
          </w:tcPr>
          <w:p w14:paraId="76139B9B" w14:textId="77777777" w:rsidR="00681CA0" w:rsidRPr="00667D65" w:rsidRDefault="00681CA0" w:rsidP="009802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Катод</w:t>
            </w:r>
          </w:p>
        </w:tc>
        <w:tc>
          <w:tcPr>
            <w:tcW w:w="1558" w:type="dxa"/>
            <w:gridSpan w:val="51"/>
            <w:tcBorders>
              <w:bottom w:val="double" w:sz="4" w:space="0" w:color="auto"/>
            </w:tcBorders>
            <w:vAlign w:val="center"/>
          </w:tcPr>
          <w:p w14:paraId="69457654" w14:textId="77777777" w:rsidR="00681CA0" w:rsidRPr="00667D65" w:rsidRDefault="00681CA0" w:rsidP="009802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Цоколь</w:t>
            </w:r>
          </w:p>
        </w:tc>
        <w:tc>
          <w:tcPr>
            <w:tcW w:w="1990" w:type="dxa"/>
            <w:gridSpan w:val="53"/>
            <w:tcBorders>
              <w:bottom w:val="double" w:sz="4" w:space="0" w:color="auto"/>
            </w:tcBorders>
            <w:vAlign w:val="center"/>
          </w:tcPr>
          <w:p w14:paraId="28D95972" w14:textId="3393A8BE" w:rsidR="00681CA0" w:rsidRPr="00667D65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35493797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289446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28C23963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98" w:type="dxa"/>
            <w:gridSpan w:val="57"/>
            <w:tcBorders>
              <w:top w:val="double" w:sz="4" w:space="0" w:color="auto"/>
            </w:tcBorders>
            <w:vAlign w:val="center"/>
          </w:tcPr>
          <w:p w14:paraId="3E20669A" w14:textId="77777777" w:rsidR="00681CA0" w:rsidRPr="004C4754" w:rsidRDefault="00681CA0" w:rsidP="009802FD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35</w:t>
            </w:r>
          </w:p>
        </w:tc>
        <w:tc>
          <w:tcPr>
            <w:tcW w:w="1877" w:type="dxa"/>
            <w:gridSpan w:val="64"/>
            <w:tcBorders>
              <w:top w:val="double" w:sz="4" w:space="0" w:color="auto"/>
            </w:tcBorders>
            <w:vAlign w:val="center"/>
          </w:tcPr>
          <w:p w14:paraId="7C0D0167" w14:textId="77777777" w:rsidR="00681CA0" w:rsidRPr="00667D65" w:rsidRDefault="00681CA0" w:rsidP="009802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ВЧ бесстарте</w:t>
            </w:r>
            <w:r w:rsidRPr="00667D65">
              <w:rPr>
                <w:rFonts w:ascii="Arial" w:hAnsi="Arial" w:cs="Arial"/>
              </w:rPr>
              <w:t>р</w:t>
            </w:r>
            <w:r w:rsidRPr="00667D65">
              <w:rPr>
                <w:rFonts w:ascii="Arial" w:hAnsi="Arial" w:cs="Arial"/>
              </w:rPr>
              <w:t>ная</w:t>
            </w:r>
          </w:p>
        </w:tc>
        <w:tc>
          <w:tcPr>
            <w:tcW w:w="2271" w:type="dxa"/>
            <w:gridSpan w:val="70"/>
            <w:tcBorders>
              <w:top w:val="double" w:sz="4" w:space="0" w:color="auto"/>
            </w:tcBorders>
            <w:vAlign w:val="center"/>
          </w:tcPr>
          <w:p w14:paraId="19FBB5FF" w14:textId="77777777" w:rsidR="00681CA0" w:rsidRPr="00667D65" w:rsidRDefault="008F530F" w:rsidP="009802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предварительного </w:t>
            </w:r>
            <w:r w:rsidR="00681CA0" w:rsidRPr="00667D65">
              <w:rPr>
                <w:rFonts w:ascii="Arial" w:hAnsi="Arial" w:cs="Arial"/>
              </w:rPr>
              <w:t>подогрева</w:t>
            </w:r>
          </w:p>
        </w:tc>
        <w:tc>
          <w:tcPr>
            <w:tcW w:w="1558" w:type="dxa"/>
            <w:gridSpan w:val="51"/>
            <w:tcBorders>
              <w:top w:val="double" w:sz="4" w:space="0" w:color="auto"/>
            </w:tcBorders>
            <w:vAlign w:val="center"/>
          </w:tcPr>
          <w:p w14:paraId="6881A890" w14:textId="77777777" w:rsidR="00681CA0" w:rsidRPr="00667D65" w:rsidRDefault="00681CA0" w:rsidP="009802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1990" w:type="dxa"/>
            <w:gridSpan w:val="53"/>
            <w:tcBorders>
              <w:top w:val="double" w:sz="4" w:space="0" w:color="auto"/>
            </w:tcBorders>
            <w:vAlign w:val="center"/>
          </w:tcPr>
          <w:p w14:paraId="512C8D9A" w14:textId="77777777" w:rsidR="00681CA0" w:rsidRPr="00667D65" w:rsidRDefault="00681CA0" w:rsidP="009802F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67D65">
              <w:rPr>
                <w:rFonts w:ascii="Arial" w:hAnsi="Arial" w:cs="Arial"/>
              </w:rPr>
              <w:t>16</w:t>
            </w:r>
            <w:r w:rsidRPr="00667D65">
              <w:rPr>
                <w:rFonts w:ascii="Arial" w:hAnsi="Arial" w:cs="Arial"/>
                <w:lang w:val="en-US"/>
              </w:rPr>
              <w:t xml:space="preserve"> х </w:t>
            </w:r>
            <w:r w:rsidRPr="00667D65">
              <w:rPr>
                <w:rFonts w:ascii="Arial" w:hAnsi="Arial" w:cs="Arial"/>
              </w:rPr>
              <w:t>145</w:t>
            </w:r>
            <w:r w:rsidRPr="00667D65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35413F5D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31C808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6CD11D3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A52E85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64D3C8D3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4" w:type="dxa"/>
            <w:gridSpan w:val="295"/>
          </w:tcPr>
          <w:p w14:paraId="2BCC3267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53B65489" w14:textId="77777777" w:rsidR="00681CA0" w:rsidRPr="004C4754" w:rsidRDefault="00681CA0" w:rsidP="009E3BC9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4D5F1AD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9FE11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51F698C1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nil"/>
            </w:tcBorders>
          </w:tcPr>
          <w:p w14:paraId="7C4F0870" w14:textId="77777777" w:rsidR="00681CA0" w:rsidRPr="009E3BC9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E3BC9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721" w:type="dxa"/>
            <w:gridSpan w:val="115"/>
            <w:tcBorders>
              <w:top w:val="nil"/>
            </w:tcBorders>
          </w:tcPr>
          <w:p w14:paraId="7F03B934" w14:textId="77777777" w:rsidR="00681CA0" w:rsidRPr="009E3BC9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E3BC9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42" w:type="dxa"/>
            <w:gridSpan w:val="63"/>
            <w:tcBorders>
              <w:top w:val="nil"/>
            </w:tcBorders>
          </w:tcPr>
          <w:p w14:paraId="4CE4FE4B" w14:textId="77777777" w:rsidR="00681CA0" w:rsidRPr="009E3BC9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E3BC9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2133" w:type="dxa"/>
            <w:gridSpan w:val="60"/>
            <w:tcBorders>
              <w:top w:val="nil"/>
            </w:tcBorders>
          </w:tcPr>
          <w:p w14:paraId="07FC6D93" w14:textId="77777777" w:rsidR="00681CA0" w:rsidRPr="009E3BC9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9E3BC9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7A044A36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07512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3D8B29B7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nil"/>
              <w:bottom w:val="double" w:sz="4" w:space="0" w:color="auto"/>
            </w:tcBorders>
          </w:tcPr>
          <w:p w14:paraId="1ECC1CB6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77" w:type="dxa"/>
            <w:gridSpan w:val="64"/>
            <w:tcBorders>
              <w:top w:val="nil"/>
              <w:bottom w:val="double" w:sz="4" w:space="0" w:color="auto"/>
            </w:tcBorders>
          </w:tcPr>
          <w:p w14:paraId="177633AF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44" w:type="dxa"/>
            <w:gridSpan w:val="51"/>
            <w:tcBorders>
              <w:top w:val="nil"/>
              <w:bottom w:val="double" w:sz="4" w:space="0" w:color="auto"/>
            </w:tcBorders>
          </w:tcPr>
          <w:p w14:paraId="2CA97194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975" w:type="dxa"/>
            <w:gridSpan w:val="123"/>
            <w:tcBorders>
              <w:top w:val="nil"/>
              <w:bottom w:val="nil"/>
            </w:tcBorders>
          </w:tcPr>
          <w:p w14:paraId="7B770CA9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212D9DB1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80FC47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29C18523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7"/>
            <w:tcBorders>
              <w:top w:val="double" w:sz="4" w:space="0" w:color="auto"/>
            </w:tcBorders>
          </w:tcPr>
          <w:p w14:paraId="001D514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1449,0</w:t>
            </w:r>
          </w:p>
        </w:tc>
        <w:tc>
          <w:tcPr>
            <w:tcW w:w="1877" w:type="dxa"/>
            <w:gridSpan w:val="64"/>
            <w:tcBorders>
              <w:top w:val="double" w:sz="4" w:space="0" w:color="auto"/>
            </w:tcBorders>
          </w:tcPr>
          <w:p w14:paraId="7FC3E828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1453,7</w:t>
            </w:r>
          </w:p>
        </w:tc>
        <w:tc>
          <w:tcPr>
            <w:tcW w:w="1844" w:type="dxa"/>
            <w:gridSpan w:val="51"/>
            <w:tcBorders>
              <w:top w:val="double" w:sz="4" w:space="0" w:color="auto"/>
            </w:tcBorders>
          </w:tcPr>
          <w:p w14:paraId="19AE3ECC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1456,1</w:t>
            </w:r>
          </w:p>
        </w:tc>
        <w:tc>
          <w:tcPr>
            <w:tcW w:w="1842" w:type="dxa"/>
            <w:gridSpan w:val="63"/>
            <w:tcBorders>
              <w:top w:val="double" w:sz="4" w:space="0" w:color="auto"/>
            </w:tcBorders>
          </w:tcPr>
          <w:p w14:paraId="4CABC823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1463,2</w:t>
            </w:r>
          </w:p>
        </w:tc>
        <w:tc>
          <w:tcPr>
            <w:tcW w:w="2133" w:type="dxa"/>
            <w:gridSpan w:val="60"/>
            <w:tcBorders>
              <w:top w:val="double" w:sz="4" w:space="0" w:color="auto"/>
            </w:tcBorders>
          </w:tcPr>
          <w:p w14:paraId="7529D11C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60481CAD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C3FB10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45B0B0E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B61F6A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70839310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02ADCF7E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  <w:bottom w:val="nil"/>
            </w:tcBorders>
          </w:tcPr>
          <w:p w14:paraId="60FDBFDB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A51F9F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42DFCA5F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21"/>
            <w:tcBorders>
              <w:top w:val="nil"/>
              <w:bottom w:val="double" w:sz="4" w:space="0" w:color="auto"/>
            </w:tcBorders>
            <w:vAlign w:val="center"/>
          </w:tcPr>
          <w:p w14:paraId="1E638671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167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6B29650E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Расст</w:t>
            </w:r>
            <w:r w:rsidRPr="00667D65">
              <w:rPr>
                <w:rFonts w:ascii="Arial" w:hAnsi="Arial" w:cs="Arial"/>
              </w:rPr>
              <w:t>о</w:t>
            </w:r>
            <w:r w:rsidRPr="00667D65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8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2E16B948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Ток предв</w:t>
            </w:r>
            <w:r w:rsidRPr="00667D65">
              <w:rPr>
                <w:rFonts w:ascii="Arial" w:hAnsi="Arial" w:cs="Arial"/>
              </w:rPr>
              <w:t>а</w:t>
            </w:r>
            <w:r w:rsidRPr="00667D65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929" w:type="dxa"/>
            <w:gridSpan w:val="61"/>
            <w:tcBorders>
              <w:top w:val="nil"/>
              <w:bottom w:val="double" w:sz="4" w:space="0" w:color="auto"/>
            </w:tcBorders>
            <w:vAlign w:val="center"/>
          </w:tcPr>
          <w:p w14:paraId="38CEC7EA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Время предв</w:t>
            </w:r>
            <w:r w:rsidRPr="00667D65">
              <w:rPr>
                <w:rFonts w:ascii="Arial" w:hAnsi="Arial" w:cs="Arial"/>
              </w:rPr>
              <w:t>а</w:t>
            </w:r>
            <w:r w:rsidRPr="00667D65">
              <w:rPr>
                <w:rFonts w:ascii="Arial" w:hAnsi="Arial" w:cs="Arial"/>
              </w:rPr>
              <w:t>рительного п</w:t>
            </w:r>
            <w:r w:rsidRPr="00667D65">
              <w:rPr>
                <w:rFonts w:ascii="Arial" w:hAnsi="Arial" w:cs="Arial"/>
              </w:rPr>
              <w:t>о</w:t>
            </w:r>
            <w:r w:rsidRPr="00667D65">
              <w:rPr>
                <w:rFonts w:ascii="Arial" w:hAnsi="Arial" w:cs="Arial"/>
              </w:rPr>
              <w:t>догрева, с</w:t>
            </w:r>
          </w:p>
        </w:tc>
        <w:tc>
          <w:tcPr>
            <w:tcW w:w="2272" w:type="dxa"/>
            <w:gridSpan w:val="91"/>
            <w:tcBorders>
              <w:top w:val="nil"/>
              <w:bottom w:val="double" w:sz="4" w:space="0" w:color="auto"/>
            </w:tcBorders>
            <w:vAlign w:val="center"/>
          </w:tcPr>
          <w:p w14:paraId="6FD81DCB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Напряжение хол</w:t>
            </w:r>
            <w:r w:rsidRPr="00667D65">
              <w:rPr>
                <w:rFonts w:ascii="Arial" w:hAnsi="Arial" w:cs="Arial"/>
              </w:rPr>
              <w:t>о</w:t>
            </w:r>
            <w:r w:rsidRPr="00667D65">
              <w:rPr>
                <w:rFonts w:ascii="Arial" w:hAnsi="Arial" w:cs="Arial"/>
              </w:rPr>
              <w:t>стого хода (де</w:t>
            </w:r>
            <w:r w:rsidRPr="00667D65">
              <w:rPr>
                <w:rFonts w:ascii="Arial" w:hAnsi="Arial" w:cs="Arial"/>
              </w:rPr>
              <w:t>й</w:t>
            </w:r>
            <w:r w:rsidRPr="00667D65">
              <w:rPr>
                <w:rFonts w:ascii="Arial" w:hAnsi="Arial" w:cs="Arial"/>
              </w:rPr>
              <w:t>ствующее</w:t>
            </w:r>
            <w:r w:rsidR="008F530F" w:rsidRPr="00667D65">
              <w:rPr>
                <w:rFonts w:ascii="Arial" w:hAnsi="Arial" w:cs="Arial"/>
              </w:rPr>
              <w:t xml:space="preserve"> знач</w:t>
            </w:r>
            <w:r w:rsidR="008F530F" w:rsidRPr="00667D65">
              <w:rPr>
                <w:rFonts w:ascii="Arial" w:hAnsi="Arial" w:cs="Arial"/>
              </w:rPr>
              <w:t>е</w:t>
            </w:r>
            <w:r w:rsidR="008F530F" w:rsidRPr="00667D65">
              <w:rPr>
                <w:rFonts w:ascii="Arial" w:hAnsi="Arial" w:cs="Arial"/>
              </w:rPr>
              <w:t>ние</w:t>
            </w:r>
            <w:r w:rsidRPr="00667D65">
              <w:rPr>
                <w:rFonts w:ascii="Arial" w:hAnsi="Arial" w:cs="Arial"/>
              </w:rPr>
              <w:t>), В</w:t>
            </w:r>
          </w:p>
        </w:tc>
        <w:tc>
          <w:tcPr>
            <w:tcW w:w="1276" w:type="dxa"/>
            <w:gridSpan w:val="13"/>
            <w:tcBorders>
              <w:top w:val="nil"/>
              <w:bottom w:val="double" w:sz="4" w:space="0" w:color="auto"/>
            </w:tcBorders>
            <w:vAlign w:val="center"/>
          </w:tcPr>
          <w:p w14:paraId="50FBE104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Время зажиг</w:t>
            </w:r>
            <w:r w:rsidRPr="00667D65">
              <w:rPr>
                <w:rFonts w:ascii="Arial" w:hAnsi="Arial" w:cs="Arial"/>
              </w:rPr>
              <w:t>а</w:t>
            </w:r>
            <w:r w:rsidRPr="00667D65">
              <w:rPr>
                <w:rFonts w:ascii="Arial" w:hAnsi="Arial" w:cs="Arial"/>
              </w:rPr>
              <w:t>ния, с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69F4426C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B48514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0BBAF04E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21"/>
            <w:tcBorders>
              <w:top w:val="double" w:sz="4" w:space="0" w:color="auto"/>
            </w:tcBorders>
            <w:vAlign w:val="center"/>
          </w:tcPr>
          <w:p w14:paraId="1DA19623" w14:textId="77777777" w:rsidR="00681CA0" w:rsidRPr="00667D65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20–26</w:t>
            </w:r>
          </w:p>
        </w:tc>
        <w:tc>
          <w:tcPr>
            <w:tcW w:w="1167" w:type="dxa"/>
            <w:gridSpan w:val="57"/>
            <w:tcBorders>
              <w:top w:val="double" w:sz="4" w:space="0" w:color="auto"/>
            </w:tcBorders>
            <w:vAlign w:val="center"/>
          </w:tcPr>
          <w:p w14:paraId="5B098039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6</w:t>
            </w:r>
          </w:p>
        </w:tc>
        <w:tc>
          <w:tcPr>
            <w:tcW w:w="1589" w:type="dxa"/>
            <w:gridSpan w:val="52"/>
            <w:tcBorders>
              <w:top w:val="double" w:sz="4" w:space="0" w:color="auto"/>
            </w:tcBorders>
            <w:vAlign w:val="center"/>
          </w:tcPr>
          <w:p w14:paraId="1688FDCD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0,210</w:t>
            </w:r>
          </w:p>
        </w:tc>
        <w:tc>
          <w:tcPr>
            <w:tcW w:w="1929" w:type="dxa"/>
            <w:gridSpan w:val="61"/>
            <w:tcBorders>
              <w:top w:val="double" w:sz="4" w:space="0" w:color="auto"/>
            </w:tcBorders>
            <w:vAlign w:val="center"/>
          </w:tcPr>
          <w:p w14:paraId="207D54F3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2</w:t>
            </w:r>
          </w:p>
        </w:tc>
        <w:tc>
          <w:tcPr>
            <w:tcW w:w="2272" w:type="dxa"/>
            <w:gridSpan w:val="91"/>
            <w:tcBorders>
              <w:top w:val="double" w:sz="4" w:space="0" w:color="auto"/>
            </w:tcBorders>
            <w:vAlign w:val="center"/>
          </w:tcPr>
          <w:p w14:paraId="0330BFF4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450</w:t>
            </w:r>
          </w:p>
        </w:tc>
        <w:tc>
          <w:tcPr>
            <w:tcW w:w="1276" w:type="dxa"/>
            <w:gridSpan w:val="13"/>
            <w:tcBorders>
              <w:top w:val="double" w:sz="4" w:space="0" w:color="auto"/>
            </w:tcBorders>
            <w:vAlign w:val="center"/>
          </w:tcPr>
          <w:p w14:paraId="0040A6AC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0,1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4B46BC59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963EB1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F624FA4" w14:textId="77777777" w:rsidR="00681CA0" w:rsidRPr="00667D65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F00455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03EFC660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4" w:type="dxa"/>
            <w:gridSpan w:val="295"/>
          </w:tcPr>
          <w:p w14:paraId="2099FB96" w14:textId="77777777" w:rsidR="00681CA0" w:rsidRPr="00667D65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5" w:type="dxa"/>
            <w:gridSpan w:val="4"/>
            <w:tcBorders>
              <w:top w:val="nil"/>
              <w:bottom w:val="nil"/>
            </w:tcBorders>
          </w:tcPr>
          <w:p w14:paraId="4E55717F" w14:textId="77777777" w:rsidR="00681CA0" w:rsidRPr="004C4754" w:rsidRDefault="00681CA0" w:rsidP="00E16551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D17100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18E2F9A3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21"/>
            <w:vMerge w:val="restart"/>
            <w:vAlign w:val="center"/>
          </w:tcPr>
          <w:p w14:paraId="568FA400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846" w:type="dxa"/>
            <w:gridSpan w:val="82"/>
            <w:vMerge w:val="restart"/>
            <w:vAlign w:val="center"/>
          </w:tcPr>
          <w:p w14:paraId="5F938045" w14:textId="77777777" w:rsidR="00681CA0" w:rsidRPr="00667D65" w:rsidRDefault="001F678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 зн</w:t>
            </w:r>
            <w:r w:rsidRPr="00667D65">
              <w:rPr>
                <w:rFonts w:ascii="Arial" w:hAnsi="Arial" w:cs="Arial"/>
              </w:rPr>
              <w:t>а</w:t>
            </w:r>
            <w:r w:rsidRPr="00667D65">
              <w:rPr>
                <w:rFonts w:ascii="Arial" w:hAnsi="Arial" w:cs="Arial"/>
              </w:rPr>
              <w:t>чение мощн</w:t>
            </w:r>
            <w:r w:rsidRPr="00667D65">
              <w:rPr>
                <w:rFonts w:ascii="Arial" w:hAnsi="Arial" w:cs="Arial"/>
              </w:rPr>
              <w:t>о</w:t>
            </w:r>
            <w:r w:rsidRPr="00667D65">
              <w:rPr>
                <w:rFonts w:ascii="Arial" w:hAnsi="Arial" w:cs="Arial"/>
              </w:rPr>
              <w:t>сти, Вт</w:t>
            </w:r>
          </w:p>
        </w:tc>
        <w:tc>
          <w:tcPr>
            <w:tcW w:w="4541" w:type="dxa"/>
            <w:gridSpan w:val="152"/>
            <w:vAlign w:val="center"/>
          </w:tcPr>
          <w:p w14:paraId="38ACC2F7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1846" w:type="dxa"/>
            <w:gridSpan w:val="40"/>
            <w:vMerge w:val="restart"/>
            <w:vAlign w:val="center"/>
          </w:tcPr>
          <w:p w14:paraId="56C046C9" w14:textId="77777777" w:rsidR="00681CA0" w:rsidRPr="00667D65" w:rsidRDefault="001F678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  зна-чение тока лампы, 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29686AAE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B6E0D72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6EE8D408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1" w:type="dxa"/>
            <w:gridSpan w:val="2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51B183C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8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B7DB434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gridSpan w:val="40"/>
            <w:tcBorders>
              <w:top w:val="nil"/>
              <w:bottom w:val="double" w:sz="4" w:space="0" w:color="auto"/>
            </w:tcBorders>
            <w:vAlign w:val="center"/>
          </w:tcPr>
          <w:p w14:paraId="1076F2DB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Расчетное</w:t>
            </w:r>
            <w:r w:rsidR="008F530F" w:rsidRPr="00667D65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564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3E4F655E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60" w:type="dxa"/>
            <w:gridSpan w:val="60"/>
            <w:tcBorders>
              <w:top w:val="nil"/>
              <w:bottom w:val="double" w:sz="4" w:space="0" w:color="auto"/>
            </w:tcBorders>
            <w:vAlign w:val="center"/>
          </w:tcPr>
          <w:p w14:paraId="06F0AEA1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667D65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46" w:type="dxa"/>
            <w:gridSpan w:val="40"/>
            <w:vMerge/>
            <w:tcBorders>
              <w:bottom w:val="double" w:sz="4" w:space="0" w:color="auto"/>
            </w:tcBorders>
            <w:vAlign w:val="center"/>
          </w:tcPr>
          <w:p w14:paraId="5A68040B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6370049E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0330EE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2806A568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61" w:type="dxa"/>
            <w:gridSpan w:val="21"/>
            <w:tcBorders>
              <w:top w:val="double" w:sz="4" w:space="0" w:color="auto"/>
            </w:tcBorders>
            <w:vAlign w:val="center"/>
          </w:tcPr>
          <w:p w14:paraId="22045C34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20 – 26</w:t>
            </w:r>
          </w:p>
        </w:tc>
        <w:tc>
          <w:tcPr>
            <w:tcW w:w="1846" w:type="dxa"/>
            <w:gridSpan w:val="82"/>
            <w:tcBorders>
              <w:top w:val="double" w:sz="4" w:space="0" w:color="auto"/>
            </w:tcBorders>
            <w:vAlign w:val="center"/>
          </w:tcPr>
          <w:p w14:paraId="1C51ED11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35,5</w:t>
            </w:r>
          </w:p>
        </w:tc>
        <w:tc>
          <w:tcPr>
            <w:tcW w:w="1417" w:type="dxa"/>
            <w:gridSpan w:val="40"/>
            <w:tcBorders>
              <w:top w:val="double" w:sz="4" w:space="0" w:color="auto"/>
            </w:tcBorders>
            <w:vAlign w:val="center"/>
          </w:tcPr>
          <w:p w14:paraId="0E00652B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205</w:t>
            </w:r>
          </w:p>
        </w:tc>
        <w:tc>
          <w:tcPr>
            <w:tcW w:w="1564" w:type="dxa"/>
            <w:gridSpan w:val="52"/>
            <w:tcBorders>
              <w:top w:val="double" w:sz="4" w:space="0" w:color="auto"/>
            </w:tcBorders>
            <w:vAlign w:val="center"/>
          </w:tcPr>
          <w:p w14:paraId="4035DABE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185</w:t>
            </w:r>
          </w:p>
        </w:tc>
        <w:tc>
          <w:tcPr>
            <w:tcW w:w="1560" w:type="dxa"/>
            <w:gridSpan w:val="60"/>
            <w:tcBorders>
              <w:top w:val="double" w:sz="4" w:space="0" w:color="auto"/>
            </w:tcBorders>
            <w:vAlign w:val="center"/>
          </w:tcPr>
          <w:p w14:paraId="6D1586BC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225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  <w:vAlign w:val="center"/>
          </w:tcPr>
          <w:p w14:paraId="6DDEC0B9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0,175</w:t>
            </w:r>
          </w:p>
        </w:tc>
        <w:tc>
          <w:tcPr>
            <w:tcW w:w="285" w:type="dxa"/>
            <w:gridSpan w:val="4"/>
            <w:vMerge/>
            <w:tcBorders>
              <w:top w:val="nil"/>
              <w:bottom w:val="nil"/>
            </w:tcBorders>
          </w:tcPr>
          <w:p w14:paraId="15945EBD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C9F8BC1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D79041C" w14:textId="77777777" w:rsidR="00681CA0" w:rsidRPr="00667D65" w:rsidRDefault="00681CA0" w:rsidP="009E3BC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69F8482" w14:textId="77777777" w:rsidR="00681CA0" w:rsidRPr="00667D65" w:rsidRDefault="008F530F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Максимальный </w:t>
            </w:r>
            <w:r w:rsidR="00681CA0" w:rsidRPr="00667D65">
              <w:rPr>
                <w:rFonts w:ascii="Arial" w:hAnsi="Arial" w:cs="Arial"/>
              </w:rPr>
              <w:t>световой поток будет при температуре окружающей среды от 34°С до 38°С.</w:t>
            </w:r>
          </w:p>
          <w:p w14:paraId="00AB3D02" w14:textId="77777777" w:rsidR="004D4B24" w:rsidRPr="00667D65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445017AB" w14:textId="77777777" w:rsidR="00681CA0" w:rsidRPr="00667D65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Координаты цветности </w:t>
            </w:r>
            <w:r w:rsidRPr="00667D65">
              <w:rPr>
                <w:rFonts w:ascii="Sitka Subheading" w:hAnsi="Sitka Subheading" w:cs="Arial"/>
              </w:rPr>
              <w:t>—</w:t>
            </w:r>
            <w:r w:rsidRPr="00667D65">
              <w:rPr>
                <w:rFonts w:ascii="Arial" w:hAnsi="Arial" w:cs="Arial"/>
              </w:rPr>
              <w:t xml:space="preserve"> </w:t>
            </w:r>
            <w:r w:rsidR="00F94339" w:rsidRPr="00667D65">
              <w:rPr>
                <w:rFonts w:ascii="Arial" w:hAnsi="Arial" w:cs="Arial"/>
              </w:rPr>
              <w:t xml:space="preserve">в соответствии с </w:t>
            </w:r>
            <w:r w:rsidR="00F94339" w:rsidRPr="00667D65">
              <w:rPr>
                <w:rFonts w:ascii="Arial" w:hAnsi="Arial" w:cs="Arial"/>
                <w:lang w:val="en-US"/>
              </w:rPr>
              <w:t>D</w:t>
            </w:r>
            <w:r w:rsidR="00F94339" w:rsidRPr="00667D65">
              <w:rPr>
                <w:rFonts w:ascii="Arial" w:hAnsi="Arial" w:cs="Arial"/>
              </w:rPr>
              <w:t xml:space="preserve">.2 (приложение </w:t>
            </w:r>
            <w:r w:rsidR="00F94339" w:rsidRPr="00667D65">
              <w:rPr>
                <w:rFonts w:ascii="Arial" w:hAnsi="Arial" w:cs="Arial"/>
                <w:lang w:val="en-US"/>
              </w:rPr>
              <w:t>D</w:t>
            </w:r>
            <w:r w:rsidR="00F94339" w:rsidRPr="00667D65">
              <w:rPr>
                <w:rFonts w:ascii="Arial" w:hAnsi="Arial" w:cs="Arial"/>
              </w:rPr>
              <w:t>)</w:t>
            </w:r>
            <w:r w:rsidR="00681CA0" w:rsidRPr="00667D65">
              <w:rPr>
                <w:rFonts w:ascii="Arial" w:hAnsi="Arial" w:cs="Arial"/>
              </w:rPr>
              <w:t>.</w:t>
            </w:r>
          </w:p>
          <w:p w14:paraId="4FA8DFD3" w14:textId="77777777" w:rsidR="00681CA0" w:rsidRPr="00667D65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64E61A3" w14:textId="77777777" w:rsidTr="00F9556E">
        <w:trPr>
          <w:gridAfter w:val="1"/>
          <w:cantSplit/>
        </w:trPr>
        <w:tc>
          <w:tcPr>
            <w:tcW w:w="416" w:type="dxa"/>
            <w:gridSpan w:val="11"/>
            <w:vMerge w:val="restart"/>
            <w:tcBorders>
              <w:top w:val="nil"/>
            </w:tcBorders>
          </w:tcPr>
          <w:p w14:paraId="2FC12662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64" w:type="dxa"/>
            <w:gridSpan w:val="291"/>
          </w:tcPr>
          <w:p w14:paraId="1FEA4B14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A4F110F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98DA44F" w14:textId="77777777" w:rsidTr="00F9556E">
        <w:trPr>
          <w:gridAfter w:val="1"/>
          <w:cantSplit/>
        </w:trPr>
        <w:tc>
          <w:tcPr>
            <w:tcW w:w="416" w:type="dxa"/>
            <w:gridSpan w:val="11"/>
            <w:vMerge/>
          </w:tcPr>
          <w:p w14:paraId="4804875A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  <w:gridSpan w:val="99"/>
            <w:vMerge w:val="restart"/>
            <w:vAlign w:val="center"/>
          </w:tcPr>
          <w:p w14:paraId="70C95911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87" w:type="dxa"/>
            <w:gridSpan w:val="192"/>
          </w:tcPr>
          <w:p w14:paraId="776AC50D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5" w:type="dxa"/>
            <w:gridSpan w:val="4"/>
            <w:vMerge/>
          </w:tcPr>
          <w:p w14:paraId="561688DF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4EBA00E" w14:textId="77777777" w:rsidTr="00F9556E">
        <w:trPr>
          <w:gridAfter w:val="1"/>
          <w:cantSplit/>
        </w:trPr>
        <w:tc>
          <w:tcPr>
            <w:tcW w:w="416" w:type="dxa"/>
            <w:gridSpan w:val="11"/>
            <w:vMerge/>
          </w:tcPr>
          <w:p w14:paraId="09E5479D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77" w:type="dxa"/>
            <w:gridSpan w:val="99"/>
            <w:vMerge/>
            <w:tcBorders>
              <w:bottom w:val="double" w:sz="4" w:space="0" w:color="auto"/>
            </w:tcBorders>
          </w:tcPr>
          <w:p w14:paraId="3BF90E81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</w:p>
        </w:tc>
        <w:tc>
          <w:tcPr>
            <w:tcW w:w="2381" w:type="dxa"/>
            <w:gridSpan w:val="65"/>
            <w:tcBorders>
              <w:bottom w:val="double" w:sz="4" w:space="0" w:color="auto"/>
            </w:tcBorders>
          </w:tcPr>
          <w:p w14:paraId="5CAE34BE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</w:t>
            </w:r>
            <w:r w:rsidR="008F530F" w:rsidRPr="00667D65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2160" w:type="dxa"/>
            <w:gridSpan w:val="87"/>
            <w:tcBorders>
              <w:bottom w:val="double" w:sz="4" w:space="0" w:color="auto"/>
            </w:tcBorders>
          </w:tcPr>
          <w:p w14:paraId="222A3A9C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Не менее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</w:tcPr>
          <w:p w14:paraId="4917477E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5" w:type="dxa"/>
            <w:gridSpan w:val="4"/>
            <w:vMerge/>
          </w:tcPr>
          <w:p w14:paraId="1D1E77EE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4D3C893" w14:textId="77777777" w:rsidTr="00F9556E">
        <w:trPr>
          <w:gridAfter w:val="1"/>
          <w:cantSplit/>
        </w:trPr>
        <w:tc>
          <w:tcPr>
            <w:tcW w:w="416" w:type="dxa"/>
            <w:gridSpan w:val="11"/>
            <w:vMerge/>
            <w:tcBorders>
              <w:bottom w:val="nil"/>
            </w:tcBorders>
          </w:tcPr>
          <w:p w14:paraId="4E681493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99"/>
            <w:tcBorders>
              <w:top w:val="double" w:sz="4" w:space="0" w:color="auto"/>
            </w:tcBorders>
          </w:tcPr>
          <w:p w14:paraId="09EA1CEE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0,160</w:t>
            </w:r>
          </w:p>
        </w:tc>
        <w:tc>
          <w:tcPr>
            <w:tcW w:w="2381" w:type="dxa"/>
            <w:gridSpan w:val="65"/>
            <w:tcBorders>
              <w:top w:val="double" w:sz="4" w:space="0" w:color="auto"/>
            </w:tcBorders>
          </w:tcPr>
          <w:p w14:paraId="75647B8C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</w:t>
            </w:r>
          </w:p>
        </w:tc>
        <w:tc>
          <w:tcPr>
            <w:tcW w:w="2160" w:type="dxa"/>
            <w:gridSpan w:val="87"/>
            <w:tcBorders>
              <w:top w:val="double" w:sz="4" w:space="0" w:color="auto"/>
            </w:tcBorders>
          </w:tcPr>
          <w:p w14:paraId="2AE4A6B1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30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20DB9F75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2481061A" w14:textId="77777777" w:rsidR="00681CA0" w:rsidRPr="004C4754" w:rsidRDefault="00681CA0" w:rsidP="00E16551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A1911C3" w14:textId="77777777" w:rsidTr="003E2868">
        <w:trPr>
          <w:gridAfter w:val="1"/>
          <w:cantSplit/>
          <w:trHeight w:val="3243"/>
        </w:trPr>
        <w:tc>
          <w:tcPr>
            <w:tcW w:w="10065" w:type="dxa"/>
            <w:gridSpan w:val="306"/>
            <w:tcBorders>
              <w:top w:val="nil"/>
            </w:tcBorders>
          </w:tcPr>
          <w:p w14:paraId="4BC25A90" w14:textId="77777777" w:rsidR="00681CA0" w:rsidRPr="004C4754" w:rsidRDefault="00681CA0" w:rsidP="00E16551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B952BA3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2ECB62AC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0-7</w:t>
            </w:r>
          </w:p>
        </w:tc>
      </w:tr>
      <w:tr w:rsidR="00681CA0" w:rsidRPr="004C4754" w14:paraId="3676AE2F" w14:textId="77777777" w:rsidTr="004068E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6" w:type="dxa"/>
            <w:gridSpan w:val="52"/>
          </w:tcPr>
          <w:p w14:paraId="34B7ED2C" w14:textId="77777777" w:rsidR="00681CA0" w:rsidRPr="00667D65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598" w:type="dxa"/>
            <w:gridSpan w:val="182"/>
          </w:tcPr>
          <w:p w14:paraId="0F128C7A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5A3CF7A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581" w:type="dxa"/>
            <w:gridSpan w:val="72"/>
            <w:vAlign w:val="center"/>
          </w:tcPr>
          <w:p w14:paraId="085B6D24" w14:textId="77777777" w:rsidR="00681CA0" w:rsidRPr="00667D65" w:rsidRDefault="00FA62C7" w:rsidP="009E3BC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с. </w:t>
            </w:r>
            <w:r w:rsidR="00681CA0" w:rsidRPr="00667D65">
              <w:rPr>
                <w:rFonts w:ascii="Arial" w:hAnsi="Arial" w:cs="Arial"/>
              </w:rPr>
              <w:t>2</w:t>
            </w:r>
          </w:p>
        </w:tc>
      </w:tr>
      <w:tr w:rsidR="00681CA0" w:rsidRPr="004C4754" w14:paraId="16AD2E4A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02050C15" w14:textId="77777777" w:rsidR="00681CA0" w:rsidRPr="00667D65" w:rsidRDefault="00681CA0" w:rsidP="009E3BC9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  <w:b/>
              </w:rPr>
              <w:t xml:space="preserve">МСОЛ: </w:t>
            </w:r>
            <w:r w:rsidRPr="00667D65">
              <w:rPr>
                <w:rFonts w:ascii="Arial" w:hAnsi="Arial" w:cs="Arial"/>
                <w:lang w:val="de-DE"/>
              </w:rPr>
              <w:t>FDH</w:t>
            </w:r>
            <w:r w:rsidRPr="00667D65">
              <w:rPr>
                <w:rFonts w:ascii="Arial" w:hAnsi="Arial" w:cs="Arial"/>
              </w:rPr>
              <w:t>-35-</w:t>
            </w:r>
            <w:r w:rsidRPr="00667D65">
              <w:rPr>
                <w:rFonts w:ascii="Arial" w:hAnsi="Arial" w:cs="Arial"/>
                <w:lang w:val="de-DE"/>
              </w:rPr>
              <w:t>L</w:t>
            </w:r>
            <w:r w:rsidRPr="00667D65">
              <w:rPr>
                <w:rFonts w:ascii="Arial" w:hAnsi="Arial" w:cs="Arial"/>
              </w:rPr>
              <w:t>/</w:t>
            </w:r>
            <w:r w:rsidRPr="00667D65">
              <w:rPr>
                <w:rFonts w:ascii="Arial" w:hAnsi="Arial" w:cs="Arial"/>
                <w:lang w:val="de-DE"/>
              </w:rPr>
              <w:t>P</w:t>
            </w:r>
            <w:r w:rsidRPr="00667D65">
              <w:rPr>
                <w:rFonts w:ascii="Arial" w:hAnsi="Arial" w:cs="Arial"/>
              </w:rPr>
              <w:t>-</w:t>
            </w:r>
            <w:r w:rsidRPr="00667D65">
              <w:rPr>
                <w:rFonts w:ascii="Arial" w:hAnsi="Arial" w:cs="Arial"/>
                <w:lang w:val="de-DE"/>
              </w:rPr>
              <w:t>G</w:t>
            </w:r>
            <w:r w:rsidRPr="00667D65">
              <w:rPr>
                <w:rFonts w:ascii="Arial" w:hAnsi="Arial" w:cs="Arial"/>
              </w:rPr>
              <w:t>5-16/1450</w:t>
            </w:r>
          </w:p>
        </w:tc>
      </w:tr>
      <w:tr w:rsidR="00681CA0" w:rsidRPr="004C4754" w14:paraId="703EF49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0CD58A41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9" w:type="dxa"/>
            <w:gridSpan w:val="298"/>
          </w:tcPr>
          <w:p w14:paraId="7725A106" w14:textId="77777777" w:rsidR="00681CA0" w:rsidRPr="00667D65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667D65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799F52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7950F0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A3A58D7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7" w:type="dxa"/>
            <w:gridSpan w:val="19"/>
            <w:tcBorders>
              <w:bottom w:val="double" w:sz="4" w:space="0" w:color="auto"/>
            </w:tcBorders>
            <w:vAlign w:val="center"/>
          </w:tcPr>
          <w:p w14:paraId="6B6F000D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930" w:type="dxa"/>
            <w:gridSpan w:val="81"/>
            <w:tcBorders>
              <w:bottom w:val="double" w:sz="4" w:space="0" w:color="auto"/>
            </w:tcBorders>
            <w:vAlign w:val="center"/>
          </w:tcPr>
          <w:p w14:paraId="1C61EBA9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56" w:type="dxa"/>
            <w:gridSpan w:val="55"/>
            <w:tcBorders>
              <w:bottom w:val="double" w:sz="4" w:space="0" w:color="auto"/>
            </w:tcBorders>
            <w:vAlign w:val="center"/>
          </w:tcPr>
          <w:p w14:paraId="739A6C76" w14:textId="77777777" w:rsidR="00681CA0" w:rsidRPr="00667D65" w:rsidRDefault="001F678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Расчетное значение напряжения</w:t>
            </w:r>
            <w:r w:rsidR="00681CA0" w:rsidRPr="00667D65">
              <w:rPr>
                <w:rFonts w:ascii="Arial" w:hAnsi="Arial" w:cs="Arial"/>
              </w:rPr>
              <w:t>, В</w:t>
            </w:r>
          </w:p>
        </w:tc>
        <w:tc>
          <w:tcPr>
            <w:tcW w:w="2380" w:type="dxa"/>
            <w:gridSpan w:val="73"/>
            <w:tcBorders>
              <w:bottom w:val="double" w:sz="4" w:space="0" w:color="auto"/>
            </w:tcBorders>
            <w:vAlign w:val="center"/>
          </w:tcPr>
          <w:p w14:paraId="063FE24F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306" w:type="dxa"/>
            <w:gridSpan w:val="70"/>
            <w:tcBorders>
              <w:bottom w:val="double" w:sz="4" w:space="0" w:color="auto"/>
            </w:tcBorders>
            <w:vAlign w:val="center"/>
          </w:tcPr>
          <w:p w14:paraId="5BD9927E" w14:textId="77777777" w:rsidR="00681CA0" w:rsidRPr="00667D65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5" w:type="dxa"/>
            <w:gridSpan w:val="4"/>
            <w:vMerge/>
          </w:tcPr>
          <w:p w14:paraId="44D5C28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6C9B0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0C6DA8A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7" w:type="dxa"/>
            <w:gridSpan w:val="19"/>
            <w:tcBorders>
              <w:top w:val="double" w:sz="4" w:space="0" w:color="auto"/>
            </w:tcBorders>
            <w:vAlign w:val="center"/>
          </w:tcPr>
          <w:p w14:paraId="65EAE75A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930" w:type="dxa"/>
            <w:gridSpan w:val="81"/>
            <w:tcBorders>
              <w:top w:val="double" w:sz="4" w:space="0" w:color="auto"/>
            </w:tcBorders>
            <w:vAlign w:val="center"/>
          </w:tcPr>
          <w:p w14:paraId="7FBA50BE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35</w:t>
            </w:r>
          </w:p>
        </w:tc>
        <w:tc>
          <w:tcPr>
            <w:tcW w:w="1756" w:type="dxa"/>
            <w:gridSpan w:val="55"/>
            <w:tcBorders>
              <w:top w:val="double" w:sz="4" w:space="0" w:color="auto"/>
            </w:tcBorders>
            <w:vAlign w:val="center"/>
          </w:tcPr>
          <w:p w14:paraId="29B87C31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413</w:t>
            </w:r>
          </w:p>
        </w:tc>
        <w:tc>
          <w:tcPr>
            <w:tcW w:w="2380" w:type="dxa"/>
            <w:gridSpan w:val="73"/>
            <w:tcBorders>
              <w:top w:val="double" w:sz="4" w:space="0" w:color="auto"/>
            </w:tcBorders>
            <w:vAlign w:val="center"/>
          </w:tcPr>
          <w:p w14:paraId="25811E52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170</w:t>
            </w:r>
          </w:p>
        </w:tc>
        <w:tc>
          <w:tcPr>
            <w:tcW w:w="2306" w:type="dxa"/>
            <w:gridSpan w:val="70"/>
            <w:tcBorders>
              <w:top w:val="double" w:sz="4" w:space="0" w:color="auto"/>
            </w:tcBorders>
            <w:vAlign w:val="center"/>
          </w:tcPr>
          <w:p w14:paraId="6575044E" w14:textId="77777777" w:rsidR="00681CA0" w:rsidRPr="004C4754" w:rsidRDefault="00681CA0" w:rsidP="009E3BC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285" w:type="dxa"/>
            <w:gridSpan w:val="4"/>
            <w:vMerge/>
            <w:tcBorders>
              <w:bottom w:val="nil"/>
            </w:tcBorders>
          </w:tcPr>
          <w:p w14:paraId="5533205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1C536F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284F559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2FAEF0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15D98CB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55F77E00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5" w:type="dxa"/>
            <w:gridSpan w:val="4"/>
            <w:vMerge w:val="restart"/>
            <w:tcBorders>
              <w:top w:val="nil"/>
            </w:tcBorders>
          </w:tcPr>
          <w:p w14:paraId="12A9B11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CC8EF8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top w:val="nil"/>
            </w:tcBorders>
          </w:tcPr>
          <w:p w14:paraId="3FB0EA8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01226171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в </w:t>
            </w:r>
            <w:r w:rsidRPr="004C4754">
              <w:rPr>
                <w:rFonts w:ascii="Arial" w:hAnsi="Arial" w:cs="Arial"/>
                <w:b/>
              </w:rPr>
              <w:t>нормальн</w:t>
            </w:r>
            <w:r>
              <w:rPr>
                <w:rFonts w:ascii="Arial" w:hAnsi="Arial" w:cs="Arial"/>
                <w:b/>
              </w:rPr>
              <w:t xml:space="preserve">ом режиме </w:t>
            </w:r>
            <w:r w:rsidRPr="004C4754">
              <w:rPr>
                <w:rFonts w:ascii="Arial" w:hAnsi="Arial" w:cs="Arial"/>
                <w:b/>
              </w:rPr>
              <w:t xml:space="preserve">и </w:t>
            </w:r>
            <w:r>
              <w:rPr>
                <w:rFonts w:ascii="Arial" w:hAnsi="Arial" w:cs="Arial"/>
                <w:b/>
              </w:rPr>
              <w:t>режиме диммирования</w:t>
            </w:r>
          </w:p>
        </w:tc>
        <w:tc>
          <w:tcPr>
            <w:tcW w:w="285" w:type="dxa"/>
            <w:gridSpan w:val="4"/>
            <w:vMerge/>
            <w:tcBorders>
              <w:top w:val="nil"/>
            </w:tcBorders>
          </w:tcPr>
          <w:p w14:paraId="1F00CD1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61C81E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39A034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53" w:type="dxa"/>
            <w:gridSpan w:val="292"/>
          </w:tcPr>
          <w:p w14:paraId="067C3B9F" w14:textId="77777777" w:rsidR="00681CA0" w:rsidRPr="00667D65" w:rsidRDefault="00681CA0" w:rsidP="005118E3">
            <w:pPr>
              <w:spacing w:after="0" w:line="240" w:lineRule="auto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Частота, кГц</w:t>
            </w:r>
          </w:p>
        </w:tc>
        <w:tc>
          <w:tcPr>
            <w:tcW w:w="856" w:type="dxa"/>
            <w:gridSpan w:val="6"/>
          </w:tcPr>
          <w:p w14:paraId="6707F629" w14:textId="77777777" w:rsidR="00681CA0" w:rsidRPr="00667D65" w:rsidRDefault="00681CA0" w:rsidP="005118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≥ 20</w:t>
            </w:r>
          </w:p>
        </w:tc>
        <w:tc>
          <w:tcPr>
            <w:tcW w:w="285" w:type="dxa"/>
            <w:gridSpan w:val="4"/>
            <w:vMerge/>
          </w:tcPr>
          <w:p w14:paraId="377B73F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B04867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EAF62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53" w:type="dxa"/>
            <w:gridSpan w:val="292"/>
          </w:tcPr>
          <w:p w14:paraId="09660A22" w14:textId="77777777" w:rsidR="00681CA0" w:rsidRPr="00667D65" w:rsidRDefault="00681CA0" w:rsidP="005118E3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667D65">
              <w:rPr>
                <w:rFonts w:ascii="Arial" w:hAnsi="Arial" w:cs="Arial"/>
              </w:rPr>
              <w:t xml:space="preserve">Ток перехода от нормальной работы к регулированию </w:t>
            </w:r>
            <w:r w:rsidRPr="00667D65">
              <w:rPr>
                <w:rFonts w:ascii="Times New Roman" w:hAnsi="Times New Roman"/>
                <w:i/>
                <w:lang w:val="en-US"/>
              </w:rPr>
              <w:t>I</w:t>
            </w:r>
            <w:r w:rsidRPr="00667D65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67D65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667D65">
              <w:rPr>
                <w:rFonts w:ascii="Arial" w:hAnsi="Arial" w:cs="Arial"/>
              </w:rPr>
              <w:t>, А</w:t>
            </w:r>
          </w:p>
        </w:tc>
        <w:tc>
          <w:tcPr>
            <w:tcW w:w="856" w:type="dxa"/>
            <w:gridSpan w:val="6"/>
          </w:tcPr>
          <w:p w14:paraId="2A9F7493" w14:textId="77777777" w:rsidR="00681CA0" w:rsidRPr="00667D65" w:rsidRDefault="00681CA0" w:rsidP="005118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</w:t>
            </w:r>
            <w:r w:rsidRPr="00667D65">
              <w:rPr>
                <w:rFonts w:ascii="Arial" w:hAnsi="Arial" w:cs="Arial"/>
                <w:lang w:val="en-US"/>
              </w:rPr>
              <w:t>13</w:t>
            </w:r>
            <w:r w:rsidRPr="00667D65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4247E40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D6B66E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7A832F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53" w:type="dxa"/>
            <w:gridSpan w:val="292"/>
          </w:tcPr>
          <w:p w14:paraId="6AB8FBFC" w14:textId="77777777" w:rsidR="00681CA0" w:rsidRPr="00667D65" w:rsidRDefault="008F530F" w:rsidP="005118E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67D65">
              <w:rPr>
                <w:rFonts w:ascii="Arial" w:hAnsi="Arial" w:cs="Arial"/>
              </w:rPr>
              <w:t xml:space="preserve">Максимальный </w:t>
            </w:r>
            <w:r w:rsidR="00681CA0" w:rsidRPr="00667D65">
              <w:rPr>
                <w:rFonts w:ascii="Arial" w:hAnsi="Arial" w:cs="Arial"/>
              </w:rPr>
              <w:t xml:space="preserve">рабочий ток лампы </w:t>
            </w:r>
            <w:r w:rsidR="00681CA0" w:rsidRPr="00667D65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667D65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667D65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667D65">
              <w:rPr>
                <w:rFonts w:ascii="Arial" w:hAnsi="Arial" w:cs="Arial"/>
              </w:rPr>
              <w:t>, А</w:t>
            </w:r>
          </w:p>
        </w:tc>
        <w:tc>
          <w:tcPr>
            <w:tcW w:w="856" w:type="dxa"/>
            <w:gridSpan w:val="6"/>
          </w:tcPr>
          <w:p w14:paraId="55A7D7D9" w14:textId="77777777" w:rsidR="00681CA0" w:rsidRPr="00667D65" w:rsidRDefault="00681CA0" w:rsidP="005118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0,</w:t>
            </w:r>
            <w:r w:rsidRPr="00667D65">
              <w:rPr>
                <w:rFonts w:ascii="Arial" w:hAnsi="Arial" w:cs="Arial"/>
                <w:lang w:val="en-US"/>
              </w:rPr>
              <w:t>21</w:t>
            </w:r>
            <w:r w:rsidRPr="00667D65">
              <w:rPr>
                <w:rFonts w:ascii="Arial" w:hAnsi="Arial" w:cs="Arial"/>
              </w:rPr>
              <w:t>0</w:t>
            </w:r>
          </w:p>
        </w:tc>
        <w:tc>
          <w:tcPr>
            <w:tcW w:w="285" w:type="dxa"/>
            <w:gridSpan w:val="4"/>
            <w:vMerge/>
          </w:tcPr>
          <w:p w14:paraId="23108FD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1A4D7C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C56808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653" w:type="dxa"/>
            <w:gridSpan w:val="292"/>
          </w:tcPr>
          <w:p w14:paraId="0D8EB7FB" w14:textId="77777777" w:rsidR="00681CA0" w:rsidRPr="00667D65" w:rsidRDefault="008F530F" w:rsidP="005118E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67D65">
              <w:rPr>
                <w:rFonts w:ascii="Arial" w:hAnsi="Arial" w:cs="Arial"/>
              </w:rPr>
              <w:t xml:space="preserve">Максимальный </w:t>
            </w:r>
            <w:r w:rsidR="00681CA0" w:rsidRPr="00667D65">
              <w:rPr>
                <w:rFonts w:ascii="Arial" w:hAnsi="Arial" w:cs="Arial"/>
              </w:rPr>
              <w:t xml:space="preserve">ток в любом вводе катода </w:t>
            </w:r>
            <w:r w:rsidR="00681CA0" w:rsidRPr="00667D65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667D65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681CA0" w:rsidRPr="00667D65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667D65">
              <w:rPr>
                <w:rFonts w:ascii="Arial" w:hAnsi="Arial" w:cs="Arial"/>
              </w:rPr>
              <w:t>, А</w:t>
            </w:r>
          </w:p>
        </w:tc>
        <w:tc>
          <w:tcPr>
            <w:tcW w:w="856" w:type="dxa"/>
            <w:gridSpan w:val="6"/>
          </w:tcPr>
          <w:p w14:paraId="3734DD58" w14:textId="77777777" w:rsidR="00681CA0" w:rsidRPr="00667D65" w:rsidRDefault="00681CA0" w:rsidP="005118E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67D65">
              <w:rPr>
                <w:rFonts w:ascii="Arial" w:hAnsi="Arial" w:cs="Arial"/>
              </w:rPr>
              <w:t>0,</w:t>
            </w:r>
            <w:r w:rsidRPr="00667D65">
              <w:rPr>
                <w:rFonts w:ascii="Arial" w:hAnsi="Arial" w:cs="Arial"/>
                <w:lang w:val="en-US"/>
              </w:rPr>
              <w:t>240</w:t>
            </w:r>
          </w:p>
        </w:tc>
        <w:tc>
          <w:tcPr>
            <w:tcW w:w="285" w:type="dxa"/>
            <w:gridSpan w:val="4"/>
            <w:vMerge/>
          </w:tcPr>
          <w:p w14:paraId="021C458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D91C6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right w:val="nil"/>
            </w:tcBorders>
          </w:tcPr>
          <w:p w14:paraId="7BF62DC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  <w:tcBorders>
              <w:left w:val="nil"/>
              <w:right w:val="nil"/>
            </w:tcBorders>
          </w:tcPr>
          <w:p w14:paraId="2E4634C2" w14:textId="77777777" w:rsidR="00681CA0" w:rsidRPr="00667D65" w:rsidRDefault="00681CA0" w:rsidP="005118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5" w:type="dxa"/>
            <w:gridSpan w:val="4"/>
            <w:vMerge/>
            <w:tcBorders>
              <w:left w:val="nil"/>
            </w:tcBorders>
          </w:tcPr>
          <w:p w14:paraId="5662C2D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F940D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522752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65F530AF" w14:textId="77777777" w:rsidR="00681CA0" w:rsidRPr="00667D65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667D65">
              <w:rPr>
                <w:rFonts w:ascii="Arial" w:hAnsi="Arial" w:cs="Arial"/>
              </w:rPr>
              <w:t>(</w:t>
            </w:r>
            <w:r w:rsidR="008F530F" w:rsidRPr="00667D65">
              <w:rPr>
                <w:rFonts w:ascii="Arial" w:hAnsi="Arial" w:cs="Arial"/>
              </w:rPr>
              <w:t xml:space="preserve">см. примечание </w:t>
            </w:r>
            <w:r w:rsidRPr="00667D65">
              <w:rPr>
                <w:rFonts w:ascii="Arial" w:hAnsi="Arial" w:cs="Arial"/>
              </w:rPr>
              <w:t>1)</w:t>
            </w:r>
          </w:p>
        </w:tc>
        <w:tc>
          <w:tcPr>
            <w:tcW w:w="285" w:type="dxa"/>
            <w:gridSpan w:val="4"/>
            <w:vMerge/>
          </w:tcPr>
          <w:p w14:paraId="0A59896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ABD5EA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039145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9" w:type="dxa"/>
            <w:gridSpan w:val="298"/>
          </w:tcPr>
          <w:p w14:paraId="48CEACE4" w14:textId="77777777" w:rsidR="00681CA0" w:rsidRPr="004C4754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5" w:type="dxa"/>
            <w:gridSpan w:val="4"/>
            <w:vMerge/>
          </w:tcPr>
          <w:p w14:paraId="3BCB8BC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12DBDE8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387"/>
        </w:trPr>
        <w:tc>
          <w:tcPr>
            <w:tcW w:w="434" w:type="dxa"/>
            <w:gridSpan w:val="14"/>
            <w:vMerge w:val="restart"/>
          </w:tcPr>
          <w:p w14:paraId="1DE509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41" w:type="dxa"/>
            <w:gridSpan w:val="243"/>
            <w:vMerge w:val="restart"/>
          </w:tcPr>
          <w:p w14:paraId="76BBB4F2" w14:textId="77777777" w:rsidR="00EB1EAE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Параметры для </w:t>
            </w:r>
            <w:r w:rsidR="00667D65">
              <w:rPr>
                <w:rFonts w:ascii="Arial" w:hAnsi="Arial" w:cs="Arial"/>
              </w:rPr>
              <w:t>минимальной</w:t>
            </w:r>
            <w:r w:rsidRPr="004C4754">
              <w:rPr>
                <w:rFonts w:ascii="Arial" w:hAnsi="Arial" w:cs="Arial"/>
              </w:rPr>
              <w:t xml:space="preserve"> суммы квадратов токов выводов в з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меняющем резисторе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5118E3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5118E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 xml:space="preserve">): </w:t>
            </w:r>
          </w:p>
          <w:p w14:paraId="1A19A9EB" w14:textId="77777777" w:rsidR="00681CA0" w:rsidRPr="004C4754" w:rsidRDefault="002D0033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49CB24A8">
                <v:shape id="_x0000_i1082" type="#_x0000_t75" style="width:84pt;height:20.25pt" o:ole="">
                  <v:imagedata r:id="rId71" o:title=""/>
                </v:shape>
                <o:OLEObject Type="Embed" ProgID="Equation.3" ShapeID="_x0000_i1082" DrawAspect="Content" ObjectID="_1651399597" r:id="rId89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для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30</w:t>
            </w:r>
            <w:r w:rsidRPr="004C4754">
              <w:rPr>
                <w:rFonts w:ascii="Arial" w:hAnsi="Arial" w:cs="Arial"/>
              </w:rPr>
              <w:t xml:space="preserve"> &lt;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≤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4C4754">
              <w:rPr>
                <w:rFonts w:ascii="Arial" w:hAnsi="Arial" w:cs="Arial"/>
              </w:rPr>
              <w:t xml:space="preserve"> (</w:t>
            </w:r>
            <w:r w:rsidR="000B103C">
              <w:rPr>
                <w:rFonts w:ascii="Arial" w:hAnsi="Arial" w:cs="Arial"/>
              </w:rPr>
              <w:t xml:space="preserve">см. </w:t>
            </w:r>
            <w:r>
              <w:rPr>
                <w:rFonts w:ascii="Arial" w:hAnsi="Arial" w:cs="Arial"/>
              </w:rPr>
              <w:t>п</w:t>
            </w:r>
            <w:r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544" w:type="dxa"/>
            <w:gridSpan w:val="27"/>
            <w:vAlign w:val="center"/>
          </w:tcPr>
          <w:p w14:paraId="6598558A" w14:textId="77777777" w:rsidR="00681CA0" w:rsidRPr="004C4754" w:rsidRDefault="00681CA0" w:rsidP="003353D5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44" w:type="dxa"/>
            <w:gridSpan w:val="14"/>
            <w:vAlign w:val="center"/>
          </w:tcPr>
          <w:p w14:paraId="20167FAD" w14:textId="77777777" w:rsidR="00681CA0" w:rsidRPr="000B103C" w:rsidRDefault="00681CA0" w:rsidP="003353D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0B103C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808" w:type="dxa"/>
            <w:gridSpan w:val="3"/>
            <w:vAlign w:val="center"/>
          </w:tcPr>
          <w:p w14:paraId="1A2CE2F2" w14:textId="77777777" w:rsidR="00681CA0" w:rsidRPr="004C4754" w:rsidRDefault="00681CA0" w:rsidP="003353D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0B103C">
              <w:rPr>
                <w:rFonts w:ascii="Arial" w:hAnsi="Arial" w:cs="Arial"/>
              </w:rPr>
              <w:t>05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94" w:type="dxa"/>
            <w:gridSpan w:val="5"/>
            <w:vMerge w:val="restart"/>
          </w:tcPr>
          <w:p w14:paraId="470B224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4170CD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22DB19C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41" w:type="dxa"/>
            <w:gridSpan w:val="243"/>
            <w:vMerge/>
          </w:tcPr>
          <w:p w14:paraId="4A79302D" w14:textId="77777777" w:rsidR="00681CA0" w:rsidRPr="004C4754" w:rsidRDefault="00681CA0" w:rsidP="008B6A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4" w:type="dxa"/>
            <w:gridSpan w:val="27"/>
            <w:vAlign w:val="center"/>
          </w:tcPr>
          <w:p w14:paraId="263A075D" w14:textId="77777777" w:rsidR="00681CA0" w:rsidRPr="004C4754" w:rsidRDefault="00681CA0" w:rsidP="003353D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544" w:type="dxa"/>
            <w:gridSpan w:val="14"/>
            <w:vAlign w:val="center"/>
          </w:tcPr>
          <w:p w14:paraId="1B394C89" w14:textId="77777777" w:rsidR="00681CA0" w:rsidRPr="004C4754" w:rsidRDefault="00681CA0" w:rsidP="003353D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0B103C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808" w:type="dxa"/>
            <w:gridSpan w:val="3"/>
            <w:vAlign w:val="center"/>
          </w:tcPr>
          <w:p w14:paraId="0039DDC5" w14:textId="77777777" w:rsidR="00681CA0" w:rsidRPr="000B103C" w:rsidRDefault="00681CA0" w:rsidP="003353D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0B103C">
              <w:rPr>
                <w:rFonts w:ascii="Arial" w:hAnsi="Arial" w:cs="Arial"/>
              </w:rPr>
              <w:t>320</w:t>
            </w:r>
          </w:p>
        </w:tc>
        <w:tc>
          <w:tcPr>
            <w:tcW w:w="294" w:type="dxa"/>
            <w:gridSpan w:val="5"/>
            <w:vMerge/>
          </w:tcPr>
          <w:p w14:paraId="46FD724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60C8C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0353F7D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37" w:type="dxa"/>
            <w:gridSpan w:val="287"/>
          </w:tcPr>
          <w:p w14:paraId="47587A67" w14:textId="77777777" w:rsidR="00681CA0" w:rsidRPr="004C4754" w:rsidRDefault="00681CA0" w:rsidP="008B6AC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рах</w:t>
            </w:r>
          </w:p>
        </w:tc>
        <w:tc>
          <w:tcPr>
            <w:tcW w:w="294" w:type="dxa"/>
            <w:gridSpan w:val="5"/>
            <w:vMerge/>
          </w:tcPr>
          <w:p w14:paraId="285CA63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F0C0E6A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6D030A0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1" w:type="dxa"/>
            <w:gridSpan w:val="55"/>
            <w:tcBorders>
              <w:bottom w:val="double" w:sz="4" w:space="0" w:color="auto"/>
            </w:tcBorders>
          </w:tcPr>
          <w:p w14:paraId="28A48DEE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7616" w:type="dxa"/>
            <w:gridSpan w:val="232"/>
            <w:tcBorders>
              <w:bottom w:val="double" w:sz="4" w:space="0" w:color="auto"/>
            </w:tcBorders>
          </w:tcPr>
          <w:p w14:paraId="4BE59FC7" w14:textId="77777777" w:rsidR="00681CA0" w:rsidRPr="004C4754" w:rsidRDefault="00681CA0" w:rsidP="00E1655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94" w:type="dxa"/>
            <w:gridSpan w:val="5"/>
            <w:vMerge/>
          </w:tcPr>
          <w:p w14:paraId="432F77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C41E9D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5C91A636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 w:val="restart"/>
            <w:tcBorders>
              <w:top w:val="double" w:sz="4" w:space="0" w:color="auto"/>
            </w:tcBorders>
            <w:vAlign w:val="center"/>
          </w:tcPr>
          <w:p w14:paraId="5AA25E2D" w14:textId="77777777" w:rsidR="00EB1EAE" w:rsidRPr="002D0033" w:rsidRDefault="00EB1EAE" w:rsidP="00EB1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39" w:type="dxa"/>
            <w:gridSpan w:val="50"/>
            <w:vMerge w:val="restart"/>
            <w:tcBorders>
              <w:top w:val="double" w:sz="4" w:space="0" w:color="auto"/>
            </w:tcBorders>
            <w:vAlign w:val="center"/>
          </w:tcPr>
          <w:p w14:paraId="2203C827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0,015</w:t>
            </w:r>
          </w:p>
        </w:tc>
        <w:tc>
          <w:tcPr>
            <w:tcW w:w="5070" w:type="dxa"/>
            <w:gridSpan w:val="154"/>
            <w:tcBorders>
              <w:top w:val="double" w:sz="4" w:space="0" w:color="auto"/>
            </w:tcBorders>
          </w:tcPr>
          <w:p w14:paraId="062257EA" w14:textId="77777777" w:rsidR="00EB1EAE" w:rsidRPr="004C4754" w:rsidRDefault="008F530F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Минимальное </w:t>
            </w:r>
            <w:r w:rsidR="00EB1EAE" w:rsidRPr="004C4754">
              <w:rPr>
                <w:rFonts w:ascii="Arial" w:hAnsi="Arial" w:cs="Arial"/>
              </w:rPr>
              <w:t>напряжение на катоде</w:t>
            </w:r>
            <w:r w:rsidR="00EB1EAE">
              <w:rPr>
                <w:rFonts w:ascii="Arial" w:hAnsi="Arial" w:cs="Arial"/>
              </w:rPr>
              <w:t xml:space="preserve">, </w:t>
            </w:r>
            <w:r w:rsidR="00EB1EAE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194" w:type="dxa"/>
            <w:gridSpan w:val="61"/>
            <w:tcBorders>
              <w:top w:val="double" w:sz="4" w:space="0" w:color="auto"/>
            </w:tcBorders>
          </w:tcPr>
          <w:p w14:paraId="6E935404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352" w:type="dxa"/>
            <w:gridSpan w:val="17"/>
            <w:tcBorders>
              <w:top w:val="double" w:sz="4" w:space="0" w:color="auto"/>
            </w:tcBorders>
          </w:tcPr>
          <w:p w14:paraId="250B1D82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5,</w:t>
            </w:r>
            <w:r w:rsidRPr="004C4754">
              <w:rPr>
                <w:rFonts w:ascii="Arial" w:hAnsi="Arial" w:cs="Arial"/>
                <w:lang w:val="en-US"/>
              </w:rPr>
              <w:t>50</w:t>
            </w:r>
          </w:p>
        </w:tc>
        <w:tc>
          <w:tcPr>
            <w:tcW w:w="294" w:type="dxa"/>
            <w:gridSpan w:val="5"/>
            <w:vMerge/>
          </w:tcPr>
          <w:p w14:paraId="3677C80A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3A0F6E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77B5D95D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/>
            <w:vAlign w:val="center"/>
          </w:tcPr>
          <w:p w14:paraId="1660BE52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9" w:type="dxa"/>
            <w:gridSpan w:val="50"/>
            <w:vMerge/>
            <w:vAlign w:val="center"/>
          </w:tcPr>
          <w:p w14:paraId="18721B3F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0" w:type="dxa"/>
            <w:gridSpan w:val="154"/>
            <w:vMerge w:val="restart"/>
            <w:vAlign w:val="center"/>
          </w:tcPr>
          <w:p w14:paraId="6C8BEFFD" w14:textId="77777777" w:rsidR="00EB1EAE" w:rsidRPr="004C4754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Заменяющие резисторы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94" w:type="dxa"/>
            <w:gridSpan w:val="61"/>
          </w:tcPr>
          <w:p w14:paraId="4F82AE47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352" w:type="dxa"/>
            <w:gridSpan w:val="17"/>
          </w:tcPr>
          <w:p w14:paraId="6364ACE3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94" w:type="dxa"/>
            <w:gridSpan w:val="5"/>
            <w:vMerge/>
          </w:tcPr>
          <w:p w14:paraId="28496B2A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2DFCB6B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712D1B83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/>
            <w:vAlign w:val="center"/>
          </w:tcPr>
          <w:p w14:paraId="6A856CBE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9" w:type="dxa"/>
            <w:gridSpan w:val="50"/>
            <w:vMerge/>
            <w:vAlign w:val="center"/>
          </w:tcPr>
          <w:p w14:paraId="1BA9B47B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0" w:type="dxa"/>
            <w:gridSpan w:val="154"/>
            <w:vMerge/>
          </w:tcPr>
          <w:p w14:paraId="587D8509" w14:textId="77777777" w:rsidR="00EB1EAE" w:rsidRPr="004C4754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94" w:type="dxa"/>
            <w:gridSpan w:val="61"/>
          </w:tcPr>
          <w:p w14:paraId="62658681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352" w:type="dxa"/>
            <w:gridSpan w:val="17"/>
          </w:tcPr>
          <w:p w14:paraId="6BE5F3B4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94" w:type="dxa"/>
            <w:gridSpan w:val="5"/>
            <w:vMerge/>
          </w:tcPr>
          <w:p w14:paraId="6FC32F5B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6B49FC45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66"/>
        </w:trPr>
        <w:tc>
          <w:tcPr>
            <w:tcW w:w="434" w:type="dxa"/>
            <w:gridSpan w:val="14"/>
            <w:vMerge/>
          </w:tcPr>
          <w:p w14:paraId="52FA394F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 w:val="restart"/>
            <w:vAlign w:val="center"/>
          </w:tcPr>
          <w:p w14:paraId="647579B1" w14:textId="77777777" w:rsidR="00EB1EAE" w:rsidRPr="002D0033" w:rsidRDefault="00EB1EAE" w:rsidP="00EB1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39" w:type="dxa"/>
            <w:gridSpan w:val="50"/>
            <w:vMerge w:val="restart"/>
            <w:vAlign w:val="center"/>
          </w:tcPr>
          <w:p w14:paraId="09CA6E05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0,048</w:t>
            </w:r>
          </w:p>
        </w:tc>
        <w:tc>
          <w:tcPr>
            <w:tcW w:w="5070" w:type="dxa"/>
            <w:gridSpan w:val="154"/>
            <w:vAlign w:val="center"/>
          </w:tcPr>
          <w:p w14:paraId="35EB6CD1" w14:textId="77777777" w:rsidR="00EB1EAE" w:rsidRPr="004C4754" w:rsidRDefault="00667D65" w:rsidP="00EB1EAE">
            <w:pPr>
              <w:spacing w:after="0" w:line="240" w:lineRule="auto"/>
              <w:ind w:right="-220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B1EAE" w:rsidRPr="004C4754">
              <w:rPr>
                <w:rFonts w:ascii="Arial" w:hAnsi="Arial" w:cs="Arial"/>
              </w:rPr>
              <w:t xml:space="preserve"> сумма квадратов токов выводов</w:t>
            </w:r>
            <w:r w:rsidR="00EB1EAE">
              <w:rPr>
                <w:rFonts w:ascii="Arial" w:hAnsi="Arial" w:cs="Arial"/>
              </w:rPr>
              <w:t xml:space="preserve">, </w:t>
            </w:r>
            <w:r w:rsidR="00EB1EAE" w:rsidRPr="004C4754">
              <w:rPr>
                <w:rFonts w:ascii="Arial" w:hAnsi="Arial" w:cs="Arial"/>
              </w:rPr>
              <w:t>А</w:t>
            </w:r>
            <w:r w:rsidR="00EB1EAE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94" w:type="dxa"/>
            <w:gridSpan w:val="61"/>
            <w:vAlign w:val="center"/>
          </w:tcPr>
          <w:p w14:paraId="23BA4DD7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52" w:type="dxa"/>
            <w:gridSpan w:val="17"/>
            <w:vAlign w:val="center"/>
          </w:tcPr>
          <w:p w14:paraId="3D49089F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114A1FE5">
                <v:shape id="_x0000_i1083" type="#_x0000_t75" style="width:50.25pt;height:18pt" o:ole="">
                  <v:imagedata r:id="rId51" o:title=""/>
                </v:shape>
                <o:OLEObject Type="Embed" ProgID="Equation.3" ShapeID="_x0000_i1083" DrawAspect="Content" ObjectID="_1651399598" r:id="rId90"/>
              </w:object>
            </w:r>
          </w:p>
        </w:tc>
        <w:tc>
          <w:tcPr>
            <w:tcW w:w="294" w:type="dxa"/>
            <w:gridSpan w:val="5"/>
            <w:vMerge/>
          </w:tcPr>
          <w:p w14:paraId="35DC9B99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0E89771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105FCC0B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/>
            <w:vAlign w:val="center"/>
          </w:tcPr>
          <w:p w14:paraId="462387E7" w14:textId="77777777" w:rsidR="00EB1EAE" w:rsidRPr="002D0033" w:rsidRDefault="00EB1EAE" w:rsidP="00EB1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gridSpan w:val="50"/>
            <w:vMerge/>
            <w:vAlign w:val="center"/>
          </w:tcPr>
          <w:p w14:paraId="5C2194D0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0" w:type="dxa"/>
            <w:gridSpan w:val="154"/>
          </w:tcPr>
          <w:p w14:paraId="0F56DEFC" w14:textId="77777777" w:rsidR="00EB1EAE" w:rsidRPr="004C4754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94" w:type="dxa"/>
            <w:gridSpan w:val="61"/>
          </w:tcPr>
          <w:p w14:paraId="12B520D9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352" w:type="dxa"/>
            <w:gridSpan w:val="17"/>
          </w:tcPr>
          <w:p w14:paraId="49B9DA41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51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94" w:type="dxa"/>
            <w:gridSpan w:val="5"/>
            <w:vMerge/>
          </w:tcPr>
          <w:p w14:paraId="79F6DD01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305EB75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4AA9527D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 w:val="restart"/>
            <w:vAlign w:val="center"/>
          </w:tcPr>
          <w:p w14:paraId="5CCE6FA8" w14:textId="77777777" w:rsidR="00EB1EAE" w:rsidRPr="002D0033" w:rsidRDefault="00EB1EAE" w:rsidP="00EB1E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39" w:type="dxa"/>
            <w:gridSpan w:val="50"/>
            <w:vMerge w:val="restart"/>
            <w:vAlign w:val="center"/>
          </w:tcPr>
          <w:p w14:paraId="769E6F99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0,096</w:t>
            </w:r>
          </w:p>
        </w:tc>
        <w:tc>
          <w:tcPr>
            <w:tcW w:w="5070" w:type="dxa"/>
            <w:gridSpan w:val="154"/>
            <w:vAlign w:val="center"/>
          </w:tcPr>
          <w:p w14:paraId="372C2C2E" w14:textId="77777777" w:rsidR="00EB1EAE" w:rsidRPr="004C4754" w:rsidRDefault="00667D65" w:rsidP="00EB1EAE">
            <w:pPr>
              <w:spacing w:after="0" w:line="240" w:lineRule="auto"/>
              <w:ind w:right="-107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B1EAE" w:rsidRPr="004C4754">
              <w:rPr>
                <w:rFonts w:ascii="Arial" w:hAnsi="Arial" w:cs="Arial"/>
              </w:rPr>
              <w:t xml:space="preserve"> сумма квадратов токов выводов</w:t>
            </w:r>
            <w:r w:rsidR="00EB1EAE">
              <w:rPr>
                <w:rFonts w:ascii="Arial" w:hAnsi="Arial" w:cs="Arial"/>
              </w:rPr>
              <w:t xml:space="preserve">, </w:t>
            </w:r>
            <w:r w:rsidR="00EB1EAE" w:rsidRPr="004C4754">
              <w:rPr>
                <w:rFonts w:ascii="Arial" w:hAnsi="Arial" w:cs="Arial"/>
              </w:rPr>
              <w:t>А</w:t>
            </w:r>
            <w:r w:rsidR="00EB1EAE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94" w:type="dxa"/>
            <w:gridSpan w:val="61"/>
            <w:vAlign w:val="center"/>
          </w:tcPr>
          <w:p w14:paraId="34A7B442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52" w:type="dxa"/>
            <w:gridSpan w:val="17"/>
            <w:vAlign w:val="center"/>
          </w:tcPr>
          <w:p w14:paraId="20BB0FC3" w14:textId="77777777" w:rsidR="00EB1EAE" w:rsidRPr="008B1A3C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63B64604">
                <v:shape id="_x0000_i1084" type="#_x0000_t75" style="width:50.25pt;height:18pt" o:ole="">
                  <v:imagedata r:id="rId74" o:title=""/>
                </v:shape>
                <o:OLEObject Type="Embed" ProgID="Equation.3" ShapeID="_x0000_i1084" DrawAspect="Content" ObjectID="_1651399599" r:id="rId91"/>
              </w:object>
            </w:r>
          </w:p>
        </w:tc>
        <w:tc>
          <w:tcPr>
            <w:tcW w:w="294" w:type="dxa"/>
            <w:gridSpan w:val="5"/>
            <w:vMerge/>
          </w:tcPr>
          <w:p w14:paraId="43585FC4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B1EAE" w:rsidRPr="004C4754" w14:paraId="7E3ECD9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3CABABD1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82" w:type="dxa"/>
            <w:gridSpan w:val="5"/>
            <w:vMerge/>
          </w:tcPr>
          <w:p w14:paraId="20EB4167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9" w:type="dxa"/>
            <w:gridSpan w:val="50"/>
            <w:vMerge/>
          </w:tcPr>
          <w:p w14:paraId="7C38C30A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0" w:type="dxa"/>
            <w:gridSpan w:val="154"/>
          </w:tcPr>
          <w:p w14:paraId="289F406F" w14:textId="77777777" w:rsidR="00EB1EAE" w:rsidRPr="004C4754" w:rsidRDefault="00EB1EAE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94" w:type="dxa"/>
            <w:gridSpan w:val="61"/>
          </w:tcPr>
          <w:p w14:paraId="0077A816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352" w:type="dxa"/>
            <w:gridSpan w:val="17"/>
          </w:tcPr>
          <w:p w14:paraId="09780B98" w14:textId="77777777" w:rsidR="00EB1EAE" w:rsidRPr="004C4754" w:rsidRDefault="00EB1EAE" w:rsidP="00EB1EA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94" w:type="dxa"/>
            <w:gridSpan w:val="5"/>
            <w:vMerge/>
          </w:tcPr>
          <w:p w14:paraId="5D617127" w14:textId="77777777" w:rsidR="00EB1EAE" w:rsidRPr="004C4754" w:rsidRDefault="00EB1EAE" w:rsidP="00EB1EA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3B81DAC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4A619835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791" w:type="dxa"/>
            <w:gridSpan w:val="209"/>
          </w:tcPr>
          <w:p w14:paraId="1D190365" w14:textId="77777777" w:rsidR="002D0033" w:rsidRPr="004C4754" w:rsidRDefault="008F530F" w:rsidP="002D0033">
            <w:pPr>
              <w:spacing w:after="0" w:line="240" w:lineRule="auto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Максимальное </w:t>
            </w:r>
            <w:r w:rsidR="002D0033" w:rsidRPr="004C4754">
              <w:rPr>
                <w:rFonts w:ascii="Arial" w:hAnsi="Arial" w:cs="Arial"/>
              </w:rPr>
              <w:t>напряжение на катоде</w:t>
            </w:r>
            <w:r w:rsidR="002D0033">
              <w:rPr>
                <w:rFonts w:ascii="Arial" w:hAnsi="Arial" w:cs="Arial"/>
              </w:rPr>
              <w:t>, В</w:t>
            </w:r>
          </w:p>
        </w:tc>
        <w:tc>
          <w:tcPr>
            <w:tcW w:w="1194" w:type="dxa"/>
            <w:gridSpan w:val="61"/>
          </w:tcPr>
          <w:p w14:paraId="63A400DF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352" w:type="dxa"/>
            <w:gridSpan w:val="17"/>
          </w:tcPr>
          <w:p w14:paraId="25C25A48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7,</w:t>
            </w:r>
            <w:r w:rsidRPr="004C4754">
              <w:rPr>
                <w:rFonts w:ascii="Arial" w:hAnsi="Arial" w:cs="Arial"/>
                <w:lang w:val="en-US"/>
              </w:rPr>
              <w:t>70</w:t>
            </w:r>
          </w:p>
        </w:tc>
        <w:tc>
          <w:tcPr>
            <w:tcW w:w="294" w:type="dxa"/>
            <w:gridSpan w:val="5"/>
            <w:vMerge/>
          </w:tcPr>
          <w:p w14:paraId="2C0E4BE2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306DA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7FB27DD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37" w:type="dxa"/>
            <w:gridSpan w:val="287"/>
          </w:tcPr>
          <w:p w14:paraId="7D92D634" w14:textId="77777777" w:rsidR="00681CA0" w:rsidRPr="004C4754" w:rsidRDefault="00681CA0" w:rsidP="00E1655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Катодозаменяющие резисторы для квалификации всех ПРА с уменьшением св</w:t>
            </w:r>
            <w:r w:rsidRPr="004C4754">
              <w:rPr>
                <w:rFonts w:ascii="Arial" w:hAnsi="Arial" w:cs="Arial"/>
                <w:b/>
              </w:rPr>
              <w:t>е</w:t>
            </w:r>
            <w:r w:rsidRPr="004C4754">
              <w:rPr>
                <w:rFonts w:ascii="Arial" w:hAnsi="Arial" w:cs="Arial"/>
                <w:b/>
              </w:rPr>
              <w:t>тового потока</w:t>
            </w:r>
          </w:p>
        </w:tc>
        <w:tc>
          <w:tcPr>
            <w:tcW w:w="294" w:type="dxa"/>
            <w:gridSpan w:val="5"/>
            <w:vMerge/>
          </w:tcPr>
          <w:p w14:paraId="05308A2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B2A097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06EB931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44" w:type="dxa"/>
            <w:gridSpan w:val="195"/>
            <w:vMerge w:val="restart"/>
            <w:vAlign w:val="center"/>
          </w:tcPr>
          <w:p w14:paraId="167575CD" w14:textId="77777777" w:rsidR="00681CA0" w:rsidRPr="004C4754" w:rsidRDefault="00681CA0" w:rsidP="008F530F">
            <w:pPr>
              <w:spacing w:after="0" w:line="240" w:lineRule="auto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>Заменяющий резистор для каждого катода для испыт</w:t>
            </w:r>
            <w:r w:rsidRPr="00667D65">
              <w:rPr>
                <w:rFonts w:ascii="Arial" w:hAnsi="Arial" w:cs="Arial"/>
              </w:rPr>
              <w:t>а</w:t>
            </w:r>
            <w:r w:rsidRPr="00667D65">
              <w:rPr>
                <w:rFonts w:ascii="Arial" w:hAnsi="Arial" w:cs="Arial"/>
              </w:rPr>
              <w:t>ния</w:t>
            </w:r>
            <w:r w:rsidR="008F530F" w:rsidRPr="00667D65">
              <w:rPr>
                <w:rFonts w:ascii="Arial" w:hAnsi="Arial" w:cs="Arial"/>
              </w:rPr>
              <w:t xml:space="preserve"> на соответствие</w:t>
            </w:r>
            <w:r w:rsidRPr="00667D65">
              <w:rPr>
                <w:rFonts w:ascii="Arial" w:hAnsi="Arial" w:cs="Arial"/>
              </w:rPr>
              <w:t xml:space="preserve"> </w:t>
            </w:r>
            <w:r w:rsidR="008F530F" w:rsidRPr="00667D65">
              <w:rPr>
                <w:rFonts w:ascii="Arial" w:hAnsi="Arial" w:cs="Arial"/>
              </w:rPr>
              <w:t xml:space="preserve">требованиям к уменьшению </w:t>
            </w:r>
            <w:r w:rsidRPr="00667D65">
              <w:rPr>
                <w:rFonts w:ascii="Arial" w:hAnsi="Arial" w:cs="Arial"/>
              </w:rPr>
              <w:t>свет</w:t>
            </w:r>
            <w:r w:rsidRPr="00667D65">
              <w:rPr>
                <w:rFonts w:ascii="Arial" w:hAnsi="Arial" w:cs="Arial"/>
              </w:rPr>
              <w:t>о</w:t>
            </w:r>
            <w:r w:rsidRPr="00667D65">
              <w:rPr>
                <w:rFonts w:ascii="Arial" w:hAnsi="Arial" w:cs="Arial"/>
              </w:rPr>
              <w:t>вого потока, Ом</w:t>
            </w:r>
          </w:p>
        </w:tc>
        <w:tc>
          <w:tcPr>
            <w:tcW w:w="1297" w:type="dxa"/>
            <w:gridSpan w:val="48"/>
          </w:tcPr>
          <w:p w14:paraId="3334FAA9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896" w:type="dxa"/>
            <w:gridSpan w:val="44"/>
          </w:tcPr>
          <w:p w14:paraId="12810049" w14:textId="77777777" w:rsidR="00681CA0" w:rsidRPr="004C4754" w:rsidRDefault="00681CA0" w:rsidP="008B6A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40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294" w:type="dxa"/>
            <w:gridSpan w:val="5"/>
            <w:vMerge/>
          </w:tcPr>
          <w:p w14:paraId="79F4B0A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5DCBD5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</w:tcPr>
          <w:p w14:paraId="56B97AA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44" w:type="dxa"/>
            <w:gridSpan w:val="195"/>
            <w:vMerge/>
          </w:tcPr>
          <w:p w14:paraId="24A479B9" w14:textId="77777777" w:rsidR="00681CA0" w:rsidRPr="004C4754" w:rsidRDefault="00681CA0" w:rsidP="008B6AC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97" w:type="dxa"/>
            <w:gridSpan w:val="48"/>
          </w:tcPr>
          <w:p w14:paraId="54DE6222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896" w:type="dxa"/>
            <w:gridSpan w:val="44"/>
          </w:tcPr>
          <w:p w14:paraId="72678778" w14:textId="77777777" w:rsidR="00681CA0" w:rsidRPr="004C4754" w:rsidRDefault="00681CA0" w:rsidP="008B6AC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45,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94" w:type="dxa"/>
            <w:gridSpan w:val="5"/>
            <w:vMerge/>
          </w:tcPr>
          <w:p w14:paraId="08C4ED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83E52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34" w:type="dxa"/>
            <w:gridSpan w:val="14"/>
            <w:vMerge/>
            <w:tcBorders>
              <w:bottom w:val="nil"/>
            </w:tcBorders>
          </w:tcPr>
          <w:p w14:paraId="005763A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44" w:type="dxa"/>
            <w:gridSpan w:val="195"/>
            <w:vMerge/>
          </w:tcPr>
          <w:p w14:paraId="3396E359" w14:textId="77777777" w:rsidR="00681CA0" w:rsidRPr="004C4754" w:rsidRDefault="00681CA0" w:rsidP="008B6AC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97" w:type="dxa"/>
            <w:gridSpan w:val="48"/>
          </w:tcPr>
          <w:p w14:paraId="3E9C9377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896" w:type="dxa"/>
            <w:gridSpan w:val="44"/>
          </w:tcPr>
          <w:p w14:paraId="17D2250F" w14:textId="77777777" w:rsidR="00681CA0" w:rsidRPr="004C4754" w:rsidRDefault="00681CA0" w:rsidP="008B6AC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36,</w:t>
            </w:r>
            <w:r w:rsidRPr="004C4754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73E4685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223F19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2169"/>
        </w:trPr>
        <w:tc>
          <w:tcPr>
            <w:tcW w:w="10065" w:type="dxa"/>
            <w:gridSpan w:val="306"/>
            <w:tcBorders>
              <w:top w:val="nil"/>
            </w:tcBorders>
          </w:tcPr>
          <w:p w14:paraId="0AFA6295" w14:textId="77777777" w:rsidR="00681CA0" w:rsidRPr="00E16551" w:rsidRDefault="00681CA0" w:rsidP="00E1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16551">
              <w:rPr>
                <w:rFonts w:ascii="Arial" w:hAnsi="Arial" w:cs="Arial"/>
                <w:sz w:val="20"/>
              </w:rPr>
              <w:t>П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р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ч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а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н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16551">
              <w:rPr>
                <w:rFonts w:ascii="Arial" w:hAnsi="Arial" w:cs="Arial"/>
                <w:sz w:val="20"/>
              </w:rPr>
              <w:t>я</w:t>
            </w:r>
          </w:p>
          <w:p w14:paraId="42A4B310" w14:textId="77777777" w:rsidR="00681CA0" w:rsidRPr="00667D65" w:rsidRDefault="00681CA0" w:rsidP="00E16551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E16551">
              <w:rPr>
                <w:rFonts w:ascii="Arial" w:hAnsi="Arial" w:cs="Arial"/>
                <w:sz w:val="20"/>
              </w:rPr>
              <w:t xml:space="preserve">1 Эта </w:t>
            </w:r>
            <w:r w:rsidRPr="00667D65">
              <w:rPr>
                <w:rFonts w:ascii="Arial" w:hAnsi="Arial" w:cs="Arial"/>
                <w:sz w:val="20"/>
              </w:rPr>
              <w:t xml:space="preserve">информация </w:t>
            </w:r>
            <w:r w:rsidR="008F530F" w:rsidRPr="00667D65">
              <w:rPr>
                <w:rFonts w:ascii="Arial" w:hAnsi="Arial" w:cs="Arial"/>
                <w:sz w:val="20"/>
              </w:rPr>
              <w:t xml:space="preserve">приведена </w:t>
            </w:r>
            <w:r w:rsidRPr="00667D65">
              <w:rPr>
                <w:rFonts w:ascii="Arial" w:hAnsi="Arial" w:cs="Arial"/>
                <w:sz w:val="20"/>
              </w:rPr>
              <w:t>только для нормативной квалификации ПРА. Информацию по работе с регулированием светового потока с физическими системами лампа-ПРА см. в [6].</w:t>
            </w:r>
          </w:p>
          <w:p w14:paraId="43764AD9" w14:textId="77777777" w:rsidR="00681CA0" w:rsidRPr="00E16551" w:rsidRDefault="002D0033" w:rsidP="00EB1EAE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67D65">
              <w:rPr>
                <w:rFonts w:ascii="Arial" w:hAnsi="Arial" w:cs="Arial"/>
                <w:sz w:val="20"/>
              </w:rPr>
              <w:t xml:space="preserve">2 </w:t>
            </w:r>
            <w:r w:rsidR="00EB1EAE" w:rsidRPr="00667D65">
              <w:rPr>
                <w:rFonts w:ascii="Arial" w:hAnsi="Arial" w:cs="Arial"/>
                <w:sz w:val="20"/>
              </w:rPr>
              <w:t>Предполагаемая</w:t>
            </w:r>
            <w:r w:rsidRPr="00667D65">
              <w:rPr>
                <w:rFonts w:ascii="Arial" w:hAnsi="Arial" w:cs="Arial"/>
                <w:sz w:val="20"/>
              </w:rPr>
              <w:t xml:space="preserve"> сумма квадратов токов выводов</w:t>
            </w:r>
            <w:r w:rsidRPr="004F53BB">
              <w:rPr>
                <w:rFonts w:ascii="Arial" w:hAnsi="Arial" w:cs="Arial"/>
                <w:sz w:val="20"/>
              </w:rPr>
              <w:t>: (</w:t>
            </w:r>
            <w:r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4F53BB">
              <w:rPr>
                <w:rFonts w:ascii="Arial" w:hAnsi="Arial" w:cs="Arial"/>
                <w:sz w:val="20"/>
              </w:rPr>
              <w:t xml:space="preserve">): </w:t>
            </w:r>
            <w:r w:rsidRPr="008315E3">
              <w:rPr>
                <w:rFonts w:ascii="Arial" w:hAnsi="Arial" w:cs="Arial"/>
                <w:position w:val="-10"/>
              </w:rPr>
              <w:object w:dxaOrig="1840" w:dyaOrig="340" w14:anchorId="62A8FFA3">
                <v:shape id="_x0000_i1085" type="#_x0000_t75" style="width:96.75pt;height:20.25pt" o:ole="">
                  <v:imagedata r:id="rId37" o:title=""/>
                </v:shape>
                <o:OLEObject Type="Embed" ProgID="Equation.3" ShapeID="_x0000_i1085" DrawAspect="Content" ObjectID="_1651399600" r:id="rId92"/>
              </w:object>
            </w:r>
          </w:p>
        </w:tc>
      </w:tr>
      <w:tr w:rsidR="00681CA0" w:rsidRPr="004C4754" w14:paraId="5705A03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38DB7ADF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6650-7</w:t>
            </w:r>
          </w:p>
        </w:tc>
      </w:tr>
      <w:tr w:rsidR="00681CA0" w:rsidRPr="00667D65" w14:paraId="446E400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794" w:type="dxa"/>
            <w:gridSpan w:val="44"/>
          </w:tcPr>
          <w:p w14:paraId="0DE04AB4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081" w:type="dxa"/>
            <w:gridSpan w:val="213"/>
          </w:tcPr>
          <w:p w14:paraId="709EA45E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67D65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114A735" w14:textId="77777777" w:rsidR="00681CA0" w:rsidRPr="00667D65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90" w:type="dxa"/>
            <w:gridSpan w:val="49"/>
            <w:vAlign w:val="center"/>
          </w:tcPr>
          <w:p w14:paraId="605F55DF" w14:textId="77777777" w:rsidR="00681CA0" w:rsidRPr="00667D65" w:rsidRDefault="00FA62C7" w:rsidP="008B6AC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67D65">
              <w:rPr>
                <w:rFonts w:ascii="Arial" w:hAnsi="Arial" w:cs="Arial"/>
              </w:rPr>
              <w:t xml:space="preserve">с. </w:t>
            </w:r>
            <w:r w:rsidR="00681CA0" w:rsidRPr="00667D65">
              <w:rPr>
                <w:rFonts w:ascii="Arial" w:hAnsi="Arial" w:cs="Arial"/>
              </w:rPr>
              <w:t>3</w:t>
            </w:r>
          </w:p>
        </w:tc>
      </w:tr>
      <w:tr w:rsidR="00681CA0" w:rsidRPr="004C4754" w14:paraId="738AA3CD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2830"/>
        </w:trPr>
        <w:tc>
          <w:tcPr>
            <w:tcW w:w="10065" w:type="dxa"/>
            <w:gridSpan w:val="306"/>
          </w:tcPr>
          <w:p w14:paraId="549A20BB" w14:textId="77777777" w:rsidR="00681CA0" w:rsidRPr="004C4754" w:rsidRDefault="00681CA0" w:rsidP="008B6AC5">
            <w:pPr>
              <w:spacing w:before="180" w:after="180" w:line="24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35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14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009"/>
              <w:gridCol w:w="821"/>
              <w:gridCol w:w="1277"/>
              <w:gridCol w:w="1842"/>
              <w:gridCol w:w="2694"/>
              <w:gridCol w:w="1021"/>
            </w:tblGrid>
            <w:tr w:rsidR="00681CA0" w:rsidRPr="004C4754" w14:paraId="239D9FA0" w14:textId="77777777" w:rsidTr="008B6AC5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692E1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62B64E2C" w14:textId="77777777" w:rsidTr="008B6AC5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018774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7230523D" w14:textId="77777777" w:rsidTr="00EB1EAE">
              <w:tc>
                <w:tcPr>
                  <w:tcW w:w="5949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1D085" w14:textId="77777777" w:rsidR="00681CA0" w:rsidRPr="00667D65" w:rsidRDefault="008F530F" w:rsidP="008B6AC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667D65">
                    <w:rPr>
                      <w:rFonts w:ascii="Arial" w:hAnsi="Arial" w:cs="Arial"/>
                    </w:rPr>
                    <w:t xml:space="preserve">энергия предварительного подогрева катода: 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667D65">
                    <w:rPr>
                      <w:rFonts w:ascii="Arial" w:hAnsi="Arial" w:cs="Arial"/>
                    </w:rPr>
                    <w:t xml:space="preserve"> = 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667D65">
                    <w:rPr>
                      <w:rFonts w:ascii="Arial" w:hAnsi="Arial" w:cs="Arial"/>
                    </w:rPr>
                    <w:t xml:space="preserve"> +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667D65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667D65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092C53" w14:textId="77777777" w:rsidR="00681CA0" w:rsidRPr="00667D6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  <w:lang w:val="en-US"/>
                    </w:rPr>
                    <w:t>Q</w:t>
                  </w:r>
                  <w:r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667D65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633DC" w14:textId="77777777" w:rsidR="00681CA0" w:rsidRPr="004C4754" w:rsidRDefault="002D0033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0,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9</w:t>
                  </w:r>
                </w:p>
              </w:tc>
            </w:tr>
            <w:tr w:rsidR="00681CA0" w:rsidRPr="004C4754" w14:paraId="3D0073B0" w14:textId="77777777" w:rsidTr="00EB1EAE">
              <w:tc>
                <w:tcPr>
                  <w:tcW w:w="5949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FEDC3" w14:textId="77777777" w:rsidR="00681CA0" w:rsidRPr="00667D65" w:rsidRDefault="00681CA0" w:rsidP="008B6AC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E13891" w14:textId="77777777" w:rsidR="00681CA0" w:rsidRPr="00667D6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  <w:lang w:val="en-US"/>
                    </w:rPr>
                    <w:t>P</w:t>
                  </w:r>
                  <w:r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667D65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3EDA5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</w:rPr>
                    <w:t>0,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8</w:t>
                  </w:r>
                </w:p>
              </w:tc>
            </w:tr>
            <w:tr w:rsidR="00681CA0" w:rsidRPr="004C4754" w14:paraId="35A4C6CE" w14:textId="77777777" w:rsidTr="00EB1EAE">
              <w:tc>
                <w:tcPr>
                  <w:tcW w:w="594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62E8E0" w14:textId="77777777" w:rsidR="00681CA0" w:rsidRPr="00667D65" w:rsidRDefault="00681CA0" w:rsidP="002D003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667D65">
                    <w:rPr>
                      <w:rFonts w:ascii="Arial" w:hAnsi="Arial" w:cs="Arial"/>
                      <w:lang w:val="en-US"/>
                    </w:rPr>
                    <w:t>E</w:t>
                  </w:r>
                  <w:r w:rsidRPr="00667D65">
                    <w:rPr>
                      <w:rFonts w:ascii="Arial" w:hAnsi="Arial" w:cs="Arial"/>
                    </w:rPr>
                    <w:t>(</w:t>
                  </w:r>
                  <w:r w:rsidRPr="00667D65">
                    <w:rPr>
                      <w:rFonts w:ascii="Arial" w:hAnsi="Arial" w:cs="Arial"/>
                      <w:lang w:val="en-US"/>
                    </w:rPr>
                    <w:t>t</w:t>
                  </w:r>
                  <w:r w:rsidRPr="00667D65">
                    <w:rPr>
                      <w:rFonts w:ascii="Arial" w:hAnsi="Arial" w:cs="Arial"/>
                    </w:rPr>
                    <w:t xml:space="preserve">) &lt; </w:t>
                  </w:r>
                  <w:r w:rsidRPr="00667D65">
                    <w:rPr>
                      <w:rFonts w:ascii="Arial" w:hAnsi="Arial" w:cs="Arial"/>
                      <w:lang w:val="en-US"/>
                    </w:rPr>
                    <w:t>E</w:t>
                  </w:r>
                  <w:r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667D65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CAD38" w14:textId="77777777" w:rsidR="00681CA0" w:rsidRPr="00667D6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>Не более (действу</w:t>
                  </w:r>
                  <w:r w:rsidRPr="00667D65">
                    <w:rPr>
                      <w:rFonts w:ascii="Arial" w:hAnsi="Arial" w:cs="Arial"/>
                    </w:rPr>
                    <w:t>ю</w:t>
                  </w:r>
                  <w:r w:rsidRPr="00667D65">
                    <w:rPr>
                      <w:rFonts w:ascii="Arial" w:hAnsi="Arial" w:cs="Arial"/>
                    </w:rPr>
                    <w:t>щее значение)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DE2101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0FA75A69" w14:textId="77777777" w:rsidTr="00EB1EAE">
              <w:tc>
                <w:tcPr>
                  <w:tcW w:w="864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BA375" w14:textId="77777777" w:rsidR="00681CA0" w:rsidRPr="00667D65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667D65">
                    <w:rPr>
                      <w:rFonts w:ascii="Arial" w:hAnsi="Arial" w:cs="Arial"/>
                    </w:rPr>
                    <w:t>на соответствие м</w:t>
                  </w:r>
                  <w:r w:rsidR="008F530F" w:rsidRPr="00667D65">
                    <w:rPr>
                      <w:rFonts w:ascii="Arial" w:hAnsi="Arial" w:cs="Arial"/>
                    </w:rPr>
                    <w:t>и</w:t>
                  </w:r>
                  <w:r w:rsidR="008F530F" w:rsidRPr="00667D65">
                    <w:rPr>
                      <w:rFonts w:ascii="Arial" w:hAnsi="Arial" w:cs="Arial"/>
                    </w:rPr>
                    <w:t xml:space="preserve">нимальным требованиям </w:t>
                  </w:r>
                  <w:r w:rsidRPr="00667D65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6A7214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30</w:t>
                  </w:r>
                </w:p>
              </w:tc>
            </w:tr>
            <w:tr w:rsidR="00681CA0" w:rsidRPr="004C4754" w14:paraId="40C038E7" w14:textId="77777777" w:rsidTr="00EB1EAE">
              <w:tc>
                <w:tcPr>
                  <w:tcW w:w="5949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42C69" w14:textId="77777777" w:rsidR="00681CA0" w:rsidRPr="00667D65" w:rsidRDefault="008F530F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667D65">
                    <w:rPr>
                      <w:rFonts w:ascii="Arial" w:hAnsi="Arial" w:cs="Arial"/>
                    </w:rPr>
                    <w:t xml:space="preserve">энергия предварительного подогрева катода: 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667D65">
                    <w:rPr>
                      <w:rFonts w:ascii="Arial" w:hAnsi="Arial" w:cs="Arial"/>
                    </w:rPr>
                    <w:t xml:space="preserve"> = 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667D65">
                    <w:rPr>
                      <w:rFonts w:ascii="Arial" w:hAnsi="Arial" w:cs="Arial"/>
                    </w:rPr>
                    <w:t xml:space="preserve"> +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667D65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667D65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667D65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688FD0" w14:textId="77777777" w:rsidR="00681CA0" w:rsidRPr="00667D6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  <w:lang w:val="en-US"/>
                    </w:rPr>
                    <w:t>Q</w:t>
                  </w:r>
                  <w:r w:rsidRPr="00667D65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667D65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61E5F8" w14:textId="77777777" w:rsidR="00681CA0" w:rsidRPr="004C4754" w:rsidRDefault="002D0033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1,</w:t>
                  </w:r>
                  <w:r w:rsidR="00681CA0" w:rsidRPr="004C4754">
                    <w:rPr>
                      <w:rFonts w:ascii="Arial" w:hAnsi="Arial" w:cs="Arial"/>
                      <w:lang w:val="en-US"/>
                    </w:rPr>
                    <w:t>8</w:t>
                  </w:r>
                </w:p>
              </w:tc>
            </w:tr>
            <w:tr w:rsidR="00681CA0" w:rsidRPr="004C4754" w14:paraId="2F384561" w14:textId="77777777" w:rsidTr="00EB1EAE">
              <w:tc>
                <w:tcPr>
                  <w:tcW w:w="5949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53DFA5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77BBC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P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>
                    <w:rPr>
                      <w:rFonts w:ascii="Arial" w:hAnsi="Arial" w:cs="Arial"/>
                    </w:rPr>
                    <w:t xml:space="preserve"> (</w:t>
                  </w:r>
                  <w:r w:rsidRPr="004C4754">
                    <w:rPr>
                      <w:rFonts w:ascii="Arial" w:hAnsi="Arial" w:cs="Arial"/>
                    </w:rPr>
                    <w:t>Дж/с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129704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</w:rPr>
                    <w:t>1,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5</w:t>
                  </w:r>
                </w:p>
              </w:tc>
            </w:tr>
            <w:tr w:rsidR="00681CA0" w:rsidRPr="004C4754" w14:paraId="42C912F0" w14:textId="77777777" w:rsidTr="00EB1EAE">
              <w:tc>
                <w:tcPr>
                  <w:tcW w:w="864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A544F" w14:textId="77777777" w:rsidR="00681CA0" w:rsidRPr="00667D65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667D65">
                    <w:rPr>
                      <w:rFonts w:ascii="Arial" w:hAnsi="Arial" w:cs="Arial"/>
                    </w:rPr>
                    <w:t>на соответствие ма</w:t>
                  </w:r>
                  <w:r w:rsidR="008F530F" w:rsidRPr="00667D65">
                    <w:rPr>
                      <w:rFonts w:ascii="Arial" w:hAnsi="Arial" w:cs="Arial"/>
                    </w:rPr>
                    <w:t>к</w:t>
                  </w:r>
                  <w:r w:rsidR="008F530F" w:rsidRPr="00667D65">
                    <w:rPr>
                      <w:rFonts w:ascii="Arial" w:hAnsi="Arial" w:cs="Arial"/>
                    </w:rPr>
                    <w:t xml:space="preserve">симальным требованиям </w:t>
                  </w:r>
                  <w:r w:rsidRPr="00667D65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112BC6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40</w:t>
                  </w:r>
                </w:p>
              </w:tc>
            </w:tr>
            <w:tr w:rsidR="00681CA0" w:rsidRPr="004C4754" w14:paraId="48660AB9" w14:textId="77777777" w:rsidTr="00EB1EAE">
              <w:tc>
                <w:tcPr>
                  <w:tcW w:w="20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E84A05" w14:textId="77777777" w:rsidR="00681CA0" w:rsidRPr="004C4754" w:rsidRDefault="00681CA0" w:rsidP="008B6AC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х</w:t>
                  </w:r>
                  <w:r w:rsidRPr="004C4754">
                    <w:rPr>
                      <w:rFonts w:ascii="Arial" w:hAnsi="Arial" w:cs="Arial"/>
                    </w:rPr>
                    <w:t>о</w:t>
                  </w:r>
                  <w:r w:rsidRPr="004C4754">
                    <w:rPr>
                      <w:rFonts w:ascii="Arial" w:hAnsi="Arial" w:cs="Arial"/>
                    </w:rPr>
                    <w:t>лостого хода на лампе (без ВЗУ)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C6A93" w14:textId="77777777" w:rsidR="00681CA0" w:rsidRPr="004C4754" w:rsidRDefault="00681CA0" w:rsidP="008B6AC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414B31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E5CB5" w14:textId="77777777" w:rsidR="00681CA0" w:rsidRPr="00667D6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>Не более (действу</w:t>
                  </w:r>
                  <w:r w:rsidRPr="00667D65">
                    <w:rPr>
                      <w:rFonts w:ascii="Arial" w:hAnsi="Arial" w:cs="Arial"/>
                    </w:rPr>
                    <w:t>ю</w:t>
                  </w:r>
                  <w:r w:rsidRPr="00667D65">
                    <w:rPr>
                      <w:rFonts w:ascii="Arial" w:hAnsi="Arial" w:cs="Arial"/>
                    </w:rPr>
                    <w:t>щее значение)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6777A7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2</w:t>
                  </w:r>
                  <w:r w:rsidRPr="004C4754">
                    <w:rPr>
                      <w:rFonts w:ascii="Arial" w:hAnsi="Arial" w:cs="Arial"/>
                    </w:rPr>
                    <w:t>75</w:t>
                  </w:r>
                </w:p>
              </w:tc>
            </w:tr>
            <w:tr w:rsidR="00681CA0" w:rsidRPr="004C4754" w14:paraId="64873557" w14:textId="77777777" w:rsidTr="00EB1EAE">
              <w:tc>
                <w:tcPr>
                  <w:tcW w:w="20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638DF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9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07870" w14:textId="77777777" w:rsidR="00681CA0" w:rsidRPr="004C4754" w:rsidRDefault="00681CA0" w:rsidP="008B6AC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з</w:t>
                  </w:r>
                  <w:r w:rsidRPr="004C4754">
                    <w:rPr>
                      <w:rFonts w:ascii="Arial" w:hAnsi="Arial" w:cs="Arial"/>
                    </w:rPr>
                    <w:t>а</w:t>
                  </w:r>
                  <w:r w:rsidRPr="004C4754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0927B8" w14:textId="77777777" w:rsidR="00681CA0" w:rsidRPr="008B6AC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6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59F2C" w14:textId="77777777" w:rsidR="00681CA0" w:rsidRPr="00667D6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667D65">
                    <w:rPr>
                      <w:rFonts w:ascii="Arial" w:hAnsi="Arial" w:cs="Arial"/>
                    </w:rPr>
                    <w:t>Не менее (действу</w:t>
                  </w:r>
                  <w:r w:rsidRPr="00667D65">
                    <w:rPr>
                      <w:rFonts w:ascii="Arial" w:hAnsi="Arial" w:cs="Arial"/>
                    </w:rPr>
                    <w:t>ю</w:t>
                  </w:r>
                  <w:r w:rsidRPr="00667D65">
                    <w:rPr>
                      <w:rFonts w:ascii="Arial" w:hAnsi="Arial" w:cs="Arial"/>
                    </w:rPr>
                    <w:t>щее значение)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85950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530</w:t>
                  </w:r>
                </w:p>
              </w:tc>
            </w:tr>
            <w:tr w:rsidR="00681CA0" w:rsidRPr="004C4754" w14:paraId="47EB9544" w14:textId="77777777" w:rsidTr="00EB1EAE">
              <w:tc>
                <w:tcPr>
                  <w:tcW w:w="20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63E4C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9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0AE79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1208AA" w14:textId="77777777" w:rsidR="00681CA0" w:rsidRPr="008B6AC5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6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317C7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142C12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700</w:t>
                  </w:r>
                </w:p>
              </w:tc>
            </w:tr>
            <w:tr w:rsidR="00681CA0" w:rsidRPr="004C4754" w14:paraId="6B8B905E" w14:textId="77777777" w:rsidTr="00EB1EAE">
              <w:tc>
                <w:tcPr>
                  <w:tcW w:w="864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A2CAB" w14:textId="77777777" w:rsidR="00681CA0" w:rsidRPr="004C4754" w:rsidRDefault="00681CA0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Заменяющий резистор для каждого катода для испытания требований к напр</w:t>
                  </w:r>
                  <w:r w:rsidRPr="004C4754">
                    <w:rPr>
                      <w:rFonts w:ascii="Arial" w:hAnsi="Arial" w:cs="Arial"/>
                    </w:rPr>
                    <w:t>я</w:t>
                  </w:r>
                  <w:r w:rsidRPr="004C4754">
                    <w:rPr>
                      <w:rFonts w:ascii="Arial" w:hAnsi="Arial" w:cs="Arial"/>
                    </w:rPr>
                    <w:t>жению холостого хода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Ом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20633A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lang w:val="en-US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30</w:t>
                  </w:r>
                  <w:r w:rsidRPr="004C4754">
                    <w:rPr>
                      <w:rFonts w:ascii="Arial" w:hAnsi="Arial" w:cs="Arial"/>
                    </w:rPr>
                    <w:t>…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90</w:t>
                  </w:r>
                </w:p>
              </w:tc>
            </w:tr>
            <w:tr w:rsidR="00681CA0" w:rsidRPr="004C4754" w14:paraId="623366C9" w14:textId="77777777" w:rsidTr="008B6AC5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2E605B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05A6E508" w14:textId="77777777" w:rsidTr="008B6AC5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B2427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0085EEF9" w14:textId="77777777" w:rsidTr="00EB1EAE"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EAD16DB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0152BD2F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37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5E305DA8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А</w:t>
                  </w:r>
                </w:p>
              </w:tc>
            </w:tr>
            <w:tr w:rsidR="00681CA0" w:rsidRPr="004C4754" w14:paraId="70A80A05" w14:textId="77777777" w:rsidTr="00EB1EAE">
              <w:tc>
                <w:tcPr>
                  <w:tcW w:w="283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D657B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34,7</w:t>
                  </w:r>
                </w:p>
              </w:tc>
              <w:tc>
                <w:tcPr>
                  <w:tcW w:w="3119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9ADACE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209</w:t>
                  </w:r>
                </w:p>
              </w:tc>
              <w:tc>
                <w:tcPr>
                  <w:tcW w:w="3715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8DBE0" w14:textId="77777777" w:rsidR="00681CA0" w:rsidRPr="004C4754" w:rsidRDefault="00681CA0" w:rsidP="008B6AC5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>17</w:t>
                  </w:r>
                  <w:r w:rsidRPr="004C4754">
                    <w:rPr>
                      <w:rFonts w:ascii="Arial" w:hAnsi="Arial" w:cs="Arial"/>
                    </w:rPr>
                    <w:t>0</w:t>
                  </w:r>
                </w:p>
              </w:tc>
            </w:tr>
          </w:tbl>
          <w:p w14:paraId="79956683" w14:textId="77777777" w:rsidR="00681CA0" w:rsidRPr="004C4754" w:rsidRDefault="00681CA0" w:rsidP="009E3BC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4C4754" w14:paraId="24F723B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28BAE530" w14:textId="77777777" w:rsidR="00681CA0" w:rsidRPr="004C4754" w:rsidRDefault="006264B7" w:rsidP="00A32CBA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665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4C4754" w14:paraId="62BF2D7F" w14:textId="77777777" w:rsidTr="00F9556E">
        <w:trPr>
          <w:gridAfter w:val="1"/>
        </w:trPr>
        <w:tc>
          <w:tcPr>
            <w:tcW w:w="1794" w:type="dxa"/>
            <w:gridSpan w:val="44"/>
          </w:tcPr>
          <w:p w14:paraId="38216BE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081" w:type="dxa"/>
            <w:gridSpan w:val="213"/>
          </w:tcPr>
          <w:p w14:paraId="75349F7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ED71E7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190" w:type="dxa"/>
            <w:gridSpan w:val="49"/>
            <w:vAlign w:val="center"/>
          </w:tcPr>
          <w:p w14:paraId="1DB924A2" w14:textId="77777777" w:rsidR="00681CA0" w:rsidRPr="004C4754" w:rsidRDefault="00FA62C7" w:rsidP="008B6AC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1</w:t>
            </w:r>
          </w:p>
        </w:tc>
      </w:tr>
      <w:tr w:rsidR="00681CA0" w:rsidRPr="004C4754" w14:paraId="7282E357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5B414863" w14:textId="77777777" w:rsidR="00681CA0" w:rsidRPr="004C4754" w:rsidRDefault="00681CA0" w:rsidP="008B6AC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-39-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5-16/850</w:t>
            </w:r>
          </w:p>
        </w:tc>
      </w:tr>
      <w:tr w:rsidR="00681CA0" w:rsidRPr="004C4754" w14:paraId="78EA9561" w14:textId="77777777" w:rsidTr="00F9556E">
        <w:trPr>
          <w:gridAfter w:val="1"/>
          <w:cantSplit/>
          <w:trHeight w:val="159"/>
        </w:trPr>
        <w:tc>
          <w:tcPr>
            <w:tcW w:w="434" w:type="dxa"/>
            <w:gridSpan w:val="14"/>
            <w:vMerge w:val="restart"/>
            <w:tcBorders>
              <w:top w:val="nil"/>
            </w:tcBorders>
          </w:tcPr>
          <w:p w14:paraId="22587798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721" w:type="dxa"/>
            <w:gridSpan w:val="55"/>
            <w:tcBorders>
              <w:bottom w:val="double" w:sz="4" w:space="0" w:color="auto"/>
            </w:tcBorders>
            <w:vAlign w:val="center"/>
          </w:tcPr>
          <w:p w14:paraId="36F0C6C7" w14:textId="77777777" w:rsidR="00681CA0" w:rsidRPr="004C4754" w:rsidRDefault="00681CA0" w:rsidP="00A32CBA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73" w:type="dxa"/>
            <w:gridSpan w:val="57"/>
            <w:tcBorders>
              <w:bottom w:val="double" w:sz="4" w:space="0" w:color="auto"/>
            </w:tcBorders>
            <w:vAlign w:val="center"/>
          </w:tcPr>
          <w:p w14:paraId="4E06A1D9" w14:textId="77777777" w:rsidR="00681CA0" w:rsidRPr="004C4754" w:rsidRDefault="00681CA0" w:rsidP="00A32C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315" w:type="dxa"/>
            <w:gridSpan w:val="74"/>
            <w:tcBorders>
              <w:bottom w:val="double" w:sz="4" w:space="0" w:color="auto"/>
            </w:tcBorders>
            <w:vAlign w:val="center"/>
          </w:tcPr>
          <w:p w14:paraId="6F7BEEB3" w14:textId="77777777" w:rsidR="00681CA0" w:rsidRPr="004C4754" w:rsidRDefault="00681CA0" w:rsidP="00A32C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632" w:type="dxa"/>
            <w:gridSpan w:val="57"/>
            <w:tcBorders>
              <w:bottom w:val="double" w:sz="4" w:space="0" w:color="auto"/>
            </w:tcBorders>
            <w:vAlign w:val="center"/>
          </w:tcPr>
          <w:p w14:paraId="00814650" w14:textId="77777777" w:rsidR="00681CA0" w:rsidRPr="004C4754" w:rsidRDefault="00681CA0" w:rsidP="00A32C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896" w:type="dxa"/>
            <w:gridSpan w:val="44"/>
            <w:tcBorders>
              <w:bottom w:val="double" w:sz="4" w:space="0" w:color="auto"/>
            </w:tcBorders>
            <w:vAlign w:val="center"/>
          </w:tcPr>
          <w:p w14:paraId="7A731325" w14:textId="159A25E2" w:rsidR="00681CA0" w:rsidRPr="004C4754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2BB27977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56B3AD" w14:textId="77777777" w:rsidTr="00F9556E">
        <w:trPr>
          <w:gridAfter w:val="1"/>
          <w:cantSplit/>
          <w:trHeight w:val="159"/>
        </w:trPr>
        <w:tc>
          <w:tcPr>
            <w:tcW w:w="434" w:type="dxa"/>
            <w:gridSpan w:val="14"/>
            <w:vMerge/>
            <w:tcBorders>
              <w:bottom w:val="nil"/>
            </w:tcBorders>
          </w:tcPr>
          <w:p w14:paraId="5A71B18F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21" w:type="dxa"/>
            <w:gridSpan w:val="55"/>
            <w:tcBorders>
              <w:top w:val="double" w:sz="4" w:space="0" w:color="auto"/>
            </w:tcBorders>
            <w:vAlign w:val="center"/>
          </w:tcPr>
          <w:p w14:paraId="56B59696" w14:textId="77777777" w:rsidR="00681CA0" w:rsidRPr="004C4754" w:rsidRDefault="00681CA0" w:rsidP="00A32CBA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39</w:t>
            </w:r>
          </w:p>
        </w:tc>
        <w:tc>
          <w:tcPr>
            <w:tcW w:w="1773" w:type="dxa"/>
            <w:gridSpan w:val="57"/>
            <w:tcBorders>
              <w:top w:val="double" w:sz="4" w:space="0" w:color="auto"/>
            </w:tcBorders>
            <w:vAlign w:val="center"/>
          </w:tcPr>
          <w:p w14:paraId="0F5ED7F4" w14:textId="77777777" w:rsidR="00681CA0" w:rsidRPr="004C4754" w:rsidRDefault="00681CA0" w:rsidP="00A32C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ВЧ бесста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терная</w:t>
            </w:r>
          </w:p>
        </w:tc>
        <w:tc>
          <w:tcPr>
            <w:tcW w:w="2315" w:type="dxa"/>
            <w:gridSpan w:val="74"/>
            <w:tcBorders>
              <w:top w:val="double" w:sz="4" w:space="0" w:color="auto"/>
            </w:tcBorders>
            <w:vAlign w:val="center"/>
          </w:tcPr>
          <w:p w14:paraId="448F6EDA" w14:textId="77777777" w:rsidR="00681CA0" w:rsidRPr="000B103C" w:rsidRDefault="008F530F" w:rsidP="00A32C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B103C">
              <w:rPr>
                <w:rFonts w:ascii="Arial" w:hAnsi="Arial" w:cs="Arial"/>
              </w:rPr>
              <w:t xml:space="preserve">предварительного </w:t>
            </w:r>
            <w:r w:rsidR="00681CA0" w:rsidRPr="000B103C">
              <w:rPr>
                <w:rFonts w:ascii="Arial" w:hAnsi="Arial" w:cs="Arial"/>
              </w:rPr>
              <w:t>подогрева</w:t>
            </w:r>
          </w:p>
        </w:tc>
        <w:tc>
          <w:tcPr>
            <w:tcW w:w="1632" w:type="dxa"/>
            <w:gridSpan w:val="57"/>
            <w:tcBorders>
              <w:top w:val="double" w:sz="4" w:space="0" w:color="auto"/>
            </w:tcBorders>
            <w:vAlign w:val="center"/>
          </w:tcPr>
          <w:p w14:paraId="4D9C7869" w14:textId="77777777" w:rsidR="00681CA0" w:rsidRPr="004C4754" w:rsidRDefault="00681CA0" w:rsidP="00A32CB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1896" w:type="dxa"/>
            <w:gridSpan w:val="44"/>
            <w:tcBorders>
              <w:top w:val="double" w:sz="4" w:space="0" w:color="auto"/>
            </w:tcBorders>
            <w:vAlign w:val="center"/>
          </w:tcPr>
          <w:p w14:paraId="06C43E79" w14:textId="77777777" w:rsidR="00681CA0" w:rsidRPr="004C4754" w:rsidRDefault="00681CA0" w:rsidP="00A32CB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16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85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319D51C5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4B7529D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837EE21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EE2150" w14:textId="77777777" w:rsidTr="00F9556E">
        <w:trPr>
          <w:gridAfter w:val="1"/>
          <w:cantSplit/>
          <w:trHeight w:val="81"/>
        </w:trPr>
        <w:tc>
          <w:tcPr>
            <w:tcW w:w="434" w:type="dxa"/>
            <w:gridSpan w:val="14"/>
            <w:vMerge w:val="restart"/>
            <w:tcBorders>
              <w:top w:val="nil"/>
            </w:tcBorders>
          </w:tcPr>
          <w:p w14:paraId="27E916B8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37" w:type="dxa"/>
            <w:gridSpan w:val="287"/>
          </w:tcPr>
          <w:p w14:paraId="341967D6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4DB15229" w14:textId="77777777" w:rsidR="00681CA0" w:rsidRPr="004C4754" w:rsidRDefault="00681CA0" w:rsidP="00A32CBA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26A9CB6F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E94394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  <w:tcBorders>
              <w:top w:val="nil"/>
            </w:tcBorders>
          </w:tcPr>
          <w:p w14:paraId="7C80D88B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21" w:type="dxa"/>
            <w:gridSpan w:val="55"/>
            <w:tcBorders>
              <w:top w:val="nil"/>
            </w:tcBorders>
          </w:tcPr>
          <w:p w14:paraId="76004E92" w14:textId="77777777" w:rsidR="00681CA0" w:rsidRPr="00A32CBA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A32CBA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887" w:type="dxa"/>
            <w:gridSpan w:val="118"/>
            <w:tcBorders>
              <w:top w:val="nil"/>
            </w:tcBorders>
          </w:tcPr>
          <w:p w14:paraId="04D31D78" w14:textId="77777777" w:rsidR="00681CA0" w:rsidRPr="00A32CBA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A32CBA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33" w:type="dxa"/>
            <w:gridSpan w:val="70"/>
            <w:tcBorders>
              <w:top w:val="nil"/>
            </w:tcBorders>
          </w:tcPr>
          <w:p w14:paraId="321E43C2" w14:textId="77777777" w:rsidR="00681CA0" w:rsidRPr="00A32CBA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A32CBA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896" w:type="dxa"/>
            <w:gridSpan w:val="44"/>
            <w:tcBorders>
              <w:top w:val="nil"/>
            </w:tcBorders>
          </w:tcPr>
          <w:p w14:paraId="4E1A4809" w14:textId="77777777" w:rsidR="00681CA0" w:rsidRPr="00A32CBA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A32CBA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614A63F3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42B773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  <w:tcBorders>
              <w:top w:val="nil"/>
            </w:tcBorders>
          </w:tcPr>
          <w:p w14:paraId="78D290F4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21" w:type="dxa"/>
            <w:gridSpan w:val="55"/>
            <w:tcBorders>
              <w:top w:val="nil"/>
              <w:bottom w:val="double" w:sz="4" w:space="0" w:color="auto"/>
            </w:tcBorders>
          </w:tcPr>
          <w:p w14:paraId="410FDB26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73" w:type="dxa"/>
            <w:gridSpan w:val="57"/>
            <w:tcBorders>
              <w:top w:val="nil"/>
              <w:bottom w:val="double" w:sz="4" w:space="0" w:color="auto"/>
            </w:tcBorders>
          </w:tcPr>
          <w:p w14:paraId="18571A0C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114" w:type="dxa"/>
            <w:gridSpan w:val="61"/>
            <w:tcBorders>
              <w:top w:val="nil"/>
              <w:bottom w:val="double" w:sz="4" w:space="0" w:color="auto"/>
            </w:tcBorders>
          </w:tcPr>
          <w:p w14:paraId="608EFEA5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729" w:type="dxa"/>
            <w:gridSpan w:val="114"/>
            <w:tcBorders>
              <w:top w:val="nil"/>
              <w:bottom w:val="double" w:sz="4" w:space="0" w:color="auto"/>
            </w:tcBorders>
          </w:tcPr>
          <w:p w14:paraId="68CBFA4C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744E2733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9E9C79C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  <w:tcBorders>
              <w:top w:val="nil"/>
              <w:bottom w:val="nil"/>
            </w:tcBorders>
          </w:tcPr>
          <w:p w14:paraId="1B84B496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21" w:type="dxa"/>
            <w:gridSpan w:val="55"/>
            <w:tcBorders>
              <w:top w:val="double" w:sz="4" w:space="0" w:color="auto"/>
            </w:tcBorders>
          </w:tcPr>
          <w:p w14:paraId="4D109111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849,0</w:t>
            </w:r>
          </w:p>
        </w:tc>
        <w:tc>
          <w:tcPr>
            <w:tcW w:w="1773" w:type="dxa"/>
            <w:gridSpan w:val="57"/>
            <w:tcBorders>
              <w:top w:val="double" w:sz="4" w:space="0" w:color="auto"/>
            </w:tcBorders>
          </w:tcPr>
          <w:p w14:paraId="0F9A2A52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853,7</w:t>
            </w:r>
          </w:p>
        </w:tc>
        <w:tc>
          <w:tcPr>
            <w:tcW w:w="2114" w:type="dxa"/>
            <w:gridSpan w:val="61"/>
            <w:tcBorders>
              <w:top w:val="double" w:sz="4" w:space="0" w:color="auto"/>
            </w:tcBorders>
          </w:tcPr>
          <w:p w14:paraId="285649E8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856,1</w:t>
            </w:r>
          </w:p>
        </w:tc>
        <w:tc>
          <w:tcPr>
            <w:tcW w:w="1833" w:type="dxa"/>
            <w:gridSpan w:val="70"/>
            <w:tcBorders>
              <w:top w:val="double" w:sz="4" w:space="0" w:color="auto"/>
            </w:tcBorders>
          </w:tcPr>
          <w:p w14:paraId="115E1304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863,2</w:t>
            </w:r>
          </w:p>
        </w:tc>
        <w:tc>
          <w:tcPr>
            <w:tcW w:w="1896" w:type="dxa"/>
            <w:gridSpan w:val="44"/>
            <w:tcBorders>
              <w:top w:val="double" w:sz="4" w:space="0" w:color="auto"/>
            </w:tcBorders>
          </w:tcPr>
          <w:p w14:paraId="610C29BD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2AAA14B9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7D0BD3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89B93AB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3E388B" w14:textId="77777777" w:rsidTr="00F9556E">
        <w:trPr>
          <w:gridAfter w:val="1"/>
          <w:cantSplit/>
          <w:trHeight w:val="81"/>
        </w:trPr>
        <w:tc>
          <w:tcPr>
            <w:tcW w:w="434" w:type="dxa"/>
            <w:gridSpan w:val="14"/>
            <w:vMerge w:val="restart"/>
            <w:tcBorders>
              <w:top w:val="nil"/>
            </w:tcBorders>
          </w:tcPr>
          <w:p w14:paraId="6F3B4523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37" w:type="dxa"/>
            <w:gridSpan w:val="287"/>
          </w:tcPr>
          <w:p w14:paraId="4FD8455A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  <w:bottom w:val="nil"/>
            </w:tcBorders>
          </w:tcPr>
          <w:p w14:paraId="36E96E6E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71C997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</w:tcPr>
          <w:p w14:paraId="520C0A61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60" w:type="dxa"/>
            <w:gridSpan w:val="30"/>
            <w:tcBorders>
              <w:top w:val="nil"/>
              <w:bottom w:val="double" w:sz="4" w:space="0" w:color="auto"/>
            </w:tcBorders>
            <w:vAlign w:val="center"/>
          </w:tcPr>
          <w:p w14:paraId="32F71BEE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231" w:type="dxa"/>
            <w:gridSpan w:val="47"/>
            <w:tcBorders>
              <w:top w:val="nil"/>
              <w:bottom w:val="double" w:sz="4" w:space="0" w:color="auto"/>
            </w:tcBorders>
            <w:vAlign w:val="center"/>
          </w:tcPr>
          <w:p w14:paraId="4CF75A7E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Рассто</w:t>
            </w:r>
            <w:r w:rsidRPr="004C4754">
              <w:rPr>
                <w:rFonts w:ascii="Arial" w:hAnsi="Arial" w:cs="Arial"/>
              </w:rPr>
              <w:t>я</w:t>
            </w:r>
            <w:r w:rsidRPr="004C4754">
              <w:rPr>
                <w:rFonts w:ascii="Arial" w:hAnsi="Arial" w:cs="Arial"/>
              </w:rPr>
              <w:t>ние от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1576" w:type="dxa"/>
            <w:gridSpan w:val="50"/>
            <w:tcBorders>
              <w:top w:val="nil"/>
              <w:bottom w:val="double" w:sz="4" w:space="0" w:color="auto"/>
            </w:tcBorders>
            <w:vAlign w:val="center"/>
          </w:tcPr>
          <w:p w14:paraId="4857763B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Ток предв</w:t>
            </w:r>
            <w:r w:rsidRPr="00C9743A">
              <w:rPr>
                <w:rFonts w:ascii="Arial" w:hAnsi="Arial" w:cs="Arial"/>
              </w:rPr>
              <w:t>а</w:t>
            </w:r>
            <w:r w:rsidRPr="00C9743A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642" w:type="dxa"/>
            <w:gridSpan w:val="59"/>
            <w:tcBorders>
              <w:top w:val="nil"/>
              <w:bottom w:val="double" w:sz="4" w:space="0" w:color="auto"/>
            </w:tcBorders>
            <w:vAlign w:val="center"/>
          </w:tcPr>
          <w:p w14:paraId="5E5F82D5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Время пре</w:t>
            </w:r>
            <w:r w:rsidRPr="00C9743A">
              <w:rPr>
                <w:rFonts w:ascii="Arial" w:hAnsi="Arial" w:cs="Arial"/>
              </w:rPr>
              <w:t>д</w:t>
            </w:r>
            <w:r w:rsidRPr="00C9743A">
              <w:rPr>
                <w:rFonts w:ascii="Arial" w:hAnsi="Arial" w:cs="Arial"/>
              </w:rPr>
              <w:t>варительного подогрева, с</w:t>
            </w:r>
          </w:p>
        </w:tc>
        <w:tc>
          <w:tcPr>
            <w:tcW w:w="2176" w:type="dxa"/>
            <w:gridSpan w:val="84"/>
            <w:tcBorders>
              <w:top w:val="nil"/>
              <w:bottom w:val="double" w:sz="4" w:space="0" w:color="auto"/>
            </w:tcBorders>
            <w:vAlign w:val="center"/>
          </w:tcPr>
          <w:p w14:paraId="112B1793" w14:textId="77777777" w:rsidR="00681CA0" w:rsidRPr="00C974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Напряжение хол</w:t>
            </w:r>
            <w:r w:rsidRPr="00C9743A">
              <w:rPr>
                <w:rFonts w:ascii="Arial" w:hAnsi="Arial" w:cs="Arial"/>
              </w:rPr>
              <w:t>о</w:t>
            </w:r>
            <w:r w:rsidRPr="00C9743A">
              <w:rPr>
                <w:rFonts w:ascii="Arial" w:hAnsi="Arial" w:cs="Arial"/>
              </w:rPr>
              <w:t>стого хода (де</w:t>
            </w:r>
            <w:r w:rsidRPr="00C9743A">
              <w:rPr>
                <w:rFonts w:ascii="Arial" w:hAnsi="Arial" w:cs="Arial"/>
              </w:rPr>
              <w:t>й</w:t>
            </w:r>
            <w:r w:rsidRPr="00C9743A">
              <w:rPr>
                <w:rFonts w:ascii="Arial" w:hAnsi="Arial" w:cs="Arial"/>
              </w:rPr>
              <w:t>ствующее</w:t>
            </w:r>
            <w:r w:rsidR="008F530F" w:rsidRPr="00C9743A">
              <w:rPr>
                <w:rFonts w:ascii="Arial" w:hAnsi="Arial" w:cs="Arial"/>
              </w:rPr>
              <w:t xml:space="preserve"> знач</w:t>
            </w:r>
            <w:r w:rsidR="008F530F" w:rsidRPr="00C9743A">
              <w:rPr>
                <w:rFonts w:ascii="Arial" w:hAnsi="Arial" w:cs="Arial"/>
              </w:rPr>
              <w:t>е</w:t>
            </w:r>
            <w:r w:rsidR="008F530F" w:rsidRPr="00C9743A">
              <w:rPr>
                <w:rFonts w:ascii="Arial" w:hAnsi="Arial" w:cs="Arial"/>
              </w:rPr>
              <w:t>ние</w:t>
            </w:r>
            <w:r w:rsidRPr="00C9743A">
              <w:rPr>
                <w:rFonts w:ascii="Arial" w:hAnsi="Arial" w:cs="Arial"/>
              </w:rPr>
              <w:t>), В</w:t>
            </w:r>
          </w:p>
        </w:tc>
        <w:tc>
          <w:tcPr>
            <w:tcW w:w="1352" w:type="dxa"/>
            <w:gridSpan w:val="17"/>
            <w:tcBorders>
              <w:top w:val="nil"/>
              <w:bottom w:val="double" w:sz="4" w:space="0" w:color="auto"/>
            </w:tcBorders>
            <w:vAlign w:val="center"/>
          </w:tcPr>
          <w:p w14:paraId="3D340EFC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112FB650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285662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  <w:tcBorders>
              <w:bottom w:val="nil"/>
            </w:tcBorders>
          </w:tcPr>
          <w:p w14:paraId="1E4F9E58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60" w:type="dxa"/>
            <w:gridSpan w:val="30"/>
            <w:vAlign w:val="center"/>
          </w:tcPr>
          <w:p w14:paraId="6F7A4C70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231" w:type="dxa"/>
            <w:gridSpan w:val="47"/>
            <w:vAlign w:val="center"/>
          </w:tcPr>
          <w:p w14:paraId="41D366EA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76" w:type="dxa"/>
            <w:gridSpan w:val="50"/>
            <w:vAlign w:val="center"/>
          </w:tcPr>
          <w:p w14:paraId="661FED28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0,440</w:t>
            </w:r>
          </w:p>
        </w:tc>
        <w:tc>
          <w:tcPr>
            <w:tcW w:w="1642" w:type="dxa"/>
            <w:gridSpan w:val="59"/>
            <w:vAlign w:val="center"/>
          </w:tcPr>
          <w:p w14:paraId="71DA02AD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176" w:type="dxa"/>
            <w:gridSpan w:val="84"/>
            <w:vAlign w:val="center"/>
          </w:tcPr>
          <w:p w14:paraId="53A59D4F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350</w:t>
            </w:r>
          </w:p>
        </w:tc>
        <w:tc>
          <w:tcPr>
            <w:tcW w:w="1352" w:type="dxa"/>
            <w:gridSpan w:val="17"/>
            <w:vAlign w:val="center"/>
          </w:tcPr>
          <w:p w14:paraId="1390C049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332D692B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EEE05BA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686DD8B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805CC2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tcBorders>
              <w:top w:val="nil"/>
              <w:bottom w:val="nil"/>
            </w:tcBorders>
          </w:tcPr>
          <w:p w14:paraId="5C5E5715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37" w:type="dxa"/>
            <w:gridSpan w:val="287"/>
          </w:tcPr>
          <w:p w14:paraId="2A3FA868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94" w:type="dxa"/>
            <w:gridSpan w:val="5"/>
            <w:tcBorders>
              <w:top w:val="nil"/>
              <w:bottom w:val="nil"/>
            </w:tcBorders>
          </w:tcPr>
          <w:p w14:paraId="672C6735" w14:textId="77777777" w:rsidR="00681CA0" w:rsidRPr="004C4754" w:rsidRDefault="00681CA0" w:rsidP="00737E88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5BE91C5" w14:textId="77777777" w:rsidTr="00F9556E">
        <w:trPr>
          <w:gridAfter w:val="1"/>
          <w:cantSplit/>
          <w:trHeight w:val="81"/>
        </w:trPr>
        <w:tc>
          <w:tcPr>
            <w:tcW w:w="434" w:type="dxa"/>
            <w:gridSpan w:val="14"/>
            <w:vMerge w:val="restart"/>
            <w:tcBorders>
              <w:top w:val="nil"/>
            </w:tcBorders>
          </w:tcPr>
          <w:p w14:paraId="307345A9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60" w:type="dxa"/>
            <w:gridSpan w:val="30"/>
            <w:vMerge w:val="restart"/>
            <w:vAlign w:val="center"/>
          </w:tcPr>
          <w:p w14:paraId="51442D4D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605" w:type="dxa"/>
            <w:gridSpan w:val="69"/>
            <w:vMerge w:val="restart"/>
            <w:vAlign w:val="center"/>
          </w:tcPr>
          <w:p w14:paraId="3F8AB2B2" w14:textId="77777777" w:rsidR="00681CA0" w:rsidRPr="00C9743A" w:rsidRDefault="001F678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372" w:type="dxa"/>
            <w:gridSpan w:val="132"/>
            <w:vAlign w:val="center"/>
          </w:tcPr>
          <w:p w14:paraId="46F63AB1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2000" w:type="dxa"/>
            <w:gridSpan w:val="56"/>
            <w:vMerge w:val="restart"/>
            <w:vAlign w:val="center"/>
          </w:tcPr>
          <w:p w14:paraId="6F3684F2" w14:textId="77777777" w:rsidR="00681CA0" w:rsidRPr="00C9743A" w:rsidRDefault="001F678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 зна-чение тока ла</w:t>
            </w:r>
            <w:r w:rsidRPr="00C9743A">
              <w:rPr>
                <w:rFonts w:ascii="Arial" w:hAnsi="Arial" w:cs="Arial"/>
              </w:rPr>
              <w:t>м</w:t>
            </w:r>
            <w:r w:rsidRPr="00C9743A">
              <w:rPr>
                <w:rFonts w:ascii="Arial" w:hAnsi="Arial" w:cs="Arial"/>
              </w:rPr>
              <w:t>пы, 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1997204B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17C95C6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  <w:tcBorders>
              <w:top w:val="nil"/>
            </w:tcBorders>
          </w:tcPr>
          <w:p w14:paraId="0AEB1912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60" w:type="dxa"/>
            <w:gridSpan w:val="3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82D8D98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05" w:type="dxa"/>
            <w:gridSpan w:val="6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69DFA0E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22" w:type="dxa"/>
            <w:gridSpan w:val="33"/>
            <w:tcBorders>
              <w:top w:val="nil"/>
              <w:bottom w:val="double" w:sz="4" w:space="0" w:color="auto"/>
            </w:tcBorders>
            <w:vAlign w:val="center"/>
          </w:tcPr>
          <w:p w14:paraId="758EAC0C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C9743A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321" w:type="dxa"/>
            <w:gridSpan w:val="41"/>
            <w:tcBorders>
              <w:top w:val="nil"/>
              <w:bottom w:val="double" w:sz="4" w:space="0" w:color="auto"/>
            </w:tcBorders>
            <w:vAlign w:val="center"/>
          </w:tcPr>
          <w:p w14:paraId="7D6B34B4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729" w:type="dxa"/>
            <w:gridSpan w:val="58"/>
            <w:tcBorders>
              <w:top w:val="nil"/>
              <w:bottom w:val="double" w:sz="4" w:space="0" w:color="auto"/>
            </w:tcBorders>
            <w:vAlign w:val="center"/>
          </w:tcPr>
          <w:p w14:paraId="14D1D069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000" w:type="dxa"/>
            <w:gridSpan w:val="56"/>
            <w:vMerge/>
            <w:tcBorders>
              <w:bottom w:val="double" w:sz="4" w:space="0" w:color="auto"/>
            </w:tcBorders>
            <w:vAlign w:val="center"/>
          </w:tcPr>
          <w:p w14:paraId="5034F8BA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1B36D456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1628E2" w14:textId="77777777" w:rsidTr="00F9556E">
        <w:trPr>
          <w:gridAfter w:val="1"/>
          <w:cantSplit/>
          <w:trHeight w:val="79"/>
        </w:trPr>
        <w:tc>
          <w:tcPr>
            <w:tcW w:w="434" w:type="dxa"/>
            <w:gridSpan w:val="14"/>
            <w:vMerge/>
            <w:tcBorders>
              <w:top w:val="nil"/>
              <w:bottom w:val="nil"/>
            </w:tcBorders>
          </w:tcPr>
          <w:p w14:paraId="438A9F0D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60" w:type="dxa"/>
            <w:gridSpan w:val="30"/>
            <w:tcBorders>
              <w:top w:val="double" w:sz="4" w:space="0" w:color="auto"/>
            </w:tcBorders>
            <w:vAlign w:val="center"/>
          </w:tcPr>
          <w:p w14:paraId="3804928F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20 – 26</w:t>
            </w:r>
          </w:p>
        </w:tc>
        <w:tc>
          <w:tcPr>
            <w:tcW w:w="1605" w:type="dxa"/>
            <w:gridSpan w:val="69"/>
            <w:tcBorders>
              <w:top w:val="double" w:sz="4" w:space="0" w:color="auto"/>
            </w:tcBorders>
            <w:vAlign w:val="center"/>
          </w:tcPr>
          <w:p w14:paraId="227753D0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38,0</w:t>
            </w:r>
          </w:p>
        </w:tc>
        <w:tc>
          <w:tcPr>
            <w:tcW w:w="1322" w:type="dxa"/>
            <w:gridSpan w:val="33"/>
            <w:tcBorders>
              <w:top w:val="double" w:sz="4" w:space="0" w:color="auto"/>
            </w:tcBorders>
            <w:vAlign w:val="center"/>
          </w:tcPr>
          <w:p w14:paraId="56D72090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118</w:t>
            </w:r>
          </w:p>
        </w:tc>
        <w:tc>
          <w:tcPr>
            <w:tcW w:w="1321" w:type="dxa"/>
            <w:gridSpan w:val="41"/>
            <w:tcBorders>
              <w:top w:val="double" w:sz="4" w:space="0" w:color="auto"/>
            </w:tcBorders>
            <w:vAlign w:val="center"/>
          </w:tcPr>
          <w:p w14:paraId="16091187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108</w:t>
            </w:r>
          </w:p>
        </w:tc>
        <w:tc>
          <w:tcPr>
            <w:tcW w:w="1729" w:type="dxa"/>
            <w:gridSpan w:val="58"/>
            <w:tcBorders>
              <w:top w:val="double" w:sz="4" w:space="0" w:color="auto"/>
            </w:tcBorders>
            <w:vAlign w:val="center"/>
          </w:tcPr>
          <w:p w14:paraId="74F21A04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128</w:t>
            </w:r>
          </w:p>
        </w:tc>
        <w:tc>
          <w:tcPr>
            <w:tcW w:w="2000" w:type="dxa"/>
            <w:gridSpan w:val="56"/>
            <w:tcBorders>
              <w:top w:val="double" w:sz="4" w:space="0" w:color="auto"/>
            </w:tcBorders>
            <w:vAlign w:val="center"/>
          </w:tcPr>
          <w:p w14:paraId="06DD1194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0,325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69F813A2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B7F453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062B49AF" w14:textId="77777777" w:rsidR="00681CA0" w:rsidRPr="004C4754" w:rsidRDefault="00681CA0" w:rsidP="00AB33A3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45B6817C" w14:textId="77777777" w:rsidR="00681CA0" w:rsidRPr="004C4754" w:rsidRDefault="008F530F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Максимальный </w:t>
            </w:r>
            <w:r w:rsidR="00681CA0" w:rsidRPr="00C9743A">
              <w:rPr>
                <w:rFonts w:ascii="Arial" w:hAnsi="Arial" w:cs="Arial"/>
              </w:rPr>
              <w:t xml:space="preserve">световой поток будет </w:t>
            </w:r>
            <w:r w:rsidR="00681CA0" w:rsidRPr="004C4754">
              <w:rPr>
                <w:rFonts w:ascii="Arial" w:hAnsi="Arial" w:cs="Arial"/>
              </w:rPr>
              <w:t>при окружающей температуре от 34°С до 38°С.</w:t>
            </w:r>
          </w:p>
          <w:p w14:paraId="059253C2" w14:textId="77777777" w:rsidR="004D4B24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59A3E78E" w14:textId="77777777" w:rsidR="00681CA0" w:rsidRPr="004C4754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0B103C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0B103C">
              <w:rPr>
                <w:rFonts w:ascii="Arial" w:hAnsi="Arial" w:cs="Arial"/>
              </w:rPr>
              <w:t xml:space="preserve"> </w:t>
            </w:r>
            <w:r w:rsidR="00F94339" w:rsidRPr="000B103C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7FF7279F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2BA1E54" w14:textId="77777777" w:rsidTr="00F9556E">
        <w:trPr>
          <w:gridAfter w:val="1"/>
          <w:cantSplit/>
        </w:trPr>
        <w:tc>
          <w:tcPr>
            <w:tcW w:w="434" w:type="dxa"/>
            <w:gridSpan w:val="14"/>
            <w:vMerge w:val="restart"/>
            <w:tcBorders>
              <w:top w:val="nil"/>
            </w:tcBorders>
          </w:tcPr>
          <w:p w14:paraId="7724EDD7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14:paraId="5EC53B34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37" w:type="dxa"/>
            <w:gridSpan w:val="287"/>
          </w:tcPr>
          <w:p w14:paraId="4F7D1B86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0D95B129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56E2AA4" w14:textId="77777777" w:rsidTr="00F9556E">
        <w:trPr>
          <w:gridAfter w:val="1"/>
          <w:cantSplit/>
        </w:trPr>
        <w:tc>
          <w:tcPr>
            <w:tcW w:w="434" w:type="dxa"/>
            <w:gridSpan w:val="14"/>
            <w:vMerge/>
          </w:tcPr>
          <w:p w14:paraId="792A4B56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65" w:type="dxa"/>
            <w:gridSpan w:val="99"/>
            <w:vMerge w:val="restart"/>
            <w:vAlign w:val="center"/>
          </w:tcPr>
          <w:p w14:paraId="669925BD" w14:textId="77777777" w:rsidR="00681CA0" w:rsidRPr="004C4754" w:rsidRDefault="00681CA0" w:rsidP="006425A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72" w:type="dxa"/>
            <w:gridSpan w:val="188"/>
          </w:tcPr>
          <w:p w14:paraId="1C49BB79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94" w:type="dxa"/>
            <w:gridSpan w:val="5"/>
            <w:vMerge/>
          </w:tcPr>
          <w:p w14:paraId="53A9D571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83BA6B" w14:textId="77777777" w:rsidTr="00F9556E">
        <w:trPr>
          <w:gridAfter w:val="1"/>
          <w:cantSplit/>
        </w:trPr>
        <w:tc>
          <w:tcPr>
            <w:tcW w:w="434" w:type="dxa"/>
            <w:gridSpan w:val="14"/>
            <w:vMerge/>
          </w:tcPr>
          <w:p w14:paraId="5E66A035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65" w:type="dxa"/>
            <w:gridSpan w:val="99"/>
            <w:vMerge/>
            <w:tcBorders>
              <w:bottom w:val="double" w:sz="4" w:space="0" w:color="auto"/>
            </w:tcBorders>
          </w:tcPr>
          <w:p w14:paraId="221CE7CC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</w:p>
        </w:tc>
        <w:tc>
          <w:tcPr>
            <w:tcW w:w="2643" w:type="dxa"/>
            <w:gridSpan w:val="74"/>
            <w:tcBorders>
              <w:bottom w:val="double" w:sz="4" w:space="0" w:color="auto"/>
            </w:tcBorders>
          </w:tcPr>
          <w:p w14:paraId="49F54F15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</w:t>
            </w:r>
            <w:r w:rsidR="008F530F" w:rsidRPr="00C9743A">
              <w:rPr>
                <w:rFonts w:ascii="Arial" w:hAnsi="Arial" w:cs="Arial"/>
              </w:rPr>
              <w:t xml:space="preserve"> значение</w:t>
            </w:r>
          </w:p>
        </w:tc>
        <w:tc>
          <w:tcPr>
            <w:tcW w:w="1729" w:type="dxa"/>
            <w:gridSpan w:val="58"/>
            <w:tcBorders>
              <w:bottom w:val="double" w:sz="4" w:space="0" w:color="auto"/>
            </w:tcBorders>
          </w:tcPr>
          <w:p w14:paraId="62E7A787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Не менее</w:t>
            </w:r>
          </w:p>
        </w:tc>
        <w:tc>
          <w:tcPr>
            <w:tcW w:w="2000" w:type="dxa"/>
            <w:gridSpan w:val="56"/>
            <w:tcBorders>
              <w:bottom w:val="double" w:sz="4" w:space="0" w:color="auto"/>
            </w:tcBorders>
          </w:tcPr>
          <w:p w14:paraId="6C12CA25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Не более</w:t>
            </w:r>
          </w:p>
        </w:tc>
        <w:tc>
          <w:tcPr>
            <w:tcW w:w="294" w:type="dxa"/>
            <w:gridSpan w:val="5"/>
            <w:vMerge/>
          </w:tcPr>
          <w:p w14:paraId="27E1E10F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B1A5016" w14:textId="77777777" w:rsidTr="00F9556E">
        <w:trPr>
          <w:gridAfter w:val="1"/>
          <w:cantSplit/>
        </w:trPr>
        <w:tc>
          <w:tcPr>
            <w:tcW w:w="434" w:type="dxa"/>
            <w:gridSpan w:val="14"/>
            <w:vMerge/>
            <w:tcBorders>
              <w:bottom w:val="nil"/>
            </w:tcBorders>
          </w:tcPr>
          <w:p w14:paraId="1B9356AB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65" w:type="dxa"/>
            <w:gridSpan w:val="99"/>
            <w:tcBorders>
              <w:top w:val="double" w:sz="4" w:space="0" w:color="auto"/>
            </w:tcBorders>
          </w:tcPr>
          <w:p w14:paraId="7E708FA5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0,350</w:t>
            </w:r>
          </w:p>
        </w:tc>
        <w:tc>
          <w:tcPr>
            <w:tcW w:w="2643" w:type="dxa"/>
            <w:gridSpan w:val="74"/>
            <w:tcBorders>
              <w:top w:val="double" w:sz="4" w:space="0" w:color="auto"/>
            </w:tcBorders>
          </w:tcPr>
          <w:p w14:paraId="3F43AF9E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</w:t>
            </w:r>
          </w:p>
        </w:tc>
        <w:tc>
          <w:tcPr>
            <w:tcW w:w="1729" w:type="dxa"/>
            <w:gridSpan w:val="58"/>
            <w:tcBorders>
              <w:top w:val="double" w:sz="4" w:space="0" w:color="auto"/>
            </w:tcBorders>
          </w:tcPr>
          <w:p w14:paraId="22B511D9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</w:t>
            </w:r>
          </w:p>
        </w:tc>
        <w:tc>
          <w:tcPr>
            <w:tcW w:w="2000" w:type="dxa"/>
            <w:gridSpan w:val="56"/>
            <w:tcBorders>
              <w:top w:val="double" w:sz="4" w:space="0" w:color="auto"/>
            </w:tcBorders>
          </w:tcPr>
          <w:p w14:paraId="177A7652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5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5019DC03" w14:textId="77777777" w:rsidR="00681CA0" w:rsidRPr="004C4754" w:rsidRDefault="00681CA0" w:rsidP="00737E8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97116E8" w14:textId="77777777" w:rsidTr="003E2868">
        <w:trPr>
          <w:gridAfter w:val="1"/>
          <w:cantSplit/>
          <w:trHeight w:val="3119"/>
        </w:trPr>
        <w:tc>
          <w:tcPr>
            <w:tcW w:w="10065" w:type="dxa"/>
            <w:gridSpan w:val="306"/>
            <w:tcBorders>
              <w:top w:val="nil"/>
            </w:tcBorders>
          </w:tcPr>
          <w:p w14:paraId="0B7F0C2D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2402C5F5" w14:textId="77777777" w:rsidR="00681CA0" w:rsidRPr="004C4754" w:rsidRDefault="00681CA0" w:rsidP="00737E88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69A4336E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22888006" w14:textId="77777777" w:rsidR="00681CA0" w:rsidRPr="004C4754" w:rsidRDefault="006264B7" w:rsidP="00AB33A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673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0-6</w:t>
            </w:r>
          </w:p>
        </w:tc>
      </w:tr>
      <w:tr w:rsidR="00681CA0" w:rsidRPr="004C4754" w14:paraId="0EB8FD5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5" w:type="dxa"/>
            <w:gridSpan w:val="51"/>
          </w:tcPr>
          <w:p w14:paraId="5B55E737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606" w:type="dxa"/>
            <w:gridSpan w:val="235"/>
          </w:tcPr>
          <w:p w14:paraId="0994042C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E70C1A3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74" w:type="dxa"/>
            <w:gridSpan w:val="20"/>
            <w:vAlign w:val="center"/>
          </w:tcPr>
          <w:p w14:paraId="16C13FCB" w14:textId="77777777" w:rsidR="00681CA0" w:rsidRPr="00C9743A" w:rsidRDefault="00FA62C7" w:rsidP="00AB33A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2</w:t>
            </w:r>
          </w:p>
        </w:tc>
      </w:tr>
      <w:tr w:rsidR="00681CA0" w:rsidRPr="004C4754" w14:paraId="41617DB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bottom w:val="nil"/>
            </w:tcBorders>
          </w:tcPr>
          <w:p w14:paraId="69DC3EC8" w14:textId="77777777" w:rsidR="00681CA0" w:rsidRPr="00B80BD2" w:rsidRDefault="00681CA0" w:rsidP="002D0033">
            <w:pPr>
              <w:spacing w:before="120"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-39-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5-16/850</w:t>
            </w:r>
          </w:p>
        </w:tc>
      </w:tr>
      <w:tr w:rsidR="00681CA0" w:rsidRPr="004C4754" w14:paraId="410AC5C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1" w:type="dxa"/>
            <w:gridSpan w:val="10"/>
            <w:vMerge w:val="restart"/>
            <w:tcBorders>
              <w:top w:val="nil"/>
            </w:tcBorders>
          </w:tcPr>
          <w:p w14:paraId="54217188" w14:textId="77777777" w:rsidR="00681CA0" w:rsidRPr="00B80BD2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0" w:type="dxa"/>
            <w:gridSpan w:val="291"/>
          </w:tcPr>
          <w:p w14:paraId="220D5F40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760BE2D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0AB364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1" w:type="dxa"/>
            <w:gridSpan w:val="10"/>
            <w:vMerge/>
          </w:tcPr>
          <w:p w14:paraId="55520B14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3" w:type="dxa"/>
            <w:gridSpan w:val="16"/>
            <w:tcBorders>
              <w:bottom w:val="double" w:sz="4" w:space="0" w:color="auto"/>
            </w:tcBorders>
            <w:vAlign w:val="center"/>
          </w:tcPr>
          <w:p w14:paraId="477FE96A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801" w:type="dxa"/>
            <w:gridSpan w:val="77"/>
            <w:tcBorders>
              <w:bottom w:val="double" w:sz="4" w:space="0" w:color="auto"/>
            </w:tcBorders>
            <w:vAlign w:val="center"/>
          </w:tcPr>
          <w:p w14:paraId="112A579C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96" w:type="dxa"/>
            <w:gridSpan w:val="57"/>
            <w:tcBorders>
              <w:bottom w:val="double" w:sz="4" w:space="0" w:color="auto"/>
            </w:tcBorders>
            <w:vAlign w:val="center"/>
          </w:tcPr>
          <w:p w14:paraId="206FB5D2" w14:textId="77777777" w:rsidR="00681CA0" w:rsidRPr="00C9743A" w:rsidRDefault="001F678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зн</w:t>
            </w:r>
            <w:r w:rsidRPr="00C9743A">
              <w:rPr>
                <w:rFonts w:ascii="Arial" w:hAnsi="Arial" w:cs="Arial"/>
              </w:rPr>
              <w:t>а</w:t>
            </w:r>
            <w:r w:rsidRPr="00C9743A">
              <w:rPr>
                <w:rFonts w:ascii="Arial" w:hAnsi="Arial" w:cs="Arial"/>
              </w:rPr>
              <w:t>чение напряж</w:t>
            </w:r>
            <w:r w:rsidRPr="00C9743A">
              <w:rPr>
                <w:rFonts w:ascii="Arial" w:hAnsi="Arial" w:cs="Arial"/>
              </w:rPr>
              <w:t>е</w:t>
            </w:r>
            <w:r w:rsidRPr="00C9743A">
              <w:rPr>
                <w:rFonts w:ascii="Arial" w:hAnsi="Arial" w:cs="Arial"/>
              </w:rPr>
              <w:t>ния</w:t>
            </w:r>
            <w:r w:rsidR="00681CA0" w:rsidRPr="00C9743A">
              <w:rPr>
                <w:rFonts w:ascii="Arial" w:hAnsi="Arial" w:cs="Arial"/>
              </w:rPr>
              <w:t>, В</w:t>
            </w:r>
          </w:p>
        </w:tc>
        <w:tc>
          <w:tcPr>
            <w:tcW w:w="2126" w:type="dxa"/>
            <w:gridSpan w:val="67"/>
            <w:tcBorders>
              <w:bottom w:val="double" w:sz="4" w:space="0" w:color="auto"/>
            </w:tcBorders>
            <w:vAlign w:val="center"/>
          </w:tcPr>
          <w:p w14:paraId="789EEAF7" w14:textId="77777777" w:rsidR="00681CA0" w:rsidRPr="00C9743A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414" w:type="dxa"/>
            <w:gridSpan w:val="74"/>
            <w:tcBorders>
              <w:bottom w:val="double" w:sz="4" w:space="0" w:color="auto"/>
            </w:tcBorders>
            <w:vAlign w:val="center"/>
          </w:tcPr>
          <w:p w14:paraId="03A8EFFC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>, О</w:t>
            </w:r>
            <w:r w:rsidRPr="004C4754">
              <w:rPr>
                <w:rFonts w:ascii="Arial" w:hAnsi="Arial" w:cs="Arial"/>
              </w:rPr>
              <w:t>м</w:t>
            </w:r>
          </w:p>
        </w:tc>
        <w:tc>
          <w:tcPr>
            <w:tcW w:w="294" w:type="dxa"/>
            <w:gridSpan w:val="5"/>
            <w:vMerge/>
          </w:tcPr>
          <w:p w14:paraId="030B39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55C07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1" w:type="dxa"/>
            <w:gridSpan w:val="10"/>
            <w:vMerge/>
            <w:tcBorders>
              <w:bottom w:val="nil"/>
            </w:tcBorders>
          </w:tcPr>
          <w:p w14:paraId="234F19A5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23" w:type="dxa"/>
            <w:gridSpan w:val="16"/>
            <w:tcBorders>
              <w:top w:val="double" w:sz="4" w:space="0" w:color="auto"/>
            </w:tcBorders>
            <w:vAlign w:val="center"/>
          </w:tcPr>
          <w:p w14:paraId="2C97881D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01" w:type="dxa"/>
            <w:gridSpan w:val="77"/>
            <w:tcBorders>
              <w:top w:val="double" w:sz="4" w:space="0" w:color="auto"/>
            </w:tcBorders>
            <w:vAlign w:val="center"/>
          </w:tcPr>
          <w:p w14:paraId="4C4D8AB7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39</w:t>
            </w:r>
          </w:p>
        </w:tc>
        <w:tc>
          <w:tcPr>
            <w:tcW w:w="1896" w:type="dxa"/>
            <w:gridSpan w:val="57"/>
            <w:tcBorders>
              <w:top w:val="double" w:sz="4" w:space="0" w:color="auto"/>
            </w:tcBorders>
            <w:vAlign w:val="center"/>
          </w:tcPr>
          <w:p w14:paraId="55CF6193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224</w:t>
            </w:r>
          </w:p>
        </w:tc>
        <w:tc>
          <w:tcPr>
            <w:tcW w:w="2126" w:type="dxa"/>
            <w:gridSpan w:val="67"/>
            <w:tcBorders>
              <w:top w:val="double" w:sz="4" w:space="0" w:color="auto"/>
            </w:tcBorders>
            <w:vAlign w:val="center"/>
          </w:tcPr>
          <w:p w14:paraId="0FDF2F1A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340</w:t>
            </w:r>
          </w:p>
        </w:tc>
        <w:tc>
          <w:tcPr>
            <w:tcW w:w="2414" w:type="dxa"/>
            <w:gridSpan w:val="74"/>
            <w:tcBorders>
              <w:top w:val="double" w:sz="4" w:space="0" w:color="auto"/>
            </w:tcBorders>
            <w:vAlign w:val="center"/>
          </w:tcPr>
          <w:p w14:paraId="001EC51A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330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377C22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94D318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4C449B9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0FD97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 w:val="restart"/>
            <w:tcBorders>
              <w:top w:val="nil"/>
            </w:tcBorders>
          </w:tcPr>
          <w:p w14:paraId="0171AA11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24" w:type="dxa"/>
            <w:gridSpan w:val="299"/>
          </w:tcPr>
          <w:p w14:paraId="0095ED20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12B698C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7BDA46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  <w:tcBorders>
              <w:top w:val="nil"/>
            </w:tcBorders>
          </w:tcPr>
          <w:p w14:paraId="35160973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24" w:type="dxa"/>
            <w:gridSpan w:val="299"/>
          </w:tcPr>
          <w:p w14:paraId="29755BDB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в </w:t>
            </w:r>
            <w:r w:rsidRPr="004C4754">
              <w:rPr>
                <w:rFonts w:ascii="Arial" w:hAnsi="Arial" w:cs="Arial"/>
                <w:b/>
              </w:rPr>
              <w:t>нормальн</w:t>
            </w:r>
            <w:r>
              <w:rPr>
                <w:rFonts w:ascii="Arial" w:hAnsi="Arial" w:cs="Arial"/>
                <w:b/>
              </w:rPr>
              <w:t>ом режиме</w:t>
            </w:r>
            <w:r w:rsidRPr="004C4754">
              <w:rPr>
                <w:rFonts w:ascii="Arial" w:hAnsi="Arial" w:cs="Arial"/>
                <w:b/>
              </w:rPr>
              <w:t xml:space="preserve"> и </w:t>
            </w:r>
            <w:r>
              <w:rPr>
                <w:rFonts w:ascii="Arial" w:hAnsi="Arial" w:cs="Arial"/>
                <w:b/>
              </w:rPr>
              <w:t>режиме диммирования</w:t>
            </w: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1651B5F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464AE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21599878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44" w:type="dxa"/>
            <w:gridSpan w:val="284"/>
          </w:tcPr>
          <w:p w14:paraId="053AEB7F" w14:textId="77777777" w:rsidR="00681CA0" w:rsidRPr="004C4754" w:rsidRDefault="00681CA0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1280" w:type="dxa"/>
            <w:gridSpan w:val="15"/>
          </w:tcPr>
          <w:p w14:paraId="40690795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94" w:type="dxa"/>
            <w:gridSpan w:val="5"/>
            <w:vMerge/>
          </w:tcPr>
          <w:p w14:paraId="1854AB8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A29394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3AB4D52A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44" w:type="dxa"/>
            <w:gridSpan w:val="284"/>
            <w:vAlign w:val="center"/>
          </w:tcPr>
          <w:p w14:paraId="46628427" w14:textId="77777777" w:rsidR="00681CA0" w:rsidRPr="004C4754" w:rsidRDefault="00681CA0" w:rsidP="00AB33A3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к регулированию</w:t>
            </w:r>
            <w:r w:rsidRPr="00AB33A3">
              <w:rPr>
                <w:rFonts w:ascii="Arial" w:hAnsi="Arial" w:cs="Arial"/>
              </w:rPr>
              <w:t xml:space="preserve"> </w:t>
            </w: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280" w:type="dxa"/>
            <w:gridSpan w:val="15"/>
          </w:tcPr>
          <w:p w14:paraId="4C74991E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27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94" w:type="dxa"/>
            <w:gridSpan w:val="5"/>
            <w:vMerge/>
          </w:tcPr>
          <w:p w14:paraId="302302A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339FA8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2A8626C4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44" w:type="dxa"/>
            <w:gridSpan w:val="284"/>
            <w:vAlign w:val="center"/>
          </w:tcPr>
          <w:p w14:paraId="7789F0DC" w14:textId="77777777" w:rsidR="00681CA0" w:rsidRPr="00C9743A" w:rsidRDefault="008F530F" w:rsidP="00AB33A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C9743A">
              <w:rPr>
                <w:rFonts w:ascii="Arial" w:hAnsi="Arial" w:cs="Arial"/>
              </w:rPr>
              <w:t xml:space="preserve">Максимальный </w:t>
            </w:r>
            <w:r w:rsidR="00681CA0" w:rsidRPr="00C9743A">
              <w:rPr>
                <w:rFonts w:ascii="Arial" w:hAnsi="Arial" w:cs="Arial"/>
              </w:rPr>
              <w:t xml:space="preserve">рабочий ток лампы </w:t>
            </w:r>
            <w:r w:rsidR="00681CA0"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C974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681CA0" w:rsidRPr="00C974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C9743A">
              <w:rPr>
                <w:rFonts w:ascii="Arial" w:hAnsi="Arial" w:cs="Arial"/>
              </w:rPr>
              <w:t>, А</w:t>
            </w:r>
          </w:p>
        </w:tc>
        <w:tc>
          <w:tcPr>
            <w:tcW w:w="1280" w:type="dxa"/>
            <w:gridSpan w:val="15"/>
          </w:tcPr>
          <w:p w14:paraId="01EA28F4" w14:textId="77777777" w:rsidR="00681CA0" w:rsidRPr="00C9743A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0,</w:t>
            </w:r>
            <w:r w:rsidRPr="00C9743A">
              <w:rPr>
                <w:rFonts w:ascii="Arial" w:hAnsi="Arial" w:cs="Arial"/>
                <w:lang w:val="en-US"/>
              </w:rPr>
              <w:t>44</w:t>
            </w:r>
            <w:r w:rsidRPr="00C9743A">
              <w:rPr>
                <w:rFonts w:ascii="Arial" w:hAnsi="Arial" w:cs="Arial"/>
              </w:rPr>
              <w:t>0</w:t>
            </w:r>
          </w:p>
        </w:tc>
        <w:tc>
          <w:tcPr>
            <w:tcW w:w="294" w:type="dxa"/>
            <w:gridSpan w:val="5"/>
            <w:vMerge/>
          </w:tcPr>
          <w:p w14:paraId="0F31C40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5B0893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624D613D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44" w:type="dxa"/>
            <w:gridSpan w:val="284"/>
            <w:vAlign w:val="center"/>
          </w:tcPr>
          <w:p w14:paraId="4D984A96" w14:textId="77777777" w:rsidR="00681CA0" w:rsidRPr="00C9743A" w:rsidRDefault="008F530F" w:rsidP="00AB33A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C9743A">
              <w:rPr>
                <w:rFonts w:ascii="Arial" w:hAnsi="Arial" w:cs="Arial"/>
              </w:rPr>
              <w:t xml:space="preserve">Максимальный </w:t>
            </w:r>
            <w:r w:rsidR="00681CA0" w:rsidRPr="00C9743A">
              <w:rPr>
                <w:rFonts w:ascii="Arial" w:hAnsi="Arial" w:cs="Arial"/>
              </w:rPr>
              <w:t xml:space="preserve">ток в любом вводе катода </w:t>
            </w:r>
            <w:r w:rsidR="00681CA0"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="00681CA0" w:rsidRPr="00C9743A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681CA0" w:rsidRPr="00C974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681CA0" w:rsidRPr="00C9743A">
              <w:rPr>
                <w:rFonts w:ascii="Arial" w:hAnsi="Arial" w:cs="Arial"/>
              </w:rPr>
              <w:t>, А</w:t>
            </w:r>
          </w:p>
        </w:tc>
        <w:tc>
          <w:tcPr>
            <w:tcW w:w="1280" w:type="dxa"/>
            <w:gridSpan w:val="15"/>
          </w:tcPr>
          <w:p w14:paraId="66723CC6" w14:textId="77777777" w:rsidR="00681CA0" w:rsidRPr="00C9743A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9743A">
              <w:rPr>
                <w:rFonts w:ascii="Arial" w:hAnsi="Arial" w:cs="Arial"/>
              </w:rPr>
              <w:t>0,</w:t>
            </w:r>
            <w:r w:rsidRPr="00C9743A">
              <w:rPr>
                <w:rFonts w:ascii="Arial" w:hAnsi="Arial" w:cs="Arial"/>
                <w:lang w:val="en-US"/>
              </w:rPr>
              <w:t>475</w:t>
            </w:r>
          </w:p>
        </w:tc>
        <w:tc>
          <w:tcPr>
            <w:tcW w:w="294" w:type="dxa"/>
            <w:gridSpan w:val="5"/>
            <w:vMerge/>
          </w:tcPr>
          <w:p w14:paraId="4792616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843D3B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708CA4B2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24" w:type="dxa"/>
            <w:gridSpan w:val="299"/>
          </w:tcPr>
          <w:p w14:paraId="5E9736D3" w14:textId="77777777" w:rsidR="00681CA0" w:rsidRPr="00C9743A" w:rsidRDefault="00681CA0" w:rsidP="00B30F81">
            <w:pPr>
              <w:spacing w:after="0" w:line="240" w:lineRule="auto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C9743A">
              <w:rPr>
                <w:rFonts w:ascii="Arial" w:hAnsi="Arial" w:cs="Arial"/>
              </w:rPr>
              <w:t>(</w:t>
            </w:r>
            <w:r w:rsidR="008F530F" w:rsidRPr="00C9743A">
              <w:rPr>
                <w:rFonts w:ascii="Arial" w:hAnsi="Arial" w:cs="Arial"/>
              </w:rPr>
              <w:t xml:space="preserve">см. </w:t>
            </w:r>
            <w:r w:rsidR="002F247E" w:rsidRPr="00C9743A">
              <w:rPr>
                <w:rFonts w:ascii="Arial" w:hAnsi="Arial" w:cs="Arial"/>
              </w:rPr>
              <w:t>п</w:t>
            </w:r>
            <w:r w:rsidRPr="00C9743A">
              <w:rPr>
                <w:rFonts w:ascii="Arial" w:hAnsi="Arial" w:cs="Arial"/>
              </w:rPr>
              <w:t>римечание 1)</w:t>
            </w:r>
          </w:p>
        </w:tc>
        <w:tc>
          <w:tcPr>
            <w:tcW w:w="294" w:type="dxa"/>
            <w:gridSpan w:val="5"/>
            <w:vMerge/>
          </w:tcPr>
          <w:p w14:paraId="6A1F27B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4322BE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6D1D5EA7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24" w:type="dxa"/>
            <w:gridSpan w:val="299"/>
          </w:tcPr>
          <w:p w14:paraId="1AC52AB3" w14:textId="77777777" w:rsidR="00681CA0" w:rsidRPr="004C4754" w:rsidRDefault="00681CA0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94" w:type="dxa"/>
            <w:gridSpan w:val="5"/>
            <w:vMerge/>
          </w:tcPr>
          <w:p w14:paraId="1903DC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C018EF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53CA11DB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10" w:type="dxa"/>
            <w:gridSpan w:val="225"/>
            <w:vMerge w:val="restart"/>
          </w:tcPr>
          <w:p w14:paraId="0A1BE477" w14:textId="77777777" w:rsidR="00681CA0" w:rsidRDefault="00681CA0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Параметры для </w:t>
            </w:r>
            <w:r w:rsidR="00C9743A">
              <w:rPr>
                <w:rFonts w:ascii="Arial" w:hAnsi="Arial" w:cs="Arial"/>
              </w:rPr>
              <w:t>мини</w:t>
            </w:r>
            <w:r w:rsidR="000B103C">
              <w:rPr>
                <w:rFonts w:ascii="Arial" w:hAnsi="Arial" w:cs="Arial"/>
              </w:rPr>
              <w:t>м</w:t>
            </w:r>
            <w:r w:rsidR="00C9743A">
              <w:rPr>
                <w:rFonts w:ascii="Arial" w:hAnsi="Arial" w:cs="Arial"/>
              </w:rPr>
              <w:t>альной</w:t>
            </w:r>
            <w:r w:rsidRPr="004C4754">
              <w:rPr>
                <w:rFonts w:ascii="Arial" w:hAnsi="Arial" w:cs="Arial"/>
              </w:rPr>
              <w:t xml:space="preserve"> суммы квадратов токов выводов в заменяющем резисторе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AB33A3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AB33A3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 xml:space="preserve">): </w:t>
            </w:r>
          </w:p>
          <w:p w14:paraId="6B185DE7" w14:textId="77777777" w:rsidR="00681CA0" w:rsidRPr="004C4754" w:rsidRDefault="002D0033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0863F78B">
                <v:shape id="_x0000_i1086" type="#_x0000_t75" style="width:84pt;height:20.25pt" o:ole="">
                  <v:imagedata r:id="rId71" o:title=""/>
                </v:shape>
                <o:OLEObject Type="Embed" ProgID="Equation.3" ShapeID="_x0000_i1086" DrawAspect="Content" ObjectID="_1651399601" r:id="rId93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для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30</w:t>
            </w:r>
            <w:r w:rsidRPr="004C4754">
              <w:rPr>
                <w:rFonts w:ascii="Arial" w:hAnsi="Arial" w:cs="Arial"/>
              </w:rPr>
              <w:t xml:space="preserve"> &lt;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≤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4C4754">
              <w:rPr>
                <w:rFonts w:ascii="Arial" w:hAnsi="Arial" w:cs="Arial"/>
              </w:rPr>
              <w:t xml:space="preserve"> (</w:t>
            </w:r>
            <w:r w:rsidR="000B103C">
              <w:rPr>
                <w:rFonts w:ascii="Arial" w:hAnsi="Arial" w:cs="Arial"/>
              </w:rPr>
              <w:t xml:space="preserve">см. </w:t>
            </w:r>
            <w:r>
              <w:rPr>
                <w:rFonts w:ascii="Arial" w:hAnsi="Arial" w:cs="Arial"/>
              </w:rPr>
              <w:t>п</w:t>
            </w:r>
            <w:r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567" w:type="dxa"/>
            <w:gridSpan w:val="32"/>
          </w:tcPr>
          <w:p w14:paraId="20D75B5C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67" w:type="dxa"/>
            <w:gridSpan w:val="27"/>
          </w:tcPr>
          <w:p w14:paraId="00D89664" w14:textId="77777777" w:rsidR="00681CA0" w:rsidRPr="000B103C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0B103C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80" w:type="dxa"/>
            <w:gridSpan w:val="15"/>
          </w:tcPr>
          <w:p w14:paraId="100E3620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0B103C">
              <w:rPr>
                <w:rFonts w:ascii="Arial" w:hAnsi="Arial" w:cs="Arial"/>
              </w:rPr>
              <w:t>210</w:t>
            </w:r>
          </w:p>
        </w:tc>
        <w:tc>
          <w:tcPr>
            <w:tcW w:w="294" w:type="dxa"/>
            <w:gridSpan w:val="5"/>
            <w:vMerge/>
          </w:tcPr>
          <w:p w14:paraId="0C3F1B2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B643F1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12D71348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110" w:type="dxa"/>
            <w:gridSpan w:val="225"/>
            <w:vMerge/>
          </w:tcPr>
          <w:p w14:paraId="600B762A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32"/>
            <w:vAlign w:val="center"/>
          </w:tcPr>
          <w:p w14:paraId="32C10E43" w14:textId="77777777" w:rsidR="00681CA0" w:rsidRPr="004C4754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567" w:type="dxa"/>
            <w:gridSpan w:val="27"/>
            <w:vAlign w:val="center"/>
          </w:tcPr>
          <w:p w14:paraId="334CF47C" w14:textId="77777777" w:rsidR="00681CA0" w:rsidRPr="004C4754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0B103C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80" w:type="dxa"/>
            <w:gridSpan w:val="15"/>
            <w:vAlign w:val="center"/>
          </w:tcPr>
          <w:p w14:paraId="2A4C1237" w14:textId="77777777" w:rsidR="00681CA0" w:rsidRPr="000B103C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0B103C">
              <w:rPr>
                <w:rFonts w:ascii="Arial" w:hAnsi="Arial" w:cs="Arial"/>
              </w:rPr>
              <w:t>643</w:t>
            </w:r>
          </w:p>
        </w:tc>
        <w:tc>
          <w:tcPr>
            <w:tcW w:w="294" w:type="dxa"/>
            <w:gridSpan w:val="5"/>
            <w:vMerge/>
          </w:tcPr>
          <w:p w14:paraId="4363814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CCD8F0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2FD52036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24" w:type="dxa"/>
            <w:gridSpan w:val="299"/>
          </w:tcPr>
          <w:p w14:paraId="1E417CB4" w14:textId="77777777" w:rsidR="00681CA0" w:rsidRPr="004C4754" w:rsidRDefault="00681CA0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94" w:type="dxa"/>
            <w:gridSpan w:val="5"/>
            <w:vMerge/>
          </w:tcPr>
          <w:p w14:paraId="5159CB0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250D56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74F4B2B7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0" w:type="dxa"/>
            <w:gridSpan w:val="75"/>
            <w:tcBorders>
              <w:bottom w:val="double" w:sz="4" w:space="0" w:color="auto"/>
            </w:tcBorders>
          </w:tcPr>
          <w:p w14:paraId="6A791914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7404" w:type="dxa"/>
            <w:gridSpan w:val="224"/>
            <w:tcBorders>
              <w:bottom w:val="double" w:sz="4" w:space="0" w:color="auto"/>
            </w:tcBorders>
          </w:tcPr>
          <w:p w14:paraId="42C4052F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94" w:type="dxa"/>
            <w:gridSpan w:val="5"/>
            <w:vMerge/>
          </w:tcPr>
          <w:p w14:paraId="7507ABA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5BE2633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321778A8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 w:val="restart"/>
            <w:tcBorders>
              <w:top w:val="double" w:sz="4" w:space="0" w:color="auto"/>
            </w:tcBorders>
            <w:vAlign w:val="center"/>
          </w:tcPr>
          <w:p w14:paraId="497C8D43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1035" w:type="dxa"/>
            <w:gridSpan w:val="57"/>
            <w:vMerge w:val="restart"/>
            <w:tcBorders>
              <w:top w:val="double" w:sz="4" w:space="0" w:color="auto"/>
            </w:tcBorders>
            <w:vAlign w:val="center"/>
          </w:tcPr>
          <w:p w14:paraId="4A442113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0,035</w:t>
            </w:r>
          </w:p>
        </w:tc>
        <w:tc>
          <w:tcPr>
            <w:tcW w:w="4961" w:type="dxa"/>
            <w:gridSpan w:val="148"/>
            <w:tcBorders>
              <w:top w:val="double" w:sz="4" w:space="0" w:color="auto"/>
            </w:tcBorders>
          </w:tcPr>
          <w:p w14:paraId="32B5B8A9" w14:textId="77777777" w:rsidR="002D0033" w:rsidRPr="006264B7" w:rsidRDefault="008F530F" w:rsidP="002D0033">
            <w:pPr>
              <w:spacing w:after="0" w:line="240" w:lineRule="auto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Минимальное </w:t>
            </w:r>
            <w:r w:rsidR="002D0033" w:rsidRPr="006264B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1163" w:type="dxa"/>
            <w:gridSpan w:val="61"/>
            <w:tcBorders>
              <w:top w:val="double" w:sz="4" w:space="0" w:color="auto"/>
            </w:tcBorders>
          </w:tcPr>
          <w:p w14:paraId="0079EE4F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en-US"/>
              </w:rPr>
              <w:t>CV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280" w:type="dxa"/>
            <w:gridSpan w:val="15"/>
            <w:tcBorders>
              <w:top w:val="double" w:sz="4" w:space="0" w:color="auto"/>
            </w:tcBorders>
          </w:tcPr>
          <w:p w14:paraId="60B8080A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3</w:t>
            </w:r>
            <w:r w:rsidRPr="004C4754">
              <w:rPr>
                <w:rFonts w:ascii="Arial" w:hAnsi="Arial" w:cs="Arial"/>
              </w:rPr>
              <w:t>,35</w:t>
            </w:r>
          </w:p>
        </w:tc>
        <w:tc>
          <w:tcPr>
            <w:tcW w:w="294" w:type="dxa"/>
            <w:gridSpan w:val="5"/>
            <w:vMerge/>
          </w:tcPr>
          <w:p w14:paraId="0F196272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1D05654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170415FC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/>
            <w:vAlign w:val="center"/>
          </w:tcPr>
          <w:p w14:paraId="12CC2D75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5" w:type="dxa"/>
            <w:gridSpan w:val="57"/>
            <w:vMerge/>
            <w:vAlign w:val="center"/>
          </w:tcPr>
          <w:p w14:paraId="3DF88ADD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148"/>
            <w:vMerge w:val="restart"/>
            <w:vAlign w:val="center"/>
          </w:tcPr>
          <w:p w14:paraId="02F42452" w14:textId="77777777" w:rsidR="002D0033" w:rsidRPr="006264B7" w:rsidRDefault="002D0033" w:rsidP="00EB1EAE">
            <w:pPr>
              <w:spacing w:after="0" w:line="240" w:lineRule="auto"/>
              <w:ind w:right="-108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Заменяющие резисторы разрядной лампы, Ом</w:t>
            </w:r>
          </w:p>
        </w:tc>
        <w:tc>
          <w:tcPr>
            <w:tcW w:w="1163" w:type="dxa"/>
            <w:gridSpan w:val="61"/>
          </w:tcPr>
          <w:p w14:paraId="6B21FDB5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280" w:type="dxa"/>
            <w:gridSpan w:val="15"/>
          </w:tcPr>
          <w:p w14:paraId="120EF122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4C4754">
              <w:rPr>
                <w:rFonts w:ascii="Arial" w:hAnsi="Arial" w:cs="Arial"/>
              </w:rPr>
              <w:t>300</w:t>
            </w:r>
          </w:p>
        </w:tc>
        <w:tc>
          <w:tcPr>
            <w:tcW w:w="294" w:type="dxa"/>
            <w:gridSpan w:val="5"/>
            <w:vMerge/>
          </w:tcPr>
          <w:p w14:paraId="624570CD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4273369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730C2C56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/>
            <w:vAlign w:val="center"/>
          </w:tcPr>
          <w:p w14:paraId="350DD8A1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5" w:type="dxa"/>
            <w:gridSpan w:val="57"/>
            <w:vMerge/>
            <w:vAlign w:val="center"/>
          </w:tcPr>
          <w:p w14:paraId="6F3C55DA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148"/>
            <w:vMerge/>
          </w:tcPr>
          <w:p w14:paraId="78B68354" w14:textId="77777777" w:rsidR="002D0033" w:rsidRPr="006264B7" w:rsidRDefault="002D0033" w:rsidP="002D003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63" w:type="dxa"/>
            <w:gridSpan w:val="61"/>
          </w:tcPr>
          <w:p w14:paraId="0CD92687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280" w:type="dxa"/>
            <w:gridSpan w:val="15"/>
          </w:tcPr>
          <w:p w14:paraId="01A7CA03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294" w:type="dxa"/>
            <w:gridSpan w:val="5"/>
            <w:vMerge/>
          </w:tcPr>
          <w:p w14:paraId="1CFD74B6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1DE214E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59034232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 w:val="restart"/>
            <w:vAlign w:val="center"/>
          </w:tcPr>
          <w:p w14:paraId="6D0F64CF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1035" w:type="dxa"/>
            <w:gridSpan w:val="57"/>
            <w:vMerge w:val="restart"/>
            <w:vAlign w:val="center"/>
          </w:tcPr>
          <w:p w14:paraId="029B4194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0,105</w:t>
            </w:r>
          </w:p>
        </w:tc>
        <w:tc>
          <w:tcPr>
            <w:tcW w:w="4961" w:type="dxa"/>
            <w:gridSpan w:val="148"/>
          </w:tcPr>
          <w:p w14:paraId="192F7F4B" w14:textId="77777777" w:rsidR="002D0033" w:rsidRPr="006264B7" w:rsidRDefault="00C9743A" w:rsidP="00EB1EAE">
            <w:pPr>
              <w:spacing w:after="0" w:line="240" w:lineRule="auto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D0033" w:rsidRPr="006264B7">
              <w:rPr>
                <w:rFonts w:ascii="Arial" w:hAnsi="Arial" w:cs="Arial"/>
              </w:rPr>
              <w:t xml:space="preserve"> сумма квадратов токов выв</w:t>
            </w:r>
            <w:r w:rsidR="002D0033" w:rsidRPr="006264B7">
              <w:rPr>
                <w:rFonts w:ascii="Arial" w:hAnsi="Arial" w:cs="Arial"/>
              </w:rPr>
              <w:t>о</w:t>
            </w:r>
            <w:r w:rsidR="002D0033" w:rsidRPr="006264B7">
              <w:rPr>
                <w:rFonts w:ascii="Arial" w:hAnsi="Arial" w:cs="Arial"/>
              </w:rPr>
              <w:t>дов, А</w:t>
            </w:r>
            <w:r w:rsidR="002D0033" w:rsidRPr="006264B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63" w:type="dxa"/>
            <w:gridSpan w:val="61"/>
            <w:vAlign w:val="center"/>
          </w:tcPr>
          <w:p w14:paraId="4E332063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6264B7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80" w:type="dxa"/>
            <w:gridSpan w:val="15"/>
            <w:vAlign w:val="center"/>
          </w:tcPr>
          <w:p w14:paraId="1A6E5307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7E1C557A">
                <v:shape id="_x0000_i1087" type="#_x0000_t75" style="width:50.25pt;height:18pt" o:ole="">
                  <v:imagedata r:id="rId51" o:title=""/>
                </v:shape>
                <o:OLEObject Type="Embed" ProgID="Equation.3" ShapeID="_x0000_i1087" DrawAspect="Content" ObjectID="_1651399602" r:id="rId94"/>
              </w:object>
            </w:r>
          </w:p>
        </w:tc>
        <w:tc>
          <w:tcPr>
            <w:tcW w:w="294" w:type="dxa"/>
            <w:gridSpan w:val="5"/>
            <w:vMerge/>
          </w:tcPr>
          <w:p w14:paraId="1573FDF3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2392839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05493359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/>
            <w:vAlign w:val="center"/>
          </w:tcPr>
          <w:p w14:paraId="644384BE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5" w:type="dxa"/>
            <w:gridSpan w:val="57"/>
            <w:vMerge/>
            <w:vAlign w:val="center"/>
          </w:tcPr>
          <w:p w14:paraId="0D485BB2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148"/>
          </w:tcPr>
          <w:p w14:paraId="2BF27A02" w14:textId="77777777" w:rsidR="002D0033" w:rsidRPr="006264B7" w:rsidRDefault="002D0033" w:rsidP="002D0033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163" w:type="dxa"/>
            <w:gridSpan w:val="61"/>
            <w:vAlign w:val="center"/>
          </w:tcPr>
          <w:p w14:paraId="103F5700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280" w:type="dxa"/>
            <w:gridSpan w:val="15"/>
            <w:vAlign w:val="center"/>
          </w:tcPr>
          <w:p w14:paraId="68F95E49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3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94" w:type="dxa"/>
            <w:gridSpan w:val="5"/>
            <w:vMerge/>
          </w:tcPr>
          <w:p w14:paraId="41A2F4B4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1C6B0F3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46CF2EC4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 w:val="restart"/>
            <w:vAlign w:val="center"/>
          </w:tcPr>
          <w:p w14:paraId="1541F929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1035" w:type="dxa"/>
            <w:gridSpan w:val="57"/>
            <w:vMerge w:val="restart"/>
            <w:vAlign w:val="center"/>
          </w:tcPr>
          <w:p w14:paraId="1F005936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0,210</w:t>
            </w:r>
          </w:p>
        </w:tc>
        <w:tc>
          <w:tcPr>
            <w:tcW w:w="4961" w:type="dxa"/>
            <w:gridSpan w:val="148"/>
          </w:tcPr>
          <w:p w14:paraId="6B6B32BF" w14:textId="77777777" w:rsidR="002D0033" w:rsidRPr="006264B7" w:rsidRDefault="00C9743A" w:rsidP="00EB1EAE">
            <w:pPr>
              <w:spacing w:after="0" w:line="240" w:lineRule="auto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D0033" w:rsidRPr="006264B7">
              <w:rPr>
                <w:rFonts w:ascii="Arial" w:hAnsi="Arial" w:cs="Arial"/>
              </w:rPr>
              <w:t xml:space="preserve"> сумма квадратов токов выв</w:t>
            </w:r>
            <w:r w:rsidR="002D0033" w:rsidRPr="006264B7">
              <w:rPr>
                <w:rFonts w:ascii="Arial" w:hAnsi="Arial" w:cs="Arial"/>
              </w:rPr>
              <w:t>о</w:t>
            </w:r>
            <w:r w:rsidR="002D0033" w:rsidRPr="006264B7">
              <w:rPr>
                <w:rFonts w:ascii="Arial" w:hAnsi="Arial" w:cs="Arial"/>
              </w:rPr>
              <w:t>дов, А</w:t>
            </w:r>
            <w:r w:rsidR="002D0033" w:rsidRPr="006264B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63" w:type="dxa"/>
            <w:gridSpan w:val="61"/>
            <w:vAlign w:val="center"/>
          </w:tcPr>
          <w:p w14:paraId="0A86CA31" w14:textId="77777777" w:rsidR="002D0033" w:rsidRPr="006264B7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6264B7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80" w:type="dxa"/>
            <w:gridSpan w:val="15"/>
            <w:vAlign w:val="center"/>
          </w:tcPr>
          <w:p w14:paraId="70077691" w14:textId="77777777" w:rsidR="002D0033" w:rsidRPr="008B1A3C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20081C30">
                <v:shape id="_x0000_i1088" type="#_x0000_t75" style="width:50.25pt;height:18pt" o:ole="">
                  <v:imagedata r:id="rId74" o:title=""/>
                </v:shape>
                <o:OLEObject Type="Embed" ProgID="Equation.3" ShapeID="_x0000_i1088" DrawAspect="Content" ObjectID="_1651399603" r:id="rId95"/>
              </w:object>
            </w:r>
          </w:p>
        </w:tc>
        <w:tc>
          <w:tcPr>
            <w:tcW w:w="294" w:type="dxa"/>
            <w:gridSpan w:val="5"/>
            <w:vMerge/>
          </w:tcPr>
          <w:p w14:paraId="695C7E6D" w14:textId="77777777" w:rsidR="002D0033" w:rsidRPr="004C4754" w:rsidRDefault="002D0033" w:rsidP="002D003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76BA8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52336EDF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18"/>
            <w:vMerge/>
          </w:tcPr>
          <w:p w14:paraId="1A313C34" w14:textId="77777777" w:rsidR="00681CA0" w:rsidRPr="006264B7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5" w:type="dxa"/>
            <w:gridSpan w:val="57"/>
            <w:vMerge/>
          </w:tcPr>
          <w:p w14:paraId="6DDF4C89" w14:textId="77777777" w:rsidR="00681CA0" w:rsidRPr="006264B7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148"/>
          </w:tcPr>
          <w:p w14:paraId="2A882612" w14:textId="77777777" w:rsidR="00681CA0" w:rsidRPr="006264B7" w:rsidRDefault="00681CA0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163" w:type="dxa"/>
            <w:gridSpan w:val="61"/>
            <w:vAlign w:val="center"/>
          </w:tcPr>
          <w:p w14:paraId="44295595" w14:textId="77777777" w:rsidR="00681CA0" w:rsidRPr="006264B7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280" w:type="dxa"/>
            <w:gridSpan w:val="15"/>
            <w:vAlign w:val="center"/>
          </w:tcPr>
          <w:p w14:paraId="00C51531" w14:textId="77777777" w:rsidR="00681CA0" w:rsidRPr="004C4754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560</w:t>
            </w:r>
          </w:p>
        </w:tc>
        <w:tc>
          <w:tcPr>
            <w:tcW w:w="294" w:type="dxa"/>
            <w:gridSpan w:val="5"/>
            <w:vMerge/>
          </w:tcPr>
          <w:p w14:paraId="23CAA709" w14:textId="77777777" w:rsidR="00681CA0" w:rsidRPr="004C4754" w:rsidRDefault="00681CA0" w:rsidP="00AB33A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89BE5A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55DE52C6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81" w:type="dxa"/>
            <w:gridSpan w:val="223"/>
          </w:tcPr>
          <w:p w14:paraId="4D1A5EF1" w14:textId="77777777" w:rsidR="00681CA0" w:rsidRPr="006264B7" w:rsidRDefault="008F530F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Максимальное </w:t>
            </w:r>
            <w:r w:rsidR="00681CA0" w:rsidRPr="006264B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1163" w:type="dxa"/>
            <w:gridSpan w:val="61"/>
          </w:tcPr>
          <w:p w14:paraId="07B92004" w14:textId="77777777" w:rsidR="00681CA0" w:rsidRPr="006264B7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CV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280" w:type="dxa"/>
            <w:gridSpan w:val="15"/>
          </w:tcPr>
          <w:p w14:paraId="640DF279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4,60</w:t>
            </w:r>
          </w:p>
        </w:tc>
        <w:tc>
          <w:tcPr>
            <w:tcW w:w="294" w:type="dxa"/>
            <w:gridSpan w:val="5"/>
            <w:vMerge/>
          </w:tcPr>
          <w:p w14:paraId="061BEE9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1E2EAB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0FC5FB42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24" w:type="dxa"/>
            <w:gridSpan w:val="299"/>
          </w:tcPr>
          <w:p w14:paraId="3944C075" w14:textId="77777777" w:rsidR="00681CA0" w:rsidRPr="006264B7" w:rsidRDefault="00681CA0" w:rsidP="00737E8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264B7">
              <w:rPr>
                <w:rFonts w:ascii="Arial" w:hAnsi="Arial" w:cs="Arial"/>
                <w:b/>
              </w:rPr>
              <w:t>Катодозаменяющие резисторы для квалификации всех ПРА с уменьшением свет</w:t>
            </w:r>
            <w:r w:rsidRPr="006264B7">
              <w:rPr>
                <w:rFonts w:ascii="Arial" w:hAnsi="Arial" w:cs="Arial"/>
                <w:b/>
              </w:rPr>
              <w:t>о</w:t>
            </w:r>
            <w:r w:rsidRPr="006264B7">
              <w:rPr>
                <w:rFonts w:ascii="Arial" w:hAnsi="Arial" w:cs="Arial"/>
                <w:b/>
              </w:rPr>
              <w:t>вого потока</w:t>
            </w:r>
          </w:p>
        </w:tc>
        <w:tc>
          <w:tcPr>
            <w:tcW w:w="294" w:type="dxa"/>
            <w:gridSpan w:val="5"/>
            <w:vMerge/>
          </w:tcPr>
          <w:p w14:paraId="1D982C2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709A38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2952ABA5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93" w:type="dxa"/>
            <w:gridSpan w:val="239"/>
            <w:vMerge w:val="restart"/>
            <w:vAlign w:val="center"/>
          </w:tcPr>
          <w:p w14:paraId="638FB1E1" w14:textId="77777777" w:rsidR="00681CA0" w:rsidRPr="006264B7" w:rsidRDefault="00681CA0" w:rsidP="00AB33A3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Заменяющий резистор для каждого катода для испытания требов</w:t>
            </w:r>
            <w:r w:rsidRPr="006264B7">
              <w:rPr>
                <w:rFonts w:ascii="Arial" w:hAnsi="Arial" w:cs="Arial"/>
              </w:rPr>
              <w:t>а</w:t>
            </w:r>
            <w:r w:rsidRPr="006264B7">
              <w:rPr>
                <w:rFonts w:ascii="Arial" w:hAnsi="Arial" w:cs="Arial"/>
              </w:rPr>
              <w:t>ний регулирования светового потока, Ом</w:t>
            </w:r>
          </w:p>
        </w:tc>
        <w:tc>
          <w:tcPr>
            <w:tcW w:w="992" w:type="dxa"/>
            <w:gridSpan w:val="51"/>
          </w:tcPr>
          <w:p w14:paraId="1AA7F5E2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139" w:type="dxa"/>
            <w:gridSpan w:val="9"/>
          </w:tcPr>
          <w:p w14:paraId="38909D38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12,0</w:t>
            </w:r>
          </w:p>
        </w:tc>
        <w:tc>
          <w:tcPr>
            <w:tcW w:w="294" w:type="dxa"/>
            <w:gridSpan w:val="5"/>
            <w:vMerge/>
          </w:tcPr>
          <w:p w14:paraId="1EEC371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EB9AF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</w:tcPr>
          <w:p w14:paraId="77D43548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93" w:type="dxa"/>
            <w:gridSpan w:val="239"/>
            <w:vMerge/>
          </w:tcPr>
          <w:p w14:paraId="230CFBED" w14:textId="77777777" w:rsidR="00681CA0" w:rsidRPr="006264B7" w:rsidRDefault="00681CA0" w:rsidP="00737E8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51"/>
          </w:tcPr>
          <w:p w14:paraId="442974CF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139" w:type="dxa"/>
            <w:gridSpan w:val="9"/>
          </w:tcPr>
          <w:p w14:paraId="05730E82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13,5</w:t>
            </w:r>
          </w:p>
        </w:tc>
        <w:tc>
          <w:tcPr>
            <w:tcW w:w="294" w:type="dxa"/>
            <w:gridSpan w:val="5"/>
            <w:vMerge/>
          </w:tcPr>
          <w:p w14:paraId="2A0034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9EF74C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47" w:type="dxa"/>
            <w:gridSpan w:val="2"/>
            <w:vMerge/>
            <w:tcBorders>
              <w:bottom w:val="nil"/>
            </w:tcBorders>
          </w:tcPr>
          <w:p w14:paraId="3DA609D2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393" w:type="dxa"/>
            <w:gridSpan w:val="239"/>
            <w:vMerge/>
          </w:tcPr>
          <w:p w14:paraId="25D38752" w14:textId="77777777" w:rsidR="00681CA0" w:rsidRPr="006264B7" w:rsidRDefault="00681CA0" w:rsidP="00737E8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51"/>
          </w:tcPr>
          <w:p w14:paraId="3EFB19F3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139" w:type="dxa"/>
            <w:gridSpan w:val="9"/>
          </w:tcPr>
          <w:p w14:paraId="421F4BDB" w14:textId="77777777" w:rsidR="00681CA0" w:rsidRPr="004C4754" w:rsidRDefault="00681CA0" w:rsidP="00737E8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11,0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45ADDC7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A2C2F7A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2991"/>
        </w:trPr>
        <w:tc>
          <w:tcPr>
            <w:tcW w:w="10065" w:type="dxa"/>
            <w:gridSpan w:val="306"/>
            <w:tcBorders>
              <w:top w:val="nil"/>
            </w:tcBorders>
          </w:tcPr>
          <w:p w14:paraId="325FF54C" w14:textId="77777777" w:rsidR="00681CA0" w:rsidRPr="006264B7" w:rsidRDefault="00681CA0" w:rsidP="00737E88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265239E1" w14:textId="77777777" w:rsidR="00681CA0" w:rsidRPr="006264B7" w:rsidRDefault="00681CA0" w:rsidP="00737E88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П р и м е ч а н и </w:t>
            </w:r>
            <w:r w:rsidR="006425AA" w:rsidRPr="006264B7">
              <w:rPr>
                <w:rFonts w:ascii="Arial" w:hAnsi="Arial" w:cs="Arial"/>
                <w:sz w:val="20"/>
              </w:rPr>
              <w:t>я</w:t>
            </w:r>
            <w:r w:rsidRPr="006264B7">
              <w:rPr>
                <w:rFonts w:ascii="Arial" w:hAnsi="Arial" w:cs="Arial"/>
                <w:sz w:val="20"/>
              </w:rPr>
              <w:t xml:space="preserve"> </w:t>
            </w:r>
          </w:p>
          <w:p w14:paraId="3B833B57" w14:textId="77777777" w:rsidR="00681CA0" w:rsidRPr="006264B7" w:rsidRDefault="00681CA0" w:rsidP="00277F0C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1 Эта </w:t>
            </w:r>
            <w:r w:rsidRPr="00C9743A">
              <w:rPr>
                <w:rFonts w:ascii="Arial" w:hAnsi="Arial" w:cs="Arial"/>
                <w:sz w:val="20"/>
              </w:rPr>
              <w:t xml:space="preserve">информация </w:t>
            </w:r>
            <w:r w:rsidR="008F530F" w:rsidRPr="00C9743A">
              <w:rPr>
                <w:rFonts w:ascii="Arial" w:hAnsi="Arial" w:cs="Arial"/>
                <w:sz w:val="20"/>
              </w:rPr>
              <w:t xml:space="preserve">приведена </w:t>
            </w:r>
            <w:r w:rsidRPr="00C9743A">
              <w:rPr>
                <w:rFonts w:ascii="Arial" w:hAnsi="Arial" w:cs="Arial"/>
                <w:sz w:val="20"/>
              </w:rPr>
              <w:t xml:space="preserve">только для </w:t>
            </w:r>
            <w:r w:rsidRPr="006264B7">
              <w:rPr>
                <w:rFonts w:ascii="Arial" w:hAnsi="Arial" w:cs="Arial"/>
                <w:sz w:val="20"/>
              </w:rPr>
              <w:t>нормативной квалификации ПРА. Информацию по работе с регулированием светового потока с физическими системами лампа-ПРА см. в [6].</w:t>
            </w:r>
          </w:p>
          <w:p w14:paraId="348840D6" w14:textId="77777777" w:rsidR="00681CA0" w:rsidRPr="006264B7" w:rsidRDefault="00681CA0" w:rsidP="00EB1EAE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2 </w:t>
            </w:r>
            <w:r w:rsidR="00EB1EAE" w:rsidRPr="006264B7">
              <w:rPr>
                <w:rFonts w:ascii="Arial" w:hAnsi="Arial" w:cs="Arial"/>
                <w:sz w:val="20"/>
              </w:rPr>
              <w:t>Предполагаемая</w:t>
            </w:r>
            <w:r w:rsidR="002D0033" w:rsidRPr="006264B7">
              <w:rPr>
                <w:rFonts w:ascii="Arial" w:hAnsi="Arial" w:cs="Arial"/>
                <w:sz w:val="20"/>
              </w:rPr>
              <w:t xml:space="preserve"> сумма квадратов токов выводов: (</w:t>
            </w:r>
            <w:r w:rsidR="002D0033" w:rsidRPr="006264B7">
              <w:rPr>
                <w:rFonts w:ascii="Arial" w:hAnsi="Arial" w:cs="Arial"/>
                <w:sz w:val="20"/>
                <w:lang w:val="en-US"/>
              </w:rPr>
              <w:t>S</w:t>
            </w:r>
            <w:r w:rsidR="002D0033" w:rsidRPr="006264B7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="002D0033" w:rsidRPr="006264B7">
              <w:rPr>
                <w:rFonts w:ascii="Arial" w:hAnsi="Arial" w:cs="Arial"/>
                <w:sz w:val="20"/>
                <w:lang w:val="en-US"/>
              </w:rPr>
              <w:t>S</w:t>
            </w:r>
            <w:r w:rsidR="002D0033" w:rsidRPr="006264B7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="002D0033" w:rsidRPr="006264B7">
              <w:rPr>
                <w:rFonts w:ascii="Arial" w:hAnsi="Arial" w:cs="Arial"/>
                <w:sz w:val="20"/>
              </w:rPr>
              <w:t xml:space="preserve">): </w:t>
            </w:r>
            <w:r w:rsidR="002D0033" w:rsidRPr="006264B7">
              <w:rPr>
                <w:rFonts w:ascii="Arial" w:hAnsi="Arial" w:cs="Arial"/>
                <w:position w:val="-10"/>
              </w:rPr>
              <w:object w:dxaOrig="1840" w:dyaOrig="340" w14:anchorId="722E2272">
                <v:shape id="_x0000_i1089" type="#_x0000_t75" style="width:96.75pt;height:20.25pt" o:ole="">
                  <v:imagedata r:id="rId37" o:title=""/>
                </v:shape>
                <o:OLEObject Type="Embed" ProgID="Equation.3" ShapeID="_x0000_i1089" DrawAspect="Content" ObjectID="_1651399604" r:id="rId96"/>
              </w:object>
            </w:r>
          </w:p>
        </w:tc>
      </w:tr>
      <w:tr w:rsidR="00681CA0" w:rsidRPr="004C4754" w14:paraId="2228482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3C263E14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673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05F84586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99"/>
        </w:trPr>
        <w:tc>
          <w:tcPr>
            <w:tcW w:w="1891" w:type="dxa"/>
            <w:gridSpan w:val="55"/>
          </w:tcPr>
          <w:p w14:paraId="7E65C80D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464" w:type="dxa"/>
            <w:gridSpan w:val="227"/>
          </w:tcPr>
          <w:p w14:paraId="21B89588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14D5128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710" w:type="dxa"/>
            <w:gridSpan w:val="24"/>
            <w:vAlign w:val="center"/>
          </w:tcPr>
          <w:p w14:paraId="4E2F41B3" w14:textId="77777777" w:rsidR="00681CA0" w:rsidRPr="00C9743A" w:rsidRDefault="00FA62C7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3</w:t>
            </w:r>
          </w:p>
        </w:tc>
      </w:tr>
      <w:tr w:rsidR="00681CA0" w:rsidRPr="004C4754" w14:paraId="3EFD2232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2987"/>
        </w:trPr>
        <w:tc>
          <w:tcPr>
            <w:tcW w:w="10065" w:type="dxa"/>
            <w:gridSpan w:val="306"/>
          </w:tcPr>
          <w:p w14:paraId="208FE2D3" w14:textId="77777777" w:rsidR="00681CA0" w:rsidRPr="004C4754" w:rsidRDefault="00681CA0" w:rsidP="00AB33A3">
            <w:pPr>
              <w:spacing w:before="180" w:after="180" w:line="24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39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8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0" w:type="auto"/>
              <w:tblInd w:w="3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842"/>
              <w:gridCol w:w="851"/>
              <w:gridCol w:w="1672"/>
              <w:gridCol w:w="1701"/>
              <w:gridCol w:w="2410"/>
              <w:gridCol w:w="879"/>
            </w:tblGrid>
            <w:tr w:rsidR="00681CA0" w:rsidRPr="004C4754" w14:paraId="786BF12C" w14:textId="77777777" w:rsidTr="00AB33A3">
              <w:tc>
                <w:tcPr>
                  <w:tcW w:w="935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FD7485" w14:textId="77777777" w:rsidR="00681CA0" w:rsidRPr="004C4754" w:rsidRDefault="00681CA0" w:rsidP="00AB33A3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66303707" w14:textId="77777777" w:rsidTr="00AB33A3">
              <w:tc>
                <w:tcPr>
                  <w:tcW w:w="935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02389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</w:t>
                  </w:r>
                  <w:r w:rsidRPr="004C4754">
                    <w:rPr>
                      <w:rFonts w:ascii="Arial" w:hAnsi="Arial" w:cs="Arial"/>
                      <w:b/>
                    </w:rPr>
                    <w:t>а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жигания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6C14B9DE" w14:textId="77777777" w:rsidTr="00EB1EAE">
              <w:tc>
                <w:tcPr>
                  <w:tcW w:w="606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BBF5D6" w14:textId="77777777" w:rsidR="00681CA0" w:rsidRPr="00C9743A" w:rsidRDefault="008F530F" w:rsidP="00AB33A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C9743A">
                    <w:rPr>
                      <w:rFonts w:ascii="Arial" w:hAnsi="Arial" w:cs="Arial"/>
                    </w:rPr>
                    <w:t>энергия предварительного подогрева к</w:t>
                  </w:r>
                  <w:r w:rsidR="00681CA0" w:rsidRPr="00C9743A">
                    <w:rPr>
                      <w:rFonts w:ascii="Arial" w:hAnsi="Arial" w:cs="Arial"/>
                    </w:rPr>
                    <w:t>а</w:t>
                  </w:r>
                  <w:r w:rsidR="00681CA0" w:rsidRPr="00C9743A">
                    <w:rPr>
                      <w:rFonts w:ascii="Arial" w:hAnsi="Arial" w:cs="Arial"/>
                    </w:rPr>
                    <w:t xml:space="preserve">тода: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C9743A">
                    <w:rPr>
                      <w:rFonts w:ascii="Arial" w:hAnsi="Arial" w:cs="Arial"/>
                    </w:rPr>
                    <w:t xml:space="preserve"> =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C9743A">
                    <w:rPr>
                      <w:rFonts w:ascii="Arial" w:hAnsi="Arial" w:cs="Arial"/>
                    </w:rPr>
                    <w:t xml:space="preserve"> +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C974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C974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2FAF7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C974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2C8F9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1,5</w:t>
                  </w:r>
                </w:p>
              </w:tc>
            </w:tr>
            <w:tr w:rsidR="00681CA0" w:rsidRPr="004C4754" w14:paraId="5CA13052" w14:textId="77777777" w:rsidTr="00EB1EAE">
              <w:tc>
                <w:tcPr>
                  <w:tcW w:w="606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B6970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8EE32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C974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56950E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0,9</w:t>
                  </w:r>
                </w:p>
              </w:tc>
            </w:tr>
            <w:tr w:rsidR="00681CA0" w:rsidRPr="004C4754" w14:paraId="0B18C70A" w14:textId="77777777" w:rsidTr="00EB1EAE">
              <w:tc>
                <w:tcPr>
                  <w:tcW w:w="606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C7ABC2" w14:textId="77777777" w:rsidR="00681CA0" w:rsidRPr="00C9743A" w:rsidRDefault="00681CA0" w:rsidP="00EB1EA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C9743A">
                    <w:rPr>
                      <w:rFonts w:ascii="Arial" w:hAnsi="Arial" w:cs="Arial"/>
                    </w:rPr>
                    <w:t>(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>t</w:t>
                  </w:r>
                  <w:r w:rsidRPr="00C9743A">
                    <w:rPr>
                      <w:rFonts w:ascii="Arial" w:hAnsi="Arial" w:cs="Arial"/>
                    </w:rPr>
                    <w:t xml:space="preserve">)&lt; 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C9743A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14EF85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Не более (действ</w:t>
                  </w:r>
                  <w:r w:rsidRPr="00C9743A">
                    <w:rPr>
                      <w:rFonts w:ascii="Arial" w:hAnsi="Arial" w:cs="Arial"/>
                    </w:rPr>
                    <w:t>у</w:t>
                  </w:r>
                  <w:r w:rsidRPr="00C974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358413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3401F4B4" w14:textId="77777777" w:rsidTr="00EB1EAE">
              <w:tc>
                <w:tcPr>
                  <w:tcW w:w="847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9880F5" w14:textId="77777777" w:rsidR="00681CA0" w:rsidRPr="00C9743A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Заменяющий резистор для каждого катода для испытания</w:t>
                  </w:r>
                  <w:r w:rsidR="008F530F" w:rsidRPr="00C9743A">
                    <w:rPr>
                      <w:rFonts w:ascii="Arial" w:hAnsi="Arial" w:cs="Arial"/>
                    </w:rPr>
                    <w:t xml:space="preserve"> на соответствие м</w:t>
                  </w:r>
                  <w:r w:rsidR="008F530F" w:rsidRPr="00C9743A">
                    <w:rPr>
                      <w:rFonts w:ascii="Arial" w:hAnsi="Arial" w:cs="Arial"/>
                    </w:rPr>
                    <w:t>и</w:t>
                  </w:r>
                  <w:r w:rsidR="008F530F" w:rsidRPr="00C9743A">
                    <w:rPr>
                      <w:rFonts w:ascii="Arial" w:hAnsi="Arial" w:cs="Arial"/>
                    </w:rPr>
                    <w:t xml:space="preserve">нимальным </w:t>
                  </w:r>
                  <w:r w:rsidRPr="00C9743A">
                    <w:rPr>
                      <w:rFonts w:ascii="Arial" w:hAnsi="Arial" w:cs="Arial"/>
                    </w:rPr>
                    <w:t>требовани</w:t>
                  </w:r>
                  <w:r w:rsidR="008F530F" w:rsidRPr="00C9743A">
                    <w:rPr>
                      <w:rFonts w:ascii="Arial" w:hAnsi="Arial" w:cs="Arial"/>
                    </w:rPr>
                    <w:t>ям</w:t>
                  </w:r>
                  <w:r w:rsidRPr="00C9743A">
                    <w:rPr>
                      <w:rFonts w:ascii="Arial" w:hAnsi="Arial" w:cs="Arial"/>
                    </w:rPr>
                    <w:t xml:space="preserve"> к предварительному подогреву катодов, Ом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9804EF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8,0</w:t>
                  </w:r>
                </w:p>
              </w:tc>
            </w:tr>
            <w:tr w:rsidR="00681CA0" w:rsidRPr="004C4754" w14:paraId="0ACE9EDA" w14:textId="77777777" w:rsidTr="00EB1EAE">
              <w:tc>
                <w:tcPr>
                  <w:tcW w:w="606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579DA" w14:textId="77777777" w:rsidR="00681CA0" w:rsidRPr="00C9743A" w:rsidRDefault="008F530F" w:rsidP="00AB33A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C9743A">
                    <w:rPr>
                      <w:rFonts w:ascii="Arial" w:hAnsi="Arial" w:cs="Arial"/>
                    </w:rPr>
                    <w:t xml:space="preserve">энергия предварительного подогрева катода: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C9743A">
                    <w:rPr>
                      <w:rFonts w:ascii="Arial" w:hAnsi="Arial" w:cs="Arial"/>
                    </w:rPr>
                    <w:t xml:space="preserve"> =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C9743A">
                    <w:rPr>
                      <w:rFonts w:ascii="Arial" w:hAnsi="Arial" w:cs="Arial"/>
                    </w:rPr>
                    <w:t xml:space="preserve"> +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C974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C974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F07F94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C974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B3360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2,5</w:t>
                  </w:r>
                </w:p>
              </w:tc>
            </w:tr>
            <w:tr w:rsidR="00681CA0" w:rsidRPr="004C4754" w14:paraId="6122CE8D" w14:textId="77777777" w:rsidTr="00EB1EAE">
              <w:tc>
                <w:tcPr>
                  <w:tcW w:w="606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0D4C8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FD05A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C974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8E26A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1,8</w:t>
                  </w:r>
                </w:p>
              </w:tc>
            </w:tr>
            <w:tr w:rsidR="00681CA0" w:rsidRPr="004C4754" w14:paraId="73AB5E3F" w14:textId="77777777" w:rsidTr="00EB1EAE">
              <w:tc>
                <w:tcPr>
                  <w:tcW w:w="847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AF375" w14:textId="77777777" w:rsidR="00681CA0" w:rsidRPr="00C9743A" w:rsidRDefault="00681CA0" w:rsidP="008F530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C9743A">
                    <w:rPr>
                      <w:rFonts w:ascii="Arial" w:hAnsi="Arial" w:cs="Arial"/>
                    </w:rPr>
                    <w:t xml:space="preserve">на соответствие максимальным требованям </w:t>
                  </w:r>
                  <w:r w:rsidRPr="00C974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3A8920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10,5</w:t>
                  </w:r>
                </w:p>
              </w:tc>
            </w:tr>
            <w:tr w:rsidR="00681CA0" w:rsidRPr="004C4754" w14:paraId="0A4E9C10" w14:textId="77777777" w:rsidTr="00EB1EAE"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4B9DFC" w14:textId="77777777" w:rsidR="00681CA0" w:rsidRPr="00C9743A" w:rsidRDefault="00681CA0" w:rsidP="002D003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Напряжение холостого хода на лампе (без ВЗУ), В</w:t>
                  </w:r>
                </w:p>
              </w:tc>
              <w:tc>
                <w:tcPr>
                  <w:tcW w:w="2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F89334" w14:textId="77777777" w:rsidR="00681CA0" w:rsidRPr="00C9743A" w:rsidRDefault="00681CA0" w:rsidP="002D003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Напряжение не заж</w:t>
                  </w:r>
                  <w:r w:rsidRPr="00C9743A">
                    <w:rPr>
                      <w:rFonts w:ascii="Arial" w:hAnsi="Arial" w:cs="Arial"/>
                    </w:rPr>
                    <w:t>и</w:t>
                  </w:r>
                  <w:r w:rsidRPr="00C9743A">
                    <w:rPr>
                      <w:rFonts w:ascii="Arial" w:hAnsi="Arial" w:cs="Arial"/>
                    </w:rPr>
                    <w:t>гания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3416BF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96398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Не более (действ</w:t>
                  </w:r>
                  <w:r w:rsidRPr="00C9743A">
                    <w:rPr>
                      <w:rFonts w:ascii="Arial" w:hAnsi="Arial" w:cs="Arial"/>
                    </w:rPr>
                    <w:t>у</w:t>
                  </w:r>
                  <w:r w:rsidRPr="00C974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4E9FA0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175</w:t>
                  </w:r>
                </w:p>
              </w:tc>
            </w:tr>
            <w:tr w:rsidR="00681CA0" w:rsidRPr="004C4754" w14:paraId="7BFE8104" w14:textId="77777777" w:rsidTr="00EB1EAE"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C5CA9D" w14:textId="77777777" w:rsidR="00681CA0" w:rsidRPr="00C9743A" w:rsidRDefault="00681CA0" w:rsidP="002D003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2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FA9060" w14:textId="77777777" w:rsidR="00681CA0" w:rsidRPr="00C9743A" w:rsidRDefault="00681CA0" w:rsidP="002D003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Напряжение зажиг</w:t>
                  </w:r>
                  <w:r w:rsidRPr="00C9743A">
                    <w:rPr>
                      <w:rFonts w:ascii="Arial" w:hAnsi="Arial" w:cs="Arial"/>
                    </w:rPr>
                    <w:t>а</w:t>
                  </w:r>
                  <w:r w:rsidRPr="00C9743A">
                    <w:rPr>
                      <w:rFonts w:ascii="Arial" w:hAnsi="Arial" w:cs="Arial"/>
                    </w:rPr>
                    <w:t>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17436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Pr="00C9743A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42470" w14:textId="77777777" w:rsidR="00681CA0" w:rsidRPr="00C9743A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Не менее (действ</w:t>
                  </w:r>
                  <w:r w:rsidRPr="00C9743A">
                    <w:rPr>
                      <w:rFonts w:ascii="Arial" w:hAnsi="Arial" w:cs="Arial"/>
                    </w:rPr>
                    <w:t>у</w:t>
                  </w:r>
                  <w:r w:rsidRPr="00C974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06E150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350</w:t>
                  </w:r>
                </w:p>
              </w:tc>
            </w:tr>
            <w:tr w:rsidR="00681CA0" w:rsidRPr="004C4754" w14:paraId="61456BB6" w14:textId="77777777" w:rsidTr="00EB1EAE"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A8772D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2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0FBF2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FE63D5" w14:textId="77777777" w:rsidR="00681CA0" w:rsidRPr="00AB33A3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48B207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E2939A" w14:textId="77777777" w:rsidR="00681CA0" w:rsidRPr="004C4754" w:rsidRDefault="00681CA0" w:rsidP="002D003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390</w:t>
                  </w:r>
                </w:p>
              </w:tc>
            </w:tr>
            <w:tr w:rsidR="00681CA0" w:rsidRPr="004C4754" w14:paraId="13EE3377" w14:textId="77777777" w:rsidTr="00EB1EAE">
              <w:tc>
                <w:tcPr>
                  <w:tcW w:w="847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20D31" w14:textId="77777777" w:rsidR="00681CA0" w:rsidRPr="004C4754" w:rsidRDefault="00681CA0" w:rsidP="00EB1EAE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Заменяющий резистор для каждого катода для испытания требований к напр</w:t>
                  </w:r>
                  <w:r w:rsidRPr="004C4754">
                    <w:rPr>
                      <w:rFonts w:ascii="Arial" w:hAnsi="Arial" w:cs="Arial"/>
                    </w:rPr>
                    <w:t>я</w:t>
                  </w:r>
                  <w:r w:rsidRPr="004C4754">
                    <w:rPr>
                      <w:rFonts w:ascii="Arial" w:hAnsi="Arial" w:cs="Arial"/>
                    </w:rPr>
                    <w:t>жению холостого хода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Ом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00F61A" w14:textId="77777777" w:rsidR="00681CA0" w:rsidRPr="004C4754" w:rsidRDefault="00681CA0" w:rsidP="008F530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2114B0">
                    <w:rPr>
                      <w:rFonts w:ascii="Arial" w:hAnsi="Arial" w:cs="Arial"/>
                    </w:rPr>
                    <w:t>8</w:t>
                  </w:r>
                  <w:r w:rsidR="008F530F" w:rsidRPr="002114B0">
                    <w:rPr>
                      <w:rFonts w:ascii="Sitka Subheading" w:hAnsi="Sitka Subheading" w:cs="Arial"/>
                    </w:rPr>
                    <w:t>—</w:t>
                  </w:r>
                  <w:r w:rsidRPr="002114B0">
                    <w:rPr>
                      <w:rFonts w:ascii="Arial" w:hAnsi="Arial" w:cs="Arial"/>
                    </w:rPr>
                    <w:t>24</w:t>
                  </w:r>
                </w:p>
              </w:tc>
            </w:tr>
            <w:tr w:rsidR="00681CA0" w:rsidRPr="004C4754" w14:paraId="0F49DFD4" w14:textId="77777777" w:rsidTr="00AB33A3">
              <w:tc>
                <w:tcPr>
                  <w:tcW w:w="935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924E9" w14:textId="77777777" w:rsidR="00681CA0" w:rsidRPr="004C4754" w:rsidRDefault="00681CA0" w:rsidP="00AB33A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031B9B86" w14:textId="77777777" w:rsidTr="00AB33A3">
              <w:tc>
                <w:tcPr>
                  <w:tcW w:w="935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C920C" w14:textId="77777777" w:rsidR="00681CA0" w:rsidRPr="004C4754" w:rsidRDefault="00681CA0" w:rsidP="00AB33A3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13BDF3CB" w14:textId="77777777" w:rsidTr="00EB1EAE"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552A09E4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3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48CA6219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32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172223A3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А</w:t>
                  </w:r>
                </w:p>
              </w:tc>
            </w:tr>
            <w:tr w:rsidR="00681CA0" w:rsidRPr="004C4754" w14:paraId="3C551893" w14:textId="77777777" w:rsidTr="00EB1EAE">
              <w:tc>
                <w:tcPr>
                  <w:tcW w:w="2693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3E6279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38,0</w:t>
                  </w:r>
                </w:p>
              </w:tc>
              <w:tc>
                <w:tcPr>
                  <w:tcW w:w="33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54B0D8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112</w:t>
                  </w:r>
                </w:p>
              </w:tc>
              <w:tc>
                <w:tcPr>
                  <w:tcW w:w="3289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113618" w14:textId="77777777" w:rsidR="00681CA0" w:rsidRPr="004C4754" w:rsidRDefault="00681CA0" w:rsidP="00AB33A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0,340</w:t>
                  </w:r>
                </w:p>
              </w:tc>
            </w:tr>
          </w:tbl>
          <w:p w14:paraId="279CA1EF" w14:textId="77777777" w:rsidR="00681CA0" w:rsidRPr="004C4754" w:rsidRDefault="00681CA0" w:rsidP="00AB33A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8A3015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10159FE0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673</w:t>
            </w:r>
            <w:r w:rsidR="00681CA0" w:rsidRPr="00AB33A3">
              <w:rPr>
                <w:rFonts w:ascii="Arial" w:hAnsi="Arial" w:cs="Arial"/>
                <w:b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4B7994F7" w14:textId="77777777" w:rsidTr="00F9556E">
        <w:trPr>
          <w:gridAfter w:val="1"/>
        </w:trPr>
        <w:tc>
          <w:tcPr>
            <w:tcW w:w="1743" w:type="dxa"/>
            <w:gridSpan w:val="42"/>
          </w:tcPr>
          <w:p w14:paraId="1076F31F" w14:textId="77777777" w:rsidR="00681CA0" w:rsidRPr="00AB33A3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62" w:type="dxa"/>
            <w:gridSpan w:val="236"/>
          </w:tcPr>
          <w:p w14:paraId="3E59AC8D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13D7138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60" w:type="dxa"/>
            <w:gridSpan w:val="28"/>
            <w:vAlign w:val="center"/>
          </w:tcPr>
          <w:p w14:paraId="7D2D3C91" w14:textId="77777777" w:rsidR="00681CA0" w:rsidRPr="00C9743A" w:rsidRDefault="00FA62C7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1</w:t>
            </w:r>
          </w:p>
        </w:tc>
      </w:tr>
      <w:tr w:rsidR="00681CA0" w:rsidRPr="004C4754" w14:paraId="536B33D9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2549F2D" w14:textId="77777777" w:rsidR="00681CA0" w:rsidRPr="004C4754" w:rsidRDefault="00681CA0" w:rsidP="00AB33A3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-49-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5-16/1450</w:t>
            </w:r>
          </w:p>
        </w:tc>
      </w:tr>
      <w:tr w:rsidR="00681CA0" w:rsidRPr="004C4754" w14:paraId="0D44FA29" w14:textId="77777777" w:rsidTr="00F9556E">
        <w:trPr>
          <w:gridAfter w:val="1"/>
          <w:cantSplit/>
          <w:trHeight w:val="159"/>
        </w:trPr>
        <w:tc>
          <w:tcPr>
            <w:tcW w:w="378" w:type="dxa"/>
            <w:gridSpan w:val="6"/>
            <w:vMerge w:val="restart"/>
            <w:tcBorders>
              <w:top w:val="nil"/>
            </w:tcBorders>
          </w:tcPr>
          <w:p w14:paraId="52B0F601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4"/>
            <w:tcBorders>
              <w:bottom w:val="double" w:sz="4" w:space="0" w:color="auto"/>
            </w:tcBorders>
            <w:vAlign w:val="center"/>
          </w:tcPr>
          <w:p w14:paraId="69DA6CF6" w14:textId="77777777" w:rsidR="00681CA0" w:rsidRPr="004C4754" w:rsidRDefault="00681CA0" w:rsidP="00AB33A3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92" w:type="dxa"/>
            <w:gridSpan w:val="62"/>
            <w:tcBorders>
              <w:bottom w:val="double" w:sz="4" w:space="0" w:color="auto"/>
            </w:tcBorders>
            <w:vAlign w:val="center"/>
          </w:tcPr>
          <w:p w14:paraId="7B930915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126" w:type="dxa"/>
            <w:gridSpan w:val="62"/>
            <w:tcBorders>
              <w:bottom w:val="double" w:sz="4" w:space="0" w:color="auto"/>
            </w:tcBorders>
            <w:vAlign w:val="center"/>
          </w:tcPr>
          <w:p w14:paraId="52D06429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646" w:type="dxa"/>
            <w:gridSpan w:val="57"/>
            <w:tcBorders>
              <w:bottom w:val="double" w:sz="4" w:space="0" w:color="auto"/>
            </w:tcBorders>
            <w:vAlign w:val="center"/>
          </w:tcPr>
          <w:p w14:paraId="1F9F6AB7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131" w:type="dxa"/>
            <w:gridSpan w:val="60"/>
            <w:tcBorders>
              <w:bottom w:val="double" w:sz="4" w:space="0" w:color="auto"/>
            </w:tcBorders>
            <w:vAlign w:val="center"/>
          </w:tcPr>
          <w:p w14:paraId="41CD9E96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0849AB80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327A20C" w14:textId="77777777" w:rsidTr="00F9556E">
        <w:trPr>
          <w:gridAfter w:val="1"/>
          <w:cantSplit/>
          <w:trHeight w:val="159"/>
        </w:trPr>
        <w:tc>
          <w:tcPr>
            <w:tcW w:w="378" w:type="dxa"/>
            <w:gridSpan w:val="6"/>
            <w:vMerge/>
            <w:tcBorders>
              <w:bottom w:val="nil"/>
            </w:tcBorders>
          </w:tcPr>
          <w:p w14:paraId="2A3DB443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98" w:type="dxa"/>
            <w:gridSpan w:val="54"/>
            <w:tcBorders>
              <w:top w:val="double" w:sz="4" w:space="0" w:color="auto"/>
            </w:tcBorders>
            <w:vAlign w:val="center"/>
          </w:tcPr>
          <w:p w14:paraId="1C393F1D" w14:textId="77777777" w:rsidR="00681CA0" w:rsidRPr="004C4754" w:rsidRDefault="00681CA0" w:rsidP="00AB33A3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49</w:t>
            </w:r>
          </w:p>
        </w:tc>
        <w:tc>
          <w:tcPr>
            <w:tcW w:w="1792" w:type="dxa"/>
            <w:gridSpan w:val="62"/>
            <w:tcBorders>
              <w:top w:val="double" w:sz="4" w:space="0" w:color="auto"/>
            </w:tcBorders>
            <w:vAlign w:val="center"/>
          </w:tcPr>
          <w:p w14:paraId="5B370E08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ВЧ бесста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терная</w:t>
            </w:r>
          </w:p>
        </w:tc>
        <w:tc>
          <w:tcPr>
            <w:tcW w:w="2126" w:type="dxa"/>
            <w:gridSpan w:val="62"/>
            <w:tcBorders>
              <w:top w:val="double" w:sz="4" w:space="0" w:color="auto"/>
            </w:tcBorders>
            <w:vAlign w:val="center"/>
          </w:tcPr>
          <w:p w14:paraId="6A222238" w14:textId="77777777" w:rsidR="00681CA0" w:rsidRPr="004C4754" w:rsidRDefault="008F530F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предвар</w:t>
            </w:r>
            <w:r w:rsidRPr="004C4754">
              <w:rPr>
                <w:rFonts w:ascii="Arial" w:hAnsi="Arial" w:cs="Arial"/>
              </w:rPr>
              <w:t xml:space="preserve">ительного </w:t>
            </w:r>
            <w:r w:rsidR="00681CA0" w:rsidRPr="004C4754">
              <w:rPr>
                <w:rFonts w:ascii="Arial" w:hAnsi="Arial" w:cs="Arial"/>
              </w:rPr>
              <w:t>подогрева</w:t>
            </w:r>
          </w:p>
        </w:tc>
        <w:tc>
          <w:tcPr>
            <w:tcW w:w="1646" w:type="dxa"/>
            <w:gridSpan w:val="57"/>
            <w:tcBorders>
              <w:top w:val="double" w:sz="4" w:space="0" w:color="auto"/>
            </w:tcBorders>
            <w:vAlign w:val="center"/>
          </w:tcPr>
          <w:p w14:paraId="3A87ABF7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131" w:type="dxa"/>
            <w:gridSpan w:val="60"/>
            <w:tcBorders>
              <w:top w:val="double" w:sz="4" w:space="0" w:color="auto"/>
            </w:tcBorders>
            <w:vAlign w:val="center"/>
          </w:tcPr>
          <w:p w14:paraId="01DCF29C" w14:textId="77777777" w:rsidR="00681CA0" w:rsidRPr="004C4754" w:rsidRDefault="00681CA0" w:rsidP="00AB33A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16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45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1453EFEA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7FD444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280A67C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04011F8" w14:textId="77777777" w:rsidTr="00F9556E">
        <w:trPr>
          <w:gridAfter w:val="1"/>
          <w:cantSplit/>
          <w:trHeight w:val="81"/>
        </w:trPr>
        <w:tc>
          <w:tcPr>
            <w:tcW w:w="378" w:type="dxa"/>
            <w:gridSpan w:val="6"/>
            <w:vMerge w:val="restart"/>
            <w:tcBorders>
              <w:top w:val="nil"/>
            </w:tcBorders>
          </w:tcPr>
          <w:p w14:paraId="3EFEF9CA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3" w:type="dxa"/>
            <w:gridSpan w:val="295"/>
          </w:tcPr>
          <w:p w14:paraId="56C17FFD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5858034C" w14:textId="77777777" w:rsidR="00681CA0" w:rsidRPr="004C4754" w:rsidRDefault="00681CA0" w:rsidP="00AB33A3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43835426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6B518F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  <w:tcBorders>
              <w:top w:val="nil"/>
            </w:tcBorders>
          </w:tcPr>
          <w:p w14:paraId="54FE1A9A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4"/>
            <w:tcBorders>
              <w:top w:val="nil"/>
            </w:tcBorders>
          </w:tcPr>
          <w:p w14:paraId="334F7909" w14:textId="77777777" w:rsidR="00681CA0" w:rsidRPr="00AB33A3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B33A3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578" w:type="dxa"/>
            <w:gridSpan w:val="111"/>
            <w:tcBorders>
              <w:top w:val="nil"/>
            </w:tcBorders>
          </w:tcPr>
          <w:p w14:paraId="0AE3281D" w14:textId="77777777" w:rsidR="00681CA0" w:rsidRPr="00AB33A3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B33A3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2126" w:type="dxa"/>
            <w:gridSpan w:val="75"/>
            <w:tcBorders>
              <w:top w:val="nil"/>
            </w:tcBorders>
          </w:tcPr>
          <w:p w14:paraId="47868BD8" w14:textId="77777777" w:rsidR="00681CA0" w:rsidRPr="00AB33A3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B33A3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991" w:type="dxa"/>
            <w:gridSpan w:val="55"/>
            <w:tcBorders>
              <w:top w:val="nil"/>
            </w:tcBorders>
          </w:tcPr>
          <w:p w14:paraId="0FAFB6DD" w14:textId="77777777" w:rsidR="00681CA0" w:rsidRPr="00AB33A3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B33A3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6306E425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3FF366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  <w:tcBorders>
              <w:top w:val="nil"/>
            </w:tcBorders>
          </w:tcPr>
          <w:p w14:paraId="2224A6EE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4"/>
            <w:tcBorders>
              <w:top w:val="nil"/>
              <w:bottom w:val="double" w:sz="4" w:space="0" w:color="auto"/>
            </w:tcBorders>
          </w:tcPr>
          <w:p w14:paraId="7324B2FA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00" w:type="dxa"/>
            <w:gridSpan w:val="64"/>
            <w:tcBorders>
              <w:top w:val="nil"/>
              <w:bottom w:val="double" w:sz="4" w:space="0" w:color="auto"/>
            </w:tcBorders>
          </w:tcPr>
          <w:p w14:paraId="61F31BB3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78" w:type="dxa"/>
            <w:gridSpan w:val="47"/>
            <w:tcBorders>
              <w:top w:val="nil"/>
              <w:bottom w:val="double" w:sz="4" w:space="0" w:color="auto"/>
            </w:tcBorders>
          </w:tcPr>
          <w:p w14:paraId="467A9E09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4117" w:type="dxa"/>
            <w:gridSpan w:val="130"/>
            <w:tcBorders>
              <w:top w:val="nil"/>
              <w:bottom w:val="double" w:sz="4" w:space="0" w:color="auto"/>
            </w:tcBorders>
          </w:tcPr>
          <w:p w14:paraId="690D8A58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47815252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75B2ED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  <w:tcBorders>
              <w:top w:val="nil"/>
              <w:bottom w:val="nil"/>
            </w:tcBorders>
          </w:tcPr>
          <w:p w14:paraId="7B696133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98" w:type="dxa"/>
            <w:gridSpan w:val="54"/>
            <w:tcBorders>
              <w:top w:val="double" w:sz="4" w:space="0" w:color="auto"/>
            </w:tcBorders>
          </w:tcPr>
          <w:p w14:paraId="14C2D6DE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449,0</w:t>
            </w:r>
          </w:p>
        </w:tc>
        <w:tc>
          <w:tcPr>
            <w:tcW w:w="1800" w:type="dxa"/>
            <w:gridSpan w:val="64"/>
            <w:tcBorders>
              <w:top w:val="double" w:sz="4" w:space="0" w:color="auto"/>
            </w:tcBorders>
          </w:tcPr>
          <w:p w14:paraId="11B9C783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453,7</w:t>
            </w:r>
          </w:p>
        </w:tc>
        <w:tc>
          <w:tcPr>
            <w:tcW w:w="1778" w:type="dxa"/>
            <w:gridSpan w:val="47"/>
            <w:tcBorders>
              <w:top w:val="double" w:sz="4" w:space="0" w:color="auto"/>
            </w:tcBorders>
          </w:tcPr>
          <w:p w14:paraId="1F279D4C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456,1</w:t>
            </w:r>
          </w:p>
        </w:tc>
        <w:tc>
          <w:tcPr>
            <w:tcW w:w="2126" w:type="dxa"/>
            <w:gridSpan w:val="75"/>
            <w:tcBorders>
              <w:top w:val="double" w:sz="4" w:space="0" w:color="auto"/>
            </w:tcBorders>
          </w:tcPr>
          <w:p w14:paraId="4DCA22A2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463,2</w:t>
            </w:r>
          </w:p>
        </w:tc>
        <w:tc>
          <w:tcPr>
            <w:tcW w:w="1991" w:type="dxa"/>
            <w:gridSpan w:val="55"/>
            <w:tcBorders>
              <w:top w:val="double" w:sz="4" w:space="0" w:color="auto"/>
            </w:tcBorders>
          </w:tcPr>
          <w:p w14:paraId="5E9F7944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26FC0C6F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94B431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45DF534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803795" w14:textId="77777777" w:rsidTr="00F9556E">
        <w:trPr>
          <w:gridAfter w:val="1"/>
          <w:cantSplit/>
          <w:trHeight w:val="81"/>
        </w:trPr>
        <w:tc>
          <w:tcPr>
            <w:tcW w:w="378" w:type="dxa"/>
            <w:gridSpan w:val="6"/>
            <w:vMerge w:val="restart"/>
            <w:tcBorders>
              <w:top w:val="nil"/>
            </w:tcBorders>
          </w:tcPr>
          <w:p w14:paraId="0AD18FA6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3" w:type="dxa"/>
            <w:gridSpan w:val="295"/>
          </w:tcPr>
          <w:p w14:paraId="24809099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  <w:bottom w:val="nil"/>
            </w:tcBorders>
          </w:tcPr>
          <w:p w14:paraId="73380762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1402D2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</w:tcPr>
          <w:p w14:paraId="1CE12812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9" w:type="dxa"/>
            <w:gridSpan w:val="25"/>
            <w:tcBorders>
              <w:top w:val="nil"/>
              <w:bottom w:val="double" w:sz="4" w:space="0" w:color="auto"/>
            </w:tcBorders>
            <w:vAlign w:val="center"/>
          </w:tcPr>
          <w:p w14:paraId="04CB0552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080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7B97D8E7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Расст</w:t>
            </w:r>
            <w:r w:rsidRPr="00C9743A">
              <w:rPr>
                <w:rFonts w:ascii="Arial" w:hAnsi="Arial" w:cs="Arial"/>
              </w:rPr>
              <w:t>о</w:t>
            </w:r>
            <w:r w:rsidRPr="00C9743A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8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0B690604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Ток предв</w:t>
            </w:r>
            <w:r w:rsidRPr="00C9743A">
              <w:rPr>
                <w:rFonts w:ascii="Arial" w:hAnsi="Arial" w:cs="Arial"/>
              </w:rPr>
              <w:t>а</w:t>
            </w:r>
            <w:r w:rsidRPr="00C9743A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830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571870BD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Время предв</w:t>
            </w:r>
            <w:r w:rsidRPr="00C9743A">
              <w:rPr>
                <w:rFonts w:ascii="Arial" w:hAnsi="Arial" w:cs="Arial"/>
              </w:rPr>
              <w:t>а</w:t>
            </w:r>
            <w:r w:rsidRPr="00C9743A">
              <w:rPr>
                <w:rFonts w:ascii="Arial" w:hAnsi="Arial" w:cs="Arial"/>
              </w:rPr>
              <w:t>рительного п</w:t>
            </w:r>
            <w:r w:rsidRPr="00C9743A">
              <w:rPr>
                <w:rFonts w:ascii="Arial" w:hAnsi="Arial" w:cs="Arial"/>
              </w:rPr>
              <w:t>о</w:t>
            </w:r>
            <w:r w:rsidRPr="00C9743A">
              <w:rPr>
                <w:rFonts w:ascii="Arial" w:hAnsi="Arial" w:cs="Arial"/>
              </w:rPr>
              <w:t>догрева, с</w:t>
            </w:r>
          </w:p>
        </w:tc>
        <w:tc>
          <w:tcPr>
            <w:tcW w:w="2079" w:type="dxa"/>
            <w:gridSpan w:val="86"/>
            <w:tcBorders>
              <w:top w:val="nil"/>
              <w:bottom w:val="double" w:sz="4" w:space="0" w:color="auto"/>
            </w:tcBorders>
            <w:vAlign w:val="center"/>
          </w:tcPr>
          <w:p w14:paraId="5FA9DFB8" w14:textId="77777777" w:rsidR="00681CA0" w:rsidRPr="00C974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Напряжение х</w:t>
            </w:r>
            <w:r w:rsidRPr="00C9743A">
              <w:rPr>
                <w:rFonts w:ascii="Arial" w:hAnsi="Arial" w:cs="Arial"/>
              </w:rPr>
              <w:t>о</w:t>
            </w:r>
            <w:r w:rsidRPr="00C9743A">
              <w:rPr>
                <w:rFonts w:ascii="Arial" w:hAnsi="Arial" w:cs="Arial"/>
              </w:rPr>
              <w:t>лостого хода (действующее</w:t>
            </w:r>
            <w:r w:rsidR="008F530F" w:rsidRPr="00C9743A">
              <w:rPr>
                <w:rFonts w:ascii="Arial" w:hAnsi="Arial" w:cs="Arial"/>
              </w:rPr>
              <w:t xml:space="preserve"> значение</w:t>
            </w:r>
            <w:r w:rsidRPr="00C9743A">
              <w:rPr>
                <w:rFonts w:ascii="Arial" w:hAnsi="Arial" w:cs="Arial"/>
              </w:rPr>
              <w:t>), В</w:t>
            </w:r>
          </w:p>
        </w:tc>
        <w:tc>
          <w:tcPr>
            <w:tcW w:w="1566" w:type="dxa"/>
            <w:gridSpan w:val="23"/>
            <w:tcBorders>
              <w:top w:val="nil"/>
              <w:bottom w:val="double" w:sz="4" w:space="0" w:color="auto"/>
            </w:tcBorders>
            <w:vAlign w:val="center"/>
          </w:tcPr>
          <w:p w14:paraId="12F8869D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6350F6AC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98C817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  <w:tcBorders>
              <w:bottom w:val="nil"/>
            </w:tcBorders>
          </w:tcPr>
          <w:p w14:paraId="7EBD0010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9" w:type="dxa"/>
            <w:gridSpan w:val="25"/>
            <w:tcBorders>
              <w:top w:val="double" w:sz="4" w:space="0" w:color="auto"/>
            </w:tcBorders>
            <w:vAlign w:val="center"/>
          </w:tcPr>
          <w:p w14:paraId="33B8547C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080" w:type="dxa"/>
            <w:gridSpan w:val="52"/>
            <w:tcBorders>
              <w:top w:val="double" w:sz="4" w:space="0" w:color="auto"/>
            </w:tcBorders>
            <w:vAlign w:val="center"/>
          </w:tcPr>
          <w:p w14:paraId="418DD776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89" w:type="dxa"/>
            <w:gridSpan w:val="52"/>
            <w:tcBorders>
              <w:top w:val="double" w:sz="4" w:space="0" w:color="auto"/>
            </w:tcBorders>
            <w:vAlign w:val="center"/>
          </w:tcPr>
          <w:p w14:paraId="798FAF77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0,330</w:t>
            </w:r>
          </w:p>
        </w:tc>
        <w:tc>
          <w:tcPr>
            <w:tcW w:w="1830" w:type="dxa"/>
            <w:gridSpan w:val="57"/>
            <w:tcBorders>
              <w:top w:val="double" w:sz="4" w:space="0" w:color="auto"/>
            </w:tcBorders>
            <w:vAlign w:val="center"/>
          </w:tcPr>
          <w:p w14:paraId="184B7420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079" w:type="dxa"/>
            <w:gridSpan w:val="86"/>
            <w:tcBorders>
              <w:top w:val="double" w:sz="4" w:space="0" w:color="auto"/>
            </w:tcBorders>
            <w:vAlign w:val="center"/>
          </w:tcPr>
          <w:p w14:paraId="21B2A7E6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450</w:t>
            </w:r>
          </w:p>
        </w:tc>
        <w:tc>
          <w:tcPr>
            <w:tcW w:w="1566" w:type="dxa"/>
            <w:gridSpan w:val="23"/>
            <w:tcBorders>
              <w:top w:val="double" w:sz="4" w:space="0" w:color="auto"/>
            </w:tcBorders>
            <w:vAlign w:val="center"/>
          </w:tcPr>
          <w:p w14:paraId="5DDFE5D7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7181474A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C0C616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0B40C48B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9C086CC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tcBorders>
              <w:top w:val="nil"/>
              <w:bottom w:val="nil"/>
            </w:tcBorders>
          </w:tcPr>
          <w:p w14:paraId="547C1FAB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3" w:type="dxa"/>
            <w:gridSpan w:val="295"/>
          </w:tcPr>
          <w:p w14:paraId="38D7CF9E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94" w:type="dxa"/>
            <w:gridSpan w:val="5"/>
            <w:tcBorders>
              <w:top w:val="nil"/>
              <w:bottom w:val="nil"/>
            </w:tcBorders>
          </w:tcPr>
          <w:p w14:paraId="4A44BAD6" w14:textId="77777777" w:rsidR="00681CA0" w:rsidRPr="004C4754" w:rsidRDefault="00681CA0" w:rsidP="000F1D5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8D59B31" w14:textId="77777777" w:rsidTr="00F9556E">
        <w:trPr>
          <w:gridAfter w:val="1"/>
          <w:cantSplit/>
          <w:trHeight w:val="81"/>
        </w:trPr>
        <w:tc>
          <w:tcPr>
            <w:tcW w:w="378" w:type="dxa"/>
            <w:gridSpan w:val="6"/>
            <w:vMerge w:val="restart"/>
            <w:tcBorders>
              <w:top w:val="nil"/>
            </w:tcBorders>
          </w:tcPr>
          <w:p w14:paraId="7A001EE4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9" w:type="dxa"/>
            <w:gridSpan w:val="25"/>
            <w:vMerge w:val="restart"/>
            <w:vAlign w:val="center"/>
          </w:tcPr>
          <w:p w14:paraId="71AE0869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58" w:type="dxa"/>
            <w:gridSpan w:val="77"/>
            <w:vMerge w:val="restart"/>
            <w:vAlign w:val="center"/>
          </w:tcPr>
          <w:p w14:paraId="3C85A073" w14:textId="77777777" w:rsidR="00681CA0" w:rsidRPr="00C9743A" w:rsidRDefault="001F678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255" w:type="dxa"/>
            <w:gridSpan w:val="133"/>
            <w:vAlign w:val="center"/>
          </w:tcPr>
          <w:p w14:paraId="6D6942CD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2131" w:type="dxa"/>
            <w:gridSpan w:val="60"/>
            <w:vMerge w:val="restart"/>
            <w:vAlign w:val="center"/>
          </w:tcPr>
          <w:p w14:paraId="7A34A94E" w14:textId="77777777" w:rsidR="00681CA0" w:rsidRPr="00C9743A" w:rsidRDefault="001F6780" w:rsidP="00C974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зна-чение тока лампы, 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515018D6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B8D3730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  <w:tcBorders>
              <w:top w:val="nil"/>
            </w:tcBorders>
          </w:tcPr>
          <w:p w14:paraId="05AF6B4A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9" w:type="dxa"/>
            <w:gridSpan w:val="2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5B3AA1C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8" w:type="dxa"/>
            <w:gridSpan w:val="7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891BECD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41"/>
            <w:tcBorders>
              <w:top w:val="nil"/>
              <w:bottom w:val="double" w:sz="4" w:space="0" w:color="auto"/>
            </w:tcBorders>
            <w:vAlign w:val="center"/>
          </w:tcPr>
          <w:p w14:paraId="1A519504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C9743A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17" w:type="dxa"/>
            <w:gridSpan w:val="47"/>
            <w:tcBorders>
              <w:top w:val="nil"/>
              <w:bottom w:val="double" w:sz="4" w:space="0" w:color="auto"/>
            </w:tcBorders>
            <w:vAlign w:val="center"/>
          </w:tcPr>
          <w:p w14:paraId="46CE8C6D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20" w:type="dxa"/>
            <w:gridSpan w:val="45"/>
            <w:tcBorders>
              <w:top w:val="nil"/>
              <w:bottom w:val="double" w:sz="4" w:space="0" w:color="auto"/>
            </w:tcBorders>
            <w:vAlign w:val="center"/>
          </w:tcPr>
          <w:p w14:paraId="7CEE007E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131" w:type="dxa"/>
            <w:gridSpan w:val="60"/>
            <w:vMerge/>
            <w:tcBorders>
              <w:bottom w:val="double" w:sz="4" w:space="0" w:color="auto"/>
            </w:tcBorders>
            <w:vAlign w:val="center"/>
          </w:tcPr>
          <w:p w14:paraId="5195EC3D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7F94D3C5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374AC0" w14:textId="77777777" w:rsidTr="00F9556E">
        <w:trPr>
          <w:gridAfter w:val="1"/>
          <w:cantSplit/>
          <w:trHeight w:val="79"/>
        </w:trPr>
        <w:tc>
          <w:tcPr>
            <w:tcW w:w="378" w:type="dxa"/>
            <w:gridSpan w:val="6"/>
            <w:vMerge/>
            <w:tcBorders>
              <w:top w:val="nil"/>
              <w:bottom w:val="nil"/>
            </w:tcBorders>
          </w:tcPr>
          <w:p w14:paraId="438AE169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9" w:type="dxa"/>
            <w:gridSpan w:val="25"/>
            <w:tcBorders>
              <w:top w:val="double" w:sz="4" w:space="0" w:color="auto"/>
            </w:tcBorders>
            <w:vAlign w:val="center"/>
          </w:tcPr>
          <w:p w14:paraId="41F66318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758" w:type="dxa"/>
            <w:gridSpan w:val="77"/>
            <w:tcBorders>
              <w:top w:val="double" w:sz="4" w:space="0" w:color="auto"/>
            </w:tcBorders>
            <w:vAlign w:val="center"/>
          </w:tcPr>
          <w:p w14:paraId="2444636A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49,2</w:t>
            </w:r>
          </w:p>
        </w:tc>
        <w:tc>
          <w:tcPr>
            <w:tcW w:w="1418" w:type="dxa"/>
            <w:gridSpan w:val="41"/>
            <w:tcBorders>
              <w:top w:val="double" w:sz="4" w:space="0" w:color="auto"/>
            </w:tcBorders>
            <w:vAlign w:val="center"/>
          </w:tcPr>
          <w:p w14:paraId="6EA6AF39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195</w:t>
            </w:r>
          </w:p>
        </w:tc>
        <w:tc>
          <w:tcPr>
            <w:tcW w:w="1417" w:type="dxa"/>
            <w:gridSpan w:val="47"/>
            <w:tcBorders>
              <w:top w:val="double" w:sz="4" w:space="0" w:color="auto"/>
            </w:tcBorders>
            <w:vAlign w:val="center"/>
          </w:tcPr>
          <w:p w14:paraId="0B9D161F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175</w:t>
            </w:r>
          </w:p>
        </w:tc>
        <w:tc>
          <w:tcPr>
            <w:tcW w:w="1420" w:type="dxa"/>
            <w:gridSpan w:val="45"/>
            <w:tcBorders>
              <w:top w:val="double" w:sz="4" w:space="0" w:color="auto"/>
            </w:tcBorders>
            <w:vAlign w:val="center"/>
          </w:tcPr>
          <w:p w14:paraId="246652D8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215</w:t>
            </w:r>
          </w:p>
        </w:tc>
        <w:tc>
          <w:tcPr>
            <w:tcW w:w="2131" w:type="dxa"/>
            <w:gridSpan w:val="60"/>
            <w:tcBorders>
              <w:top w:val="double" w:sz="4" w:space="0" w:color="auto"/>
            </w:tcBorders>
            <w:vAlign w:val="center"/>
          </w:tcPr>
          <w:p w14:paraId="0484E910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0,255</w:t>
            </w:r>
          </w:p>
        </w:tc>
        <w:tc>
          <w:tcPr>
            <w:tcW w:w="294" w:type="dxa"/>
            <w:gridSpan w:val="5"/>
            <w:vMerge/>
            <w:tcBorders>
              <w:top w:val="nil"/>
              <w:bottom w:val="nil"/>
            </w:tcBorders>
          </w:tcPr>
          <w:p w14:paraId="79EDADF3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16C822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1A3B6AD0" w14:textId="77777777" w:rsidR="00681CA0" w:rsidRPr="004C4754" w:rsidRDefault="00681CA0" w:rsidP="006235F4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747D76D7" w14:textId="77777777" w:rsidR="00681CA0" w:rsidRPr="004C4754" w:rsidRDefault="00C9743A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световой поток будет при температуре окружающей среды от 34°С до 38°С.</w:t>
            </w:r>
          </w:p>
          <w:p w14:paraId="0C4508AD" w14:textId="77777777" w:rsidR="004D4B24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4F6A7DFC" w14:textId="77777777" w:rsidR="00681CA0" w:rsidRPr="004C4754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2114B0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2114B0">
              <w:rPr>
                <w:rFonts w:ascii="Arial" w:hAnsi="Arial" w:cs="Arial"/>
              </w:rPr>
              <w:t xml:space="preserve"> </w:t>
            </w:r>
            <w:r w:rsidR="00F94339" w:rsidRPr="002114B0">
              <w:rPr>
                <w:rFonts w:ascii="Arial" w:hAnsi="Arial" w:cs="Arial"/>
              </w:rPr>
              <w:t xml:space="preserve">в </w:t>
            </w:r>
            <w:r w:rsidR="00F94339" w:rsidRPr="008F530F">
              <w:rPr>
                <w:rFonts w:ascii="Arial" w:hAnsi="Arial" w:cs="Arial"/>
              </w:rPr>
              <w:t>соответствии</w:t>
            </w:r>
            <w:r w:rsidR="00F94339">
              <w:rPr>
                <w:rFonts w:ascii="Arial" w:hAnsi="Arial" w:cs="Arial"/>
              </w:rPr>
              <w:t xml:space="preserve">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436FFBAC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BCBC1D4" w14:textId="77777777" w:rsidTr="00F9556E">
        <w:trPr>
          <w:gridAfter w:val="1"/>
          <w:cantSplit/>
        </w:trPr>
        <w:tc>
          <w:tcPr>
            <w:tcW w:w="411" w:type="dxa"/>
            <w:gridSpan w:val="10"/>
            <w:vMerge w:val="restart"/>
            <w:tcBorders>
              <w:top w:val="nil"/>
            </w:tcBorders>
          </w:tcPr>
          <w:p w14:paraId="1708813E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60" w:type="dxa"/>
            <w:gridSpan w:val="291"/>
          </w:tcPr>
          <w:p w14:paraId="3C52E68A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53630CC1" w14:textId="77777777" w:rsidR="00681CA0" w:rsidRPr="004C4754" w:rsidRDefault="00681CA0" w:rsidP="000F1D57">
            <w:pPr>
              <w:spacing w:after="0" w:line="276" w:lineRule="auto"/>
              <w:rPr>
                <w:rFonts w:ascii="Arial" w:hAnsi="Arial" w:cs="Arial"/>
              </w:rPr>
            </w:pPr>
          </w:p>
          <w:p w14:paraId="19ED330A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1D39C2A" w14:textId="77777777" w:rsidTr="00F9556E">
        <w:trPr>
          <w:gridAfter w:val="1"/>
          <w:cantSplit/>
        </w:trPr>
        <w:tc>
          <w:tcPr>
            <w:tcW w:w="411" w:type="dxa"/>
            <w:gridSpan w:val="10"/>
            <w:vMerge/>
          </w:tcPr>
          <w:p w14:paraId="12D7A887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4" w:type="dxa"/>
            <w:gridSpan w:val="98"/>
            <w:vMerge w:val="restart"/>
            <w:vAlign w:val="center"/>
          </w:tcPr>
          <w:p w14:paraId="7668F398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86" w:type="dxa"/>
            <w:gridSpan w:val="193"/>
            <w:vAlign w:val="center"/>
          </w:tcPr>
          <w:p w14:paraId="33560308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94" w:type="dxa"/>
            <w:gridSpan w:val="5"/>
            <w:vMerge/>
          </w:tcPr>
          <w:p w14:paraId="05BF2AA4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132FCF3" w14:textId="77777777" w:rsidTr="00F9556E">
        <w:trPr>
          <w:gridAfter w:val="1"/>
          <w:cantSplit/>
        </w:trPr>
        <w:tc>
          <w:tcPr>
            <w:tcW w:w="411" w:type="dxa"/>
            <w:gridSpan w:val="10"/>
            <w:vMerge/>
          </w:tcPr>
          <w:p w14:paraId="7E1AAEC7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74" w:type="dxa"/>
            <w:gridSpan w:val="98"/>
            <w:vMerge/>
            <w:tcBorders>
              <w:bottom w:val="double" w:sz="4" w:space="0" w:color="auto"/>
            </w:tcBorders>
            <w:vAlign w:val="center"/>
          </w:tcPr>
          <w:p w14:paraId="60AFF8FC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</w:p>
        </w:tc>
        <w:tc>
          <w:tcPr>
            <w:tcW w:w="2111" w:type="dxa"/>
            <w:gridSpan w:val="57"/>
            <w:tcBorders>
              <w:bottom w:val="double" w:sz="4" w:space="0" w:color="auto"/>
            </w:tcBorders>
            <w:vAlign w:val="center"/>
          </w:tcPr>
          <w:p w14:paraId="59EFBC94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</w:t>
            </w:r>
            <w:r w:rsidR="008F530F" w:rsidRPr="00C9743A">
              <w:rPr>
                <w:rFonts w:ascii="Arial" w:hAnsi="Arial" w:cs="Arial"/>
              </w:rPr>
              <w:t xml:space="preserve"> знач</w:t>
            </w:r>
            <w:r w:rsidR="008F530F" w:rsidRPr="00C9743A">
              <w:rPr>
                <w:rFonts w:ascii="Arial" w:hAnsi="Arial" w:cs="Arial"/>
              </w:rPr>
              <w:t>е</w:t>
            </w:r>
            <w:r w:rsidR="008F530F" w:rsidRPr="00C9743A">
              <w:rPr>
                <w:rFonts w:ascii="Arial" w:hAnsi="Arial" w:cs="Arial"/>
              </w:rPr>
              <w:t>ние</w:t>
            </w:r>
          </w:p>
        </w:tc>
        <w:tc>
          <w:tcPr>
            <w:tcW w:w="2144" w:type="dxa"/>
            <w:gridSpan w:val="76"/>
            <w:tcBorders>
              <w:bottom w:val="double" w:sz="4" w:space="0" w:color="auto"/>
            </w:tcBorders>
            <w:vAlign w:val="center"/>
          </w:tcPr>
          <w:p w14:paraId="5D225C38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Не менее</w:t>
            </w:r>
          </w:p>
        </w:tc>
        <w:tc>
          <w:tcPr>
            <w:tcW w:w="2131" w:type="dxa"/>
            <w:gridSpan w:val="60"/>
            <w:tcBorders>
              <w:bottom w:val="double" w:sz="4" w:space="0" w:color="auto"/>
            </w:tcBorders>
            <w:vAlign w:val="center"/>
          </w:tcPr>
          <w:p w14:paraId="0A38C41D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94" w:type="dxa"/>
            <w:gridSpan w:val="5"/>
            <w:vMerge/>
          </w:tcPr>
          <w:p w14:paraId="3EC83200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23271DC" w14:textId="77777777" w:rsidTr="00F9556E">
        <w:trPr>
          <w:gridAfter w:val="1"/>
          <w:cantSplit/>
        </w:trPr>
        <w:tc>
          <w:tcPr>
            <w:tcW w:w="411" w:type="dxa"/>
            <w:gridSpan w:val="10"/>
            <w:vMerge/>
            <w:tcBorders>
              <w:bottom w:val="nil"/>
            </w:tcBorders>
          </w:tcPr>
          <w:p w14:paraId="3C1EACAD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4" w:type="dxa"/>
            <w:gridSpan w:val="98"/>
            <w:tcBorders>
              <w:top w:val="double" w:sz="4" w:space="0" w:color="auto"/>
            </w:tcBorders>
            <w:vAlign w:val="center"/>
          </w:tcPr>
          <w:p w14:paraId="7FD33DBD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0,260</w:t>
            </w:r>
          </w:p>
        </w:tc>
        <w:tc>
          <w:tcPr>
            <w:tcW w:w="2111" w:type="dxa"/>
            <w:gridSpan w:val="57"/>
            <w:tcBorders>
              <w:top w:val="double" w:sz="4" w:space="0" w:color="auto"/>
            </w:tcBorders>
            <w:vAlign w:val="center"/>
          </w:tcPr>
          <w:p w14:paraId="65F47425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16,5</w:t>
            </w:r>
          </w:p>
        </w:tc>
        <w:tc>
          <w:tcPr>
            <w:tcW w:w="2144" w:type="dxa"/>
            <w:gridSpan w:val="76"/>
            <w:tcBorders>
              <w:top w:val="double" w:sz="4" w:space="0" w:color="auto"/>
            </w:tcBorders>
            <w:vAlign w:val="center"/>
          </w:tcPr>
          <w:p w14:paraId="6E188C46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12,4</w:t>
            </w:r>
          </w:p>
        </w:tc>
        <w:tc>
          <w:tcPr>
            <w:tcW w:w="2131" w:type="dxa"/>
            <w:gridSpan w:val="60"/>
            <w:tcBorders>
              <w:top w:val="double" w:sz="4" w:space="0" w:color="auto"/>
            </w:tcBorders>
            <w:vAlign w:val="center"/>
          </w:tcPr>
          <w:p w14:paraId="3ECA5BA8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20,6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742B0A2E" w14:textId="77777777" w:rsidR="00681CA0" w:rsidRPr="004C4754" w:rsidRDefault="00681CA0" w:rsidP="000F1D57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6CC111" w14:textId="77777777" w:rsidTr="00F9556E">
        <w:trPr>
          <w:gridAfter w:val="1"/>
          <w:cantSplit/>
          <w:trHeight w:val="3005"/>
        </w:trPr>
        <w:tc>
          <w:tcPr>
            <w:tcW w:w="10065" w:type="dxa"/>
            <w:gridSpan w:val="306"/>
            <w:tcBorders>
              <w:top w:val="nil"/>
            </w:tcBorders>
          </w:tcPr>
          <w:p w14:paraId="5446D52B" w14:textId="77777777" w:rsidR="00681CA0" w:rsidRPr="004C4754" w:rsidRDefault="00681CA0" w:rsidP="000F1D5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228D374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333778FA" w14:textId="77777777" w:rsidR="00681CA0" w:rsidRPr="004C4754" w:rsidRDefault="00221C94" w:rsidP="006235F4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60081-IEC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675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0-6</w:t>
            </w:r>
          </w:p>
        </w:tc>
      </w:tr>
      <w:tr w:rsidR="00681CA0" w:rsidRPr="004C4754" w14:paraId="1E35CF2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5" w:type="dxa"/>
            <w:gridSpan w:val="51"/>
          </w:tcPr>
          <w:p w14:paraId="2344F1AB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577" w:type="dxa"/>
            <w:gridSpan w:val="234"/>
          </w:tcPr>
          <w:p w14:paraId="26F7EF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0AF056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603" w:type="dxa"/>
            <w:gridSpan w:val="21"/>
            <w:vAlign w:val="center"/>
          </w:tcPr>
          <w:p w14:paraId="256E9423" w14:textId="77777777" w:rsidR="00681CA0" w:rsidRPr="004C4754" w:rsidRDefault="00FA62C7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2</w:t>
            </w:r>
          </w:p>
        </w:tc>
      </w:tr>
      <w:tr w:rsidR="00681CA0" w:rsidRPr="004C4754" w14:paraId="0AA983F1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1587C69" w14:textId="77777777" w:rsidR="00681CA0" w:rsidRPr="00B80BD2" w:rsidRDefault="00681CA0" w:rsidP="006235F4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-49-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5-16/1450</w:t>
            </w:r>
          </w:p>
        </w:tc>
      </w:tr>
      <w:tr w:rsidR="00681CA0" w:rsidRPr="004C4754" w14:paraId="108C968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 w:val="restart"/>
            <w:tcBorders>
              <w:top w:val="nil"/>
            </w:tcBorders>
          </w:tcPr>
          <w:p w14:paraId="24376615" w14:textId="77777777" w:rsidR="00681CA0" w:rsidRPr="00B80BD2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4" w:type="dxa"/>
            <w:gridSpan w:val="298"/>
          </w:tcPr>
          <w:p w14:paraId="7C53E99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3A34A43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11BC1B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7C780DB0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7" w:type="dxa"/>
            <w:gridSpan w:val="23"/>
            <w:tcBorders>
              <w:bottom w:val="double" w:sz="4" w:space="0" w:color="auto"/>
            </w:tcBorders>
          </w:tcPr>
          <w:p w14:paraId="24B205CF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96" w:type="dxa"/>
            <w:gridSpan w:val="88"/>
            <w:tcBorders>
              <w:bottom w:val="double" w:sz="4" w:space="0" w:color="auto"/>
            </w:tcBorders>
          </w:tcPr>
          <w:p w14:paraId="5C95AD31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268" w:type="dxa"/>
            <w:gridSpan w:val="62"/>
            <w:tcBorders>
              <w:bottom w:val="double" w:sz="4" w:space="0" w:color="auto"/>
            </w:tcBorders>
          </w:tcPr>
          <w:p w14:paraId="75220637" w14:textId="77777777" w:rsidR="00681CA0" w:rsidRPr="00C9743A" w:rsidRDefault="001F678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знач</w:t>
            </w:r>
            <w:r w:rsidRPr="00C9743A">
              <w:rPr>
                <w:rFonts w:ascii="Arial" w:hAnsi="Arial" w:cs="Arial"/>
              </w:rPr>
              <w:t>е</w:t>
            </w:r>
            <w:r w:rsidRPr="00C9743A">
              <w:rPr>
                <w:rFonts w:ascii="Arial" w:hAnsi="Arial" w:cs="Arial"/>
              </w:rPr>
              <w:t>ние напряжения</w:t>
            </w:r>
            <w:r w:rsidR="00681CA0" w:rsidRPr="00C9743A">
              <w:rPr>
                <w:rFonts w:ascii="Arial" w:hAnsi="Arial" w:cs="Arial"/>
              </w:rPr>
              <w:t>, В</w:t>
            </w:r>
          </w:p>
        </w:tc>
        <w:tc>
          <w:tcPr>
            <w:tcW w:w="2664" w:type="dxa"/>
            <w:gridSpan w:val="109"/>
            <w:tcBorders>
              <w:bottom w:val="double" w:sz="4" w:space="0" w:color="auto"/>
            </w:tcBorders>
            <w:vAlign w:val="center"/>
          </w:tcPr>
          <w:p w14:paraId="35556EE2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калибровки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309" w:type="dxa"/>
            <w:gridSpan w:val="16"/>
            <w:tcBorders>
              <w:bottom w:val="double" w:sz="4" w:space="0" w:color="auto"/>
            </w:tcBorders>
          </w:tcPr>
          <w:p w14:paraId="298B942B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94" w:type="dxa"/>
            <w:gridSpan w:val="5"/>
            <w:vMerge/>
          </w:tcPr>
          <w:p w14:paraId="6ABFF4B5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06FB9D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  <w:tcBorders>
              <w:bottom w:val="nil"/>
            </w:tcBorders>
          </w:tcPr>
          <w:p w14:paraId="00E3238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7" w:type="dxa"/>
            <w:gridSpan w:val="23"/>
            <w:tcBorders>
              <w:top w:val="double" w:sz="4" w:space="0" w:color="auto"/>
            </w:tcBorders>
          </w:tcPr>
          <w:p w14:paraId="24D7E085" w14:textId="77777777" w:rsidR="00681CA0" w:rsidRPr="004C4754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 w:rsidRPr="00B30F81">
              <w:rPr>
                <w:rFonts w:ascii="Arial" w:hAnsi="Arial" w:cs="Arial"/>
                <w:color w:val="FF0000"/>
              </w:rPr>
              <w:t>–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996" w:type="dxa"/>
            <w:gridSpan w:val="88"/>
            <w:tcBorders>
              <w:top w:val="double" w:sz="4" w:space="0" w:color="auto"/>
            </w:tcBorders>
          </w:tcPr>
          <w:p w14:paraId="08CD114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49</w:t>
            </w:r>
          </w:p>
        </w:tc>
        <w:tc>
          <w:tcPr>
            <w:tcW w:w="2268" w:type="dxa"/>
            <w:gridSpan w:val="62"/>
            <w:tcBorders>
              <w:top w:val="double" w:sz="4" w:space="0" w:color="auto"/>
            </w:tcBorders>
          </w:tcPr>
          <w:p w14:paraId="3E1DAB26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390</w:t>
            </w:r>
          </w:p>
        </w:tc>
        <w:tc>
          <w:tcPr>
            <w:tcW w:w="2664" w:type="dxa"/>
            <w:gridSpan w:val="109"/>
            <w:tcBorders>
              <w:top w:val="double" w:sz="4" w:space="0" w:color="auto"/>
            </w:tcBorders>
          </w:tcPr>
          <w:p w14:paraId="133BAFC8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255</w:t>
            </w:r>
          </w:p>
        </w:tc>
        <w:tc>
          <w:tcPr>
            <w:tcW w:w="1309" w:type="dxa"/>
            <w:gridSpan w:val="16"/>
            <w:tcBorders>
              <w:top w:val="double" w:sz="4" w:space="0" w:color="auto"/>
            </w:tcBorders>
          </w:tcPr>
          <w:p w14:paraId="73D334B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765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089A3F01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863010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9395AF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7EC734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 w:val="restart"/>
            <w:tcBorders>
              <w:top w:val="nil"/>
            </w:tcBorders>
          </w:tcPr>
          <w:p w14:paraId="792C5BC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4" w:type="dxa"/>
            <w:gridSpan w:val="298"/>
          </w:tcPr>
          <w:p w14:paraId="35C93456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ВЧПРА</w:t>
            </w:r>
          </w:p>
        </w:tc>
        <w:tc>
          <w:tcPr>
            <w:tcW w:w="294" w:type="dxa"/>
            <w:gridSpan w:val="5"/>
            <w:vMerge w:val="restart"/>
            <w:tcBorders>
              <w:top w:val="nil"/>
            </w:tcBorders>
          </w:tcPr>
          <w:p w14:paraId="02E9A1A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4DA952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  <w:tcBorders>
              <w:top w:val="nil"/>
            </w:tcBorders>
          </w:tcPr>
          <w:p w14:paraId="250ED67E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4" w:type="dxa"/>
            <w:gridSpan w:val="298"/>
          </w:tcPr>
          <w:p w14:paraId="454761A3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>в нормальном режиме и режиме диммирования</w:t>
            </w:r>
          </w:p>
        </w:tc>
        <w:tc>
          <w:tcPr>
            <w:tcW w:w="294" w:type="dxa"/>
            <w:gridSpan w:val="5"/>
            <w:vMerge/>
            <w:tcBorders>
              <w:top w:val="nil"/>
            </w:tcBorders>
          </w:tcPr>
          <w:p w14:paraId="5E79771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8F43F1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009802C9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35" w:type="dxa"/>
            <w:gridSpan w:val="287"/>
          </w:tcPr>
          <w:p w14:paraId="62AF8CCB" w14:textId="77777777" w:rsidR="00681CA0" w:rsidRPr="004C4754" w:rsidRDefault="00681CA0" w:rsidP="006235F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 xml:space="preserve">кГц </w:t>
            </w:r>
          </w:p>
        </w:tc>
        <w:tc>
          <w:tcPr>
            <w:tcW w:w="1169" w:type="dxa"/>
            <w:gridSpan w:val="11"/>
          </w:tcPr>
          <w:p w14:paraId="03B9354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94" w:type="dxa"/>
            <w:gridSpan w:val="5"/>
            <w:vMerge/>
          </w:tcPr>
          <w:p w14:paraId="733E529D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4DA26E6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0D25C235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35" w:type="dxa"/>
            <w:gridSpan w:val="287"/>
            <w:vAlign w:val="center"/>
          </w:tcPr>
          <w:p w14:paraId="7C982518" w14:textId="77777777" w:rsidR="002D0033" w:rsidRPr="00C9743A" w:rsidRDefault="002D0033" w:rsidP="002D0033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C9743A">
              <w:rPr>
                <w:rFonts w:ascii="Arial" w:hAnsi="Arial" w:cs="Arial"/>
              </w:rPr>
              <w:t xml:space="preserve">Ток перехода от нормальной работы к регулированию </w:t>
            </w:r>
            <w:r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Pr="00C974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C9743A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C9743A">
              <w:rPr>
                <w:rFonts w:ascii="Arial" w:hAnsi="Arial" w:cs="Arial"/>
              </w:rPr>
              <w:t>, А</w:t>
            </w:r>
          </w:p>
        </w:tc>
        <w:tc>
          <w:tcPr>
            <w:tcW w:w="1169" w:type="dxa"/>
            <w:gridSpan w:val="11"/>
          </w:tcPr>
          <w:p w14:paraId="73D4129C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21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94" w:type="dxa"/>
            <w:gridSpan w:val="5"/>
            <w:vMerge/>
          </w:tcPr>
          <w:p w14:paraId="29DAE57B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404099C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6B736E7D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35" w:type="dxa"/>
            <w:gridSpan w:val="287"/>
            <w:vAlign w:val="center"/>
          </w:tcPr>
          <w:p w14:paraId="4662AD44" w14:textId="77777777" w:rsidR="002D0033" w:rsidRPr="00C9743A" w:rsidRDefault="008F530F" w:rsidP="002D003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C9743A">
              <w:rPr>
                <w:rFonts w:ascii="Arial" w:hAnsi="Arial" w:cs="Arial"/>
              </w:rPr>
              <w:t xml:space="preserve">Максимальный </w:t>
            </w:r>
            <w:r w:rsidR="002D0033" w:rsidRPr="00C9743A">
              <w:rPr>
                <w:rFonts w:ascii="Arial" w:hAnsi="Arial" w:cs="Arial"/>
              </w:rPr>
              <w:t xml:space="preserve">рабочий ток лампы </w:t>
            </w:r>
            <w:r w:rsidR="002D0033"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="002D0033" w:rsidRPr="00C974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2D0033" w:rsidRPr="00C974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2D0033" w:rsidRPr="00C9743A">
              <w:rPr>
                <w:rFonts w:ascii="Arial" w:hAnsi="Arial" w:cs="Arial"/>
              </w:rPr>
              <w:t>, А</w:t>
            </w:r>
          </w:p>
        </w:tc>
        <w:tc>
          <w:tcPr>
            <w:tcW w:w="1169" w:type="dxa"/>
            <w:gridSpan w:val="11"/>
          </w:tcPr>
          <w:p w14:paraId="529DED48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34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94" w:type="dxa"/>
            <w:gridSpan w:val="5"/>
            <w:vMerge/>
          </w:tcPr>
          <w:p w14:paraId="0FA4CC5C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00918CD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0958FFAE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335" w:type="dxa"/>
            <w:gridSpan w:val="287"/>
            <w:vAlign w:val="center"/>
          </w:tcPr>
          <w:p w14:paraId="36555E26" w14:textId="77777777" w:rsidR="002D0033" w:rsidRPr="00C9743A" w:rsidRDefault="008F530F" w:rsidP="002D003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C9743A">
              <w:rPr>
                <w:rFonts w:ascii="Arial" w:hAnsi="Arial" w:cs="Arial"/>
              </w:rPr>
              <w:t xml:space="preserve">Максимальный </w:t>
            </w:r>
            <w:r w:rsidR="002D0033" w:rsidRPr="00C9743A">
              <w:rPr>
                <w:rFonts w:ascii="Arial" w:hAnsi="Arial" w:cs="Arial"/>
              </w:rPr>
              <w:t xml:space="preserve">ток в любом вводе катода </w:t>
            </w:r>
            <w:r w:rsidR="002D0033"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="002D0033" w:rsidRPr="00C9743A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2D0033" w:rsidRPr="00C974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2D0033" w:rsidRPr="00C9743A">
              <w:rPr>
                <w:rFonts w:ascii="Arial" w:hAnsi="Arial" w:cs="Arial"/>
              </w:rPr>
              <w:t>, А</w:t>
            </w:r>
          </w:p>
        </w:tc>
        <w:tc>
          <w:tcPr>
            <w:tcW w:w="1169" w:type="dxa"/>
            <w:gridSpan w:val="11"/>
          </w:tcPr>
          <w:p w14:paraId="0409AA88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370</w:t>
            </w:r>
          </w:p>
        </w:tc>
        <w:tc>
          <w:tcPr>
            <w:tcW w:w="294" w:type="dxa"/>
            <w:gridSpan w:val="5"/>
            <w:vMerge/>
          </w:tcPr>
          <w:p w14:paraId="01DFC4E7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F5625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6AD3D88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4" w:type="dxa"/>
            <w:gridSpan w:val="298"/>
          </w:tcPr>
          <w:p w14:paraId="5C27E459" w14:textId="77777777" w:rsidR="00681CA0" w:rsidRPr="00C9743A" w:rsidRDefault="00681CA0" w:rsidP="002F247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C9743A">
              <w:rPr>
                <w:rFonts w:ascii="Arial" w:hAnsi="Arial" w:cs="Arial"/>
              </w:rPr>
              <w:t>(</w:t>
            </w:r>
            <w:r w:rsidR="008F530F" w:rsidRPr="00C9743A">
              <w:rPr>
                <w:rFonts w:ascii="Arial" w:hAnsi="Arial" w:cs="Arial"/>
              </w:rPr>
              <w:t xml:space="preserve">см. </w:t>
            </w:r>
            <w:r w:rsidR="002F247E" w:rsidRPr="00C9743A">
              <w:rPr>
                <w:rFonts w:ascii="Arial" w:hAnsi="Arial" w:cs="Arial"/>
              </w:rPr>
              <w:t>п</w:t>
            </w:r>
            <w:r w:rsidRPr="00C9743A">
              <w:rPr>
                <w:rFonts w:ascii="Arial" w:hAnsi="Arial" w:cs="Arial"/>
              </w:rPr>
              <w:t>римечание 1)</w:t>
            </w:r>
          </w:p>
        </w:tc>
        <w:tc>
          <w:tcPr>
            <w:tcW w:w="294" w:type="dxa"/>
            <w:gridSpan w:val="5"/>
            <w:vMerge/>
          </w:tcPr>
          <w:p w14:paraId="0170017A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BC026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20C96B5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4" w:type="dxa"/>
            <w:gridSpan w:val="298"/>
          </w:tcPr>
          <w:p w14:paraId="6A28749F" w14:textId="77777777" w:rsidR="00681CA0" w:rsidRPr="00C9743A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94" w:type="dxa"/>
            <w:gridSpan w:val="5"/>
            <w:vMerge/>
          </w:tcPr>
          <w:p w14:paraId="2D0EED8D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795A7A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37B41A0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  <w:gridSpan w:val="227"/>
            <w:vMerge w:val="restart"/>
          </w:tcPr>
          <w:p w14:paraId="13567F3E" w14:textId="77777777" w:rsidR="00681CA0" w:rsidRPr="00C9743A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Параметры для </w:t>
            </w:r>
            <w:r w:rsidR="00C9743A">
              <w:rPr>
                <w:rFonts w:ascii="Arial" w:hAnsi="Arial" w:cs="Arial"/>
              </w:rPr>
              <w:t>минимальной</w:t>
            </w:r>
            <w:r w:rsidRPr="00C9743A">
              <w:rPr>
                <w:rFonts w:ascii="Arial" w:hAnsi="Arial" w:cs="Arial"/>
              </w:rPr>
              <w:t xml:space="preserve"> суммы квадратов токов выводов в заменяющем резисторе (</w:t>
            </w:r>
            <w:r w:rsidRPr="00C9743A">
              <w:rPr>
                <w:rFonts w:ascii="Arial" w:hAnsi="Arial" w:cs="Arial"/>
                <w:lang w:val="en-US"/>
              </w:rPr>
              <w:t>S</w:t>
            </w:r>
            <w:r w:rsidRPr="00C9743A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C9743A">
              <w:rPr>
                <w:rFonts w:ascii="Arial" w:hAnsi="Arial" w:cs="Arial"/>
                <w:lang w:val="en-US"/>
              </w:rPr>
              <w:t>S</w:t>
            </w:r>
            <w:r w:rsidRPr="00C9743A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C9743A">
              <w:rPr>
                <w:rFonts w:ascii="Arial" w:hAnsi="Arial" w:cs="Arial"/>
              </w:rPr>
              <w:t xml:space="preserve">): </w:t>
            </w:r>
          </w:p>
          <w:p w14:paraId="785C300F" w14:textId="77777777" w:rsidR="00681CA0" w:rsidRPr="00C9743A" w:rsidRDefault="002D0033" w:rsidP="006235F4">
            <w:pPr>
              <w:spacing w:after="0" w:line="240" w:lineRule="auto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  <w:position w:val="-10"/>
              </w:rPr>
              <w:object w:dxaOrig="1600" w:dyaOrig="340" w14:anchorId="6EEC546A">
                <v:shape id="_x0000_i1090" type="#_x0000_t75" style="width:84pt;height:20.25pt" o:ole="">
                  <v:imagedata r:id="rId71" o:title=""/>
                </v:shape>
                <o:OLEObject Type="Embed" ProgID="Equation.3" ShapeID="_x0000_i1090" DrawAspect="Content" ObjectID="_1651399605" r:id="rId97"/>
              </w:object>
            </w:r>
            <w:r w:rsidRPr="00C9743A">
              <w:rPr>
                <w:rFonts w:ascii="Arial" w:hAnsi="Arial" w:cs="Arial"/>
              </w:rPr>
              <w:t xml:space="preserve"> для </w:t>
            </w:r>
            <w:r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Pr="00C974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C9743A">
              <w:rPr>
                <w:rFonts w:ascii="Times New Roman" w:hAnsi="Times New Roman"/>
                <w:vertAlign w:val="subscript"/>
              </w:rPr>
              <w:t>30</w:t>
            </w:r>
            <w:r w:rsidRPr="00C9743A">
              <w:rPr>
                <w:rFonts w:ascii="Arial" w:hAnsi="Arial" w:cs="Arial"/>
              </w:rPr>
              <w:t xml:space="preserve"> &lt; </w:t>
            </w:r>
            <w:r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Pr="00C974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C9743A">
              <w:rPr>
                <w:rFonts w:ascii="Arial" w:hAnsi="Arial" w:cs="Arial"/>
              </w:rPr>
              <w:t>≤</w:t>
            </w:r>
            <w:r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Pr="00C9743A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C9743A">
              <w:rPr>
                <w:rFonts w:ascii="Arial" w:hAnsi="Arial" w:cs="Arial"/>
              </w:rPr>
              <w:t xml:space="preserve"> (</w:t>
            </w:r>
            <w:r w:rsidR="00C9743A">
              <w:rPr>
                <w:rFonts w:ascii="Arial" w:hAnsi="Arial" w:cs="Arial"/>
              </w:rPr>
              <w:t xml:space="preserve">см. </w:t>
            </w:r>
            <w:r w:rsidRPr="00C9743A">
              <w:rPr>
                <w:rFonts w:ascii="Arial" w:hAnsi="Arial" w:cs="Arial"/>
              </w:rPr>
              <w:t>примечание 2)</w:t>
            </w:r>
          </w:p>
        </w:tc>
        <w:tc>
          <w:tcPr>
            <w:tcW w:w="567" w:type="dxa"/>
            <w:gridSpan w:val="38"/>
          </w:tcPr>
          <w:p w14:paraId="03AC94AE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67" w:type="dxa"/>
            <w:gridSpan w:val="22"/>
          </w:tcPr>
          <w:p w14:paraId="0ED099FA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C974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169" w:type="dxa"/>
            <w:gridSpan w:val="11"/>
          </w:tcPr>
          <w:p w14:paraId="73AFB939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C9743A">
              <w:rPr>
                <w:rFonts w:ascii="Arial" w:hAnsi="Arial" w:cs="Arial"/>
              </w:rPr>
              <w:t>120</w:t>
            </w:r>
          </w:p>
        </w:tc>
        <w:tc>
          <w:tcPr>
            <w:tcW w:w="294" w:type="dxa"/>
            <w:gridSpan w:val="5"/>
            <w:vMerge/>
          </w:tcPr>
          <w:p w14:paraId="3761C2C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292411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1690D789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  <w:gridSpan w:val="227"/>
            <w:vMerge/>
          </w:tcPr>
          <w:p w14:paraId="4DA954BF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38"/>
            <w:vAlign w:val="center"/>
          </w:tcPr>
          <w:p w14:paraId="74250324" w14:textId="77777777" w:rsidR="00681CA0" w:rsidRPr="004C4754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567" w:type="dxa"/>
            <w:gridSpan w:val="22"/>
            <w:vAlign w:val="center"/>
          </w:tcPr>
          <w:p w14:paraId="4AF68186" w14:textId="77777777" w:rsidR="00681CA0" w:rsidRPr="004C4754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C974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169" w:type="dxa"/>
            <w:gridSpan w:val="11"/>
            <w:vAlign w:val="center"/>
          </w:tcPr>
          <w:p w14:paraId="6DD3DED9" w14:textId="77777777" w:rsidR="00681CA0" w:rsidRPr="00C9743A" w:rsidRDefault="00681CA0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C9743A">
              <w:rPr>
                <w:rFonts w:ascii="Arial" w:hAnsi="Arial" w:cs="Arial"/>
              </w:rPr>
              <w:t>466</w:t>
            </w:r>
          </w:p>
        </w:tc>
        <w:tc>
          <w:tcPr>
            <w:tcW w:w="294" w:type="dxa"/>
            <w:gridSpan w:val="5"/>
            <w:vMerge/>
          </w:tcPr>
          <w:p w14:paraId="74191D9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49F689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3FD7F196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4" w:type="dxa"/>
            <w:gridSpan w:val="298"/>
          </w:tcPr>
          <w:p w14:paraId="5A5BE65A" w14:textId="77777777" w:rsidR="00681CA0" w:rsidRPr="00C9743A" w:rsidRDefault="00681CA0" w:rsidP="00EB1EA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94" w:type="dxa"/>
            <w:gridSpan w:val="5"/>
            <w:vMerge/>
          </w:tcPr>
          <w:p w14:paraId="12A0F9E4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47F95A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327C0448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60"/>
            <w:tcBorders>
              <w:bottom w:val="double" w:sz="4" w:space="0" w:color="auto"/>
            </w:tcBorders>
          </w:tcPr>
          <w:p w14:paraId="5ABD0410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Рабочий ток, А</w:t>
            </w:r>
          </w:p>
        </w:tc>
        <w:tc>
          <w:tcPr>
            <w:tcW w:w="7689" w:type="dxa"/>
            <w:gridSpan w:val="238"/>
            <w:tcBorders>
              <w:bottom w:val="double" w:sz="4" w:space="0" w:color="auto"/>
            </w:tcBorders>
          </w:tcPr>
          <w:p w14:paraId="2051C5B6" w14:textId="77777777" w:rsidR="00681CA0" w:rsidRPr="00C9743A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94" w:type="dxa"/>
            <w:gridSpan w:val="5"/>
            <w:vMerge/>
          </w:tcPr>
          <w:p w14:paraId="7C1AA02B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354BAF2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4D9CB6E1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 w:val="restart"/>
            <w:tcBorders>
              <w:top w:val="double" w:sz="4" w:space="0" w:color="auto"/>
            </w:tcBorders>
            <w:vAlign w:val="center"/>
          </w:tcPr>
          <w:p w14:paraId="1020AAB6" w14:textId="77777777" w:rsidR="002D0033" w:rsidRPr="00C9743A" w:rsidRDefault="002D0033" w:rsidP="002D00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743A">
              <w:rPr>
                <w:rFonts w:ascii="Times New Roman" w:hAnsi="Times New Roman"/>
                <w:i/>
                <w:lang w:val="en-US"/>
              </w:rPr>
              <w:t>I</w:t>
            </w:r>
            <w:r w:rsidRPr="00C974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C9743A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92" w:type="dxa"/>
            <w:gridSpan w:val="47"/>
            <w:vMerge w:val="restart"/>
            <w:tcBorders>
              <w:top w:val="double" w:sz="4" w:space="0" w:color="auto"/>
            </w:tcBorders>
            <w:vAlign w:val="center"/>
          </w:tcPr>
          <w:p w14:paraId="5041BAD8" w14:textId="77777777" w:rsidR="002D0033" w:rsidRPr="00C9743A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0,025</w:t>
            </w:r>
          </w:p>
        </w:tc>
        <w:tc>
          <w:tcPr>
            <w:tcW w:w="5386" w:type="dxa"/>
            <w:gridSpan w:val="167"/>
            <w:tcBorders>
              <w:top w:val="double" w:sz="4" w:space="0" w:color="auto"/>
            </w:tcBorders>
          </w:tcPr>
          <w:p w14:paraId="04A9C930" w14:textId="77777777" w:rsidR="002D0033" w:rsidRPr="00C9743A" w:rsidRDefault="008F530F" w:rsidP="002D0033">
            <w:pPr>
              <w:spacing w:after="0" w:line="240" w:lineRule="auto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Минимальное </w:t>
            </w:r>
            <w:r w:rsidR="002D0033" w:rsidRPr="00C9743A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994" w:type="dxa"/>
            <w:gridSpan w:val="55"/>
            <w:tcBorders>
              <w:top w:val="double" w:sz="4" w:space="0" w:color="auto"/>
            </w:tcBorders>
          </w:tcPr>
          <w:p w14:paraId="0097EC51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309" w:type="dxa"/>
            <w:gridSpan w:val="16"/>
            <w:tcBorders>
              <w:top w:val="double" w:sz="4" w:space="0" w:color="auto"/>
            </w:tcBorders>
          </w:tcPr>
          <w:p w14:paraId="5F51838A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3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8</w:t>
            </w:r>
            <w:r w:rsidRPr="004C4754">
              <w:rPr>
                <w:rFonts w:ascii="Arial" w:hAnsi="Arial" w:cs="Arial"/>
              </w:rPr>
              <w:t>5</w:t>
            </w:r>
          </w:p>
        </w:tc>
        <w:tc>
          <w:tcPr>
            <w:tcW w:w="294" w:type="dxa"/>
            <w:gridSpan w:val="5"/>
            <w:vMerge/>
          </w:tcPr>
          <w:p w14:paraId="5530341A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278F9D9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338A24C2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/>
            <w:vAlign w:val="center"/>
          </w:tcPr>
          <w:p w14:paraId="55B100EA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027CF411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86" w:type="dxa"/>
            <w:gridSpan w:val="167"/>
            <w:vMerge w:val="restart"/>
            <w:vAlign w:val="center"/>
          </w:tcPr>
          <w:p w14:paraId="0EABE89A" w14:textId="77777777" w:rsidR="002D0033" w:rsidRPr="004C4754" w:rsidRDefault="002D0033" w:rsidP="002D003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Заменяющие резисторы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994" w:type="dxa"/>
            <w:gridSpan w:val="55"/>
          </w:tcPr>
          <w:p w14:paraId="740706CE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309" w:type="dxa"/>
            <w:gridSpan w:val="16"/>
          </w:tcPr>
          <w:p w14:paraId="4C9CF9C8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</w:t>
            </w:r>
            <w:r w:rsidRPr="004C4754">
              <w:rPr>
                <w:rFonts w:ascii="Arial" w:hAnsi="Arial" w:cs="Arial"/>
                <w:lang w:val="en-US"/>
              </w:rPr>
              <w:t>500</w:t>
            </w:r>
          </w:p>
        </w:tc>
        <w:tc>
          <w:tcPr>
            <w:tcW w:w="294" w:type="dxa"/>
            <w:gridSpan w:val="5"/>
            <w:vMerge/>
          </w:tcPr>
          <w:p w14:paraId="3D274BB1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2F412C8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4B9C9C77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/>
            <w:vAlign w:val="center"/>
          </w:tcPr>
          <w:p w14:paraId="522B646F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65B8E30B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86" w:type="dxa"/>
            <w:gridSpan w:val="167"/>
            <w:vMerge/>
          </w:tcPr>
          <w:p w14:paraId="00EB0C58" w14:textId="77777777" w:rsidR="002D0033" w:rsidRPr="004C4754" w:rsidRDefault="002D0033" w:rsidP="002D003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4" w:type="dxa"/>
            <w:gridSpan w:val="55"/>
          </w:tcPr>
          <w:p w14:paraId="54453C4C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309" w:type="dxa"/>
            <w:gridSpan w:val="16"/>
          </w:tcPr>
          <w:p w14:paraId="7F270F84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94" w:type="dxa"/>
            <w:gridSpan w:val="5"/>
            <w:vMerge/>
          </w:tcPr>
          <w:p w14:paraId="188B3371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00E8F52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7255EC8A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 w:val="restart"/>
            <w:vAlign w:val="center"/>
          </w:tcPr>
          <w:p w14:paraId="65605E7F" w14:textId="77777777" w:rsidR="002D0033" w:rsidRPr="002D0033" w:rsidRDefault="002D0033" w:rsidP="002D00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3D160B6C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0,078</w:t>
            </w:r>
          </w:p>
        </w:tc>
        <w:tc>
          <w:tcPr>
            <w:tcW w:w="5386" w:type="dxa"/>
            <w:gridSpan w:val="167"/>
            <w:vAlign w:val="center"/>
          </w:tcPr>
          <w:p w14:paraId="11C10D8C" w14:textId="77777777" w:rsidR="002D0033" w:rsidRPr="004C4754" w:rsidRDefault="00C9743A" w:rsidP="00EB1EAE">
            <w:pPr>
              <w:spacing w:after="0" w:line="240" w:lineRule="auto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D0033" w:rsidRPr="004C4754">
              <w:rPr>
                <w:rFonts w:ascii="Arial" w:hAnsi="Arial" w:cs="Arial"/>
              </w:rPr>
              <w:t xml:space="preserve"> сумма квадратов токов выводов</w:t>
            </w:r>
            <w:r w:rsidR="002D0033">
              <w:rPr>
                <w:rFonts w:ascii="Arial" w:hAnsi="Arial" w:cs="Arial"/>
              </w:rPr>
              <w:t xml:space="preserve">, </w:t>
            </w:r>
            <w:r w:rsidR="002D0033" w:rsidRPr="004C4754">
              <w:rPr>
                <w:rFonts w:ascii="Arial" w:hAnsi="Arial" w:cs="Arial"/>
              </w:rPr>
              <w:t>А</w:t>
            </w:r>
            <w:r w:rsidR="002D0033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94" w:type="dxa"/>
            <w:gridSpan w:val="55"/>
            <w:vAlign w:val="center"/>
          </w:tcPr>
          <w:p w14:paraId="36316922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09" w:type="dxa"/>
            <w:gridSpan w:val="16"/>
            <w:vAlign w:val="center"/>
          </w:tcPr>
          <w:p w14:paraId="209B1CD0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7B6F6103">
                <v:shape id="_x0000_i1091" type="#_x0000_t75" style="width:50.25pt;height:18pt" o:ole="">
                  <v:imagedata r:id="rId51" o:title=""/>
                </v:shape>
                <o:OLEObject Type="Embed" ProgID="Equation.3" ShapeID="_x0000_i1091" DrawAspect="Content" ObjectID="_1651399606" r:id="rId98"/>
              </w:object>
            </w:r>
          </w:p>
        </w:tc>
        <w:tc>
          <w:tcPr>
            <w:tcW w:w="294" w:type="dxa"/>
            <w:gridSpan w:val="5"/>
            <w:vMerge/>
          </w:tcPr>
          <w:p w14:paraId="79AD1AC5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7D4CCDD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041176C5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/>
            <w:vAlign w:val="center"/>
          </w:tcPr>
          <w:p w14:paraId="2D060D61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  <w:vAlign w:val="center"/>
          </w:tcPr>
          <w:p w14:paraId="5C3C0ED9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86" w:type="dxa"/>
            <w:gridSpan w:val="167"/>
          </w:tcPr>
          <w:p w14:paraId="071275C3" w14:textId="77777777" w:rsidR="002D0033" w:rsidRPr="004C4754" w:rsidRDefault="002D0033" w:rsidP="002D003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994" w:type="dxa"/>
            <w:gridSpan w:val="55"/>
          </w:tcPr>
          <w:p w14:paraId="6A3C6A3E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309" w:type="dxa"/>
            <w:gridSpan w:val="16"/>
          </w:tcPr>
          <w:p w14:paraId="2AC4B367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en-US"/>
              </w:rPr>
              <w:t>3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94" w:type="dxa"/>
            <w:gridSpan w:val="5"/>
            <w:vMerge/>
          </w:tcPr>
          <w:p w14:paraId="572338F4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D0033" w:rsidRPr="004C4754" w14:paraId="6E7DCD8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0682A6B4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 w:val="restart"/>
            <w:vAlign w:val="center"/>
          </w:tcPr>
          <w:p w14:paraId="5D41EDFA" w14:textId="77777777" w:rsidR="002D0033" w:rsidRPr="002D0033" w:rsidRDefault="002D0033" w:rsidP="002D00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92" w:type="dxa"/>
            <w:gridSpan w:val="47"/>
            <w:vMerge w:val="restart"/>
            <w:vAlign w:val="center"/>
          </w:tcPr>
          <w:p w14:paraId="45537E90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0,156</w:t>
            </w:r>
          </w:p>
        </w:tc>
        <w:tc>
          <w:tcPr>
            <w:tcW w:w="5386" w:type="dxa"/>
            <w:gridSpan w:val="167"/>
            <w:vAlign w:val="center"/>
          </w:tcPr>
          <w:p w14:paraId="2F2B45FC" w14:textId="77777777" w:rsidR="002D0033" w:rsidRPr="004C4754" w:rsidRDefault="00C9743A" w:rsidP="00EB1EAE">
            <w:pPr>
              <w:spacing w:after="0" w:line="240" w:lineRule="auto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2D0033" w:rsidRPr="004C4754">
              <w:rPr>
                <w:rFonts w:ascii="Arial" w:hAnsi="Arial" w:cs="Arial"/>
              </w:rPr>
              <w:t xml:space="preserve"> сумма квадратов токов выводов</w:t>
            </w:r>
            <w:r w:rsidR="002D0033">
              <w:rPr>
                <w:rFonts w:ascii="Arial" w:hAnsi="Arial" w:cs="Arial"/>
              </w:rPr>
              <w:t xml:space="preserve">, </w:t>
            </w:r>
            <w:r w:rsidR="002D0033" w:rsidRPr="004C4754">
              <w:rPr>
                <w:rFonts w:ascii="Arial" w:hAnsi="Arial" w:cs="Arial"/>
              </w:rPr>
              <w:t>А</w:t>
            </w:r>
            <w:r w:rsidR="002D0033"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94" w:type="dxa"/>
            <w:gridSpan w:val="55"/>
            <w:vAlign w:val="center"/>
          </w:tcPr>
          <w:p w14:paraId="2A28AF10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309" w:type="dxa"/>
            <w:gridSpan w:val="16"/>
            <w:vAlign w:val="center"/>
          </w:tcPr>
          <w:p w14:paraId="75D0BC78" w14:textId="77777777" w:rsidR="002D0033" w:rsidRPr="008B1A3C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7AE9AFB1">
                <v:shape id="_x0000_i1092" type="#_x0000_t75" style="width:50.25pt;height:18pt" o:ole="">
                  <v:imagedata r:id="rId74" o:title=""/>
                </v:shape>
                <o:OLEObject Type="Embed" ProgID="Equation.3" ShapeID="_x0000_i1092" DrawAspect="Content" ObjectID="_1651399607" r:id="rId99"/>
              </w:object>
            </w:r>
          </w:p>
        </w:tc>
        <w:tc>
          <w:tcPr>
            <w:tcW w:w="294" w:type="dxa"/>
            <w:gridSpan w:val="5"/>
            <w:vMerge/>
          </w:tcPr>
          <w:p w14:paraId="63DB489E" w14:textId="77777777" w:rsidR="002D0033" w:rsidRPr="004C4754" w:rsidRDefault="002D0033" w:rsidP="002D00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597453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6B41D495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3" w:type="dxa"/>
            <w:gridSpan w:val="13"/>
            <w:vMerge/>
          </w:tcPr>
          <w:p w14:paraId="578548BF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7"/>
            <w:vMerge/>
          </w:tcPr>
          <w:p w14:paraId="2F44A187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86" w:type="dxa"/>
            <w:gridSpan w:val="167"/>
          </w:tcPr>
          <w:p w14:paraId="76F57F39" w14:textId="77777777" w:rsidR="00681CA0" w:rsidRPr="004C4754" w:rsidRDefault="00681CA0" w:rsidP="006235F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разрядной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994" w:type="dxa"/>
            <w:gridSpan w:val="55"/>
          </w:tcPr>
          <w:p w14:paraId="431E9CFA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309" w:type="dxa"/>
            <w:gridSpan w:val="16"/>
          </w:tcPr>
          <w:p w14:paraId="0878F29F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1300</w:t>
            </w:r>
          </w:p>
        </w:tc>
        <w:tc>
          <w:tcPr>
            <w:tcW w:w="294" w:type="dxa"/>
            <w:gridSpan w:val="5"/>
            <w:vMerge/>
          </w:tcPr>
          <w:p w14:paraId="23008266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B2FC24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774737BA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  <w:gridSpan w:val="227"/>
          </w:tcPr>
          <w:p w14:paraId="0231D83B" w14:textId="77777777" w:rsidR="00681CA0" w:rsidRPr="004C4754" w:rsidRDefault="008F530F" w:rsidP="006235F4">
            <w:pPr>
              <w:spacing w:after="0" w:line="240" w:lineRule="auto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Максимальное </w:t>
            </w:r>
            <w:r w:rsidR="00681CA0" w:rsidRPr="00C9743A">
              <w:rPr>
                <w:rFonts w:ascii="Arial" w:hAnsi="Arial" w:cs="Arial"/>
              </w:rPr>
              <w:t xml:space="preserve">напряжение </w:t>
            </w:r>
            <w:r w:rsidR="00681CA0" w:rsidRPr="004C4754">
              <w:rPr>
                <w:rFonts w:ascii="Arial" w:hAnsi="Arial" w:cs="Arial"/>
              </w:rPr>
              <w:t>на катоде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994" w:type="dxa"/>
            <w:gridSpan w:val="55"/>
          </w:tcPr>
          <w:p w14:paraId="4D40F413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309" w:type="dxa"/>
            <w:gridSpan w:val="16"/>
          </w:tcPr>
          <w:p w14:paraId="4FE04FED" w14:textId="77777777" w:rsidR="00681CA0" w:rsidRPr="004C4754" w:rsidRDefault="00681CA0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5,40</w:t>
            </w:r>
          </w:p>
        </w:tc>
        <w:tc>
          <w:tcPr>
            <w:tcW w:w="294" w:type="dxa"/>
            <w:gridSpan w:val="5"/>
            <w:vMerge/>
          </w:tcPr>
          <w:p w14:paraId="6B670B7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BC0891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223DD75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4" w:type="dxa"/>
            <w:gridSpan w:val="298"/>
          </w:tcPr>
          <w:p w14:paraId="397C116F" w14:textId="77777777" w:rsidR="00681CA0" w:rsidRPr="004C4754" w:rsidRDefault="00681CA0" w:rsidP="00C155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Катодозаменяющие резисторы для квалификации всех ПРА с уменьшением свет</w:t>
            </w:r>
            <w:r w:rsidRPr="004C4754">
              <w:rPr>
                <w:rFonts w:ascii="Arial" w:hAnsi="Arial" w:cs="Arial"/>
                <w:b/>
              </w:rPr>
              <w:t>о</w:t>
            </w:r>
            <w:r w:rsidRPr="004C4754">
              <w:rPr>
                <w:rFonts w:ascii="Arial" w:hAnsi="Arial" w:cs="Arial"/>
                <w:b/>
              </w:rPr>
              <w:t>вого потока</w:t>
            </w:r>
          </w:p>
        </w:tc>
        <w:tc>
          <w:tcPr>
            <w:tcW w:w="294" w:type="dxa"/>
            <w:gridSpan w:val="5"/>
            <w:vMerge/>
          </w:tcPr>
          <w:p w14:paraId="67B59275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27D582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64590BFA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  <w:gridSpan w:val="227"/>
            <w:vMerge w:val="restart"/>
            <w:vAlign w:val="center"/>
          </w:tcPr>
          <w:p w14:paraId="472D6BFB" w14:textId="77777777" w:rsidR="00681CA0" w:rsidRPr="004C4754" w:rsidRDefault="00681CA0" w:rsidP="00EB1EA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для каждого катода для испытания треб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ваний регулирования светового потока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994" w:type="dxa"/>
            <w:gridSpan w:val="55"/>
          </w:tcPr>
          <w:p w14:paraId="3494672F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309" w:type="dxa"/>
            <w:gridSpan w:val="16"/>
          </w:tcPr>
          <w:p w14:paraId="3C47383D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16,5</w:t>
            </w:r>
          </w:p>
        </w:tc>
        <w:tc>
          <w:tcPr>
            <w:tcW w:w="294" w:type="dxa"/>
            <w:gridSpan w:val="5"/>
            <w:vMerge/>
          </w:tcPr>
          <w:p w14:paraId="13453E8D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14C1EA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</w:tcPr>
          <w:p w14:paraId="7DAB9B18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  <w:gridSpan w:val="227"/>
            <w:vMerge/>
          </w:tcPr>
          <w:p w14:paraId="3B69DA23" w14:textId="77777777" w:rsidR="00681CA0" w:rsidRPr="004C4754" w:rsidRDefault="00681CA0" w:rsidP="00C1550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4" w:type="dxa"/>
            <w:gridSpan w:val="55"/>
          </w:tcPr>
          <w:p w14:paraId="66E23246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309" w:type="dxa"/>
            <w:gridSpan w:val="16"/>
          </w:tcPr>
          <w:p w14:paraId="0EAFA52A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19,6</w:t>
            </w:r>
          </w:p>
        </w:tc>
        <w:tc>
          <w:tcPr>
            <w:tcW w:w="294" w:type="dxa"/>
            <w:gridSpan w:val="5"/>
            <w:vMerge/>
          </w:tcPr>
          <w:p w14:paraId="035FE7C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14C41F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67" w:type="dxa"/>
            <w:gridSpan w:val="3"/>
            <w:vMerge/>
            <w:tcBorders>
              <w:bottom w:val="nil"/>
            </w:tcBorders>
          </w:tcPr>
          <w:p w14:paraId="3041BB1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1" w:type="dxa"/>
            <w:gridSpan w:val="227"/>
            <w:vMerge/>
          </w:tcPr>
          <w:p w14:paraId="64B294C7" w14:textId="77777777" w:rsidR="00681CA0" w:rsidRPr="004C4754" w:rsidRDefault="00681CA0" w:rsidP="00C1550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94" w:type="dxa"/>
            <w:gridSpan w:val="55"/>
          </w:tcPr>
          <w:p w14:paraId="32027E12" w14:textId="77777777" w:rsidR="00681CA0" w:rsidRPr="004C4754" w:rsidRDefault="00681CA0" w:rsidP="00EB1EA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="00EB1EAE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309" w:type="dxa"/>
            <w:gridSpan w:val="16"/>
          </w:tcPr>
          <w:p w14:paraId="24AB41F9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16,1</w:t>
            </w:r>
          </w:p>
        </w:tc>
        <w:tc>
          <w:tcPr>
            <w:tcW w:w="294" w:type="dxa"/>
            <w:gridSpan w:val="5"/>
            <w:vMerge/>
            <w:tcBorders>
              <w:bottom w:val="nil"/>
            </w:tcBorders>
          </w:tcPr>
          <w:p w14:paraId="590EA13B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D80F034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3328"/>
        </w:trPr>
        <w:tc>
          <w:tcPr>
            <w:tcW w:w="10065" w:type="dxa"/>
            <w:gridSpan w:val="306"/>
            <w:tcBorders>
              <w:top w:val="nil"/>
            </w:tcBorders>
          </w:tcPr>
          <w:p w14:paraId="058C0318" w14:textId="77777777" w:rsidR="00681CA0" w:rsidRDefault="00681CA0" w:rsidP="00C155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75F5914" w14:textId="77777777" w:rsidR="00681CA0" w:rsidRPr="00CF7B99" w:rsidRDefault="00681CA0" w:rsidP="00C1550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CF7B99">
              <w:rPr>
                <w:rFonts w:ascii="Arial" w:hAnsi="Arial" w:cs="Arial"/>
                <w:sz w:val="20"/>
              </w:rPr>
              <w:t xml:space="preserve">П р и м е ч а н и я </w:t>
            </w:r>
          </w:p>
          <w:p w14:paraId="4FE9384B" w14:textId="77777777" w:rsidR="00681CA0" w:rsidRPr="006264B7" w:rsidRDefault="00681CA0" w:rsidP="00277F0C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CF7B99">
              <w:rPr>
                <w:rFonts w:ascii="Arial" w:hAnsi="Arial" w:cs="Arial"/>
                <w:sz w:val="20"/>
              </w:rPr>
              <w:t xml:space="preserve">1 Эта информация только для нормативной квалификации ПРА. Информацию по работе с </w:t>
            </w:r>
            <w:r w:rsidRPr="006264B7">
              <w:rPr>
                <w:rFonts w:ascii="Arial" w:hAnsi="Arial" w:cs="Arial"/>
                <w:sz w:val="20"/>
              </w:rPr>
              <w:t>регулиров</w:t>
            </w:r>
            <w:r w:rsidRPr="006264B7">
              <w:rPr>
                <w:rFonts w:ascii="Arial" w:hAnsi="Arial" w:cs="Arial"/>
                <w:sz w:val="20"/>
              </w:rPr>
              <w:t>а</w:t>
            </w:r>
            <w:r w:rsidRPr="006264B7">
              <w:rPr>
                <w:rFonts w:ascii="Arial" w:hAnsi="Arial" w:cs="Arial"/>
                <w:sz w:val="20"/>
              </w:rPr>
              <w:t>нием светового потока с физическими системами лампа-ПРА см. в [6].</w:t>
            </w:r>
          </w:p>
          <w:p w14:paraId="412181E4" w14:textId="77777777" w:rsidR="00681CA0" w:rsidRPr="00CF7B99" w:rsidRDefault="00E26673" w:rsidP="00EB1EAE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2 </w:t>
            </w:r>
            <w:r w:rsidR="00EB1EAE" w:rsidRPr="006264B7">
              <w:rPr>
                <w:rFonts w:ascii="Arial" w:hAnsi="Arial" w:cs="Arial"/>
                <w:sz w:val="20"/>
              </w:rPr>
              <w:t>Предполагаемая</w:t>
            </w:r>
            <w:r w:rsidRPr="006264B7">
              <w:rPr>
                <w:rFonts w:ascii="Arial" w:hAnsi="Arial" w:cs="Arial"/>
                <w:sz w:val="20"/>
              </w:rPr>
              <w:t xml:space="preserve"> сумма квадратов</w:t>
            </w:r>
            <w:r w:rsidRPr="004F53BB">
              <w:rPr>
                <w:rFonts w:ascii="Arial" w:hAnsi="Arial" w:cs="Arial"/>
                <w:sz w:val="20"/>
              </w:rPr>
              <w:t xml:space="preserve"> токов выводов: (</w:t>
            </w:r>
            <w:r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4F53BB">
              <w:rPr>
                <w:rFonts w:ascii="Arial" w:hAnsi="Arial" w:cs="Arial"/>
                <w:sz w:val="20"/>
              </w:rPr>
              <w:t xml:space="preserve">): </w:t>
            </w:r>
            <w:r w:rsidRPr="008315E3">
              <w:rPr>
                <w:rFonts w:ascii="Arial" w:hAnsi="Arial" w:cs="Arial"/>
                <w:position w:val="-10"/>
              </w:rPr>
              <w:object w:dxaOrig="1840" w:dyaOrig="340" w14:anchorId="72060006">
                <v:shape id="_x0000_i1093" type="#_x0000_t75" style="width:96.75pt;height:20.25pt" o:ole="">
                  <v:imagedata r:id="rId37" o:title=""/>
                </v:shape>
                <o:OLEObject Type="Embed" ProgID="Equation.3" ShapeID="_x0000_i1093" DrawAspect="Content" ObjectID="_1651399608" r:id="rId100"/>
              </w:object>
            </w:r>
          </w:p>
        </w:tc>
      </w:tr>
      <w:tr w:rsidR="00681CA0" w:rsidRPr="004C4754" w14:paraId="0D9239E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168BD5B5" w14:textId="77777777" w:rsidR="00681CA0" w:rsidRPr="004C4754" w:rsidRDefault="006264B7" w:rsidP="006235F4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675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45878084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740"/>
        </w:trPr>
        <w:tc>
          <w:tcPr>
            <w:tcW w:w="1885" w:type="dxa"/>
            <w:gridSpan w:val="51"/>
          </w:tcPr>
          <w:p w14:paraId="3DC50347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40" w:type="dxa"/>
            <w:gridSpan w:val="203"/>
          </w:tcPr>
          <w:p w14:paraId="4A1B8DE3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E1F282A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40" w:type="dxa"/>
            <w:gridSpan w:val="52"/>
            <w:vAlign w:val="center"/>
          </w:tcPr>
          <w:p w14:paraId="2C549FE9" w14:textId="77777777" w:rsidR="00681CA0" w:rsidRPr="00C9743A" w:rsidRDefault="00FA62C7" w:rsidP="006235F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3</w:t>
            </w:r>
          </w:p>
        </w:tc>
      </w:tr>
      <w:tr w:rsidR="00681CA0" w:rsidRPr="004C4754" w14:paraId="3291C933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2874"/>
        </w:trPr>
        <w:tc>
          <w:tcPr>
            <w:tcW w:w="10065" w:type="dxa"/>
            <w:gridSpan w:val="306"/>
          </w:tcPr>
          <w:p w14:paraId="7A5A1DBE" w14:textId="77777777" w:rsidR="00681CA0" w:rsidRPr="004C4754" w:rsidRDefault="00681CA0" w:rsidP="00277F0C">
            <w:pPr>
              <w:spacing w:before="180" w:after="180" w:line="24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49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14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0"/>
              <w:gridCol w:w="680"/>
              <w:gridCol w:w="1163"/>
              <w:gridCol w:w="2098"/>
              <w:gridCol w:w="2410"/>
              <w:gridCol w:w="1162"/>
            </w:tblGrid>
            <w:tr w:rsidR="00681CA0" w:rsidRPr="004C4754" w14:paraId="5C269E2A" w14:textId="77777777" w:rsidTr="00B828CF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40166" w14:textId="77777777" w:rsidR="00681CA0" w:rsidRPr="004C4754" w:rsidRDefault="00681CA0" w:rsidP="00B828CF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08780460" w14:textId="77777777" w:rsidTr="00B828CF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8E91B1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669E16EA" w14:textId="77777777" w:rsidTr="00E26673">
              <w:tc>
                <w:tcPr>
                  <w:tcW w:w="6091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C9EE1" w14:textId="77777777" w:rsidR="00681CA0" w:rsidRPr="00C9743A" w:rsidRDefault="008F530F" w:rsidP="00B828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C9743A">
                    <w:rPr>
                      <w:rFonts w:ascii="Arial" w:hAnsi="Arial" w:cs="Arial"/>
                    </w:rPr>
                    <w:t>энергия предварительного подогрева к</w:t>
                  </w:r>
                  <w:r w:rsidR="00681CA0" w:rsidRPr="00C9743A">
                    <w:rPr>
                      <w:rFonts w:ascii="Arial" w:hAnsi="Arial" w:cs="Arial"/>
                    </w:rPr>
                    <w:t>а</w:t>
                  </w:r>
                  <w:r w:rsidR="00681CA0" w:rsidRPr="00C9743A">
                    <w:rPr>
                      <w:rFonts w:ascii="Arial" w:hAnsi="Arial" w:cs="Arial"/>
                    </w:rPr>
                    <w:t xml:space="preserve">тода: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C9743A">
                    <w:rPr>
                      <w:rFonts w:ascii="Arial" w:hAnsi="Arial" w:cs="Arial"/>
                    </w:rPr>
                    <w:t xml:space="preserve"> =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C9743A">
                    <w:rPr>
                      <w:rFonts w:ascii="Arial" w:hAnsi="Arial" w:cs="Arial"/>
                    </w:rPr>
                    <w:t xml:space="preserve"> +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C974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C974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80CEF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C974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4F594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1,1</w:t>
                  </w:r>
                </w:p>
              </w:tc>
            </w:tr>
            <w:tr w:rsidR="00681CA0" w:rsidRPr="004C4754" w14:paraId="57B061B8" w14:textId="77777777" w:rsidTr="00E26673">
              <w:tc>
                <w:tcPr>
                  <w:tcW w:w="6091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E1FB47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1BEB0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C974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D555C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0,9</w:t>
                  </w:r>
                </w:p>
              </w:tc>
            </w:tr>
            <w:tr w:rsidR="00681CA0" w:rsidRPr="004C4754" w14:paraId="3EE3694A" w14:textId="77777777" w:rsidTr="00EB1EAE">
              <w:tc>
                <w:tcPr>
                  <w:tcW w:w="609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1ABA2" w14:textId="77777777" w:rsidR="00681CA0" w:rsidRPr="00C9743A" w:rsidRDefault="00681CA0" w:rsidP="00EB1EA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C9743A">
                    <w:rPr>
                      <w:rFonts w:ascii="Arial" w:hAnsi="Arial" w:cs="Arial"/>
                    </w:rPr>
                    <w:t>(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>t</w:t>
                  </w:r>
                  <w:r w:rsidRPr="00C9743A">
                    <w:rPr>
                      <w:rFonts w:ascii="Arial" w:hAnsi="Arial" w:cs="Arial"/>
                    </w:rPr>
                    <w:t xml:space="preserve">) &lt; 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C9743A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422CE2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Не более (действ</w:t>
                  </w:r>
                  <w:r w:rsidRPr="00C9743A">
                    <w:rPr>
                      <w:rFonts w:ascii="Arial" w:hAnsi="Arial" w:cs="Arial"/>
                    </w:rPr>
                    <w:t>у</w:t>
                  </w:r>
                  <w:r w:rsidRPr="00C974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C0BB6F" w14:textId="77777777" w:rsidR="00681CA0" w:rsidRPr="004C4754" w:rsidRDefault="00681CA0" w:rsidP="00EB1EA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35814E5A" w14:textId="77777777" w:rsidTr="00EB1EAE">
              <w:tc>
                <w:tcPr>
                  <w:tcW w:w="850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B1F2A" w14:textId="77777777" w:rsidR="00681CA0" w:rsidRPr="00C9743A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C9743A">
                    <w:rPr>
                      <w:rFonts w:ascii="Arial" w:hAnsi="Arial" w:cs="Arial"/>
                    </w:rPr>
                    <w:t>на соответствие м</w:t>
                  </w:r>
                  <w:r w:rsidR="008F530F" w:rsidRPr="00C9743A">
                    <w:rPr>
                      <w:rFonts w:ascii="Arial" w:hAnsi="Arial" w:cs="Arial"/>
                    </w:rPr>
                    <w:t>и</w:t>
                  </w:r>
                  <w:r w:rsidR="008F530F" w:rsidRPr="00C9743A">
                    <w:rPr>
                      <w:rFonts w:ascii="Arial" w:hAnsi="Arial" w:cs="Arial"/>
                    </w:rPr>
                    <w:t xml:space="preserve">нимальным требованиям </w:t>
                  </w:r>
                  <w:r w:rsidRPr="00C974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F75B96" w14:textId="77777777" w:rsidR="00681CA0" w:rsidRPr="004C4754" w:rsidRDefault="00681CA0" w:rsidP="00EB1EA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12,0</w:t>
                  </w:r>
                </w:p>
              </w:tc>
            </w:tr>
            <w:tr w:rsidR="00681CA0" w:rsidRPr="004C4754" w14:paraId="2B220AC6" w14:textId="77777777" w:rsidTr="00E26673">
              <w:tc>
                <w:tcPr>
                  <w:tcW w:w="6091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A7A9C3" w14:textId="77777777" w:rsidR="00681CA0" w:rsidRPr="00C9743A" w:rsidRDefault="008F530F" w:rsidP="00B828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C9743A">
                    <w:rPr>
                      <w:rFonts w:ascii="Arial" w:hAnsi="Arial" w:cs="Arial"/>
                    </w:rPr>
                    <w:t>энергия предварительного подогрева к</w:t>
                  </w:r>
                  <w:r w:rsidR="00681CA0" w:rsidRPr="00C9743A">
                    <w:rPr>
                      <w:rFonts w:ascii="Arial" w:hAnsi="Arial" w:cs="Arial"/>
                    </w:rPr>
                    <w:t>а</w:t>
                  </w:r>
                  <w:r w:rsidR="00681CA0" w:rsidRPr="00C9743A">
                    <w:rPr>
                      <w:rFonts w:ascii="Arial" w:hAnsi="Arial" w:cs="Arial"/>
                    </w:rPr>
                    <w:t xml:space="preserve">тода: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C9743A">
                    <w:rPr>
                      <w:rFonts w:ascii="Arial" w:hAnsi="Arial" w:cs="Arial"/>
                    </w:rPr>
                    <w:t xml:space="preserve"> =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C9743A">
                    <w:rPr>
                      <w:rFonts w:ascii="Arial" w:hAnsi="Arial" w:cs="Arial"/>
                    </w:rPr>
                    <w:t xml:space="preserve"> +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C974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C974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C974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87A3B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C974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E5DB7D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2,2</w:t>
                  </w:r>
                </w:p>
              </w:tc>
            </w:tr>
            <w:tr w:rsidR="00681CA0" w:rsidRPr="004C4754" w14:paraId="6E2B9D7D" w14:textId="77777777" w:rsidTr="00E26673">
              <w:tc>
                <w:tcPr>
                  <w:tcW w:w="6091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428E4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1A04C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C974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F6BE9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1,8</w:t>
                  </w:r>
                </w:p>
              </w:tc>
            </w:tr>
            <w:tr w:rsidR="00681CA0" w:rsidRPr="004C4754" w14:paraId="1C20FC8B" w14:textId="77777777" w:rsidTr="00EB1EAE">
              <w:tc>
                <w:tcPr>
                  <w:tcW w:w="850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5A811" w14:textId="77777777" w:rsidR="00681CA0" w:rsidRPr="00C9743A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C9743A">
                    <w:rPr>
                      <w:rFonts w:ascii="Arial" w:hAnsi="Arial" w:cs="Arial"/>
                    </w:rPr>
                    <w:t xml:space="preserve">на соответствие максимальным требованиям </w:t>
                  </w:r>
                  <w:r w:rsidRPr="00C974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4D5E20" w14:textId="77777777" w:rsidR="00681CA0" w:rsidRPr="004C4754" w:rsidRDefault="00681CA0" w:rsidP="00EB1EA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16,0</w:t>
                  </w:r>
                </w:p>
              </w:tc>
            </w:tr>
            <w:tr w:rsidR="00681CA0" w:rsidRPr="004C4754" w14:paraId="140EC1DA" w14:textId="77777777" w:rsidTr="00EB1EAE">
              <w:tc>
                <w:tcPr>
                  <w:tcW w:w="21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853158" w14:textId="77777777" w:rsidR="00681CA0" w:rsidRPr="00C9743A" w:rsidRDefault="00681CA0" w:rsidP="00B828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Напряжение хол</w:t>
                  </w:r>
                  <w:r w:rsidRPr="00C9743A">
                    <w:rPr>
                      <w:rFonts w:ascii="Arial" w:hAnsi="Arial" w:cs="Arial"/>
                    </w:rPr>
                    <w:t>о</w:t>
                  </w:r>
                  <w:r w:rsidRPr="00C9743A">
                    <w:rPr>
                      <w:rFonts w:ascii="Arial" w:hAnsi="Arial" w:cs="Arial"/>
                    </w:rPr>
                    <w:t>стого хода на лампе (без ВЗУ), В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2D66E" w14:textId="77777777" w:rsidR="00681CA0" w:rsidRPr="00C9743A" w:rsidRDefault="00681CA0" w:rsidP="00B828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A93585" w14:textId="77777777" w:rsidR="00681CA0" w:rsidRPr="00C9743A" w:rsidRDefault="00681CA0" w:rsidP="00EB1EA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76F6F3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Не более (действ</w:t>
                  </w:r>
                  <w:r w:rsidRPr="00C9743A">
                    <w:rPr>
                      <w:rFonts w:ascii="Arial" w:hAnsi="Arial" w:cs="Arial"/>
                    </w:rPr>
                    <w:t>у</w:t>
                  </w:r>
                  <w:r w:rsidRPr="00C974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C94A1" w14:textId="77777777" w:rsidR="00681CA0" w:rsidRPr="004C4754" w:rsidRDefault="00681CA0" w:rsidP="00EB1EA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225</w:t>
                  </w:r>
                </w:p>
              </w:tc>
            </w:tr>
            <w:tr w:rsidR="00681CA0" w:rsidRPr="004C4754" w14:paraId="065B25C9" w14:textId="77777777" w:rsidTr="00E26673">
              <w:tc>
                <w:tcPr>
                  <w:tcW w:w="21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F881D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8571B0" w14:textId="77777777" w:rsidR="00681CA0" w:rsidRPr="00C9743A" w:rsidRDefault="00681CA0" w:rsidP="00B828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Напряжение зажигания</w:t>
                  </w: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74CC6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Pr="00C9743A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9079E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Не менее (действ</w:t>
                  </w:r>
                  <w:r w:rsidRPr="00C9743A">
                    <w:rPr>
                      <w:rFonts w:ascii="Arial" w:hAnsi="Arial" w:cs="Arial"/>
                    </w:rPr>
                    <w:t>у</w:t>
                  </w:r>
                  <w:r w:rsidRPr="00C974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62160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450</w:t>
                  </w:r>
                </w:p>
              </w:tc>
            </w:tr>
            <w:tr w:rsidR="00681CA0" w:rsidRPr="004C4754" w14:paraId="5975C1F9" w14:textId="77777777" w:rsidTr="00E26673">
              <w:tc>
                <w:tcPr>
                  <w:tcW w:w="21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5558D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FF1A4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5FE50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C974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C9743A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 w:rsidRPr="00C9743A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A25D1" w14:textId="77777777" w:rsidR="00681CA0" w:rsidRPr="00C9743A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9AC5A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625</w:t>
                  </w:r>
                </w:p>
              </w:tc>
            </w:tr>
            <w:tr w:rsidR="00681CA0" w:rsidRPr="004C4754" w14:paraId="3BFF2377" w14:textId="77777777" w:rsidTr="00EB1EAE">
              <w:tc>
                <w:tcPr>
                  <w:tcW w:w="850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F6006" w14:textId="77777777" w:rsidR="00681CA0" w:rsidRPr="00C9743A" w:rsidRDefault="00681CA0" w:rsidP="00B828C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C9743A">
                    <w:rPr>
                      <w:rFonts w:ascii="Arial" w:hAnsi="Arial" w:cs="Arial"/>
                    </w:rPr>
                    <w:t>Заменяющий резистор для каждого катода для испытания требований к напр</w:t>
                  </w:r>
                  <w:r w:rsidRPr="00C9743A">
                    <w:rPr>
                      <w:rFonts w:ascii="Arial" w:hAnsi="Arial" w:cs="Arial"/>
                    </w:rPr>
                    <w:t>я</w:t>
                  </w:r>
                  <w:r w:rsidRPr="00C9743A">
                    <w:rPr>
                      <w:rFonts w:ascii="Arial" w:hAnsi="Arial" w:cs="Arial"/>
                    </w:rPr>
                    <w:t>жению холостого хода, Ом</w:t>
                  </w:r>
                </w:p>
              </w:tc>
              <w:tc>
                <w:tcPr>
                  <w:tcW w:w="1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33959B" w14:textId="77777777" w:rsidR="00681CA0" w:rsidRPr="008F530F" w:rsidRDefault="00681CA0" w:rsidP="008F530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8F530F">
                    <w:rPr>
                      <w:rFonts w:ascii="Arial" w:hAnsi="Arial" w:cs="Arial"/>
                    </w:rPr>
                    <w:t>12</w:t>
                  </w:r>
                  <w:r w:rsidR="008F530F" w:rsidRPr="00B30F81">
                    <w:rPr>
                      <w:rFonts w:ascii="Arial" w:hAnsi="Arial" w:cs="Arial"/>
                      <w:color w:val="FF0000"/>
                    </w:rPr>
                    <w:t>—</w:t>
                  </w:r>
                  <w:r w:rsidR="00E26673" w:rsidRPr="008F530F">
                    <w:rPr>
                      <w:rFonts w:ascii="Arial" w:hAnsi="Arial" w:cs="Arial"/>
                    </w:rPr>
                    <w:t>36</w:t>
                  </w:r>
                </w:p>
              </w:tc>
            </w:tr>
            <w:tr w:rsidR="00681CA0" w:rsidRPr="004C4754" w14:paraId="17E2B784" w14:textId="77777777" w:rsidTr="00B828CF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062FF" w14:textId="77777777" w:rsidR="00681CA0" w:rsidRPr="004C4754" w:rsidRDefault="00681CA0" w:rsidP="00B828CF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758A71A3" w14:textId="77777777" w:rsidTr="00B828CF">
              <w:tc>
                <w:tcPr>
                  <w:tcW w:w="966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A7057D" w14:textId="77777777" w:rsidR="00681CA0" w:rsidRPr="004C4754" w:rsidRDefault="00681CA0" w:rsidP="00B828CF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0E882322" w14:textId="77777777" w:rsidTr="00E26673"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5B366357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2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508DD473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В</w:t>
                  </w:r>
                </w:p>
              </w:tc>
              <w:tc>
                <w:tcPr>
                  <w:tcW w:w="35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C1C236E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А</w:t>
                  </w:r>
                </w:p>
              </w:tc>
            </w:tr>
            <w:tr w:rsidR="00681CA0" w:rsidRPr="004C4754" w14:paraId="2D34413A" w14:textId="77777777" w:rsidTr="00E26673">
              <w:tc>
                <w:tcPr>
                  <w:tcW w:w="283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87FAF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49,3</w:t>
                  </w:r>
                </w:p>
              </w:tc>
              <w:tc>
                <w:tcPr>
                  <w:tcW w:w="3261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7161F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191</w:t>
                  </w:r>
                </w:p>
              </w:tc>
              <w:tc>
                <w:tcPr>
                  <w:tcW w:w="3572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869EB" w14:textId="77777777" w:rsidR="00681CA0" w:rsidRPr="004C4754" w:rsidRDefault="00681CA0" w:rsidP="00B828C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0,260</w:t>
                  </w:r>
                </w:p>
              </w:tc>
            </w:tr>
          </w:tbl>
          <w:p w14:paraId="48B71447" w14:textId="77777777" w:rsidR="00681CA0" w:rsidRPr="004C4754" w:rsidRDefault="00681CA0" w:rsidP="00B828CF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4C4754" w14:paraId="49DFF60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1DE08877" w14:textId="77777777" w:rsidR="00681CA0" w:rsidRPr="004C4754" w:rsidRDefault="00221C94" w:rsidP="00B828C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60081-IEC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675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5AD546ED" w14:textId="77777777" w:rsidTr="00F9556E">
        <w:trPr>
          <w:gridAfter w:val="1"/>
        </w:trPr>
        <w:tc>
          <w:tcPr>
            <w:tcW w:w="1743" w:type="dxa"/>
            <w:gridSpan w:val="42"/>
          </w:tcPr>
          <w:p w14:paraId="2FEE383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612" w:type="dxa"/>
            <w:gridSpan w:val="240"/>
          </w:tcPr>
          <w:p w14:paraId="60F08A39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6F39589" w14:textId="77777777" w:rsidR="00681CA0" w:rsidRPr="00C974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C974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710" w:type="dxa"/>
            <w:gridSpan w:val="24"/>
            <w:vAlign w:val="center"/>
          </w:tcPr>
          <w:p w14:paraId="49BC60AA" w14:textId="77777777" w:rsidR="00681CA0" w:rsidRPr="00C9743A" w:rsidRDefault="00FA62C7" w:rsidP="00B828C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с. </w:t>
            </w:r>
            <w:r w:rsidR="00681CA0" w:rsidRPr="00C9743A">
              <w:rPr>
                <w:rFonts w:ascii="Arial" w:hAnsi="Arial" w:cs="Arial"/>
              </w:rPr>
              <w:t>1</w:t>
            </w:r>
          </w:p>
        </w:tc>
      </w:tr>
      <w:tr w:rsidR="00681CA0" w:rsidRPr="004C4754" w14:paraId="2D6FBCCC" w14:textId="77777777" w:rsidTr="00F9556E">
        <w:trPr>
          <w:gridAfter w:val="1"/>
          <w:cantSplit/>
          <w:trHeight w:val="695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430EE4E3" w14:textId="77777777" w:rsidR="00681CA0" w:rsidRPr="004C4754" w:rsidRDefault="00681CA0" w:rsidP="00B828CF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-54-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5-16/1150</w:t>
            </w:r>
          </w:p>
        </w:tc>
      </w:tr>
      <w:tr w:rsidR="00681CA0" w:rsidRPr="004C4754" w14:paraId="01A7632E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32AA99E7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65"/>
            <w:tcBorders>
              <w:bottom w:val="double" w:sz="4" w:space="0" w:color="auto"/>
            </w:tcBorders>
            <w:vAlign w:val="center"/>
          </w:tcPr>
          <w:p w14:paraId="55DF0ACF" w14:textId="77777777" w:rsidR="00681CA0" w:rsidRPr="004C4754" w:rsidRDefault="00681CA0" w:rsidP="00B828CF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48" w:type="dxa"/>
            <w:gridSpan w:val="60"/>
            <w:tcBorders>
              <w:bottom w:val="double" w:sz="4" w:space="0" w:color="auto"/>
            </w:tcBorders>
            <w:vAlign w:val="center"/>
          </w:tcPr>
          <w:p w14:paraId="68AE8382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130" w:type="dxa"/>
            <w:gridSpan w:val="67"/>
            <w:tcBorders>
              <w:bottom w:val="double" w:sz="4" w:space="0" w:color="auto"/>
            </w:tcBorders>
            <w:vAlign w:val="center"/>
          </w:tcPr>
          <w:p w14:paraId="09F80A0A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417" w:type="dxa"/>
            <w:gridSpan w:val="44"/>
            <w:tcBorders>
              <w:bottom w:val="double" w:sz="4" w:space="0" w:color="auto"/>
            </w:tcBorders>
            <w:vAlign w:val="center"/>
          </w:tcPr>
          <w:p w14:paraId="0BA5E61F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131" w:type="dxa"/>
            <w:gridSpan w:val="60"/>
            <w:tcBorders>
              <w:bottom w:val="double" w:sz="4" w:space="0" w:color="auto"/>
            </w:tcBorders>
            <w:vAlign w:val="center"/>
          </w:tcPr>
          <w:p w14:paraId="7679E77C" w14:textId="386E0AA3" w:rsidR="00681CA0" w:rsidRPr="004C4754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DB271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D915A8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0D948753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9" w:type="dxa"/>
            <w:gridSpan w:val="65"/>
            <w:tcBorders>
              <w:top w:val="double" w:sz="4" w:space="0" w:color="auto"/>
            </w:tcBorders>
            <w:vAlign w:val="center"/>
          </w:tcPr>
          <w:p w14:paraId="161823B1" w14:textId="77777777" w:rsidR="00681CA0" w:rsidRPr="004C4754" w:rsidRDefault="00681CA0" w:rsidP="00B828CF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54</w:t>
            </w:r>
          </w:p>
        </w:tc>
        <w:tc>
          <w:tcPr>
            <w:tcW w:w="1848" w:type="dxa"/>
            <w:gridSpan w:val="60"/>
            <w:tcBorders>
              <w:top w:val="double" w:sz="4" w:space="0" w:color="auto"/>
            </w:tcBorders>
            <w:vAlign w:val="center"/>
          </w:tcPr>
          <w:p w14:paraId="371E068B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ВЧ бесста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терная</w:t>
            </w:r>
          </w:p>
        </w:tc>
        <w:tc>
          <w:tcPr>
            <w:tcW w:w="2130" w:type="dxa"/>
            <w:gridSpan w:val="67"/>
            <w:tcBorders>
              <w:top w:val="double" w:sz="4" w:space="0" w:color="auto"/>
            </w:tcBorders>
            <w:vAlign w:val="center"/>
          </w:tcPr>
          <w:p w14:paraId="15EDDE66" w14:textId="77777777" w:rsidR="00681CA0" w:rsidRPr="00C9743A" w:rsidRDefault="008F530F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предварительного </w:t>
            </w:r>
            <w:r w:rsidR="00681CA0" w:rsidRPr="00C9743A">
              <w:rPr>
                <w:rFonts w:ascii="Arial" w:hAnsi="Arial" w:cs="Arial"/>
              </w:rPr>
              <w:t>подогрева</w:t>
            </w:r>
          </w:p>
        </w:tc>
        <w:tc>
          <w:tcPr>
            <w:tcW w:w="1417" w:type="dxa"/>
            <w:gridSpan w:val="44"/>
            <w:tcBorders>
              <w:top w:val="double" w:sz="4" w:space="0" w:color="auto"/>
            </w:tcBorders>
            <w:vAlign w:val="center"/>
          </w:tcPr>
          <w:p w14:paraId="6179AD65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2131" w:type="dxa"/>
            <w:gridSpan w:val="60"/>
            <w:tcBorders>
              <w:top w:val="double" w:sz="4" w:space="0" w:color="auto"/>
            </w:tcBorders>
            <w:vAlign w:val="center"/>
          </w:tcPr>
          <w:p w14:paraId="13FDDA54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16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115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CAD8BC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AF3258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B20B43C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41D6A8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0C2B3DED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5" w:type="dxa"/>
            <w:gridSpan w:val="296"/>
          </w:tcPr>
          <w:p w14:paraId="71F36C8F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298A462" w14:textId="77777777" w:rsidR="00681CA0" w:rsidRPr="004C4754" w:rsidRDefault="00681CA0" w:rsidP="00B828C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4E715F2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3ADCB6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38D4BA88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65"/>
            <w:tcBorders>
              <w:top w:val="nil"/>
            </w:tcBorders>
          </w:tcPr>
          <w:p w14:paraId="5404C288" w14:textId="77777777" w:rsidR="00681CA0" w:rsidRPr="00B828CF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828CF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690" w:type="dxa"/>
            <w:gridSpan w:val="111"/>
            <w:tcBorders>
              <w:top w:val="nil"/>
            </w:tcBorders>
          </w:tcPr>
          <w:p w14:paraId="55A7AE0D" w14:textId="77777777" w:rsidR="00681CA0" w:rsidRPr="00B828CF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828CF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43" w:type="dxa"/>
            <w:gridSpan w:val="65"/>
            <w:tcBorders>
              <w:top w:val="nil"/>
            </w:tcBorders>
          </w:tcPr>
          <w:p w14:paraId="1CCD0FFA" w14:textId="77777777" w:rsidR="00681CA0" w:rsidRPr="00B828CF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828CF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993" w:type="dxa"/>
            <w:gridSpan w:val="55"/>
            <w:tcBorders>
              <w:top w:val="nil"/>
            </w:tcBorders>
          </w:tcPr>
          <w:p w14:paraId="01EAA8D7" w14:textId="77777777" w:rsidR="00681CA0" w:rsidRPr="00B828CF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B828CF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25BEA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FE8733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5C320450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65"/>
            <w:tcBorders>
              <w:top w:val="nil"/>
              <w:bottom w:val="double" w:sz="4" w:space="0" w:color="auto"/>
            </w:tcBorders>
          </w:tcPr>
          <w:p w14:paraId="05DC54DF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48" w:type="dxa"/>
            <w:gridSpan w:val="60"/>
            <w:tcBorders>
              <w:top w:val="nil"/>
              <w:bottom w:val="double" w:sz="4" w:space="0" w:color="auto"/>
            </w:tcBorders>
          </w:tcPr>
          <w:p w14:paraId="70B0A063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42" w:type="dxa"/>
            <w:gridSpan w:val="51"/>
            <w:tcBorders>
              <w:top w:val="nil"/>
              <w:bottom w:val="double" w:sz="4" w:space="0" w:color="auto"/>
            </w:tcBorders>
          </w:tcPr>
          <w:p w14:paraId="4305EAB4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836" w:type="dxa"/>
            <w:gridSpan w:val="120"/>
            <w:tcBorders>
              <w:top w:val="nil"/>
              <w:bottom w:val="double" w:sz="4" w:space="0" w:color="auto"/>
            </w:tcBorders>
          </w:tcPr>
          <w:p w14:paraId="5509D53B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75460A1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2A6DF6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31957DD4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9" w:type="dxa"/>
            <w:gridSpan w:val="65"/>
            <w:tcBorders>
              <w:top w:val="double" w:sz="4" w:space="0" w:color="auto"/>
            </w:tcBorders>
          </w:tcPr>
          <w:p w14:paraId="4F0900BC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149,0</w:t>
            </w:r>
          </w:p>
        </w:tc>
        <w:tc>
          <w:tcPr>
            <w:tcW w:w="1848" w:type="dxa"/>
            <w:gridSpan w:val="60"/>
            <w:tcBorders>
              <w:top w:val="double" w:sz="4" w:space="0" w:color="auto"/>
            </w:tcBorders>
          </w:tcPr>
          <w:p w14:paraId="276E1A85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153,7</w:t>
            </w:r>
          </w:p>
        </w:tc>
        <w:tc>
          <w:tcPr>
            <w:tcW w:w="1842" w:type="dxa"/>
            <w:gridSpan w:val="51"/>
            <w:tcBorders>
              <w:top w:val="double" w:sz="4" w:space="0" w:color="auto"/>
            </w:tcBorders>
          </w:tcPr>
          <w:p w14:paraId="45FC1B36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156,1</w:t>
            </w:r>
          </w:p>
        </w:tc>
        <w:tc>
          <w:tcPr>
            <w:tcW w:w="1843" w:type="dxa"/>
            <w:gridSpan w:val="65"/>
            <w:tcBorders>
              <w:top w:val="double" w:sz="4" w:space="0" w:color="auto"/>
            </w:tcBorders>
          </w:tcPr>
          <w:p w14:paraId="73ACB79D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163,2</w:t>
            </w:r>
          </w:p>
        </w:tc>
        <w:tc>
          <w:tcPr>
            <w:tcW w:w="1993" w:type="dxa"/>
            <w:gridSpan w:val="55"/>
            <w:tcBorders>
              <w:top w:val="double" w:sz="4" w:space="0" w:color="auto"/>
            </w:tcBorders>
          </w:tcPr>
          <w:p w14:paraId="440CE970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3E643AA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03365C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4C93BAD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7AEF99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51495172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</w:tcPr>
          <w:p w14:paraId="04C65D28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48F079BC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C4233D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2346934E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tcBorders>
              <w:top w:val="nil"/>
              <w:bottom w:val="double" w:sz="4" w:space="0" w:color="auto"/>
            </w:tcBorders>
            <w:vAlign w:val="center"/>
          </w:tcPr>
          <w:p w14:paraId="658DDF31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334" w:type="dxa"/>
            <w:gridSpan w:val="56"/>
            <w:tcBorders>
              <w:top w:val="nil"/>
              <w:bottom w:val="double" w:sz="4" w:space="0" w:color="auto"/>
            </w:tcBorders>
            <w:vAlign w:val="center"/>
          </w:tcPr>
          <w:p w14:paraId="0EB83C10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Рассто</w:t>
            </w:r>
            <w:r w:rsidRPr="004C4754">
              <w:rPr>
                <w:rFonts w:ascii="Arial" w:hAnsi="Arial" w:cs="Arial"/>
              </w:rPr>
              <w:t>я</w:t>
            </w:r>
            <w:r w:rsidRPr="004C4754">
              <w:rPr>
                <w:rFonts w:ascii="Arial" w:hAnsi="Arial" w:cs="Arial"/>
              </w:rPr>
              <w:t>ние от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155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4CE4DC72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Ток предв</w:t>
            </w:r>
            <w:r w:rsidRPr="00C9743A">
              <w:rPr>
                <w:rFonts w:ascii="Arial" w:hAnsi="Arial" w:cs="Arial"/>
              </w:rPr>
              <w:t>а</w:t>
            </w:r>
            <w:r w:rsidRPr="00C9743A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606" w:type="dxa"/>
            <w:gridSpan w:val="53"/>
            <w:tcBorders>
              <w:top w:val="nil"/>
              <w:bottom w:val="double" w:sz="4" w:space="0" w:color="auto"/>
            </w:tcBorders>
            <w:vAlign w:val="center"/>
          </w:tcPr>
          <w:p w14:paraId="02E9E8D2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Время пре</w:t>
            </w:r>
            <w:r w:rsidRPr="00C9743A">
              <w:rPr>
                <w:rFonts w:ascii="Arial" w:hAnsi="Arial" w:cs="Arial"/>
              </w:rPr>
              <w:t>д</w:t>
            </w:r>
            <w:r w:rsidRPr="00C9743A">
              <w:rPr>
                <w:rFonts w:ascii="Arial" w:hAnsi="Arial" w:cs="Arial"/>
              </w:rPr>
              <w:t>варительн</w:t>
            </w:r>
            <w:r w:rsidRPr="00C9743A">
              <w:rPr>
                <w:rFonts w:ascii="Arial" w:hAnsi="Arial" w:cs="Arial"/>
              </w:rPr>
              <w:t>о</w:t>
            </w:r>
            <w:r w:rsidRPr="00C9743A">
              <w:rPr>
                <w:rFonts w:ascii="Arial" w:hAnsi="Arial" w:cs="Arial"/>
              </w:rPr>
              <w:t>го подогрева, с</w:t>
            </w:r>
          </w:p>
        </w:tc>
        <w:tc>
          <w:tcPr>
            <w:tcW w:w="2226" w:type="dxa"/>
            <w:gridSpan w:val="89"/>
            <w:tcBorders>
              <w:top w:val="nil"/>
              <w:bottom w:val="double" w:sz="4" w:space="0" w:color="auto"/>
            </w:tcBorders>
            <w:vAlign w:val="center"/>
          </w:tcPr>
          <w:p w14:paraId="629566E0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Напряжение хол</w:t>
            </w:r>
            <w:r w:rsidRPr="00C9743A">
              <w:rPr>
                <w:rFonts w:ascii="Arial" w:hAnsi="Arial" w:cs="Arial"/>
              </w:rPr>
              <w:t>о</w:t>
            </w:r>
            <w:r w:rsidRPr="00C9743A">
              <w:rPr>
                <w:rFonts w:ascii="Arial" w:hAnsi="Arial" w:cs="Arial"/>
              </w:rPr>
              <w:t>стого хода (де</w:t>
            </w:r>
            <w:r w:rsidRPr="00C9743A">
              <w:rPr>
                <w:rFonts w:ascii="Arial" w:hAnsi="Arial" w:cs="Arial"/>
              </w:rPr>
              <w:t>й</w:t>
            </w:r>
            <w:r w:rsidRPr="00C9743A">
              <w:rPr>
                <w:rFonts w:ascii="Arial" w:hAnsi="Arial" w:cs="Arial"/>
              </w:rPr>
              <w:t>ствующее</w:t>
            </w:r>
            <w:r w:rsidR="008F530F" w:rsidRPr="00C9743A">
              <w:rPr>
                <w:rFonts w:ascii="Arial" w:hAnsi="Arial" w:cs="Arial"/>
              </w:rPr>
              <w:t xml:space="preserve"> знач</w:t>
            </w:r>
            <w:r w:rsidR="008F530F" w:rsidRPr="00C9743A">
              <w:rPr>
                <w:rFonts w:ascii="Arial" w:hAnsi="Arial" w:cs="Arial"/>
              </w:rPr>
              <w:t>е</w:t>
            </w:r>
            <w:r w:rsidR="008F530F" w:rsidRPr="00C9743A">
              <w:rPr>
                <w:rFonts w:ascii="Arial" w:hAnsi="Arial" w:cs="Arial"/>
              </w:rPr>
              <w:t>ние</w:t>
            </w:r>
            <w:r w:rsidRPr="00C9743A">
              <w:rPr>
                <w:rFonts w:ascii="Arial" w:hAnsi="Arial" w:cs="Arial"/>
              </w:rPr>
              <w:t>), В</w:t>
            </w:r>
          </w:p>
        </w:tc>
        <w:tc>
          <w:tcPr>
            <w:tcW w:w="1426" w:type="dxa"/>
            <w:gridSpan w:val="21"/>
            <w:tcBorders>
              <w:top w:val="nil"/>
              <w:bottom w:val="double" w:sz="4" w:space="0" w:color="auto"/>
            </w:tcBorders>
            <w:vAlign w:val="center"/>
          </w:tcPr>
          <w:p w14:paraId="18988E20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F91179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760335D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42CBF6AE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tcBorders>
              <w:top w:val="double" w:sz="4" w:space="0" w:color="auto"/>
            </w:tcBorders>
            <w:vAlign w:val="center"/>
          </w:tcPr>
          <w:p w14:paraId="25C34BF3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334" w:type="dxa"/>
            <w:gridSpan w:val="56"/>
            <w:tcBorders>
              <w:top w:val="double" w:sz="4" w:space="0" w:color="auto"/>
            </w:tcBorders>
            <w:vAlign w:val="center"/>
          </w:tcPr>
          <w:p w14:paraId="504581D8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59" w:type="dxa"/>
            <w:gridSpan w:val="52"/>
            <w:tcBorders>
              <w:top w:val="double" w:sz="4" w:space="0" w:color="auto"/>
            </w:tcBorders>
            <w:vAlign w:val="center"/>
          </w:tcPr>
          <w:p w14:paraId="159309C6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0,720</w:t>
            </w:r>
          </w:p>
        </w:tc>
        <w:tc>
          <w:tcPr>
            <w:tcW w:w="1606" w:type="dxa"/>
            <w:gridSpan w:val="53"/>
            <w:tcBorders>
              <w:top w:val="double" w:sz="4" w:space="0" w:color="auto"/>
            </w:tcBorders>
            <w:vAlign w:val="center"/>
          </w:tcPr>
          <w:p w14:paraId="44EA9D4A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226" w:type="dxa"/>
            <w:gridSpan w:val="89"/>
            <w:tcBorders>
              <w:top w:val="double" w:sz="4" w:space="0" w:color="auto"/>
            </w:tcBorders>
            <w:vAlign w:val="center"/>
          </w:tcPr>
          <w:p w14:paraId="77A0E7BC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520</w:t>
            </w:r>
          </w:p>
        </w:tc>
        <w:tc>
          <w:tcPr>
            <w:tcW w:w="1426" w:type="dxa"/>
            <w:gridSpan w:val="21"/>
            <w:tcBorders>
              <w:top w:val="double" w:sz="4" w:space="0" w:color="auto"/>
            </w:tcBorders>
            <w:vAlign w:val="center"/>
          </w:tcPr>
          <w:p w14:paraId="72E71EEA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2799EE85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855207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09F68D4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5D863C8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7BA8952E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</w:tcPr>
          <w:p w14:paraId="0D700039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CC53D96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FE5999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6978C3A6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vMerge w:val="restart"/>
            <w:vAlign w:val="center"/>
          </w:tcPr>
          <w:p w14:paraId="58F6A8E5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36" w:type="dxa"/>
            <w:gridSpan w:val="75"/>
            <w:vMerge w:val="restart"/>
            <w:vAlign w:val="center"/>
          </w:tcPr>
          <w:p w14:paraId="09BA411F" w14:textId="77777777" w:rsidR="00681CA0" w:rsidRPr="00C9743A" w:rsidRDefault="001F678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710" w:type="dxa"/>
            <w:gridSpan w:val="166"/>
            <w:vAlign w:val="center"/>
          </w:tcPr>
          <w:p w14:paraId="4960F344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Напряжение на лампе (действующее зн</w:t>
            </w:r>
            <w:r w:rsidRPr="00C9743A">
              <w:rPr>
                <w:rFonts w:ascii="Arial" w:hAnsi="Arial" w:cs="Arial"/>
              </w:rPr>
              <w:t>а</w:t>
            </w:r>
            <w:r w:rsidRPr="00C9743A">
              <w:rPr>
                <w:rFonts w:ascii="Arial" w:hAnsi="Arial" w:cs="Arial"/>
              </w:rPr>
              <w:t>чение), В</w:t>
            </w:r>
          </w:p>
        </w:tc>
        <w:tc>
          <w:tcPr>
            <w:tcW w:w="1705" w:type="dxa"/>
            <w:gridSpan w:val="30"/>
            <w:vMerge w:val="restart"/>
            <w:vAlign w:val="center"/>
          </w:tcPr>
          <w:p w14:paraId="2761499A" w14:textId="77777777" w:rsidR="00681CA0" w:rsidRPr="00C9743A" w:rsidRDefault="001F678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A5160E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69F0BAF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7EC035D1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4" w:type="dxa"/>
            <w:gridSpan w:val="2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EDDA137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gridSpan w:val="7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77E926D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49"/>
            <w:tcBorders>
              <w:top w:val="nil"/>
              <w:bottom w:val="double" w:sz="4" w:space="0" w:color="auto"/>
            </w:tcBorders>
            <w:vAlign w:val="center"/>
          </w:tcPr>
          <w:p w14:paraId="1DC4121A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C9743A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45" w:type="dxa"/>
            <w:gridSpan w:val="50"/>
            <w:tcBorders>
              <w:top w:val="nil"/>
              <w:bottom w:val="double" w:sz="4" w:space="0" w:color="auto"/>
            </w:tcBorders>
            <w:vAlign w:val="center"/>
          </w:tcPr>
          <w:p w14:paraId="05F73342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64" w:type="dxa"/>
            <w:gridSpan w:val="67"/>
            <w:tcBorders>
              <w:top w:val="nil"/>
              <w:bottom w:val="double" w:sz="4" w:space="0" w:color="auto"/>
            </w:tcBorders>
            <w:vAlign w:val="center"/>
          </w:tcPr>
          <w:p w14:paraId="77762D36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C974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05" w:type="dxa"/>
            <w:gridSpan w:val="30"/>
            <w:vMerge/>
            <w:tcBorders>
              <w:bottom w:val="double" w:sz="4" w:space="0" w:color="auto"/>
            </w:tcBorders>
            <w:vAlign w:val="center"/>
          </w:tcPr>
          <w:p w14:paraId="0BB16057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EC9967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8D761E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1E8FFCFC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tcBorders>
              <w:top w:val="double" w:sz="4" w:space="0" w:color="auto"/>
            </w:tcBorders>
            <w:vAlign w:val="center"/>
          </w:tcPr>
          <w:p w14:paraId="14E9232B" w14:textId="77777777" w:rsidR="00681CA0" w:rsidRPr="004C4754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736" w:type="dxa"/>
            <w:gridSpan w:val="75"/>
            <w:tcBorders>
              <w:top w:val="double" w:sz="4" w:space="0" w:color="auto"/>
            </w:tcBorders>
            <w:vAlign w:val="center"/>
          </w:tcPr>
          <w:p w14:paraId="4EF6F75F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54,1</w:t>
            </w:r>
          </w:p>
        </w:tc>
        <w:tc>
          <w:tcPr>
            <w:tcW w:w="1701" w:type="dxa"/>
            <w:gridSpan w:val="49"/>
            <w:tcBorders>
              <w:top w:val="double" w:sz="4" w:space="0" w:color="auto"/>
            </w:tcBorders>
            <w:vAlign w:val="center"/>
          </w:tcPr>
          <w:p w14:paraId="737CCDAD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120</w:t>
            </w:r>
          </w:p>
        </w:tc>
        <w:tc>
          <w:tcPr>
            <w:tcW w:w="1445" w:type="dxa"/>
            <w:gridSpan w:val="50"/>
            <w:tcBorders>
              <w:top w:val="double" w:sz="4" w:space="0" w:color="auto"/>
            </w:tcBorders>
            <w:vAlign w:val="center"/>
          </w:tcPr>
          <w:p w14:paraId="15EB61B5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110</w:t>
            </w:r>
          </w:p>
        </w:tc>
        <w:tc>
          <w:tcPr>
            <w:tcW w:w="1564" w:type="dxa"/>
            <w:gridSpan w:val="67"/>
            <w:tcBorders>
              <w:top w:val="double" w:sz="4" w:space="0" w:color="auto"/>
            </w:tcBorders>
            <w:vAlign w:val="center"/>
          </w:tcPr>
          <w:p w14:paraId="021019F9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130</w:t>
            </w:r>
          </w:p>
        </w:tc>
        <w:tc>
          <w:tcPr>
            <w:tcW w:w="1705" w:type="dxa"/>
            <w:gridSpan w:val="30"/>
            <w:tcBorders>
              <w:top w:val="double" w:sz="4" w:space="0" w:color="auto"/>
            </w:tcBorders>
            <w:vAlign w:val="center"/>
          </w:tcPr>
          <w:p w14:paraId="3EC1284B" w14:textId="77777777" w:rsidR="00681CA0" w:rsidRPr="00C9743A" w:rsidRDefault="00681CA0" w:rsidP="00B828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0,455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13339FF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E28EB6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3F92222" w14:textId="77777777" w:rsidR="00681CA0" w:rsidRPr="004C4754" w:rsidRDefault="00681CA0" w:rsidP="004B296E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79F45E6" w14:textId="77777777" w:rsidR="00681CA0" w:rsidRPr="004C4754" w:rsidRDefault="008F530F" w:rsidP="006264B7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 xml:space="preserve">Максимальный </w:t>
            </w:r>
            <w:r w:rsidR="00681CA0" w:rsidRPr="00C9743A">
              <w:rPr>
                <w:rFonts w:ascii="Arial" w:hAnsi="Arial" w:cs="Arial"/>
              </w:rPr>
              <w:t xml:space="preserve">световой поток </w:t>
            </w:r>
            <w:r w:rsidR="00681CA0" w:rsidRPr="004C4754">
              <w:rPr>
                <w:rFonts w:ascii="Arial" w:hAnsi="Arial" w:cs="Arial"/>
              </w:rPr>
              <w:t>будет при температуре окружающей среды от 34°С до 38°С.</w:t>
            </w:r>
          </w:p>
          <w:p w14:paraId="54495056" w14:textId="77777777" w:rsidR="004D4B24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1B9BCD89" w14:textId="77777777" w:rsidR="00681CA0" w:rsidRPr="004C4754" w:rsidRDefault="004D4B24" w:rsidP="004D4B24">
            <w:pPr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C9743A">
              <w:rPr>
                <w:rFonts w:ascii="Arial" w:hAnsi="Arial" w:cs="Arial"/>
              </w:rPr>
              <w:t xml:space="preserve">цветности </w:t>
            </w:r>
            <w:r w:rsidRPr="00C9743A">
              <w:rPr>
                <w:rFonts w:ascii="Sitka Subheading" w:hAnsi="Sitka Subheading" w:cs="Arial"/>
              </w:rPr>
              <w:t>—</w:t>
            </w:r>
            <w:r w:rsidRPr="00C9743A">
              <w:rPr>
                <w:rFonts w:ascii="Arial" w:hAnsi="Arial" w:cs="Arial"/>
              </w:rPr>
              <w:t xml:space="preserve"> </w:t>
            </w:r>
            <w:r w:rsidR="00F94339" w:rsidRPr="00C9743A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4328AF86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1F10A03A" w14:textId="77777777" w:rsidTr="00F9556E">
        <w:trPr>
          <w:gridAfter w:val="1"/>
          <w:cantSplit/>
        </w:trPr>
        <w:tc>
          <w:tcPr>
            <w:tcW w:w="418" w:type="dxa"/>
            <w:gridSpan w:val="12"/>
            <w:vMerge w:val="restart"/>
            <w:tcBorders>
              <w:top w:val="nil"/>
            </w:tcBorders>
          </w:tcPr>
          <w:p w14:paraId="3089863A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63" w:type="dxa"/>
            <w:gridSpan w:val="291"/>
          </w:tcPr>
          <w:p w14:paraId="26EF3C0F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2DFCEE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4321E49" w14:textId="77777777" w:rsidTr="00F9556E">
        <w:trPr>
          <w:gridAfter w:val="1"/>
          <w:cantSplit/>
        </w:trPr>
        <w:tc>
          <w:tcPr>
            <w:tcW w:w="418" w:type="dxa"/>
            <w:gridSpan w:val="12"/>
            <w:vMerge/>
          </w:tcPr>
          <w:p w14:paraId="5BDF88AA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48" w:type="dxa"/>
            <w:gridSpan w:val="95"/>
            <w:vMerge w:val="restart"/>
            <w:vAlign w:val="center"/>
          </w:tcPr>
          <w:p w14:paraId="298AD96C" w14:textId="77777777" w:rsidR="00681CA0" w:rsidRPr="004C4754" w:rsidRDefault="00681CA0" w:rsidP="006425A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415" w:type="dxa"/>
            <w:gridSpan w:val="196"/>
          </w:tcPr>
          <w:p w14:paraId="4EC3BAC8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45E16D7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2AF2955" w14:textId="77777777" w:rsidTr="00F9556E">
        <w:trPr>
          <w:gridAfter w:val="1"/>
          <w:cantSplit/>
        </w:trPr>
        <w:tc>
          <w:tcPr>
            <w:tcW w:w="418" w:type="dxa"/>
            <w:gridSpan w:val="12"/>
            <w:vMerge/>
          </w:tcPr>
          <w:p w14:paraId="41C0DA78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48" w:type="dxa"/>
            <w:gridSpan w:val="95"/>
            <w:vMerge/>
            <w:tcBorders>
              <w:bottom w:val="double" w:sz="4" w:space="0" w:color="auto"/>
            </w:tcBorders>
          </w:tcPr>
          <w:p w14:paraId="1E8A027D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</w:p>
        </w:tc>
        <w:tc>
          <w:tcPr>
            <w:tcW w:w="2138" w:type="dxa"/>
            <w:gridSpan w:val="59"/>
            <w:tcBorders>
              <w:bottom w:val="double" w:sz="4" w:space="0" w:color="auto"/>
            </w:tcBorders>
          </w:tcPr>
          <w:p w14:paraId="2F8E4788" w14:textId="77777777" w:rsidR="00681CA0" w:rsidRPr="00C974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9743A">
              <w:rPr>
                <w:rFonts w:ascii="Arial" w:hAnsi="Arial" w:cs="Arial"/>
              </w:rPr>
              <w:t>Расчетное</w:t>
            </w:r>
            <w:r w:rsidR="008F530F" w:rsidRPr="00C9743A">
              <w:rPr>
                <w:rFonts w:ascii="Arial" w:hAnsi="Arial" w:cs="Arial"/>
              </w:rPr>
              <w:t xml:space="preserve">              значение</w:t>
            </w:r>
          </w:p>
        </w:tc>
        <w:tc>
          <w:tcPr>
            <w:tcW w:w="2572" w:type="dxa"/>
            <w:gridSpan w:val="107"/>
            <w:tcBorders>
              <w:bottom w:val="double" w:sz="4" w:space="0" w:color="auto"/>
            </w:tcBorders>
          </w:tcPr>
          <w:p w14:paraId="005B093F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05" w:type="dxa"/>
            <w:gridSpan w:val="30"/>
            <w:tcBorders>
              <w:bottom w:val="double" w:sz="4" w:space="0" w:color="auto"/>
            </w:tcBorders>
          </w:tcPr>
          <w:p w14:paraId="3F7E6B63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6FEA82F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3164129" w14:textId="77777777" w:rsidTr="00F9556E">
        <w:trPr>
          <w:gridAfter w:val="1"/>
          <w:cantSplit/>
        </w:trPr>
        <w:tc>
          <w:tcPr>
            <w:tcW w:w="418" w:type="dxa"/>
            <w:gridSpan w:val="12"/>
            <w:vMerge/>
            <w:tcBorders>
              <w:bottom w:val="nil"/>
            </w:tcBorders>
          </w:tcPr>
          <w:p w14:paraId="64D14F0F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8" w:type="dxa"/>
            <w:gridSpan w:val="95"/>
            <w:tcBorders>
              <w:top w:val="double" w:sz="4" w:space="0" w:color="auto"/>
            </w:tcBorders>
          </w:tcPr>
          <w:p w14:paraId="4CD2E098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0,480</w:t>
            </w:r>
          </w:p>
        </w:tc>
        <w:tc>
          <w:tcPr>
            <w:tcW w:w="2138" w:type="dxa"/>
            <w:gridSpan w:val="59"/>
            <w:tcBorders>
              <w:top w:val="double" w:sz="4" w:space="0" w:color="auto"/>
            </w:tcBorders>
          </w:tcPr>
          <w:p w14:paraId="50FF0182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</w:t>
            </w:r>
          </w:p>
        </w:tc>
        <w:tc>
          <w:tcPr>
            <w:tcW w:w="2572" w:type="dxa"/>
            <w:gridSpan w:val="107"/>
            <w:tcBorders>
              <w:top w:val="double" w:sz="4" w:space="0" w:color="auto"/>
            </w:tcBorders>
          </w:tcPr>
          <w:p w14:paraId="61E9AD58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705" w:type="dxa"/>
            <w:gridSpan w:val="30"/>
            <w:tcBorders>
              <w:top w:val="double" w:sz="4" w:space="0" w:color="auto"/>
            </w:tcBorders>
          </w:tcPr>
          <w:p w14:paraId="5CABEFFE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B22DA1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8DDD3A4" w14:textId="77777777" w:rsidTr="003E2868">
        <w:trPr>
          <w:gridAfter w:val="1"/>
          <w:cantSplit/>
          <w:trHeight w:val="2811"/>
        </w:trPr>
        <w:tc>
          <w:tcPr>
            <w:tcW w:w="10065" w:type="dxa"/>
            <w:gridSpan w:val="306"/>
            <w:tcBorders>
              <w:top w:val="nil"/>
            </w:tcBorders>
          </w:tcPr>
          <w:p w14:paraId="57CE8554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8B379A5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610CF22C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684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0-6</w:t>
            </w:r>
          </w:p>
        </w:tc>
      </w:tr>
      <w:tr w:rsidR="00681CA0" w:rsidRPr="004C4754" w14:paraId="6E3CF01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3" w:type="dxa"/>
            <w:gridSpan w:val="50"/>
          </w:tcPr>
          <w:p w14:paraId="284E8BDB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6613" w:type="dxa"/>
            <w:gridSpan w:val="237"/>
          </w:tcPr>
          <w:p w14:paraId="68580D06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4F88F6D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69" w:type="dxa"/>
            <w:gridSpan w:val="19"/>
            <w:vAlign w:val="center"/>
          </w:tcPr>
          <w:p w14:paraId="1EA2FFD2" w14:textId="77777777" w:rsidR="00681CA0" w:rsidRPr="007D683A" w:rsidRDefault="00FA62C7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2</w:t>
            </w:r>
          </w:p>
        </w:tc>
      </w:tr>
      <w:tr w:rsidR="00681CA0" w:rsidRPr="004C4754" w14:paraId="10DBAA30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53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32D42D53" w14:textId="77777777" w:rsidR="00681CA0" w:rsidRPr="00B80BD2" w:rsidRDefault="00681CA0" w:rsidP="004B296E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-54-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5-16/1150</w:t>
            </w:r>
          </w:p>
        </w:tc>
      </w:tr>
      <w:tr w:rsidR="00681CA0" w:rsidRPr="004C4754" w14:paraId="6D49557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561CAF87" w14:textId="77777777" w:rsidR="00681CA0" w:rsidRPr="00B80BD2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10" w:type="dxa"/>
            <w:gridSpan w:val="299"/>
          </w:tcPr>
          <w:p w14:paraId="2586C1C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DC5EE0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FF978F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161792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gridSpan w:val="21"/>
            <w:tcBorders>
              <w:bottom w:val="double" w:sz="4" w:space="0" w:color="auto"/>
            </w:tcBorders>
            <w:vAlign w:val="center"/>
          </w:tcPr>
          <w:p w14:paraId="03726208" w14:textId="77777777" w:rsidR="00681CA0" w:rsidRPr="007D683A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801" w:type="dxa"/>
            <w:gridSpan w:val="77"/>
            <w:tcBorders>
              <w:bottom w:val="double" w:sz="4" w:space="0" w:color="auto"/>
            </w:tcBorders>
            <w:vAlign w:val="center"/>
          </w:tcPr>
          <w:p w14:paraId="5627869A" w14:textId="77777777" w:rsidR="00681CA0" w:rsidRPr="007D683A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53" w:type="dxa"/>
            <w:gridSpan w:val="55"/>
            <w:tcBorders>
              <w:bottom w:val="double" w:sz="4" w:space="0" w:color="auto"/>
            </w:tcBorders>
            <w:vAlign w:val="center"/>
          </w:tcPr>
          <w:p w14:paraId="4563968A" w14:textId="77777777" w:rsidR="00681CA0" w:rsidRPr="007D683A" w:rsidRDefault="001F678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напряжения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2410" w:type="dxa"/>
            <w:gridSpan w:val="79"/>
            <w:tcBorders>
              <w:bottom w:val="double" w:sz="4" w:space="0" w:color="auto"/>
            </w:tcBorders>
            <w:vAlign w:val="center"/>
          </w:tcPr>
          <w:p w14:paraId="189308BF" w14:textId="77777777" w:rsidR="00681CA0" w:rsidRPr="007D683A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285" w:type="dxa"/>
            <w:gridSpan w:val="67"/>
            <w:tcBorders>
              <w:bottom w:val="double" w:sz="4" w:space="0" w:color="auto"/>
            </w:tcBorders>
            <w:vAlign w:val="center"/>
          </w:tcPr>
          <w:p w14:paraId="5BC34E58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6EA16054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84AB2E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60A27EB6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gridSpan w:val="21"/>
            <w:tcBorders>
              <w:top w:val="double" w:sz="4" w:space="0" w:color="auto"/>
            </w:tcBorders>
            <w:vAlign w:val="center"/>
          </w:tcPr>
          <w:p w14:paraId="54E3E3EF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01" w:type="dxa"/>
            <w:gridSpan w:val="77"/>
            <w:tcBorders>
              <w:top w:val="double" w:sz="4" w:space="0" w:color="auto"/>
            </w:tcBorders>
            <w:vAlign w:val="center"/>
          </w:tcPr>
          <w:p w14:paraId="45AC1D2B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54</w:t>
            </w:r>
          </w:p>
        </w:tc>
        <w:tc>
          <w:tcPr>
            <w:tcW w:w="1753" w:type="dxa"/>
            <w:gridSpan w:val="55"/>
            <w:tcBorders>
              <w:top w:val="double" w:sz="4" w:space="0" w:color="auto"/>
            </w:tcBorders>
            <w:vAlign w:val="center"/>
          </w:tcPr>
          <w:p w14:paraId="76E7D030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235</w:t>
            </w:r>
          </w:p>
        </w:tc>
        <w:tc>
          <w:tcPr>
            <w:tcW w:w="2410" w:type="dxa"/>
            <w:gridSpan w:val="79"/>
            <w:tcBorders>
              <w:top w:val="double" w:sz="4" w:space="0" w:color="auto"/>
            </w:tcBorders>
            <w:vAlign w:val="center"/>
          </w:tcPr>
          <w:p w14:paraId="362AABE9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46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285" w:type="dxa"/>
            <w:gridSpan w:val="67"/>
            <w:tcBorders>
              <w:top w:val="double" w:sz="4" w:space="0" w:color="auto"/>
            </w:tcBorders>
            <w:vAlign w:val="center"/>
          </w:tcPr>
          <w:p w14:paraId="1E11E7D5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255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FF79638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D66B65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4BDB8C8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1AFD5E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 w:val="restart"/>
            <w:tcBorders>
              <w:top w:val="nil"/>
            </w:tcBorders>
          </w:tcPr>
          <w:p w14:paraId="586DC77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0" w:type="dxa"/>
            <w:gridSpan w:val="299"/>
          </w:tcPr>
          <w:p w14:paraId="06896830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06EB20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703A74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top w:val="nil"/>
            </w:tcBorders>
          </w:tcPr>
          <w:p w14:paraId="21AD332B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0" w:type="dxa"/>
            <w:gridSpan w:val="299"/>
          </w:tcPr>
          <w:p w14:paraId="0C90B9F6" w14:textId="77777777" w:rsidR="00681CA0" w:rsidRPr="004C4754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в </w:t>
            </w:r>
            <w:r w:rsidRPr="004C4754">
              <w:rPr>
                <w:rFonts w:ascii="Arial" w:hAnsi="Arial" w:cs="Arial"/>
                <w:b/>
              </w:rPr>
              <w:t>нормальн</w:t>
            </w:r>
            <w:r>
              <w:rPr>
                <w:rFonts w:ascii="Arial" w:hAnsi="Arial" w:cs="Arial"/>
                <w:b/>
              </w:rPr>
              <w:t>ом режиме</w:t>
            </w:r>
            <w:r w:rsidRPr="004C4754">
              <w:rPr>
                <w:rFonts w:ascii="Arial" w:hAnsi="Arial" w:cs="Arial"/>
                <w:b/>
              </w:rPr>
              <w:t xml:space="preserve"> и </w:t>
            </w:r>
            <w:r>
              <w:rPr>
                <w:rFonts w:ascii="Arial" w:hAnsi="Arial" w:cs="Arial"/>
                <w:b/>
              </w:rPr>
              <w:t>режиме диммирования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73AD4D5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630718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235159B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84" w:type="dxa"/>
            <w:gridSpan w:val="278"/>
          </w:tcPr>
          <w:p w14:paraId="498A815F" w14:textId="77777777" w:rsidR="00681CA0" w:rsidRPr="004C4754" w:rsidRDefault="00681CA0" w:rsidP="004B296E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 </w:t>
            </w:r>
          </w:p>
        </w:tc>
        <w:tc>
          <w:tcPr>
            <w:tcW w:w="1426" w:type="dxa"/>
            <w:gridSpan w:val="21"/>
          </w:tcPr>
          <w:p w14:paraId="6191FDD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/>
          </w:tcPr>
          <w:p w14:paraId="38C41A44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2276EA7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B80252E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84" w:type="dxa"/>
            <w:gridSpan w:val="278"/>
            <w:vAlign w:val="center"/>
          </w:tcPr>
          <w:p w14:paraId="1E1F2716" w14:textId="77777777" w:rsidR="00E26673" w:rsidRPr="007D683A" w:rsidRDefault="00E26673" w:rsidP="00E26673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</w:rPr>
              <w:t xml:space="preserve">Ток перехода от нормальной работы к регулированию </w:t>
            </w:r>
            <w:r w:rsidRPr="007D683A">
              <w:rPr>
                <w:rFonts w:ascii="Times New Roman" w:hAnsi="Times New Roman"/>
                <w:i/>
                <w:lang w:val="en-US"/>
              </w:rPr>
              <w:t>I</w:t>
            </w:r>
            <w:r w:rsidRPr="007D68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7D683A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7D683A">
              <w:rPr>
                <w:rFonts w:ascii="Arial" w:hAnsi="Arial" w:cs="Arial"/>
              </w:rPr>
              <w:t>, А</w:t>
            </w:r>
          </w:p>
        </w:tc>
        <w:tc>
          <w:tcPr>
            <w:tcW w:w="1426" w:type="dxa"/>
            <w:gridSpan w:val="21"/>
          </w:tcPr>
          <w:p w14:paraId="2C2B3483" w14:textId="77777777" w:rsidR="00E26673" w:rsidRPr="007D683A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</w:t>
            </w:r>
            <w:r w:rsidRPr="007D683A">
              <w:rPr>
                <w:rFonts w:ascii="Arial" w:hAnsi="Arial" w:cs="Arial"/>
                <w:lang w:val="en-US"/>
              </w:rPr>
              <w:t>38</w:t>
            </w:r>
            <w:r w:rsidRPr="007D683A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108A3DF0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09CA34F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70CCB1D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84" w:type="dxa"/>
            <w:gridSpan w:val="278"/>
            <w:vAlign w:val="center"/>
          </w:tcPr>
          <w:p w14:paraId="50D8FE1C" w14:textId="77777777" w:rsidR="00E26673" w:rsidRPr="007D683A" w:rsidRDefault="008F530F" w:rsidP="00E2667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E26673" w:rsidRPr="007D683A">
              <w:rPr>
                <w:rFonts w:ascii="Arial" w:hAnsi="Arial" w:cs="Arial"/>
              </w:rPr>
              <w:t xml:space="preserve">рабочий ток лампы </w:t>
            </w:r>
            <w:r w:rsidR="00E26673" w:rsidRPr="007D683A">
              <w:rPr>
                <w:rFonts w:ascii="Times New Roman" w:hAnsi="Times New Roman"/>
                <w:i/>
                <w:lang w:val="en-US"/>
              </w:rPr>
              <w:t>I</w:t>
            </w:r>
            <w:r w:rsidR="00E26673" w:rsidRPr="007D68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E26673" w:rsidRPr="007D68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E26673" w:rsidRPr="007D683A">
              <w:rPr>
                <w:rFonts w:ascii="Arial" w:hAnsi="Arial" w:cs="Arial"/>
              </w:rPr>
              <w:t>, А</w:t>
            </w:r>
          </w:p>
        </w:tc>
        <w:tc>
          <w:tcPr>
            <w:tcW w:w="1426" w:type="dxa"/>
            <w:gridSpan w:val="21"/>
          </w:tcPr>
          <w:p w14:paraId="2F996B90" w14:textId="77777777" w:rsidR="00E26673" w:rsidRPr="007D683A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</w:t>
            </w:r>
            <w:r w:rsidRPr="007D683A">
              <w:rPr>
                <w:rFonts w:ascii="Arial" w:hAnsi="Arial" w:cs="Arial"/>
                <w:lang w:val="en-US"/>
              </w:rPr>
              <w:t>62</w:t>
            </w:r>
            <w:r w:rsidRPr="007D683A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2BC042AA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0A342B9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D5E02CE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84" w:type="dxa"/>
            <w:gridSpan w:val="278"/>
            <w:vAlign w:val="center"/>
          </w:tcPr>
          <w:p w14:paraId="0A9E58FA" w14:textId="77777777" w:rsidR="00E26673" w:rsidRPr="007D683A" w:rsidRDefault="008F530F" w:rsidP="00E2667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E26673" w:rsidRPr="007D683A">
              <w:rPr>
                <w:rFonts w:ascii="Arial" w:hAnsi="Arial" w:cs="Arial"/>
              </w:rPr>
              <w:t xml:space="preserve">ток в любом вводе катода </w:t>
            </w:r>
            <w:r w:rsidR="00E26673" w:rsidRPr="007D683A">
              <w:rPr>
                <w:rFonts w:ascii="Times New Roman" w:hAnsi="Times New Roman"/>
                <w:i/>
                <w:lang w:val="en-US"/>
              </w:rPr>
              <w:t>I</w:t>
            </w:r>
            <w:r w:rsidR="00E26673" w:rsidRPr="007D683A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E26673" w:rsidRPr="007D68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E26673" w:rsidRPr="007D683A">
              <w:rPr>
                <w:rFonts w:ascii="Arial" w:hAnsi="Arial" w:cs="Arial"/>
              </w:rPr>
              <w:t>, А</w:t>
            </w:r>
          </w:p>
        </w:tc>
        <w:tc>
          <w:tcPr>
            <w:tcW w:w="1426" w:type="dxa"/>
            <w:gridSpan w:val="21"/>
          </w:tcPr>
          <w:p w14:paraId="77C834E0" w14:textId="77777777" w:rsidR="00E26673" w:rsidRPr="007D683A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</w:rPr>
              <w:t>0,</w:t>
            </w:r>
            <w:r w:rsidRPr="007D683A">
              <w:rPr>
                <w:rFonts w:ascii="Arial" w:hAnsi="Arial" w:cs="Arial"/>
                <w:lang w:val="en-US"/>
              </w:rPr>
              <w:t>670</w:t>
            </w:r>
          </w:p>
        </w:tc>
        <w:tc>
          <w:tcPr>
            <w:tcW w:w="284" w:type="dxa"/>
            <w:gridSpan w:val="3"/>
            <w:vMerge/>
          </w:tcPr>
          <w:p w14:paraId="56A16F35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513F6B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E78B91E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0" w:type="dxa"/>
            <w:gridSpan w:val="299"/>
          </w:tcPr>
          <w:p w14:paraId="48625A09" w14:textId="77777777" w:rsidR="00681CA0" w:rsidRPr="007D683A" w:rsidRDefault="00681CA0" w:rsidP="009D12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 xml:space="preserve">Квалификация диммирующего ПРА с заменяющими резисторами </w:t>
            </w:r>
            <w:r w:rsidRPr="007D683A">
              <w:rPr>
                <w:rFonts w:ascii="Arial" w:hAnsi="Arial" w:cs="Arial"/>
              </w:rPr>
              <w:t>(</w:t>
            </w:r>
            <w:r w:rsidR="008F530F" w:rsidRPr="007D683A">
              <w:rPr>
                <w:rFonts w:ascii="Arial" w:hAnsi="Arial" w:cs="Arial"/>
              </w:rPr>
              <w:t xml:space="preserve">см. </w:t>
            </w:r>
            <w:r w:rsidRPr="007D683A">
              <w:rPr>
                <w:rFonts w:ascii="Arial" w:hAnsi="Arial" w:cs="Arial"/>
              </w:rPr>
              <w:t>примечание 1)</w:t>
            </w:r>
          </w:p>
        </w:tc>
        <w:tc>
          <w:tcPr>
            <w:tcW w:w="284" w:type="dxa"/>
            <w:gridSpan w:val="3"/>
            <w:vMerge/>
          </w:tcPr>
          <w:p w14:paraId="0024F69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6AEF02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9EC7C6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0" w:type="dxa"/>
            <w:gridSpan w:val="299"/>
          </w:tcPr>
          <w:p w14:paraId="506CA2C7" w14:textId="77777777" w:rsidR="00681CA0" w:rsidRPr="007D683A" w:rsidRDefault="00681CA0" w:rsidP="00B103F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4" w:type="dxa"/>
            <w:gridSpan w:val="3"/>
            <w:vMerge/>
          </w:tcPr>
          <w:p w14:paraId="72AD8AB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0DBC89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03F32FB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42" w:type="dxa"/>
            <w:gridSpan w:val="217"/>
            <w:vMerge w:val="restart"/>
          </w:tcPr>
          <w:p w14:paraId="13936682" w14:textId="77777777" w:rsidR="00681CA0" w:rsidRDefault="00681CA0" w:rsidP="006425A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Параметры для </w:t>
            </w:r>
            <w:r w:rsidR="00B103F6">
              <w:rPr>
                <w:rFonts w:ascii="Arial" w:hAnsi="Arial" w:cs="Arial"/>
              </w:rPr>
              <w:t>наименьшей</w:t>
            </w:r>
            <w:r w:rsidRPr="004C4754">
              <w:rPr>
                <w:rFonts w:ascii="Arial" w:hAnsi="Arial" w:cs="Arial"/>
              </w:rPr>
              <w:t xml:space="preserve"> суммы квадратов токов выводов в заменяющем резисторе</w: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>(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B296E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4C4754">
              <w:rPr>
                <w:rFonts w:ascii="Arial" w:hAnsi="Arial" w:cs="Arial"/>
                <w:lang w:val="en-US"/>
              </w:rPr>
              <w:t>S</w:t>
            </w:r>
            <w:r w:rsidRPr="004B296E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4C4754">
              <w:rPr>
                <w:rFonts w:ascii="Arial" w:hAnsi="Arial" w:cs="Arial"/>
              </w:rPr>
              <w:t>):</w:t>
            </w:r>
          </w:p>
          <w:p w14:paraId="18D039DC" w14:textId="77777777" w:rsidR="00681CA0" w:rsidRPr="004C4754" w:rsidRDefault="00E26673" w:rsidP="004B296E">
            <w:pPr>
              <w:spacing w:after="0" w:line="240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6B3BE794">
                <v:shape id="_x0000_i1094" type="#_x0000_t75" style="width:84pt;height:20.25pt" o:ole="">
                  <v:imagedata r:id="rId71" o:title=""/>
                </v:shape>
                <o:OLEObject Type="Embed" ProgID="Equation.3" ShapeID="_x0000_i1094" DrawAspect="Content" ObjectID="_1651399609" r:id="rId101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для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30</w:t>
            </w:r>
            <w:r w:rsidRPr="004C4754">
              <w:rPr>
                <w:rFonts w:ascii="Arial" w:hAnsi="Arial" w:cs="Arial"/>
              </w:rPr>
              <w:t xml:space="preserve">&lt;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≤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4C4754">
              <w:rPr>
                <w:rFonts w:ascii="Arial" w:hAnsi="Arial" w:cs="Arial"/>
              </w:rPr>
              <w:t xml:space="preserve"> (</w:t>
            </w:r>
            <w:r w:rsidR="007D683A">
              <w:rPr>
                <w:rFonts w:ascii="Arial" w:hAnsi="Arial" w:cs="Arial"/>
              </w:rPr>
              <w:t xml:space="preserve">см. </w:t>
            </w:r>
            <w:r>
              <w:rPr>
                <w:rFonts w:ascii="Arial" w:hAnsi="Arial" w:cs="Arial"/>
              </w:rPr>
              <w:t>п</w:t>
            </w:r>
            <w:r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575" w:type="dxa"/>
            <w:gridSpan w:val="27"/>
          </w:tcPr>
          <w:p w14:paraId="07486A59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67" w:type="dxa"/>
            <w:gridSpan w:val="34"/>
          </w:tcPr>
          <w:p w14:paraId="00249190" w14:textId="77777777" w:rsidR="00681CA0" w:rsidRPr="007D683A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X</w:t>
            </w:r>
            <w:r w:rsidRPr="007D68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426" w:type="dxa"/>
            <w:gridSpan w:val="21"/>
          </w:tcPr>
          <w:p w14:paraId="15F0F3F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7D683A">
              <w:rPr>
                <w:rFonts w:ascii="Arial" w:hAnsi="Arial" w:cs="Arial"/>
              </w:rPr>
              <w:t>410</w:t>
            </w:r>
          </w:p>
        </w:tc>
        <w:tc>
          <w:tcPr>
            <w:tcW w:w="284" w:type="dxa"/>
            <w:gridSpan w:val="3"/>
            <w:vMerge/>
          </w:tcPr>
          <w:p w14:paraId="57CB648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8A068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7AAA7C6D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42" w:type="dxa"/>
            <w:gridSpan w:val="217"/>
            <w:vMerge/>
          </w:tcPr>
          <w:p w14:paraId="7974574F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5" w:type="dxa"/>
            <w:gridSpan w:val="27"/>
            <w:vAlign w:val="center"/>
          </w:tcPr>
          <w:p w14:paraId="7F465952" w14:textId="77777777" w:rsidR="00681CA0" w:rsidRPr="004C4754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567" w:type="dxa"/>
            <w:gridSpan w:val="34"/>
            <w:vAlign w:val="center"/>
          </w:tcPr>
          <w:p w14:paraId="48DDA715" w14:textId="77777777" w:rsidR="00681CA0" w:rsidRPr="004C4754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Y</w:t>
            </w:r>
            <w:r w:rsidRPr="007D68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426" w:type="dxa"/>
            <w:gridSpan w:val="21"/>
            <w:vAlign w:val="center"/>
          </w:tcPr>
          <w:p w14:paraId="7A5FBA0D" w14:textId="77777777" w:rsidR="00681CA0" w:rsidRPr="007D683A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7D683A">
              <w:rPr>
                <w:rFonts w:ascii="Arial" w:hAnsi="Arial" w:cs="Arial"/>
              </w:rPr>
              <w:t>889</w:t>
            </w:r>
          </w:p>
        </w:tc>
        <w:tc>
          <w:tcPr>
            <w:tcW w:w="284" w:type="dxa"/>
            <w:gridSpan w:val="3"/>
            <w:vMerge/>
          </w:tcPr>
          <w:p w14:paraId="4571745E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21FCD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62839D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0" w:type="dxa"/>
            <w:gridSpan w:val="299"/>
          </w:tcPr>
          <w:p w14:paraId="10409334" w14:textId="77777777" w:rsidR="00681CA0" w:rsidRPr="007D683A" w:rsidRDefault="00681CA0" w:rsidP="00C1550E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резисторах</w:t>
            </w:r>
          </w:p>
        </w:tc>
        <w:tc>
          <w:tcPr>
            <w:tcW w:w="284" w:type="dxa"/>
            <w:gridSpan w:val="3"/>
            <w:vMerge/>
          </w:tcPr>
          <w:p w14:paraId="185BE30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FC1F387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6AED3711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10" w:type="dxa"/>
            <w:gridSpan w:val="58"/>
          </w:tcPr>
          <w:p w14:paraId="2966702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7700" w:type="dxa"/>
            <w:gridSpan w:val="241"/>
          </w:tcPr>
          <w:p w14:paraId="59E94E13" w14:textId="77777777" w:rsidR="00681CA0" w:rsidRPr="007D683A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4" w:type="dxa"/>
            <w:gridSpan w:val="3"/>
            <w:vMerge/>
          </w:tcPr>
          <w:p w14:paraId="66651AC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2939E80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EA85FB4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 w:val="restart"/>
            <w:vAlign w:val="center"/>
          </w:tcPr>
          <w:p w14:paraId="7C6C582D" w14:textId="77777777" w:rsidR="00E26673" w:rsidRPr="002D0033" w:rsidRDefault="00E26673" w:rsidP="00E2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89" w:type="dxa"/>
            <w:gridSpan w:val="45"/>
            <w:vMerge w:val="restart"/>
            <w:vAlign w:val="center"/>
          </w:tcPr>
          <w:p w14:paraId="637FA3BE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  <w:r w:rsidRPr="004C475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5415" w:type="dxa"/>
            <w:gridSpan w:val="174"/>
          </w:tcPr>
          <w:p w14:paraId="32B9915B" w14:textId="77777777" w:rsidR="00E26673" w:rsidRPr="007D683A" w:rsidRDefault="008F530F" w:rsidP="00E26673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Минимальное </w:t>
            </w:r>
            <w:r w:rsidR="00E26673" w:rsidRPr="007D683A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1000" w:type="dxa"/>
            <w:gridSpan w:val="51"/>
          </w:tcPr>
          <w:p w14:paraId="140A2807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285" w:type="dxa"/>
            <w:gridSpan w:val="16"/>
          </w:tcPr>
          <w:p w14:paraId="64AE5175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3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284" w:type="dxa"/>
            <w:gridSpan w:val="3"/>
            <w:vMerge/>
          </w:tcPr>
          <w:p w14:paraId="0E77E932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37B962A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D87053F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/>
            <w:vAlign w:val="center"/>
          </w:tcPr>
          <w:p w14:paraId="2FE11E46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45"/>
            <w:vMerge/>
            <w:vAlign w:val="center"/>
          </w:tcPr>
          <w:p w14:paraId="6A533BD8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15" w:type="dxa"/>
            <w:gridSpan w:val="174"/>
            <w:vMerge w:val="restart"/>
            <w:vAlign w:val="center"/>
          </w:tcPr>
          <w:p w14:paraId="162BB433" w14:textId="77777777" w:rsidR="00E26673" w:rsidRPr="007D683A" w:rsidRDefault="00E26673" w:rsidP="00E26673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Заменяющие резисторы разрядной лампы, Ом</w:t>
            </w:r>
          </w:p>
        </w:tc>
        <w:tc>
          <w:tcPr>
            <w:tcW w:w="1000" w:type="dxa"/>
            <w:gridSpan w:val="51"/>
          </w:tcPr>
          <w:p w14:paraId="25ACBD21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285" w:type="dxa"/>
            <w:gridSpan w:val="16"/>
          </w:tcPr>
          <w:p w14:paraId="6EE06218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Pr="004C4754">
              <w:rPr>
                <w:rFonts w:ascii="Arial" w:hAnsi="Arial" w:cs="Arial"/>
                <w:lang w:val="en-US"/>
              </w:rPr>
              <w:t>000</w:t>
            </w:r>
          </w:p>
        </w:tc>
        <w:tc>
          <w:tcPr>
            <w:tcW w:w="284" w:type="dxa"/>
            <w:gridSpan w:val="3"/>
            <w:vMerge/>
          </w:tcPr>
          <w:p w14:paraId="31201B05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0753864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E0AD10C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/>
            <w:vAlign w:val="center"/>
          </w:tcPr>
          <w:p w14:paraId="6002A987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45"/>
            <w:vMerge/>
            <w:vAlign w:val="center"/>
          </w:tcPr>
          <w:p w14:paraId="612E76A9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15" w:type="dxa"/>
            <w:gridSpan w:val="174"/>
            <w:vMerge/>
          </w:tcPr>
          <w:p w14:paraId="4E8B0A55" w14:textId="77777777" w:rsidR="00E26673" w:rsidRPr="007D683A" w:rsidRDefault="00E26673" w:rsidP="00E2667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gridSpan w:val="51"/>
          </w:tcPr>
          <w:p w14:paraId="47185005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285" w:type="dxa"/>
            <w:gridSpan w:val="16"/>
          </w:tcPr>
          <w:p w14:paraId="0AC2B44C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  <w:r w:rsidRPr="004C4754">
              <w:rPr>
                <w:rFonts w:ascii="Arial" w:hAnsi="Arial" w:cs="Arial"/>
                <w:lang w:val="en-US"/>
              </w:rPr>
              <w:t>600</w:t>
            </w:r>
          </w:p>
        </w:tc>
        <w:tc>
          <w:tcPr>
            <w:tcW w:w="284" w:type="dxa"/>
            <w:gridSpan w:val="3"/>
            <w:vMerge/>
          </w:tcPr>
          <w:p w14:paraId="6A8B9156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1FC0B79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A5248AD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 w:val="restart"/>
            <w:vAlign w:val="center"/>
          </w:tcPr>
          <w:p w14:paraId="31BADF41" w14:textId="77777777" w:rsidR="00E26673" w:rsidRPr="002D0033" w:rsidRDefault="00E26673" w:rsidP="00E2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89" w:type="dxa"/>
            <w:gridSpan w:val="45"/>
            <w:vMerge w:val="restart"/>
            <w:vAlign w:val="center"/>
          </w:tcPr>
          <w:p w14:paraId="69138240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0,144</w:t>
            </w:r>
          </w:p>
        </w:tc>
        <w:tc>
          <w:tcPr>
            <w:tcW w:w="5415" w:type="dxa"/>
            <w:gridSpan w:val="174"/>
            <w:vAlign w:val="center"/>
          </w:tcPr>
          <w:p w14:paraId="2C78AF96" w14:textId="77777777" w:rsidR="00E26673" w:rsidRPr="007D683A" w:rsidRDefault="007D683A" w:rsidP="00B103F6">
            <w:pPr>
              <w:spacing w:after="0" w:line="240" w:lineRule="auto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26673" w:rsidRPr="007D683A">
              <w:rPr>
                <w:rFonts w:ascii="Arial" w:hAnsi="Arial" w:cs="Arial"/>
              </w:rPr>
              <w:t xml:space="preserve"> сумма квадратов токов выводов, А</w:t>
            </w:r>
            <w:r w:rsidR="00E26673" w:rsidRPr="007D683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00" w:type="dxa"/>
            <w:gridSpan w:val="51"/>
            <w:vAlign w:val="center"/>
          </w:tcPr>
          <w:p w14:paraId="2CF4DB45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85" w:type="dxa"/>
            <w:gridSpan w:val="16"/>
            <w:vAlign w:val="center"/>
          </w:tcPr>
          <w:p w14:paraId="488CAE5F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CD67DE">
              <w:rPr>
                <w:position w:val="-12"/>
              </w:rPr>
              <w:object w:dxaOrig="999" w:dyaOrig="360" w14:anchorId="74300D47">
                <v:shape id="_x0000_i1095" type="#_x0000_t75" style="width:50.25pt;height:18pt" o:ole="">
                  <v:imagedata r:id="rId51" o:title=""/>
                </v:shape>
                <o:OLEObject Type="Embed" ProgID="Equation.3" ShapeID="_x0000_i1095" DrawAspect="Content" ObjectID="_1651399610" r:id="rId102"/>
              </w:object>
            </w:r>
          </w:p>
        </w:tc>
        <w:tc>
          <w:tcPr>
            <w:tcW w:w="284" w:type="dxa"/>
            <w:gridSpan w:val="3"/>
            <w:vMerge/>
          </w:tcPr>
          <w:p w14:paraId="580A5737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2D57DD8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3F50EBAF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/>
            <w:vAlign w:val="center"/>
          </w:tcPr>
          <w:p w14:paraId="1E6E76C3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45"/>
            <w:vMerge/>
            <w:vAlign w:val="center"/>
          </w:tcPr>
          <w:p w14:paraId="0ECED6AF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15" w:type="dxa"/>
            <w:gridSpan w:val="174"/>
          </w:tcPr>
          <w:p w14:paraId="300EA1C3" w14:textId="77777777" w:rsidR="00E26673" w:rsidRPr="007D683A" w:rsidRDefault="00E26673" w:rsidP="00E26673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000" w:type="dxa"/>
            <w:gridSpan w:val="51"/>
          </w:tcPr>
          <w:p w14:paraId="3C60736E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285" w:type="dxa"/>
            <w:gridSpan w:val="16"/>
          </w:tcPr>
          <w:p w14:paraId="5B3928A3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11</w:t>
            </w:r>
            <w:r w:rsidRPr="004C4754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84" w:type="dxa"/>
            <w:gridSpan w:val="3"/>
            <w:vMerge/>
          </w:tcPr>
          <w:p w14:paraId="3AD8E1B6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4C4754" w14:paraId="53CFA0E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EDB73A5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 w:val="restart"/>
            <w:vAlign w:val="center"/>
          </w:tcPr>
          <w:p w14:paraId="63F0395C" w14:textId="77777777" w:rsidR="00E26673" w:rsidRPr="002D0033" w:rsidRDefault="00E26673" w:rsidP="00E2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89" w:type="dxa"/>
            <w:gridSpan w:val="45"/>
            <w:vMerge w:val="restart"/>
            <w:vAlign w:val="center"/>
          </w:tcPr>
          <w:p w14:paraId="11D57603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0,288</w:t>
            </w:r>
          </w:p>
        </w:tc>
        <w:tc>
          <w:tcPr>
            <w:tcW w:w="5415" w:type="dxa"/>
            <w:gridSpan w:val="174"/>
            <w:vAlign w:val="center"/>
          </w:tcPr>
          <w:p w14:paraId="451D00AB" w14:textId="77777777" w:rsidR="00E26673" w:rsidRPr="007D683A" w:rsidRDefault="007D683A" w:rsidP="00B103F6">
            <w:pPr>
              <w:spacing w:after="0" w:line="240" w:lineRule="auto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E26673" w:rsidRPr="007D683A">
              <w:rPr>
                <w:rFonts w:ascii="Arial" w:hAnsi="Arial" w:cs="Arial"/>
              </w:rPr>
              <w:t xml:space="preserve"> сумма квадратов токов выводов, А</w:t>
            </w:r>
            <w:r w:rsidR="00E26673" w:rsidRPr="007D683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00" w:type="dxa"/>
            <w:gridSpan w:val="51"/>
            <w:vAlign w:val="center"/>
          </w:tcPr>
          <w:p w14:paraId="04AF8714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4C4754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85" w:type="dxa"/>
            <w:gridSpan w:val="16"/>
            <w:vAlign w:val="center"/>
          </w:tcPr>
          <w:p w14:paraId="5CDDAD68" w14:textId="77777777" w:rsidR="00E26673" w:rsidRPr="008B1A3C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1A3C">
              <w:rPr>
                <w:rFonts w:ascii="Arial" w:hAnsi="Arial" w:cs="Arial"/>
                <w:position w:val="-12"/>
              </w:rPr>
              <w:object w:dxaOrig="999" w:dyaOrig="360" w14:anchorId="727A4803">
                <v:shape id="_x0000_i1096" type="#_x0000_t75" style="width:50.25pt;height:18pt" o:ole="">
                  <v:imagedata r:id="rId74" o:title=""/>
                </v:shape>
                <o:OLEObject Type="Embed" ProgID="Equation.3" ShapeID="_x0000_i1096" DrawAspect="Content" ObjectID="_1651399611" r:id="rId103"/>
              </w:object>
            </w:r>
          </w:p>
        </w:tc>
        <w:tc>
          <w:tcPr>
            <w:tcW w:w="284" w:type="dxa"/>
            <w:gridSpan w:val="3"/>
            <w:vMerge/>
          </w:tcPr>
          <w:p w14:paraId="3F524FE4" w14:textId="77777777" w:rsidR="00E26673" w:rsidRPr="004C4754" w:rsidRDefault="00E26673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7C7AC6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5F5C141B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1" w:type="dxa"/>
            <w:gridSpan w:val="13"/>
            <w:vMerge/>
          </w:tcPr>
          <w:p w14:paraId="6A7C425F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  <w:gridSpan w:val="45"/>
            <w:vMerge/>
          </w:tcPr>
          <w:p w14:paraId="3C0B2C4D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415" w:type="dxa"/>
            <w:gridSpan w:val="174"/>
          </w:tcPr>
          <w:p w14:paraId="13AF4E22" w14:textId="77777777" w:rsidR="00681CA0" w:rsidRPr="007D683A" w:rsidRDefault="00681CA0" w:rsidP="004B296E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000" w:type="dxa"/>
            <w:gridSpan w:val="51"/>
          </w:tcPr>
          <w:p w14:paraId="47551EC1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285" w:type="dxa"/>
            <w:gridSpan w:val="16"/>
          </w:tcPr>
          <w:p w14:paraId="2789B8FE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470</w:t>
            </w:r>
          </w:p>
        </w:tc>
        <w:tc>
          <w:tcPr>
            <w:tcW w:w="284" w:type="dxa"/>
            <w:gridSpan w:val="3"/>
            <w:vMerge/>
          </w:tcPr>
          <w:p w14:paraId="698AAACF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7ADF9B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122EBAA6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25" w:type="dxa"/>
            <w:gridSpan w:val="232"/>
          </w:tcPr>
          <w:p w14:paraId="25BB3F1C" w14:textId="77777777" w:rsidR="00681CA0" w:rsidRPr="004C4754" w:rsidRDefault="008F530F" w:rsidP="00C1550E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Максимальное </w:t>
            </w:r>
            <w:r w:rsidR="00681CA0" w:rsidRPr="004C4754">
              <w:rPr>
                <w:rFonts w:ascii="Arial" w:hAnsi="Arial" w:cs="Arial"/>
              </w:rPr>
              <w:t>напряжение на катоде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000" w:type="dxa"/>
            <w:gridSpan w:val="51"/>
          </w:tcPr>
          <w:p w14:paraId="1B70CF9E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CV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285" w:type="dxa"/>
            <w:gridSpan w:val="16"/>
          </w:tcPr>
          <w:p w14:paraId="51D9ADF3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4</w:t>
            </w:r>
            <w:r w:rsidRPr="004C4754">
              <w:rPr>
                <w:rFonts w:ascii="Arial" w:hAnsi="Arial" w:cs="Arial"/>
              </w:rPr>
              <w:t>,35</w:t>
            </w:r>
          </w:p>
        </w:tc>
        <w:tc>
          <w:tcPr>
            <w:tcW w:w="284" w:type="dxa"/>
            <w:gridSpan w:val="3"/>
            <w:vMerge/>
          </w:tcPr>
          <w:p w14:paraId="26F31D0B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5CDAF0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4851258A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10" w:type="dxa"/>
            <w:gridSpan w:val="299"/>
          </w:tcPr>
          <w:p w14:paraId="6C19ECFB" w14:textId="77777777" w:rsidR="00681CA0" w:rsidRPr="004C4754" w:rsidRDefault="00681CA0" w:rsidP="00C1550E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Катодозаменяющие резисторы для квалификации всех резисторов уменьшения светового потока</w:t>
            </w:r>
          </w:p>
        </w:tc>
        <w:tc>
          <w:tcPr>
            <w:tcW w:w="284" w:type="dxa"/>
            <w:gridSpan w:val="3"/>
            <w:vMerge/>
          </w:tcPr>
          <w:p w14:paraId="39A54ED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84538D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0EC03FC4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25" w:type="dxa"/>
            <w:gridSpan w:val="232"/>
            <w:vMerge w:val="restart"/>
            <w:vAlign w:val="center"/>
          </w:tcPr>
          <w:p w14:paraId="005AF9BB" w14:textId="77777777" w:rsidR="00681CA0" w:rsidRPr="004C4754" w:rsidRDefault="00681CA0" w:rsidP="006425A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Заменяющий резистор для каждого катода для испытания треб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ваний регулирования светового потока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000" w:type="dxa"/>
            <w:gridSpan w:val="51"/>
          </w:tcPr>
          <w:p w14:paraId="3D2B1EE6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Test</w:t>
            </w:r>
            <w:r w:rsidRPr="004C4754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85" w:type="dxa"/>
            <w:gridSpan w:val="16"/>
          </w:tcPr>
          <w:p w14:paraId="3A4D3E97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7,5</w:t>
            </w:r>
          </w:p>
        </w:tc>
        <w:tc>
          <w:tcPr>
            <w:tcW w:w="284" w:type="dxa"/>
            <w:gridSpan w:val="3"/>
            <w:vMerge/>
          </w:tcPr>
          <w:p w14:paraId="4066F156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B0F90A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</w:tcPr>
          <w:p w14:paraId="22A2B70C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25" w:type="dxa"/>
            <w:gridSpan w:val="232"/>
            <w:vMerge/>
          </w:tcPr>
          <w:p w14:paraId="57551582" w14:textId="77777777" w:rsidR="00681CA0" w:rsidRPr="004C4754" w:rsidRDefault="00681CA0" w:rsidP="00C1550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gridSpan w:val="51"/>
          </w:tcPr>
          <w:p w14:paraId="7627075F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Test2</w:t>
            </w:r>
          </w:p>
        </w:tc>
        <w:tc>
          <w:tcPr>
            <w:tcW w:w="1285" w:type="dxa"/>
            <w:gridSpan w:val="16"/>
          </w:tcPr>
          <w:p w14:paraId="5252BDF9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8,5</w:t>
            </w:r>
          </w:p>
        </w:tc>
        <w:tc>
          <w:tcPr>
            <w:tcW w:w="284" w:type="dxa"/>
            <w:gridSpan w:val="3"/>
            <w:vMerge/>
          </w:tcPr>
          <w:p w14:paraId="4B4EDA0A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01EC1B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71" w:type="dxa"/>
            <w:gridSpan w:val="4"/>
            <w:vMerge/>
            <w:tcBorders>
              <w:bottom w:val="nil"/>
            </w:tcBorders>
          </w:tcPr>
          <w:p w14:paraId="0F2CC9B5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25" w:type="dxa"/>
            <w:gridSpan w:val="232"/>
            <w:vMerge/>
          </w:tcPr>
          <w:p w14:paraId="4442EE55" w14:textId="77777777" w:rsidR="00681CA0" w:rsidRPr="004C4754" w:rsidRDefault="00681CA0" w:rsidP="00C1550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gridSpan w:val="51"/>
          </w:tcPr>
          <w:p w14:paraId="56BE1AF4" w14:textId="77777777" w:rsidR="00681CA0" w:rsidRPr="004C4754" w:rsidRDefault="00681CA0" w:rsidP="004B296E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4C4754">
              <w:rPr>
                <w:rFonts w:ascii="Arial" w:hAnsi="Arial" w:cs="Arial"/>
                <w:lang w:val="en-US"/>
              </w:rPr>
              <w:t>R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Test3</w:t>
            </w:r>
          </w:p>
        </w:tc>
        <w:tc>
          <w:tcPr>
            <w:tcW w:w="1285" w:type="dxa"/>
            <w:gridSpan w:val="16"/>
          </w:tcPr>
          <w:p w14:paraId="561CE7F1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7,0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DFAF892" w14:textId="77777777" w:rsidR="00681CA0" w:rsidRPr="004C4754" w:rsidRDefault="00681CA0" w:rsidP="00C1550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3691BC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3355"/>
        </w:trPr>
        <w:tc>
          <w:tcPr>
            <w:tcW w:w="10065" w:type="dxa"/>
            <w:gridSpan w:val="306"/>
            <w:tcBorders>
              <w:top w:val="nil"/>
            </w:tcBorders>
          </w:tcPr>
          <w:p w14:paraId="06FA9108" w14:textId="77777777" w:rsidR="00681CA0" w:rsidRDefault="00681CA0" w:rsidP="00C1550E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559A8392" w14:textId="77777777" w:rsidR="00681CA0" w:rsidRPr="00C1550E" w:rsidRDefault="00681CA0" w:rsidP="00C1550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C1550E">
              <w:rPr>
                <w:rFonts w:ascii="Arial" w:hAnsi="Arial" w:cs="Arial"/>
                <w:sz w:val="20"/>
              </w:rPr>
              <w:t>П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р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ч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а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н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C1550E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425AA">
              <w:rPr>
                <w:rFonts w:ascii="Arial" w:hAnsi="Arial" w:cs="Arial"/>
                <w:sz w:val="20"/>
              </w:rPr>
              <w:t>я</w:t>
            </w:r>
            <w:r w:rsidRPr="00C1550E">
              <w:rPr>
                <w:rFonts w:ascii="Arial" w:hAnsi="Arial" w:cs="Arial"/>
                <w:sz w:val="20"/>
              </w:rPr>
              <w:t xml:space="preserve"> </w:t>
            </w:r>
          </w:p>
          <w:p w14:paraId="23B66390" w14:textId="77777777" w:rsidR="00681CA0" w:rsidRPr="007D683A" w:rsidRDefault="00681CA0" w:rsidP="00277F0C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C1550E">
              <w:rPr>
                <w:rFonts w:ascii="Arial" w:hAnsi="Arial" w:cs="Arial"/>
                <w:sz w:val="20"/>
              </w:rPr>
              <w:t xml:space="preserve">1 </w:t>
            </w:r>
            <w:r w:rsidRPr="006264B7">
              <w:rPr>
                <w:rFonts w:ascii="Arial" w:hAnsi="Arial" w:cs="Arial"/>
                <w:sz w:val="20"/>
              </w:rPr>
              <w:t xml:space="preserve">Эта </w:t>
            </w:r>
            <w:r w:rsidRPr="007D683A">
              <w:rPr>
                <w:rFonts w:ascii="Arial" w:hAnsi="Arial" w:cs="Arial"/>
                <w:sz w:val="20"/>
              </w:rPr>
              <w:t xml:space="preserve">информация </w:t>
            </w:r>
            <w:r w:rsidR="008F530F" w:rsidRPr="007D683A">
              <w:rPr>
                <w:rFonts w:ascii="Arial" w:hAnsi="Arial" w:cs="Arial"/>
                <w:sz w:val="20"/>
              </w:rPr>
              <w:t xml:space="preserve">приведена </w:t>
            </w:r>
            <w:r w:rsidRPr="007D683A">
              <w:rPr>
                <w:rFonts w:ascii="Arial" w:hAnsi="Arial" w:cs="Arial"/>
                <w:sz w:val="20"/>
              </w:rPr>
              <w:t>только для нормативной квалификации ПРА. Информацию по работе с регулированием светового потока с физическими системами лампа-ПРА см. в [6].</w:t>
            </w:r>
          </w:p>
          <w:p w14:paraId="271657E4" w14:textId="77777777" w:rsidR="00681CA0" w:rsidRPr="004C4754" w:rsidRDefault="00E26673" w:rsidP="00B103F6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sz w:val="20"/>
              </w:rPr>
              <w:t xml:space="preserve">2 </w:t>
            </w:r>
            <w:r w:rsidR="00B103F6" w:rsidRPr="007D683A">
              <w:rPr>
                <w:rFonts w:ascii="Arial" w:hAnsi="Arial" w:cs="Arial"/>
                <w:sz w:val="20"/>
              </w:rPr>
              <w:t>Предполагаемая</w:t>
            </w:r>
            <w:r w:rsidRPr="007D683A">
              <w:rPr>
                <w:rFonts w:ascii="Arial" w:hAnsi="Arial" w:cs="Arial"/>
                <w:sz w:val="20"/>
              </w:rPr>
              <w:t xml:space="preserve"> сумма квадратов токов выводов</w:t>
            </w:r>
            <w:r w:rsidRPr="004F53BB">
              <w:rPr>
                <w:rFonts w:ascii="Arial" w:hAnsi="Arial" w:cs="Arial"/>
                <w:sz w:val="20"/>
              </w:rPr>
              <w:t>: (</w:t>
            </w:r>
            <w:r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4F53BB">
              <w:rPr>
                <w:rFonts w:ascii="Arial" w:hAnsi="Arial" w:cs="Arial"/>
                <w:sz w:val="20"/>
                <w:lang w:val="en-US"/>
              </w:rPr>
              <w:t>S</w:t>
            </w:r>
            <w:r w:rsidRPr="00361D15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4F53BB">
              <w:rPr>
                <w:rFonts w:ascii="Arial" w:hAnsi="Arial" w:cs="Arial"/>
                <w:sz w:val="20"/>
              </w:rPr>
              <w:t xml:space="preserve">): </w:t>
            </w:r>
            <w:r w:rsidRPr="008315E3">
              <w:rPr>
                <w:rFonts w:ascii="Arial" w:hAnsi="Arial" w:cs="Arial"/>
                <w:position w:val="-10"/>
              </w:rPr>
              <w:object w:dxaOrig="1840" w:dyaOrig="340" w14:anchorId="58299898">
                <v:shape id="_x0000_i1097" type="#_x0000_t75" style="width:96.75pt;height:20.25pt" o:ole="">
                  <v:imagedata r:id="rId37" o:title=""/>
                </v:shape>
                <o:OLEObject Type="Embed" ProgID="Equation.3" ShapeID="_x0000_i1097" DrawAspect="Content" ObjectID="_1651399612" r:id="rId104"/>
              </w:object>
            </w:r>
          </w:p>
        </w:tc>
      </w:tr>
      <w:tr w:rsidR="00681CA0" w:rsidRPr="004C4754" w14:paraId="0405397A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0B818CDA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684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4C4754" w14:paraId="73CD67B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889" w:type="dxa"/>
            <w:gridSpan w:val="54"/>
          </w:tcPr>
          <w:p w14:paraId="577AAC39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40" w:type="dxa"/>
            <w:gridSpan w:val="201"/>
          </w:tcPr>
          <w:p w14:paraId="182DFBA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71CBDB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36" w:type="dxa"/>
            <w:gridSpan w:val="51"/>
            <w:tcBorders>
              <w:bottom w:val="nil"/>
            </w:tcBorders>
            <w:vAlign w:val="center"/>
          </w:tcPr>
          <w:p w14:paraId="64A6F337" w14:textId="77777777" w:rsidR="00681CA0" w:rsidRPr="004C4754" w:rsidRDefault="00FA62C7" w:rsidP="004B296E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3</w:t>
            </w:r>
          </w:p>
        </w:tc>
      </w:tr>
      <w:tr w:rsidR="00681CA0" w:rsidRPr="004C4754" w14:paraId="2C309FC1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3098"/>
        </w:trPr>
        <w:tc>
          <w:tcPr>
            <w:tcW w:w="10065" w:type="dxa"/>
            <w:gridSpan w:val="306"/>
          </w:tcPr>
          <w:p w14:paraId="2A118093" w14:textId="77777777" w:rsidR="00681CA0" w:rsidRPr="004C4754" w:rsidRDefault="00681CA0" w:rsidP="004B296E">
            <w:pPr>
              <w:spacing w:before="180" w:after="180" w:line="240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>: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54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5-16/</w:t>
            </w:r>
            <w:r w:rsidRPr="004C4754">
              <w:rPr>
                <w:rFonts w:ascii="Arial" w:hAnsi="Arial" w:cs="Arial"/>
              </w:rPr>
              <w:t>11</w:t>
            </w:r>
            <w:r w:rsidRPr="00B80BD2">
              <w:rPr>
                <w:rFonts w:ascii="Arial" w:hAnsi="Arial" w:cs="Arial"/>
              </w:rPr>
              <w:t>50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009"/>
              <w:gridCol w:w="821"/>
              <w:gridCol w:w="1305"/>
              <w:gridCol w:w="1814"/>
              <w:gridCol w:w="2410"/>
              <w:gridCol w:w="1305"/>
            </w:tblGrid>
            <w:tr w:rsidR="00681CA0" w:rsidRPr="004C4754" w14:paraId="12D64DB4" w14:textId="77777777" w:rsidTr="004B296E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E42D1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Информация для расчета ВЧ ПРА</w:t>
                  </w:r>
                </w:p>
              </w:tc>
            </w:tr>
            <w:tr w:rsidR="00681CA0" w:rsidRPr="004C4754" w14:paraId="53B05F7D" w14:textId="77777777" w:rsidTr="004B296E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FBCF2" w14:textId="77777777" w:rsidR="00681CA0" w:rsidRPr="004C4754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C4754">
                    <w:rPr>
                      <w:rFonts w:ascii="Arial" w:hAnsi="Arial" w:cs="Arial"/>
                      <w:b/>
                    </w:rPr>
                    <w:t>и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C4754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C4754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C4754" w14:paraId="12740ACA" w14:textId="77777777" w:rsidTr="00B103F6">
              <w:tc>
                <w:tcPr>
                  <w:tcW w:w="5949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C1481" w14:textId="77777777" w:rsidR="00681CA0" w:rsidRPr="007D683A" w:rsidRDefault="008F530F" w:rsidP="00B103F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7D683A">
                    <w:rPr>
                      <w:rFonts w:ascii="Arial" w:hAnsi="Arial" w:cs="Arial"/>
                    </w:rPr>
                    <w:t xml:space="preserve">энергия предварительного подогрева катода: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D683A">
                    <w:rPr>
                      <w:rFonts w:ascii="Arial" w:hAnsi="Arial" w:cs="Arial"/>
                    </w:rPr>
                    <w:t xml:space="preserve"> =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D683A">
                    <w:rPr>
                      <w:rFonts w:ascii="Arial" w:hAnsi="Arial" w:cs="Arial"/>
                    </w:rPr>
                    <w:t xml:space="preserve"> +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D68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7D68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B6763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7D68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7A2897" w14:textId="77777777" w:rsidR="00681CA0" w:rsidRPr="004C4754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2,2</w:t>
                  </w:r>
                </w:p>
              </w:tc>
            </w:tr>
            <w:tr w:rsidR="00681CA0" w:rsidRPr="004C4754" w14:paraId="093AFBE0" w14:textId="77777777" w:rsidTr="00B103F6">
              <w:tc>
                <w:tcPr>
                  <w:tcW w:w="5949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EAA5F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AC0D2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7D68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42EFA" w14:textId="77777777" w:rsidR="00681CA0" w:rsidRPr="004C4754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1,0</w:t>
                  </w:r>
                </w:p>
              </w:tc>
            </w:tr>
            <w:tr w:rsidR="00681CA0" w:rsidRPr="004C4754" w14:paraId="30599889" w14:textId="77777777" w:rsidTr="00B103F6">
              <w:tc>
                <w:tcPr>
                  <w:tcW w:w="594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DD65B1" w14:textId="77777777" w:rsidR="00681CA0" w:rsidRPr="007D683A" w:rsidRDefault="00681CA0" w:rsidP="00E2667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7D683A">
                    <w:rPr>
                      <w:rFonts w:ascii="Arial" w:hAnsi="Arial" w:cs="Arial"/>
                    </w:rPr>
                    <w:t>(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>t</w:t>
                  </w:r>
                  <w:r w:rsidRPr="007D683A">
                    <w:rPr>
                      <w:rFonts w:ascii="Arial" w:hAnsi="Arial" w:cs="Arial"/>
                    </w:rPr>
                    <w:t xml:space="preserve">) &lt; 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7D683A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2FC4F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Не более (действ</w:t>
                  </w:r>
                  <w:r w:rsidRPr="007D683A">
                    <w:rPr>
                      <w:rFonts w:ascii="Arial" w:hAnsi="Arial" w:cs="Arial"/>
                    </w:rPr>
                    <w:t>у</w:t>
                  </w:r>
                  <w:r w:rsidRPr="007D68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E647B4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C4754" w14:paraId="7F849B6A" w14:textId="77777777" w:rsidTr="00B103F6">
              <w:tc>
                <w:tcPr>
                  <w:tcW w:w="83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D98EE" w14:textId="77777777" w:rsidR="00681CA0" w:rsidRPr="007D683A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7D683A">
                    <w:rPr>
                      <w:rFonts w:ascii="Arial" w:hAnsi="Arial" w:cs="Arial"/>
                    </w:rPr>
                    <w:t xml:space="preserve">на соответствие минимальным требованиям </w:t>
                  </w:r>
                  <w:r w:rsidRPr="007D68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20E881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4,8</w:t>
                  </w:r>
                </w:p>
              </w:tc>
            </w:tr>
            <w:tr w:rsidR="00681CA0" w:rsidRPr="004C4754" w14:paraId="392A988E" w14:textId="77777777" w:rsidTr="00B103F6">
              <w:tc>
                <w:tcPr>
                  <w:tcW w:w="5949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4B29C5" w14:textId="77777777" w:rsidR="00681CA0" w:rsidRPr="007D683A" w:rsidRDefault="008F530F" w:rsidP="004B296E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7D683A">
                    <w:rPr>
                      <w:rFonts w:ascii="Arial" w:hAnsi="Arial" w:cs="Arial"/>
                    </w:rPr>
                    <w:t xml:space="preserve">энергия предварительного подогрева катода: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7D683A">
                    <w:rPr>
                      <w:rFonts w:ascii="Arial" w:hAnsi="Arial" w:cs="Arial"/>
                    </w:rPr>
                    <w:t xml:space="preserve"> =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7D683A">
                    <w:rPr>
                      <w:rFonts w:ascii="Arial" w:hAnsi="Arial" w:cs="Arial"/>
                    </w:rPr>
                    <w:t xml:space="preserve"> +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7D68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7D68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8E3292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7D68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36FA3B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3,8</w:t>
                  </w:r>
                </w:p>
              </w:tc>
            </w:tr>
            <w:tr w:rsidR="00681CA0" w:rsidRPr="004C4754" w14:paraId="5D0991A4" w14:textId="77777777" w:rsidTr="00B103F6">
              <w:tc>
                <w:tcPr>
                  <w:tcW w:w="5949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B4160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7C5C9" w14:textId="77777777" w:rsidR="00681CA0" w:rsidRPr="007D683A" w:rsidRDefault="00681CA0" w:rsidP="004B296E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7D68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EB758D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1,8</w:t>
                  </w:r>
                </w:p>
              </w:tc>
            </w:tr>
            <w:tr w:rsidR="00681CA0" w:rsidRPr="004C4754" w14:paraId="4753624F" w14:textId="77777777" w:rsidTr="00B103F6">
              <w:tc>
                <w:tcPr>
                  <w:tcW w:w="83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51E3D" w14:textId="77777777" w:rsidR="00681CA0" w:rsidRPr="007D683A" w:rsidRDefault="00681CA0" w:rsidP="008F530F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7D683A">
                    <w:rPr>
                      <w:rFonts w:ascii="Arial" w:hAnsi="Arial" w:cs="Arial"/>
                    </w:rPr>
                    <w:t xml:space="preserve">на соответствие максимальным требованиям </w:t>
                  </w:r>
                  <w:r w:rsidRPr="007D68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05E5F2" w14:textId="77777777" w:rsidR="00681CA0" w:rsidRPr="004C4754" w:rsidRDefault="00681CA0" w:rsidP="00E26673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6,5</w:t>
                  </w:r>
                </w:p>
              </w:tc>
            </w:tr>
            <w:tr w:rsidR="00681CA0" w:rsidRPr="004C4754" w14:paraId="055F717C" w14:textId="77777777" w:rsidTr="00B103F6">
              <w:tc>
                <w:tcPr>
                  <w:tcW w:w="20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EF5207" w14:textId="77777777" w:rsidR="00681CA0" w:rsidRPr="004C4754" w:rsidRDefault="00681CA0" w:rsidP="00E2667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х</w:t>
                  </w:r>
                  <w:r w:rsidRPr="004C4754">
                    <w:rPr>
                      <w:rFonts w:ascii="Arial" w:hAnsi="Arial" w:cs="Arial"/>
                    </w:rPr>
                    <w:t>о</w:t>
                  </w:r>
                  <w:r w:rsidRPr="004C4754">
                    <w:rPr>
                      <w:rFonts w:ascii="Arial" w:hAnsi="Arial" w:cs="Arial"/>
                    </w:rPr>
                    <w:t>лостого хода на лампе (без ВЗУ)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</w:t>
                  </w:r>
                </w:p>
              </w:tc>
              <w:tc>
                <w:tcPr>
                  <w:tcW w:w="21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2AD4DF" w14:textId="77777777" w:rsidR="00681CA0" w:rsidRPr="007D683A" w:rsidRDefault="00681CA0" w:rsidP="00E2667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Напряжение не зажигания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35524B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2D492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Не более (действ</w:t>
                  </w:r>
                  <w:r w:rsidRPr="007D683A">
                    <w:rPr>
                      <w:rFonts w:ascii="Arial" w:hAnsi="Arial" w:cs="Arial"/>
                    </w:rPr>
                    <w:t>у</w:t>
                  </w:r>
                  <w:r w:rsidRPr="007D68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C1D042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240</w:t>
                  </w:r>
                </w:p>
              </w:tc>
            </w:tr>
            <w:tr w:rsidR="00681CA0" w:rsidRPr="004C4754" w14:paraId="3DEBFE29" w14:textId="77777777" w:rsidTr="00B103F6">
              <w:tc>
                <w:tcPr>
                  <w:tcW w:w="20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915F1D" w14:textId="77777777" w:rsidR="00681CA0" w:rsidRPr="004C4754" w:rsidRDefault="00681CA0" w:rsidP="00E2667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FAB6CD" w14:textId="77777777" w:rsidR="00681CA0" w:rsidRPr="007D683A" w:rsidRDefault="00681CA0" w:rsidP="00E2667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Напряжение з</w:t>
                  </w:r>
                  <w:r w:rsidRPr="007D683A">
                    <w:rPr>
                      <w:rFonts w:ascii="Arial" w:hAnsi="Arial" w:cs="Arial"/>
                    </w:rPr>
                    <w:t>а</w:t>
                  </w:r>
                  <w:r w:rsidRPr="007D683A">
                    <w:rPr>
                      <w:rFonts w:ascii="Arial" w:hAnsi="Arial" w:cs="Arial"/>
                    </w:rPr>
                    <w:t>жигания</w:t>
                  </w: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39316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Pr="007D683A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EB12B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Не более (действ</w:t>
                  </w:r>
                  <w:r w:rsidRPr="007D683A">
                    <w:rPr>
                      <w:rFonts w:ascii="Arial" w:hAnsi="Arial" w:cs="Arial"/>
                    </w:rPr>
                    <w:t>у</w:t>
                  </w:r>
                  <w:r w:rsidRPr="007D683A">
                    <w:rPr>
                      <w:rFonts w:ascii="Arial" w:hAnsi="Arial" w:cs="Arial"/>
                    </w:rPr>
                    <w:t>ющее значение)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8FBA53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520</w:t>
                  </w:r>
                </w:p>
              </w:tc>
            </w:tr>
            <w:tr w:rsidR="00681CA0" w:rsidRPr="004C4754" w14:paraId="12EC6D64" w14:textId="77777777" w:rsidTr="00B103F6">
              <w:tc>
                <w:tcPr>
                  <w:tcW w:w="20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2360D" w14:textId="77777777" w:rsidR="00681CA0" w:rsidRPr="004C4754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04B52" w14:textId="77777777" w:rsidR="00681CA0" w:rsidRPr="004C4754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63DE9" w14:textId="77777777" w:rsidR="00681CA0" w:rsidRPr="00D6073C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4C4754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4C4754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F20B88" w14:textId="77777777" w:rsidR="00681CA0" w:rsidRPr="004C4754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B12BDB" w14:textId="77777777" w:rsidR="00681CA0" w:rsidRPr="004C4754" w:rsidRDefault="00681CA0" w:rsidP="00E26673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620</w:t>
                  </w:r>
                </w:p>
              </w:tc>
            </w:tr>
            <w:tr w:rsidR="00681CA0" w:rsidRPr="004C4754" w14:paraId="6D32AE48" w14:textId="77777777" w:rsidTr="00B103F6">
              <w:tc>
                <w:tcPr>
                  <w:tcW w:w="83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D6056" w14:textId="77777777" w:rsidR="00681CA0" w:rsidRPr="004C4754" w:rsidRDefault="00681CA0" w:rsidP="007D683A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Заменяющий резистор для каждого катода для испытания требований к напряжению холостого хода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Ом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56FE6" w14:textId="77777777" w:rsidR="00681CA0" w:rsidRPr="004C4754" w:rsidRDefault="00681CA0" w:rsidP="008F530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4,8</w:t>
                  </w:r>
                  <w:r w:rsidR="008F530F" w:rsidRPr="007D683A">
                    <w:rPr>
                      <w:rFonts w:ascii="Sitka Subheading" w:hAnsi="Sitka Subheading" w:cs="Arial"/>
                    </w:rPr>
                    <w:t>—</w:t>
                  </w:r>
                  <w:r w:rsidRPr="007D683A">
                    <w:rPr>
                      <w:rFonts w:ascii="Arial" w:hAnsi="Arial" w:cs="Arial"/>
                    </w:rPr>
                    <w:t>14</w:t>
                  </w:r>
                  <w:r w:rsidRPr="004C4754">
                    <w:rPr>
                      <w:rFonts w:ascii="Arial" w:hAnsi="Arial" w:cs="Arial"/>
                    </w:rPr>
                    <w:t>,4</w:t>
                  </w:r>
                </w:p>
              </w:tc>
            </w:tr>
            <w:tr w:rsidR="00681CA0" w:rsidRPr="004C4754" w14:paraId="729FCAE4" w14:textId="77777777" w:rsidTr="004B296E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4F74B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C4754" w14:paraId="256D08CC" w14:textId="77777777" w:rsidTr="004B296E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377414" w14:textId="77777777" w:rsidR="00681CA0" w:rsidRPr="004C4754" w:rsidRDefault="00681CA0" w:rsidP="009E3BC9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C4754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C4754" w14:paraId="4E545C82" w14:textId="77777777" w:rsidTr="00B103F6"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2F73261" w14:textId="77777777" w:rsidR="00681CA0" w:rsidRPr="004C4754" w:rsidRDefault="00681CA0" w:rsidP="00E2230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C4754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1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40549CE3" w14:textId="77777777" w:rsidR="00681CA0" w:rsidRPr="004C4754" w:rsidRDefault="00681CA0" w:rsidP="00E2230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В</w:t>
                  </w:r>
                </w:p>
              </w:tc>
              <w:tc>
                <w:tcPr>
                  <w:tcW w:w="37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09138EA7" w14:textId="77777777" w:rsidR="00681CA0" w:rsidRPr="004C4754" w:rsidRDefault="00681CA0" w:rsidP="00E2230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C475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А</w:t>
                  </w:r>
                </w:p>
              </w:tc>
            </w:tr>
            <w:tr w:rsidR="00681CA0" w:rsidRPr="004C4754" w14:paraId="54336FCA" w14:textId="77777777" w:rsidTr="00B103F6">
              <w:tc>
                <w:tcPr>
                  <w:tcW w:w="283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6DB7C7" w14:textId="77777777" w:rsidR="00681CA0" w:rsidRPr="004C4754" w:rsidRDefault="00681CA0" w:rsidP="00E2230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53,8</w:t>
                  </w:r>
                </w:p>
              </w:tc>
              <w:tc>
                <w:tcPr>
                  <w:tcW w:w="3119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00AE3" w14:textId="77777777" w:rsidR="00681CA0" w:rsidRPr="004C4754" w:rsidRDefault="00681CA0" w:rsidP="00E2230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118</w:t>
                  </w:r>
                </w:p>
              </w:tc>
              <w:tc>
                <w:tcPr>
                  <w:tcW w:w="3715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E65C8" w14:textId="77777777" w:rsidR="00681CA0" w:rsidRPr="004C4754" w:rsidRDefault="00681CA0" w:rsidP="00E22301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C4754">
                    <w:rPr>
                      <w:rFonts w:ascii="Arial" w:hAnsi="Arial" w:cs="Arial"/>
                    </w:rPr>
                    <w:t>0,460</w:t>
                  </w:r>
                </w:p>
              </w:tc>
            </w:tr>
          </w:tbl>
          <w:p w14:paraId="545472D2" w14:textId="77777777" w:rsidR="00681CA0" w:rsidRPr="004C4754" w:rsidRDefault="00681CA0" w:rsidP="009E3BC9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14:paraId="46C5C558" w14:textId="77777777" w:rsidR="00681CA0" w:rsidRPr="004C4754" w:rsidRDefault="00681CA0" w:rsidP="009E3BC9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  <w:tr w:rsidR="00681CA0" w:rsidRPr="004C4754" w14:paraId="63E1392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606D8055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684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6</w:t>
            </w:r>
          </w:p>
        </w:tc>
      </w:tr>
      <w:tr w:rsidR="00681CA0" w:rsidRPr="007D683A" w14:paraId="623D564F" w14:textId="77777777" w:rsidTr="00F9556E">
        <w:trPr>
          <w:gridAfter w:val="1"/>
        </w:trPr>
        <w:tc>
          <w:tcPr>
            <w:tcW w:w="1743" w:type="dxa"/>
            <w:gridSpan w:val="42"/>
          </w:tcPr>
          <w:p w14:paraId="525BA70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471" w:type="dxa"/>
            <w:gridSpan w:val="238"/>
          </w:tcPr>
          <w:p w14:paraId="212381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A1A8A7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51" w:type="dxa"/>
            <w:gridSpan w:val="26"/>
            <w:vAlign w:val="center"/>
          </w:tcPr>
          <w:p w14:paraId="173EE0A8" w14:textId="77777777" w:rsidR="00681CA0" w:rsidRPr="007D683A" w:rsidRDefault="00FA62C7" w:rsidP="00D6073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1</w:t>
            </w:r>
          </w:p>
        </w:tc>
      </w:tr>
      <w:tr w:rsidR="00681CA0" w:rsidRPr="004C4754" w14:paraId="35948B21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66250743" w14:textId="77777777" w:rsidR="00681CA0" w:rsidRPr="004C4754" w:rsidRDefault="00681CA0" w:rsidP="00D6073C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-80-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5-16/1450</w:t>
            </w:r>
          </w:p>
        </w:tc>
      </w:tr>
      <w:tr w:rsidR="00681CA0" w:rsidRPr="004C4754" w14:paraId="168C52F2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1EAA3926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gridSpan w:val="61"/>
            <w:tcBorders>
              <w:bottom w:val="double" w:sz="4" w:space="0" w:color="auto"/>
            </w:tcBorders>
            <w:vAlign w:val="center"/>
          </w:tcPr>
          <w:p w14:paraId="035F1736" w14:textId="77777777" w:rsidR="00681CA0" w:rsidRPr="007D683A" w:rsidRDefault="00681CA0" w:rsidP="00D6073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984" w:type="dxa"/>
            <w:gridSpan w:val="64"/>
            <w:tcBorders>
              <w:bottom w:val="double" w:sz="4" w:space="0" w:color="auto"/>
            </w:tcBorders>
            <w:vAlign w:val="center"/>
          </w:tcPr>
          <w:p w14:paraId="720A3321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Схема</w:t>
            </w:r>
          </w:p>
        </w:tc>
        <w:tc>
          <w:tcPr>
            <w:tcW w:w="2130" w:type="dxa"/>
            <w:gridSpan w:val="67"/>
            <w:tcBorders>
              <w:bottom w:val="double" w:sz="4" w:space="0" w:color="auto"/>
            </w:tcBorders>
            <w:vAlign w:val="center"/>
          </w:tcPr>
          <w:p w14:paraId="0C5861E4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Катод</w:t>
            </w:r>
          </w:p>
        </w:tc>
        <w:tc>
          <w:tcPr>
            <w:tcW w:w="1702" w:type="dxa"/>
            <w:gridSpan w:val="64"/>
            <w:tcBorders>
              <w:bottom w:val="double" w:sz="4" w:space="0" w:color="auto"/>
            </w:tcBorders>
            <w:vAlign w:val="center"/>
          </w:tcPr>
          <w:p w14:paraId="35B026B2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Цоколь</w:t>
            </w:r>
          </w:p>
        </w:tc>
        <w:tc>
          <w:tcPr>
            <w:tcW w:w="1846" w:type="dxa"/>
            <w:gridSpan w:val="40"/>
            <w:tcBorders>
              <w:bottom w:val="double" w:sz="4" w:space="0" w:color="auto"/>
            </w:tcBorders>
            <w:vAlign w:val="center"/>
          </w:tcPr>
          <w:p w14:paraId="41C93D5A" w14:textId="304FFFA9" w:rsidR="00681CA0" w:rsidRPr="007D683A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043727F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0AF7DA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2056DB78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33" w:type="dxa"/>
            <w:gridSpan w:val="61"/>
            <w:tcBorders>
              <w:top w:val="double" w:sz="4" w:space="0" w:color="auto"/>
            </w:tcBorders>
            <w:vAlign w:val="center"/>
          </w:tcPr>
          <w:p w14:paraId="3F2E3DFF" w14:textId="77777777" w:rsidR="00681CA0" w:rsidRPr="007D683A" w:rsidRDefault="00681CA0" w:rsidP="00D6073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</w:rPr>
              <w:t>80</w:t>
            </w:r>
          </w:p>
        </w:tc>
        <w:tc>
          <w:tcPr>
            <w:tcW w:w="1984" w:type="dxa"/>
            <w:gridSpan w:val="64"/>
            <w:tcBorders>
              <w:top w:val="double" w:sz="4" w:space="0" w:color="auto"/>
            </w:tcBorders>
            <w:vAlign w:val="center"/>
          </w:tcPr>
          <w:p w14:paraId="6C0D2A56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ВЧ бесстарте</w:t>
            </w:r>
            <w:r w:rsidRPr="007D683A">
              <w:rPr>
                <w:rFonts w:ascii="Arial" w:hAnsi="Arial" w:cs="Arial"/>
              </w:rPr>
              <w:t>р</w:t>
            </w:r>
            <w:r w:rsidRPr="007D683A">
              <w:rPr>
                <w:rFonts w:ascii="Arial" w:hAnsi="Arial" w:cs="Arial"/>
              </w:rPr>
              <w:t>ная</w:t>
            </w:r>
          </w:p>
        </w:tc>
        <w:tc>
          <w:tcPr>
            <w:tcW w:w="2130" w:type="dxa"/>
            <w:gridSpan w:val="67"/>
            <w:tcBorders>
              <w:top w:val="double" w:sz="4" w:space="0" w:color="auto"/>
            </w:tcBorders>
            <w:vAlign w:val="center"/>
          </w:tcPr>
          <w:p w14:paraId="501E291E" w14:textId="77777777" w:rsidR="00681CA0" w:rsidRPr="007D683A" w:rsidRDefault="008F530F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предварительного </w:t>
            </w:r>
            <w:r w:rsidR="00681CA0" w:rsidRPr="007D683A">
              <w:rPr>
                <w:rFonts w:ascii="Arial" w:hAnsi="Arial" w:cs="Arial"/>
              </w:rPr>
              <w:t>подогрева</w:t>
            </w:r>
          </w:p>
        </w:tc>
        <w:tc>
          <w:tcPr>
            <w:tcW w:w="1702" w:type="dxa"/>
            <w:gridSpan w:val="64"/>
            <w:tcBorders>
              <w:top w:val="double" w:sz="4" w:space="0" w:color="auto"/>
            </w:tcBorders>
            <w:vAlign w:val="center"/>
          </w:tcPr>
          <w:p w14:paraId="301C31C0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G5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  <w:vAlign w:val="center"/>
          </w:tcPr>
          <w:p w14:paraId="44AD6206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</w:rPr>
              <w:t>16</w:t>
            </w:r>
            <w:r w:rsidRPr="007D683A">
              <w:rPr>
                <w:rFonts w:ascii="Arial" w:hAnsi="Arial" w:cs="Arial"/>
                <w:lang w:val="en-US"/>
              </w:rPr>
              <w:t xml:space="preserve"> х </w:t>
            </w:r>
            <w:r w:rsidRPr="007D683A">
              <w:rPr>
                <w:rFonts w:ascii="Arial" w:hAnsi="Arial" w:cs="Arial"/>
              </w:rPr>
              <w:t>145</w:t>
            </w:r>
            <w:r w:rsidRPr="007D683A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A9660C3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6417F2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DD325F5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35121D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12F78724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5" w:type="dxa"/>
            <w:gridSpan w:val="296"/>
          </w:tcPr>
          <w:p w14:paraId="3D083CF4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017446C" w14:textId="77777777" w:rsidR="00681CA0" w:rsidRPr="004C4754" w:rsidRDefault="00681CA0" w:rsidP="00D6073C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17A8864E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C112C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0A04B760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gridSpan w:val="61"/>
            <w:tcBorders>
              <w:top w:val="nil"/>
            </w:tcBorders>
          </w:tcPr>
          <w:p w14:paraId="71FBA128" w14:textId="77777777" w:rsidR="00681CA0" w:rsidRPr="00D6073C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6073C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969" w:type="dxa"/>
            <w:gridSpan w:val="122"/>
            <w:tcBorders>
              <w:top w:val="nil"/>
            </w:tcBorders>
          </w:tcPr>
          <w:p w14:paraId="5D628014" w14:textId="77777777" w:rsidR="00681CA0" w:rsidRPr="00D6073C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6073C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47" w:type="dxa"/>
            <w:gridSpan w:val="73"/>
            <w:tcBorders>
              <w:top w:val="nil"/>
            </w:tcBorders>
          </w:tcPr>
          <w:p w14:paraId="26D8658B" w14:textId="77777777" w:rsidR="00681CA0" w:rsidRPr="00D6073C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6073C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846" w:type="dxa"/>
            <w:gridSpan w:val="40"/>
            <w:tcBorders>
              <w:top w:val="nil"/>
            </w:tcBorders>
          </w:tcPr>
          <w:p w14:paraId="56BC5D03" w14:textId="77777777" w:rsidR="00681CA0" w:rsidRPr="00D6073C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6073C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13491BED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AE71EA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67FA91FE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gridSpan w:val="61"/>
            <w:tcBorders>
              <w:top w:val="nil"/>
              <w:bottom w:val="double" w:sz="4" w:space="0" w:color="auto"/>
            </w:tcBorders>
          </w:tcPr>
          <w:p w14:paraId="12BFA98C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984" w:type="dxa"/>
            <w:gridSpan w:val="64"/>
            <w:tcBorders>
              <w:top w:val="nil"/>
              <w:bottom w:val="double" w:sz="4" w:space="0" w:color="auto"/>
            </w:tcBorders>
          </w:tcPr>
          <w:p w14:paraId="5DD82564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85" w:type="dxa"/>
            <w:gridSpan w:val="58"/>
            <w:tcBorders>
              <w:top w:val="nil"/>
              <w:bottom w:val="double" w:sz="4" w:space="0" w:color="auto"/>
            </w:tcBorders>
          </w:tcPr>
          <w:p w14:paraId="481F5CBF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693" w:type="dxa"/>
            <w:gridSpan w:val="113"/>
            <w:tcBorders>
              <w:top w:val="nil"/>
              <w:bottom w:val="double" w:sz="4" w:space="0" w:color="auto"/>
            </w:tcBorders>
          </w:tcPr>
          <w:p w14:paraId="7635E90B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3A4D26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5BFEBC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0F54DFF3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33" w:type="dxa"/>
            <w:gridSpan w:val="61"/>
            <w:tcBorders>
              <w:top w:val="double" w:sz="4" w:space="0" w:color="auto"/>
            </w:tcBorders>
          </w:tcPr>
          <w:p w14:paraId="46201AC2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449,0</w:t>
            </w:r>
          </w:p>
        </w:tc>
        <w:tc>
          <w:tcPr>
            <w:tcW w:w="1984" w:type="dxa"/>
            <w:gridSpan w:val="64"/>
            <w:tcBorders>
              <w:top w:val="double" w:sz="4" w:space="0" w:color="auto"/>
            </w:tcBorders>
          </w:tcPr>
          <w:p w14:paraId="58AF6821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453,7</w:t>
            </w:r>
          </w:p>
        </w:tc>
        <w:tc>
          <w:tcPr>
            <w:tcW w:w="1985" w:type="dxa"/>
            <w:gridSpan w:val="58"/>
            <w:tcBorders>
              <w:top w:val="double" w:sz="4" w:space="0" w:color="auto"/>
            </w:tcBorders>
          </w:tcPr>
          <w:p w14:paraId="5C3AAA28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456,1</w:t>
            </w:r>
          </w:p>
        </w:tc>
        <w:tc>
          <w:tcPr>
            <w:tcW w:w="1847" w:type="dxa"/>
            <w:gridSpan w:val="73"/>
            <w:tcBorders>
              <w:top w:val="double" w:sz="4" w:space="0" w:color="auto"/>
            </w:tcBorders>
          </w:tcPr>
          <w:p w14:paraId="519E9726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463,2</w:t>
            </w:r>
          </w:p>
        </w:tc>
        <w:tc>
          <w:tcPr>
            <w:tcW w:w="1846" w:type="dxa"/>
            <w:gridSpan w:val="40"/>
            <w:tcBorders>
              <w:top w:val="double" w:sz="4" w:space="0" w:color="auto"/>
            </w:tcBorders>
          </w:tcPr>
          <w:p w14:paraId="4C1965BF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5611B2B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F365FA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9486263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A1C49F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3C9C04E2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</w:tcPr>
          <w:p w14:paraId="48741C81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  <w:bottom w:val="nil"/>
            </w:tcBorders>
          </w:tcPr>
          <w:p w14:paraId="297668DE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A8B13B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5F00D589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tcBorders>
              <w:top w:val="nil"/>
              <w:bottom w:val="double" w:sz="4" w:space="0" w:color="auto"/>
            </w:tcBorders>
            <w:vAlign w:val="center"/>
          </w:tcPr>
          <w:p w14:paraId="3E0CD770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080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0DB1C865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Расст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яние от ВЗУ, мм</w:t>
            </w:r>
          </w:p>
        </w:tc>
        <w:tc>
          <w:tcPr>
            <w:tcW w:w="1589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786182F6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предв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рительного подогрева, А</w:t>
            </w:r>
          </w:p>
        </w:tc>
        <w:tc>
          <w:tcPr>
            <w:tcW w:w="1830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4FEA0104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Время предв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 xml:space="preserve">рительного </w:t>
            </w:r>
            <w:r w:rsidR="008F530F" w:rsidRPr="007D683A">
              <w:rPr>
                <w:rFonts w:ascii="Arial" w:hAnsi="Arial" w:cs="Arial"/>
              </w:rPr>
              <w:t xml:space="preserve">              </w:t>
            </w:r>
            <w:r w:rsidRPr="007D683A">
              <w:rPr>
                <w:rFonts w:ascii="Arial" w:hAnsi="Arial" w:cs="Arial"/>
              </w:rPr>
              <w:t>подогрева, с</w:t>
            </w:r>
          </w:p>
        </w:tc>
        <w:tc>
          <w:tcPr>
            <w:tcW w:w="2085" w:type="dxa"/>
            <w:gridSpan w:val="87"/>
            <w:tcBorders>
              <w:top w:val="nil"/>
              <w:bottom w:val="double" w:sz="4" w:space="0" w:color="auto"/>
            </w:tcBorders>
            <w:vAlign w:val="center"/>
          </w:tcPr>
          <w:p w14:paraId="5F35D4C9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лостого хода (действующее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567" w:type="dxa"/>
            <w:gridSpan w:val="23"/>
            <w:tcBorders>
              <w:top w:val="nil"/>
              <w:bottom w:val="double" w:sz="4" w:space="0" w:color="auto"/>
            </w:tcBorders>
            <w:vAlign w:val="center"/>
          </w:tcPr>
          <w:p w14:paraId="2F311729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9524834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DD50571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46A40311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tcBorders>
              <w:top w:val="double" w:sz="4" w:space="0" w:color="auto"/>
            </w:tcBorders>
            <w:vAlign w:val="center"/>
          </w:tcPr>
          <w:p w14:paraId="1D168CD4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4C4754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080" w:type="dxa"/>
            <w:gridSpan w:val="52"/>
            <w:tcBorders>
              <w:top w:val="double" w:sz="4" w:space="0" w:color="auto"/>
            </w:tcBorders>
            <w:vAlign w:val="center"/>
          </w:tcPr>
          <w:p w14:paraId="052558D7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589" w:type="dxa"/>
            <w:gridSpan w:val="52"/>
            <w:tcBorders>
              <w:top w:val="double" w:sz="4" w:space="0" w:color="auto"/>
            </w:tcBorders>
            <w:vAlign w:val="center"/>
          </w:tcPr>
          <w:p w14:paraId="04CDEFF3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0,765</w:t>
            </w:r>
          </w:p>
        </w:tc>
        <w:tc>
          <w:tcPr>
            <w:tcW w:w="1830" w:type="dxa"/>
            <w:gridSpan w:val="57"/>
            <w:tcBorders>
              <w:top w:val="double" w:sz="4" w:space="0" w:color="auto"/>
            </w:tcBorders>
            <w:vAlign w:val="center"/>
          </w:tcPr>
          <w:p w14:paraId="6B7AE776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085" w:type="dxa"/>
            <w:gridSpan w:val="87"/>
            <w:tcBorders>
              <w:top w:val="double" w:sz="4" w:space="0" w:color="auto"/>
            </w:tcBorders>
            <w:vAlign w:val="center"/>
          </w:tcPr>
          <w:p w14:paraId="650E7DD2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580</w:t>
            </w:r>
          </w:p>
        </w:tc>
        <w:tc>
          <w:tcPr>
            <w:tcW w:w="1567" w:type="dxa"/>
            <w:gridSpan w:val="23"/>
            <w:tcBorders>
              <w:top w:val="double" w:sz="4" w:space="0" w:color="auto"/>
            </w:tcBorders>
            <w:vAlign w:val="center"/>
          </w:tcPr>
          <w:p w14:paraId="77FDC71D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5DCC9DF7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77CA76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03E8B6E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8336C24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209EDFFE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</w:tcPr>
          <w:p w14:paraId="0A03E5EC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52984F9F" w14:textId="77777777" w:rsidR="00681CA0" w:rsidRPr="004C4754" w:rsidRDefault="00681CA0" w:rsidP="00C1550E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64A645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27C871B4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vMerge w:val="restart"/>
            <w:vAlign w:val="center"/>
          </w:tcPr>
          <w:p w14:paraId="4FBECAF3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765" w:type="dxa"/>
            <w:gridSpan w:val="80"/>
            <w:vMerge w:val="restart"/>
            <w:vAlign w:val="center"/>
          </w:tcPr>
          <w:p w14:paraId="657CADD5" w14:textId="77777777" w:rsidR="00681CA0" w:rsidRPr="007D683A" w:rsidRDefault="001F678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184" w:type="dxa"/>
            <w:gridSpan w:val="128"/>
            <w:vAlign w:val="center"/>
          </w:tcPr>
          <w:p w14:paraId="7B25B13F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лампе (действующее значение), В</w:t>
            </w:r>
          </w:p>
        </w:tc>
        <w:tc>
          <w:tcPr>
            <w:tcW w:w="2202" w:type="dxa"/>
            <w:gridSpan w:val="63"/>
            <w:vMerge w:val="restart"/>
            <w:vAlign w:val="center"/>
          </w:tcPr>
          <w:p w14:paraId="700DBB2A" w14:textId="75BBE0BC" w:rsidR="00681CA0" w:rsidRPr="007D683A" w:rsidRDefault="001F6780" w:rsidP="006A01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зна-чение тока лампы,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9D22F12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418010C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034B9204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4" w:type="dxa"/>
            <w:gridSpan w:val="2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52D5B21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5" w:type="dxa"/>
            <w:gridSpan w:val="8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380DB2E5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gridSpan w:val="42"/>
            <w:tcBorders>
              <w:top w:val="nil"/>
              <w:bottom w:val="double" w:sz="4" w:space="0" w:color="auto"/>
            </w:tcBorders>
            <w:vAlign w:val="center"/>
          </w:tcPr>
          <w:p w14:paraId="0094C49E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значение </w:t>
            </w:r>
          </w:p>
        </w:tc>
        <w:tc>
          <w:tcPr>
            <w:tcW w:w="1280" w:type="dxa"/>
            <w:gridSpan w:val="45"/>
            <w:tcBorders>
              <w:top w:val="nil"/>
              <w:bottom w:val="double" w:sz="4" w:space="0" w:color="auto"/>
            </w:tcBorders>
            <w:vAlign w:val="center"/>
          </w:tcPr>
          <w:p w14:paraId="664785E3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346" w:type="dxa"/>
            <w:gridSpan w:val="41"/>
            <w:tcBorders>
              <w:top w:val="nil"/>
              <w:bottom w:val="double" w:sz="4" w:space="0" w:color="auto"/>
            </w:tcBorders>
            <w:vAlign w:val="center"/>
          </w:tcPr>
          <w:p w14:paraId="60E840E9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202" w:type="dxa"/>
            <w:gridSpan w:val="63"/>
            <w:vMerge/>
            <w:tcBorders>
              <w:bottom w:val="double" w:sz="4" w:space="0" w:color="auto"/>
            </w:tcBorders>
            <w:vAlign w:val="center"/>
          </w:tcPr>
          <w:p w14:paraId="490F2214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49B47A2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316880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17ECF21E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44" w:type="dxa"/>
            <w:gridSpan w:val="25"/>
            <w:tcBorders>
              <w:top w:val="double" w:sz="4" w:space="0" w:color="auto"/>
            </w:tcBorders>
            <w:vAlign w:val="center"/>
          </w:tcPr>
          <w:p w14:paraId="78112AAF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20 – 26</w:t>
            </w:r>
          </w:p>
        </w:tc>
        <w:tc>
          <w:tcPr>
            <w:tcW w:w="1765" w:type="dxa"/>
            <w:gridSpan w:val="80"/>
            <w:tcBorders>
              <w:top w:val="double" w:sz="4" w:space="0" w:color="auto"/>
            </w:tcBorders>
            <w:vAlign w:val="center"/>
          </w:tcPr>
          <w:p w14:paraId="459F67D8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79,8</w:t>
            </w:r>
          </w:p>
        </w:tc>
        <w:tc>
          <w:tcPr>
            <w:tcW w:w="1558" w:type="dxa"/>
            <w:gridSpan w:val="42"/>
            <w:tcBorders>
              <w:top w:val="double" w:sz="4" w:space="0" w:color="auto"/>
            </w:tcBorders>
            <w:vAlign w:val="center"/>
          </w:tcPr>
          <w:p w14:paraId="0F5FB572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152</w:t>
            </w:r>
          </w:p>
        </w:tc>
        <w:tc>
          <w:tcPr>
            <w:tcW w:w="1280" w:type="dxa"/>
            <w:gridSpan w:val="45"/>
            <w:tcBorders>
              <w:top w:val="double" w:sz="4" w:space="0" w:color="auto"/>
            </w:tcBorders>
            <w:vAlign w:val="center"/>
          </w:tcPr>
          <w:p w14:paraId="65C08012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137</w:t>
            </w:r>
          </w:p>
        </w:tc>
        <w:tc>
          <w:tcPr>
            <w:tcW w:w="1346" w:type="dxa"/>
            <w:gridSpan w:val="41"/>
            <w:tcBorders>
              <w:top w:val="double" w:sz="4" w:space="0" w:color="auto"/>
            </w:tcBorders>
            <w:vAlign w:val="center"/>
          </w:tcPr>
          <w:p w14:paraId="24FE3272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167</w:t>
            </w:r>
          </w:p>
        </w:tc>
        <w:tc>
          <w:tcPr>
            <w:tcW w:w="2202" w:type="dxa"/>
            <w:gridSpan w:val="63"/>
            <w:tcBorders>
              <w:top w:val="double" w:sz="4" w:space="0" w:color="auto"/>
            </w:tcBorders>
            <w:vAlign w:val="center"/>
          </w:tcPr>
          <w:p w14:paraId="46E1F536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0,530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6589027D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798B9A0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0682D058" w14:textId="77777777" w:rsidR="00681CA0" w:rsidRPr="004C4754" w:rsidRDefault="00681CA0" w:rsidP="00D6073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37F6B47" w14:textId="77777777" w:rsidR="00681CA0" w:rsidRPr="004C4754" w:rsidRDefault="008F530F" w:rsidP="006264B7">
            <w:pPr>
              <w:spacing w:after="0" w:line="240" w:lineRule="auto"/>
              <w:ind w:left="289"/>
              <w:jc w:val="both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681CA0" w:rsidRPr="007D683A">
              <w:rPr>
                <w:rFonts w:ascii="Arial" w:hAnsi="Arial" w:cs="Arial"/>
              </w:rPr>
              <w:t xml:space="preserve">световой </w:t>
            </w:r>
            <w:r w:rsidR="00681CA0" w:rsidRPr="004C4754">
              <w:rPr>
                <w:rFonts w:ascii="Arial" w:hAnsi="Arial" w:cs="Arial"/>
              </w:rPr>
              <w:t>поток будет при температуре окружающей среды от 34°С до 38°С.</w:t>
            </w:r>
          </w:p>
          <w:p w14:paraId="2A435C2F" w14:textId="77777777" w:rsidR="004D4B24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7534454C" w14:textId="77777777" w:rsidR="00681CA0" w:rsidRPr="004C4754" w:rsidRDefault="004D4B24" w:rsidP="004D4B24">
            <w:pPr>
              <w:spacing w:after="0" w:line="240" w:lineRule="auto"/>
              <w:ind w:left="289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Координаты цветности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Sitka Subheading" w:hAnsi="Sitka Subheading" w:cs="Arial"/>
                <w:color w:val="FF0000"/>
              </w:rPr>
              <w:t>—</w:t>
            </w:r>
            <w:r>
              <w:rPr>
                <w:rFonts w:ascii="Arial" w:hAnsi="Arial" w:cs="Arial"/>
              </w:rPr>
              <w:t xml:space="preserve"> </w:t>
            </w:r>
            <w:r w:rsidR="00F94339">
              <w:rPr>
                <w:rFonts w:ascii="Arial" w:hAnsi="Arial" w:cs="Arial"/>
              </w:rPr>
              <w:t xml:space="preserve">в соответствии 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.2</w:t>
            </w:r>
            <w:r w:rsidR="00F94339">
              <w:rPr>
                <w:rFonts w:ascii="Arial" w:hAnsi="Arial" w:cs="Arial"/>
              </w:rPr>
              <w:t xml:space="preserve">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715366B9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259BDEBB" w14:textId="77777777" w:rsidTr="00F9556E">
        <w:trPr>
          <w:gridAfter w:val="1"/>
          <w:cantSplit/>
        </w:trPr>
        <w:tc>
          <w:tcPr>
            <w:tcW w:w="418" w:type="dxa"/>
            <w:gridSpan w:val="12"/>
            <w:vMerge w:val="restart"/>
            <w:tcBorders>
              <w:top w:val="nil"/>
            </w:tcBorders>
          </w:tcPr>
          <w:p w14:paraId="2915F0B0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63" w:type="dxa"/>
            <w:gridSpan w:val="291"/>
          </w:tcPr>
          <w:p w14:paraId="49BF674E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4EEAED3B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DC2F945" w14:textId="77777777" w:rsidTr="00F9556E">
        <w:trPr>
          <w:gridAfter w:val="1"/>
          <w:cantSplit/>
        </w:trPr>
        <w:tc>
          <w:tcPr>
            <w:tcW w:w="418" w:type="dxa"/>
            <w:gridSpan w:val="12"/>
            <w:vMerge/>
          </w:tcPr>
          <w:p w14:paraId="67BC6DCB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  <w:gridSpan w:val="100"/>
            <w:vMerge w:val="restart"/>
            <w:vAlign w:val="center"/>
          </w:tcPr>
          <w:p w14:paraId="42CCF7FC" w14:textId="77777777" w:rsidR="00681CA0" w:rsidRPr="004C4754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386" w:type="dxa"/>
            <w:gridSpan w:val="191"/>
          </w:tcPr>
          <w:p w14:paraId="4C526652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102C4796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601D572" w14:textId="77777777" w:rsidTr="00F9556E">
        <w:trPr>
          <w:gridAfter w:val="1"/>
          <w:cantSplit/>
        </w:trPr>
        <w:tc>
          <w:tcPr>
            <w:tcW w:w="418" w:type="dxa"/>
            <w:gridSpan w:val="12"/>
            <w:vMerge/>
          </w:tcPr>
          <w:p w14:paraId="0BE19340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77" w:type="dxa"/>
            <w:gridSpan w:val="100"/>
            <w:vMerge/>
            <w:tcBorders>
              <w:bottom w:val="double" w:sz="4" w:space="0" w:color="auto"/>
            </w:tcBorders>
          </w:tcPr>
          <w:p w14:paraId="67DAC727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</w:p>
        </w:tc>
        <w:tc>
          <w:tcPr>
            <w:tcW w:w="2109" w:type="dxa"/>
            <w:gridSpan w:val="54"/>
            <w:tcBorders>
              <w:bottom w:val="double" w:sz="4" w:space="0" w:color="auto"/>
            </w:tcBorders>
          </w:tcPr>
          <w:p w14:paraId="4F171941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</w:t>
            </w:r>
            <w:r w:rsidR="008F530F" w:rsidRPr="007D683A">
              <w:rPr>
                <w:rFonts w:ascii="Arial" w:hAnsi="Arial" w:cs="Arial"/>
              </w:rPr>
              <w:t xml:space="preserve">                значение</w:t>
            </w:r>
          </w:p>
        </w:tc>
        <w:tc>
          <w:tcPr>
            <w:tcW w:w="2075" w:type="dxa"/>
            <w:gridSpan w:val="74"/>
            <w:tcBorders>
              <w:bottom w:val="double" w:sz="4" w:space="0" w:color="auto"/>
            </w:tcBorders>
          </w:tcPr>
          <w:p w14:paraId="4430B6A5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</w:t>
            </w:r>
          </w:p>
        </w:tc>
        <w:tc>
          <w:tcPr>
            <w:tcW w:w="2202" w:type="dxa"/>
            <w:gridSpan w:val="63"/>
            <w:tcBorders>
              <w:bottom w:val="double" w:sz="4" w:space="0" w:color="auto"/>
            </w:tcBorders>
          </w:tcPr>
          <w:p w14:paraId="1BDB9E3A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5351D915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C736B40" w14:textId="77777777" w:rsidTr="00F9556E">
        <w:trPr>
          <w:gridAfter w:val="1"/>
          <w:cantSplit/>
        </w:trPr>
        <w:tc>
          <w:tcPr>
            <w:tcW w:w="418" w:type="dxa"/>
            <w:gridSpan w:val="12"/>
            <w:vMerge/>
            <w:tcBorders>
              <w:bottom w:val="nil"/>
            </w:tcBorders>
          </w:tcPr>
          <w:p w14:paraId="0F662F96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100"/>
            <w:tcBorders>
              <w:top w:val="double" w:sz="4" w:space="0" w:color="auto"/>
            </w:tcBorders>
          </w:tcPr>
          <w:p w14:paraId="5E3C57AB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0,525</w:t>
            </w:r>
          </w:p>
        </w:tc>
        <w:tc>
          <w:tcPr>
            <w:tcW w:w="2109" w:type="dxa"/>
            <w:gridSpan w:val="54"/>
            <w:tcBorders>
              <w:top w:val="double" w:sz="4" w:space="0" w:color="auto"/>
            </w:tcBorders>
          </w:tcPr>
          <w:p w14:paraId="4BFC3494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7,0</w:t>
            </w:r>
          </w:p>
        </w:tc>
        <w:tc>
          <w:tcPr>
            <w:tcW w:w="2075" w:type="dxa"/>
            <w:gridSpan w:val="74"/>
            <w:tcBorders>
              <w:top w:val="double" w:sz="4" w:space="0" w:color="auto"/>
            </w:tcBorders>
          </w:tcPr>
          <w:p w14:paraId="2579FC77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5,25</w:t>
            </w:r>
          </w:p>
        </w:tc>
        <w:tc>
          <w:tcPr>
            <w:tcW w:w="2202" w:type="dxa"/>
            <w:gridSpan w:val="63"/>
            <w:tcBorders>
              <w:top w:val="double" w:sz="4" w:space="0" w:color="auto"/>
            </w:tcBorders>
          </w:tcPr>
          <w:p w14:paraId="53D72DE2" w14:textId="77777777" w:rsidR="00681CA0" w:rsidRPr="004C4754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8,75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010809FA" w14:textId="77777777" w:rsidR="00681CA0" w:rsidRPr="004C4754" w:rsidRDefault="00681CA0" w:rsidP="00C1550E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87BC0F4" w14:textId="77777777" w:rsidTr="003E2868">
        <w:trPr>
          <w:gridAfter w:val="1"/>
          <w:cantSplit/>
          <w:trHeight w:val="2821"/>
        </w:trPr>
        <w:tc>
          <w:tcPr>
            <w:tcW w:w="10065" w:type="dxa"/>
            <w:gridSpan w:val="306"/>
            <w:tcBorders>
              <w:top w:val="nil"/>
            </w:tcBorders>
          </w:tcPr>
          <w:p w14:paraId="62E64F44" w14:textId="77777777" w:rsidR="00681CA0" w:rsidRPr="004C4754" w:rsidRDefault="00681CA0" w:rsidP="00C1550E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5263FF9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7EA61951" w14:textId="77777777" w:rsidR="00681CA0" w:rsidRPr="004C4754" w:rsidRDefault="006264B7" w:rsidP="00D6073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685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0-</w:t>
            </w:r>
            <w:r w:rsidR="00681CA0" w:rsidRPr="004C4754">
              <w:rPr>
                <w:rFonts w:ascii="Arial" w:hAnsi="Arial" w:cs="Arial"/>
                <w:b/>
              </w:rPr>
              <w:t>7</w:t>
            </w:r>
          </w:p>
        </w:tc>
      </w:tr>
      <w:tr w:rsidR="00681CA0" w:rsidRPr="00C50FC5" w14:paraId="0F8BF23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2224" w:type="dxa"/>
            <w:gridSpan w:val="70"/>
          </w:tcPr>
          <w:p w14:paraId="6770FD8F" w14:textId="77777777" w:rsidR="00681CA0" w:rsidRPr="00C50FC5" w:rsidRDefault="00681CA0" w:rsidP="00C50FC5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72" w:type="dxa"/>
            <w:gridSpan w:val="217"/>
          </w:tcPr>
          <w:p w14:paraId="74BC4970" w14:textId="77777777" w:rsidR="00681CA0" w:rsidRPr="007D683A" w:rsidRDefault="00681CA0" w:rsidP="00C50FC5">
            <w:pPr>
              <w:pStyle w:val="a9"/>
              <w:spacing w:after="0" w:line="360" w:lineRule="auto"/>
              <w:ind w:right="46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83A">
              <w:rPr>
                <w:rFonts w:ascii="Arial" w:hAnsi="Arial" w:cs="Arial"/>
                <w:b/>
                <w:sz w:val="22"/>
                <w:szCs w:val="22"/>
              </w:rPr>
              <w:t>ЛАМПА ЛЮМИНЕСЦЕНТНАЯ ДВУХЦОКОЛЬНАЯ</w:t>
            </w:r>
          </w:p>
          <w:p w14:paraId="765A3C81" w14:textId="77777777" w:rsidR="00681CA0" w:rsidRPr="007D683A" w:rsidRDefault="00681CA0" w:rsidP="00C50FC5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569" w:type="dxa"/>
            <w:gridSpan w:val="19"/>
            <w:vAlign w:val="center"/>
          </w:tcPr>
          <w:p w14:paraId="7ED01393" w14:textId="77777777" w:rsidR="00681CA0" w:rsidRPr="007D683A" w:rsidRDefault="00FA62C7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2</w:t>
            </w:r>
          </w:p>
        </w:tc>
      </w:tr>
      <w:tr w:rsidR="00681CA0" w:rsidRPr="00C50FC5" w14:paraId="13B70E33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521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06D77BDA" w14:textId="77777777" w:rsidR="00681CA0" w:rsidRPr="00B80BD2" w:rsidRDefault="00681CA0" w:rsidP="00D6073C">
            <w:pPr>
              <w:pStyle w:val="a9"/>
              <w:spacing w:after="0"/>
              <w:ind w:right="31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50FC5">
              <w:rPr>
                <w:rFonts w:ascii="Arial" w:hAnsi="Arial" w:cs="Arial"/>
                <w:b/>
                <w:sz w:val="22"/>
                <w:szCs w:val="22"/>
              </w:rPr>
              <w:t>МСОЛ</w:t>
            </w:r>
            <w:r w:rsidRPr="00B80BD2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50FC5">
              <w:rPr>
                <w:rFonts w:ascii="Arial" w:hAnsi="Arial" w:cs="Arial"/>
                <w:sz w:val="22"/>
                <w:szCs w:val="22"/>
                <w:lang w:val="de-DE"/>
              </w:rPr>
              <w:t>FDH</w:t>
            </w:r>
            <w:r w:rsidRPr="00B80BD2">
              <w:rPr>
                <w:rFonts w:ascii="Arial" w:hAnsi="Arial" w:cs="Arial"/>
                <w:sz w:val="22"/>
                <w:szCs w:val="22"/>
              </w:rPr>
              <w:t>-80-</w:t>
            </w:r>
            <w:r w:rsidRPr="00C50FC5">
              <w:rPr>
                <w:rFonts w:ascii="Arial" w:hAnsi="Arial" w:cs="Arial"/>
                <w:sz w:val="22"/>
                <w:szCs w:val="22"/>
                <w:lang w:val="de-DE"/>
              </w:rPr>
              <w:t>L</w:t>
            </w:r>
            <w:r w:rsidRPr="00B80BD2">
              <w:rPr>
                <w:rFonts w:ascii="Arial" w:hAnsi="Arial" w:cs="Arial"/>
                <w:sz w:val="22"/>
                <w:szCs w:val="22"/>
              </w:rPr>
              <w:t>/</w:t>
            </w:r>
            <w:r w:rsidRPr="00C50FC5">
              <w:rPr>
                <w:rFonts w:ascii="Arial" w:hAnsi="Arial" w:cs="Arial"/>
                <w:sz w:val="22"/>
                <w:szCs w:val="22"/>
                <w:lang w:val="de-DE"/>
              </w:rPr>
              <w:t>P</w:t>
            </w:r>
            <w:r w:rsidRPr="00B80BD2">
              <w:rPr>
                <w:rFonts w:ascii="Arial" w:hAnsi="Arial" w:cs="Arial"/>
                <w:sz w:val="22"/>
                <w:szCs w:val="22"/>
              </w:rPr>
              <w:t>-</w:t>
            </w:r>
            <w:r w:rsidRPr="00C50FC5">
              <w:rPr>
                <w:rFonts w:ascii="Arial" w:hAnsi="Arial" w:cs="Arial"/>
                <w:sz w:val="22"/>
                <w:szCs w:val="22"/>
                <w:lang w:val="de-DE"/>
              </w:rPr>
              <w:t>G</w:t>
            </w:r>
            <w:r w:rsidRPr="00B80BD2">
              <w:rPr>
                <w:rFonts w:ascii="Arial" w:hAnsi="Arial" w:cs="Arial"/>
                <w:sz w:val="22"/>
                <w:szCs w:val="22"/>
              </w:rPr>
              <w:t>5-16/1450</w:t>
            </w:r>
          </w:p>
        </w:tc>
      </w:tr>
      <w:tr w:rsidR="00681CA0" w:rsidRPr="00C50FC5" w14:paraId="392C8FB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 w:val="restart"/>
            <w:tcBorders>
              <w:top w:val="nil"/>
            </w:tcBorders>
          </w:tcPr>
          <w:p w14:paraId="70A87040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3" w:type="dxa"/>
            <w:gridSpan w:val="291"/>
          </w:tcPr>
          <w:p w14:paraId="08E72A29" w14:textId="77777777" w:rsidR="00681CA0" w:rsidRPr="00C50FC5" w:rsidRDefault="00681CA0" w:rsidP="00C50FC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50FC5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27491161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C50FC5" w14:paraId="05C5C40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7D91C195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47"/>
            <w:tcBorders>
              <w:bottom w:val="double" w:sz="4" w:space="0" w:color="auto"/>
            </w:tcBorders>
            <w:vAlign w:val="center"/>
          </w:tcPr>
          <w:p w14:paraId="5BBC5F1F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C50FC5">
              <w:rPr>
                <w:rFonts w:ascii="Arial" w:hAnsi="Arial" w:cs="Arial"/>
              </w:rPr>
              <w:t>кГц</w:t>
            </w:r>
          </w:p>
        </w:tc>
        <w:tc>
          <w:tcPr>
            <w:tcW w:w="1801" w:type="dxa"/>
            <w:gridSpan w:val="61"/>
            <w:tcBorders>
              <w:bottom w:val="double" w:sz="4" w:space="0" w:color="auto"/>
            </w:tcBorders>
            <w:vAlign w:val="center"/>
          </w:tcPr>
          <w:p w14:paraId="649A1AFA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52" w:type="dxa"/>
            <w:gridSpan w:val="50"/>
            <w:tcBorders>
              <w:bottom w:val="double" w:sz="4" w:space="0" w:color="auto"/>
            </w:tcBorders>
            <w:vAlign w:val="center"/>
          </w:tcPr>
          <w:p w14:paraId="0709C62F" w14:textId="77777777" w:rsidR="00681CA0" w:rsidRPr="007D683A" w:rsidRDefault="001F678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напр</w:t>
            </w:r>
            <w:r w:rsidRPr="007D683A">
              <w:rPr>
                <w:rFonts w:ascii="Arial" w:hAnsi="Arial" w:cs="Arial"/>
              </w:rPr>
              <w:t>я</w:t>
            </w:r>
            <w:r w:rsidRPr="007D683A">
              <w:rPr>
                <w:rFonts w:ascii="Arial" w:hAnsi="Arial" w:cs="Arial"/>
              </w:rPr>
              <w:t>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2158" w:type="dxa"/>
            <w:gridSpan w:val="78"/>
            <w:tcBorders>
              <w:bottom w:val="double" w:sz="4" w:space="0" w:color="auto"/>
            </w:tcBorders>
            <w:vAlign w:val="center"/>
          </w:tcPr>
          <w:p w14:paraId="1D04B8FE" w14:textId="77777777" w:rsidR="00681CA0" w:rsidRPr="007D683A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993" w:type="dxa"/>
            <w:gridSpan w:val="55"/>
            <w:tcBorders>
              <w:bottom w:val="double" w:sz="4" w:space="0" w:color="auto"/>
            </w:tcBorders>
            <w:vAlign w:val="center"/>
          </w:tcPr>
          <w:p w14:paraId="5939996D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C50FC5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11BFCA6F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1EE3A56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  <w:tcBorders>
              <w:bottom w:val="nil"/>
            </w:tcBorders>
          </w:tcPr>
          <w:p w14:paraId="0EFD9011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gridSpan w:val="47"/>
            <w:tcBorders>
              <w:top w:val="double" w:sz="4" w:space="0" w:color="auto"/>
            </w:tcBorders>
            <w:vAlign w:val="center"/>
          </w:tcPr>
          <w:p w14:paraId="308CA203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</w:rPr>
              <w:t>–</w:t>
            </w:r>
            <w:r w:rsidRPr="00C50FC5">
              <w:rPr>
                <w:rFonts w:ascii="Arial" w:hAnsi="Arial" w:cs="Arial"/>
              </w:rPr>
              <w:t xml:space="preserve"> 26</w:t>
            </w:r>
          </w:p>
        </w:tc>
        <w:tc>
          <w:tcPr>
            <w:tcW w:w="1801" w:type="dxa"/>
            <w:gridSpan w:val="61"/>
            <w:tcBorders>
              <w:top w:val="double" w:sz="4" w:space="0" w:color="auto"/>
            </w:tcBorders>
            <w:vAlign w:val="center"/>
          </w:tcPr>
          <w:p w14:paraId="1E300BA8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80</w:t>
            </w:r>
          </w:p>
        </w:tc>
        <w:tc>
          <w:tcPr>
            <w:tcW w:w="1852" w:type="dxa"/>
            <w:gridSpan w:val="50"/>
            <w:tcBorders>
              <w:top w:val="double" w:sz="4" w:space="0" w:color="auto"/>
            </w:tcBorders>
            <w:vAlign w:val="center"/>
          </w:tcPr>
          <w:p w14:paraId="343BF935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  <w:lang w:val="en-US"/>
              </w:rPr>
              <w:t>2</w:t>
            </w:r>
            <w:r w:rsidRPr="00C50FC5">
              <w:rPr>
                <w:rFonts w:ascii="Arial" w:hAnsi="Arial" w:cs="Arial"/>
              </w:rPr>
              <w:t>90</w:t>
            </w:r>
          </w:p>
        </w:tc>
        <w:tc>
          <w:tcPr>
            <w:tcW w:w="2158" w:type="dxa"/>
            <w:gridSpan w:val="78"/>
            <w:tcBorders>
              <w:top w:val="double" w:sz="4" w:space="0" w:color="auto"/>
            </w:tcBorders>
            <w:vAlign w:val="center"/>
          </w:tcPr>
          <w:p w14:paraId="7BD44389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0,550</w:t>
            </w:r>
          </w:p>
        </w:tc>
        <w:tc>
          <w:tcPr>
            <w:tcW w:w="1993" w:type="dxa"/>
            <w:gridSpan w:val="55"/>
            <w:tcBorders>
              <w:top w:val="double" w:sz="4" w:space="0" w:color="auto"/>
            </w:tcBorders>
            <w:vAlign w:val="center"/>
          </w:tcPr>
          <w:p w14:paraId="192FE472" w14:textId="77777777" w:rsidR="00681CA0" w:rsidRPr="00C50FC5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  <w:lang w:val="en-US"/>
              </w:rPr>
              <w:t>2</w:t>
            </w:r>
            <w:r w:rsidRPr="00C50FC5">
              <w:rPr>
                <w:rFonts w:ascii="Arial" w:hAnsi="Arial" w:cs="Arial"/>
              </w:rPr>
              <w:t>60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5D5B9EB0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0A9CF0E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1E4CFD45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47569E43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 w:val="restart"/>
            <w:tcBorders>
              <w:top w:val="nil"/>
            </w:tcBorders>
          </w:tcPr>
          <w:p w14:paraId="41D351B2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3" w:type="dxa"/>
            <w:gridSpan w:val="291"/>
          </w:tcPr>
          <w:p w14:paraId="62F1E9D6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  <w:b/>
              </w:rPr>
              <w:t>Информация для расч</w:t>
            </w:r>
            <w:r w:rsidR="008F530F">
              <w:rPr>
                <w:rFonts w:ascii="Arial" w:hAnsi="Arial" w:cs="Arial"/>
                <w:b/>
              </w:rPr>
              <w:t>е</w:t>
            </w:r>
            <w:r w:rsidRPr="00C50FC5">
              <w:rPr>
                <w:rFonts w:ascii="Arial" w:hAnsi="Arial" w:cs="Arial"/>
                <w:b/>
              </w:rPr>
              <w:t>та ВЧ ПРА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75A49E37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33DCCBE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  <w:tcBorders>
              <w:top w:val="nil"/>
            </w:tcBorders>
          </w:tcPr>
          <w:p w14:paraId="61025AF6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3" w:type="dxa"/>
            <w:gridSpan w:val="291"/>
          </w:tcPr>
          <w:p w14:paraId="32687B6A" w14:textId="77777777" w:rsidR="00681CA0" w:rsidRPr="00C50FC5" w:rsidRDefault="00681CA0" w:rsidP="009D12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C50FC5">
              <w:rPr>
                <w:rFonts w:ascii="Arial" w:hAnsi="Arial" w:cs="Arial"/>
                <w:b/>
              </w:rPr>
              <w:t xml:space="preserve">Работа </w:t>
            </w:r>
            <w:r>
              <w:rPr>
                <w:rFonts w:ascii="Arial" w:hAnsi="Arial" w:cs="Arial"/>
                <w:b/>
              </w:rPr>
              <w:t xml:space="preserve">в </w:t>
            </w:r>
            <w:r w:rsidRPr="00C50FC5">
              <w:rPr>
                <w:rFonts w:ascii="Arial" w:hAnsi="Arial" w:cs="Arial"/>
                <w:b/>
              </w:rPr>
              <w:t>нормальн</w:t>
            </w:r>
            <w:r>
              <w:rPr>
                <w:rFonts w:ascii="Arial" w:hAnsi="Arial" w:cs="Arial"/>
                <w:b/>
              </w:rPr>
              <w:t>ом режиме</w:t>
            </w:r>
            <w:r w:rsidRPr="00C50FC5">
              <w:rPr>
                <w:rFonts w:ascii="Arial" w:hAnsi="Arial" w:cs="Arial"/>
                <w:b/>
              </w:rPr>
              <w:t xml:space="preserve"> и </w:t>
            </w:r>
            <w:r>
              <w:rPr>
                <w:rFonts w:ascii="Arial" w:hAnsi="Arial" w:cs="Arial"/>
                <w:b/>
              </w:rPr>
              <w:t>режиме диммирования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6D53687F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0C594E12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3887D2E9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78" w:type="dxa"/>
            <w:gridSpan w:val="275"/>
          </w:tcPr>
          <w:p w14:paraId="4DB2F4A2" w14:textId="77777777" w:rsidR="00681CA0" w:rsidRPr="00C50FC5" w:rsidRDefault="00681CA0" w:rsidP="00D6073C">
            <w:pPr>
              <w:spacing w:after="0" w:line="276" w:lineRule="auto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C50FC5">
              <w:rPr>
                <w:rFonts w:ascii="Arial" w:hAnsi="Arial" w:cs="Arial"/>
              </w:rPr>
              <w:t xml:space="preserve"> кГц </w:t>
            </w:r>
          </w:p>
        </w:tc>
        <w:tc>
          <w:tcPr>
            <w:tcW w:w="1285" w:type="dxa"/>
            <w:gridSpan w:val="16"/>
          </w:tcPr>
          <w:p w14:paraId="655FC956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≥ 20</w:t>
            </w:r>
          </w:p>
        </w:tc>
        <w:tc>
          <w:tcPr>
            <w:tcW w:w="284" w:type="dxa"/>
            <w:gridSpan w:val="3"/>
            <w:vMerge/>
          </w:tcPr>
          <w:p w14:paraId="26BBC3F5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C50FC5" w14:paraId="17C9D02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5914C7A1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78" w:type="dxa"/>
            <w:gridSpan w:val="275"/>
            <w:vAlign w:val="center"/>
          </w:tcPr>
          <w:p w14:paraId="0D3B4315" w14:textId="77777777" w:rsidR="00E26673" w:rsidRPr="004C4754" w:rsidRDefault="00E26673" w:rsidP="00E26673">
            <w:pPr>
              <w:spacing w:after="0" w:line="240" w:lineRule="auto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</w:rPr>
              <w:t>Ток перехода от нормальной работы к регулированию</w:t>
            </w:r>
            <w:r w:rsidRPr="00AB33A3">
              <w:rPr>
                <w:rFonts w:ascii="Arial" w:hAnsi="Arial" w:cs="Arial"/>
              </w:rPr>
              <w:t xml:space="preserve"> </w:t>
            </w:r>
            <w:r w:rsidRPr="002D0033">
              <w:rPr>
                <w:rFonts w:ascii="Times New Roman" w:hAnsi="Times New Roman"/>
                <w:i/>
                <w:lang w:val="en-US"/>
              </w:rPr>
              <w:t>I</w:t>
            </w:r>
            <w:r w:rsidRPr="002D0033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2D0033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285" w:type="dxa"/>
            <w:gridSpan w:val="16"/>
          </w:tcPr>
          <w:p w14:paraId="35893D11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0,420</w:t>
            </w:r>
          </w:p>
        </w:tc>
        <w:tc>
          <w:tcPr>
            <w:tcW w:w="284" w:type="dxa"/>
            <w:gridSpan w:val="3"/>
            <w:vMerge/>
          </w:tcPr>
          <w:p w14:paraId="6CF8971B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C50FC5" w14:paraId="3B62FF0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3443775B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78" w:type="dxa"/>
            <w:gridSpan w:val="275"/>
            <w:vAlign w:val="center"/>
          </w:tcPr>
          <w:p w14:paraId="1B46BC52" w14:textId="77777777" w:rsidR="00E26673" w:rsidRPr="007D683A" w:rsidRDefault="008F530F" w:rsidP="00E2667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E26673" w:rsidRPr="007D683A">
              <w:rPr>
                <w:rFonts w:ascii="Arial" w:hAnsi="Arial" w:cs="Arial"/>
              </w:rPr>
              <w:t xml:space="preserve">рабочий ток лампы </w:t>
            </w:r>
            <w:r w:rsidR="00E26673" w:rsidRPr="007D683A">
              <w:rPr>
                <w:rFonts w:ascii="Times New Roman" w:hAnsi="Times New Roman"/>
                <w:i/>
                <w:lang w:val="en-US"/>
              </w:rPr>
              <w:t>I</w:t>
            </w:r>
            <w:r w:rsidR="00E26673" w:rsidRPr="007D683A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="00E26673" w:rsidRPr="007D68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E26673" w:rsidRPr="007D683A">
              <w:rPr>
                <w:rFonts w:ascii="Arial" w:hAnsi="Arial" w:cs="Arial"/>
              </w:rPr>
              <w:t>, А</w:t>
            </w:r>
          </w:p>
        </w:tc>
        <w:tc>
          <w:tcPr>
            <w:tcW w:w="1285" w:type="dxa"/>
            <w:gridSpan w:val="16"/>
          </w:tcPr>
          <w:p w14:paraId="03B35C9A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0,</w:t>
            </w:r>
            <w:r w:rsidRPr="00C50FC5">
              <w:rPr>
                <w:rFonts w:ascii="Arial" w:hAnsi="Arial" w:cs="Arial"/>
                <w:lang w:val="en-US"/>
              </w:rPr>
              <w:t>6</w:t>
            </w:r>
            <w:r w:rsidRPr="00C50FC5">
              <w:rPr>
                <w:rFonts w:ascii="Arial" w:hAnsi="Arial" w:cs="Arial"/>
              </w:rPr>
              <w:t>90</w:t>
            </w:r>
          </w:p>
        </w:tc>
        <w:tc>
          <w:tcPr>
            <w:tcW w:w="284" w:type="dxa"/>
            <w:gridSpan w:val="3"/>
            <w:vMerge/>
          </w:tcPr>
          <w:p w14:paraId="12F42603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26673" w:rsidRPr="00C50FC5" w14:paraId="270D723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5FDF9E3E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078" w:type="dxa"/>
            <w:gridSpan w:val="275"/>
            <w:vAlign w:val="center"/>
          </w:tcPr>
          <w:p w14:paraId="20C6886B" w14:textId="77777777" w:rsidR="00E26673" w:rsidRPr="007D683A" w:rsidRDefault="008F530F" w:rsidP="00E26673">
            <w:pPr>
              <w:spacing w:after="0" w:line="240" w:lineRule="auto"/>
              <w:rPr>
                <w:rFonts w:ascii="Arial" w:hAnsi="Arial" w:cs="Arial"/>
                <w:vertAlign w:val="subscript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E26673" w:rsidRPr="007D683A">
              <w:rPr>
                <w:rFonts w:ascii="Arial" w:hAnsi="Arial" w:cs="Arial"/>
              </w:rPr>
              <w:t xml:space="preserve">ток в любом вводе катода </w:t>
            </w:r>
            <w:r w:rsidR="00E26673" w:rsidRPr="007D683A">
              <w:rPr>
                <w:rFonts w:ascii="Times New Roman" w:hAnsi="Times New Roman"/>
                <w:i/>
                <w:lang w:val="en-US"/>
              </w:rPr>
              <w:t>I</w:t>
            </w:r>
            <w:r w:rsidR="00E26673" w:rsidRPr="007D683A">
              <w:rPr>
                <w:rFonts w:ascii="Times New Roman" w:hAnsi="Times New Roman"/>
                <w:i/>
                <w:vertAlign w:val="subscript"/>
                <w:lang w:val="en-US"/>
              </w:rPr>
              <w:t>LH</w:t>
            </w:r>
            <w:r w:rsidR="00E26673" w:rsidRPr="007D683A">
              <w:rPr>
                <w:rFonts w:ascii="Times New Roman" w:hAnsi="Times New Roman"/>
                <w:vertAlign w:val="subscript"/>
                <w:lang w:val="en-US"/>
              </w:rPr>
              <w:t>max</w:t>
            </w:r>
            <w:r w:rsidR="00E26673" w:rsidRPr="007D683A">
              <w:rPr>
                <w:rFonts w:ascii="Arial" w:hAnsi="Arial" w:cs="Arial"/>
              </w:rPr>
              <w:t>, А</w:t>
            </w:r>
          </w:p>
        </w:tc>
        <w:tc>
          <w:tcPr>
            <w:tcW w:w="1285" w:type="dxa"/>
            <w:gridSpan w:val="16"/>
          </w:tcPr>
          <w:p w14:paraId="7B6C26D1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C50FC5">
              <w:rPr>
                <w:rFonts w:ascii="Arial" w:hAnsi="Arial" w:cs="Arial"/>
              </w:rPr>
              <w:t>0,74</w:t>
            </w:r>
            <w:r w:rsidRPr="00C50FC5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7F1A17BC" w14:textId="77777777" w:rsidR="00E26673" w:rsidRPr="00C50FC5" w:rsidRDefault="00E26673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4CC1D19B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49E3AFFA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3" w:type="dxa"/>
            <w:gridSpan w:val="291"/>
          </w:tcPr>
          <w:p w14:paraId="3EE2D74C" w14:textId="77777777" w:rsidR="00681CA0" w:rsidRPr="00C50FC5" w:rsidRDefault="00681CA0" w:rsidP="00B30F8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Квалификация </w:t>
            </w:r>
            <w:r>
              <w:rPr>
                <w:rFonts w:ascii="Arial" w:hAnsi="Arial" w:cs="Arial"/>
                <w:b/>
              </w:rPr>
              <w:t xml:space="preserve">диммирующего </w:t>
            </w:r>
            <w:r w:rsidRPr="004C4754">
              <w:rPr>
                <w:rFonts w:ascii="Arial" w:hAnsi="Arial" w:cs="Arial"/>
                <w:b/>
              </w:rPr>
              <w:t>ПРА с заменяющи</w:t>
            </w:r>
            <w:r>
              <w:rPr>
                <w:rFonts w:ascii="Arial" w:hAnsi="Arial" w:cs="Arial"/>
                <w:b/>
              </w:rPr>
              <w:t>ми</w:t>
            </w:r>
            <w:r w:rsidRPr="004C4754">
              <w:rPr>
                <w:rFonts w:ascii="Arial" w:hAnsi="Arial" w:cs="Arial"/>
                <w:b/>
              </w:rPr>
              <w:t xml:space="preserve"> </w:t>
            </w:r>
            <w:r w:rsidRPr="007D683A">
              <w:rPr>
                <w:rFonts w:ascii="Arial" w:hAnsi="Arial" w:cs="Arial"/>
                <w:b/>
              </w:rPr>
              <w:t xml:space="preserve">резисторами </w:t>
            </w:r>
            <w:r w:rsidRPr="007D683A">
              <w:rPr>
                <w:rFonts w:ascii="Arial" w:hAnsi="Arial" w:cs="Arial"/>
              </w:rPr>
              <w:t>(</w:t>
            </w:r>
            <w:r w:rsidR="008F530F" w:rsidRPr="007D683A">
              <w:rPr>
                <w:rFonts w:ascii="Arial" w:hAnsi="Arial" w:cs="Arial"/>
              </w:rPr>
              <w:t xml:space="preserve">см. </w:t>
            </w:r>
            <w:r w:rsidRPr="007D683A">
              <w:rPr>
                <w:rFonts w:ascii="Arial" w:hAnsi="Arial" w:cs="Arial"/>
              </w:rPr>
              <w:t xml:space="preserve">примечание </w:t>
            </w:r>
            <w:r w:rsidRPr="00C50FC5">
              <w:rPr>
                <w:rFonts w:ascii="Arial" w:hAnsi="Arial" w:cs="Arial"/>
              </w:rPr>
              <w:t>1)</w:t>
            </w:r>
          </w:p>
        </w:tc>
        <w:tc>
          <w:tcPr>
            <w:tcW w:w="284" w:type="dxa"/>
            <w:gridSpan w:val="3"/>
            <w:vMerge/>
          </w:tcPr>
          <w:p w14:paraId="1F6A5168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4761BA44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42930472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3" w:type="dxa"/>
            <w:gridSpan w:val="291"/>
          </w:tcPr>
          <w:p w14:paraId="1D1E5ACA" w14:textId="77777777" w:rsidR="00681CA0" w:rsidRPr="00C50FC5" w:rsidRDefault="00681CA0" w:rsidP="00C50FC5">
            <w:pPr>
              <w:spacing w:after="0" w:line="240" w:lineRule="auto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Нагрев электрода с произвольным рабочим током лампы, измеренным на заменяющих резисторах</w:t>
            </w:r>
          </w:p>
        </w:tc>
        <w:tc>
          <w:tcPr>
            <w:tcW w:w="284" w:type="dxa"/>
            <w:gridSpan w:val="3"/>
            <w:vMerge/>
          </w:tcPr>
          <w:p w14:paraId="308DB4E6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3E3E69C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0B338CF6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15" w:type="dxa"/>
            <w:gridSpan w:val="205"/>
            <w:vMerge w:val="restart"/>
          </w:tcPr>
          <w:p w14:paraId="53B36D11" w14:textId="77777777" w:rsidR="00681CA0" w:rsidRDefault="00681CA0" w:rsidP="002114B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 xml:space="preserve">Параметры для </w:t>
            </w:r>
            <w:r w:rsidR="002114B0">
              <w:rPr>
                <w:rFonts w:ascii="Arial" w:hAnsi="Arial" w:cs="Arial"/>
              </w:rPr>
              <w:t>миниальной</w:t>
            </w:r>
            <w:r w:rsidRPr="00C50FC5">
              <w:rPr>
                <w:rFonts w:ascii="Arial" w:hAnsi="Arial" w:cs="Arial"/>
              </w:rPr>
              <w:t xml:space="preserve"> суммы квадратов токов выв</w:t>
            </w:r>
            <w:r w:rsidRPr="00C50FC5">
              <w:rPr>
                <w:rFonts w:ascii="Arial" w:hAnsi="Arial" w:cs="Arial"/>
              </w:rPr>
              <w:t>о</w:t>
            </w:r>
            <w:r w:rsidRPr="00C50FC5">
              <w:rPr>
                <w:rFonts w:ascii="Arial" w:hAnsi="Arial" w:cs="Arial"/>
              </w:rPr>
              <w:t>дов в заменяющем резисторе</w:t>
            </w:r>
            <w:r>
              <w:rPr>
                <w:rFonts w:ascii="Arial" w:hAnsi="Arial" w:cs="Arial"/>
              </w:rPr>
              <w:t xml:space="preserve"> </w:t>
            </w:r>
            <w:r w:rsidRPr="00C50FC5">
              <w:rPr>
                <w:rFonts w:ascii="Arial" w:hAnsi="Arial" w:cs="Arial"/>
              </w:rPr>
              <w:t>(</w:t>
            </w:r>
            <w:r w:rsidRPr="00C50FC5">
              <w:rPr>
                <w:rFonts w:ascii="Arial" w:hAnsi="Arial" w:cs="Arial"/>
                <w:lang w:val="en-US"/>
              </w:rPr>
              <w:t>S</w:t>
            </w:r>
            <w:r w:rsidRPr="00D6073C">
              <w:rPr>
                <w:rFonts w:ascii="Arial" w:hAnsi="Arial" w:cs="Arial"/>
                <w:vertAlign w:val="subscript"/>
                <w:lang w:val="en-US"/>
              </w:rPr>
              <w:t>o</w:t>
            </w:r>
            <w:r w:rsidRPr="00C50FC5">
              <w:rPr>
                <w:rFonts w:ascii="Arial" w:hAnsi="Arial" w:cs="Arial"/>
                <w:lang w:val="en-US"/>
              </w:rPr>
              <w:t>S</w:t>
            </w:r>
            <w:r w:rsidRPr="00D6073C">
              <w:rPr>
                <w:rFonts w:ascii="Arial" w:hAnsi="Arial" w:cs="Arial"/>
                <w:vertAlign w:val="subscript"/>
                <w:lang w:val="en-US"/>
              </w:rPr>
              <w:t>min</w:t>
            </w:r>
            <w:r w:rsidRPr="00C50FC5">
              <w:rPr>
                <w:rFonts w:ascii="Arial" w:hAnsi="Arial" w:cs="Arial"/>
              </w:rPr>
              <w:t xml:space="preserve">): </w:t>
            </w:r>
          </w:p>
          <w:p w14:paraId="256C0BC1" w14:textId="77777777" w:rsidR="00681CA0" w:rsidRPr="00C50FC5" w:rsidRDefault="00E26673" w:rsidP="00D6073C">
            <w:pPr>
              <w:spacing w:after="0" w:line="240" w:lineRule="auto"/>
              <w:rPr>
                <w:rFonts w:ascii="Arial" w:hAnsi="Arial" w:cs="Arial"/>
              </w:rPr>
            </w:pPr>
            <w:r w:rsidRPr="008315E3">
              <w:rPr>
                <w:rFonts w:ascii="Arial" w:hAnsi="Arial" w:cs="Arial"/>
                <w:position w:val="-10"/>
              </w:rPr>
              <w:object w:dxaOrig="1600" w:dyaOrig="340" w14:anchorId="4ECFE2A6">
                <v:shape id="_x0000_i1098" type="#_x0000_t75" style="width:84pt;height:20.25pt" o:ole="">
                  <v:imagedata r:id="rId71" o:title=""/>
                </v:shape>
                <o:OLEObject Type="Embed" ProgID="Equation.3" ShapeID="_x0000_i1098" DrawAspect="Content" ObjectID="_1651399613" r:id="rId105"/>
              </w:object>
            </w:r>
            <w:r>
              <w:rPr>
                <w:rFonts w:ascii="Arial" w:hAnsi="Arial" w:cs="Arial"/>
              </w:rPr>
              <w:t xml:space="preserve"> </w:t>
            </w:r>
            <w:r w:rsidRPr="004C4754">
              <w:rPr>
                <w:rFonts w:ascii="Arial" w:hAnsi="Arial" w:cs="Arial"/>
              </w:rPr>
              <w:t xml:space="preserve">для 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8B1A3C">
              <w:rPr>
                <w:rFonts w:ascii="Times New Roman" w:hAnsi="Times New Roman"/>
                <w:vertAlign w:val="subscript"/>
              </w:rPr>
              <w:t>30</w:t>
            </w:r>
            <w:r w:rsidR="00476A2A">
              <w:rPr>
                <w:rFonts w:ascii="Arial" w:hAnsi="Arial" w:cs="Arial"/>
              </w:rPr>
              <w:t>&lt;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4C4754">
              <w:rPr>
                <w:rFonts w:ascii="Arial" w:hAnsi="Arial" w:cs="Arial"/>
              </w:rPr>
              <w:t>≤</w:t>
            </w:r>
            <w:r w:rsidRPr="008B1A3C">
              <w:rPr>
                <w:rFonts w:ascii="Times New Roman" w:hAnsi="Times New Roman"/>
                <w:i/>
                <w:lang w:val="en-US"/>
              </w:rPr>
              <w:t>I</w:t>
            </w:r>
            <w:r w:rsidRPr="008B1A3C">
              <w:rPr>
                <w:rFonts w:ascii="Times New Roman" w:hAnsi="Times New Roman"/>
                <w:vertAlign w:val="subscript"/>
                <w:lang w:val="en-US"/>
              </w:rPr>
              <w:t>trans</w:t>
            </w:r>
            <w:r w:rsidRPr="004C4754">
              <w:rPr>
                <w:rFonts w:ascii="Arial" w:hAnsi="Arial" w:cs="Arial"/>
              </w:rPr>
              <w:t xml:space="preserve"> (</w:t>
            </w:r>
            <w:r w:rsidR="007D683A">
              <w:rPr>
                <w:rFonts w:ascii="Arial" w:hAnsi="Arial" w:cs="Arial"/>
              </w:rPr>
              <w:t xml:space="preserve">см. </w:t>
            </w:r>
            <w:r>
              <w:rPr>
                <w:rFonts w:ascii="Arial" w:hAnsi="Arial" w:cs="Arial"/>
              </w:rPr>
              <w:t>п</w:t>
            </w:r>
            <w:r w:rsidRPr="004C4754">
              <w:rPr>
                <w:rFonts w:ascii="Arial" w:hAnsi="Arial" w:cs="Arial"/>
              </w:rPr>
              <w:t>римечание 2)</w:t>
            </w:r>
          </w:p>
        </w:tc>
        <w:tc>
          <w:tcPr>
            <w:tcW w:w="855" w:type="dxa"/>
            <w:gridSpan w:val="31"/>
            <w:vAlign w:val="center"/>
          </w:tcPr>
          <w:p w14:paraId="3D0BB824" w14:textId="77777777" w:rsidR="00681CA0" w:rsidRPr="00C50FC5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C50FC5">
              <w:rPr>
                <w:rFonts w:ascii="Arial" w:hAnsi="Arial" w:cs="Arial"/>
              </w:rPr>
              <w:t>А</w:t>
            </w:r>
            <w:r w:rsidRPr="00C50FC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08" w:type="dxa"/>
            <w:gridSpan w:val="39"/>
            <w:vAlign w:val="center"/>
          </w:tcPr>
          <w:p w14:paraId="05A40C6E" w14:textId="77777777" w:rsidR="00681CA0" w:rsidRPr="007D683A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C50FC5">
              <w:rPr>
                <w:rFonts w:ascii="Arial" w:hAnsi="Arial" w:cs="Arial"/>
                <w:lang w:val="en-US"/>
              </w:rPr>
              <w:t>X</w:t>
            </w:r>
            <w:r w:rsidRPr="007D68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85" w:type="dxa"/>
            <w:gridSpan w:val="16"/>
            <w:vAlign w:val="center"/>
          </w:tcPr>
          <w:p w14:paraId="017D9927" w14:textId="77777777" w:rsidR="00681CA0" w:rsidRPr="00C50FC5" w:rsidRDefault="00681CA0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0,50</w:t>
            </w:r>
            <w:r w:rsidRPr="007D683A">
              <w:rPr>
                <w:rFonts w:ascii="Arial" w:hAnsi="Arial" w:cs="Arial"/>
              </w:rPr>
              <w:t>0</w:t>
            </w:r>
          </w:p>
        </w:tc>
        <w:tc>
          <w:tcPr>
            <w:tcW w:w="284" w:type="dxa"/>
            <w:gridSpan w:val="3"/>
            <w:vMerge/>
          </w:tcPr>
          <w:p w14:paraId="4A6921B1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2D2FA45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7B6DD55B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15" w:type="dxa"/>
            <w:gridSpan w:val="205"/>
            <w:vMerge/>
          </w:tcPr>
          <w:p w14:paraId="3F9EF5E0" w14:textId="77777777" w:rsidR="00681CA0" w:rsidRPr="00C50FC5" w:rsidRDefault="00681CA0" w:rsidP="00C50F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5" w:type="dxa"/>
            <w:gridSpan w:val="31"/>
            <w:vAlign w:val="center"/>
          </w:tcPr>
          <w:p w14:paraId="504B68EB" w14:textId="77777777" w:rsidR="00681CA0" w:rsidRPr="00C50FC5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А</w:t>
            </w:r>
          </w:p>
        </w:tc>
        <w:tc>
          <w:tcPr>
            <w:tcW w:w="708" w:type="dxa"/>
            <w:gridSpan w:val="39"/>
            <w:vAlign w:val="center"/>
          </w:tcPr>
          <w:p w14:paraId="7804D157" w14:textId="77777777" w:rsidR="00681CA0" w:rsidRPr="00C50FC5" w:rsidRDefault="00681CA0" w:rsidP="00E26673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C50FC5">
              <w:rPr>
                <w:rFonts w:ascii="Arial" w:hAnsi="Arial" w:cs="Arial"/>
                <w:lang w:val="en-US"/>
              </w:rPr>
              <w:t>Y</w:t>
            </w:r>
            <w:r w:rsidRPr="007D683A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85" w:type="dxa"/>
            <w:gridSpan w:val="16"/>
            <w:vAlign w:val="center"/>
          </w:tcPr>
          <w:p w14:paraId="6BDFEBDE" w14:textId="77777777" w:rsidR="00681CA0" w:rsidRPr="00C50FC5" w:rsidRDefault="00681CA0" w:rsidP="00E2667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0,980</w:t>
            </w:r>
          </w:p>
        </w:tc>
        <w:tc>
          <w:tcPr>
            <w:tcW w:w="284" w:type="dxa"/>
            <w:gridSpan w:val="3"/>
            <w:vMerge/>
          </w:tcPr>
          <w:p w14:paraId="086887D5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77F6D62F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17BF51CE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3" w:type="dxa"/>
            <w:gridSpan w:val="291"/>
          </w:tcPr>
          <w:p w14:paraId="21B1FCEB" w14:textId="77777777" w:rsidR="00681CA0" w:rsidRPr="00C50FC5" w:rsidRDefault="00681CA0" w:rsidP="00C50FC5">
            <w:pPr>
              <w:spacing w:after="0" w:line="240" w:lineRule="auto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Нагрев электрода при конкретных рабочих токах, измеренных на заменяющих резист</w:t>
            </w:r>
            <w:r w:rsidRPr="00C50FC5">
              <w:rPr>
                <w:rFonts w:ascii="Arial" w:hAnsi="Arial" w:cs="Arial"/>
              </w:rPr>
              <w:t>о</w:t>
            </w:r>
            <w:r w:rsidRPr="00C50FC5">
              <w:rPr>
                <w:rFonts w:ascii="Arial" w:hAnsi="Arial" w:cs="Arial"/>
              </w:rPr>
              <w:t>рах</w:t>
            </w:r>
          </w:p>
        </w:tc>
        <w:tc>
          <w:tcPr>
            <w:tcW w:w="284" w:type="dxa"/>
            <w:gridSpan w:val="3"/>
            <w:vMerge/>
          </w:tcPr>
          <w:p w14:paraId="444075DF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C50FC5" w14:paraId="2163F12C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5383B1AC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gridSpan w:val="68"/>
            <w:tcBorders>
              <w:bottom w:val="double" w:sz="4" w:space="0" w:color="auto"/>
            </w:tcBorders>
          </w:tcPr>
          <w:p w14:paraId="7E440333" w14:textId="77777777" w:rsidR="00681CA0" w:rsidRPr="00C50FC5" w:rsidRDefault="00681CA0" w:rsidP="00C50F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Рабочий ток</w:t>
            </w:r>
            <w:r>
              <w:rPr>
                <w:rFonts w:ascii="Arial" w:hAnsi="Arial" w:cs="Arial"/>
              </w:rPr>
              <w:t>, А</w:t>
            </w:r>
          </w:p>
        </w:tc>
        <w:tc>
          <w:tcPr>
            <w:tcW w:w="7383" w:type="dxa"/>
            <w:gridSpan w:val="223"/>
            <w:tcBorders>
              <w:bottom w:val="double" w:sz="4" w:space="0" w:color="auto"/>
            </w:tcBorders>
          </w:tcPr>
          <w:p w14:paraId="123BB510" w14:textId="77777777" w:rsidR="00681CA0" w:rsidRPr="00C50FC5" w:rsidRDefault="00681CA0" w:rsidP="00C50FC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50FC5">
              <w:rPr>
                <w:rFonts w:ascii="Arial" w:hAnsi="Arial" w:cs="Arial"/>
              </w:rPr>
              <w:t>Параметры нагрева</w:t>
            </w:r>
          </w:p>
        </w:tc>
        <w:tc>
          <w:tcPr>
            <w:tcW w:w="284" w:type="dxa"/>
            <w:gridSpan w:val="3"/>
            <w:vMerge/>
          </w:tcPr>
          <w:p w14:paraId="179DF245" w14:textId="77777777" w:rsidR="00681CA0" w:rsidRPr="00C50FC5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41F52" w:rsidRPr="006264B7" w14:paraId="553B72F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1227EFFE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 w:val="restart"/>
            <w:tcBorders>
              <w:top w:val="double" w:sz="4" w:space="0" w:color="auto"/>
            </w:tcBorders>
            <w:vAlign w:val="center"/>
          </w:tcPr>
          <w:p w14:paraId="212E8FEF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min</w:t>
            </w:r>
          </w:p>
        </w:tc>
        <w:tc>
          <w:tcPr>
            <w:tcW w:w="992" w:type="dxa"/>
            <w:gridSpan w:val="58"/>
            <w:vMerge w:val="restart"/>
            <w:tcBorders>
              <w:top w:val="double" w:sz="4" w:space="0" w:color="auto"/>
            </w:tcBorders>
            <w:vAlign w:val="center"/>
          </w:tcPr>
          <w:p w14:paraId="12548132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0,050</w:t>
            </w:r>
          </w:p>
        </w:tc>
        <w:tc>
          <w:tcPr>
            <w:tcW w:w="5073" w:type="dxa"/>
            <w:gridSpan w:val="151"/>
            <w:tcBorders>
              <w:top w:val="double" w:sz="4" w:space="0" w:color="auto"/>
            </w:tcBorders>
          </w:tcPr>
          <w:p w14:paraId="4EED0593" w14:textId="77777777" w:rsidR="00341F52" w:rsidRPr="006264B7" w:rsidRDefault="007D683A" w:rsidP="007D683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</w:t>
            </w:r>
            <w:r w:rsidR="00341F52" w:rsidRPr="006264B7">
              <w:rPr>
                <w:rFonts w:ascii="Arial" w:hAnsi="Arial" w:cs="Arial"/>
              </w:rPr>
              <w:t xml:space="preserve"> напряжение на катоде, В</w:t>
            </w:r>
          </w:p>
        </w:tc>
        <w:tc>
          <w:tcPr>
            <w:tcW w:w="1025" w:type="dxa"/>
            <w:gridSpan w:val="56"/>
            <w:tcBorders>
              <w:top w:val="double" w:sz="4" w:space="0" w:color="auto"/>
            </w:tcBorders>
          </w:tcPr>
          <w:p w14:paraId="75FBAAE5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en-US"/>
              </w:rPr>
              <w:t>CV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Dmin</w:t>
            </w:r>
          </w:p>
        </w:tc>
        <w:tc>
          <w:tcPr>
            <w:tcW w:w="1285" w:type="dxa"/>
            <w:gridSpan w:val="16"/>
            <w:tcBorders>
              <w:top w:val="double" w:sz="4" w:space="0" w:color="auto"/>
            </w:tcBorders>
          </w:tcPr>
          <w:p w14:paraId="52D812DE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2,90</w:t>
            </w:r>
          </w:p>
        </w:tc>
        <w:tc>
          <w:tcPr>
            <w:tcW w:w="284" w:type="dxa"/>
            <w:gridSpan w:val="3"/>
            <w:vMerge/>
          </w:tcPr>
          <w:p w14:paraId="4658BC45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41F52" w:rsidRPr="006264B7" w14:paraId="163CAF39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64B55327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/>
            <w:vAlign w:val="center"/>
          </w:tcPr>
          <w:p w14:paraId="1B43E393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58"/>
            <w:vMerge/>
            <w:vAlign w:val="center"/>
          </w:tcPr>
          <w:p w14:paraId="167E412B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3" w:type="dxa"/>
            <w:gridSpan w:val="151"/>
            <w:vMerge w:val="restart"/>
            <w:vAlign w:val="center"/>
          </w:tcPr>
          <w:p w14:paraId="0496BC08" w14:textId="77777777" w:rsidR="00341F52" w:rsidRPr="006264B7" w:rsidRDefault="00341F52" w:rsidP="00476A2A">
            <w:pPr>
              <w:spacing w:after="0" w:line="240" w:lineRule="auto"/>
              <w:ind w:right="-108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Заменяющие резисторы разрядной лампы, Ом</w:t>
            </w:r>
          </w:p>
        </w:tc>
        <w:tc>
          <w:tcPr>
            <w:tcW w:w="1025" w:type="dxa"/>
            <w:gridSpan w:val="56"/>
          </w:tcPr>
          <w:p w14:paraId="25B8353B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L10min</w:t>
            </w:r>
          </w:p>
        </w:tc>
        <w:tc>
          <w:tcPr>
            <w:tcW w:w="1285" w:type="dxa"/>
            <w:gridSpan w:val="16"/>
          </w:tcPr>
          <w:p w14:paraId="26DEE65C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3</w:t>
            </w:r>
            <w:r w:rsidRPr="006264B7">
              <w:rPr>
                <w:rFonts w:ascii="Arial" w:hAnsi="Arial" w:cs="Arial"/>
              </w:rPr>
              <w:t>3</w:t>
            </w:r>
            <w:r w:rsidRPr="006264B7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84" w:type="dxa"/>
            <w:gridSpan w:val="3"/>
            <w:vMerge/>
          </w:tcPr>
          <w:p w14:paraId="50382DAA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41F52" w:rsidRPr="006264B7" w14:paraId="7F59AAF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311AD6BB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/>
            <w:vAlign w:val="center"/>
          </w:tcPr>
          <w:p w14:paraId="6DAC802C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58"/>
            <w:vMerge/>
            <w:vAlign w:val="center"/>
          </w:tcPr>
          <w:p w14:paraId="0DBE19B0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3" w:type="dxa"/>
            <w:gridSpan w:val="151"/>
            <w:vMerge/>
          </w:tcPr>
          <w:p w14:paraId="50EC3899" w14:textId="77777777" w:rsidR="00341F52" w:rsidRPr="006264B7" w:rsidRDefault="00341F52" w:rsidP="00341F5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25" w:type="dxa"/>
            <w:gridSpan w:val="56"/>
          </w:tcPr>
          <w:p w14:paraId="11442040" w14:textId="77777777" w:rsidR="00341F52" w:rsidRPr="006264B7" w:rsidRDefault="00341F52" w:rsidP="00341F5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L10max</w:t>
            </w:r>
          </w:p>
        </w:tc>
        <w:tc>
          <w:tcPr>
            <w:tcW w:w="1285" w:type="dxa"/>
            <w:gridSpan w:val="16"/>
          </w:tcPr>
          <w:p w14:paraId="7D95E27B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6200</w:t>
            </w:r>
          </w:p>
        </w:tc>
        <w:tc>
          <w:tcPr>
            <w:tcW w:w="284" w:type="dxa"/>
            <w:gridSpan w:val="3"/>
            <w:vMerge/>
          </w:tcPr>
          <w:p w14:paraId="7A1E8177" w14:textId="77777777" w:rsidR="00341F52" w:rsidRPr="006264B7" w:rsidRDefault="00341F52" w:rsidP="00341F5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26DC8" w:rsidRPr="006264B7" w14:paraId="6F734D86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2DFFAB01" w14:textId="77777777" w:rsidR="00A26DC8" w:rsidRPr="006264B7" w:rsidRDefault="00A26DC8" w:rsidP="00A26DC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 w:val="restart"/>
            <w:vAlign w:val="center"/>
          </w:tcPr>
          <w:p w14:paraId="44501BE8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30</w:t>
            </w:r>
          </w:p>
        </w:tc>
        <w:tc>
          <w:tcPr>
            <w:tcW w:w="992" w:type="dxa"/>
            <w:gridSpan w:val="58"/>
            <w:vMerge w:val="restart"/>
            <w:vAlign w:val="center"/>
          </w:tcPr>
          <w:p w14:paraId="504B6541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0,158</w:t>
            </w:r>
          </w:p>
        </w:tc>
        <w:tc>
          <w:tcPr>
            <w:tcW w:w="5073" w:type="dxa"/>
            <w:gridSpan w:val="151"/>
          </w:tcPr>
          <w:p w14:paraId="77783D82" w14:textId="77777777" w:rsidR="00A26DC8" w:rsidRPr="006264B7" w:rsidRDefault="007D683A" w:rsidP="00476A2A">
            <w:pPr>
              <w:spacing w:after="0" w:line="240" w:lineRule="auto"/>
              <w:ind w:right="-108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A26DC8" w:rsidRPr="006264B7">
              <w:rPr>
                <w:rFonts w:ascii="Arial" w:hAnsi="Arial" w:cs="Arial"/>
              </w:rPr>
              <w:t xml:space="preserve"> сумма квадратов токов выводов, А</w:t>
            </w:r>
            <w:r w:rsidR="00A26DC8" w:rsidRPr="006264B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25" w:type="dxa"/>
            <w:gridSpan w:val="56"/>
            <w:vAlign w:val="center"/>
          </w:tcPr>
          <w:p w14:paraId="5ADCAEB1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30</w:t>
            </w:r>
            <w:r w:rsidRPr="006264B7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85" w:type="dxa"/>
            <w:gridSpan w:val="16"/>
            <w:vAlign w:val="center"/>
          </w:tcPr>
          <w:p w14:paraId="5F26AFEA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position w:val="-12"/>
              </w:rPr>
              <w:object w:dxaOrig="999" w:dyaOrig="360" w14:anchorId="1836D592">
                <v:shape id="_x0000_i1099" type="#_x0000_t75" style="width:50.25pt;height:18pt" o:ole="">
                  <v:imagedata r:id="rId51" o:title=""/>
                </v:shape>
                <o:OLEObject Type="Embed" ProgID="Equation.3" ShapeID="_x0000_i1099" DrawAspect="Content" ObjectID="_1651399614" r:id="rId106"/>
              </w:object>
            </w:r>
          </w:p>
        </w:tc>
        <w:tc>
          <w:tcPr>
            <w:tcW w:w="284" w:type="dxa"/>
            <w:gridSpan w:val="3"/>
            <w:vMerge/>
          </w:tcPr>
          <w:p w14:paraId="6A378842" w14:textId="77777777" w:rsidR="00A26DC8" w:rsidRPr="006264B7" w:rsidRDefault="00A26DC8" w:rsidP="00A26DC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26DC8" w:rsidRPr="006264B7" w14:paraId="1F9C547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3572100E" w14:textId="77777777" w:rsidR="00A26DC8" w:rsidRPr="006264B7" w:rsidRDefault="00A26DC8" w:rsidP="00A26DC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/>
            <w:vAlign w:val="center"/>
          </w:tcPr>
          <w:p w14:paraId="73DEC505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58"/>
            <w:vMerge/>
            <w:vAlign w:val="center"/>
          </w:tcPr>
          <w:p w14:paraId="44394C26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3" w:type="dxa"/>
            <w:gridSpan w:val="151"/>
          </w:tcPr>
          <w:p w14:paraId="652B270B" w14:textId="77777777" w:rsidR="00A26DC8" w:rsidRPr="006264B7" w:rsidRDefault="00A26DC8" w:rsidP="00A26DC8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025" w:type="dxa"/>
            <w:gridSpan w:val="56"/>
            <w:vAlign w:val="center"/>
          </w:tcPr>
          <w:p w14:paraId="4385B7A6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L30</w:t>
            </w:r>
          </w:p>
        </w:tc>
        <w:tc>
          <w:tcPr>
            <w:tcW w:w="1285" w:type="dxa"/>
            <w:gridSpan w:val="16"/>
            <w:vAlign w:val="center"/>
          </w:tcPr>
          <w:p w14:paraId="7BE32F4C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rFonts w:ascii="Arial" w:hAnsi="Arial" w:cs="Arial"/>
              </w:rPr>
              <w:t>12</w:t>
            </w:r>
            <w:r w:rsidRPr="006264B7">
              <w:rPr>
                <w:rFonts w:ascii="Arial" w:hAnsi="Arial" w:cs="Arial"/>
                <w:lang w:val="en-US"/>
              </w:rPr>
              <w:t>00</w:t>
            </w:r>
          </w:p>
        </w:tc>
        <w:tc>
          <w:tcPr>
            <w:tcW w:w="284" w:type="dxa"/>
            <w:gridSpan w:val="3"/>
            <w:vMerge/>
          </w:tcPr>
          <w:p w14:paraId="559A6833" w14:textId="77777777" w:rsidR="00A26DC8" w:rsidRPr="006264B7" w:rsidRDefault="00A26DC8" w:rsidP="00A26DC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26DC8" w:rsidRPr="006264B7" w14:paraId="4425EB51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4B60BD82" w14:textId="77777777" w:rsidR="00A26DC8" w:rsidRPr="006264B7" w:rsidRDefault="00A26DC8" w:rsidP="00A26DC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 w:val="restart"/>
            <w:vAlign w:val="center"/>
          </w:tcPr>
          <w:p w14:paraId="5952F61F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60</w:t>
            </w:r>
          </w:p>
        </w:tc>
        <w:tc>
          <w:tcPr>
            <w:tcW w:w="992" w:type="dxa"/>
            <w:gridSpan w:val="58"/>
            <w:vMerge w:val="restart"/>
            <w:vAlign w:val="center"/>
          </w:tcPr>
          <w:p w14:paraId="5EB8F18E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0,315</w:t>
            </w:r>
          </w:p>
        </w:tc>
        <w:tc>
          <w:tcPr>
            <w:tcW w:w="5073" w:type="dxa"/>
            <w:gridSpan w:val="151"/>
          </w:tcPr>
          <w:p w14:paraId="7817BCCF" w14:textId="77777777" w:rsidR="00A26DC8" w:rsidRPr="006264B7" w:rsidRDefault="007D683A" w:rsidP="007D683A">
            <w:pPr>
              <w:spacing w:after="0" w:line="240" w:lineRule="auto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Минимальная</w:t>
            </w:r>
            <w:r w:rsidR="00A26DC8" w:rsidRPr="006264B7">
              <w:rPr>
                <w:rFonts w:ascii="Arial" w:hAnsi="Arial" w:cs="Arial"/>
              </w:rPr>
              <w:t xml:space="preserve"> сумма квадратов токов выв</w:t>
            </w:r>
            <w:r w:rsidR="00A26DC8" w:rsidRPr="006264B7">
              <w:rPr>
                <w:rFonts w:ascii="Arial" w:hAnsi="Arial" w:cs="Arial"/>
              </w:rPr>
              <w:t>о</w:t>
            </w:r>
            <w:r w:rsidR="00A26DC8" w:rsidRPr="006264B7">
              <w:rPr>
                <w:rFonts w:ascii="Arial" w:hAnsi="Arial" w:cs="Arial"/>
              </w:rPr>
              <w:t>дов, А</w:t>
            </w:r>
            <w:r w:rsidR="00A26DC8" w:rsidRPr="006264B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025" w:type="dxa"/>
            <w:gridSpan w:val="56"/>
            <w:vAlign w:val="center"/>
          </w:tcPr>
          <w:p w14:paraId="41B34470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Times New Roman" w:hAnsi="Times New Roman"/>
                <w:i/>
                <w:lang w:val="en-US"/>
              </w:rPr>
              <w:t>I</w:t>
            </w:r>
            <w:r w:rsidRPr="006264B7">
              <w:rPr>
                <w:rFonts w:ascii="Times New Roman" w:hAnsi="Times New Roman"/>
                <w:i/>
                <w:vertAlign w:val="subscript"/>
                <w:lang w:val="en-US"/>
              </w:rPr>
              <w:t>D</w:t>
            </w:r>
            <w:r w:rsidRPr="006264B7">
              <w:rPr>
                <w:rFonts w:ascii="Times New Roman" w:hAnsi="Times New Roman"/>
                <w:vertAlign w:val="subscript"/>
                <w:lang w:val="en-US"/>
              </w:rPr>
              <w:t>60</w:t>
            </w:r>
            <w:r w:rsidRPr="006264B7">
              <w:rPr>
                <w:rFonts w:ascii="Arial" w:hAnsi="Arial" w:cs="Arial"/>
              </w:rPr>
              <w:t xml:space="preserve"> (А)</w:t>
            </w:r>
          </w:p>
        </w:tc>
        <w:tc>
          <w:tcPr>
            <w:tcW w:w="1285" w:type="dxa"/>
            <w:gridSpan w:val="16"/>
            <w:vAlign w:val="center"/>
          </w:tcPr>
          <w:p w14:paraId="1555649E" w14:textId="77777777" w:rsidR="00A26DC8" w:rsidRPr="006264B7" w:rsidRDefault="00A26DC8" w:rsidP="00A26D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position w:val="-12"/>
              </w:rPr>
              <w:object w:dxaOrig="999" w:dyaOrig="360" w14:anchorId="0AABFEA9">
                <v:shape id="_x0000_i1100" type="#_x0000_t75" style="width:50.25pt;height:18pt" o:ole="">
                  <v:imagedata r:id="rId74" o:title=""/>
                </v:shape>
                <o:OLEObject Type="Embed" ProgID="Equation.3" ShapeID="_x0000_i1100" DrawAspect="Content" ObjectID="_1651399615" r:id="rId107"/>
              </w:object>
            </w:r>
          </w:p>
        </w:tc>
        <w:tc>
          <w:tcPr>
            <w:tcW w:w="284" w:type="dxa"/>
            <w:gridSpan w:val="3"/>
            <w:vMerge/>
          </w:tcPr>
          <w:p w14:paraId="0801B268" w14:textId="77777777" w:rsidR="00A26DC8" w:rsidRPr="006264B7" w:rsidRDefault="00A26DC8" w:rsidP="00A26DC8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1B1CDCF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7DC14A5A" w14:textId="77777777" w:rsidR="00681CA0" w:rsidRPr="006264B7" w:rsidRDefault="00681CA0" w:rsidP="00D6073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8" w:type="dxa"/>
            <w:gridSpan w:val="10"/>
            <w:vMerge/>
          </w:tcPr>
          <w:p w14:paraId="7B4E6D48" w14:textId="77777777" w:rsidR="00681CA0" w:rsidRPr="006264B7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58"/>
            <w:vMerge/>
          </w:tcPr>
          <w:p w14:paraId="0AC35679" w14:textId="77777777" w:rsidR="00681CA0" w:rsidRPr="006264B7" w:rsidRDefault="00681CA0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73" w:type="dxa"/>
            <w:gridSpan w:val="151"/>
          </w:tcPr>
          <w:p w14:paraId="02D9286B" w14:textId="77777777" w:rsidR="00681CA0" w:rsidRPr="006264B7" w:rsidRDefault="00681CA0" w:rsidP="00D6073C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Заменяющий резистор разрядной лампы, Ом</w:t>
            </w:r>
          </w:p>
        </w:tc>
        <w:tc>
          <w:tcPr>
            <w:tcW w:w="1025" w:type="dxa"/>
            <w:gridSpan w:val="56"/>
            <w:vAlign w:val="center"/>
          </w:tcPr>
          <w:p w14:paraId="5FF036C8" w14:textId="77777777" w:rsidR="00681CA0" w:rsidRPr="006264B7" w:rsidRDefault="00681CA0" w:rsidP="00A26DC8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L60</w:t>
            </w:r>
          </w:p>
        </w:tc>
        <w:tc>
          <w:tcPr>
            <w:tcW w:w="1285" w:type="dxa"/>
            <w:gridSpan w:val="16"/>
            <w:vAlign w:val="center"/>
          </w:tcPr>
          <w:p w14:paraId="1D72936B" w14:textId="77777777" w:rsidR="00681CA0" w:rsidRPr="006264B7" w:rsidRDefault="00681CA0" w:rsidP="00A26DC8">
            <w:pPr>
              <w:spacing w:after="0"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470</w:t>
            </w:r>
          </w:p>
        </w:tc>
        <w:tc>
          <w:tcPr>
            <w:tcW w:w="284" w:type="dxa"/>
            <w:gridSpan w:val="3"/>
            <w:vMerge/>
          </w:tcPr>
          <w:p w14:paraId="4F8E248C" w14:textId="77777777" w:rsidR="00681CA0" w:rsidRPr="006264B7" w:rsidRDefault="00681CA0" w:rsidP="00D6073C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4A42C35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3D54A101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3" w:type="dxa"/>
            <w:gridSpan w:val="219"/>
          </w:tcPr>
          <w:p w14:paraId="72B17794" w14:textId="77777777" w:rsidR="00681CA0" w:rsidRPr="006264B7" w:rsidRDefault="008F530F" w:rsidP="00C50FC5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Максимальное </w:t>
            </w:r>
            <w:r w:rsidR="00681CA0" w:rsidRPr="006264B7">
              <w:rPr>
                <w:rFonts w:ascii="Arial" w:hAnsi="Arial" w:cs="Arial"/>
              </w:rPr>
              <w:t>напряжение на катоде, В</w:t>
            </w:r>
          </w:p>
        </w:tc>
        <w:tc>
          <w:tcPr>
            <w:tcW w:w="1025" w:type="dxa"/>
            <w:gridSpan w:val="56"/>
          </w:tcPr>
          <w:p w14:paraId="1D456F44" w14:textId="77777777" w:rsidR="00681CA0" w:rsidRPr="006264B7" w:rsidRDefault="00681CA0" w:rsidP="00C50FC5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6264B7">
              <w:rPr>
                <w:rFonts w:ascii="Arial" w:hAnsi="Arial" w:cs="Arial"/>
                <w:lang w:val="en-US"/>
              </w:rPr>
              <w:t>CV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max</w:t>
            </w:r>
          </w:p>
        </w:tc>
        <w:tc>
          <w:tcPr>
            <w:tcW w:w="1285" w:type="dxa"/>
            <w:gridSpan w:val="16"/>
          </w:tcPr>
          <w:p w14:paraId="0BCA38FB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lang w:val="en-US"/>
              </w:rPr>
              <w:t>4</w:t>
            </w:r>
            <w:r w:rsidRPr="006264B7">
              <w:rPr>
                <w:rFonts w:ascii="Arial" w:hAnsi="Arial" w:cs="Arial"/>
              </w:rPr>
              <w:t>,00</w:t>
            </w:r>
          </w:p>
        </w:tc>
        <w:tc>
          <w:tcPr>
            <w:tcW w:w="284" w:type="dxa"/>
            <w:gridSpan w:val="3"/>
            <w:vMerge/>
          </w:tcPr>
          <w:p w14:paraId="67F8AE47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7C42AF50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7E4DC45D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3" w:type="dxa"/>
            <w:gridSpan w:val="291"/>
          </w:tcPr>
          <w:p w14:paraId="08730E1D" w14:textId="77777777" w:rsidR="00681CA0" w:rsidRPr="006264B7" w:rsidRDefault="00681CA0" w:rsidP="00C50FC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264B7">
              <w:rPr>
                <w:rFonts w:ascii="Arial" w:hAnsi="Arial" w:cs="Arial"/>
                <w:b/>
              </w:rPr>
              <w:t>Катодозаменяющие резисторы для квалификации ПРА с уменьшением светового потока</w:t>
            </w:r>
          </w:p>
        </w:tc>
        <w:tc>
          <w:tcPr>
            <w:tcW w:w="284" w:type="dxa"/>
            <w:gridSpan w:val="3"/>
            <w:vMerge/>
          </w:tcPr>
          <w:p w14:paraId="40F1186C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128145DE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254C863A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3" w:type="dxa"/>
            <w:gridSpan w:val="219"/>
            <w:vMerge w:val="restart"/>
            <w:vAlign w:val="center"/>
          </w:tcPr>
          <w:p w14:paraId="03C623C9" w14:textId="77777777" w:rsidR="00681CA0" w:rsidRPr="006264B7" w:rsidRDefault="00681CA0" w:rsidP="00D6073C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Заменяющий резистор для каждого катода для испытания треб</w:t>
            </w:r>
            <w:r w:rsidRPr="006264B7">
              <w:rPr>
                <w:rFonts w:ascii="Arial" w:hAnsi="Arial" w:cs="Arial"/>
              </w:rPr>
              <w:t>о</w:t>
            </w:r>
            <w:r w:rsidRPr="006264B7">
              <w:rPr>
                <w:rFonts w:ascii="Arial" w:hAnsi="Arial" w:cs="Arial"/>
              </w:rPr>
              <w:t>ваний регулирования светового потока, Ом</w:t>
            </w:r>
          </w:p>
        </w:tc>
        <w:tc>
          <w:tcPr>
            <w:tcW w:w="1025" w:type="dxa"/>
            <w:gridSpan w:val="56"/>
            <w:vAlign w:val="center"/>
          </w:tcPr>
          <w:p w14:paraId="635778C9" w14:textId="77777777" w:rsidR="00681CA0" w:rsidRPr="006264B7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="00476A2A" w:rsidRPr="006264B7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est</w:t>
            </w:r>
            <w:r w:rsidRPr="006264B7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285" w:type="dxa"/>
            <w:gridSpan w:val="16"/>
          </w:tcPr>
          <w:p w14:paraId="2DC19BA6" w14:textId="77777777" w:rsidR="00681CA0" w:rsidRPr="006264B7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7,0</w:t>
            </w:r>
          </w:p>
        </w:tc>
        <w:tc>
          <w:tcPr>
            <w:tcW w:w="284" w:type="dxa"/>
            <w:gridSpan w:val="3"/>
            <w:vMerge/>
          </w:tcPr>
          <w:p w14:paraId="777D06F8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04240495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</w:tcPr>
          <w:p w14:paraId="04620D2D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3" w:type="dxa"/>
            <w:gridSpan w:val="219"/>
            <w:vMerge/>
          </w:tcPr>
          <w:p w14:paraId="40A01B50" w14:textId="77777777" w:rsidR="00681CA0" w:rsidRPr="006264B7" w:rsidRDefault="00681CA0" w:rsidP="00C50FC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25" w:type="dxa"/>
            <w:gridSpan w:val="56"/>
            <w:vAlign w:val="center"/>
          </w:tcPr>
          <w:p w14:paraId="5944AD18" w14:textId="77777777" w:rsidR="00681CA0" w:rsidRPr="006264B7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="00476A2A" w:rsidRPr="006264B7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est2</w:t>
            </w:r>
          </w:p>
        </w:tc>
        <w:tc>
          <w:tcPr>
            <w:tcW w:w="1285" w:type="dxa"/>
            <w:gridSpan w:val="16"/>
          </w:tcPr>
          <w:p w14:paraId="3AB1542D" w14:textId="77777777" w:rsidR="00681CA0" w:rsidRPr="006264B7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8,0</w:t>
            </w:r>
          </w:p>
        </w:tc>
        <w:tc>
          <w:tcPr>
            <w:tcW w:w="284" w:type="dxa"/>
            <w:gridSpan w:val="3"/>
            <w:vMerge/>
          </w:tcPr>
          <w:p w14:paraId="3FF70FC0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6B9D368D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418" w:type="dxa"/>
            <w:gridSpan w:val="12"/>
            <w:vMerge/>
            <w:tcBorders>
              <w:bottom w:val="nil"/>
            </w:tcBorders>
          </w:tcPr>
          <w:p w14:paraId="74D074B5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53" w:type="dxa"/>
            <w:gridSpan w:val="219"/>
            <w:vMerge/>
          </w:tcPr>
          <w:p w14:paraId="7C1A46E0" w14:textId="77777777" w:rsidR="00681CA0" w:rsidRPr="006264B7" w:rsidRDefault="00681CA0" w:rsidP="00C50FC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25" w:type="dxa"/>
            <w:gridSpan w:val="56"/>
            <w:vAlign w:val="center"/>
          </w:tcPr>
          <w:p w14:paraId="171DFAC9" w14:textId="77777777" w:rsidR="00681CA0" w:rsidRPr="006264B7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  <w:r w:rsidRPr="006264B7">
              <w:rPr>
                <w:rFonts w:ascii="Arial" w:hAnsi="Arial" w:cs="Arial"/>
                <w:lang w:val="en-US"/>
              </w:rPr>
              <w:t>R</w:t>
            </w:r>
            <w:r w:rsidR="00476A2A" w:rsidRPr="006264B7">
              <w:rPr>
                <w:rFonts w:ascii="Arial" w:hAnsi="Arial" w:cs="Arial"/>
                <w:vertAlign w:val="subscript"/>
                <w:lang w:val="en-US"/>
              </w:rPr>
              <w:t>t</w:t>
            </w:r>
            <w:r w:rsidRPr="006264B7">
              <w:rPr>
                <w:rFonts w:ascii="Arial" w:hAnsi="Arial" w:cs="Arial"/>
                <w:vertAlign w:val="subscript"/>
                <w:lang w:val="en-US"/>
              </w:rPr>
              <w:t>est3</w:t>
            </w:r>
          </w:p>
        </w:tc>
        <w:tc>
          <w:tcPr>
            <w:tcW w:w="1285" w:type="dxa"/>
            <w:gridSpan w:val="16"/>
          </w:tcPr>
          <w:p w14:paraId="742AAAC9" w14:textId="77777777" w:rsidR="00681CA0" w:rsidRPr="006264B7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</w:rPr>
              <w:t>6,3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23E6E2F2" w14:textId="77777777" w:rsidR="00681CA0" w:rsidRPr="006264B7" w:rsidRDefault="00681CA0" w:rsidP="00C50FC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6264B7" w14:paraId="593CC095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2223"/>
        </w:trPr>
        <w:tc>
          <w:tcPr>
            <w:tcW w:w="10065" w:type="dxa"/>
            <w:gridSpan w:val="306"/>
            <w:tcBorders>
              <w:top w:val="nil"/>
            </w:tcBorders>
          </w:tcPr>
          <w:p w14:paraId="0942BADC" w14:textId="77777777" w:rsidR="00681CA0" w:rsidRPr="006264B7" w:rsidRDefault="00681CA0" w:rsidP="00C50FC5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6007324E" w14:textId="77777777" w:rsidR="00681CA0" w:rsidRPr="006264B7" w:rsidRDefault="00681CA0" w:rsidP="00C50FC5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6264B7">
              <w:rPr>
                <w:rFonts w:ascii="Arial" w:hAnsi="Arial" w:cs="Arial"/>
                <w:sz w:val="20"/>
              </w:rPr>
              <w:t>П р и м е ч а н и я</w:t>
            </w:r>
          </w:p>
          <w:p w14:paraId="0F21D6DF" w14:textId="77777777" w:rsidR="00681CA0" w:rsidRPr="006264B7" w:rsidRDefault="00681CA0" w:rsidP="00277F0C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1 </w:t>
            </w:r>
            <w:r w:rsidRPr="007D683A">
              <w:rPr>
                <w:rFonts w:ascii="Arial" w:hAnsi="Arial" w:cs="Arial"/>
                <w:sz w:val="20"/>
              </w:rPr>
              <w:t xml:space="preserve">Эта информация </w:t>
            </w:r>
            <w:r w:rsidR="008F530F" w:rsidRPr="007D683A">
              <w:rPr>
                <w:rFonts w:ascii="Arial" w:hAnsi="Arial" w:cs="Arial"/>
                <w:sz w:val="20"/>
              </w:rPr>
              <w:t xml:space="preserve">приведена </w:t>
            </w:r>
            <w:r w:rsidRPr="007D683A">
              <w:rPr>
                <w:rFonts w:ascii="Arial" w:hAnsi="Arial" w:cs="Arial"/>
                <w:sz w:val="20"/>
              </w:rPr>
              <w:t xml:space="preserve">только для нормативной квалификации </w:t>
            </w:r>
            <w:r w:rsidRPr="006264B7">
              <w:rPr>
                <w:rFonts w:ascii="Arial" w:hAnsi="Arial" w:cs="Arial"/>
                <w:sz w:val="20"/>
              </w:rPr>
              <w:t>ПРА. Информацию по работе с уменьшением светового потока с физическими системами лампа-ПРА см. в [6].</w:t>
            </w:r>
          </w:p>
          <w:p w14:paraId="203CD825" w14:textId="77777777" w:rsidR="00681CA0" w:rsidRPr="006264B7" w:rsidRDefault="00A26DC8" w:rsidP="00476A2A">
            <w:pPr>
              <w:spacing w:after="0" w:line="240" w:lineRule="auto"/>
              <w:rPr>
                <w:rFonts w:ascii="Arial" w:hAnsi="Arial" w:cs="Arial"/>
              </w:rPr>
            </w:pPr>
            <w:r w:rsidRPr="006264B7">
              <w:rPr>
                <w:rFonts w:ascii="Arial" w:hAnsi="Arial" w:cs="Arial"/>
                <w:sz w:val="20"/>
              </w:rPr>
              <w:t xml:space="preserve">2 </w:t>
            </w:r>
            <w:r w:rsidR="00476A2A" w:rsidRPr="006264B7">
              <w:rPr>
                <w:rFonts w:ascii="Arial" w:hAnsi="Arial" w:cs="Arial"/>
                <w:sz w:val="20"/>
              </w:rPr>
              <w:t>Предполагаемая</w:t>
            </w:r>
            <w:r w:rsidRPr="006264B7">
              <w:rPr>
                <w:rFonts w:ascii="Arial" w:hAnsi="Arial" w:cs="Arial"/>
                <w:sz w:val="20"/>
              </w:rPr>
              <w:t xml:space="preserve"> сумма квадратов токов выводов: (</w:t>
            </w:r>
            <w:r w:rsidRPr="006264B7">
              <w:rPr>
                <w:rFonts w:ascii="Arial" w:hAnsi="Arial" w:cs="Arial"/>
                <w:sz w:val="20"/>
                <w:lang w:val="en-US"/>
              </w:rPr>
              <w:t>S</w:t>
            </w:r>
            <w:r w:rsidRPr="006264B7">
              <w:rPr>
                <w:rFonts w:ascii="Arial" w:hAnsi="Arial" w:cs="Arial"/>
                <w:sz w:val="20"/>
                <w:vertAlign w:val="subscript"/>
                <w:lang w:val="en-US"/>
              </w:rPr>
              <w:t>o</w:t>
            </w:r>
            <w:r w:rsidRPr="006264B7">
              <w:rPr>
                <w:rFonts w:ascii="Arial" w:hAnsi="Arial" w:cs="Arial"/>
                <w:sz w:val="20"/>
                <w:lang w:val="en-US"/>
              </w:rPr>
              <w:t>S</w:t>
            </w:r>
            <w:r w:rsidRPr="006264B7">
              <w:rPr>
                <w:rFonts w:ascii="Arial" w:hAnsi="Arial" w:cs="Arial"/>
                <w:sz w:val="20"/>
                <w:vertAlign w:val="subscript"/>
                <w:lang w:val="en-US"/>
              </w:rPr>
              <w:t>tgt</w:t>
            </w:r>
            <w:r w:rsidRPr="006264B7">
              <w:rPr>
                <w:rFonts w:ascii="Arial" w:hAnsi="Arial" w:cs="Arial"/>
                <w:sz w:val="20"/>
              </w:rPr>
              <w:t xml:space="preserve">): </w:t>
            </w:r>
            <w:r w:rsidRPr="006264B7">
              <w:rPr>
                <w:rFonts w:ascii="Arial" w:hAnsi="Arial" w:cs="Arial"/>
                <w:position w:val="-10"/>
              </w:rPr>
              <w:object w:dxaOrig="1840" w:dyaOrig="340" w14:anchorId="03554ADA">
                <v:shape id="_x0000_i1101" type="#_x0000_t75" style="width:96.75pt;height:20.25pt" o:ole="">
                  <v:imagedata r:id="rId37" o:title=""/>
                </v:shape>
                <o:OLEObject Type="Embed" ProgID="Equation.3" ShapeID="_x0000_i1101" DrawAspect="Content" ObjectID="_1651399616" r:id="rId108"/>
              </w:object>
            </w:r>
          </w:p>
        </w:tc>
      </w:tr>
      <w:tr w:rsidR="00681CA0" w:rsidRPr="00C50FC5" w14:paraId="5B5C0648" w14:textId="77777777" w:rsidTr="00F9556E">
        <w:tblPrEx>
          <w:tblLook w:val="01E0" w:firstRow="1" w:lastRow="1" w:firstColumn="1" w:lastColumn="1" w:noHBand="0" w:noVBand="0"/>
        </w:tblPrEx>
        <w:trPr>
          <w:gridAfter w:val="1"/>
        </w:trPr>
        <w:tc>
          <w:tcPr>
            <w:tcW w:w="10065" w:type="dxa"/>
            <w:gridSpan w:val="306"/>
          </w:tcPr>
          <w:p w14:paraId="0AB4F65D" w14:textId="77777777" w:rsidR="00681CA0" w:rsidRPr="00C50FC5" w:rsidRDefault="006264B7" w:rsidP="00C50FC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C50FC5">
              <w:rPr>
                <w:rFonts w:ascii="Arial" w:hAnsi="Arial" w:cs="Arial"/>
                <w:b/>
              </w:rPr>
              <w:t>6850-7</w:t>
            </w:r>
          </w:p>
        </w:tc>
      </w:tr>
      <w:tr w:rsidR="00681CA0" w:rsidRPr="00E349B4" w14:paraId="53C3D6C3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615"/>
        </w:trPr>
        <w:tc>
          <w:tcPr>
            <w:tcW w:w="1895" w:type="dxa"/>
            <w:gridSpan w:val="57"/>
          </w:tcPr>
          <w:p w14:paraId="7469D058" w14:textId="77777777" w:rsidR="00681CA0" w:rsidRPr="00412DC1" w:rsidRDefault="00681CA0" w:rsidP="00412DC1">
            <w:pPr>
              <w:spacing w:after="0"/>
              <w:rPr>
                <w:rFonts w:ascii="Arial" w:hAnsi="Arial" w:cs="Arial"/>
              </w:rPr>
            </w:pPr>
            <w:r w:rsidRPr="00412DC1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40" w:type="dxa"/>
            <w:gridSpan w:val="199"/>
          </w:tcPr>
          <w:p w14:paraId="1A6AB828" w14:textId="77777777" w:rsidR="00681CA0" w:rsidRPr="007D683A" w:rsidRDefault="00681CA0" w:rsidP="00412DC1">
            <w:pPr>
              <w:pStyle w:val="a9"/>
              <w:spacing w:after="0" w:line="360" w:lineRule="auto"/>
              <w:ind w:right="46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683A">
              <w:rPr>
                <w:rFonts w:ascii="Arial" w:hAnsi="Arial" w:cs="Arial"/>
                <w:b/>
                <w:sz w:val="22"/>
                <w:szCs w:val="22"/>
              </w:rPr>
              <w:t>ЛАМПА ЛЮМИНЕСЦЕНТНАЯ ДВУХЦОКОЛЬНАЯ</w:t>
            </w:r>
          </w:p>
          <w:p w14:paraId="0B27977F" w14:textId="77777777" w:rsidR="00681CA0" w:rsidRPr="007D683A" w:rsidRDefault="00681CA0" w:rsidP="00412DC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30" w:type="dxa"/>
            <w:gridSpan w:val="50"/>
            <w:vAlign w:val="center"/>
          </w:tcPr>
          <w:p w14:paraId="08EBA920" w14:textId="77777777" w:rsidR="00681CA0" w:rsidRPr="007D683A" w:rsidRDefault="00FA62C7" w:rsidP="00D6073C">
            <w:pPr>
              <w:spacing w:after="0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3</w:t>
            </w:r>
          </w:p>
        </w:tc>
      </w:tr>
      <w:tr w:rsidR="00681CA0" w:rsidRPr="00E349B4" w14:paraId="1711CBC5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12830"/>
        </w:trPr>
        <w:tc>
          <w:tcPr>
            <w:tcW w:w="10065" w:type="dxa"/>
            <w:gridSpan w:val="306"/>
          </w:tcPr>
          <w:p w14:paraId="1B12E224" w14:textId="77777777" w:rsidR="00681CA0" w:rsidRPr="00412DC1" w:rsidRDefault="00681CA0" w:rsidP="00D6073C">
            <w:pPr>
              <w:spacing w:before="180" w:after="180" w:line="240" w:lineRule="auto"/>
              <w:jc w:val="right"/>
              <w:rPr>
                <w:rFonts w:ascii="Arial" w:hAnsi="Arial" w:cs="Arial"/>
                <w:b/>
              </w:rPr>
            </w:pPr>
            <w:r w:rsidRPr="00412DC1">
              <w:rPr>
                <w:rFonts w:ascii="Arial" w:hAnsi="Arial" w:cs="Arial"/>
                <w:b/>
              </w:rPr>
              <w:t xml:space="preserve">МСОЛ: </w:t>
            </w:r>
            <w:r w:rsidR="00A26DC8">
              <w:rPr>
                <w:rFonts w:ascii="Arial" w:hAnsi="Arial" w:cs="Arial"/>
              </w:rPr>
              <w:t>FDH-80-L/P-G5-16/1450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009"/>
              <w:gridCol w:w="821"/>
              <w:gridCol w:w="1731"/>
              <w:gridCol w:w="1559"/>
              <w:gridCol w:w="2239"/>
              <w:gridCol w:w="1305"/>
            </w:tblGrid>
            <w:tr w:rsidR="00681CA0" w:rsidRPr="00412DC1" w14:paraId="71933C03" w14:textId="77777777" w:rsidTr="00D6073C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36C0" w14:textId="77777777" w:rsidR="00681CA0" w:rsidRPr="00412DC1" w:rsidRDefault="00681CA0" w:rsidP="00D6073C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12DC1">
                    <w:rPr>
                      <w:rFonts w:ascii="Arial" w:hAnsi="Arial" w:cs="Arial"/>
                      <w:b/>
                    </w:rPr>
                    <w:t>Информация для расч</w:t>
                  </w:r>
                  <w:r w:rsidR="008F530F">
                    <w:rPr>
                      <w:rFonts w:ascii="Arial" w:hAnsi="Arial" w:cs="Arial"/>
                      <w:b/>
                    </w:rPr>
                    <w:t>е</w:t>
                  </w:r>
                  <w:r w:rsidRPr="00412DC1">
                    <w:rPr>
                      <w:rFonts w:ascii="Arial" w:hAnsi="Arial" w:cs="Arial"/>
                      <w:b/>
                    </w:rPr>
                    <w:t>та ВЧ ПРА</w:t>
                  </w:r>
                </w:p>
              </w:tc>
            </w:tr>
            <w:tr w:rsidR="00681CA0" w:rsidRPr="00412DC1" w14:paraId="11CAB3CE" w14:textId="77777777" w:rsidTr="00D6073C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723E3E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12DC1">
                    <w:rPr>
                      <w:rFonts w:ascii="Arial" w:hAnsi="Arial" w:cs="Arial"/>
                      <w:b/>
                    </w:rPr>
                    <w:t>Требования зажигания для предварительного подогрева катода для времени заж</w:t>
                  </w:r>
                  <w:r w:rsidRPr="00412DC1">
                    <w:rPr>
                      <w:rFonts w:ascii="Arial" w:hAnsi="Arial" w:cs="Arial"/>
                      <w:b/>
                    </w:rPr>
                    <w:t>и</w:t>
                  </w:r>
                  <w:r w:rsidRPr="00412DC1">
                    <w:rPr>
                      <w:rFonts w:ascii="Arial" w:hAnsi="Arial" w:cs="Arial"/>
                      <w:b/>
                    </w:rPr>
                    <w:t xml:space="preserve">гания 0,4 с &lt; </w:t>
                  </w:r>
                  <w:r w:rsidRPr="00412DC1">
                    <w:rPr>
                      <w:rFonts w:ascii="Arial" w:hAnsi="Arial" w:cs="Arial"/>
                      <w:b/>
                      <w:lang w:val="en-US"/>
                    </w:rPr>
                    <w:t>t</w:t>
                  </w:r>
                  <w:r w:rsidRPr="00412DC1">
                    <w:rPr>
                      <w:rFonts w:ascii="Arial" w:hAnsi="Arial" w:cs="Arial"/>
                      <w:b/>
                      <w:vertAlign w:val="subscript"/>
                      <w:lang w:val="en-US"/>
                    </w:rPr>
                    <w:t>s</w:t>
                  </w:r>
                  <w:r w:rsidRPr="00412DC1">
                    <w:rPr>
                      <w:rFonts w:ascii="Arial" w:hAnsi="Arial" w:cs="Arial"/>
                      <w:b/>
                    </w:rPr>
                    <w:t xml:space="preserve"> &lt; 3,0 с</w:t>
                  </w:r>
                </w:p>
              </w:tc>
            </w:tr>
            <w:tr w:rsidR="00681CA0" w:rsidRPr="00412DC1" w14:paraId="269ED01E" w14:textId="77777777" w:rsidTr="006264B7">
              <w:tc>
                <w:tcPr>
                  <w:tcW w:w="612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60B32A" w14:textId="77777777" w:rsidR="00681CA0" w:rsidRPr="007D683A" w:rsidRDefault="008F530F" w:rsidP="00D6073C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Минимальная </w:t>
                  </w:r>
                  <w:r w:rsidR="00681CA0" w:rsidRPr="007D683A">
                    <w:rPr>
                      <w:rFonts w:ascii="Arial" w:hAnsi="Arial" w:cs="Arial"/>
                    </w:rPr>
                    <w:t>энергия предварительного подогрева к</w:t>
                  </w:r>
                  <w:r w:rsidR="00681CA0" w:rsidRPr="007D683A">
                    <w:rPr>
                      <w:rFonts w:ascii="Arial" w:hAnsi="Arial" w:cs="Arial"/>
                    </w:rPr>
                    <w:t>а</w:t>
                  </w:r>
                  <w:r w:rsidR="00681CA0" w:rsidRPr="007D683A">
                    <w:rPr>
                      <w:rFonts w:ascii="Arial" w:hAnsi="Arial" w:cs="Arial"/>
                    </w:rPr>
                    <w:t xml:space="preserve">тода: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D683A">
                    <w:rPr>
                      <w:rFonts w:ascii="Arial" w:hAnsi="Arial" w:cs="Arial"/>
                    </w:rPr>
                    <w:t xml:space="preserve"> =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D683A">
                    <w:rPr>
                      <w:rFonts w:ascii="Arial" w:hAnsi="Arial" w:cs="Arial"/>
                    </w:rPr>
                    <w:t xml:space="preserve"> +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="00681CA0" w:rsidRPr="007D68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7D68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6171F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7D68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1B0F6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2,2</w:t>
                  </w:r>
                </w:p>
              </w:tc>
            </w:tr>
            <w:tr w:rsidR="00681CA0" w:rsidRPr="00412DC1" w14:paraId="194C7B71" w14:textId="77777777" w:rsidTr="006264B7">
              <w:tc>
                <w:tcPr>
                  <w:tcW w:w="612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A2E751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0CECA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7D68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9F658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1,0</w:t>
                  </w:r>
                </w:p>
              </w:tc>
            </w:tr>
            <w:tr w:rsidR="00681CA0" w:rsidRPr="00412DC1" w14:paraId="1775C286" w14:textId="77777777" w:rsidTr="006264B7">
              <w:tc>
                <w:tcPr>
                  <w:tcW w:w="612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285FFD" w14:textId="77777777" w:rsidR="00681CA0" w:rsidRPr="007D683A" w:rsidRDefault="00681CA0" w:rsidP="00476A2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Напряжение на каждом катоде для 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7D683A">
                    <w:rPr>
                      <w:rFonts w:ascii="Arial" w:hAnsi="Arial" w:cs="Arial"/>
                    </w:rPr>
                    <w:t>(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>t</w:t>
                  </w:r>
                  <w:r w:rsidRPr="007D683A">
                    <w:rPr>
                      <w:rFonts w:ascii="Arial" w:hAnsi="Arial" w:cs="Arial"/>
                    </w:rPr>
                    <w:t xml:space="preserve">) &lt; 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min</w:t>
                  </w:r>
                  <w:r w:rsidRPr="007D683A">
                    <w:rPr>
                      <w:rFonts w:ascii="Arial" w:hAnsi="Arial" w:cs="Arial"/>
                    </w:rPr>
                    <w:t>, В</w:t>
                  </w: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740C0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Не более (де</w:t>
                  </w:r>
                  <w:r w:rsidRPr="007D683A">
                    <w:rPr>
                      <w:rFonts w:ascii="Arial" w:hAnsi="Arial" w:cs="Arial"/>
                    </w:rPr>
                    <w:t>й</w:t>
                  </w:r>
                  <w:r w:rsidRPr="007D683A">
                    <w:rPr>
                      <w:rFonts w:ascii="Arial" w:hAnsi="Arial" w:cs="Arial"/>
                    </w:rPr>
                    <w:t>ствующее знач</w:t>
                  </w:r>
                  <w:r w:rsidRPr="007D683A">
                    <w:rPr>
                      <w:rFonts w:ascii="Arial" w:hAnsi="Arial" w:cs="Arial"/>
                    </w:rPr>
                    <w:t>е</w:t>
                  </w:r>
                  <w:r w:rsidRPr="007D683A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7C0FC5" w14:textId="77777777" w:rsidR="00681CA0" w:rsidRPr="00412DC1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681CA0" w:rsidRPr="00412DC1" w14:paraId="68612CA5" w14:textId="77777777" w:rsidTr="006264B7">
              <w:tc>
                <w:tcPr>
                  <w:tcW w:w="83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44CDF" w14:textId="77777777" w:rsidR="00681CA0" w:rsidRPr="007D683A" w:rsidRDefault="00681CA0" w:rsidP="007D683A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7D683A">
                    <w:rPr>
                      <w:rFonts w:ascii="Arial" w:hAnsi="Arial" w:cs="Arial"/>
                    </w:rPr>
                    <w:t xml:space="preserve">на соответствие минимальным требованиям </w:t>
                  </w:r>
                  <w:r w:rsidRPr="007D68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F5D7B5" w14:textId="77777777" w:rsidR="00681CA0" w:rsidRPr="00412DC1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4,5</w:t>
                  </w:r>
                </w:p>
              </w:tc>
            </w:tr>
            <w:tr w:rsidR="00681CA0" w:rsidRPr="00412DC1" w14:paraId="559313FB" w14:textId="77777777" w:rsidTr="006264B7">
              <w:tc>
                <w:tcPr>
                  <w:tcW w:w="6120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A9360" w14:textId="77777777" w:rsidR="00681CA0" w:rsidRPr="007D683A" w:rsidRDefault="008F530F" w:rsidP="00D6073C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Максимальная </w:t>
                  </w:r>
                  <w:r w:rsidR="00681CA0" w:rsidRPr="007D683A">
                    <w:rPr>
                      <w:rFonts w:ascii="Arial" w:hAnsi="Arial" w:cs="Arial"/>
                    </w:rPr>
                    <w:t>энергия предварительного подогрева к</w:t>
                  </w:r>
                  <w:r w:rsidR="00681CA0" w:rsidRPr="007D683A">
                    <w:rPr>
                      <w:rFonts w:ascii="Arial" w:hAnsi="Arial" w:cs="Arial"/>
                    </w:rPr>
                    <w:t>а</w:t>
                  </w:r>
                  <w:r w:rsidR="00681CA0" w:rsidRPr="007D683A">
                    <w:rPr>
                      <w:rFonts w:ascii="Arial" w:hAnsi="Arial" w:cs="Arial"/>
                    </w:rPr>
                    <w:t xml:space="preserve">тода: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E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7D683A">
                    <w:rPr>
                      <w:rFonts w:ascii="Arial" w:hAnsi="Arial" w:cs="Arial"/>
                    </w:rPr>
                    <w:t xml:space="preserve"> =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7D683A">
                    <w:rPr>
                      <w:rFonts w:ascii="Arial" w:hAnsi="Arial" w:cs="Arial"/>
                    </w:rPr>
                    <w:t xml:space="preserve"> +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="00681CA0" w:rsidRPr="007D683A">
                    <w:rPr>
                      <w:rFonts w:ascii="Arial" w:hAnsi="Arial" w:cs="Arial"/>
                      <w:vertAlign w:val="subscript"/>
                    </w:rPr>
                    <w:t xml:space="preserve"> </w:t>
                  </w:r>
                  <w:r w:rsidR="00681CA0" w:rsidRPr="007D683A">
                    <w:rPr>
                      <w:rFonts w:ascii="Arial" w:hAnsi="Arial" w:cs="Arial"/>
                      <w:lang w:val="en-US"/>
                    </w:rPr>
                    <w:t>t</w:t>
                  </w:r>
                  <w:r w:rsidR="00681CA0"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="00681CA0" w:rsidRPr="007D683A">
                    <w:rPr>
                      <w:rFonts w:ascii="Arial" w:hAnsi="Arial" w:cs="Arial"/>
                    </w:rPr>
                    <w:t>, Дж</w:t>
                  </w: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4B720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Q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7D683A">
                    <w:rPr>
                      <w:rFonts w:ascii="Arial" w:hAnsi="Arial" w:cs="Arial"/>
                    </w:rPr>
                    <w:t xml:space="preserve"> (Дж)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1F3CE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4,2</w:t>
                  </w:r>
                </w:p>
              </w:tc>
            </w:tr>
            <w:tr w:rsidR="00681CA0" w:rsidRPr="00412DC1" w14:paraId="3132436A" w14:textId="77777777" w:rsidTr="006264B7">
              <w:tc>
                <w:tcPr>
                  <w:tcW w:w="6120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25EA0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4DCD1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P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max</w:t>
                  </w:r>
                  <w:r w:rsidRPr="007D683A">
                    <w:rPr>
                      <w:rFonts w:ascii="Arial" w:hAnsi="Arial" w:cs="Arial"/>
                    </w:rPr>
                    <w:t xml:space="preserve"> (Дж/с)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B81CB7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1,9</w:t>
                  </w:r>
                </w:p>
              </w:tc>
            </w:tr>
            <w:tr w:rsidR="00681CA0" w:rsidRPr="00412DC1" w14:paraId="36736859" w14:textId="77777777" w:rsidTr="006264B7">
              <w:tc>
                <w:tcPr>
                  <w:tcW w:w="83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1166B" w14:textId="77777777" w:rsidR="00681CA0" w:rsidRPr="007D683A" w:rsidRDefault="00681CA0" w:rsidP="007D683A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7D683A">
                    <w:rPr>
                      <w:rFonts w:ascii="Arial" w:hAnsi="Arial" w:cs="Arial"/>
                    </w:rPr>
                    <w:t xml:space="preserve">на соответствие </w:t>
                  </w:r>
                  <w:r w:rsidR="002114B0">
                    <w:rPr>
                      <w:rFonts w:ascii="Arial" w:hAnsi="Arial" w:cs="Arial"/>
                    </w:rPr>
                    <w:t>м</w:t>
                  </w:r>
                  <w:r w:rsidR="008F530F" w:rsidRPr="007D683A">
                    <w:rPr>
                      <w:rFonts w:ascii="Arial" w:hAnsi="Arial" w:cs="Arial"/>
                    </w:rPr>
                    <w:t xml:space="preserve">аксимальным требованиям </w:t>
                  </w:r>
                  <w:r w:rsidRPr="007D683A">
                    <w:rPr>
                      <w:rFonts w:ascii="Arial" w:hAnsi="Arial" w:cs="Arial"/>
                    </w:rPr>
                    <w:t>к предварительному подогреву катодов, Ом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D5E9B3" w14:textId="77777777" w:rsidR="00681CA0" w:rsidRPr="00412DC1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6,0</w:t>
                  </w:r>
                </w:p>
              </w:tc>
            </w:tr>
            <w:tr w:rsidR="00681CA0" w:rsidRPr="00412DC1" w14:paraId="24A7D82C" w14:textId="77777777" w:rsidTr="006264B7">
              <w:tc>
                <w:tcPr>
                  <w:tcW w:w="20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76DC9A" w14:textId="77777777" w:rsidR="00681CA0" w:rsidRPr="007D683A" w:rsidRDefault="00681CA0" w:rsidP="00476A2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Напряжение х</w:t>
                  </w:r>
                  <w:r w:rsidRPr="007D683A">
                    <w:rPr>
                      <w:rFonts w:ascii="Arial" w:hAnsi="Arial" w:cs="Arial"/>
                    </w:rPr>
                    <w:t>о</w:t>
                  </w:r>
                  <w:r w:rsidRPr="007D683A">
                    <w:rPr>
                      <w:rFonts w:ascii="Arial" w:hAnsi="Arial" w:cs="Arial"/>
                    </w:rPr>
                    <w:t>лостого хода на лампе (без ВЗУ), В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F9B13F" w14:textId="77777777" w:rsidR="00681CA0" w:rsidRPr="007D683A" w:rsidRDefault="00681CA0" w:rsidP="00476A2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Напряжение не заж</w:t>
                  </w:r>
                  <w:r w:rsidRPr="007D683A">
                    <w:rPr>
                      <w:rFonts w:ascii="Arial" w:hAnsi="Arial" w:cs="Arial"/>
                    </w:rPr>
                    <w:t>и</w:t>
                  </w:r>
                  <w:r w:rsidRPr="007D683A">
                    <w:rPr>
                      <w:rFonts w:ascii="Arial" w:hAnsi="Arial" w:cs="Arial"/>
                    </w:rPr>
                    <w:t>гания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11ABA9" w14:textId="77777777" w:rsidR="00681CA0" w:rsidRPr="007D683A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vertAlign w:val="subscript"/>
                      <w:lang w:val="en-US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t ≤ t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F329D8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Не более (де</w:t>
                  </w:r>
                  <w:r w:rsidRPr="007D683A">
                    <w:rPr>
                      <w:rFonts w:ascii="Arial" w:hAnsi="Arial" w:cs="Arial"/>
                    </w:rPr>
                    <w:t>й</w:t>
                  </w:r>
                  <w:r w:rsidRPr="007D683A">
                    <w:rPr>
                      <w:rFonts w:ascii="Arial" w:hAnsi="Arial" w:cs="Arial"/>
                    </w:rPr>
                    <w:t>ствующее знач</w:t>
                  </w:r>
                  <w:r w:rsidRPr="007D683A">
                    <w:rPr>
                      <w:rFonts w:ascii="Arial" w:hAnsi="Arial" w:cs="Arial"/>
                    </w:rPr>
                    <w:t>е</w:t>
                  </w:r>
                  <w:r w:rsidRPr="007D683A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9906D4" w14:textId="77777777" w:rsidR="00681CA0" w:rsidRPr="00412DC1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250</w:t>
                  </w:r>
                </w:p>
              </w:tc>
            </w:tr>
            <w:tr w:rsidR="00681CA0" w:rsidRPr="00412DC1" w14:paraId="21AC50F5" w14:textId="77777777" w:rsidTr="006264B7">
              <w:tc>
                <w:tcPr>
                  <w:tcW w:w="20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CCBB4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5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BF8951" w14:textId="77777777" w:rsidR="00681CA0" w:rsidRPr="007D683A" w:rsidRDefault="00681CA0" w:rsidP="00476A2A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Напряжение зажиг</w:t>
                  </w:r>
                  <w:r w:rsidRPr="007D683A">
                    <w:rPr>
                      <w:rFonts w:ascii="Arial" w:hAnsi="Arial" w:cs="Arial"/>
                    </w:rPr>
                    <w:t>а</w:t>
                  </w:r>
                  <w:r w:rsidRPr="007D683A">
                    <w:rPr>
                      <w:rFonts w:ascii="Arial" w:hAnsi="Arial" w:cs="Arial"/>
                    </w:rPr>
                    <w:t>ния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03A27F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 xml:space="preserve"> (+10 ºC</w:t>
                  </w:r>
                  <w:r w:rsidR="00476A2A" w:rsidRPr="007D683A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2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DB336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Не менее (де</w:t>
                  </w:r>
                  <w:r w:rsidRPr="007D683A">
                    <w:rPr>
                      <w:rFonts w:ascii="Arial" w:hAnsi="Arial" w:cs="Arial"/>
                    </w:rPr>
                    <w:t>й</w:t>
                  </w:r>
                  <w:r w:rsidRPr="007D683A">
                    <w:rPr>
                      <w:rFonts w:ascii="Arial" w:hAnsi="Arial" w:cs="Arial"/>
                    </w:rPr>
                    <w:t>ствующее знач</w:t>
                  </w:r>
                  <w:r w:rsidRPr="007D683A">
                    <w:rPr>
                      <w:rFonts w:ascii="Arial" w:hAnsi="Arial" w:cs="Arial"/>
                    </w:rPr>
                    <w:t>е</w:t>
                  </w:r>
                  <w:r w:rsidRPr="007D683A">
                    <w:rPr>
                      <w:rFonts w:ascii="Arial" w:hAnsi="Arial" w:cs="Arial"/>
                    </w:rPr>
                    <w:t>ние)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50E6A0" w14:textId="77777777" w:rsidR="00681CA0" w:rsidRPr="00412DC1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580</w:t>
                  </w:r>
                </w:p>
              </w:tc>
            </w:tr>
            <w:tr w:rsidR="00681CA0" w:rsidRPr="00412DC1" w14:paraId="1B2DE662" w14:textId="77777777" w:rsidTr="006264B7">
              <w:tc>
                <w:tcPr>
                  <w:tcW w:w="20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AA8FC2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5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9EDA1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FDFF66" w14:textId="77777777" w:rsidR="00681CA0" w:rsidRPr="007D683A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  <w:lang w:val="en-US"/>
                    </w:rPr>
                    <w:t>t &gt; t</w:t>
                  </w:r>
                  <w:r w:rsidRPr="007D683A">
                    <w:rPr>
                      <w:rFonts w:ascii="Arial" w:hAnsi="Arial" w:cs="Arial"/>
                      <w:vertAlign w:val="subscript"/>
                      <w:lang w:val="en-US"/>
                    </w:rPr>
                    <w:t>s</w:t>
                  </w:r>
                  <w:r w:rsidRPr="007D683A">
                    <w:rPr>
                      <w:rFonts w:ascii="Arial" w:hAnsi="Arial" w:cs="Arial"/>
                      <w:lang w:val="en-US"/>
                    </w:rPr>
                    <w:t xml:space="preserve"> (-15 ºC</w:t>
                  </w:r>
                  <w:r w:rsidR="00476A2A" w:rsidRPr="007D683A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22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BB196" w14:textId="77777777" w:rsidR="00681CA0" w:rsidRPr="007D683A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18B6E9" w14:textId="77777777" w:rsidR="00681CA0" w:rsidRPr="00412DC1" w:rsidRDefault="00681CA0" w:rsidP="00476A2A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750</w:t>
                  </w:r>
                </w:p>
              </w:tc>
            </w:tr>
            <w:tr w:rsidR="00681CA0" w:rsidRPr="00412DC1" w14:paraId="5EB7D290" w14:textId="77777777" w:rsidTr="006264B7">
              <w:tc>
                <w:tcPr>
                  <w:tcW w:w="835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EBF9FE" w14:textId="77777777" w:rsidR="00681CA0" w:rsidRPr="007D683A" w:rsidRDefault="00681CA0" w:rsidP="007D683A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 xml:space="preserve">Заменяющий резистор для каждого катода для испытания </w:t>
                  </w:r>
                  <w:r w:rsidR="008F530F" w:rsidRPr="007D683A">
                    <w:rPr>
                      <w:rFonts w:ascii="Arial" w:hAnsi="Arial" w:cs="Arial"/>
                    </w:rPr>
                    <w:t xml:space="preserve">на соответствие требованиям </w:t>
                  </w:r>
                  <w:r w:rsidRPr="007D683A">
                    <w:rPr>
                      <w:rFonts w:ascii="Arial" w:hAnsi="Arial" w:cs="Arial"/>
                    </w:rPr>
                    <w:t>к напряжению холостого хода, Ом</w:t>
                  </w:r>
                </w:p>
              </w:tc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E26E8C" w14:textId="77777777" w:rsidR="00681CA0" w:rsidRPr="00412DC1" w:rsidRDefault="00476A2A" w:rsidP="008F530F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7D683A">
                    <w:rPr>
                      <w:rFonts w:ascii="Arial" w:hAnsi="Arial" w:cs="Arial"/>
                    </w:rPr>
                    <w:t>4,5</w:t>
                  </w:r>
                  <w:r w:rsidR="008F530F" w:rsidRPr="007D683A">
                    <w:rPr>
                      <w:rFonts w:ascii="Sitka Subheading" w:hAnsi="Sitka Subheading" w:cs="Arial"/>
                    </w:rPr>
                    <w:t>—</w:t>
                  </w:r>
                  <w:r w:rsidR="00681CA0" w:rsidRPr="007D683A">
                    <w:rPr>
                      <w:rFonts w:ascii="Arial" w:hAnsi="Arial" w:cs="Arial"/>
                    </w:rPr>
                    <w:t>13</w:t>
                  </w:r>
                  <w:r w:rsidR="00681CA0" w:rsidRPr="00412DC1">
                    <w:rPr>
                      <w:rFonts w:ascii="Arial" w:hAnsi="Arial" w:cs="Arial"/>
                    </w:rPr>
                    <w:t>,5</w:t>
                  </w:r>
                </w:p>
              </w:tc>
            </w:tr>
            <w:tr w:rsidR="00681CA0" w:rsidRPr="00412DC1" w14:paraId="5A3748EF" w14:textId="77777777" w:rsidTr="00D6073C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5D91F" w14:textId="77777777" w:rsidR="00681CA0" w:rsidRPr="00412DC1" w:rsidRDefault="00681CA0" w:rsidP="00D6073C">
                  <w:pPr>
                    <w:spacing w:after="0"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81CA0" w:rsidRPr="00412DC1" w14:paraId="16C72595" w14:textId="77777777" w:rsidTr="00D6073C">
              <w:tc>
                <w:tcPr>
                  <w:tcW w:w="966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5EE64" w14:textId="77777777" w:rsidR="00681CA0" w:rsidRPr="00412DC1" w:rsidRDefault="00681CA0" w:rsidP="00D6073C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412DC1">
                    <w:rPr>
                      <w:rFonts w:ascii="Arial" w:hAnsi="Arial" w:cs="Arial"/>
                      <w:b/>
                    </w:rPr>
                    <w:t>Типичные характеристики лампы при температуре окружающей среды 35 ºС</w:t>
                  </w:r>
                </w:p>
              </w:tc>
            </w:tr>
            <w:tr w:rsidR="00681CA0" w:rsidRPr="00412DC1" w14:paraId="36034783" w14:textId="77777777" w:rsidTr="00D6073C"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70F981E5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Мощность лампы</w:t>
                  </w:r>
                  <w:r>
                    <w:rPr>
                      <w:rFonts w:ascii="Arial" w:hAnsi="Arial" w:cs="Arial"/>
                    </w:rPr>
                    <w:t xml:space="preserve">, </w:t>
                  </w:r>
                  <w:r w:rsidRPr="00412DC1">
                    <w:rPr>
                      <w:rFonts w:ascii="Arial" w:hAnsi="Arial" w:cs="Arial"/>
                    </w:rPr>
                    <w:t>Вт</w:t>
                  </w:r>
                </w:p>
              </w:tc>
              <w:tc>
                <w:tcPr>
                  <w:tcW w:w="32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2EF913F2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Напряжение на лампе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12DC1">
                    <w:rPr>
                      <w:rFonts w:ascii="Arial" w:hAnsi="Arial" w:cs="Arial"/>
                    </w:rPr>
                    <w:t xml:space="preserve"> В</w:t>
                  </w:r>
                </w:p>
              </w:tc>
              <w:tc>
                <w:tcPr>
                  <w:tcW w:w="35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247EF82B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Ток лампы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412DC1">
                    <w:rPr>
                      <w:rFonts w:ascii="Arial" w:hAnsi="Arial" w:cs="Arial"/>
                    </w:rPr>
                    <w:t xml:space="preserve"> А</w:t>
                  </w:r>
                </w:p>
              </w:tc>
            </w:tr>
            <w:tr w:rsidR="00681CA0" w:rsidRPr="00412DC1" w14:paraId="27832F66" w14:textId="77777777" w:rsidTr="00D6073C">
              <w:tc>
                <w:tcPr>
                  <w:tcW w:w="283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DB47C7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80,0</w:t>
                  </w:r>
                </w:p>
              </w:tc>
              <w:tc>
                <w:tcPr>
                  <w:tcW w:w="3290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5D794F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145</w:t>
                  </w:r>
                </w:p>
              </w:tc>
              <w:tc>
                <w:tcPr>
                  <w:tcW w:w="3544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038146" w14:textId="77777777" w:rsidR="00681CA0" w:rsidRPr="00412DC1" w:rsidRDefault="00681CA0" w:rsidP="00D6073C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412DC1">
                    <w:rPr>
                      <w:rFonts w:ascii="Arial" w:hAnsi="Arial" w:cs="Arial"/>
                    </w:rPr>
                    <w:t>0,555</w:t>
                  </w:r>
                </w:p>
              </w:tc>
            </w:tr>
          </w:tbl>
          <w:p w14:paraId="6EBE3524" w14:textId="77777777" w:rsidR="00681CA0" w:rsidRPr="00412DC1" w:rsidRDefault="00681CA0" w:rsidP="00D6073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  <w:p w14:paraId="1209A529" w14:textId="77777777" w:rsidR="00681CA0" w:rsidRPr="00412DC1" w:rsidRDefault="00681CA0" w:rsidP="00D6073C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E349B4" w14:paraId="762507F6" w14:textId="77777777" w:rsidTr="00F9556E">
        <w:tblPrEx>
          <w:tblLook w:val="01E0" w:firstRow="1" w:lastRow="1" w:firstColumn="1" w:lastColumn="1" w:noHBand="0" w:noVBand="0"/>
        </w:tblPrEx>
        <w:trPr>
          <w:gridAfter w:val="1"/>
          <w:trHeight w:val="270"/>
        </w:trPr>
        <w:tc>
          <w:tcPr>
            <w:tcW w:w="10065" w:type="dxa"/>
            <w:gridSpan w:val="306"/>
          </w:tcPr>
          <w:p w14:paraId="20C30F0C" w14:textId="77777777" w:rsidR="00681CA0" w:rsidRPr="00412DC1" w:rsidRDefault="006264B7" w:rsidP="006264B7">
            <w:pPr>
              <w:spacing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12DC1">
              <w:rPr>
                <w:rFonts w:ascii="Arial" w:hAnsi="Arial" w:cs="Arial"/>
                <w:b/>
                <w:szCs w:val="28"/>
              </w:rPr>
              <w:t>685</w:t>
            </w:r>
            <w:r w:rsidR="00681CA0" w:rsidRPr="00412DC1">
              <w:rPr>
                <w:rFonts w:ascii="Arial" w:hAnsi="Arial" w:cs="Arial"/>
                <w:b/>
                <w:szCs w:val="28"/>
                <w:lang w:val="en-US"/>
              </w:rPr>
              <w:t>0-</w:t>
            </w:r>
            <w:r w:rsidR="00681CA0" w:rsidRPr="00412DC1">
              <w:rPr>
                <w:rFonts w:ascii="Arial" w:hAnsi="Arial" w:cs="Arial"/>
                <w:b/>
                <w:szCs w:val="28"/>
              </w:rPr>
              <w:t>7</w:t>
            </w:r>
          </w:p>
        </w:tc>
      </w:tr>
      <w:tr w:rsidR="00681CA0" w:rsidRPr="004C4754" w14:paraId="03FFA0BE" w14:textId="77777777" w:rsidTr="00F9556E">
        <w:trPr>
          <w:gridAfter w:val="1"/>
        </w:trPr>
        <w:tc>
          <w:tcPr>
            <w:tcW w:w="1654" w:type="dxa"/>
            <w:gridSpan w:val="35"/>
          </w:tcPr>
          <w:p w14:paraId="05AF68F3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560" w:type="dxa"/>
            <w:gridSpan w:val="245"/>
          </w:tcPr>
          <w:p w14:paraId="3559DA11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30F82F6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1851" w:type="dxa"/>
            <w:gridSpan w:val="26"/>
            <w:vAlign w:val="center"/>
          </w:tcPr>
          <w:p w14:paraId="151FE778" w14:textId="77777777" w:rsidR="00681CA0" w:rsidRPr="004C4754" w:rsidRDefault="00FA62C7" w:rsidP="00D6073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1</w:t>
            </w:r>
          </w:p>
        </w:tc>
      </w:tr>
      <w:tr w:rsidR="00681CA0" w:rsidRPr="004C4754" w14:paraId="522C9F46" w14:textId="77777777" w:rsidTr="00F9556E">
        <w:trPr>
          <w:gridAfter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00C64AB5" w14:textId="77777777" w:rsidR="00681CA0" w:rsidRPr="007D683A" w:rsidRDefault="00681CA0" w:rsidP="00EE05C8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 xml:space="preserve">МСОЛ: </w:t>
            </w:r>
            <w:r w:rsidRPr="007D683A">
              <w:rPr>
                <w:rFonts w:ascii="Arial" w:hAnsi="Arial" w:cs="Arial"/>
                <w:lang w:val="en-US"/>
              </w:rPr>
              <w:t>FDH</w:t>
            </w:r>
            <w:r w:rsidRPr="007D683A">
              <w:rPr>
                <w:rFonts w:ascii="Arial" w:hAnsi="Arial" w:cs="Arial"/>
              </w:rPr>
              <w:t>-16-</w:t>
            </w:r>
            <w:r w:rsidRPr="007D683A">
              <w:rPr>
                <w:rFonts w:ascii="Arial" w:hAnsi="Arial" w:cs="Arial"/>
                <w:lang w:val="en-US"/>
              </w:rPr>
              <w:t>L</w:t>
            </w:r>
            <w:r w:rsidRPr="007D683A">
              <w:rPr>
                <w:rFonts w:ascii="Arial" w:hAnsi="Arial" w:cs="Arial"/>
              </w:rPr>
              <w:t>/</w:t>
            </w:r>
            <w:r w:rsidRPr="007D683A">
              <w:rPr>
                <w:rFonts w:ascii="Arial" w:hAnsi="Arial" w:cs="Arial"/>
                <w:lang w:val="en-US"/>
              </w:rPr>
              <w:t>P</w:t>
            </w:r>
            <w:r w:rsidRPr="007D683A">
              <w:rPr>
                <w:rFonts w:ascii="Arial" w:hAnsi="Arial" w:cs="Arial"/>
              </w:rPr>
              <w:t>-</w:t>
            </w:r>
            <w:r w:rsidRPr="007D683A">
              <w:rPr>
                <w:rFonts w:ascii="Arial" w:hAnsi="Arial" w:cs="Arial"/>
                <w:lang w:val="en-US"/>
              </w:rPr>
              <w:t>G</w:t>
            </w:r>
            <w:r w:rsidRPr="007D683A">
              <w:rPr>
                <w:rFonts w:ascii="Arial" w:hAnsi="Arial" w:cs="Arial"/>
              </w:rPr>
              <w:t>13-26/600</w:t>
            </w:r>
          </w:p>
        </w:tc>
      </w:tr>
      <w:tr w:rsidR="00681CA0" w:rsidRPr="004C4754" w14:paraId="28A95B66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14E73001" w14:textId="77777777" w:rsidR="00681CA0" w:rsidRPr="007D683A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695" w:type="dxa"/>
            <w:gridSpan w:val="55"/>
            <w:tcBorders>
              <w:bottom w:val="double" w:sz="4" w:space="0" w:color="auto"/>
            </w:tcBorders>
            <w:vAlign w:val="center"/>
          </w:tcPr>
          <w:p w14:paraId="042940B4" w14:textId="77777777" w:rsidR="00681CA0" w:rsidRPr="007D683A" w:rsidRDefault="00681CA0" w:rsidP="00EE05C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167" w:type="dxa"/>
            <w:gridSpan w:val="72"/>
            <w:tcBorders>
              <w:bottom w:val="double" w:sz="4" w:space="0" w:color="auto"/>
            </w:tcBorders>
            <w:vAlign w:val="center"/>
          </w:tcPr>
          <w:p w14:paraId="3DA3DE8E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Схема</w:t>
            </w:r>
          </w:p>
        </w:tc>
        <w:tc>
          <w:tcPr>
            <w:tcW w:w="2209" w:type="dxa"/>
            <w:gridSpan w:val="70"/>
            <w:tcBorders>
              <w:bottom w:val="double" w:sz="4" w:space="0" w:color="auto"/>
            </w:tcBorders>
            <w:vAlign w:val="center"/>
          </w:tcPr>
          <w:p w14:paraId="529DCB05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Катод</w:t>
            </w:r>
          </w:p>
        </w:tc>
        <w:tc>
          <w:tcPr>
            <w:tcW w:w="1260" w:type="dxa"/>
            <w:gridSpan w:val="40"/>
            <w:tcBorders>
              <w:bottom w:val="double" w:sz="4" w:space="0" w:color="auto"/>
            </w:tcBorders>
            <w:vAlign w:val="center"/>
          </w:tcPr>
          <w:p w14:paraId="0A826C11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Цоколь</w:t>
            </w:r>
          </w:p>
        </w:tc>
        <w:tc>
          <w:tcPr>
            <w:tcW w:w="2064" w:type="dxa"/>
            <w:gridSpan w:val="59"/>
            <w:tcBorders>
              <w:bottom w:val="double" w:sz="4" w:space="0" w:color="auto"/>
            </w:tcBorders>
            <w:vAlign w:val="center"/>
          </w:tcPr>
          <w:p w14:paraId="48787535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0355276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455A0CF" w14:textId="77777777" w:rsidTr="00F9556E">
        <w:trPr>
          <w:gridAfter w:val="1"/>
          <w:cantSplit/>
          <w:trHeight w:val="15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04242C6E" w14:textId="77777777" w:rsidR="00681CA0" w:rsidRPr="007D683A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95" w:type="dxa"/>
            <w:gridSpan w:val="55"/>
            <w:tcBorders>
              <w:top w:val="double" w:sz="4" w:space="0" w:color="auto"/>
            </w:tcBorders>
            <w:vAlign w:val="center"/>
          </w:tcPr>
          <w:p w14:paraId="7AC9194D" w14:textId="77777777" w:rsidR="00681CA0" w:rsidRPr="007D683A" w:rsidRDefault="00681CA0" w:rsidP="00EE05C8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16</w:t>
            </w:r>
          </w:p>
        </w:tc>
        <w:tc>
          <w:tcPr>
            <w:tcW w:w="2167" w:type="dxa"/>
            <w:gridSpan w:val="72"/>
            <w:tcBorders>
              <w:top w:val="double" w:sz="4" w:space="0" w:color="auto"/>
            </w:tcBorders>
            <w:vAlign w:val="center"/>
          </w:tcPr>
          <w:p w14:paraId="0FDC98A9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ВЧ бесстартерная</w:t>
            </w:r>
          </w:p>
        </w:tc>
        <w:tc>
          <w:tcPr>
            <w:tcW w:w="2209" w:type="dxa"/>
            <w:gridSpan w:val="70"/>
            <w:tcBorders>
              <w:top w:val="double" w:sz="4" w:space="0" w:color="auto"/>
            </w:tcBorders>
            <w:vAlign w:val="center"/>
          </w:tcPr>
          <w:p w14:paraId="1CD93E46" w14:textId="77777777" w:rsidR="00681CA0" w:rsidRPr="007D683A" w:rsidRDefault="008F530F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предварительного </w:t>
            </w:r>
            <w:r w:rsidR="00681CA0" w:rsidRPr="007D683A">
              <w:rPr>
                <w:rFonts w:ascii="Arial" w:hAnsi="Arial" w:cs="Arial"/>
              </w:rPr>
              <w:t>подогрева</w:t>
            </w:r>
          </w:p>
        </w:tc>
        <w:tc>
          <w:tcPr>
            <w:tcW w:w="1260" w:type="dxa"/>
            <w:gridSpan w:val="40"/>
            <w:tcBorders>
              <w:top w:val="double" w:sz="4" w:space="0" w:color="auto"/>
            </w:tcBorders>
            <w:vAlign w:val="center"/>
          </w:tcPr>
          <w:p w14:paraId="5536C3B8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G</w:t>
            </w:r>
            <w:r w:rsidRPr="007D683A">
              <w:rPr>
                <w:rFonts w:ascii="Arial" w:hAnsi="Arial" w:cs="Arial"/>
              </w:rPr>
              <w:t>13</w:t>
            </w:r>
          </w:p>
        </w:tc>
        <w:tc>
          <w:tcPr>
            <w:tcW w:w="2064" w:type="dxa"/>
            <w:gridSpan w:val="59"/>
            <w:tcBorders>
              <w:top w:val="double" w:sz="4" w:space="0" w:color="auto"/>
            </w:tcBorders>
            <w:vAlign w:val="center"/>
          </w:tcPr>
          <w:p w14:paraId="30FF3DD7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 xml:space="preserve">6 х </w:t>
            </w:r>
            <w:r w:rsidRPr="004C4754">
              <w:rPr>
                <w:rFonts w:ascii="Arial" w:hAnsi="Arial" w:cs="Arial"/>
              </w:rPr>
              <w:t>600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AF42C55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545ACB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406D634" w14:textId="77777777" w:rsidR="00681CA0" w:rsidRPr="004C4754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C4BBC8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102BBF51" w14:textId="77777777" w:rsidR="00681CA0" w:rsidRPr="004C4754" w:rsidRDefault="00681CA0" w:rsidP="00AD7C1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95" w:type="dxa"/>
            <w:gridSpan w:val="296"/>
          </w:tcPr>
          <w:p w14:paraId="79574849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47D0BC3" w14:textId="77777777" w:rsidR="00681CA0" w:rsidRPr="004C4754" w:rsidRDefault="00681CA0" w:rsidP="00EE05C8">
            <w:pPr>
              <w:spacing w:after="0"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6C38F966" w14:textId="77777777" w:rsidR="00681CA0" w:rsidRPr="004C4754" w:rsidRDefault="00681CA0" w:rsidP="00AD7C13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300B68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7664E010" w14:textId="77777777" w:rsidR="00681CA0" w:rsidRPr="004C4754" w:rsidRDefault="00681CA0" w:rsidP="00AD7C1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6" w:type="dxa"/>
            <w:gridSpan w:val="69"/>
            <w:tcBorders>
              <w:top w:val="nil"/>
            </w:tcBorders>
          </w:tcPr>
          <w:p w14:paraId="16F4C20C" w14:textId="77777777" w:rsidR="00681CA0" w:rsidRPr="00EE05C8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E05C8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871" w:type="dxa"/>
            <w:gridSpan w:val="123"/>
            <w:tcBorders>
              <w:top w:val="nil"/>
            </w:tcBorders>
          </w:tcPr>
          <w:p w14:paraId="46C50021" w14:textId="77777777" w:rsidR="00681CA0" w:rsidRPr="00EE05C8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E05C8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3" w:type="dxa"/>
            <w:gridSpan w:val="74"/>
            <w:tcBorders>
              <w:top w:val="nil"/>
            </w:tcBorders>
          </w:tcPr>
          <w:p w14:paraId="0EA2CD8E" w14:textId="77777777" w:rsidR="00681CA0" w:rsidRPr="00EE05C8" w:rsidRDefault="00681CA0" w:rsidP="00EE05C8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E05C8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705" w:type="dxa"/>
            <w:gridSpan w:val="30"/>
            <w:tcBorders>
              <w:top w:val="nil"/>
            </w:tcBorders>
          </w:tcPr>
          <w:p w14:paraId="16B472B7" w14:textId="77777777" w:rsidR="00681CA0" w:rsidRPr="00EE05C8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EE05C8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23A19DD0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00F74E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70325C43" w14:textId="77777777" w:rsidR="00681CA0" w:rsidRPr="004C4754" w:rsidRDefault="00681CA0" w:rsidP="00AD7C1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6" w:type="dxa"/>
            <w:gridSpan w:val="69"/>
            <w:tcBorders>
              <w:top w:val="nil"/>
              <w:bottom w:val="double" w:sz="4" w:space="0" w:color="auto"/>
            </w:tcBorders>
          </w:tcPr>
          <w:p w14:paraId="570A5B1E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86" w:type="dxa"/>
            <w:gridSpan w:val="58"/>
            <w:tcBorders>
              <w:top w:val="nil"/>
              <w:bottom w:val="double" w:sz="4" w:space="0" w:color="auto"/>
            </w:tcBorders>
          </w:tcPr>
          <w:p w14:paraId="43567394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85" w:type="dxa"/>
            <w:gridSpan w:val="65"/>
            <w:tcBorders>
              <w:top w:val="nil"/>
              <w:bottom w:val="double" w:sz="4" w:space="0" w:color="auto"/>
            </w:tcBorders>
          </w:tcPr>
          <w:p w14:paraId="669CBAE5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548" w:type="dxa"/>
            <w:gridSpan w:val="104"/>
            <w:tcBorders>
              <w:top w:val="nil"/>
              <w:bottom w:val="nil"/>
            </w:tcBorders>
          </w:tcPr>
          <w:p w14:paraId="25BAE3FF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DC96A55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31C824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571C1632" w14:textId="77777777" w:rsidR="00681CA0" w:rsidRPr="004C4754" w:rsidRDefault="00681CA0" w:rsidP="00AD7C1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76" w:type="dxa"/>
            <w:gridSpan w:val="69"/>
            <w:tcBorders>
              <w:top w:val="double" w:sz="4" w:space="0" w:color="auto"/>
            </w:tcBorders>
          </w:tcPr>
          <w:p w14:paraId="6B8C521B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589,</w:t>
            </w:r>
          </w:p>
        </w:tc>
        <w:tc>
          <w:tcPr>
            <w:tcW w:w="1886" w:type="dxa"/>
            <w:gridSpan w:val="58"/>
            <w:tcBorders>
              <w:top w:val="double" w:sz="4" w:space="0" w:color="auto"/>
            </w:tcBorders>
          </w:tcPr>
          <w:p w14:paraId="0136D3C4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594,5</w:t>
            </w:r>
          </w:p>
        </w:tc>
        <w:tc>
          <w:tcPr>
            <w:tcW w:w="1985" w:type="dxa"/>
            <w:gridSpan w:val="65"/>
            <w:tcBorders>
              <w:top w:val="double" w:sz="4" w:space="0" w:color="auto"/>
            </w:tcBorders>
          </w:tcPr>
          <w:p w14:paraId="2F66C6B8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596,9</w:t>
            </w:r>
          </w:p>
        </w:tc>
        <w:tc>
          <w:tcPr>
            <w:tcW w:w="1843" w:type="dxa"/>
            <w:gridSpan w:val="74"/>
            <w:tcBorders>
              <w:top w:val="double" w:sz="4" w:space="0" w:color="auto"/>
            </w:tcBorders>
          </w:tcPr>
          <w:p w14:paraId="14E24362" w14:textId="77777777" w:rsidR="00681CA0" w:rsidRPr="004C4754" w:rsidRDefault="00681CA0" w:rsidP="00EE05C8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604,0</w:t>
            </w:r>
          </w:p>
        </w:tc>
        <w:tc>
          <w:tcPr>
            <w:tcW w:w="1705" w:type="dxa"/>
            <w:gridSpan w:val="30"/>
            <w:tcBorders>
              <w:top w:val="double" w:sz="4" w:space="0" w:color="auto"/>
            </w:tcBorders>
          </w:tcPr>
          <w:p w14:paraId="473FD0F8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76408B6D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8CD30D" w14:textId="77777777" w:rsidTr="00F9556E">
        <w:trPr>
          <w:gridAfter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01D7C428" w14:textId="77777777" w:rsidR="00681CA0" w:rsidRPr="004C4754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A30869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2E896D1F" w14:textId="77777777" w:rsidR="00681CA0" w:rsidRPr="004C4754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</w:tcPr>
          <w:p w14:paraId="692C0F1B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5A4C7EA3" w14:textId="77777777" w:rsidR="00681CA0" w:rsidRPr="004C4754" w:rsidRDefault="00681CA0" w:rsidP="00AD7C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5A7F0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60866BC6" w14:textId="77777777" w:rsidR="00681CA0" w:rsidRPr="004C4754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5" w:type="dxa"/>
            <w:gridSpan w:val="33"/>
            <w:tcBorders>
              <w:top w:val="nil"/>
              <w:bottom w:val="double" w:sz="4" w:space="0" w:color="auto"/>
            </w:tcBorders>
            <w:vAlign w:val="center"/>
          </w:tcPr>
          <w:p w14:paraId="1FE17DA6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417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289E004E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Расстояние от ВЗУ, мм</w:t>
            </w:r>
          </w:p>
        </w:tc>
        <w:tc>
          <w:tcPr>
            <w:tcW w:w="1723" w:type="dxa"/>
            <w:gridSpan w:val="59"/>
            <w:tcBorders>
              <w:top w:val="nil"/>
              <w:bottom w:val="double" w:sz="4" w:space="0" w:color="auto"/>
            </w:tcBorders>
            <w:vAlign w:val="center"/>
          </w:tcPr>
          <w:p w14:paraId="507E7040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предвар</w:t>
            </w:r>
            <w:r w:rsidRPr="007D683A">
              <w:rPr>
                <w:rFonts w:ascii="Arial" w:hAnsi="Arial" w:cs="Arial"/>
              </w:rPr>
              <w:t>и</w:t>
            </w:r>
            <w:r w:rsidRPr="007D683A">
              <w:rPr>
                <w:rFonts w:ascii="Arial" w:hAnsi="Arial" w:cs="Arial"/>
              </w:rPr>
              <w:t>тельного п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догрева, А</w:t>
            </w:r>
          </w:p>
        </w:tc>
        <w:tc>
          <w:tcPr>
            <w:tcW w:w="1963" w:type="dxa"/>
            <w:gridSpan w:val="64"/>
            <w:tcBorders>
              <w:top w:val="nil"/>
              <w:bottom w:val="double" w:sz="4" w:space="0" w:color="auto"/>
            </w:tcBorders>
            <w:vAlign w:val="center"/>
          </w:tcPr>
          <w:p w14:paraId="1DA51EC5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Время предв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рительного п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догрева, с</w:t>
            </w:r>
          </w:p>
        </w:tc>
        <w:tc>
          <w:tcPr>
            <w:tcW w:w="1817" w:type="dxa"/>
            <w:gridSpan w:val="76"/>
            <w:tcBorders>
              <w:top w:val="nil"/>
              <w:bottom w:val="double" w:sz="4" w:space="0" w:color="auto"/>
            </w:tcBorders>
            <w:vAlign w:val="center"/>
          </w:tcPr>
          <w:p w14:paraId="629A2509" w14:textId="77777777" w:rsidR="00681CA0" w:rsidRPr="007D683A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холостого хода (действующее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170" w:type="dxa"/>
            <w:gridSpan w:val="12"/>
            <w:tcBorders>
              <w:top w:val="nil"/>
              <w:bottom w:val="double" w:sz="4" w:space="0" w:color="auto"/>
            </w:tcBorders>
            <w:vAlign w:val="center"/>
          </w:tcPr>
          <w:p w14:paraId="4E8BB052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5FF822C3" w14:textId="77777777" w:rsidR="00681CA0" w:rsidRPr="004C4754" w:rsidRDefault="00681CA0" w:rsidP="00AD7C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121661C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23C86133" w14:textId="77777777" w:rsidR="00681CA0" w:rsidRPr="004C4754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5" w:type="dxa"/>
            <w:gridSpan w:val="33"/>
            <w:tcBorders>
              <w:top w:val="double" w:sz="4" w:space="0" w:color="auto"/>
            </w:tcBorders>
            <w:vAlign w:val="center"/>
          </w:tcPr>
          <w:p w14:paraId="5945AEB4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417" w:type="dxa"/>
            <w:gridSpan w:val="52"/>
            <w:tcBorders>
              <w:top w:val="double" w:sz="4" w:space="0" w:color="auto"/>
            </w:tcBorders>
            <w:vAlign w:val="center"/>
          </w:tcPr>
          <w:p w14:paraId="614C0CAD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</w:t>
            </w:r>
          </w:p>
        </w:tc>
        <w:tc>
          <w:tcPr>
            <w:tcW w:w="1723" w:type="dxa"/>
            <w:gridSpan w:val="59"/>
            <w:tcBorders>
              <w:top w:val="double" w:sz="4" w:space="0" w:color="auto"/>
            </w:tcBorders>
            <w:vAlign w:val="center"/>
          </w:tcPr>
          <w:p w14:paraId="3D8F2828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0,510</w:t>
            </w:r>
          </w:p>
        </w:tc>
        <w:tc>
          <w:tcPr>
            <w:tcW w:w="1963" w:type="dxa"/>
            <w:gridSpan w:val="64"/>
            <w:tcBorders>
              <w:top w:val="double" w:sz="4" w:space="0" w:color="auto"/>
            </w:tcBorders>
            <w:vAlign w:val="center"/>
          </w:tcPr>
          <w:p w14:paraId="3804622B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1817" w:type="dxa"/>
            <w:gridSpan w:val="76"/>
            <w:tcBorders>
              <w:top w:val="double" w:sz="4" w:space="0" w:color="auto"/>
            </w:tcBorders>
            <w:vAlign w:val="center"/>
          </w:tcPr>
          <w:p w14:paraId="1B36EB15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200</w:t>
            </w:r>
          </w:p>
        </w:tc>
        <w:tc>
          <w:tcPr>
            <w:tcW w:w="1170" w:type="dxa"/>
            <w:gridSpan w:val="12"/>
            <w:tcBorders>
              <w:top w:val="double" w:sz="4" w:space="0" w:color="auto"/>
            </w:tcBorders>
            <w:vAlign w:val="center"/>
          </w:tcPr>
          <w:p w14:paraId="24E547D7" w14:textId="77777777" w:rsidR="00681CA0" w:rsidRPr="004C4754" w:rsidRDefault="00681CA0" w:rsidP="00EE05C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0B01DA53" w14:textId="77777777" w:rsidR="00681CA0" w:rsidRPr="004C4754" w:rsidRDefault="00681CA0" w:rsidP="00AD7C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DAA53C" w14:textId="77777777" w:rsidTr="00F9556E">
        <w:trPr>
          <w:gridAfter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95736B5" w14:textId="77777777" w:rsidR="00681CA0" w:rsidRPr="004C4754" w:rsidRDefault="00681CA0" w:rsidP="00AD7C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93CF3F" w14:textId="77777777" w:rsidTr="00F9556E">
        <w:trPr>
          <w:gridAfter w:val="1"/>
          <w:cantSplit/>
          <w:trHeight w:val="152"/>
        </w:trPr>
        <w:tc>
          <w:tcPr>
            <w:tcW w:w="386" w:type="dxa"/>
            <w:gridSpan w:val="7"/>
            <w:tcBorders>
              <w:top w:val="nil"/>
              <w:bottom w:val="nil"/>
            </w:tcBorders>
          </w:tcPr>
          <w:p w14:paraId="3C019C5B" w14:textId="77777777" w:rsidR="00681CA0" w:rsidRPr="004C4754" w:rsidRDefault="00681CA0" w:rsidP="00AD7C1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</w:tcPr>
          <w:p w14:paraId="24D81353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4" w:type="dxa"/>
            <w:gridSpan w:val="3"/>
            <w:tcBorders>
              <w:top w:val="nil"/>
              <w:bottom w:val="nil"/>
            </w:tcBorders>
          </w:tcPr>
          <w:p w14:paraId="106A0D7B" w14:textId="77777777" w:rsidR="00681CA0" w:rsidRPr="004C4754" w:rsidRDefault="00681CA0" w:rsidP="00AD7C13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B816BD" w14:textId="77777777" w:rsidTr="00F9556E">
        <w:trPr>
          <w:gridAfter w:val="1"/>
          <w:cantSplit/>
          <w:trHeight w:val="81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74827A20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5" w:type="dxa"/>
            <w:gridSpan w:val="33"/>
            <w:vMerge w:val="restart"/>
          </w:tcPr>
          <w:p w14:paraId="4C942073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25" w:type="dxa"/>
            <w:gridSpan w:val="60"/>
            <w:vMerge w:val="restart"/>
          </w:tcPr>
          <w:p w14:paraId="69ADBB4F" w14:textId="77777777" w:rsidR="00681CA0" w:rsidRPr="007D683A" w:rsidRDefault="001F678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760" w:type="dxa"/>
            <w:gridSpan w:val="173"/>
          </w:tcPr>
          <w:p w14:paraId="48F7B63E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лампе (действующее</w:t>
            </w:r>
            <w:r w:rsidR="00041754" w:rsidRPr="007D683A">
              <w:rPr>
                <w:rFonts w:ascii="Arial" w:hAnsi="Arial" w:cs="Arial"/>
              </w:rPr>
              <w:t xml:space="preserve"> зн</w:t>
            </w:r>
            <w:r w:rsidR="00041754" w:rsidRPr="007D683A">
              <w:rPr>
                <w:rFonts w:ascii="Arial" w:hAnsi="Arial" w:cs="Arial"/>
              </w:rPr>
              <w:t>а</w:t>
            </w:r>
            <w:r w:rsidR="00041754" w:rsidRPr="007D683A">
              <w:rPr>
                <w:rFonts w:ascii="Arial" w:hAnsi="Arial" w:cs="Arial"/>
              </w:rPr>
              <w:t>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705" w:type="dxa"/>
            <w:gridSpan w:val="30"/>
            <w:vMerge w:val="restart"/>
          </w:tcPr>
          <w:p w14:paraId="62173B9E" w14:textId="77777777" w:rsidR="00681CA0" w:rsidRPr="007D683A" w:rsidRDefault="001F678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30570719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157884B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</w:tcBorders>
          </w:tcPr>
          <w:p w14:paraId="524CFD2B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05" w:type="dxa"/>
            <w:gridSpan w:val="33"/>
            <w:vMerge/>
            <w:tcBorders>
              <w:top w:val="nil"/>
              <w:bottom w:val="double" w:sz="4" w:space="0" w:color="auto"/>
            </w:tcBorders>
          </w:tcPr>
          <w:p w14:paraId="6E993069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5" w:type="dxa"/>
            <w:gridSpan w:val="60"/>
            <w:vMerge/>
            <w:tcBorders>
              <w:top w:val="nil"/>
              <w:bottom w:val="double" w:sz="4" w:space="0" w:color="auto"/>
            </w:tcBorders>
          </w:tcPr>
          <w:p w14:paraId="05E32B87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gridSpan w:val="56"/>
            <w:tcBorders>
              <w:top w:val="nil"/>
              <w:bottom w:val="double" w:sz="4" w:space="0" w:color="auto"/>
            </w:tcBorders>
          </w:tcPr>
          <w:p w14:paraId="7709856C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</w:t>
            </w:r>
          </w:p>
          <w:p w14:paraId="435086F5" w14:textId="77777777" w:rsidR="008F530F" w:rsidRPr="007D683A" w:rsidRDefault="008F530F" w:rsidP="00E2230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значение</w:t>
            </w:r>
          </w:p>
        </w:tc>
        <w:tc>
          <w:tcPr>
            <w:tcW w:w="1445" w:type="dxa"/>
            <w:gridSpan w:val="50"/>
            <w:tcBorders>
              <w:top w:val="nil"/>
              <w:bottom w:val="double" w:sz="4" w:space="0" w:color="auto"/>
            </w:tcBorders>
          </w:tcPr>
          <w:p w14:paraId="03562F43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64" w:type="dxa"/>
            <w:gridSpan w:val="67"/>
            <w:tcBorders>
              <w:top w:val="nil"/>
              <w:bottom w:val="double" w:sz="4" w:space="0" w:color="auto"/>
            </w:tcBorders>
          </w:tcPr>
          <w:p w14:paraId="1C5FD10B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05" w:type="dxa"/>
            <w:gridSpan w:val="30"/>
            <w:vMerge/>
            <w:tcBorders>
              <w:bottom w:val="double" w:sz="4" w:space="0" w:color="auto"/>
            </w:tcBorders>
          </w:tcPr>
          <w:p w14:paraId="22E35336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4" w:type="dxa"/>
            <w:gridSpan w:val="3"/>
            <w:vMerge/>
            <w:tcBorders>
              <w:top w:val="nil"/>
            </w:tcBorders>
          </w:tcPr>
          <w:p w14:paraId="05FC0BA6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DFCA14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top w:val="nil"/>
              <w:bottom w:val="nil"/>
            </w:tcBorders>
          </w:tcPr>
          <w:p w14:paraId="06146670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305" w:type="dxa"/>
            <w:gridSpan w:val="33"/>
            <w:tcBorders>
              <w:top w:val="double" w:sz="4" w:space="0" w:color="auto"/>
              <w:bottom w:val="single" w:sz="4" w:space="0" w:color="auto"/>
            </w:tcBorders>
          </w:tcPr>
          <w:p w14:paraId="57AA8B36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625" w:type="dxa"/>
            <w:gridSpan w:val="60"/>
            <w:tcBorders>
              <w:top w:val="double" w:sz="4" w:space="0" w:color="auto"/>
              <w:bottom w:val="single" w:sz="4" w:space="0" w:color="auto"/>
            </w:tcBorders>
          </w:tcPr>
          <w:p w14:paraId="44AB7D1E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16</w:t>
            </w:r>
          </w:p>
        </w:tc>
        <w:tc>
          <w:tcPr>
            <w:tcW w:w="1751" w:type="dxa"/>
            <w:gridSpan w:val="56"/>
            <w:tcBorders>
              <w:top w:val="double" w:sz="4" w:space="0" w:color="auto"/>
              <w:bottom w:val="single" w:sz="4" w:space="0" w:color="auto"/>
            </w:tcBorders>
          </w:tcPr>
          <w:p w14:paraId="01EBD453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64</w:t>
            </w:r>
          </w:p>
        </w:tc>
        <w:tc>
          <w:tcPr>
            <w:tcW w:w="1445" w:type="dxa"/>
            <w:gridSpan w:val="50"/>
            <w:tcBorders>
              <w:top w:val="double" w:sz="4" w:space="0" w:color="auto"/>
              <w:bottom w:val="single" w:sz="4" w:space="0" w:color="auto"/>
            </w:tcBorders>
          </w:tcPr>
          <w:p w14:paraId="4F3D2142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58</w:t>
            </w:r>
          </w:p>
        </w:tc>
        <w:tc>
          <w:tcPr>
            <w:tcW w:w="1564" w:type="dxa"/>
            <w:gridSpan w:val="67"/>
            <w:tcBorders>
              <w:top w:val="double" w:sz="4" w:space="0" w:color="auto"/>
              <w:bottom w:val="single" w:sz="4" w:space="0" w:color="auto"/>
            </w:tcBorders>
          </w:tcPr>
          <w:p w14:paraId="7731C827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70</w:t>
            </w:r>
          </w:p>
        </w:tc>
        <w:tc>
          <w:tcPr>
            <w:tcW w:w="1705" w:type="dxa"/>
            <w:gridSpan w:val="30"/>
            <w:tcBorders>
              <w:top w:val="double" w:sz="4" w:space="0" w:color="auto"/>
              <w:bottom w:val="single" w:sz="4" w:space="0" w:color="auto"/>
            </w:tcBorders>
          </w:tcPr>
          <w:p w14:paraId="4BD87595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0,255</w:t>
            </w:r>
          </w:p>
        </w:tc>
        <w:tc>
          <w:tcPr>
            <w:tcW w:w="284" w:type="dxa"/>
            <w:gridSpan w:val="3"/>
            <w:vMerge/>
            <w:tcBorders>
              <w:top w:val="nil"/>
              <w:bottom w:val="nil"/>
            </w:tcBorders>
          </w:tcPr>
          <w:p w14:paraId="4A23A0E2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591249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tcBorders>
              <w:top w:val="nil"/>
              <w:bottom w:val="nil"/>
              <w:right w:val="nil"/>
            </w:tcBorders>
          </w:tcPr>
          <w:p w14:paraId="4B584226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95" w:type="dxa"/>
            <w:gridSpan w:val="296"/>
            <w:tcBorders>
              <w:left w:val="nil"/>
              <w:right w:val="nil"/>
            </w:tcBorders>
          </w:tcPr>
          <w:p w14:paraId="13EE8054" w14:textId="77777777" w:rsidR="00681CA0" w:rsidRDefault="00681CA0" w:rsidP="00AD7C1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3FBDC5CC" w14:textId="77777777" w:rsidR="00681CA0" w:rsidRPr="004C4754" w:rsidRDefault="004D4B24" w:rsidP="004D4B24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7D683A">
              <w:rPr>
                <w:rFonts w:ascii="Arial" w:hAnsi="Arial" w:cs="Arial"/>
              </w:rPr>
              <w:t xml:space="preserve">цветности </w:t>
            </w:r>
            <w:r w:rsidRPr="007D683A">
              <w:rPr>
                <w:rFonts w:ascii="Sitka Subheading" w:hAnsi="Sitka Subheading" w:cs="Arial"/>
              </w:rPr>
              <w:t>—</w:t>
            </w:r>
            <w:r w:rsidRPr="007D683A">
              <w:rPr>
                <w:rFonts w:ascii="Arial" w:hAnsi="Arial" w:cs="Arial"/>
              </w:rPr>
              <w:t xml:space="preserve"> </w:t>
            </w:r>
            <w:r w:rsidR="00F94339" w:rsidRPr="007D683A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  <w:p w14:paraId="6E59EE2F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</w:tcBorders>
          </w:tcPr>
          <w:p w14:paraId="0B13816E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E0A24EA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 w:val="restart"/>
            <w:tcBorders>
              <w:top w:val="nil"/>
            </w:tcBorders>
          </w:tcPr>
          <w:p w14:paraId="221F2C46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95" w:type="dxa"/>
            <w:gridSpan w:val="296"/>
          </w:tcPr>
          <w:p w14:paraId="20F24449" w14:textId="77777777" w:rsidR="00681CA0" w:rsidRPr="00EE05C8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EE05C8">
              <w:rPr>
                <w:rFonts w:ascii="Arial" w:hAnsi="Arial" w:cs="Arial"/>
                <w:b/>
              </w:rPr>
              <w:t>Характеристики катода</w:t>
            </w:r>
          </w:p>
        </w:tc>
        <w:tc>
          <w:tcPr>
            <w:tcW w:w="284" w:type="dxa"/>
            <w:gridSpan w:val="3"/>
            <w:vMerge w:val="restart"/>
            <w:tcBorders>
              <w:top w:val="nil"/>
            </w:tcBorders>
          </w:tcPr>
          <w:p w14:paraId="0932699B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C43472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16371B66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22" w:type="dxa"/>
            <w:gridSpan w:val="85"/>
            <w:vMerge w:val="restart"/>
            <w:vAlign w:val="center"/>
          </w:tcPr>
          <w:p w14:paraId="5B22CB3B" w14:textId="77777777" w:rsidR="00681CA0" w:rsidRPr="004C4754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Испытательный ток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6673" w:type="dxa"/>
            <w:gridSpan w:val="211"/>
          </w:tcPr>
          <w:p w14:paraId="60DB7298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 каждого катода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4" w:type="dxa"/>
            <w:gridSpan w:val="3"/>
            <w:vMerge/>
          </w:tcPr>
          <w:p w14:paraId="5DC81B17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10598A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</w:tcPr>
          <w:p w14:paraId="621CD340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22" w:type="dxa"/>
            <w:gridSpan w:val="85"/>
            <w:vMerge/>
            <w:tcBorders>
              <w:bottom w:val="double" w:sz="4" w:space="0" w:color="auto"/>
            </w:tcBorders>
          </w:tcPr>
          <w:p w14:paraId="06E1364A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</w:rPr>
            </w:pPr>
          </w:p>
        </w:tc>
        <w:tc>
          <w:tcPr>
            <w:tcW w:w="2266" w:type="dxa"/>
            <w:gridSpan w:val="71"/>
            <w:tcBorders>
              <w:bottom w:val="double" w:sz="4" w:space="0" w:color="auto"/>
            </w:tcBorders>
          </w:tcPr>
          <w:p w14:paraId="08EC67EA" w14:textId="77777777" w:rsidR="00681CA0" w:rsidRPr="007D683A" w:rsidRDefault="008F530F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Расчетное               значение </w:t>
            </w:r>
          </w:p>
        </w:tc>
        <w:tc>
          <w:tcPr>
            <w:tcW w:w="2702" w:type="dxa"/>
            <w:gridSpan w:val="110"/>
            <w:tcBorders>
              <w:bottom w:val="double" w:sz="4" w:space="0" w:color="auto"/>
            </w:tcBorders>
          </w:tcPr>
          <w:p w14:paraId="705B23DE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05" w:type="dxa"/>
            <w:gridSpan w:val="30"/>
            <w:tcBorders>
              <w:bottom w:val="double" w:sz="4" w:space="0" w:color="auto"/>
            </w:tcBorders>
          </w:tcPr>
          <w:p w14:paraId="737BEDC3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4" w:type="dxa"/>
            <w:gridSpan w:val="3"/>
            <w:vMerge/>
          </w:tcPr>
          <w:p w14:paraId="745D4441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26E79E" w14:textId="77777777" w:rsidTr="00F9556E">
        <w:trPr>
          <w:gridAfter w:val="1"/>
          <w:cantSplit/>
          <w:trHeight w:val="79"/>
        </w:trPr>
        <w:tc>
          <w:tcPr>
            <w:tcW w:w="386" w:type="dxa"/>
            <w:gridSpan w:val="7"/>
            <w:vMerge/>
            <w:tcBorders>
              <w:bottom w:val="nil"/>
            </w:tcBorders>
          </w:tcPr>
          <w:p w14:paraId="4347DA93" w14:textId="77777777" w:rsidR="00681CA0" w:rsidRPr="004C4754" w:rsidRDefault="00681CA0" w:rsidP="00AD7C1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22" w:type="dxa"/>
            <w:gridSpan w:val="85"/>
            <w:tcBorders>
              <w:top w:val="double" w:sz="4" w:space="0" w:color="auto"/>
            </w:tcBorders>
          </w:tcPr>
          <w:p w14:paraId="36991245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0,37</w:t>
            </w:r>
          </w:p>
        </w:tc>
        <w:tc>
          <w:tcPr>
            <w:tcW w:w="2266" w:type="dxa"/>
            <w:gridSpan w:val="71"/>
            <w:tcBorders>
              <w:top w:val="double" w:sz="4" w:space="0" w:color="auto"/>
            </w:tcBorders>
          </w:tcPr>
          <w:p w14:paraId="295EA4E1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10</w:t>
            </w:r>
          </w:p>
        </w:tc>
        <w:tc>
          <w:tcPr>
            <w:tcW w:w="2702" w:type="dxa"/>
            <w:gridSpan w:val="110"/>
            <w:tcBorders>
              <w:top w:val="double" w:sz="4" w:space="0" w:color="auto"/>
            </w:tcBorders>
          </w:tcPr>
          <w:p w14:paraId="2EE80DFA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</w:t>
            </w:r>
          </w:p>
        </w:tc>
        <w:tc>
          <w:tcPr>
            <w:tcW w:w="1705" w:type="dxa"/>
            <w:gridSpan w:val="30"/>
            <w:tcBorders>
              <w:top w:val="double" w:sz="4" w:space="0" w:color="auto"/>
            </w:tcBorders>
          </w:tcPr>
          <w:p w14:paraId="176CF92E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</w:t>
            </w:r>
          </w:p>
        </w:tc>
        <w:tc>
          <w:tcPr>
            <w:tcW w:w="284" w:type="dxa"/>
            <w:gridSpan w:val="3"/>
            <w:vMerge/>
            <w:tcBorders>
              <w:bottom w:val="nil"/>
            </w:tcBorders>
          </w:tcPr>
          <w:p w14:paraId="4AA00685" w14:textId="77777777" w:rsidR="00681CA0" w:rsidRPr="004C4754" w:rsidRDefault="00681CA0" w:rsidP="00AD7C13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62830B" w14:textId="77777777" w:rsidTr="00F9556E">
        <w:trPr>
          <w:gridAfter w:val="1"/>
          <w:cantSplit/>
          <w:trHeight w:val="3344"/>
        </w:trPr>
        <w:tc>
          <w:tcPr>
            <w:tcW w:w="10065" w:type="dxa"/>
            <w:gridSpan w:val="306"/>
            <w:tcBorders>
              <w:top w:val="nil"/>
            </w:tcBorders>
          </w:tcPr>
          <w:p w14:paraId="0790874C" w14:textId="77777777" w:rsidR="00681CA0" w:rsidRPr="004C4754" w:rsidRDefault="00681CA0" w:rsidP="00AD7C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  <w:p w14:paraId="4EA31B7E" w14:textId="77777777" w:rsidR="00681CA0" w:rsidRPr="004C4754" w:rsidRDefault="00681CA0" w:rsidP="00AD7C13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4FE48430" w14:textId="77777777" w:rsidTr="00F9556E">
        <w:trPr>
          <w:gridAfter w:val="1"/>
          <w:cantSplit/>
        </w:trPr>
        <w:tc>
          <w:tcPr>
            <w:tcW w:w="10065" w:type="dxa"/>
            <w:gridSpan w:val="306"/>
          </w:tcPr>
          <w:p w14:paraId="784A27C4" w14:textId="77777777" w:rsidR="00681CA0" w:rsidRPr="004C4754" w:rsidRDefault="006264B7" w:rsidP="00EE05C8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7220-2</w:t>
            </w:r>
          </w:p>
        </w:tc>
      </w:tr>
      <w:tr w:rsidR="00681CA0" w:rsidRPr="004C4754" w14:paraId="2B1CC60E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872" w:type="dxa"/>
            <w:gridSpan w:val="52"/>
          </w:tcPr>
          <w:p w14:paraId="0CAFF431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5929" w:type="dxa"/>
            <w:gridSpan w:val="199"/>
          </w:tcPr>
          <w:p w14:paraId="5537AB9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3BF2EC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64" w:type="dxa"/>
            <w:gridSpan w:val="55"/>
            <w:vAlign w:val="center"/>
          </w:tcPr>
          <w:p w14:paraId="687351FA" w14:textId="77777777" w:rsidR="00681CA0" w:rsidRPr="004C4754" w:rsidRDefault="00FA62C7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2</w:t>
            </w:r>
          </w:p>
        </w:tc>
      </w:tr>
      <w:tr w:rsidR="00681CA0" w:rsidRPr="004C4754" w14:paraId="74508F5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0065" w:type="dxa"/>
            <w:gridSpan w:val="306"/>
            <w:tcBorders>
              <w:bottom w:val="nil"/>
            </w:tcBorders>
          </w:tcPr>
          <w:p w14:paraId="09E6BF96" w14:textId="77777777" w:rsidR="00681CA0" w:rsidRPr="00B80BD2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-16-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13-26/600</w:t>
            </w:r>
          </w:p>
        </w:tc>
      </w:tr>
      <w:tr w:rsidR="00681CA0" w:rsidRPr="004C4754" w14:paraId="499BEF0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 w:val="restart"/>
            <w:tcBorders>
              <w:top w:val="nil"/>
            </w:tcBorders>
          </w:tcPr>
          <w:p w14:paraId="51970E9C" w14:textId="77777777" w:rsidR="00681CA0" w:rsidRPr="00B80B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8" w:type="dxa"/>
            <w:gridSpan w:val="300"/>
          </w:tcPr>
          <w:p w14:paraId="2B185E0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  <w:r w:rsidRPr="004C4754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60DAEBF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7C27E04" w14:textId="77777777" w:rsidTr="006A0106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  <w:tcBorders>
              <w:top w:val="nil"/>
            </w:tcBorders>
          </w:tcPr>
          <w:p w14:paraId="7E2E8AA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269" w:type="dxa"/>
            <w:gridSpan w:val="24"/>
            <w:tcBorders>
              <w:bottom w:val="double" w:sz="4" w:space="0" w:color="auto"/>
            </w:tcBorders>
            <w:vAlign w:val="center"/>
          </w:tcPr>
          <w:p w14:paraId="5A8A2D11" w14:textId="77777777" w:rsidR="00681CA0" w:rsidRPr="004C4754" w:rsidRDefault="00681CA0" w:rsidP="006A01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980" w:type="dxa"/>
            <w:gridSpan w:val="86"/>
            <w:tcBorders>
              <w:bottom w:val="double" w:sz="4" w:space="0" w:color="auto"/>
            </w:tcBorders>
            <w:vAlign w:val="center"/>
          </w:tcPr>
          <w:p w14:paraId="01EFBD85" w14:textId="77777777" w:rsidR="00681CA0" w:rsidRPr="004C4754" w:rsidRDefault="00681CA0" w:rsidP="006A01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981" w:type="dxa"/>
            <w:gridSpan w:val="52"/>
            <w:tcBorders>
              <w:bottom w:val="double" w:sz="4" w:space="0" w:color="auto"/>
            </w:tcBorders>
            <w:vAlign w:val="center"/>
          </w:tcPr>
          <w:p w14:paraId="654650B6" w14:textId="77777777" w:rsidR="00681CA0" w:rsidRPr="007D683A" w:rsidRDefault="001F6780" w:rsidP="006A01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напряж</w:t>
            </w:r>
            <w:r w:rsidRPr="007D683A">
              <w:rPr>
                <w:rFonts w:ascii="Arial" w:hAnsi="Arial" w:cs="Arial"/>
              </w:rPr>
              <w:t>е</w:t>
            </w:r>
            <w:r w:rsidRPr="007D683A">
              <w:rPr>
                <w:rFonts w:ascii="Arial" w:hAnsi="Arial" w:cs="Arial"/>
              </w:rPr>
              <w:t>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2531" w:type="dxa"/>
            <w:gridSpan w:val="104"/>
            <w:tcBorders>
              <w:bottom w:val="double" w:sz="4" w:space="0" w:color="auto"/>
            </w:tcBorders>
            <w:vAlign w:val="center"/>
          </w:tcPr>
          <w:p w14:paraId="55933534" w14:textId="77777777" w:rsidR="00681CA0" w:rsidRPr="007D683A" w:rsidRDefault="00681CA0" w:rsidP="006A01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747" w:type="dxa"/>
            <w:gridSpan w:val="34"/>
            <w:tcBorders>
              <w:bottom w:val="double" w:sz="4" w:space="0" w:color="auto"/>
            </w:tcBorders>
            <w:vAlign w:val="center"/>
          </w:tcPr>
          <w:p w14:paraId="0B6CE9A1" w14:textId="77777777" w:rsidR="00681CA0" w:rsidRPr="004C4754" w:rsidRDefault="00681CA0" w:rsidP="006A010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6C4B81E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FE3C6C7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  <w:tcBorders>
              <w:top w:val="nil"/>
            </w:tcBorders>
          </w:tcPr>
          <w:p w14:paraId="6B691AD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269" w:type="dxa"/>
            <w:gridSpan w:val="24"/>
            <w:tcBorders>
              <w:top w:val="double" w:sz="4" w:space="0" w:color="auto"/>
            </w:tcBorders>
          </w:tcPr>
          <w:p w14:paraId="3A38B86D" w14:textId="77777777" w:rsidR="00681CA0" w:rsidRPr="004C4754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980" w:type="dxa"/>
            <w:gridSpan w:val="86"/>
            <w:tcBorders>
              <w:top w:val="double" w:sz="4" w:space="0" w:color="auto"/>
            </w:tcBorders>
          </w:tcPr>
          <w:p w14:paraId="2D07F827" w14:textId="77777777" w:rsidR="00681CA0" w:rsidRPr="004C4754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</w:t>
            </w:r>
          </w:p>
        </w:tc>
        <w:tc>
          <w:tcPr>
            <w:tcW w:w="1981" w:type="dxa"/>
            <w:gridSpan w:val="52"/>
            <w:tcBorders>
              <w:top w:val="double" w:sz="4" w:space="0" w:color="auto"/>
            </w:tcBorders>
          </w:tcPr>
          <w:p w14:paraId="25C7BFBE" w14:textId="77777777" w:rsidR="00681CA0" w:rsidRPr="004C4754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128</w:t>
            </w:r>
          </w:p>
        </w:tc>
        <w:tc>
          <w:tcPr>
            <w:tcW w:w="2531" w:type="dxa"/>
            <w:gridSpan w:val="104"/>
            <w:tcBorders>
              <w:top w:val="double" w:sz="4" w:space="0" w:color="auto"/>
            </w:tcBorders>
          </w:tcPr>
          <w:p w14:paraId="7B13B21D" w14:textId="77777777" w:rsidR="00681CA0" w:rsidRPr="004C4754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0,255</w:t>
            </w:r>
          </w:p>
        </w:tc>
        <w:tc>
          <w:tcPr>
            <w:tcW w:w="1747" w:type="dxa"/>
            <w:gridSpan w:val="34"/>
            <w:tcBorders>
              <w:top w:val="double" w:sz="4" w:space="0" w:color="auto"/>
            </w:tcBorders>
          </w:tcPr>
          <w:p w14:paraId="3DA4F76C" w14:textId="77777777" w:rsidR="00681CA0" w:rsidRPr="004C4754" w:rsidRDefault="00681CA0" w:rsidP="00277F0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250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7CB4D1D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8B625C9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  <w:tcBorders>
              <w:top w:val="nil"/>
            </w:tcBorders>
          </w:tcPr>
          <w:p w14:paraId="204DA2D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9508" w:type="dxa"/>
            <w:gridSpan w:val="300"/>
          </w:tcPr>
          <w:p w14:paraId="5D6C4D0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1ED3A6E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8F8AB59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  <w:tcBorders>
              <w:top w:val="nil"/>
            </w:tcBorders>
          </w:tcPr>
          <w:p w14:paraId="3ED4694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9508" w:type="dxa"/>
            <w:gridSpan w:val="300"/>
          </w:tcPr>
          <w:p w14:paraId="75D6EF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51B3C77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0348496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6D2643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61" w:type="dxa"/>
            <w:gridSpan w:val="266"/>
            <w:tcBorders>
              <w:top w:val="nil"/>
            </w:tcBorders>
          </w:tcPr>
          <w:p w14:paraId="005BD852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47" w:type="dxa"/>
            <w:gridSpan w:val="34"/>
            <w:tcBorders>
              <w:top w:val="nil"/>
            </w:tcBorders>
          </w:tcPr>
          <w:p w14:paraId="5E866DC5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8" w:type="dxa"/>
            <w:gridSpan w:val="2"/>
            <w:vMerge/>
          </w:tcPr>
          <w:p w14:paraId="662E104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763E1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49CF38D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59" w:type="dxa"/>
            <w:gridSpan w:val="206"/>
          </w:tcPr>
          <w:p w14:paraId="2DC3B153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02" w:type="dxa"/>
            <w:gridSpan w:val="60"/>
          </w:tcPr>
          <w:p w14:paraId="4776793F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47" w:type="dxa"/>
            <w:gridSpan w:val="34"/>
          </w:tcPr>
          <w:p w14:paraId="2716334A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0,450</w:t>
            </w:r>
          </w:p>
        </w:tc>
        <w:tc>
          <w:tcPr>
            <w:tcW w:w="288" w:type="dxa"/>
            <w:gridSpan w:val="2"/>
            <w:vMerge/>
          </w:tcPr>
          <w:p w14:paraId="19BA69B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A3DA5D5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1637C8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59" w:type="dxa"/>
            <w:gridSpan w:val="206"/>
            <w:vMerge w:val="restart"/>
            <w:tcBorders>
              <w:top w:val="nil"/>
            </w:tcBorders>
            <w:vAlign w:val="center"/>
          </w:tcPr>
          <w:p w14:paraId="7516844B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402" w:type="dxa"/>
            <w:gridSpan w:val="60"/>
          </w:tcPr>
          <w:p w14:paraId="7BDE29BA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47" w:type="dxa"/>
            <w:gridSpan w:val="34"/>
          </w:tcPr>
          <w:p w14:paraId="14F3C7C6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6743AC8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5CA29C9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1A0FB57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59" w:type="dxa"/>
            <w:gridSpan w:val="206"/>
            <w:vMerge/>
          </w:tcPr>
          <w:p w14:paraId="67B1954F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02" w:type="dxa"/>
            <w:gridSpan w:val="60"/>
          </w:tcPr>
          <w:p w14:paraId="22B9D3F0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47" w:type="dxa"/>
            <w:gridSpan w:val="34"/>
          </w:tcPr>
          <w:p w14:paraId="4E0468AA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1A3030B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BD35115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7B1D2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8" w:type="dxa"/>
            <w:gridSpan w:val="300"/>
          </w:tcPr>
          <w:p w14:paraId="7BD8A6C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2"/>
            <w:vMerge/>
          </w:tcPr>
          <w:p w14:paraId="4182A3D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2DE41A2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04DA696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8" w:type="dxa"/>
            <w:gridSpan w:val="300"/>
          </w:tcPr>
          <w:p w14:paraId="4A0A2E9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8" w:type="dxa"/>
            <w:gridSpan w:val="2"/>
            <w:vMerge/>
          </w:tcPr>
          <w:p w14:paraId="03A959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D6D1BFB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388A68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59" w:type="dxa"/>
            <w:gridSpan w:val="206"/>
            <w:vMerge w:val="restart"/>
          </w:tcPr>
          <w:p w14:paraId="5C69C8EF" w14:textId="77777777" w:rsidR="00681CA0" w:rsidRPr="007D683A" w:rsidRDefault="008F530F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Минимальный </w:t>
            </w:r>
            <w:r w:rsidR="00681CA0" w:rsidRPr="007D683A">
              <w:rPr>
                <w:rFonts w:ascii="Arial" w:hAnsi="Arial" w:cs="Arial"/>
              </w:rPr>
              <w:t xml:space="preserve">ток предварительного подогрева </w:t>
            </w:r>
            <w:r w:rsidR="00681CA0" w:rsidRPr="007D683A">
              <w:rPr>
                <w:rFonts w:ascii="Arial" w:hAnsi="Arial" w:cs="Arial"/>
                <w:lang w:val="en-US"/>
              </w:rPr>
              <w:t>i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7D683A">
              <w:rPr>
                <w:rFonts w:ascii="Arial" w:hAnsi="Arial" w:cs="Arial"/>
              </w:rPr>
              <w:t xml:space="preserve"> (</w:t>
            </w:r>
            <w:r w:rsidR="00681CA0" w:rsidRPr="007D683A">
              <w:rPr>
                <w:rFonts w:ascii="Arial" w:hAnsi="Arial" w:cs="Arial"/>
                <w:lang w:val="en-US"/>
              </w:rPr>
              <w:t>A</w:t>
            </w:r>
            <w:r w:rsidR="00681CA0" w:rsidRPr="007D683A">
              <w:rPr>
                <w:rFonts w:ascii="Arial" w:hAnsi="Arial" w:cs="Arial"/>
              </w:rPr>
              <w:t xml:space="preserve">) за время эмиссии </w:t>
            </w:r>
            <w:r w:rsidR="00681CA0" w:rsidRPr="007D683A">
              <w:rPr>
                <w:rFonts w:ascii="Arial" w:hAnsi="Arial" w:cs="Arial"/>
                <w:lang w:val="en-US"/>
              </w:rPr>
              <w:t>t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7D683A">
              <w:rPr>
                <w:rFonts w:ascii="Arial" w:hAnsi="Arial" w:cs="Arial"/>
              </w:rPr>
              <w:t xml:space="preserve"> (с): </w:t>
            </w:r>
            <w:r w:rsidR="00681CA0" w:rsidRPr="007D683A">
              <w:rPr>
                <w:rFonts w:ascii="Arial" w:hAnsi="Arial" w:cs="Arial"/>
                <w:lang w:val="en-US"/>
              </w:rPr>
              <w:t>i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7D683A">
              <w:rPr>
                <w:rFonts w:ascii="Arial" w:hAnsi="Arial" w:cs="Arial"/>
              </w:rPr>
              <w:t xml:space="preserve"> = (</w:t>
            </w:r>
            <w:r w:rsidR="00681CA0" w:rsidRPr="007D683A">
              <w:rPr>
                <w:rFonts w:ascii="Arial" w:hAnsi="Arial" w:cs="Arial"/>
                <w:lang w:val="en-US"/>
              </w:rPr>
              <w:t>a</w:t>
            </w:r>
            <w:r w:rsidR="00681CA0" w:rsidRPr="007D683A">
              <w:rPr>
                <w:rFonts w:ascii="Arial" w:hAnsi="Arial" w:cs="Arial"/>
              </w:rPr>
              <w:t xml:space="preserve">/ </w:t>
            </w:r>
            <w:r w:rsidR="00681CA0" w:rsidRPr="007D683A">
              <w:rPr>
                <w:rFonts w:ascii="Arial" w:hAnsi="Arial" w:cs="Arial"/>
                <w:lang w:val="en-US"/>
              </w:rPr>
              <w:t>t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7D683A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7D683A">
              <w:rPr>
                <w:rFonts w:ascii="Arial" w:hAnsi="Arial" w:cs="Arial"/>
              </w:rPr>
              <w:t xml:space="preserve">+ </w:t>
            </w:r>
            <w:r w:rsidR="00681CA0" w:rsidRPr="007D683A">
              <w:rPr>
                <w:rFonts w:ascii="Arial" w:hAnsi="Arial" w:cs="Arial"/>
                <w:lang w:val="en-US"/>
              </w:rPr>
              <w:t>i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7D683A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7D683A">
              <w:rPr>
                <w:rFonts w:ascii="Arial" w:hAnsi="Arial" w:cs="Arial"/>
              </w:rPr>
              <w:t>)</w:t>
            </w:r>
            <w:r w:rsidR="00681CA0" w:rsidRPr="007D683A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402" w:type="dxa"/>
            <w:gridSpan w:val="60"/>
          </w:tcPr>
          <w:p w14:paraId="614E59B4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а</w:t>
            </w:r>
          </w:p>
        </w:tc>
        <w:tc>
          <w:tcPr>
            <w:tcW w:w="1747" w:type="dxa"/>
            <w:gridSpan w:val="34"/>
          </w:tcPr>
          <w:p w14:paraId="15D44947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</w:rPr>
              <w:t>00</w:t>
            </w:r>
          </w:p>
        </w:tc>
        <w:tc>
          <w:tcPr>
            <w:tcW w:w="288" w:type="dxa"/>
            <w:gridSpan w:val="2"/>
            <w:vMerge/>
          </w:tcPr>
          <w:p w14:paraId="0C0BD81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FA761D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1DD7462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59" w:type="dxa"/>
            <w:gridSpan w:val="206"/>
            <w:vMerge/>
          </w:tcPr>
          <w:p w14:paraId="66ABE597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2" w:type="dxa"/>
            <w:gridSpan w:val="60"/>
          </w:tcPr>
          <w:p w14:paraId="6B93C95D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i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D683A">
              <w:rPr>
                <w:rFonts w:ascii="Arial" w:hAnsi="Arial" w:cs="Arial"/>
                <w:lang w:val="en-US"/>
              </w:rPr>
              <w:t xml:space="preserve"> </w:t>
            </w:r>
            <w:r w:rsidRPr="007D683A">
              <w:rPr>
                <w:rFonts w:ascii="Arial" w:hAnsi="Arial" w:cs="Arial"/>
              </w:rPr>
              <w:t>(А)</w:t>
            </w:r>
          </w:p>
        </w:tc>
        <w:tc>
          <w:tcPr>
            <w:tcW w:w="1747" w:type="dxa"/>
            <w:gridSpan w:val="34"/>
          </w:tcPr>
          <w:p w14:paraId="1FA0EA20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25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8" w:type="dxa"/>
            <w:gridSpan w:val="2"/>
            <w:vMerge/>
          </w:tcPr>
          <w:p w14:paraId="7B42927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0D5BDEB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A92131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 w:val="restart"/>
            <w:vAlign w:val="center"/>
          </w:tcPr>
          <w:p w14:paraId="50F27FE4" w14:textId="77777777" w:rsidR="00681CA0" w:rsidRPr="007D683A" w:rsidRDefault="008F530F" w:rsidP="00A26DC8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681CA0" w:rsidRPr="007D683A">
              <w:rPr>
                <w:rFonts w:ascii="Arial" w:hAnsi="Arial" w:cs="Arial"/>
              </w:rPr>
              <w:t xml:space="preserve">ток предварительного подогрева, </w:t>
            </w:r>
            <w:r w:rsidR="00681CA0" w:rsidRPr="007D683A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414" w:type="dxa"/>
            <w:gridSpan w:val="128"/>
          </w:tcPr>
          <w:p w14:paraId="02212C77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747" w:type="dxa"/>
            <w:gridSpan w:val="34"/>
          </w:tcPr>
          <w:p w14:paraId="4DB3948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600</w:t>
            </w:r>
          </w:p>
        </w:tc>
        <w:tc>
          <w:tcPr>
            <w:tcW w:w="288" w:type="dxa"/>
            <w:gridSpan w:val="2"/>
            <w:vMerge/>
          </w:tcPr>
          <w:p w14:paraId="7D556A2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8B10BE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32E3CE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/>
            <w:vAlign w:val="center"/>
          </w:tcPr>
          <w:p w14:paraId="686DD8A1" w14:textId="77777777" w:rsidR="00681CA0" w:rsidRPr="007D683A" w:rsidRDefault="00681CA0" w:rsidP="00A26DC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14" w:type="dxa"/>
            <w:gridSpan w:val="128"/>
          </w:tcPr>
          <w:p w14:paraId="591C79F8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747" w:type="dxa"/>
            <w:gridSpan w:val="34"/>
          </w:tcPr>
          <w:p w14:paraId="348004FF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800 – 0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500 t</w:t>
            </w:r>
          </w:p>
        </w:tc>
        <w:tc>
          <w:tcPr>
            <w:tcW w:w="288" w:type="dxa"/>
            <w:gridSpan w:val="2"/>
            <w:vMerge/>
          </w:tcPr>
          <w:p w14:paraId="2E4C85A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B138042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4B2340E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/>
            <w:vAlign w:val="center"/>
          </w:tcPr>
          <w:p w14:paraId="227E253B" w14:textId="77777777" w:rsidR="00681CA0" w:rsidRPr="007D683A" w:rsidRDefault="00681CA0" w:rsidP="00A26DC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14" w:type="dxa"/>
            <w:gridSpan w:val="128"/>
          </w:tcPr>
          <w:p w14:paraId="5C670234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t ≥ 2</w:t>
            </w:r>
            <w:r w:rsidRPr="007D683A">
              <w:rPr>
                <w:rFonts w:ascii="Arial" w:hAnsi="Arial" w:cs="Arial"/>
              </w:rPr>
              <w:t>,0</w:t>
            </w:r>
          </w:p>
        </w:tc>
        <w:tc>
          <w:tcPr>
            <w:tcW w:w="1747" w:type="dxa"/>
            <w:gridSpan w:val="34"/>
          </w:tcPr>
          <w:p w14:paraId="76CC6073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800</w:t>
            </w:r>
          </w:p>
        </w:tc>
        <w:tc>
          <w:tcPr>
            <w:tcW w:w="288" w:type="dxa"/>
            <w:gridSpan w:val="2"/>
            <w:vMerge/>
          </w:tcPr>
          <w:p w14:paraId="199D1AA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3E08136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62C41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 w:val="restart"/>
            <w:vAlign w:val="center"/>
          </w:tcPr>
          <w:p w14:paraId="1AE4A5BF" w14:textId="77777777" w:rsidR="00681CA0" w:rsidRPr="007D683A" w:rsidRDefault="00681CA0" w:rsidP="00A26DC8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1024" w:type="dxa"/>
            <w:gridSpan w:val="29"/>
            <w:vAlign w:val="center"/>
          </w:tcPr>
          <w:p w14:paraId="50B74F40" w14:textId="77777777" w:rsidR="00681CA0" w:rsidRPr="007D683A" w:rsidRDefault="00681CA0" w:rsidP="00A26DC8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≤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90" w:type="dxa"/>
            <w:gridSpan w:val="99"/>
          </w:tcPr>
          <w:p w14:paraId="2368334D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 (действ</w:t>
            </w:r>
            <w:r w:rsidRPr="007D683A">
              <w:rPr>
                <w:rFonts w:ascii="Arial" w:hAnsi="Arial" w:cs="Arial"/>
              </w:rPr>
              <w:t>у</w:t>
            </w:r>
            <w:r w:rsidRPr="007D683A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747" w:type="dxa"/>
            <w:gridSpan w:val="34"/>
            <w:vAlign w:val="center"/>
          </w:tcPr>
          <w:p w14:paraId="6F84DDC6" w14:textId="77777777" w:rsidR="00681CA0" w:rsidRPr="004C4754" w:rsidRDefault="00681CA0" w:rsidP="00A26DC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230</w:t>
            </w:r>
          </w:p>
        </w:tc>
        <w:tc>
          <w:tcPr>
            <w:tcW w:w="288" w:type="dxa"/>
            <w:gridSpan w:val="2"/>
            <w:vMerge/>
          </w:tcPr>
          <w:p w14:paraId="573CD5B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F41EB69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66C9CE6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/>
            <w:vAlign w:val="center"/>
          </w:tcPr>
          <w:p w14:paraId="66FF504E" w14:textId="77777777" w:rsidR="00681CA0" w:rsidRPr="007D683A" w:rsidRDefault="00681CA0" w:rsidP="00A26DC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24" w:type="dxa"/>
            <w:gridSpan w:val="29"/>
            <w:vAlign w:val="center"/>
          </w:tcPr>
          <w:p w14:paraId="6BB89DD8" w14:textId="77777777" w:rsidR="00681CA0" w:rsidRPr="007D683A" w:rsidRDefault="00681CA0" w:rsidP="00A26DC8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&gt;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90" w:type="dxa"/>
            <w:gridSpan w:val="99"/>
          </w:tcPr>
          <w:p w14:paraId="248C5BAF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(действ</w:t>
            </w:r>
            <w:r w:rsidRPr="007D683A">
              <w:rPr>
                <w:rFonts w:ascii="Arial" w:hAnsi="Arial" w:cs="Arial"/>
              </w:rPr>
              <w:t>у</w:t>
            </w:r>
            <w:r w:rsidRPr="007D683A">
              <w:rPr>
                <w:rFonts w:ascii="Arial" w:hAnsi="Arial" w:cs="Arial"/>
              </w:rPr>
              <w:t>ющее значение)</w:t>
            </w:r>
          </w:p>
        </w:tc>
        <w:tc>
          <w:tcPr>
            <w:tcW w:w="1747" w:type="dxa"/>
            <w:gridSpan w:val="34"/>
            <w:vAlign w:val="center"/>
          </w:tcPr>
          <w:p w14:paraId="37A617ED" w14:textId="77777777" w:rsidR="00681CA0" w:rsidRPr="004C4754" w:rsidRDefault="00681CA0" w:rsidP="00A26DC8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200</w:t>
            </w:r>
          </w:p>
        </w:tc>
        <w:tc>
          <w:tcPr>
            <w:tcW w:w="288" w:type="dxa"/>
            <w:gridSpan w:val="2"/>
            <w:vMerge/>
          </w:tcPr>
          <w:p w14:paraId="79F0A04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19B0008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3EF0DB5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 w:val="restart"/>
            <w:vAlign w:val="center"/>
          </w:tcPr>
          <w:p w14:paraId="391C2573" w14:textId="77777777" w:rsidR="00681CA0" w:rsidRPr="007D683A" w:rsidRDefault="00681CA0" w:rsidP="00A26DC8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1024" w:type="dxa"/>
            <w:gridSpan w:val="29"/>
          </w:tcPr>
          <w:p w14:paraId="07D57C21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≤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90" w:type="dxa"/>
            <w:gridSpan w:val="99"/>
          </w:tcPr>
          <w:p w14:paraId="2407BF2E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 (пиковое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1747" w:type="dxa"/>
            <w:gridSpan w:val="34"/>
          </w:tcPr>
          <w:p w14:paraId="583DFC3C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5D02704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ECF3B3B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25D066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47" w:type="dxa"/>
            <w:gridSpan w:val="138"/>
            <w:vMerge/>
          </w:tcPr>
          <w:p w14:paraId="75CA780C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24" w:type="dxa"/>
            <w:gridSpan w:val="29"/>
          </w:tcPr>
          <w:p w14:paraId="736C693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390" w:type="dxa"/>
            <w:gridSpan w:val="99"/>
          </w:tcPr>
          <w:p w14:paraId="210CF20B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(пиковое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1747" w:type="dxa"/>
            <w:gridSpan w:val="34"/>
          </w:tcPr>
          <w:p w14:paraId="08AE571B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235068B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699072F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4F202A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61" w:type="dxa"/>
            <w:gridSpan w:val="266"/>
          </w:tcPr>
          <w:p w14:paraId="1FFB7E2A" w14:textId="77777777" w:rsidR="00681CA0" w:rsidRPr="004C4754" w:rsidRDefault="00681CA0" w:rsidP="003126AF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747" w:type="dxa"/>
            <w:gridSpan w:val="34"/>
          </w:tcPr>
          <w:p w14:paraId="0E23C18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288" w:type="dxa"/>
            <w:gridSpan w:val="2"/>
            <w:vMerge/>
          </w:tcPr>
          <w:p w14:paraId="0CC3978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659B7F6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77B57A8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8" w:type="dxa"/>
            <w:gridSpan w:val="300"/>
          </w:tcPr>
          <w:p w14:paraId="082B635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2"/>
            <w:vMerge/>
          </w:tcPr>
          <w:p w14:paraId="038DEA1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956C672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</w:tcPr>
          <w:p w14:paraId="6AF3492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8" w:type="dxa"/>
            <w:gridSpan w:val="300"/>
          </w:tcPr>
          <w:p w14:paraId="1249856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8" w:type="dxa"/>
            <w:gridSpan w:val="2"/>
            <w:vMerge/>
          </w:tcPr>
          <w:p w14:paraId="29908BF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01967C9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269" w:type="dxa"/>
            <w:gridSpan w:val="4"/>
            <w:vMerge/>
            <w:tcBorders>
              <w:bottom w:val="nil"/>
            </w:tcBorders>
          </w:tcPr>
          <w:p w14:paraId="0107C7F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508" w:type="dxa"/>
            <w:gridSpan w:val="300"/>
          </w:tcPr>
          <w:p w14:paraId="228F7D0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75BBC8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E8193CC" w14:textId="77777777" w:rsidTr="004068EE">
        <w:tblPrEx>
          <w:tblLook w:val="01E0" w:firstRow="1" w:lastRow="1" w:firstColumn="1" w:lastColumn="1" w:noHBand="0" w:noVBand="0"/>
        </w:tblPrEx>
        <w:trPr>
          <w:gridBefore w:val="1"/>
          <w:trHeight w:val="3578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29AF6728" w14:textId="77777777" w:rsidR="00681CA0" w:rsidRPr="004C4754" w:rsidRDefault="00681CA0" w:rsidP="003303BF">
            <w:pPr>
              <w:spacing w:after="0" w:line="360" w:lineRule="auto"/>
              <w:rPr>
                <w:rFonts w:ascii="Arial" w:hAnsi="Arial" w:cs="Arial"/>
              </w:rPr>
            </w:pPr>
          </w:p>
          <w:p w14:paraId="49153AE7" w14:textId="77777777" w:rsidR="00681CA0" w:rsidRPr="004C4754" w:rsidRDefault="00681CA0" w:rsidP="003303BF">
            <w:pPr>
              <w:spacing w:after="0" w:line="360" w:lineRule="auto"/>
              <w:rPr>
                <w:rFonts w:ascii="Arial" w:hAnsi="Arial" w:cs="Arial"/>
              </w:rPr>
            </w:pPr>
            <w:r w:rsidRPr="00AD7C13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66D75D8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0065" w:type="dxa"/>
            <w:gridSpan w:val="306"/>
          </w:tcPr>
          <w:p w14:paraId="5C0FD7D1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72</w:t>
            </w:r>
            <w:r w:rsidR="00681CA0" w:rsidRPr="004C4754">
              <w:rPr>
                <w:rFonts w:ascii="Arial" w:hAnsi="Arial" w:cs="Arial"/>
                <w:b/>
              </w:rPr>
              <w:t>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4C4754" w14:paraId="6F8E45E7" w14:textId="77777777" w:rsidTr="00F9556E">
        <w:trPr>
          <w:gridBefore w:val="1"/>
        </w:trPr>
        <w:tc>
          <w:tcPr>
            <w:tcW w:w="1646" w:type="dxa"/>
            <w:gridSpan w:val="36"/>
          </w:tcPr>
          <w:p w14:paraId="6F2C778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84" w:type="dxa"/>
            <w:gridSpan w:val="234"/>
          </w:tcPr>
          <w:p w14:paraId="17F38F8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75D5FB2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35" w:type="dxa"/>
            <w:gridSpan w:val="36"/>
            <w:vAlign w:val="center"/>
          </w:tcPr>
          <w:p w14:paraId="2D1090C3" w14:textId="77777777" w:rsidR="00681CA0" w:rsidRPr="004C4754" w:rsidRDefault="00FA62C7" w:rsidP="003126A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2114B0">
              <w:rPr>
                <w:rFonts w:ascii="Arial" w:hAnsi="Arial" w:cs="Arial"/>
              </w:rPr>
              <w:t xml:space="preserve">с. </w:t>
            </w:r>
            <w:r w:rsidR="00681CA0" w:rsidRPr="004C4754">
              <w:rPr>
                <w:rFonts w:ascii="Arial" w:hAnsi="Arial" w:cs="Arial"/>
              </w:rPr>
              <w:t>1</w:t>
            </w:r>
          </w:p>
        </w:tc>
      </w:tr>
      <w:tr w:rsidR="00681CA0" w:rsidRPr="004C4754" w14:paraId="27ADA7A1" w14:textId="77777777" w:rsidTr="00F9556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401CB08B" w14:textId="77777777" w:rsidR="00681CA0" w:rsidRPr="004C4754" w:rsidRDefault="00681CA0" w:rsidP="003126AF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en-US"/>
              </w:rPr>
              <w:t>FDH</w:t>
            </w:r>
            <w:r w:rsidRPr="004C4754">
              <w:rPr>
                <w:rFonts w:ascii="Arial" w:hAnsi="Arial" w:cs="Arial"/>
              </w:rPr>
              <w:t>-32-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P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13-26/1200</w:t>
            </w:r>
          </w:p>
        </w:tc>
      </w:tr>
      <w:tr w:rsidR="00681CA0" w:rsidRPr="004C4754" w14:paraId="22B93771" w14:textId="77777777" w:rsidTr="00F9556E">
        <w:trPr>
          <w:gridBefore w:val="1"/>
          <w:cantSplit/>
          <w:trHeight w:val="159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4C048AE1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gridSpan w:val="58"/>
            <w:tcBorders>
              <w:bottom w:val="double" w:sz="4" w:space="0" w:color="auto"/>
            </w:tcBorders>
            <w:vAlign w:val="center"/>
          </w:tcPr>
          <w:p w14:paraId="6550A6D6" w14:textId="77777777" w:rsidR="00681CA0" w:rsidRPr="004C4754" w:rsidRDefault="00681CA0" w:rsidP="003126AF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990" w:type="dxa"/>
            <w:gridSpan w:val="66"/>
            <w:tcBorders>
              <w:bottom w:val="double" w:sz="4" w:space="0" w:color="auto"/>
            </w:tcBorders>
            <w:vAlign w:val="center"/>
          </w:tcPr>
          <w:p w14:paraId="621D5C6C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112" w:type="dxa"/>
            <w:gridSpan w:val="63"/>
            <w:tcBorders>
              <w:bottom w:val="double" w:sz="4" w:space="0" w:color="auto"/>
            </w:tcBorders>
            <w:vAlign w:val="center"/>
          </w:tcPr>
          <w:p w14:paraId="1B6F7EAB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257" w:type="dxa"/>
            <w:gridSpan w:val="37"/>
            <w:tcBorders>
              <w:bottom w:val="double" w:sz="4" w:space="0" w:color="auto"/>
            </w:tcBorders>
            <w:vAlign w:val="center"/>
          </w:tcPr>
          <w:p w14:paraId="1F5B1B06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315" w:type="dxa"/>
            <w:gridSpan w:val="72"/>
            <w:tcBorders>
              <w:bottom w:val="double" w:sz="4" w:space="0" w:color="auto"/>
            </w:tcBorders>
            <w:vAlign w:val="center"/>
          </w:tcPr>
          <w:p w14:paraId="052871CD" w14:textId="73299870" w:rsidR="00681CA0" w:rsidRPr="004C4754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</w:t>
            </w:r>
            <w:r w:rsidRPr="004C4754">
              <w:rPr>
                <w:rFonts w:ascii="Arial" w:hAnsi="Arial" w:cs="Arial"/>
              </w:rPr>
              <w:t>з</w:t>
            </w:r>
            <w:r w:rsidRPr="004C4754">
              <w:rPr>
                <w:rFonts w:ascii="Arial" w:hAnsi="Arial" w:cs="Arial"/>
              </w:rPr>
              <w:t>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7BA276EC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1C314D" w14:textId="77777777" w:rsidTr="00F9556E">
        <w:trPr>
          <w:gridBefore w:val="1"/>
          <w:cantSplit/>
          <w:trHeight w:val="159"/>
        </w:trPr>
        <w:tc>
          <w:tcPr>
            <w:tcW w:w="388" w:type="dxa"/>
            <w:gridSpan w:val="8"/>
            <w:vMerge/>
            <w:tcBorders>
              <w:bottom w:val="nil"/>
            </w:tcBorders>
          </w:tcPr>
          <w:p w14:paraId="3690BFB2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5" w:type="dxa"/>
            <w:gridSpan w:val="58"/>
            <w:tcBorders>
              <w:top w:val="double" w:sz="4" w:space="0" w:color="auto"/>
            </w:tcBorders>
            <w:vAlign w:val="center"/>
          </w:tcPr>
          <w:p w14:paraId="6A16DABD" w14:textId="77777777" w:rsidR="00681CA0" w:rsidRPr="004C4754" w:rsidRDefault="00681CA0" w:rsidP="003126AF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32</w:t>
            </w:r>
          </w:p>
        </w:tc>
        <w:tc>
          <w:tcPr>
            <w:tcW w:w="1990" w:type="dxa"/>
            <w:gridSpan w:val="66"/>
            <w:tcBorders>
              <w:top w:val="double" w:sz="4" w:space="0" w:color="auto"/>
            </w:tcBorders>
            <w:vAlign w:val="center"/>
          </w:tcPr>
          <w:p w14:paraId="09D2850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ВЧ бесстарте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ная</w:t>
            </w:r>
          </w:p>
        </w:tc>
        <w:tc>
          <w:tcPr>
            <w:tcW w:w="2112" w:type="dxa"/>
            <w:gridSpan w:val="63"/>
            <w:tcBorders>
              <w:top w:val="double" w:sz="4" w:space="0" w:color="auto"/>
            </w:tcBorders>
            <w:vAlign w:val="center"/>
          </w:tcPr>
          <w:p w14:paraId="6C45A3B2" w14:textId="77777777" w:rsidR="00681CA0" w:rsidRPr="007D683A" w:rsidRDefault="008F530F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предварительного </w:t>
            </w:r>
            <w:r w:rsidR="00681CA0" w:rsidRPr="007D683A">
              <w:rPr>
                <w:rFonts w:ascii="Arial" w:hAnsi="Arial" w:cs="Arial"/>
              </w:rPr>
              <w:t>подогрева</w:t>
            </w:r>
          </w:p>
        </w:tc>
        <w:tc>
          <w:tcPr>
            <w:tcW w:w="1257" w:type="dxa"/>
            <w:gridSpan w:val="37"/>
            <w:tcBorders>
              <w:top w:val="double" w:sz="4" w:space="0" w:color="auto"/>
            </w:tcBorders>
            <w:vAlign w:val="center"/>
          </w:tcPr>
          <w:p w14:paraId="46A5DB2D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G</w:t>
            </w:r>
            <w:r w:rsidRPr="004C4754">
              <w:rPr>
                <w:rFonts w:ascii="Arial" w:hAnsi="Arial" w:cs="Arial"/>
              </w:rPr>
              <w:t>13</w:t>
            </w:r>
          </w:p>
        </w:tc>
        <w:tc>
          <w:tcPr>
            <w:tcW w:w="2315" w:type="dxa"/>
            <w:gridSpan w:val="72"/>
            <w:tcBorders>
              <w:top w:val="double" w:sz="4" w:space="0" w:color="auto"/>
            </w:tcBorders>
            <w:vAlign w:val="center"/>
          </w:tcPr>
          <w:p w14:paraId="63D61C65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</w:t>
            </w:r>
            <w:r w:rsidRPr="004C4754">
              <w:rPr>
                <w:rFonts w:ascii="Arial" w:hAnsi="Arial" w:cs="Arial"/>
                <w:lang w:val="en-US"/>
              </w:rPr>
              <w:t xml:space="preserve">6 х </w:t>
            </w:r>
            <w:r w:rsidRPr="004C4754">
              <w:rPr>
                <w:rFonts w:ascii="Arial" w:hAnsi="Arial" w:cs="Arial"/>
              </w:rPr>
              <w:t>1200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280C40BC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7577C1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99C6257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60F2A8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287FD9EB" w14:textId="77777777" w:rsidR="00681CA0" w:rsidRPr="004C4754" w:rsidRDefault="00681CA0" w:rsidP="00314B1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BD7C5B1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2FC7EF6B" w14:textId="77777777" w:rsidR="00681CA0" w:rsidRPr="004C4754" w:rsidRDefault="00681CA0" w:rsidP="003126A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2438A6BA" w14:textId="77777777" w:rsidR="00681CA0" w:rsidRPr="004C4754" w:rsidRDefault="00681CA0" w:rsidP="00314B1F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45E81A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1E49DCA4" w14:textId="77777777" w:rsidR="00681CA0" w:rsidRPr="004C4754" w:rsidRDefault="00681CA0" w:rsidP="00314B1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69"/>
            <w:tcBorders>
              <w:top w:val="nil"/>
            </w:tcBorders>
          </w:tcPr>
          <w:p w14:paraId="12A24F9B" w14:textId="77777777" w:rsidR="00681CA0" w:rsidRPr="003126AF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126AF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721" w:type="dxa"/>
            <w:gridSpan w:val="113"/>
            <w:tcBorders>
              <w:top w:val="nil"/>
            </w:tcBorders>
          </w:tcPr>
          <w:p w14:paraId="77D4A07B" w14:textId="77777777" w:rsidR="00681CA0" w:rsidRPr="003126AF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126AF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2" w:type="dxa"/>
            <w:gridSpan w:val="70"/>
            <w:tcBorders>
              <w:top w:val="nil"/>
            </w:tcBorders>
          </w:tcPr>
          <w:p w14:paraId="331D9136" w14:textId="77777777" w:rsidR="00681CA0" w:rsidRPr="003126AF" w:rsidRDefault="00681CA0" w:rsidP="003126AF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126AF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1860" w:type="dxa"/>
            <w:gridSpan w:val="44"/>
            <w:tcBorders>
              <w:top w:val="nil"/>
            </w:tcBorders>
          </w:tcPr>
          <w:p w14:paraId="10588848" w14:textId="77777777" w:rsidR="00681CA0" w:rsidRPr="003126AF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126AF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2F70E675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B45F7E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29E5FFDE" w14:textId="77777777" w:rsidR="00681CA0" w:rsidRPr="004C4754" w:rsidRDefault="00681CA0" w:rsidP="00314B1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69"/>
            <w:tcBorders>
              <w:top w:val="nil"/>
              <w:bottom w:val="double" w:sz="4" w:space="0" w:color="auto"/>
            </w:tcBorders>
          </w:tcPr>
          <w:p w14:paraId="7795B9FE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308" w:type="dxa"/>
            <w:gridSpan w:val="67"/>
            <w:tcBorders>
              <w:top w:val="nil"/>
              <w:bottom w:val="double" w:sz="4" w:space="0" w:color="auto"/>
            </w:tcBorders>
          </w:tcPr>
          <w:p w14:paraId="460D370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13" w:type="dxa"/>
            <w:gridSpan w:val="46"/>
            <w:tcBorders>
              <w:top w:val="nil"/>
              <w:bottom w:val="double" w:sz="4" w:space="0" w:color="auto"/>
            </w:tcBorders>
          </w:tcPr>
          <w:p w14:paraId="0404641B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702" w:type="dxa"/>
            <w:gridSpan w:val="114"/>
            <w:tcBorders>
              <w:top w:val="nil"/>
              <w:bottom w:val="double" w:sz="4" w:space="0" w:color="auto"/>
            </w:tcBorders>
          </w:tcPr>
          <w:p w14:paraId="37811682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6E4943A1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DA720A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21C01CBF" w14:textId="77777777" w:rsidR="00681CA0" w:rsidRPr="004C4754" w:rsidRDefault="00681CA0" w:rsidP="00314B1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69"/>
            <w:tcBorders>
              <w:top w:val="double" w:sz="4" w:space="0" w:color="auto"/>
            </w:tcBorders>
          </w:tcPr>
          <w:p w14:paraId="621B9929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199,4</w:t>
            </w:r>
          </w:p>
        </w:tc>
        <w:tc>
          <w:tcPr>
            <w:tcW w:w="2308" w:type="dxa"/>
            <w:gridSpan w:val="67"/>
            <w:tcBorders>
              <w:top w:val="double" w:sz="4" w:space="0" w:color="auto"/>
            </w:tcBorders>
          </w:tcPr>
          <w:p w14:paraId="57CFA890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204,1</w:t>
            </w:r>
          </w:p>
        </w:tc>
        <w:tc>
          <w:tcPr>
            <w:tcW w:w="1413" w:type="dxa"/>
            <w:gridSpan w:val="46"/>
            <w:tcBorders>
              <w:top w:val="double" w:sz="4" w:space="0" w:color="auto"/>
            </w:tcBorders>
          </w:tcPr>
          <w:p w14:paraId="5482810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206,5</w:t>
            </w:r>
          </w:p>
        </w:tc>
        <w:tc>
          <w:tcPr>
            <w:tcW w:w="1842" w:type="dxa"/>
            <w:gridSpan w:val="70"/>
            <w:tcBorders>
              <w:top w:val="double" w:sz="4" w:space="0" w:color="auto"/>
            </w:tcBorders>
          </w:tcPr>
          <w:p w14:paraId="2D9C5517" w14:textId="77777777" w:rsidR="00681CA0" w:rsidRPr="004C4754" w:rsidRDefault="00681CA0" w:rsidP="003126AF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4C4754">
              <w:rPr>
                <w:rFonts w:ascii="Arial" w:hAnsi="Arial" w:cs="Arial"/>
              </w:rPr>
              <w:t>213,6</w:t>
            </w:r>
          </w:p>
        </w:tc>
        <w:tc>
          <w:tcPr>
            <w:tcW w:w="1860" w:type="dxa"/>
            <w:gridSpan w:val="44"/>
            <w:tcBorders>
              <w:top w:val="double" w:sz="4" w:space="0" w:color="auto"/>
            </w:tcBorders>
          </w:tcPr>
          <w:p w14:paraId="617916A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7D666FC2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941874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055E08C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88A2FBA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617AD974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40F523A3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1764FEA8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DACCC6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0855AAFF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0" w:type="dxa"/>
            <w:gridSpan w:val="20"/>
            <w:tcBorders>
              <w:top w:val="nil"/>
              <w:bottom w:val="double" w:sz="4" w:space="0" w:color="auto"/>
            </w:tcBorders>
            <w:vAlign w:val="center"/>
          </w:tcPr>
          <w:p w14:paraId="598DA37F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252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29C61515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Рассто</w:t>
            </w:r>
            <w:r w:rsidRPr="004C4754">
              <w:rPr>
                <w:rFonts w:ascii="Arial" w:hAnsi="Arial" w:cs="Arial"/>
              </w:rPr>
              <w:t>я</w:t>
            </w:r>
            <w:r w:rsidRPr="004C4754">
              <w:rPr>
                <w:rFonts w:ascii="Arial" w:hAnsi="Arial" w:cs="Arial"/>
              </w:rPr>
              <w:t>ние от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1807" w:type="dxa"/>
            <w:gridSpan w:val="56"/>
            <w:tcBorders>
              <w:top w:val="nil"/>
              <w:bottom w:val="double" w:sz="4" w:space="0" w:color="auto"/>
            </w:tcBorders>
            <w:vAlign w:val="center"/>
          </w:tcPr>
          <w:p w14:paraId="2F238738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предвар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тельного под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93" w:type="dxa"/>
            <w:gridSpan w:val="61"/>
            <w:tcBorders>
              <w:top w:val="nil"/>
              <w:bottom w:val="double" w:sz="4" w:space="0" w:color="auto"/>
            </w:tcBorders>
            <w:vAlign w:val="center"/>
          </w:tcPr>
          <w:p w14:paraId="010738DA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предв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рительного подогрева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1979" w:type="dxa"/>
            <w:gridSpan w:val="80"/>
            <w:tcBorders>
              <w:top w:val="nil"/>
              <w:bottom w:val="double" w:sz="4" w:space="0" w:color="auto"/>
            </w:tcBorders>
            <w:vAlign w:val="center"/>
          </w:tcPr>
          <w:p w14:paraId="0D1CBDF1" w14:textId="77777777" w:rsidR="00681CA0" w:rsidRPr="007D68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лостого хода (действующее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408" w:type="dxa"/>
            <w:gridSpan w:val="22"/>
            <w:tcBorders>
              <w:top w:val="nil"/>
              <w:bottom w:val="double" w:sz="4" w:space="0" w:color="auto"/>
            </w:tcBorders>
            <w:vAlign w:val="center"/>
          </w:tcPr>
          <w:p w14:paraId="22AF899D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433F20D1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5A1EEB2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4FEEBE2A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0" w:type="dxa"/>
            <w:gridSpan w:val="20"/>
            <w:tcBorders>
              <w:top w:val="double" w:sz="4" w:space="0" w:color="auto"/>
            </w:tcBorders>
            <w:vAlign w:val="center"/>
          </w:tcPr>
          <w:p w14:paraId="1502433A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252" w:type="dxa"/>
            <w:gridSpan w:val="57"/>
            <w:tcBorders>
              <w:top w:val="double" w:sz="4" w:space="0" w:color="auto"/>
            </w:tcBorders>
            <w:vAlign w:val="center"/>
          </w:tcPr>
          <w:p w14:paraId="12D9C61D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</w:t>
            </w:r>
          </w:p>
        </w:tc>
        <w:tc>
          <w:tcPr>
            <w:tcW w:w="1807" w:type="dxa"/>
            <w:gridSpan w:val="56"/>
            <w:tcBorders>
              <w:top w:val="double" w:sz="4" w:space="0" w:color="auto"/>
            </w:tcBorders>
            <w:vAlign w:val="center"/>
          </w:tcPr>
          <w:p w14:paraId="4792094C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0,510</w:t>
            </w:r>
          </w:p>
        </w:tc>
        <w:tc>
          <w:tcPr>
            <w:tcW w:w="1793" w:type="dxa"/>
            <w:gridSpan w:val="61"/>
            <w:tcBorders>
              <w:top w:val="double" w:sz="4" w:space="0" w:color="auto"/>
            </w:tcBorders>
            <w:vAlign w:val="center"/>
          </w:tcPr>
          <w:p w14:paraId="487B7C61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1979" w:type="dxa"/>
            <w:gridSpan w:val="80"/>
            <w:tcBorders>
              <w:top w:val="double" w:sz="4" w:space="0" w:color="auto"/>
            </w:tcBorders>
            <w:vAlign w:val="center"/>
          </w:tcPr>
          <w:p w14:paraId="445F71ED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240</w:t>
            </w:r>
          </w:p>
        </w:tc>
        <w:tc>
          <w:tcPr>
            <w:tcW w:w="1408" w:type="dxa"/>
            <w:gridSpan w:val="22"/>
            <w:tcBorders>
              <w:top w:val="double" w:sz="4" w:space="0" w:color="auto"/>
            </w:tcBorders>
            <w:vAlign w:val="center"/>
          </w:tcPr>
          <w:p w14:paraId="1CA25F07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1C243F6D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0E68F8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04F020D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627CB83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tcBorders>
              <w:top w:val="nil"/>
              <w:bottom w:val="nil"/>
            </w:tcBorders>
          </w:tcPr>
          <w:p w14:paraId="4DDDA711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4B5F2120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1B869C53" w14:textId="77777777" w:rsidR="00681CA0" w:rsidRPr="004C4754" w:rsidRDefault="00681CA0" w:rsidP="00314B1F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B50E0B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0FB70C47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8" w:type="dxa"/>
            <w:gridSpan w:val="28"/>
            <w:vMerge w:val="restart"/>
          </w:tcPr>
          <w:p w14:paraId="7C5EAF4B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703" w:type="dxa"/>
            <w:gridSpan w:val="69"/>
            <w:vMerge w:val="restart"/>
          </w:tcPr>
          <w:p w14:paraId="5777D697" w14:textId="77777777" w:rsidR="00681CA0" w:rsidRPr="007D683A" w:rsidRDefault="001F678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568" w:type="dxa"/>
            <w:gridSpan w:val="155"/>
          </w:tcPr>
          <w:p w14:paraId="2B7052EC" w14:textId="77777777" w:rsidR="00681CA0" w:rsidRPr="007D683A" w:rsidRDefault="00681CA0" w:rsidP="000417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лампе (действующее</w:t>
            </w:r>
            <w:r w:rsidR="00041754" w:rsidRPr="007D683A">
              <w:rPr>
                <w:rFonts w:ascii="Arial" w:hAnsi="Arial" w:cs="Arial"/>
              </w:rPr>
              <w:t xml:space="preserve"> зн</w:t>
            </w:r>
            <w:r w:rsidR="00041754" w:rsidRPr="007D683A">
              <w:rPr>
                <w:rFonts w:ascii="Arial" w:hAnsi="Arial" w:cs="Arial"/>
              </w:rPr>
              <w:t>а</w:t>
            </w:r>
            <w:r w:rsidR="00041754" w:rsidRPr="007D683A">
              <w:rPr>
                <w:rFonts w:ascii="Arial" w:hAnsi="Arial" w:cs="Arial"/>
              </w:rPr>
              <w:t>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860" w:type="dxa"/>
            <w:gridSpan w:val="44"/>
            <w:vMerge w:val="restart"/>
          </w:tcPr>
          <w:p w14:paraId="0F29E913" w14:textId="77777777" w:rsidR="00681CA0" w:rsidRPr="007D683A" w:rsidRDefault="001F678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 зна-чение тока лампы, А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55DF405D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C36721E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6CE8A92A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  <w:gridSpan w:val="28"/>
            <w:vMerge/>
            <w:tcBorders>
              <w:top w:val="nil"/>
              <w:bottom w:val="double" w:sz="4" w:space="0" w:color="auto"/>
            </w:tcBorders>
          </w:tcPr>
          <w:p w14:paraId="34AEA320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3" w:type="dxa"/>
            <w:gridSpan w:val="69"/>
            <w:vMerge/>
            <w:tcBorders>
              <w:top w:val="nil"/>
              <w:bottom w:val="double" w:sz="4" w:space="0" w:color="auto"/>
            </w:tcBorders>
          </w:tcPr>
          <w:p w14:paraId="2AB4C7A3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3" w:type="dxa"/>
            <w:gridSpan w:val="39"/>
            <w:tcBorders>
              <w:top w:val="nil"/>
              <w:bottom w:val="double" w:sz="4" w:space="0" w:color="auto"/>
            </w:tcBorders>
          </w:tcPr>
          <w:p w14:paraId="745B76DA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</w:t>
            </w:r>
          </w:p>
          <w:p w14:paraId="73EB83B3" w14:textId="77777777" w:rsidR="008F530F" w:rsidRPr="007D683A" w:rsidRDefault="008F530F" w:rsidP="003126A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значение</w:t>
            </w:r>
          </w:p>
        </w:tc>
        <w:tc>
          <w:tcPr>
            <w:tcW w:w="1841" w:type="dxa"/>
            <w:gridSpan w:val="63"/>
            <w:tcBorders>
              <w:top w:val="nil"/>
              <w:bottom w:val="double" w:sz="4" w:space="0" w:color="auto"/>
            </w:tcBorders>
          </w:tcPr>
          <w:p w14:paraId="2D2869A2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14" w:type="dxa"/>
            <w:gridSpan w:val="53"/>
            <w:tcBorders>
              <w:top w:val="nil"/>
              <w:bottom w:val="double" w:sz="4" w:space="0" w:color="auto"/>
            </w:tcBorders>
          </w:tcPr>
          <w:p w14:paraId="02692C38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60" w:type="dxa"/>
            <w:gridSpan w:val="44"/>
            <w:vMerge/>
            <w:tcBorders>
              <w:bottom w:val="double" w:sz="4" w:space="0" w:color="auto"/>
            </w:tcBorders>
          </w:tcPr>
          <w:p w14:paraId="17D214F2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717A4F05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5BDD07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4FC4DA1D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58" w:type="dxa"/>
            <w:gridSpan w:val="28"/>
            <w:tcBorders>
              <w:top w:val="double" w:sz="4" w:space="0" w:color="auto"/>
              <w:bottom w:val="single" w:sz="4" w:space="0" w:color="auto"/>
            </w:tcBorders>
          </w:tcPr>
          <w:p w14:paraId="4DF0760F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703" w:type="dxa"/>
            <w:gridSpan w:val="69"/>
            <w:tcBorders>
              <w:top w:val="double" w:sz="4" w:space="0" w:color="auto"/>
              <w:bottom w:val="single" w:sz="4" w:space="0" w:color="auto"/>
            </w:tcBorders>
          </w:tcPr>
          <w:p w14:paraId="1CEDEA07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32</w:t>
            </w:r>
          </w:p>
        </w:tc>
        <w:tc>
          <w:tcPr>
            <w:tcW w:w="1313" w:type="dxa"/>
            <w:gridSpan w:val="39"/>
            <w:tcBorders>
              <w:top w:val="double" w:sz="4" w:space="0" w:color="auto"/>
              <w:bottom w:val="single" w:sz="4" w:space="0" w:color="auto"/>
            </w:tcBorders>
          </w:tcPr>
          <w:p w14:paraId="6E37DA71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128</w:t>
            </w:r>
          </w:p>
        </w:tc>
        <w:tc>
          <w:tcPr>
            <w:tcW w:w="1841" w:type="dxa"/>
            <w:gridSpan w:val="63"/>
            <w:tcBorders>
              <w:top w:val="double" w:sz="4" w:space="0" w:color="auto"/>
              <w:bottom w:val="single" w:sz="4" w:space="0" w:color="auto"/>
            </w:tcBorders>
          </w:tcPr>
          <w:p w14:paraId="6FC42153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118</w:t>
            </w:r>
          </w:p>
        </w:tc>
        <w:tc>
          <w:tcPr>
            <w:tcW w:w="1414" w:type="dxa"/>
            <w:gridSpan w:val="53"/>
            <w:tcBorders>
              <w:top w:val="double" w:sz="4" w:space="0" w:color="auto"/>
              <w:bottom w:val="single" w:sz="4" w:space="0" w:color="auto"/>
            </w:tcBorders>
          </w:tcPr>
          <w:p w14:paraId="523F6C28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138</w:t>
            </w:r>
          </w:p>
        </w:tc>
        <w:tc>
          <w:tcPr>
            <w:tcW w:w="1860" w:type="dxa"/>
            <w:gridSpan w:val="44"/>
            <w:tcBorders>
              <w:top w:val="double" w:sz="4" w:space="0" w:color="auto"/>
              <w:bottom w:val="single" w:sz="4" w:space="0" w:color="auto"/>
            </w:tcBorders>
          </w:tcPr>
          <w:p w14:paraId="66250FDF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0,255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36DED9F2" w14:textId="77777777" w:rsidR="00681CA0" w:rsidRPr="004C4754" w:rsidRDefault="00681CA0" w:rsidP="00314B1F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17A2CF" w14:textId="77777777" w:rsidTr="003E2868">
        <w:trPr>
          <w:gridBefore w:val="1"/>
          <w:cantSplit/>
          <w:trHeight w:val="5774"/>
        </w:trPr>
        <w:tc>
          <w:tcPr>
            <w:tcW w:w="10065" w:type="dxa"/>
            <w:gridSpan w:val="306"/>
            <w:tcBorders>
              <w:top w:val="nil"/>
            </w:tcBorders>
          </w:tcPr>
          <w:p w14:paraId="453B0D4A" w14:textId="77777777" w:rsidR="004D4B24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0579AF1F" w14:textId="77777777" w:rsidR="00A26DC8" w:rsidRPr="004C4754" w:rsidRDefault="004D4B24" w:rsidP="004D4B24">
            <w:pPr>
              <w:spacing w:before="120" w:after="0" w:line="276" w:lineRule="auto"/>
              <w:ind w:left="284"/>
              <w:jc w:val="both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7D683A">
              <w:rPr>
                <w:rFonts w:ascii="Arial" w:hAnsi="Arial" w:cs="Arial"/>
              </w:rPr>
              <w:t xml:space="preserve"> </w:t>
            </w:r>
            <w:r w:rsidR="00F94339" w:rsidRPr="007D683A">
              <w:rPr>
                <w:rFonts w:ascii="Arial" w:hAnsi="Arial" w:cs="Arial"/>
              </w:rPr>
              <w:t xml:space="preserve">в соответствии с </w:t>
            </w:r>
            <w:r w:rsidR="00F94339" w:rsidRPr="007D683A">
              <w:rPr>
                <w:rFonts w:ascii="Arial" w:hAnsi="Arial" w:cs="Arial"/>
                <w:lang w:val="en-US"/>
              </w:rPr>
              <w:t>D</w:t>
            </w:r>
            <w:r w:rsidR="00F94339" w:rsidRPr="007D683A">
              <w:rPr>
                <w:rFonts w:ascii="Arial" w:hAnsi="Arial" w:cs="Arial"/>
              </w:rPr>
              <w:t xml:space="preserve">.3 (приложение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A26DC8" w:rsidRPr="004C4754">
              <w:rPr>
                <w:rFonts w:ascii="Arial" w:hAnsi="Arial" w:cs="Arial"/>
              </w:rPr>
              <w:t>.</w:t>
            </w:r>
          </w:p>
          <w:p w14:paraId="283FE692" w14:textId="77777777" w:rsidR="00681CA0" w:rsidRPr="004C4754" w:rsidRDefault="00681CA0" w:rsidP="00A26DC8">
            <w:pPr>
              <w:spacing w:before="120"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367D2C42" w14:textId="77777777" w:rsidR="00681CA0" w:rsidRPr="004C4754" w:rsidRDefault="00681CA0" w:rsidP="00314B1F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7922C29C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54CDE04D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7420-2</w:t>
            </w:r>
          </w:p>
        </w:tc>
      </w:tr>
      <w:tr w:rsidR="00681CA0" w:rsidRPr="004C4754" w14:paraId="71EC6E78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878" w:type="dxa"/>
            <w:gridSpan w:val="55"/>
          </w:tcPr>
          <w:p w14:paraId="4590D64E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929" w:type="dxa"/>
            <w:gridSpan w:val="197"/>
          </w:tcPr>
          <w:p w14:paraId="607A3D15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C864B29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58" w:type="dxa"/>
            <w:gridSpan w:val="54"/>
            <w:vAlign w:val="center"/>
          </w:tcPr>
          <w:p w14:paraId="56FE3963" w14:textId="77777777" w:rsidR="00681CA0" w:rsidRPr="007D683A" w:rsidRDefault="00FA62C7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2</w:t>
            </w:r>
          </w:p>
        </w:tc>
      </w:tr>
      <w:tr w:rsidR="00681CA0" w:rsidRPr="004C4754" w14:paraId="1C092497" w14:textId="77777777" w:rsidTr="00F9556E">
        <w:tblPrEx>
          <w:tblLook w:val="01E0" w:firstRow="1" w:lastRow="1" w:firstColumn="1" w:lastColumn="1" w:noHBand="0" w:noVBand="0"/>
        </w:tblPrEx>
        <w:trPr>
          <w:gridBefore w:val="1"/>
          <w:trHeight w:val="553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656D3D4" w14:textId="77777777" w:rsidR="00681CA0" w:rsidRPr="00B80BD2" w:rsidRDefault="00681CA0" w:rsidP="003126AF">
            <w:pPr>
              <w:spacing w:after="0" w:line="36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B80BD2">
              <w:rPr>
                <w:rFonts w:ascii="Arial" w:hAnsi="Arial" w:cs="Arial"/>
                <w:b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FDH</w:t>
            </w:r>
            <w:r w:rsidRPr="00B80BD2">
              <w:rPr>
                <w:rFonts w:ascii="Arial" w:hAnsi="Arial" w:cs="Arial"/>
              </w:rPr>
              <w:t>-32-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B80BD2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P</w:t>
            </w:r>
            <w:r w:rsidRPr="00B80BD2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G</w:t>
            </w:r>
            <w:r w:rsidRPr="00B80BD2">
              <w:rPr>
                <w:rFonts w:ascii="Arial" w:hAnsi="Arial" w:cs="Arial"/>
              </w:rPr>
              <w:t>13-26/1200</w:t>
            </w:r>
          </w:p>
        </w:tc>
      </w:tr>
      <w:tr w:rsidR="00681CA0" w:rsidRPr="004C4754" w14:paraId="70EBEBA7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 w:val="restart"/>
            <w:tcBorders>
              <w:top w:val="nil"/>
            </w:tcBorders>
          </w:tcPr>
          <w:p w14:paraId="25CD6DA7" w14:textId="77777777" w:rsidR="00681CA0" w:rsidRPr="00B80B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4" w:type="dxa"/>
            <w:gridSpan w:val="292"/>
          </w:tcPr>
          <w:p w14:paraId="54F46D5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  <w:r w:rsidRPr="004C4754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401496D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F1AB478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25BC6A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405" w:type="dxa"/>
            <w:gridSpan w:val="34"/>
            <w:tcBorders>
              <w:bottom w:val="double" w:sz="4" w:space="0" w:color="auto"/>
            </w:tcBorders>
            <w:vAlign w:val="center"/>
          </w:tcPr>
          <w:p w14:paraId="48468634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841" w:type="dxa"/>
            <w:gridSpan w:val="71"/>
            <w:tcBorders>
              <w:bottom w:val="double" w:sz="4" w:space="0" w:color="auto"/>
            </w:tcBorders>
            <w:vAlign w:val="center"/>
          </w:tcPr>
          <w:p w14:paraId="54975341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981" w:type="dxa"/>
            <w:gridSpan w:val="54"/>
            <w:tcBorders>
              <w:bottom w:val="double" w:sz="4" w:space="0" w:color="auto"/>
            </w:tcBorders>
            <w:vAlign w:val="center"/>
          </w:tcPr>
          <w:p w14:paraId="4C61C0B3" w14:textId="77777777" w:rsidR="00681CA0" w:rsidRPr="007D683A" w:rsidRDefault="001F678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напряж</w:t>
            </w:r>
            <w:r w:rsidRPr="007D683A">
              <w:rPr>
                <w:rFonts w:ascii="Arial" w:hAnsi="Arial" w:cs="Arial"/>
              </w:rPr>
              <w:t>е</w:t>
            </w:r>
            <w:r w:rsidRPr="007D683A">
              <w:rPr>
                <w:rFonts w:ascii="Arial" w:hAnsi="Arial" w:cs="Arial"/>
              </w:rPr>
              <w:t>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2130" w:type="dxa"/>
            <w:gridSpan w:val="75"/>
            <w:tcBorders>
              <w:bottom w:val="double" w:sz="4" w:space="0" w:color="auto"/>
            </w:tcBorders>
            <w:vAlign w:val="center"/>
          </w:tcPr>
          <w:p w14:paraId="5D2A75EE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007" w:type="dxa"/>
            <w:gridSpan w:val="58"/>
            <w:tcBorders>
              <w:bottom w:val="double" w:sz="4" w:space="0" w:color="auto"/>
            </w:tcBorders>
            <w:vAlign w:val="center"/>
          </w:tcPr>
          <w:p w14:paraId="40FB22AC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Сопротивление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7D6DF9F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3AA19B0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3E8A4DA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405" w:type="dxa"/>
            <w:gridSpan w:val="34"/>
            <w:tcBorders>
              <w:top w:val="double" w:sz="4" w:space="0" w:color="auto"/>
            </w:tcBorders>
            <w:vAlign w:val="center"/>
          </w:tcPr>
          <w:p w14:paraId="5AD24627" w14:textId="77777777" w:rsidR="00681CA0" w:rsidRPr="004C4754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 w:rsidRPr="00B30F81">
              <w:rPr>
                <w:rFonts w:ascii="Arial" w:hAnsi="Arial" w:cs="Arial"/>
                <w:color w:val="FF0000"/>
              </w:rPr>
              <w:t>–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841" w:type="dxa"/>
            <w:gridSpan w:val="71"/>
            <w:tcBorders>
              <w:top w:val="double" w:sz="4" w:space="0" w:color="auto"/>
            </w:tcBorders>
            <w:vAlign w:val="center"/>
          </w:tcPr>
          <w:p w14:paraId="4FDA2660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32</w:t>
            </w:r>
          </w:p>
        </w:tc>
        <w:tc>
          <w:tcPr>
            <w:tcW w:w="1981" w:type="dxa"/>
            <w:gridSpan w:val="54"/>
            <w:tcBorders>
              <w:top w:val="double" w:sz="4" w:space="0" w:color="auto"/>
            </w:tcBorders>
            <w:vAlign w:val="center"/>
          </w:tcPr>
          <w:p w14:paraId="7EFF1367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256</w:t>
            </w:r>
          </w:p>
        </w:tc>
        <w:tc>
          <w:tcPr>
            <w:tcW w:w="2130" w:type="dxa"/>
            <w:gridSpan w:val="75"/>
            <w:tcBorders>
              <w:top w:val="double" w:sz="4" w:space="0" w:color="auto"/>
            </w:tcBorders>
            <w:vAlign w:val="center"/>
          </w:tcPr>
          <w:p w14:paraId="1A985127" w14:textId="77777777" w:rsidR="00681CA0" w:rsidRPr="007D683A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0,255</w:t>
            </w:r>
          </w:p>
        </w:tc>
        <w:tc>
          <w:tcPr>
            <w:tcW w:w="2007" w:type="dxa"/>
            <w:gridSpan w:val="58"/>
            <w:tcBorders>
              <w:top w:val="double" w:sz="4" w:space="0" w:color="auto"/>
            </w:tcBorders>
            <w:vAlign w:val="center"/>
          </w:tcPr>
          <w:p w14:paraId="606E0D06" w14:textId="77777777" w:rsidR="00681CA0" w:rsidRPr="004C4754" w:rsidRDefault="00681CA0" w:rsidP="003126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500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78F6806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3A7DA93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4FA836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9364" w:type="dxa"/>
            <w:gridSpan w:val="292"/>
          </w:tcPr>
          <w:p w14:paraId="032E64A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25D7D23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7DD528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3979276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9364" w:type="dxa"/>
            <w:gridSpan w:val="292"/>
          </w:tcPr>
          <w:p w14:paraId="77E9406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4A58B32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8642BE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0B3045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40" w:type="dxa"/>
            <w:gridSpan w:val="259"/>
            <w:tcBorders>
              <w:top w:val="nil"/>
            </w:tcBorders>
          </w:tcPr>
          <w:p w14:paraId="3EB96F04" w14:textId="77777777" w:rsidR="00681CA0" w:rsidRPr="004C4754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кГц</w:t>
            </w:r>
          </w:p>
        </w:tc>
        <w:tc>
          <w:tcPr>
            <w:tcW w:w="1724" w:type="dxa"/>
            <w:gridSpan w:val="33"/>
            <w:tcBorders>
              <w:top w:val="nil"/>
            </w:tcBorders>
          </w:tcPr>
          <w:p w14:paraId="6AE4D341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8" w:type="dxa"/>
            <w:gridSpan w:val="2"/>
            <w:vMerge/>
          </w:tcPr>
          <w:p w14:paraId="6789468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629CCE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55F5C60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61" w:type="dxa"/>
            <w:gridSpan w:val="201"/>
          </w:tcPr>
          <w:p w14:paraId="50BA53A8" w14:textId="77777777" w:rsidR="00681CA0" w:rsidRPr="004C4754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279" w:type="dxa"/>
            <w:gridSpan w:val="58"/>
          </w:tcPr>
          <w:p w14:paraId="17282375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24" w:type="dxa"/>
            <w:gridSpan w:val="33"/>
          </w:tcPr>
          <w:p w14:paraId="79E507A8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0,450</w:t>
            </w:r>
          </w:p>
        </w:tc>
        <w:tc>
          <w:tcPr>
            <w:tcW w:w="288" w:type="dxa"/>
            <w:gridSpan w:val="2"/>
            <w:vMerge/>
          </w:tcPr>
          <w:p w14:paraId="6263B52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C9F9CC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2CA74A3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61" w:type="dxa"/>
            <w:gridSpan w:val="201"/>
            <w:vMerge w:val="restart"/>
            <w:vAlign w:val="center"/>
          </w:tcPr>
          <w:p w14:paraId="28D6B03E" w14:textId="77777777" w:rsidR="00681CA0" w:rsidRPr="004C4754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А</w:t>
            </w:r>
          </w:p>
        </w:tc>
        <w:tc>
          <w:tcPr>
            <w:tcW w:w="1279" w:type="dxa"/>
            <w:gridSpan w:val="58"/>
          </w:tcPr>
          <w:p w14:paraId="4F33FDF5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24" w:type="dxa"/>
            <w:gridSpan w:val="33"/>
          </w:tcPr>
          <w:p w14:paraId="18A28C21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2EE685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2F6FC24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724ECE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61" w:type="dxa"/>
            <w:gridSpan w:val="201"/>
            <w:vMerge/>
          </w:tcPr>
          <w:p w14:paraId="544CF613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gridSpan w:val="58"/>
          </w:tcPr>
          <w:p w14:paraId="27892739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24" w:type="dxa"/>
            <w:gridSpan w:val="33"/>
          </w:tcPr>
          <w:p w14:paraId="53B273E6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00150F4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DC71C07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833CE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1686727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2"/>
            <w:vMerge/>
          </w:tcPr>
          <w:p w14:paraId="3EE2619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DFF601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2A8AEC2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4" w:type="dxa"/>
            <w:gridSpan w:val="292"/>
          </w:tcPr>
          <w:p w14:paraId="2E930D3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8" w:type="dxa"/>
            <w:gridSpan w:val="2"/>
            <w:vMerge/>
          </w:tcPr>
          <w:p w14:paraId="5A6F619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365FB7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4916B08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61" w:type="dxa"/>
            <w:gridSpan w:val="201"/>
            <w:vMerge w:val="restart"/>
          </w:tcPr>
          <w:p w14:paraId="067EA786" w14:textId="77777777" w:rsidR="00681CA0" w:rsidRPr="007D683A" w:rsidRDefault="008F530F" w:rsidP="0063539B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Минимальный </w:t>
            </w:r>
            <w:r w:rsidR="00681CA0" w:rsidRPr="007D683A">
              <w:rPr>
                <w:rFonts w:ascii="Arial" w:hAnsi="Arial" w:cs="Arial"/>
              </w:rPr>
              <w:t xml:space="preserve">ток предварительного подогрева </w:t>
            </w:r>
            <w:r w:rsidR="00681CA0" w:rsidRPr="007D683A">
              <w:rPr>
                <w:rFonts w:ascii="Arial" w:hAnsi="Arial" w:cs="Arial"/>
                <w:lang w:val="en-US"/>
              </w:rPr>
              <w:t>i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7D683A">
              <w:rPr>
                <w:rFonts w:ascii="Arial" w:hAnsi="Arial" w:cs="Arial"/>
              </w:rPr>
              <w:t xml:space="preserve"> (</w:t>
            </w:r>
            <w:r w:rsidR="00681CA0" w:rsidRPr="007D683A">
              <w:rPr>
                <w:rFonts w:ascii="Arial" w:hAnsi="Arial" w:cs="Arial"/>
                <w:lang w:val="en-US"/>
              </w:rPr>
              <w:t>A</w:t>
            </w:r>
            <w:r w:rsidR="00681CA0" w:rsidRPr="007D683A">
              <w:rPr>
                <w:rFonts w:ascii="Arial" w:hAnsi="Arial" w:cs="Arial"/>
              </w:rPr>
              <w:t xml:space="preserve">) за время эмиссии </w:t>
            </w:r>
            <w:r w:rsidR="00681CA0" w:rsidRPr="007D683A">
              <w:rPr>
                <w:rFonts w:ascii="Arial" w:hAnsi="Arial" w:cs="Arial"/>
                <w:lang w:val="en-US"/>
              </w:rPr>
              <w:t>t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7D683A">
              <w:rPr>
                <w:rFonts w:ascii="Arial" w:hAnsi="Arial" w:cs="Arial"/>
              </w:rPr>
              <w:t xml:space="preserve"> (с): </w:t>
            </w:r>
            <w:r w:rsidR="00681CA0" w:rsidRPr="007D683A">
              <w:rPr>
                <w:rFonts w:ascii="Arial" w:hAnsi="Arial" w:cs="Arial"/>
                <w:lang w:val="en-US"/>
              </w:rPr>
              <w:t>i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7D683A">
              <w:rPr>
                <w:rFonts w:ascii="Arial" w:hAnsi="Arial" w:cs="Arial"/>
              </w:rPr>
              <w:t xml:space="preserve"> = (</w:t>
            </w:r>
            <w:r w:rsidR="00681CA0" w:rsidRPr="007D683A">
              <w:rPr>
                <w:rFonts w:ascii="Arial" w:hAnsi="Arial" w:cs="Arial"/>
                <w:lang w:val="en-US"/>
              </w:rPr>
              <w:t>a</w:t>
            </w:r>
            <w:r w:rsidR="00681CA0" w:rsidRPr="007D683A">
              <w:rPr>
                <w:rFonts w:ascii="Arial" w:hAnsi="Arial" w:cs="Arial"/>
              </w:rPr>
              <w:t xml:space="preserve">/ </w:t>
            </w:r>
            <w:r w:rsidR="00681CA0" w:rsidRPr="007D683A">
              <w:rPr>
                <w:rFonts w:ascii="Arial" w:hAnsi="Arial" w:cs="Arial"/>
                <w:lang w:val="en-US"/>
              </w:rPr>
              <w:t>t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7D683A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7D683A">
              <w:rPr>
                <w:rFonts w:ascii="Arial" w:hAnsi="Arial" w:cs="Arial"/>
              </w:rPr>
              <w:t xml:space="preserve">+ </w:t>
            </w:r>
            <w:r w:rsidR="00681CA0" w:rsidRPr="007D683A">
              <w:rPr>
                <w:rFonts w:ascii="Arial" w:hAnsi="Arial" w:cs="Arial"/>
                <w:lang w:val="en-US"/>
              </w:rPr>
              <w:t>i</w:t>
            </w:r>
            <w:r w:rsidR="00681CA0" w:rsidRPr="007D683A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7D683A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7D683A">
              <w:rPr>
                <w:rFonts w:ascii="Arial" w:hAnsi="Arial" w:cs="Arial"/>
              </w:rPr>
              <w:t>)</w:t>
            </w:r>
            <w:r w:rsidR="00681CA0" w:rsidRPr="007D683A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112" w:type="dxa"/>
            <w:gridSpan w:val="44"/>
          </w:tcPr>
          <w:p w14:paraId="43ED84EA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а</w:t>
            </w:r>
          </w:p>
        </w:tc>
        <w:tc>
          <w:tcPr>
            <w:tcW w:w="1891" w:type="dxa"/>
            <w:gridSpan w:val="47"/>
          </w:tcPr>
          <w:p w14:paraId="0A10D88E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</w:rPr>
              <w:t>00</w:t>
            </w:r>
          </w:p>
        </w:tc>
        <w:tc>
          <w:tcPr>
            <w:tcW w:w="288" w:type="dxa"/>
            <w:gridSpan w:val="2"/>
            <w:vMerge/>
          </w:tcPr>
          <w:p w14:paraId="4350875E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3EFEC15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7A6BCCC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361" w:type="dxa"/>
            <w:gridSpan w:val="201"/>
            <w:vMerge/>
          </w:tcPr>
          <w:p w14:paraId="149CE1DE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12" w:type="dxa"/>
            <w:gridSpan w:val="44"/>
          </w:tcPr>
          <w:p w14:paraId="6191ABD5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i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7D683A">
              <w:rPr>
                <w:rFonts w:ascii="Arial" w:hAnsi="Arial" w:cs="Arial"/>
                <w:lang w:val="en-US"/>
              </w:rPr>
              <w:t xml:space="preserve"> </w:t>
            </w:r>
            <w:r w:rsidRPr="007D683A">
              <w:rPr>
                <w:rFonts w:ascii="Arial" w:hAnsi="Arial" w:cs="Arial"/>
              </w:rPr>
              <w:t>(А)</w:t>
            </w:r>
          </w:p>
        </w:tc>
        <w:tc>
          <w:tcPr>
            <w:tcW w:w="1891" w:type="dxa"/>
            <w:gridSpan w:val="47"/>
          </w:tcPr>
          <w:p w14:paraId="2C79EE56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</w:t>
            </w:r>
            <w:r w:rsidRPr="004C4754">
              <w:rPr>
                <w:rFonts w:ascii="Arial" w:hAnsi="Arial" w:cs="Arial"/>
                <w:lang w:val="en-US"/>
              </w:rPr>
              <w:t>25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288" w:type="dxa"/>
            <w:gridSpan w:val="2"/>
            <w:vMerge/>
          </w:tcPr>
          <w:p w14:paraId="5CB9188E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7B7BA5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6640BC1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79" w:type="dxa"/>
            <w:gridSpan w:val="167"/>
            <w:vMerge w:val="restart"/>
            <w:vAlign w:val="center"/>
          </w:tcPr>
          <w:p w14:paraId="5C7BBB3B" w14:textId="77777777" w:rsidR="00681CA0" w:rsidRPr="007D683A" w:rsidRDefault="008F530F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Максимальный </w:t>
            </w:r>
            <w:r w:rsidR="00681CA0" w:rsidRPr="007D683A">
              <w:rPr>
                <w:rFonts w:ascii="Arial" w:hAnsi="Arial" w:cs="Arial"/>
              </w:rPr>
              <w:t xml:space="preserve">ток предварительного подогрева, </w:t>
            </w:r>
            <w:r w:rsidR="00681CA0" w:rsidRPr="007D683A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2094" w:type="dxa"/>
            <w:gridSpan w:val="78"/>
          </w:tcPr>
          <w:p w14:paraId="11CAA539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891" w:type="dxa"/>
            <w:gridSpan w:val="47"/>
          </w:tcPr>
          <w:p w14:paraId="26312691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600</w:t>
            </w:r>
          </w:p>
        </w:tc>
        <w:tc>
          <w:tcPr>
            <w:tcW w:w="288" w:type="dxa"/>
            <w:gridSpan w:val="2"/>
            <w:vMerge/>
          </w:tcPr>
          <w:p w14:paraId="46A15E9E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964DE3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E74D83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79" w:type="dxa"/>
            <w:gridSpan w:val="167"/>
            <w:vMerge/>
          </w:tcPr>
          <w:p w14:paraId="0396FDA3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94" w:type="dxa"/>
            <w:gridSpan w:val="78"/>
          </w:tcPr>
          <w:p w14:paraId="528D1946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891" w:type="dxa"/>
            <w:gridSpan w:val="47"/>
          </w:tcPr>
          <w:p w14:paraId="0A0F8214" w14:textId="77777777" w:rsidR="00681CA0" w:rsidRPr="004C4754" w:rsidRDefault="008F530F" w:rsidP="00B30F8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(</w:t>
            </w:r>
            <w:r w:rsidR="00681CA0" w:rsidRPr="004C4754">
              <w:rPr>
                <w:rFonts w:ascii="Arial" w:hAnsi="Arial" w:cs="Arial"/>
                <w:lang w:val="en-US"/>
              </w:rPr>
              <w:t>1</w:t>
            </w:r>
            <w:r w:rsidR="00681CA0" w:rsidRPr="004C4754">
              <w:rPr>
                <w:rFonts w:ascii="Arial" w:hAnsi="Arial" w:cs="Arial"/>
              </w:rPr>
              <w:t>,</w:t>
            </w:r>
            <w:r w:rsidR="00681CA0" w:rsidRPr="004C4754">
              <w:rPr>
                <w:rFonts w:ascii="Arial" w:hAnsi="Arial" w:cs="Arial"/>
                <w:lang w:val="en-US"/>
              </w:rPr>
              <w:t>800</w:t>
            </w:r>
            <w:r w:rsidR="00681CA0" w:rsidRPr="00B30F81">
              <w:rPr>
                <w:rFonts w:ascii="Arial" w:hAnsi="Arial" w:cs="Arial"/>
                <w:color w:val="FF0000"/>
                <w:lang w:val="en-US"/>
              </w:rPr>
              <w:t>–</w:t>
            </w:r>
            <w:r w:rsidR="00681CA0" w:rsidRPr="004C4754">
              <w:rPr>
                <w:rFonts w:ascii="Arial" w:hAnsi="Arial" w:cs="Arial"/>
                <w:lang w:val="en-US"/>
              </w:rPr>
              <w:t>0</w:t>
            </w:r>
            <w:r w:rsidR="00681CA0" w:rsidRPr="004C4754">
              <w:rPr>
                <w:rFonts w:ascii="Arial" w:hAnsi="Arial" w:cs="Arial"/>
              </w:rPr>
              <w:t>,</w:t>
            </w:r>
            <w:r w:rsidR="00681CA0" w:rsidRPr="004C4754">
              <w:rPr>
                <w:rFonts w:ascii="Arial" w:hAnsi="Arial" w:cs="Arial"/>
                <w:lang w:val="en-US"/>
              </w:rPr>
              <w:t>500</w:t>
            </w:r>
            <w:r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  <w:lang w:val="en-US"/>
              </w:rPr>
              <w:t xml:space="preserve"> t</w:t>
            </w:r>
          </w:p>
        </w:tc>
        <w:tc>
          <w:tcPr>
            <w:tcW w:w="288" w:type="dxa"/>
            <w:gridSpan w:val="2"/>
            <w:vMerge/>
          </w:tcPr>
          <w:p w14:paraId="0FFDDF1C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5AE4AF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4DAE6B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79" w:type="dxa"/>
            <w:gridSpan w:val="167"/>
            <w:vMerge/>
          </w:tcPr>
          <w:p w14:paraId="37704669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gridSpan w:val="78"/>
          </w:tcPr>
          <w:p w14:paraId="6949EAA8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t ≥ 2</w:t>
            </w:r>
            <w:r w:rsidRPr="007D683A">
              <w:rPr>
                <w:rFonts w:ascii="Arial" w:hAnsi="Arial" w:cs="Arial"/>
              </w:rPr>
              <w:t>,0</w:t>
            </w:r>
          </w:p>
        </w:tc>
        <w:tc>
          <w:tcPr>
            <w:tcW w:w="1891" w:type="dxa"/>
            <w:gridSpan w:val="47"/>
          </w:tcPr>
          <w:p w14:paraId="53BC17EE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</w:t>
            </w:r>
            <w:r w:rsidRPr="004C4754"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  <w:lang w:val="en-US"/>
              </w:rPr>
              <w:t>800</w:t>
            </w:r>
          </w:p>
        </w:tc>
        <w:tc>
          <w:tcPr>
            <w:tcW w:w="288" w:type="dxa"/>
            <w:gridSpan w:val="2"/>
            <w:vMerge/>
          </w:tcPr>
          <w:p w14:paraId="71EEEAB0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C2B6056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3A7F98D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49" w:type="dxa"/>
            <w:gridSpan w:val="132"/>
            <w:vMerge w:val="restart"/>
            <w:vAlign w:val="center"/>
          </w:tcPr>
          <w:p w14:paraId="4C181EBE" w14:textId="77777777" w:rsidR="00681CA0" w:rsidRPr="007D683A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1130" w:type="dxa"/>
            <w:gridSpan w:val="35"/>
            <w:vAlign w:val="center"/>
          </w:tcPr>
          <w:p w14:paraId="54602B4D" w14:textId="77777777" w:rsidR="00681CA0" w:rsidRPr="007D683A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≤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94" w:type="dxa"/>
            <w:gridSpan w:val="78"/>
          </w:tcPr>
          <w:p w14:paraId="0869FF5E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 (де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 знач</w:t>
            </w:r>
            <w:r w:rsidRPr="007D683A">
              <w:rPr>
                <w:rFonts w:ascii="Arial" w:hAnsi="Arial" w:cs="Arial"/>
              </w:rPr>
              <w:t>е</w:t>
            </w:r>
            <w:r w:rsidRPr="007D683A">
              <w:rPr>
                <w:rFonts w:ascii="Arial" w:hAnsi="Arial" w:cs="Arial"/>
              </w:rPr>
              <w:t>ние)</w:t>
            </w:r>
          </w:p>
        </w:tc>
        <w:tc>
          <w:tcPr>
            <w:tcW w:w="1891" w:type="dxa"/>
            <w:gridSpan w:val="47"/>
            <w:vAlign w:val="center"/>
          </w:tcPr>
          <w:p w14:paraId="65767D2E" w14:textId="77777777" w:rsidR="00681CA0" w:rsidRPr="004C4754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</w:rPr>
              <w:t>8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8" w:type="dxa"/>
            <w:gridSpan w:val="2"/>
            <w:vMerge/>
          </w:tcPr>
          <w:p w14:paraId="0DAD4B38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112C3D0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371B978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49" w:type="dxa"/>
            <w:gridSpan w:val="132"/>
            <w:vMerge/>
            <w:vAlign w:val="center"/>
          </w:tcPr>
          <w:p w14:paraId="389149DF" w14:textId="77777777" w:rsidR="00681CA0" w:rsidRPr="007D683A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35"/>
            <w:vAlign w:val="center"/>
          </w:tcPr>
          <w:p w14:paraId="38CBC774" w14:textId="77777777" w:rsidR="00681CA0" w:rsidRPr="007D683A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&gt;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94" w:type="dxa"/>
            <w:gridSpan w:val="78"/>
          </w:tcPr>
          <w:p w14:paraId="7CAF8601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 знач</w:t>
            </w:r>
            <w:r w:rsidRPr="007D683A">
              <w:rPr>
                <w:rFonts w:ascii="Arial" w:hAnsi="Arial" w:cs="Arial"/>
              </w:rPr>
              <w:t>е</w:t>
            </w:r>
            <w:r w:rsidRPr="007D683A">
              <w:rPr>
                <w:rFonts w:ascii="Arial" w:hAnsi="Arial" w:cs="Arial"/>
              </w:rPr>
              <w:t>ние)</w:t>
            </w:r>
          </w:p>
        </w:tc>
        <w:tc>
          <w:tcPr>
            <w:tcW w:w="1891" w:type="dxa"/>
            <w:gridSpan w:val="47"/>
            <w:vAlign w:val="center"/>
          </w:tcPr>
          <w:p w14:paraId="74B4BE89" w14:textId="77777777" w:rsidR="00681CA0" w:rsidRPr="004C4754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</w:rPr>
              <w:t>4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8" w:type="dxa"/>
            <w:gridSpan w:val="2"/>
            <w:vMerge/>
          </w:tcPr>
          <w:p w14:paraId="54FE7672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C395694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07EED89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49" w:type="dxa"/>
            <w:gridSpan w:val="132"/>
            <w:vMerge w:val="restart"/>
            <w:vAlign w:val="center"/>
          </w:tcPr>
          <w:p w14:paraId="70F793AF" w14:textId="77777777" w:rsidR="00681CA0" w:rsidRPr="007D683A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ВЗУ, В</w:t>
            </w:r>
          </w:p>
        </w:tc>
        <w:tc>
          <w:tcPr>
            <w:tcW w:w="1130" w:type="dxa"/>
            <w:gridSpan w:val="35"/>
          </w:tcPr>
          <w:p w14:paraId="64E98C52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≤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94" w:type="dxa"/>
            <w:gridSpan w:val="78"/>
          </w:tcPr>
          <w:p w14:paraId="6EB9076B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 (пик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вое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1891" w:type="dxa"/>
            <w:gridSpan w:val="47"/>
          </w:tcPr>
          <w:p w14:paraId="4B5E87B6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04892411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9E4BEE3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5EBB1A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49" w:type="dxa"/>
            <w:gridSpan w:val="132"/>
            <w:vMerge/>
          </w:tcPr>
          <w:p w14:paraId="4AECA7BB" w14:textId="77777777" w:rsidR="00681CA0" w:rsidRPr="007D683A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0" w:type="dxa"/>
            <w:gridSpan w:val="35"/>
          </w:tcPr>
          <w:p w14:paraId="73EB8DC4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7D683A">
              <w:rPr>
                <w:rFonts w:ascii="Arial" w:hAnsi="Arial" w:cs="Arial"/>
                <w:lang w:val="en-US"/>
              </w:rPr>
              <w:t>t &gt; t</w:t>
            </w:r>
            <w:r w:rsidRPr="007D683A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094" w:type="dxa"/>
            <w:gridSpan w:val="78"/>
          </w:tcPr>
          <w:p w14:paraId="2EAA9A6E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(пик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вое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1891" w:type="dxa"/>
            <w:gridSpan w:val="47"/>
          </w:tcPr>
          <w:p w14:paraId="61F33C1C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4B55E952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3FFF44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77BEAF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473" w:type="dxa"/>
            <w:gridSpan w:val="245"/>
          </w:tcPr>
          <w:p w14:paraId="07F22A80" w14:textId="77777777" w:rsidR="00681CA0" w:rsidRPr="007D683A" w:rsidRDefault="00681CA0" w:rsidP="00410A0D">
            <w:pPr>
              <w:spacing w:after="0" w:line="240" w:lineRule="auto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Резистор взамен каждого катода, Ом</w:t>
            </w:r>
          </w:p>
        </w:tc>
        <w:tc>
          <w:tcPr>
            <w:tcW w:w="1891" w:type="dxa"/>
            <w:gridSpan w:val="47"/>
          </w:tcPr>
          <w:p w14:paraId="70553462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288" w:type="dxa"/>
            <w:gridSpan w:val="2"/>
            <w:vMerge/>
          </w:tcPr>
          <w:p w14:paraId="0FC7832C" w14:textId="77777777" w:rsidR="00681CA0" w:rsidRPr="004C4754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BA1E4D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3D4BBBC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1D6EEB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2"/>
            <w:vMerge/>
          </w:tcPr>
          <w:p w14:paraId="434D682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46F6484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5CD577F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0468AA8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8" w:type="dxa"/>
            <w:gridSpan w:val="2"/>
            <w:vMerge/>
          </w:tcPr>
          <w:p w14:paraId="3E62EEC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BB71B4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bottom w:val="nil"/>
            </w:tcBorders>
          </w:tcPr>
          <w:p w14:paraId="7070117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1659EEB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132709F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30569F" w14:textId="77777777" w:rsidTr="004068EE">
        <w:tblPrEx>
          <w:tblLook w:val="01E0" w:firstRow="1" w:lastRow="1" w:firstColumn="1" w:lastColumn="1" w:noHBand="0" w:noVBand="0"/>
        </w:tblPrEx>
        <w:trPr>
          <w:gridBefore w:val="1"/>
          <w:trHeight w:val="2907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1A9D7F7B" w14:textId="77777777" w:rsidR="00681CA0" w:rsidRPr="004C4754" w:rsidRDefault="00681CA0" w:rsidP="003303BF">
            <w:pPr>
              <w:spacing w:after="0" w:line="360" w:lineRule="auto"/>
              <w:rPr>
                <w:rFonts w:ascii="Arial" w:hAnsi="Arial" w:cs="Arial"/>
              </w:rPr>
            </w:pPr>
            <w:r w:rsidRPr="00314B1F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02777F98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0065" w:type="dxa"/>
            <w:gridSpan w:val="306"/>
          </w:tcPr>
          <w:p w14:paraId="0477C970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7</w:t>
            </w:r>
            <w:r w:rsidR="00681CA0" w:rsidRPr="004C4754">
              <w:rPr>
                <w:rFonts w:ascii="Arial" w:hAnsi="Arial" w:cs="Arial"/>
                <w:b/>
              </w:rPr>
              <w:t>420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4C4754" w14:paraId="2B72E04A" w14:textId="77777777" w:rsidTr="00F9556E">
        <w:trPr>
          <w:gridBefore w:val="1"/>
        </w:trPr>
        <w:tc>
          <w:tcPr>
            <w:tcW w:w="1646" w:type="dxa"/>
            <w:gridSpan w:val="36"/>
          </w:tcPr>
          <w:p w14:paraId="3D669CA5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64" w:type="dxa"/>
            <w:gridSpan w:val="229"/>
          </w:tcPr>
          <w:p w14:paraId="24944927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7C7142A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55" w:type="dxa"/>
            <w:gridSpan w:val="41"/>
            <w:vAlign w:val="center"/>
          </w:tcPr>
          <w:p w14:paraId="5B5D7589" w14:textId="77777777" w:rsidR="00681CA0" w:rsidRPr="007D683A" w:rsidRDefault="00FA62C7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1</w:t>
            </w:r>
          </w:p>
        </w:tc>
      </w:tr>
      <w:tr w:rsidR="00681CA0" w:rsidRPr="004C4754" w14:paraId="0832D2C0" w14:textId="77777777" w:rsidTr="00F9556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7113305A" w14:textId="77777777" w:rsidR="00681CA0" w:rsidRPr="007D683A" w:rsidRDefault="00681CA0" w:rsidP="00410A0D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 xml:space="preserve">МСОЛ: </w:t>
            </w:r>
            <w:r w:rsidRPr="007D683A">
              <w:rPr>
                <w:rFonts w:ascii="Arial" w:hAnsi="Arial" w:cs="Arial"/>
                <w:lang w:val="en-US"/>
              </w:rPr>
              <w:t>FDH</w:t>
            </w:r>
            <w:r w:rsidRPr="007D683A">
              <w:rPr>
                <w:rFonts w:ascii="Arial" w:hAnsi="Arial" w:cs="Arial"/>
              </w:rPr>
              <w:t>-50-</w:t>
            </w:r>
            <w:r w:rsidRPr="007D683A">
              <w:rPr>
                <w:rFonts w:ascii="Arial" w:hAnsi="Arial" w:cs="Arial"/>
                <w:lang w:val="en-US"/>
              </w:rPr>
              <w:t>L</w:t>
            </w:r>
            <w:r w:rsidRPr="007D683A">
              <w:rPr>
                <w:rFonts w:ascii="Arial" w:hAnsi="Arial" w:cs="Arial"/>
              </w:rPr>
              <w:t>/</w:t>
            </w:r>
            <w:r w:rsidRPr="007D683A">
              <w:rPr>
                <w:rFonts w:ascii="Arial" w:hAnsi="Arial" w:cs="Arial"/>
                <w:lang w:val="en-US"/>
              </w:rPr>
              <w:t>P</w:t>
            </w:r>
            <w:r w:rsidRPr="007D683A">
              <w:rPr>
                <w:rFonts w:ascii="Arial" w:hAnsi="Arial" w:cs="Arial"/>
              </w:rPr>
              <w:t>-</w:t>
            </w:r>
            <w:r w:rsidRPr="007D683A">
              <w:rPr>
                <w:rFonts w:ascii="Arial" w:hAnsi="Arial" w:cs="Arial"/>
                <w:lang w:val="en-US"/>
              </w:rPr>
              <w:t>G</w:t>
            </w:r>
            <w:r w:rsidRPr="007D683A">
              <w:rPr>
                <w:rFonts w:ascii="Arial" w:hAnsi="Arial" w:cs="Arial"/>
              </w:rPr>
              <w:t>13-26/1500</w:t>
            </w:r>
          </w:p>
        </w:tc>
      </w:tr>
      <w:tr w:rsidR="00681CA0" w:rsidRPr="004C4754" w14:paraId="11AA4D85" w14:textId="77777777" w:rsidTr="00F9556E">
        <w:trPr>
          <w:gridBefore w:val="1"/>
          <w:cantSplit/>
          <w:trHeight w:val="159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20CBD283" w14:textId="77777777" w:rsidR="00681CA0" w:rsidRPr="007D683A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674" w:type="dxa"/>
            <w:gridSpan w:val="52"/>
            <w:tcBorders>
              <w:bottom w:val="double" w:sz="4" w:space="0" w:color="auto"/>
            </w:tcBorders>
            <w:vAlign w:val="center"/>
          </w:tcPr>
          <w:p w14:paraId="4657BF5C" w14:textId="77777777" w:rsidR="00681CA0" w:rsidRPr="007D683A" w:rsidRDefault="00681CA0" w:rsidP="00410A0D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2031" w:type="dxa"/>
            <w:gridSpan w:val="72"/>
            <w:tcBorders>
              <w:bottom w:val="double" w:sz="4" w:space="0" w:color="auto"/>
            </w:tcBorders>
            <w:vAlign w:val="center"/>
          </w:tcPr>
          <w:p w14:paraId="2F55091C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Схема</w:t>
            </w:r>
          </w:p>
        </w:tc>
        <w:tc>
          <w:tcPr>
            <w:tcW w:w="2263" w:type="dxa"/>
            <w:gridSpan w:val="68"/>
            <w:tcBorders>
              <w:bottom w:val="double" w:sz="4" w:space="0" w:color="auto"/>
            </w:tcBorders>
            <w:vAlign w:val="center"/>
          </w:tcPr>
          <w:p w14:paraId="6C4B4518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Катод</w:t>
            </w:r>
          </w:p>
        </w:tc>
        <w:tc>
          <w:tcPr>
            <w:tcW w:w="1414" w:type="dxa"/>
            <w:gridSpan w:val="46"/>
            <w:tcBorders>
              <w:bottom w:val="double" w:sz="4" w:space="0" w:color="auto"/>
            </w:tcBorders>
            <w:vAlign w:val="center"/>
          </w:tcPr>
          <w:p w14:paraId="1EA6A654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Цоколь</w:t>
            </w:r>
          </w:p>
        </w:tc>
        <w:tc>
          <w:tcPr>
            <w:tcW w:w="2007" w:type="dxa"/>
            <w:gridSpan w:val="58"/>
            <w:tcBorders>
              <w:bottom w:val="double" w:sz="4" w:space="0" w:color="auto"/>
            </w:tcBorders>
            <w:vAlign w:val="center"/>
          </w:tcPr>
          <w:p w14:paraId="7A479AB0" w14:textId="48B675C2" w:rsidR="00681CA0" w:rsidRPr="007D683A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2806384B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090BD4" w14:textId="77777777" w:rsidTr="00F9556E">
        <w:trPr>
          <w:gridBefore w:val="1"/>
          <w:cantSplit/>
          <w:trHeight w:val="159"/>
        </w:trPr>
        <w:tc>
          <w:tcPr>
            <w:tcW w:w="388" w:type="dxa"/>
            <w:gridSpan w:val="8"/>
            <w:vMerge/>
            <w:tcBorders>
              <w:bottom w:val="nil"/>
            </w:tcBorders>
          </w:tcPr>
          <w:p w14:paraId="4D6CAA9A" w14:textId="77777777" w:rsidR="00681CA0" w:rsidRPr="007D683A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4" w:type="dxa"/>
            <w:gridSpan w:val="52"/>
            <w:tcBorders>
              <w:top w:val="double" w:sz="4" w:space="0" w:color="auto"/>
            </w:tcBorders>
            <w:vAlign w:val="center"/>
          </w:tcPr>
          <w:p w14:paraId="5CD9B421" w14:textId="77777777" w:rsidR="00681CA0" w:rsidRPr="007D683A" w:rsidRDefault="00681CA0" w:rsidP="00410A0D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50</w:t>
            </w:r>
          </w:p>
        </w:tc>
        <w:tc>
          <w:tcPr>
            <w:tcW w:w="2031" w:type="dxa"/>
            <w:gridSpan w:val="72"/>
            <w:tcBorders>
              <w:top w:val="double" w:sz="4" w:space="0" w:color="auto"/>
            </w:tcBorders>
            <w:vAlign w:val="center"/>
          </w:tcPr>
          <w:p w14:paraId="26E03C31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ВЧ бесстарте</w:t>
            </w:r>
            <w:r w:rsidRPr="007D683A">
              <w:rPr>
                <w:rFonts w:ascii="Arial" w:hAnsi="Arial" w:cs="Arial"/>
              </w:rPr>
              <w:t>р</w:t>
            </w:r>
            <w:r w:rsidRPr="007D683A">
              <w:rPr>
                <w:rFonts w:ascii="Arial" w:hAnsi="Arial" w:cs="Arial"/>
              </w:rPr>
              <w:t>ная</w:t>
            </w:r>
          </w:p>
        </w:tc>
        <w:tc>
          <w:tcPr>
            <w:tcW w:w="2263" w:type="dxa"/>
            <w:gridSpan w:val="68"/>
            <w:tcBorders>
              <w:top w:val="double" w:sz="4" w:space="0" w:color="auto"/>
            </w:tcBorders>
            <w:vAlign w:val="center"/>
          </w:tcPr>
          <w:p w14:paraId="0371F45A" w14:textId="77777777" w:rsidR="00681CA0" w:rsidRPr="007D683A" w:rsidRDefault="008F530F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предварительного </w:t>
            </w:r>
            <w:r w:rsidR="00681CA0" w:rsidRPr="007D683A">
              <w:rPr>
                <w:rFonts w:ascii="Arial" w:hAnsi="Arial" w:cs="Arial"/>
              </w:rPr>
              <w:t>подогрева</w:t>
            </w:r>
          </w:p>
        </w:tc>
        <w:tc>
          <w:tcPr>
            <w:tcW w:w="1414" w:type="dxa"/>
            <w:gridSpan w:val="46"/>
            <w:tcBorders>
              <w:top w:val="double" w:sz="4" w:space="0" w:color="auto"/>
            </w:tcBorders>
            <w:vAlign w:val="center"/>
          </w:tcPr>
          <w:p w14:paraId="45B7DE49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G</w:t>
            </w:r>
            <w:r w:rsidRPr="007D683A">
              <w:rPr>
                <w:rFonts w:ascii="Arial" w:hAnsi="Arial" w:cs="Arial"/>
              </w:rPr>
              <w:t>13</w:t>
            </w:r>
          </w:p>
        </w:tc>
        <w:tc>
          <w:tcPr>
            <w:tcW w:w="2007" w:type="dxa"/>
            <w:gridSpan w:val="58"/>
            <w:tcBorders>
              <w:top w:val="double" w:sz="4" w:space="0" w:color="auto"/>
            </w:tcBorders>
            <w:vAlign w:val="center"/>
          </w:tcPr>
          <w:p w14:paraId="39D77C33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</w:rPr>
              <w:t>2</w:t>
            </w:r>
            <w:r w:rsidRPr="007D683A">
              <w:rPr>
                <w:rFonts w:ascii="Arial" w:hAnsi="Arial" w:cs="Arial"/>
                <w:lang w:val="en-US"/>
              </w:rPr>
              <w:t xml:space="preserve">6 х </w:t>
            </w:r>
            <w:r w:rsidRPr="007D683A">
              <w:rPr>
                <w:rFonts w:ascii="Arial" w:hAnsi="Arial" w:cs="Arial"/>
              </w:rPr>
              <w:t>1500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1AC476AA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30FA41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C17CD6F" w14:textId="77777777" w:rsidR="00681CA0" w:rsidRPr="007D683A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082AEF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09FD9524" w14:textId="77777777" w:rsidR="00681CA0" w:rsidRPr="007D683A" w:rsidRDefault="00681CA0" w:rsidP="00314B1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604F2D90" w14:textId="77777777" w:rsidR="00681CA0" w:rsidRPr="007D683A" w:rsidRDefault="00681CA0" w:rsidP="00410A0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Размеры</w:t>
            </w:r>
          </w:p>
          <w:p w14:paraId="5893E2F3" w14:textId="77777777" w:rsidR="00681CA0" w:rsidRPr="007D683A" w:rsidRDefault="00681CA0" w:rsidP="00410A0D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3C7664DC" w14:textId="77777777" w:rsidR="00681CA0" w:rsidRPr="004C4754" w:rsidRDefault="00681CA0" w:rsidP="00314B1F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EFC0F19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4563D297" w14:textId="77777777" w:rsidR="00681CA0" w:rsidRPr="007D683A" w:rsidRDefault="00681CA0" w:rsidP="00314B1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69"/>
            <w:tcBorders>
              <w:top w:val="nil"/>
            </w:tcBorders>
          </w:tcPr>
          <w:p w14:paraId="2192B470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D683A"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3571" w:type="dxa"/>
            <w:gridSpan w:val="104"/>
            <w:tcBorders>
              <w:top w:val="nil"/>
            </w:tcBorders>
          </w:tcPr>
          <w:p w14:paraId="1420EE67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D683A">
              <w:rPr>
                <w:rFonts w:ascii="Arial" w:hAnsi="Arial" w:cs="Arial"/>
                <w:i/>
              </w:rPr>
              <w:t>B</w:t>
            </w:r>
          </w:p>
        </w:tc>
        <w:tc>
          <w:tcPr>
            <w:tcW w:w="1845" w:type="dxa"/>
            <w:gridSpan w:val="65"/>
            <w:tcBorders>
              <w:top w:val="nil"/>
            </w:tcBorders>
          </w:tcPr>
          <w:p w14:paraId="4E66A45B" w14:textId="77777777" w:rsidR="00681CA0" w:rsidRPr="007D683A" w:rsidRDefault="00681CA0" w:rsidP="00A322B3">
            <w:pPr>
              <w:tabs>
                <w:tab w:val="left" w:pos="1446"/>
                <w:tab w:val="left" w:pos="1548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D683A">
              <w:rPr>
                <w:rFonts w:ascii="Arial" w:hAnsi="Arial" w:cs="Arial"/>
                <w:i/>
              </w:rPr>
              <w:t>C</w:t>
            </w:r>
          </w:p>
        </w:tc>
        <w:tc>
          <w:tcPr>
            <w:tcW w:w="2007" w:type="dxa"/>
            <w:gridSpan w:val="58"/>
            <w:tcBorders>
              <w:top w:val="nil"/>
            </w:tcBorders>
          </w:tcPr>
          <w:p w14:paraId="52BC2713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D683A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1733F2F3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08191B4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66DBFC1C" w14:textId="77777777" w:rsidR="00681CA0" w:rsidRPr="007D683A" w:rsidRDefault="00681CA0" w:rsidP="00314B1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69"/>
            <w:tcBorders>
              <w:top w:val="nil"/>
              <w:bottom w:val="double" w:sz="4" w:space="0" w:color="auto"/>
            </w:tcBorders>
          </w:tcPr>
          <w:p w14:paraId="2063A9B2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</w:t>
            </w:r>
          </w:p>
        </w:tc>
        <w:tc>
          <w:tcPr>
            <w:tcW w:w="2017" w:type="dxa"/>
            <w:gridSpan w:val="60"/>
            <w:tcBorders>
              <w:top w:val="nil"/>
              <w:bottom w:val="double" w:sz="4" w:space="0" w:color="auto"/>
            </w:tcBorders>
          </w:tcPr>
          <w:p w14:paraId="2A71DE3E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</w:t>
            </w:r>
          </w:p>
        </w:tc>
        <w:tc>
          <w:tcPr>
            <w:tcW w:w="1554" w:type="dxa"/>
            <w:gridSpan w:val="44"/>
            <w:tcBorders>
              <w:top w:val="nil"/>
              <w:bottom w:val="double" w:sz="4" w:space="0" w:color="auto"/>
            </w:tcBorders>
          </w:tcPr>
          <w:p w14:paraId="6D67BC6C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</w:t>
            </w:r>
          </w:p>
        </w:tc>
        <w:tc>
          <w:tcPr>
            <w:tcW w:w="3852" w:type="dxa"/>
            <w:gridSpan w:val="123"/>
            <w:tcBorders>
              <w:top w:val="nil"/>
              <w:bottom w:val="double" w:sz="4" w:space="0" w:color="auto"/>
            </w:tcBorders>
          </w:tcPr>
          <w:p w14:paraId="3FB47B83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более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09F3293C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3EB56C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15BF74FE" w14:textId="77777777" w:rsidR="00681CA0" w:rsidRPr="007D683A" w:rsidRDefault="00681CA0" w:rsidP="00314B1F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66" w:type="dxa"/>
            <w:gridSpan w:val="69"/>
            <w:tcBorders>
              <w:top w:val="double" w:sz="4" w:space="0" w:color="auto"/>
            </w:tcBorders>
          </w:tcPr>
          <w:p w14:paraId="6CF7FC80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1500,0</w:t>
            </w:r>
          </w:p>
        </w:tc>
        <w:tc>
          <w:tcPr>
            <w:tcW w:w="2017" w:type="dxa"/>
            <w:gridSpan w:val="60"/>
            <w:tcBorders>
              <w:top w:val="double" w:sz="4" w:space="0" w:color="auto"/>
            </w:tcBorders>
          </w:tcPr>
          <w:p w14:paraId="009EBE9A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1504,7</w:t>
            </w:r>
          </w:p>
        </w:tc>
        <w:tc>
          <w:tcPr>
            <w:tcW w:w="1554" w:type="dxa"/>
            <w:gridSpan w:val="44"/>
            <w:tcBorders>
              <w:top w:val="double" w:sz="4" w:space="0" w:color="auto"/>
            </w:tcBorders>
          </w:tcPr>
          <w:p w14:paraId="6502D669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1507,1</w:t>
            </w:r>
          </w:p>
        </w:tc>
        <w:tc>
          <w:tcPr>
            <w:tcW w:w="1845" w:type="dxa"/>
            <w:gridSpan w:val="65"/>
            <w:tcBorders>
              <w:top w:val="double" w:sz="4" w:space="0" w:color="auto"/>
            </w:tcBorders>
          </w:tcPr>
          <w:p w14:paraId="38E86A64" w14:textId="77777777" w:rsidR="00681CA0" w:rsidRPr="007D683A" w:rsidRDefault="00681CA0" w:rsidP="00A322B3">
            <w:pPr>
              <w:tabs>
                <w:tab w:val="left" w:pos="1446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1514,2</w:t>
            </w:r>
          </w:p>
        </w:tc>
        <w:tc>
          <w:tcPr>
            <w:tcW w:w="2007" w:type="dxa"/>
            <w:gridSpan w:val="58"/>
            <w:tcBorders>
              <w:top w:val="double" w:sz="4" w:space="0" w:color="auto"/>
            </w:tcBorders>
          </w:tcPr>
          <w:p w14:paraId="47464104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28,0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6D390341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F7A1C9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3C2BDC9" w14:textId="77777777" w:rsidR="00681CA0" w:rsidRPr="007D683A" w:rsidRDefault="00681CA0" w:rsidP="00A828C0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7E1FF1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770666B8" w14:textId="77777777" w:rsidR="00681CA0" w:rsidRPr="007D683A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4B9FA4B8" w14:textId="77777777" w:rsidR="00681CA0" w:rsidRPr="007D683A" w:rsidRDefault="00681CA0" w:rsidP="00A828C0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467EF4B2" w14:textId="77777777" w:rsidR="00681CA0" w:rsidRPr="004C4754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72BD5E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749C1AC4" w14:textId="77777777" w:rsidR="00681CA0" w:rsidRPr="007D683A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0" w:type="dxa"/>
            <w:gridSpan w:val="20"/>
            <w:tcBorders>
              <w:top w:val="nil"/>
              <w:bottom w:val="double" w:sz="4" w:space="0" w:color="auto"/>
            </w:tcBorders>
            <w:vAlign w:val="center"/>
          </w:tcPr>
          <w:p w14:paraId="23BBD694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252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7823AB87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Рассто</w:t>
            </w:r>
            <w:r w:rsidRPr="007D683A">
              <w:rPr>
                <w:rFonts w:ascii="Arial" w:hAnsi="Arial" w:cs="Arial"/>
              </w:rPr>
              <w:t>я</w:t>
            </w:r>
            <w:r w:rsidRPr="007D683A">
              <w:rPr>
                <w:rFonts w:ascii="Arial" w:hAnsi="Arial" w:cs="Arial"/>
              </w:rPr>
              <w:t>ние от ВЗУ, мм</w:t>
            </w:r>
          </w:p>
        </w:tc>
        <w:tc>
          <w:tcPr>
            <w:tcW w:w="1807" w:type="dxa"/>
            <w:gridSpan w:val="56"/>
            <w:tcBorders>
              <w:top w:val="nil"/>
              <w:bottom w:val="double" w:sz="4" w:space="0" w:color="auto"/>
            </w:tcBorders>
            <w:vAlign w:val="center"/>
          </w:tcPr>
          <w:p w14:paraId="0B7849FD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предвар</w:t>
            </w:r>
            <w:r w:rsidRPr="007D683A">
              <w:rPr>
                <w:rFonts w:ascii="Arial" w:hAnsi="Arial" w:cs="Arial"/>
              </w:rPr>
              <w:t>и</w:t>
            </w:r>
            <w:r w:rsidRPr="007D683A">
              <w:rPr>
                <w:rFonts w:ascii="Arial" w:hAnsi="Arial" w:cs="Arial"/>
              </w:rPr>
              <w:t>тельного под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грева, А</w:t>
            </w:r>
          </w:p>
        </w:tc>
        <w:tc>
          <w:tcPr>
            <w:tcW w:w="1793" w:type="dxa"/>
            <w:gridSpan w:val="61"/>
            <w:tcBorders>
              <w:top w:val="nil"/>
              <w:bottom w:val="double" w:sz="4" w:space="0" w:color="auto"/>
            </w:tcBorders>
            <w:vAlign w:val="center"/>
          </w:tcPr>
          <w:p w14:paraId="20BB30C6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Время предв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рительного подогрева, с</w:t>
            </w:r>
          </w:p>
        </w:tc>
        <w:tc>
          <w:tcPr>
            <w:tcW w:w="2094" w:type="dxa"/>
            <w:gridSpan w:val="85"/>
            <w:tcBorders>
              <w:top w:val="nil"/>
              <w:bottom w:val="double" w:sz="4" w:space="0" w:color="auto"/>
            </w:tcBorders>
            <w:vAlign w:val="center"/>
          </w:tcPr>
          <w:p w14:paraId="484AE8CE" w14:textId="77777777" w:rsidR="00681CA0" w:rsidRPr="007D68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лостого хода (действующее</w:t>
            </w:r>
            <w:r w:rsidR="008F530F" w:rsidRPr="007D683A">
              <w:rPr>
                <w:rFonts w:ascii="Arial" w:hAnsi="Arial" w:cs="Arial"/>
              </w:rPr>
              <w:t xml:space="preserve"> значение 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293" w:type="dxa"/>
            <w:gridSpan w:val="17"/>
            <w:tcBorders>
              <w:top w:val="nil"/>
              <w:bottom w:val="double" w:sz="4" w:space="0" w:color="auto"/>
            </w:tcBorders>
            <w:vAlign w:val="center"/>
          </w:tcPr>
          <w:p w14:paraId="7CD20E9C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</w:t>
            </w:r>
            <w:r w:rsidRPr="004C4754">
              <w:rPr>
                <w:rFonts w:ascii="Arial" w:hAnsi="Arial" w:cs="Arial"/>
              </w:rPr>
              <w:t>а</w:t>
            </w:r>
            <w:r w:rsidRPr="004C4754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21876678" w14:textId="77777777" w:rsidR="00681CA0" w:rsidRPr="004C4754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62FDCC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66D7ACB1" w14:textId="77777777" w:rsidR="00681CA0" w:rsidRPr="004C4754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0" w:type="dxa"/>
            <w:gridSpan w:val="20"/>
            <w:tcBorders>
              <w:top w:val="double" w:sz="4" w:space="0" w:color="auto"/>
            </w:tcBorders>
            <w:vAlign w:val="center"/>
          </w:tcPr>
          <w:p w14:paraId="7B08F191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252" w:type="dxa"/>
            <w:gridSpan w:val="57"/>
            <w:tcBorders>
              <w:top w:val="double" w:sz="4" w:space="0" w:color="auto"/>
            </w:tcBorders>
            <w:vAlign w:val="center"/>
          </w:tcPr>
          <w:p w14:paraId="21283DC4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</w:t>
            </w:r>
          </w:p>
        </w:tc>
        <w:tc>
          <w:tcPr>
            <w:tcW w:w="1807" w:type="dxa"/>
            <w:gridSpan w:val="56"/>
            <w:tcBorders>
              <w:top w:val="double" w:sz="4" w:space="0" w:color="auto"/>
            </w:tcBorders>
            <w:vAlign w:val="center"/>
          </w:tcPr>
          <w:p w14:paraId="1FD645DF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0,640</w:t>
            </w:r>
          </w:p>
        </w:tc>
        <w:tc>
          <w:tcPr>
            <w:tcW w:w="1793" w:type="dxa"/>
            <w:gridSpan w:val="61"/>
            <w:tcBorders>
              <w:top w:val="double" w:sz="4" w:space="0" w:color="auto"/>
            </w:tcBorders>
            <w:vAlign w:val="center"/>
          </w:tcPr>
          <w:p w14:paraId="7A43424B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</w:t>
            </w:r>
          </w:p>
        </w:tc>
        <w:tc>
          <w:tcPr>
            <w:tcW w:w="2094" w:type="dxa"/>
            <w:gridSpan w:val="85"/>
            <w:tcBorders>
              <w:top w:val="double" w:sz="4" w:space="0" w:color="auto"/>
            </w:tcBorders>
            <w:vAlign w:val="center"/>
          </w:tcPr>
          <w:p w14:paraId="01531FA0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280</w:t>
            </w:r>
          </w:p>
        </w:tc>
        <w:tc>
          <w:tcPr>
            <w:tcW w:w="1293" w:type="dxa"/>
            <w:gridSpan w:val="17"/>
            <w:tcBorders>
              <w:top w:val="double" w:sz="4" w:space="0" w:color="auto"/>
            </w:tcBorders>
            <w:vAlign w:val="center"/>
          </w:tcPr>
          <w:p w14:paraId="6CF0F1A6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727353CE" w14:textId="77777777" w:rsidR="00681CA0" w:rsidRPr="004C4754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410CA1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9AF4D9A" w14:textId="77777777" w:rsidR="00681CA0" w:rsidRPr="004C4754" w:rsidRDefault="00681CA0" w:rsidP="00A828C0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147124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tcBorders>
              <w:top w:val="nil"/>
              <w:bottom w:val="nil"/>
            </w:tcBorders>
          </w:tcPr>
          <w:p w14:paraId="2B8E1D62" w14:textId="77777777" w:rsidR="00681CA0" w:rsidRPr="004C4754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060A087B" w14:textId="77777777" w:rsidR="00681CA0" w:rsidRPr="004C4754" w:rsidRDefault="00681CA0" w:rsidP="00A828C0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49F3FBEC" w14:textId="77777777" w:rsidR="00681CA0" w:rsidRPr="004C4754" w:rsidRDefault="00681CA0" w:rsidP="00314B1F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366329F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1B4534D8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0" w:type="dxa"/>
            <w:gridSpan w:val="20"/>
            <w:vMerge w:val="restart"/>
            <w:vAlign w:val="center"/>
          </w:tcPr>
          <w:p w14:paraId="4908EFE0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Частота, Гц</w:t>
            </w:r>
          </w:p>
        </w:tc>
        <w:tc>
          <w:tcPr>
            <w:tcW w:w="1270" w:type="dxa"/>
            <w:gridSpan w:val="58"/>
            <w:vMerge w:val="restart"/>
            <w:vAlign w:val="center"/>
          </w:tcPr>
          <w:p w14:paraId="76E7410F" w14:textId="77777777" w:rsidR="00681CA0" w:rsidRPr="007D683A" w:rsidRDefault="001F678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</w:t>
            </w:r>
            <w:r w:rsidRPr="007D683A">
              <w:rPr>
                <w:rFonts w:ascii="Arial" w:hAnsi="Arial" w:cs="Arial"/>
              </w:rPr>
              <w:t>т</w:t>
            </w:r>
            <w:r w:rsidRPr="007D683A">
              <w:rPr>
                <w:rFonts w:ascii="Arial" w:hAnsi="Arial" w:cs="Arial"/>
              </w:rPr>
              <w:t>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мощн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сти, Вт</w:t>
            </w:r>
          </w:p>
        </w:tc>
        <w:tc>
          <w:tcPr>
            <w:tcW w:w="4962" w:type="dxa"/>
            <w:gridSpan w:val="160"/>
            <w:vAlign w:val="center"/>
          </w:tcPr>
          <w:p w14:paraId="20B7D0BD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лампе (действующее</w:t>
            </w:r>
            <w:r w:rsidR="00041754" w:rsidRPr="007D683A">
              <w:rPr>
                <w:rFonts w:ascii="Arial" w:hAnsi="Arial" w:cs="Arial"/>
              </w:rPr>
              <w:t xml:space="preserve"> знач</w:t>
            </w:r>
            <w:r w:rsidR="00041754" w:rsidRPr="007D683A">
              <w:rPr>
                <w:rFonts w:ascii="Arial" w:hAnsi="Arial" w:cs="Arial"/>
              </w:rPr>
              <w:t>е</w:t>
            </w:r>
            <w:r w:rsidR="00041754" w:rsidRPr="007D683A">
              <w:rPr>
                <w:rFonts w:ascii="Arial" w:hAnsi="Arial" w:cs="Arial"/>
              </w:rPr>
              <w:t>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007" w:type="dxa"/>
            <w:gridSpan w:val="58"/>
            <w:vMerge w:val="restart"/>
            <w:vAlign w:val="center"/>
          </w:tcPr>
          <w:p w14:paraId="46CFB8E7" w14:textId="77777777" w:rsidR="00681CA0" w:rsidRPr="007D683A" w:rsidRDefault="001F6780" w:rsidP="007D68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зна-чение тока ла</w:t>
            </w:r>
            <w:r w:rsidRPr="007D683A">
              <w:rPr>
                <w:rFonts w:ascii="Arial" w:hAnsi="Arial" w:cs="Arial"/>
              </w:rPr>
              <w:t>м</w:t>
            </w:r>
            <w:r w:rsidRPr="007D683A">
              <w:rPr>
                <w:rFonts w:ascii="Arial" w:hAnsi="Arial" w:cs="Arial"/>
              </w:rPr>
              <w:t>пы, А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29F55262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071BC83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42B0E05E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0" w:type="dxa"/>
            <w:gridSpan w:val="2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69C517D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0" w:type="dxa"/>
            <w:gridSpan w:val="58"/>
            <w:vMerge/>
            <w:tcBorders>
              <w:top w:val="nil"/>
              <w:bottom w:val="double" w:sz="4" w:space="0" w:color="auto"/>
            </w:tcBorders>
            <w:vAlign w:val="center"/>
          </w:tcPr>
          <w:p w14:paraId="05EEEC00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3" w:type="dxa"/>
            <w:gridSpan w:val="51"/>
            <w:tcBorders>
              <w:top w:val="nil"/>
              <w:bottom w:val="double" w:sz="4" w:space="0" w:color="auto"/>
            </w:tcBorders>
            <w:vAlign w:val="center"/>
          </w:tcPr>
          <w:p w14:paraId="39E06955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554" w:type="dxa"/>
            <w:gridSpan w:val="44"/>
            <w:tcBorders>
              <w:top w:val="nil"/>
              <w:bottom w:val="double" w:sz="4" w:space="0" w:color="auto"/>
            </w:tcBorders>
            <w:vAlign w:val="center"/>
          </w:tcPr>
          <w:p w14:paraId="7135B798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845" w:type="dxa"/>
            <w:gridSpan w:val="65"/>
            <w:tcBorders>
              <w:top w:val="nil"/>
              <w:bottom w:val="double" w:sz="4" w:space="0" w:color="auto"/>
            </w:tcBorders>
            <w:vAlign w:val="center"/>
          </w:tcPr>
          <w:p w14:paraId="34D13AA1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007" w:type="dxa"/>
            <w:gridSpan w:val="58"/>
            <w:vMerge/>
            <w:tcBorders>
              <w:bottom w:val="double" w:sz="4" w:space="0" w:color="auto"/>
            </w:tcBorders>
            <w:vAlign w:val="center"/>
          </w:tcPr>
          <w:p w14:paraId="59C3086E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2A274AEA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F3CD2BB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6659CEB2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0" w:type="dxa"/>
            <w:gridSpan w:val="20"/>
            <w:tcBorders>
              <w:top w:val="double" w:sz="4" w:space="0" w:color="auto"/>
            </w:tcBorders>
            <w:vAlign w:val="center"/>
          </w:tcPr>
          <w:p w14:paraId="1E5B6C17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20 – 26</w:t>
            </w:r>
          </w:p>
        </w:tc>
        <w:tc>
          <w:tcPr>
            <w:tcW w:w="1270" w:type="dxa"/>
            <w:gridSpan w:val="58"/>
            <w:tcBorders>
              <w:top w:val="double" w:sz="4" w:space="0" w:color="auto"/>
            </w:tcBorders>
            <w:vAlign w:val="center"/>
          </w:tcPr>
          <w:p w14:paraId="344E77A3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50</w:t>
            </w:r>
          </w:p>
        </w:tc>
        <w:tc>
          <w:tcPr>
            <w:tcW w:w="1563" w:type="dxa"/>
            <w:gridSpan w:val="51"/>
            <w:tcBorders>
              <w:top w:val="double" w:sz="4" w:space="0" w:color="auto"/>
            </w:tcBorders>
            <w:vAlign w:val="center"/>
          </w:tcPr>
          <w:p w14:paraId="4150746B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142</w:t>
            </w:r>
          </w:p>
        </w:tc>
        <w:tc>
          <w:tcPr>
            <w:tcW w:w="1554" w:type="dxa"/>
            <w:gridSpan w:val="44"/>
            <w:tcBorders>
              <w:top w:val="double" w:sz="4" w:space="0" w:color="auto"/>
            </w:tcBorders>
            <w:vAlign w:val="center"/>
          </w:tcPr>
          <w:p w14:paraId="468EFC4C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132</w:t>
            </w:r>
          </w:p>
        </w:tc>
        <w:tc>
          <w:tcPr>
            <w:tcW w:w="1845" w:type="dxa"/>
            <w:gridSpan w:val="65"/>
            <w:tcBorders>
              <w:top w:val="double" w:sz="4" w:space="0" w:color="auto"/>
            </w:tcBorders>
            <w:vAlign w:val="center"/>
          </w:tcPr>
          <w:p w14:paraId="7671B7C3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152</w:t>
            </w:r>
          </w:p>
        </w:tc>
        <w:tc>
          <w:tcPr>
            <w:tcW w:w="2007" w:type="dxa"/>
            <w:gridSpan w:val="58"/>
            <w:tcBorders>
              <w:top w:val="double" w:sz="4" w:space="0" w:color="auto"/>
            </w:tcBorders>
            <w:vAlign w:val="center"/>
          </w:tcPr>
          <w:p w14:paraId="03A3B0F9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0,355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39C9011F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9AAAD8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tcBorders>
              <w:top w:val="nil"/>
              <w:bottom w:val="nil"/>
              <w:right w:val="nil"/>
            </w:tcBorders>
          </w:tcPr>
          <w:p w14:paraId="0B6D5349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  <w:tcBorders>
              <w:left w:val="nil"/>
              <w:bottom w:val="nil"/>
              <w:right w:val="nil"/>
            </w:tcBorders>
          </w:tcPr>
          <w:p w14:paraId="7C20DB07" w14:textId="77777777" w:rsidR="00681CA0" w:rsidRDefault="00681CA0" w:rsidP="00A828C0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137F8EA3" w14:textId="77777777" w:rsidR="004D4B24" w:rsidRDefault="004D4B24" w:rsidP="004D4B24">
            <w:pPr>
              <w:spacing w:after="0" w:line="276" w:lineRule="auto"/>
              <w:ind w:firstLine="708"/>
              <w:rPr>
                <w:rFonts w:ascii="Arial" w:hAnsi="Arial" w:cs="Arial"/>
              </w:rPr>
            </w:pPr>
          </w:p>
          <w:p w14:paraId="1F8FB6B1" w14:textId="77777777" w:rsidR="00681CA0" w:rsidRPr="004C4754" w:rsidRDefault="004D4B24" w:rsidP="004D4B24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3A52C5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3A52C5">
              <w:rPr>
                <w:rFonts w:ascii="Arial" w:hAnsi="Arial" w:cs="Arial"/>
              </w:rPr>
              <w:t xml:space="preserve"> </w:t>
            </w:r>
            <w:r w:rsidR="00F94339" w:rsidRPr="003A52C5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3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 w:rsidRPr="004C4754">
              <w:rPr>
                <w:rFonts w:ascii="Arial" w:hAnsi="Arial" w:cs="Arial"/>
              </w:rPr>
              <w:t>.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</w:tcBorders>
          </w:tcPr>
          <w:p w14:paraId="676075F8" w14:textId="77777777" w:rsidR="00681CA0" w:rsidRPr="004C4754" w:rsidRDefault="00681CA0" w:rsidP="00314B1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DC9AC33" w14:textId="77777777" w:rsidTr="003E2868">
        <w:trPr>
          <w:gridBefore w:val="1"/>
          <w:cantSplit/>
          <w:trHeight w:val="4470"/>
        </w:trPr>
        <w:tc>
          <w:tcPr>
            <w:tcW w:w="10065" w:type="dxa"/>
            <w:gridSpan w:val="306"/>
            <w:tcBorders>
              <w:top w:val="nil"/>
            </w:tcBorders>
          </w:tcPr>
          <w:p w14:paraId="1A99150F" w14:textId="77777777" w:rsidR="00681CA0" w:rsidRPr="00A322B3" w:rsidRDefault="00681CA0" w:rsidP="00314B1F">
            <w:pPr>
              <w:spacing w:after="0" w:line="360" w:lineRule="auto"/>
              <w:jc w:val="both"/>
              <w:rPr>
                <w:rFonts w:ascii="Arial" w:hAnsi="Arial" w:cs="Arial"/>
                <w:strike/>
                <w:sz w:val="20"/>
              </w:rPr>
            </w:pPr>
          </w:p>
        </w:tc>
      </w:tr>
      <w:tr w:rsidR="00681CA0" w:rsidRPr="004C4754" w14:paraId="7B40AFAD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3CE012DE" w14:textId="77777777" w:rsidR="00681CA0" w:rsidRPr="004C4754" w:rsidRDefault="006264B7" w:rsidP="00A322B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7520-2</w:t>
            </w:r>
          </w:p>
        </w:tc>
      </w:tr>
      <w:tr w:rsidR="00681CA0" w:rsidRPr="004C4754" w14:paraId="5121DE0B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872" w:type="dxa"/>
            <w:gridSpan w:val="52"/>
          </w:tcPr>
          <w:p w14:paraId="7BA088AA" w14:textId="77777777" w:rsidR="00681CA0" w:rsidRPr="004C4754" w:rsidRDefault="00681CA0" w:rsidP="00095603">
            <w:pPr>
              <w:spacing w:after="0" w:line="36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929" w:type="dxa"/>
            <w:gridSpan w:val="199"/>
          </w:tcPr>
          <w:p w14:paraId="58A7D5AC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9BD0153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264" w:type="dxa"/>
            <w:gridSpan w:val="55"/>
            <w:vAlign w:val="center"/>
          </w:tcPr>
          <w:p w14:paraId="22E89ED4" w14:textId="77777777" w:rsidR="00681CA0" w:rsidRPr="007D683A" w:rsidRDefault="00FA62C7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с. </w:t>
            </w:r>
            <w:r w:rsidR="00681CA0" w:rsidRPr="007D683A">
              <w:rPr>
                <w:rFonts w:ascii="Arial" w:hAnsi="Arial" w:cs="Arial"/>
              </w:rPr>
              <w:t>2</w:t>
            </w:r>
          </w:p>
        </w:tc>
      </w:tr>
      <w:tr w:rsidR="00681CA0" w:rsidRPr="004C4754" w14:paraId="6B0AC875" w14:textId="77777777" w:rsidTr="00F9556E">
        <w:tblPrEx>
          <w:tblLook w:val="01E0" w:firstRow="1" w:lastRow="1" w:firstColumn="1" w:lastColumn="1" w:noHBand="0" w:noVBand="0"/>
        </w:tblPrEx>
        <w:trPr>
          <w:gridBefore w:val="1"/>
          <w:trHeight w:val="553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B501A39" w14:textId="77777777" w:rsidR="00681CA0" w:rsidRPr="007D683A" w:rsidRDefault="00681CA0" w:rsidP="00A322B3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b/>
              </w:rPr>
              <w:t xml:space="preserve">МСОЛ: </w:t>
            </w:r>
            <w:r w:rsidRPr="007D683A">
              <w:rPr>
                <w:rFonts w:ascii="Arial" w:hAnsi="Arial" w:cs="Arial"/>
                <w:lang w:val="de-DE"/>
              </w:rPr>
              <w:t>FDH</w:t>
            </w:r>
            <w:r w:rsidRPr="007D683A">
              <w:rPr>
                <w:rFonts w:ascii="Arial" w:hAnsi="Arial" w:cs="Arial"/>
              </w:rPr>
              <w:t>-50-</w:t>
            </w:r>
            <w:r w:rsidRPr="007D683A">
              <w:rPr>
                <w:rFonts w:ascii="Arial" w:hAnsi="Arial" w:cs="Arial"/>
                <w:lang w:val="de-DE"/>
              </w:rPr>
              <w:t>L</w:t>
            </w:r>
            <w:r w:rsidRPr="007D683A">
              <w:rPr>
                <w:rFonts w:ascii="Arial" w:hAnsi="Arial" w:cs="Arial"/>
              </w:rPr>
              <w:t>/</w:t>
            </w:r>
            <w:r w:rsidRPr="007D683A">
              <w:rPr>
                <w:rFonts w:ascii="Arial" w:hAnsi="Arial" w:cs="Arial"/>
                <w:lang w:val="de-DE"/>
              </w:rPr>
              <w:t>P</w:t>
            </w:r>
            <w:r w:rsidRPr="007D683A">
              <w:rPr>
                <w:rFonts w:ascii="Arial" w:hAnsi="Arial" w:cs="Arial"/>
              </w:rPr>
              <w:t>-</w:t>
            </w:r>
            <w:r w:rsidRPr="007D683A">
              <w:rPr>
                <w:rFonts w:ascii="Arial" w:hAnsi="Arial" w:cs="Arial"/>
                <w:lang w:val="de-DE"/>
              </w:rPr>
              <w:t>G</w:t>
            </w:r>
            <w:r w:rsidRPr="007D683A">
              <w:rPr>
                <w:rFonts w:ascii="Arial" w:hAnsi="Arial" w:cs="Arial"/>
              </w:rPr>
              <w:t>13-26/1500</w:t>
            </w:r>
          </w:p>
        </w:tc>
      </w:tr>
      <w:tr w:rsidR="00681CA0" w:rsidRPr="004C4754" w14:paraId="166E7568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 w:val="restart"/>
            <w:tcBorders>
              <w:top w:val="nil"/>
            </w:tcBorders>
          </w:tcPr>
          <w:p w14:paraId="17B922D9" w14:textId="77777777" w:rsidR="00681CA0" w:rsidRPr="00B80BD2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4" w:type="dxa"/>
            <w:gridSpan w:val="292"/>
          </w:tcPr>
          <w:p w14:paraId="347A9980" w14:textId="77777777" w:rsidR="00681CA0" w:rsidRPr="007D683A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7D683A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7D683A">
              <w:rPr>
                <w:rFonts w:ascii="Arial" w:hAnsi="Arial" w:cs="Arial"/>
                <w:b/>
              </w:rPr>
              <w:t>эталонного балласта</w:t>
            </w:r>
            <w:r w:rsidRPr="007D683A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5E5FA5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8B136D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269AE29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257" w:type="dxa"/>
            <w:gridSpan w:val="26"/>
            <w:tcBorders>
              <w:bottom w:val="double" w:sz="4" w:space="0" w:color="auto"/>
            </w:tcBorders>
            <w:vAlign w:val="center"/>
          </w:tcPr>
          <w:p w14:paraId="1EF44D9F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644" w:type="dxa"/>
            <w:gridSpan w:val="62"/>
            <w:tcBorders>
              <w:bottom w:val="double" w:sz="4" w:space="0" w:color="auto"/>
            </w:tcBorders>
            <w:vAlign w:val="center"/>
          </w:tcPr>
          <w:p w14:paraId="1D528329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975" w:type="dxa"/>
            <w:gridSpan w:val="60"/>
            <w:tcBorders>
              <w:bottom w:val="double" w:sz="4" w:space="0" w:color="auto"/>
            </w:tcBorders>
            <w:vAlign w:val="center"/>
          </w:tcPr>
          <w:p w14:paraId="017E90CB" w14:textId="77777777" w:rsidR="00681CA0" w:rsidRPr="007D683A" w:rsidRDefault="001F678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напряж</w:t>
            </w:r>
            <w:r w:rsidRPr="007D683A">
              <w:rPr>
                <w:rFonts w:ascii="Arial" w:hAnsi="Arial" w:cs="Arial"/>
              </w:rPr>
              <w:t>е</w:t>
            </w:r>
            <w:r w:rsidRPr="007D683A">
              <w:rPr>
                <w:rFonts w:ascii="Arial" w:hAnsi="Arial" w:cs="Arial"/>
              </w:rPr>
              <w:t>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2764" w:type="dxa"/>
            <w:gridSpan w:val="111"/>
            <w:tcBorders>
              <w:bottom w:val="double" w:sz="4" w:space="0" w:color="auto"/>
            </w:tcBorders>
            <w:vAlign w:val="center"/>
          </w:tcPr>
          <w:p w14:paraId="6F856780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724" w:type="dxa"/>
            <w:gridSpan w:val="33"/>
            <w:tcBorders>
              <w:bottom w:val="double" w:sz="4" w:space="0" w:color="auto"/>
            </w:tcBorders>
            <w:vAlign w:val="center"/>
          </w:tcPr>
          <w:p w14:paraId="6BE09CB3" w14:textId="77777777" w:rsidR="00681CA0" w:rsidRPr="007D683A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Сопротивл</w:t>
            </w:r>
            <w:r w:rsidRPr="007D683A">
              <w:rPr>
                <w:rFonts w:ascii="Arial" w:hAnsi="Arial" w:cs="Arial"/>
              </w:rPr>
              <w:t>е</w:t>
            </w:r>
            <w:r w:rsidRPr="007D683A">
              <w:rPr>
                <w:rFonts w:ascii="Arial" w:hAnsi="Arial" w:cs="Arial"/>
              </w:rPr>
              <w:t>ние, Ом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22E866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8417C23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5192612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1257" w:type="dxa"/>
            <w:gridSpan w:val="26"/>
            <w:tcBorders>
              <w:top w:val="double" w:sz="4" w:space="0" w:color="auto"/>
            </w:tcBorders>
            <w:vAlign w:val="center"/>
          </w:tcPr>
          <w:p w14:paraId="77A5D6BA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644" w:type="dxa"/>
            <w:gridSpan w:val="62"/>
            <w:tcBorders>
              <w:top w:val="double" w:sz="4" w:space="0" w:color="auto"/>
            </w:tcBorders>
            <w:vAlign w:val="center"/>
          </w:tcPr>
          <w:p w14:paraId="302B9B4D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975" w:type="dxa"/>
            <w:gridSpan w:val="60"/>
            <w:tcBorders>
              <w:top w:val="double" w:sz="4" w:space="0" w:color="auto"/>
            </w:tcBorders>
            <w:vAlign w:val="center"/>
          </w:tcPr>
          <w:p w14:paraId="13F1AB06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284</w:t>
            </w:r>
          </w:p>
        </w:tc>
        <w:tc>
          <w:tcPr>
            <w:tcW w:w="2764" w:type="dxa"/>
            <w:gridSpan w:val="111"/>
            <w:tcBorders>
              <w:top w:val="double" w:sz="4" w:space="0" w:color="auto"/>
            </w:tcBorders>
            <w:vAlign w:val="center"/>
          </w:tcPr>
          <w:p w14:paraId="393AB4AF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0,355</w:t>
            </w:r>
          </w:p>
        </w:tc>
        <w:tc>
          <w:tcPr>
            <w:tcW w:w="1724" w:type="dxa"/>
            <w:gridSpan w:val="33"/>
            <w:tcBorders>
              <w:top w:val="double" w:sz="4" w:space="0" w:color="auto"/>
            </w:tcBorders>
            <w:vAlign w:val="center"/>
          </w:tcPr>
          <w:p w14:paraId="1C327D8F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400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5807A49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C7E5E43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4344114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9364" w:type="dxa"/>
            <w:gridSpan w:val="292"/>
          </w:tcPr>
          <w:p w14:paraId="25586E7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4C93C87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01545B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top w:val="nil"/>
            </w:tcBorders>
          </w:tcPr>
          <w:p w14:paraId="76F312C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9364" w:type="dxa"/>
            <w:gridSpan w:val="292"/>
          </w:tcPr>
          <w:p w14:paraId="6624E98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311F127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648F642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B1F499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40" w:type="dxa"/>
            <w:gridSpan w:val="259"/>
            <w:tcBorders>
              <w:top w:val="nil"/>
            </w:tcBorders>
          </w:tcPr>
          <w:p w14:paraId="1A568809" w14:textId="77777777" w:rsidR="00681CA0" w:rsidRPr="004C4754" w:rsidRDefault="00681CA0" w:rsidP="00A322B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24" w:type="dxa"/>
            <w:gridSpan w:val="33"/>
            <w:tcBorders>
              <w:top w:val="nil"/>
            </w:tcBorders>
          </w:tcPr>
          <w:p w14:paraId="04AD8FE0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8" w:type="dxa"/>
            <w:gridSpan w:val="2"/>
            <w:vMerge/>
          </w:tcPr>
          <w:p w14:paraId="1175263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4664B82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481C24B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08" w:type="dxa"/>
            <w:gridSpan w:val="197"/>
          </w:tcPr>
          <w:p w14:paraId="7ABA0334" w14:textId="77777777" w:rsidR="00681CA0" w:rsidRPr="004C4754" w:rsidRDefault="00681CA0" w:rsidP="00A322B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в любом вводе катодов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32" w:type="dxa"/>
            <w:gridSpan w:val="62"/>
          </w:tcPr>
          <w:p w14:paraId="4D19E9F6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24" w:type="dxa"/>
            <w:gridSpan w:val="33"/>
          </w:tcPr>
          <w:p w14:paraId="763156CF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0,600</w:t>
            </w:r>
          </w:p>
        </w:tc>
        <w:tc>
          <w:tcPr>
            <w:tcW w:w="288" w:type="dxa"/>
            <w:gridSpan w:val="2"/>
            <w:vMerge/>
          </w:tcPr>
          <w:p w14:paraId="5DDC383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58589E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436BA1C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08" w:type="dxa"/>
            <w:gridSpan w:val="197"/>
            <w:vMerge w:val="restart"/>
            <w:tcBorders>
              <w:top w:val="nil"/>
            </w:tcBorders>
            <w:vAlign w:val="center"/>
          </w:tcPr>
          <w:p w14:paraId="132A2A2F" w14:textId="77777777" w:rsidR="00681CA0" w:rsidRPr="004C4754" w:rsidRDefault="00681CA0" w:rsidP="00A322B3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432" w:type="dxa"/>
            <w:gridSpan w:val="62"/>
          </w:tcPr>
          <w:p w14:paraId="53A10D36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724" w:type="dxa"/>
            <w:gridSpan w:val="33"/>
          </w:tcPr>
          <w:p w14:paraId="6484BD09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5354FC1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98521A5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E4CAA2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08" w:type="dxa"/>
            <w:gridSpan w:val="197"/>
            <w:vMerge/>
          </w:tcPr>
          <w:p w14:paraId="7E292EBA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2" w:type="dxa"/>
            <w:gridSpan w:val="62"/>
          </w:tcPr>
          <w:p w14:paraId="0CF2801F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724" w:type="dxa"/>
            <w:gridSpan w:val="33"/>
          </w:tcPr>
          <w:p w14:paraId="4E29E420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382188A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1885DA2F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0368BE1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64522C1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2"/>
            <w:vMerge/>
          </w:tcPr>
          <w:p w14:paraId="3F7221C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63D704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620FF4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4" w:type="dxa"/>
            <w:gridSpan w:val="292"/>
          </w:tcPr>
          <w:p w14:paraId="1918FC8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током</w:t>
            </w:r>
          </w:p>
        </w:tc>
        <w:tc>
          <w:tcPr>
            <w:tcW w:w="288" w:type="dxa"/>
            <w:gridSpan w:val="2"/>
            <w:vMerge/>
          </w:tcPr>
          <w:p w14:paraId="6E9DC93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474040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6E09A5F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08" w:type="dxa"/>
            <w:gridSpan w:val="197"/>
            <w:vMerge w:val="restart"/>
          </w:tcPr>
          <w:p w14:paraId="0330E1D5" w14:textId="77777777" w:rsidR="00681CA0" w:rsidRPr="00A322B3" w:rsidRDefault="007D683A" w:rsidP="00A322B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4C4754">
              <w:rPr>
                <w:rFonts w:ascii="Arial" w:hAnsi="Arial" w:cs="Arial"/>
              </w:rPr>
              <w:t xml:space="preserve">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4C4754">
              <w:rPr>
                <w:rFonts w:ascii="Arial" w:hAnsi="Arial" w:cs="Arial"/>
              </w:rPr>
              <w:t xml:space="preserve">) за время эмиссии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4C4754">
              <w:rPr>
                <w:rFonts w:ascii="Arial" w:hAnsi="Arial" w:cs="Arial"/>
              </w:rPr>
              <w:t xml:space="preserve"> (с)</w:t>
            </w:r>
            <w:r w:rsidR="00681CA0">
              <w:rPr>
                <w:rFonts w:ascii="Arial" w:hAnsi="Arial" w:cs="Arial"/>
              </w:rPr>
              <w:t xml:space="preserve">: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k</w:t>
            </w:r>
            <w:r w:rsidR="00681CA0" w:rsidRPr="00A322B3">
              <w:rPr>
                <w:rFonts w:ascii="Arial" w:hAnsi="Arial" w:cs="Arial"/>
              </w:rPr>
              <w:t xml:space="preserve"> = (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  <w:r w:rsidR="00681CA0" w:rsidRPr="00A322B3">
              <w:rPr>
                <w:rFonts w:ascii="Arial" w:hAnsi="Arial" w:cs="Arial"/>
              </w:rPr>
              <w:t xml:space="preserve">/ </w:t>
            </w:r>
            <w:r w:rsidR="00681CA0" w:rsidRPr="004C4754">
              <w:rPr>
                <w:rFonts w:ascii="Arial" w:hAnsi="Arial" w:cs="Arial"/>
                <w:lang w:val="en-US"/>
              </w:rPr>
              <w:t>t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  <w:r w:rsidR="00681CA0" w:rsidRPr="00A322B3">
              <w:rPr>
                <w:rFonts w:ascii="Arial" w:hAnsi="Arial" w:cs="Arial"/>
                <w:vertAlign w:val="subscript"/>
              </w:rPr>
              <w:t xml:space="preserve"> </w:t>
            </w:r>
            <w:r w:rsidR="00681CA0" w:rsidRPr="00A322B3">
              <w:rPr>
                <w:rFonts w:ascii="Arial" w:hAnsi="Arial" w:cs="Arial"/>
              </w:rPr>
              <w:t xml:space="preserve">+ </w:t>
            </w:r>
            <w:r w:rsidR="00681CA0" w:rsidRPr="004C4754">
              <w:rPr>
                <w:rFonts w:ascii="Arial" w:hAnsi="Arial" w:cs="Arial"/>
                <w:lang w:val="en-US"/>
              </w:rPr>
              <w:t>i</w:t>
            </w:r>
            <w:r w:rsidR="00681CA0"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="00681CA0" w:rsidRPr="00A322B3">
              <w:rPr>
                <w:rFonts w:ascii="Arial" w:hAnsi="Arial" w:cs="Arial"/>
                <w:vertAlign w:val="superscript"/>
              </w:rPr>
              <w:t xml:space="preserve">2 </w:t>
            </w:r>
            <w:r w:rsidR="00681CA0" w:rsidRPr="00A322B3">
              <w:rPr>
                <w:rFonts w:ascii="Arial" w:hAnsi="Arial" w:cs="Arial"/>
              </w:rPr>
              <w:t>)</w:t>
            </w:r>
            <w:r w:rsidR="00681CA0" w:rsidRPr="00A322B3">
              <w:rPr>
                <w:rFonts w:ascii="Arial" w:hAnsi="Arial" w:cs="Arial"/>
                <w:vertAlign w:val="superscript"/>
              </w:rPr>
              <w:t>0.5</w:t>
            </w:r>
          </w:p>
        </w:tc>
        <w:tc>
          <w:tcPr>
            <w:tcW w:w="1432" w:type="dxa"/>
            <w:gridSpan w:val="62"/>
          </w:tcPr>
          <w:p w14:paraId="0554477A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24" w:type="dxa"/>
            <w:gridSpan w:val="33"/>
          </w:tcPr>
          <w:p w14:paraId="0D46D56A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0,310</w:t>
            </w:r>
          </w:p>
        </w:tc>
        <w:tc>
          <w:tcPr>
            <w:tcW w:w="288" w:type="dxa"/>
            <w:gridSpan w:val="2"/>
            <w:vMerge/>
          </w:tcPr>
          <w:p w14:paraId="7175EF8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844671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01CBC45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08" w:type="dxa"/>
            <w:gridSpan w:val="197"/>
            <w:vMerge/>
          </w:tcPr>
          <w:p w14:paraId="0137BC69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32" w:type="dxa"/>
            <w:gridSpan w:val="62"/>
          </w:tcPr>
          <w:p w14:paraId="5243BF38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i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m</w:t>
            </w:r>
            <w:r w:rsidRPr="004C4754">
              <w:rPr>
                <w:rFonts w:ascii="Arial" w:hAnsi="Arial" w:cs="Arial"/>
                <w:lang w:val="en-US"/>
              </w:rPr>
              <w:t xml:space="preserve"> </w:t>
            </w:r>
            <w:r w:rsidRPr="004C4754">
              <w:rPr>
                <w:rFonts w:ascii="Arial" w:hAnsi="Arial" w:cs="Arial"/>
              </w:rPr>
              <w:t>(А)</w:t>
            </w:r>
          </w:p>
        </w:tc>
        <w:tc>
          <w:tcPr>
            <w:tcW w:w="1724" w:type="dxa"/>
            <w:gridSpan w:val="33"/>
          </w:tcPr>
          <w:p w14:paraId="0C0BA53A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0,320</w:t>
            </w:r>
          </w:p>
        </w:tc>
        <w:tc>
          <w:tcPr>
            <w:tcW w:w="288" w:type="dxa"/>
            <w:gridSpan w:val="2"/>
            <w:vMerge/>
          </w:tcPr>
          <w:p w14:paraId="35CE594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9C7085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0332C2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 w:val="restart"/>
            <w:vAlign w:val="center"/>
          </w:tcPr>
          <w:p w14:paraId="4D55F179" w14:textId="77777777" w:rsidR="00681CA0" w:rsidRPr="004C4754" w:rsidRDefault="007D683A" w:rsidP="00E674B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</w:t>
            </w:r>
            <w:r w:rsidR="00681CA0" w:rsidRPr="004C4754">
              <w:rPr>
                <w:rFonts w:ascii="Arial" w:hAnsi="Arial" w:cs="Arial"/>
              </w:rPr>
              <w:t xml:space="preserve"> ток предварительного подогрева</w:t>
            </w:r>
            <w:r w:rsidR="00681CA0">
              <w:rPr>
                <w:rFonts w:ascii="Arial" w:hAnsi="Arial" w:cs="Arial"/>
              </w:rPr>
              <w:t xml:space="preserve">, </w:t>
            </w:r>
            <w:r w:rsidR="00681CA0" w:rsidRPr="004C4754">
              <w:rPr>
                <w:rFonts w:ascii="Arial" w:hAnsi="Arial" w:cs="Arial"/>
                <w:lang w:val="en-US"/>
              </w:rPr>
              <w:t>A</w:t>
            </w:r>
          </w:p>
        </w:tc>
        <w:tc>
          <w:tcPr>
            <w:tcW w:w="3268" w:type="dxa"/>
            <w:gridSpan w:val="124"/>
          </w:tcPr>
          <w:p w14:paraId="751D8A72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0,4</w:t>
            </w:r>
          </w:p>
        </w:tc>
        <w:tc>
          <w:tcPr>
            <w:tcW w:w="1724" w:type="dxa"/>
            <w:gridSpan w:val="33"/>
          </w:tcPr>
          <w:p w14:paraId="09551FF1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2,200</w:t>
            </w:r>
          </w:p>
        </w:tc>
        <w:tc>
          <w:tcPr>
            <w:tcW w:w="288" w:type="dxa"/>
            <w:gridSpan w:val="2"/>
            <w:vMerge/>
          </w:tcPr>
          <w:p w14:paraId="21B7230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2287DA4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33982B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/>
            <w:vAlign w:val="center"/>
          </w:tcPr>
          <w:p w14:paraId="6FC9C04A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8" w:type="dxa"/>
            <w:gridSpan w:val="124"/>
          </w:tcPr>
          <w:p w14:paraId="29E2BB37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0,4 &lt; t &lt; 2,0</w:t>
            </w:r>
          </w:p>
        </w:tc>
        <w:tc>
          <w:tcPr>
            <w:tcW w:w="1724" w:type="dxa"/>
            <w:gridSpan w:val="33"/>
          </w:tcPr>
          <w:p w14:paraId="7A34E8D8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2,500</w:t>
            </w:r>
            <w:r w:rsidRPr="004C4754">
              <w:rPr>
                <w:rFonts w:ascii="Arial" w:hAnsi="Arial" w:cs="Arial"/>
                <w:lang w:val="en-US"/>
              </w:rPr>
              <w:t xml:space="preserve"> – </w:t>
            </w:r>
            <w:r w:rsidRPr="004C4754">
              <w:rPr>
                <w:rFonts w:ascii="Arial" w:hAnsi="Arial" w:cs="Arial"/>
              </w:rPr>
              <w:t>0,750</w:t>
            </w:r>
            <w:r w:rsidRPr="004C4754">
              <w:rPr>
                <w:rFonts w:ascii="Arial" w:hAnsi="Arial" w:cs="Arial"/>
                <w:lang w:val="en-US"/>
              </w:rPr>
              <w:t xml:space="preserve"> t</w:t>
            </w:r>
          </w:p>
        </w:tc>
        <w:tc>
          <w:tcPr>
            <w:tcW w:w="288" w:type="dxa"/>
            <w:gridSpan w:val="2"/>
            <w:vMerge/>
          </w:tcPr>
          <w:p w14:paraId="5AD5ABB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C75FFE0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7668DC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/>
            <w:vAlign w:val="center"/>
          </w:tcPr>
          <w:p w14:paraId="2FD9AE54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8" w:type="dxa"/>
            <w:gridSpan w:val="124"/>
          </w:tcPr>
          <w:p w14:paraId="4D019353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t ≥ 2</w:t>
            </w:r>
            <w:r w:rsidRPr="004C4754">
              <w:rPr>
                <w:rFonts w:ascii="Arial" w:hAnsi="Arial" w:cs="Arial"/>
              </w:rPr>
              <w:t>,0</w:t>
            </w:r>
          </w:p>
        </w:tc>
        <w:tc>
          <w:tcPr>
            <w:tcW w:w="1724" w:type="dxa"/>
            <w:gridSpan w:val="33"/>
          </w:tcPr>
          <w:p w14:paraId="507DA394" w14:textId="77777777" w:rsidR="00681CA0" w:rsidRPr="004C4754" w:rsidRDefault="00681CA0" w:rsidP="00A322B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1,000</w:t>
            </w:r>
          </w:p>
        </w:tc>
        <w:tc>
          <w:tcPr>
            <w:tcW w:w="288" w:type="dxa"/>
            <w:gridSpan w:val="2"/>
            <w:vMerge/>
          </w:tcPr>
          <w:p w14:paraId="7EF9491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77AF7DA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15E60C6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 w:val="restart"/>
            <w:vAlign w:val="center"/>
          </w:tcPr>
          <w:p w14:paraId="357728C2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001" w:type="dxa"/>
            <w:gridSpan w:val="29"/>
          </w:tcPr>
          <w:p w14:paraId="376363A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67" w:type="dxa"/>
            <w:gridSpan w:val="95"/>
          </w:tcPr>
          <w:p w14:paraId="7AF3F5C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 (де</w:t>
            </w:r>
            <w:r w:rsidRPr="004C4754">
              <w:rPr>
                <w:rFonts w:ascii="Arial" w:hAnsi="Arial" w:cs="Arial"/>
              </w:rPr>
              <w:t>й</w:t>
            </w:r>
            <w:r w:rsidRPr="004C4754">
              <w:rPr>
                <w:rFonts w:ascii="Arial" w:hAnsi="Arial" w:cs="Arial"/>
              </w:rPr>
              <w:t>ствующее знач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ние)</w:t>
            </w:r>
          </w:p>
        </w:tc>
        <w:tc>
          <w:tcPr>
            <w:tcW w:w="1724" w:type="dxa"/>
            <w:gridSpan w:val="33"/>
            <w:vAlign w:val="center"/>
          </w:tcPr>
          <w:p w14:paraId="7C29D9BE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32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8" w:type="dxa"/>
            <w:gridSpan w:val="2"/>
            <w:vMerge/>
          </w:tcPr>
          <w:p w14:paraId="6C933C3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528933D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738364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/>
            <w:vAlign w:val="center"/>
          </w:tcPr>
          <w:p w14:paraId="12B72BD5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gridSpan w:val="29"/>
          </w:tcPr>
          <w:p w14:paraId="181953B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67" w:type="dxa"/>
            <w:gridSpan w:val="95"/>
          </w:tcPr>
          <w:p w14:paraId="1EAE2678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</w:t>
            </w:r>
            <w:r w:rsidRPr="004C4754">
              <w:rPr>
                <w:rFonts w:ascii="Arial" w:hAnsi="Arial" w:cs="Arial"/>
              </w:rPr>
              <w:t>й</w:t>
            </w:r>
            <w:r w:rsidRPr="004C4754">
              <w:rPr>
                <w:rFonts w:ascii="Arial" w:hAnsi="Arial" w:cs="Arial"/>
              </w:rPr>
              <w:t>ствующее знач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ние)</w:t>
            </w:r>
          </w:p>
        </w:tc>
        <w:tc>
          <w:tcPr>
            <w:tcW w:w="1724" w:type="dxa"/>
            <w:gridSpan w:val="33"/>
            <w:vAlign w:val="center"/>
          </w:tcPr>
          <w:p w14:paraId="1A0694E6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</w:rPr>
              <w:t>8</w:t>
            </w:r>
            <w:r w:rsidRPr="004C475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288" w:type="dxa"/>
            <w:gridSpan w:val="2"/>
            <w:vMerge/>
          </w:tcPr>
          <w:p w14:paraId="098B041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7E7AED03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70A55D6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 w:val="restart"/>
            <w:vAlign w:val="center"/>
          </w:tcPr>
          <w:p w14:paraId="12FE2FBD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на ВЗУ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001" w:type="dxa"/>
            <w:gridSpan w:val="29"/>
          </w:tcPr>
          <w:p w14:paraId="3C7A12F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≤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67" w:type="dxa"/>
            <w:gridSpan w:val="95"/>
          </w:tcPr>
          <w:p w14:paraId="32376FF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 (пиковое)</w:t>
            </w:r>
          </w:p>
        </w:tc>
        <w:tc>
          <w:tcPr>
            <w:tcW w:w="1724" w:type="dxa"/>
            <w:gridSpan w:val="33"/>
          </w:tcPr>
          <w:p w14:paraId="13D0355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359A60A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58C95278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4CE3801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72" w:type="dxa"/>
            <w:gridSpan w:val="135"/>
            <w:vMerge/>
          </w:tcPr>
          <w:p w14:paraId="4EB55FFF" w14:textId="77777777" w:rsidR="00681CA0" w:rsidRPr="004C4754" w:rsidRDefault="00681CA0" w:rsidP="0063539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1" w:type="dxa"/>
            <w:gridSpan w:val="29"/>
          </w:tcPr>
          <w:p w14:paraId="1F30A69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vertAlign w:val="subscript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t &gt; t</w:t>
            </w:r>
            <w:r w:rsidRPr="004C4754">
              <w:rPr>
                <w:rFonts w:ascii="Arial" w:hAnsi="Arial" w:cs="Arial"/>
                <w:vertAlign w:val="subscript"/>
                <w:lang w:val="en-US"/>
              </w:rPr>
              <w:t>e</w:t>
            </w:r>
          </w:p>
        </w:tc>
        <w:tc>
          <w:tcPr>
            <w:tcW w:w="2267" w:type="dxa"/>
            <w:gridSpan w:val="95"/>
          </w:tcPr>
          <w:p w14:paraId="2873800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(пиковое)</w:t>
            </w:r>
          </w:p>
        </w:tc>
        <w:tc>
          <w:tcPr>
            <w:tcW w:w="1724" w:type="dxa"/>
            <w:gridSpan w:val="33"/>
          </w:tcPr>
          <w:p w14:paraId="7202E3C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*</w:t>
            </w:r>
          </w:p>
        </w:tc>
        <w:tc>
          <w:tcPr>
            <w:tcW w:w="288" w:type="dxa"/>
            <w:gridSpan w:val="2"/>
            <w:vMerge/>
          </w:tcPr>
          <w:p w14:paraId="73E950B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631C8EC0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3E6D9A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640" w:type="dxa"/>
            <w:gridSpan w:val="259"/>
          </w:tcPr>
          <w:p w14:paraId="0DBB4050" w14:textId="77777777" w:rsidR="00681CA0" w:rsidRPr="004C4754" w:rsidRDefault="00681CA0" w:rsidP="0063539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каждого катода</w:t>
            </w:r>
            <w:r>
              <w:rPr>
                <w:rFonts w:ascii="Arial" w:hAnsi="Arial" w:cs="Arial"/>
              </w:rPr>
              <w:t>,</w:t>
            </w:r>
            <w:r w:rsidRPr="004C4754">
              <w:rPr>
                <w:rFonts w:ascii="Arial" w:hAnsi="Arial" w:cs="Arial"/>
              </w:rPr>
              <w:t xml:space="preserve"> Ом</w:t>
            </w:r>
          </w:p>
        </w:tc>
        <w:tc>
          <w:tcPr>
            <w:tcW w:w="1724" w:type="dxa"/>
            <w:gridSpan w:val="33"/>
          </w:tcPr>
          <w:p w14:paraId="639EE5E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</w:t>
            </w:r>
          </w:p>
        </w:tc>
        <w:tc>
          <w:tcPr>
            <w:tcW w:w="288" w:type="dxa"/>
            <w:gridSpan w:val="2"/>
            <w:vMerge/>
          </w:tcPr>
          <w:p w14:paraId="61E6822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33F80FCB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599D418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00E6BEF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2"/>
            <w:vMerge/>
          </w:tcPr>
          <w:p w14:paraId="2F38E00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ADF19A1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</w:tcPr>
          <w:p w14:paraId="4E829F2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0420401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Предварительный подогрев контролируется напряжением</w:t>
            </w:r>
          </w:p>
        </w:tc>
        <w:tc>
          <w:tcPr>
            <w:tcW w:w="288" w:type="dxa"/>
            <w:gridSpan w:val="2"/>
            <w:vMerge/>
          </w:tcPr>
          <w:p w14:paraId="6446CAC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4B88E9C5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413" w:type="dxa"/>
            <w:gridSpan w:val="12"/>
            <w:vMerge/>
            <w:tcBorders>
              <w:bottom w:val="nil"/>
            </w:tcBorders>
          </w:tcPr>
          <w:p w14:paraId="2BE6F2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64" w:type="dxa"/>
            <w:gridSpan w:val="292"/>
          </w:tcPr>
          <w:p w14:paraId="55EB6D3C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43CA862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81D4BAD" w14:textId="77777777" w:rsidTr="00F9556E">
        <w:tblPrEx>
          <w:tblLook w:val="01E0" w:firstRow="1" w:lastRow="1" w:firstColumn="1" w:lastColumn="1" w:noHBand="0" w:noVBand="0"/>
        </w:tblPrEx>
        <w:trPr>
          <w:gridBefore w:val="1"/>
          <w:trHeight w:val="3538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5E7D0A79" w14:textId="77777777" w:rsidR="00681CA0" w:rsidRPr="004C4754" w:rsidRDefault="00681CA0" w:rsidP="003303BF">
            <w:pPr>
              <w:spacing w:after="0" w:line="360" w:lineRule="auto"/>
              <w:rPr>
                <w:rFonts w:ascii="Arial" w:hAnsi="Arial" w:cs="Arial"/>
              </w:rPr>
            </w:pPr>
          </w:p>
          <w:p w14:paraId="7E07B0F9" w14:textId="77777777" w:rsidR="00681CA0" w:rsidRPr="004C4754" w:rsidRDefault="00681CA0" w:rsidP="003303BF">
            <w:pPr>
              <w:spacing w:after="0" w:line="360" w:lineRule="auto"/>
              <w:rPr>
                <w:rFonts w:ascii="Arial" w:hAnsi="Arial" w:cs="Arial"/>
              </w:rPr>
            </w:pPr>
            <w:r w:rsidRPr="00A828C0">
              <w:rPr>
                <w:rFonts w:ascii="Arial" w:hAnsi="Arial" w:cs="Arial"/>
                <w:sz w:val="20"/>
              </w:rPr>
              <w:t>* В стадии рассмотрения</w:t>
            </w:r>
          </w:p>
        </w:tc>
      </w:tr>
      <w:tr w:rsidR="00681CA0" w:rsidRPr="004C4754" w14:paraId="2B14A43C" w14:textId="77777777" w:rsidTr="00F9556E">
        <w:tblPrEx>
          <w:tblLook w:val="01E0" w:firstRow="1" w:lastRow="1" w:firstColumn="1" w:lastColumn="1" w:noHBand="0" w:noVBand="0"/>
        </w:tblPrEx>
        <w:trPr>
          <w:gridBefore w:val="1"/>
        </w:trPr>
        <w:tc>
          <w:tcPr>
            <w:tcW w:w="10065" w:type="dxa"/>
            <w:gridSpan w:val="306"/>
          </w:tcPr>
          <w:p w14:paraId="66ECF234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7</w:t>
            </w:r>
            <w:r w:rsidR="00681CA0" w:rsidRPr="004C4754">
              <w:rPr>
                <w:rFonts w:ascii="Arial" w:hAnsi="Arial" w:cs="Arial"/>
                <w:b/>
              </w:rPr>
              <w:t>520</w:t>
            </w:r>
            <w:r w:rsidR="00681CA0"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2</w:t>
            </w:r>
          </w:p>
        </w:tc>
      </w:tr>
      <w:tr w:rsidR="00681CA0" w:rsidRPr="004C4754" w14:paraId="00F46E47" w14:textId="77777777" w:rsidTr="00F9556E">
        <w:trPr>
          <w:gridBefore w:val="1"/>
        </w:trPr>
        <w:tc>
          <w:tcPr>
            <w:tcW w:w="1628" w:type="dxa"/>
            <w:gridSpan w:val="33"/>
          </w:tcPr>
          <w:p w14:paraId="51ED687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6361" w:type="dxa"/>
            <w:gridSpan w:val="231"/>
          </w:tcPr>
          <w:p w14:paraId="1BCE635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7C5077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76" w:type="dxa"/>
            <w:gridSpan w:val="42"/>
          </w:tcPr>
          <w:p w14:paraId="3CBB854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BE0CCC" w14:paraId="31BE74AE" w14:textId="77777777" w:rsidTr="00F9556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3C3754D6" w14:textId="77777777" w:rsidR="00681CA0" w:rsidRPr="005E325D" w:rsidRDefault="00681CA0" w:rsidP="0063539B">
            <w:pPr>
              <w:spacing w:after="0" w:line="360" w:lineRule="auto"/>
              <w:jc w:val="right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5E325D">
              <w:rPr>
                <w:rFonts w:ascii="Arial" w:hAnsi="Arial" w:cs="Arial"/>
                <w:b/>
                <w:lang w:val="en-US"/>
              </w:rPr>
              <w:t xml:space="preserve">: </w:t>
            </w:r>
            <w:r w:rsidRPr="004C4754">
              <w:rPr>
                <w:rFonts w:ascii="Arial" w:hAnsi="Arial" w:cs="Arial"/>
                <w:lang w:val="en-US"/>
              </w:rPr>
              <w:t>FD</w:t>
            </w:r>
            <w:r w:rsidRPr="005E325D">
              <w:rPr>
                <w:rFonts w:ascii="Arial" w:hAnsi="Arial" w:cs="Arial"/>
                <w:lang w:val="en-US"/>
              </w:rPr>
              <w:t>-20-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5E325D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 w:rsidRPr="005E325D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Fa</w:t>
            </w:r>
            <w:r w:rsidRPr="005E325D">
              <w:rPr>
                <w:rFonts w:ascii="Arial" w:hAnsi="Arial" w:cs="Arial"/>
                <w:lang w:val="en-US"/>
              </w:rPr>
              <w:t>6-38/600</w:t>
            </w:r>
          </w:p>
        </w:tc>
      </w:tr>
      <w:tr w:rsidR="00681CA0" w:rsidRPr="004C4754" w14:paraId="273D49AC" w14:textId="77777777" w:rsidTr="00F9556E">
        <w:trPr>
          <w:gridBefore w:val="1"/>
          <w:cantSplit/>
          <w:trHeight w:val="159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728EFB78" w14:textId="77777777" w:rsidR="00681CA0" w:rsidRPr="005E325D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4" w:type="dxa"/>
            <w:gridSpan w:val="52"/>
            <w:tcBorders>
              <w:bottom w:val="double" w:sz="4" w:space="0" w:color="auto"/>
            </w:tcBorders>
            <w:vAlign w:val="center"/>
          </w:tcPr>
          <w:p w14:paraId="725216A3" w14:textId="77777777" w:rsidR="00681CA0" w:rsidRPr="004C4754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93" w:type="dxa"/>
            <w:gridSpan w:val="62"/>
            <w:tcBorders>
              <w:bottom w:val="double" w:sz="4" w:space="0" w:color="auto"/>
            </w:tcBorders>
            <w:vAlign w:val="center"/>
          </w:tcPr>
          <w:p w14:paraId="523B68B8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640" w:type="dxa"/>
            <w:gridSpan w:val="82"/>
            <w:tcBorders>
              <w:bottom w:val="double" w:sz="4" w:space="0" w:color="auto"/>
            </w:tcBorders>
            <w:vAlign w:val="center"/>
          </w:tcPr>
          <w:p w14:paraId="4C2D3E4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702" w:type="dxa"/>
            <w:gridSpan w:val="74"/>
            <w:tcBorders>
              <w:bottom w:val="double" w:sz="4" w:space="0" w:color="auto"/>
            </w:tcBorders>
            <w:vAlign w:val="center"/>
          </w:tcPr>
          <w:p w14:paraId="7EBADEB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580" w:type="dxa"/>
            <w:gridSpan w:val="26"/>
            <w:tcBorders>
              <w:bottom w:val="double" w:sz="4" w:space="0" w:color="auto"/>
            </w:tcBorders>
            <w:vAlign w:val="center"/>
          </w:tcPr>
          <w:p w14:paraId="61FE0F48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ные разм</w:t>
            </w:r>
            <w:r w:rsidRPr="004C4754">
              <w:rPr>
                <w:rFonts w:ascii="Arial" w:hAnsi="Arial" w:cs="Arial"/>
              </w:rPr>
              <w:t>е</w:t>
            </w:r>
            <w:r w:rsidRPr="004C4754">
              <w:rPr>
                <w:rFonts w:ascii="Arial" w:hAnsi="Arial" w:cs="Arial"/>
              </w:rPr>
              <w:t>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6A9D150B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07C2EF" w14:textId="77777777" w:rsidTr="00F9556E">
        <w:trPr>
          <w:gridBefore w:val="1"/>
          <w:cantSplit/>
          <w:trHeight w:val="159"/>
        </w:trPr>
        <w:tc>
          <w:tcPr>
            <w:tcW w:w="388" w:type="dxa"/>
            <w:gridSpan w:val="8"/>
            <w:vMerge/>
            <w:tcBorders>
              <w:bottom w:val="nil"/>
            </w:tcBorders>
          </w:tcPr>
          <w:p w14:paraId="75401CEE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4" w:type="dxa"/>
            <w:gridSpan w:val="52"/>
            <w:tcBorders>
              <w:top w:val="double" w:sz="4" w:space="0" w:color="auto"/>
            </w:tcBorders>
            <w:vAlign w:val="center"/>
          </w:tcPr>
          <w:p w14:paraId="37A2C14F" w14:textId="77777777" w:rsidR="00681CA0" w:rsidRPr="004C4754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2</w:t>
            </w:r>
            <w:r w:rsidRPr="004C4754">
              <w:rPr>
                <w:rFonts w:ascii="Arial" w:hAnsi="Arial" w:cs="Arial"/>
              </w:rPr>
              <w:t>0</w:t>
            </w:r>
          </w:p>
        </w:tc>
        <w:tc>
          <w:tcPr>
            <w:tcW w:w="1793" w:type="dxa"/>
            <w:gridSpan w:val="62"/>
            <w:tcBorders>
              <w:top w:val="double" w:sz="4" w:space="0" w:color="auto"/>
            </w:tcBorders>
            <w:vAlign w:val="center"/>
          </w:tcPr>
          <w:p w14:paraId="79DECE6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Бесстартерная</w:t>
            </w:r>
          </w:p>
        </w:tc>
        <w:tc>
          <w:tcPr>
            <w:tcW w:w="2640" w:type="dxa"/>
            <w:gridSpan w:val="82"/>
            <w:tcBorders>
              <w:top w:val="double" w:sz="4" w:space="0" w:color="auto"/>
            </w:tcBorders>
            <w:vAlign w:val="center"/>
          </w:tcPr>
          <w:p w14:paraId="73A2774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предварительного подогрева</w:t>
            </w:r>
          </w:p>
        </w:tc>
        <w:tc>
          <w:tcPr>
            <w:tcW w:w="1702" w:type="dxa"/>
            <w:gridSpan w:val="74"/>
            <w:tcBorders>
              <w:top w:val="double" w:sz="4" w:space="0" w:color="auto"/>
            </w:tcBorders>
            <w:vAlign w:val="center"/>
          </w:tcPr>
          <w:p w14:paraId="3AC5C71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Fa6</w:t>
            </w:r>
          </w:p>
        </w:tc>
        <w:tc>
          <w:tcPr>
            <w:tcW w:w="1580" w:type="dxa"/>
            <w:gridSpan w:val="26"/>
            <w:tcBorders>
              <w:top w:val="double" w:sz="4" w:space="0" w:color="auto"/>
            </w:tcBorders>
            <w:vAlign w:val="center"/>
          </w:tcPr>
          <w:p w14:paraId="5072918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600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56466E71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CE17FD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FCE3B85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C9ABF4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1E7B0101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6FE250C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58413B08" w14:textId="77777777" w:rsidR="00681CA0" w:rsidRPr="004C4754" w:rsidRDefault="00681CA0" w:rsidP="0063539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598274DA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2E8FE4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5FD6AAE5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398" w:type="dxa"/>
            <w:gridSpan w:val="168"/>
            <w:tcBorders>
              <w:top w:val="nil"/>
            </w:tcBorders>
          </w:tcPr>
          <w:p w14:paraId="49670BC0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991" w:type="dxa"/>
            <w:gridSpan w:val="128"/>
            <w:tcBorders>
              <w:top w:val="nil"/>
            </w:tcBorders>
          </w:tcPr>
          <w:p w14:paraId="113AA88F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12612754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C0B664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7952F784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63" w:type="dxa"/>
            <w:gridSpan w:val="80"/>
            <w:tcBorders>
              <w:top w:val="nil"/>
              <w:bottom w:val="double" w:sz="4" w:space="0" w:color="auto"/>
            </w:tcBorders>
          </w:tcPr>
          <w:p w14:paraId="7EEE6D0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835" w:type="dxa"/>
            <w:gridSpan w:val="88"/>
            <w:tcBorders>
              <w:top w:val="nil"/>
              <w:bottom w:val="double" w:sz="4" w:space="0" w:color="auto"/>
            </w:tcBorders>
          </w:tcPr>
          <w:p w14:paraId="1BDA6D5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991" w:type="dxa"/>
            <w:gridSpan w:val="128"/>
            <w:tcBorders>
              <w:top w:val="nil"/>
              <w:bottom w:val="double" w:sz="4" w:space="0" w:color="auto"/>
            </w:tcBorders>
          </w:tcPr>
          <w:p w14:paraId="25A2099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54577F6F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33B36F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6B21F7D6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63" w:type="dxa"/>
            <w:gridSpan w:val="80"/>
            <w:tcBorders>
              <w:top w:val="double" w:sz="4" w:space="0" w:color="auto"/>
            </w:tcBorders>
          </w:tcPr>
          <w:p w14:paraId="112DC0F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606,5</w:t>
            </w:r>
          </w:p>
        </w:tc>
        <w:tc>
          <w:tcPr>
            <w:tcW w:w="2835" w:type="dxa"/>
            <w:gridSpan w:val="88"/>
            <w:tcBorders>
              <w:top w:val="double" w:sz="4" w:space="0" w:color="auto"/>
            </w:tcBorders>
          </w:tcPr>
          <w:p w14:paraId="2350465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611,0</w:t>
            </w:r>
          </w:p>
        </w:tc>
        <w:tc>
          <w:tcPr>
            <w:tcW w:w="3991" w:type="dxa"/>
            <w:gridSpan w:val="128"/>
            <w:tcBorders>
              <w:top w:val="double" w:sz="4" w:space="0" w:color="auto"/>
            </w:tcBorders>
          </w:tcPr>
          <w:p w14:paraId="59A7D23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163995C7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F8D612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6C776F61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A02DC11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313957DE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7FECA5A1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349B045B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CCC3C6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1AC15D2F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83" w:type="dxa"/>
            <w:gridSpan w:val="100"/>
            <w:tcBorders>
              <w:top w:val="nil"/>
              <w:bottom w:val="double" w:sz="4" w:space="0" w:color="auto"/>
            </w:tcBorders>
            <w:vAlign w:val="center"/>
          </w:tcPr>
          <w:p w14:paraId="072081D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3818" w:type="dxa"/>
            <w:gridSpan w:val="110"/>
            <w:tcBorders>
              <w:top w:val="nil"/>
              <w:bottom w:val="double" w:sz="4" w:space="0" w:color="auto"/>
            </w:tcBorders>
            <w:vAlign w:val="center"/>
          </w:tcPr>
          <w:p w14:paraId="052287B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холостого хода (де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588" w:type="dxa"/>
            <w:gridSpan w:val="86"/>
            <w:tcBorders>
              <w:top w:val="nil"/>
              <w:bottom w:val="double" w:sz="4" w:space="0" w:color="auto"/>
            </w:tcBorders>
            <w:vAlign w:val="center"/>
          </w:tcPr>
          <w:p w14:paraId="18BDA3E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3E4539F2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5BB3D3A" w14:textId="77777777" w:rsidTr="00F9556E">
        <w:trPr>
          <w:gridBefore w:val="1"/>
          <w:cantSplit/>
          <w:trHeight w:val="160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4A7F21A6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83" w:type="dxa"/>
            <w:gridSpan w:val="100"/>
            <w:tcBorders>
              <w:top w:val="double" w:sz="4" w:space="0" w:color="auto"/>
            </w:tcBorders>
            <w:vAlign w:val="center"/>
          </w:tcPr>
          <w:p w14:paraId="0A3AC948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3818" w:type="dxa"/>
            <w:gridSpan w:val="110"/>
            <w:tcBorders>
              <w:top w:val="double" w:sz="4" w:space="0" w:color="auto"/>
            </w:tcBorders>
            <w:vAlign w:val="center"/>
          </w:tcPr>
          <w:p w14:paraId="0C48844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190</w:t>
            </w:r>
          </w:p>
        </w:tc>
        <w:tc>
          <w:tcPr>
            <w:tcW w:w="2588" w:type="dxa"/>
            <w:gridSpan w:val="86"/>
            <w:tcBorders>
              <w:top w:val="double" w:sz="4" w:space="0" w:color="auto"/>
            </w:tcBorders>
            <w:vAlign w:val="center"/>
          </w:tcPr>
          <w:p w14:paraId="55078FA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</w:p>
        </w:tc>
        <w:tc>
          <w:tcPr>
            <w:tcW w:w="288" w:type="dxa"/>
            <w:gridSpan w:val="2"/>
            <w:vMerge/>
            <w:tcBorders>
              <w:top w:val="nil"/>
              <w:bottom w:val="nil"/>
            </w:tcBorders>
          </w:tcPr>
          <w:p w14:paraId="1E1FD1AB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6FE04F" w14:textId="77777777" w:rsidTr="00F9556E">
        <w:trPr>
          <w:gridBefore w:val="1"/>
          <w:cantSplit/>
          <w:trHeight w:val="183"/>
        </w:trPr>
        <w:tc>
          <w:tcPr>
            <w:tcW w:w="388" w:type="dxa"/>
            <w:gridSpan w:val="8"/>
            <w:tcBorders>
              <w:top w:val="nil"/>
              <w:bottom w:val="nil"/>
            </w:tcBorders>
          </w:tcPr>
          <w:p w14:paraId="3B28A513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983" w:type="dxa"/>
            <w:gridSpan w:val="100"/>
            <w:vAlign w:val="center"/>
          </w:tcPr>
          <w:p w14:paraId="21519CE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3818" w:type="dxa"/>
            <w:gridSpan w:val="110"/>
            <w:vAlign w:val="center"/>
          </w:tcPr>
          <w:p w14:paraId="52FDED7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588" w:type="dxa"/>
            <w:gridSpan w:val="86"/>
            <w:vAlign w:val="center"/>
          </w:tcPr>
          <w:p w14:paraId="728BBF0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8" w:type="dxa"/>
            <w:gridSpan w:val="2"/>
            <w:tcBorders>
              <w:top w:val="nil"/>
              <w:bottom w:val="nil"/>
            </w:tcBorders>
          </w:tcPr>
          <w:p w14:paraId="762B5BDB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756194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6FD2B5C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E8454D7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572D6007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02C9D0A7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8" w:type="dxa"/>
            <w:gridSpan w:val="2"/>
            <w:vMerge w:val="restart"/>
            <w:tcBorders>
              <w:top w:val="nil"/>
            </w:tcBorders>
          </w:tcPr>
          <w:p w14:paraId="13563D8F" w14:textId="77777777" w:rsidR="00681CA0" w:rsidRPr="004C4754" w:rsidRDefault="00681CA0" w:rsidP="007F38F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2BB044" w14:textId="77777777" w:rsidTr="00F9556E">
        <w:trPr>
          <w:gridBefore w:val="1"/>
          <w:cantSplit/>
          <w:trHeight w:val="81"/>
        </w:trPr>
        <w:tc>
          <w:tcPr>
            <w:tcW w:w="388" w:type="dxa"/>
            <w:gridSpan w:val="8"/>
            <w:vMerge/>
          </w:tcPr>
          <w:p w14:paraId="65B7AE4B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22" w:type="dxa"/>
            <w:gridSpan w:val="15"/>
            <w:vMerge w:val="restart"/>
            <w:vAlign w:val="center"/>
          </w:tcPr>
          <w:p w14:paraId="52A66C8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89" w:type="dxa"/>
            <w:gridSpan w:val="71"/>
            <w:vMerge w:val="restart"/>
            <w:vAlign w:val="center"/>
          </w:tcPr>
          <w:p w14:paraId="559F6059" w14:textId="77777777" w:rsidR="00681CA0" w:rsidRPr="007D683A" w:rsidRDefault="001F678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998" w:type="dxa"/>
            <w:gridSpan w:val="184"/>
            <w:vAlign w:val="center"/>
          </w:tcPr>
          <w:p w14:paraId="5E400B39" w14:textId="77777777" w:rsidR="00041754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Напряжение на лампе </w:t>
            </w:r>
          </w:p>
          <w:p w14:paraId="59FB8231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(действующее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580" w:type="dxa"/>
            <w:gridSpan w:val="26"/>
            <w:vMerge w:val="restart"/>
            <w:vAlign w:val="center"/>
          </w:tcPr>
          <w:p w14:paraId="20BE6EA4" w14:textId="77777777" w:rsidR="00681CA0" w:rsidRPr="007D683A" w:rsidRDefault="001F678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8" w:type="dxa"/>
            <w:gridSpan w:val="2"/>
            <w:vMerge/>
          </w:tcPr>
          <w:p w14:paraId="44A73F14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8EA02BF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2A15FDEA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22" w:type="dxa"/>
            <w:gridSpan w:val="15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8BAD25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89" w:type="dxa"/>
            <w:gridSpan w:val="7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2248018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2" w:type="dxa"/>
            <w:gridSpan w:val="52"/>
            <w:tcBorders>
              <w:top w:val="nil"/>
              <w:bottom w:val="double" w:sz="4" w:space="0" w:color="auto"/>
            </w:tcBorders>
            <w:vAlign w:val="center"/>
          </w:tcPr>
          <w:p w14:paraId="6D52D170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44" w:type="dxa"/>
            <w:gridSpan w:val="49"/>
            <w:tcBorders>
              <w:top w:val="nil"/>
              <w:bottom w:val="double" w:sz="4" w:space="0" w:color="auto"/>
            </w:tcBorders>
            <w:vAlign w:val="center"/>
          </w:tcPr>
          <w:p w14:paraId="1D39A2C9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992" w:type="dxa"/>
            <w:gridSpan w:val="83"/>
            <w:tcBorders>
              <w:top w:val="nil"/>
              <w:bottom w:val="double" w:sz="4" w:space="0" w:color="auto"/>
            </w:tcBorders>
            <w:vAlign w:val="center"/>
          </w:tcPr>
          <w:p w14:paraId="4726BE7A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580" w:type="dxa"/>
            <w:gridSpan w:val="26"/>
            <w:vMerge/>
            <w:tcBorders>
              <w:bottom w:val="double" w:sz="4" w:space="0" w:color="auto"/>
            </w:tcBorders>
            <w:vAlign w:val="center"/>
          </w:tcPr>
          <w:p w14:paraId="346636C5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8" w:type="dxa"/>
            <w:gridSpan w:val="2"/>
            <w:vMerge/>
          </w:tcPr>
          <w:p w14:paraId="50500559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57EA4C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347823F1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22" w:type="dxa"/>
            <w:gridSpan w:val="15"/>
            <w:tcBorders>
              <w:top w:val="double" w:sz="4" w:space="0" w:color="auto"/>
            </w:tcBorders>
            <w:vAlign w:val="center"/>
          </w:tcPr>
          <w:p w14:paraId="0007A421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89" w:type="dxa"/>
            <w:gridSpan w:val="71"/>
            <w:tcBorders>
              <w:top w:val="double" w:sz="4" w:space="0" w:color="auto"/>
            </w:tcBorders>
            <w:vAlign w:val="center"/>
          </w:tcPr>
          <w:p w14:paraId="403035B8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20</w:t>
            </w:r>
          </w:p>
        </w:tc>
        <w:tc>
          <w:tcPr>
            <w:tcW w:w="1562" w:type="dxa"/>
            <w:gridSpan w:val="52"/>
            <w:tcBorders>
              <w:top w:val="double" w:sz="4" w:space="0" w:color="auto"/>
            </w:tcBorders>
            <w:vAlign w:val="center"/>
          </w:tcPr>
          <w:p w14:paraId="1489A25F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58</w:t>
            </w:r>
          </w:p>
        </w:tc>
        <w:tc>
          <w:tcPr>
            <w:tcW w:w="1444" w:type="dxa"/>
            <w:gridSpan w:val="49"/>
            <w:tcBorders>
              <w:top w:val="double" w:sz="4" w:space="0" w:color="auto"/>
            </w:tcBorders>
            <w:vAlign w:val="center"/>
          </w:tcPr>
          <w:p w14:paraId="7F26E568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51</w:t>
            </w:r>
          </w:p>
        </w:tc>
        <w:tc>
          <w:tcPr>
            <w:tcW w:w="1992" w:type="dxa"/>
            <w:gridSpan w:val="83"/>
            <w:tcBorders>
              <w:top w:val="double" w:sz="4" w:space="0" w:color="auto"/>
            </w:tcBorders>
            <w:vAlign w:val="center"/>
          </w:tcPr>
          <w:p w14:paraId="123BD140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65</w:t>
            </w:r>
          </w:p>
        </w:tc>
        <w:tc>
          <w:tcPr>
            <w:tcW w:w="1580" w:type="dxa"/>
            <w:gridSpan w:val="26"/>
            <w:tcBorders>
              <w:top w:val="double" w:sz="4" w:space="0" w:color="auto"/>
            </w:tcBorders>
            <w:vAlign w:val="center"/>
          </w:tcPr>
          <w:p w14:paraId="1BD75181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0,380</w:t>
            </w:r>
          </w:p>
        </w:tc>
        <w:tc>
          <w:tcPr>
            <w:tcW w:w="288" w:type="dxa"/>
            <w:gridSpan w:val="2"/>
            <w:vMerge/>
          </w:tcPr>
          <w:p w14:paraId="2E5E7FC1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4C5460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19C467FD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22" w:type="dxa"/>
            <w:gridSpan w:val="15"/>
            <w:tcBorders>
              <w:bottom w:val="single" w:sz="4" w:space="0" w:color="auto"/>
            </w:tcBorders>
            <w:vAlign w:val="center"/>
          </w:tcPr>
          <w:p w14:paraId="1ED60A7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89" w:type="dxa"/>
            <w:gridSpan w:val="71"/>
            <w:tcBorders>
              <w:bottom w:val="single" w:sz="4" w:space="0" w:color="auto"/>
            </w:tcBorders>
            <w:vAlign w:val="center"/>
          </w:tcPr>
          <w:p w14:paraId="145D0C0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62" w:type="dxa"/>
            <w:gridSpan w:val="52"/>
            <w:tcBorders>
              <w:bottom w:val="single" w:sz="4" w:space="0" w:color="auto"/>
            </w:tcBorders>
            <w:vAlign w:val="center"/>
          </w:tcPr>
          <w:p w14:paraId="50A2CE8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44" w:type="dxa"/>
            <w:gridSpan w:val="49"/>
            <w:tcBorders>
              <w:bottom w:val="single" w:sz="4" w:space="0" w:color="auto"/>
            </w:tcBorders>
            <w:vAlign w:val="center"/>
          </w:tcPr>
          <w:p w14:paraId="10DA833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92" w:type="dxa"/>
            <w:gridSpan w:val="83"/>
            <w:tcBorders>
              <w:bottom w:val="single" w:sz="4" w:space="0" w:color="auto"/>
            </w:tcBorders>
            <w:vAlign w:val="center"/>
          </w:tcPr>
          <w:p w14:paraId="29E88AD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80" w:type="dxa"/>
            <w:gridSpan w:val="26"/>
            <w:tcBorders>
              <w:bottom w:val="single" w:sz="4" w:space="0" w:color="auto"/>
            </w:tcBorders>
            <w:vAlign w:val="center"/>
          </w:tcPr>
          <w:p w14:paraId="5923BE0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2"/>
            <w:vMerge/>
          </w:tcPr>
          <w:p w14:paraId="4B3E4E3D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CE0750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right w:val="nil"/>
            </w:tcBorders>
          </w:tcPr>
          <w:p w14:paraId="7B4DB506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  <w:tcBorders>
              <w:left w:val="nil"/>
              <w:right w:val="nil"/>
            </w:tcBorders>
          </w:tcPr>
          <w:p w14:paraId="6F269253" w14:textId="77777777" w:rsidR="00681CA0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35C870C4" w14:textId="77777777" w:rsidR="00681CA0" w:rsidRPr="007D683A" w:rsidRDefault="004D4B24" w:rsidP="004D4B24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7D683A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7D683A">
              <w:rPr>
                <w:rFonts w:ascii="Arial" w:hAnsi="Arial" w:cs="Arial"/>
              </w:rPr>
              <w:t xml:space="preserve"> </w:t>
            </w:r>
            <w:r w:rsidR="00F94339" w:rsidRPr="007D683A">
              <w:rPr>
                <w:rFonts w:ascii="Arial" w:hAnsi="Arial" w:cs="Arial"/>
              </w:rPr>
              <w:t xml:space="preserve">в соответствии с </w:t>
            </w:r>
            <w:r w:rsidR="00F94339" w:rsidRPr="007D683A">
              <w:rPr>
                <w:rFonts w:ascii="Arial" w:hAnsi="Arial" w:cs="Arial"/>
                <w:lang w:val="en-US"/>
              </w:rPr>
              <w:t>D</w:t>
            </w:r>
            <w:r w:rsidR="00F94339" w:rsidRPr="007D683A">
              <w:rPr>
                <w:rFonts w:ascii="Arial" w:hAnsi="Arial" w:cs="Arial"/>
              </w:rPr>
              <w:t xml:space="preserve">.3 (приложение </w:t>
            </w:r>
            <w:r w:rsidR="00F94339" w:rsidRPr="007D683A">
              <w:rPr>
                <w:rFonts w:ascii="Arial" w:hAnsi="Arial" w:cs="Arial"/>
                <w:lang w:val="en-US"/>
              </w:rPr>
              <w:t>D</w:t>
            </w:r>
            <w:r w:rsidR="00F94339" w:rsidRPr="007D683A">
              <w:rPr>
                <w:rFonts w:ascii="Arial" w:hAnsi="Arial" w:cs="Arial"/>
              </w:rPr>
              <w:t>)</w:t>
            </w:r>
            <w:r w:rsidR="00681CA0" w:rsidRPr="007D683A">
              <w:rPr>
                <w:rFonts w:ascii="Arial" w:hAnsi="Arial" w:cs="Arial"/>
              </w:rPr>
              <w:t>.</w:t>
            </w:r>
          </w:p>
          <w:p w14:paraId="659AD75B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8" w:type="dxa"/>
            <w:gridSpan w:val="2"/>
            <w:vMerge/>
            <w:tcBorders>
              <w:left w:val="nil"/>
            </w:tcBorders>
          </w:tcPr>
          <w:p w14:paraId="0044BB31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9B20107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65FB70F6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A2980FA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8" w:type="dxa"/>
            <w:gridSpan w:val="2"/>
            <w:vMerge/>
          </w:tcPr>
          <w:p w14:paraId="25460171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F93B1B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0CDE2D22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22" w:type="dxa"/>
            <w:gridSpan w:val="15"/>
            <w:tcBorders>
              <w:bottom w:val="double" w:sz="4" w:space="0" w:color="auto"/>
            </w:tcBorders>
            <w:vAlign w:val="center"/>
          </w:tcPr>
          <w:p w14:paraId="42761EAF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89" w:type="dxa"/>
            <w:gridSpan w:val="71"/>
            <w:tcBorders>
              <w:bottom w:val="double" w:sz="4" w:space="0" w:color="auto"/>
            </w:tcBorders>
            <w:vAlign w:val="center"/>
          </w:tcPr>
          <w:p w14:paraId="4883F54B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562" w:type="dxa"/>
            <w:gridSpan w:val="52"/>
            <w:tcBorders>
              <w:bottom w:val="double" w:sz="4" w:space="0" w:color="auto"/>
            </w:tcBorders>
            <w:vAlign w:val="center"/>
          </w:tcPr>
          <w:p w14:paraId="0966104C" w14:textId="77777777" w:rsidR="00681CA0" w:rsidRPr="007D683A" w:rsidRDefault="001F678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напряжения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1444" w:type="dxa"/>
            <w:gridSpan w:val="49"/>
            <w:tcBorders>
              <w:bottom w:val="double" w:sz="4" w:space="0" w:color="auto"/>
            </w:tcBorders>
            <w:vAlign w:val="center"/>
          </w:tcPr>
          <w:p w14:paraId="2B8BE31E" w14:textId="77777777" w:rsidR="00681CA0" w:rsidRPr="007D683A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</w:t>
            </w:r>
            <w:r w:rsidRPr="007D683A">
              <w:rPr>
                <w:rFonts w:ascii="Arial" w:hAnsi="Arial" w:cs="Arial"/>
              </w:rPr>
              <w:t>б</w:t>
            </w:r>
            <w:r w:rsidRPr="007D683A">
              <w:rPr>
                <w:rFonts w:ascii="Arial" w:hAnsi="Arial" w:cs="Arial"/>
              </w:rPr>
              <w:t>ровки, А</w:t>
            </w:r>
          </w:p>
        </w:tc>
        <w:tc>
          <w:tcPr>
            <w:tcW w:w="1992" w:type="dxa"/>
            <w:gridSpan w:val="83"/>
            <w:tcBorders>
              <w:bottom w:val="double" w:sz="4" w:space="0" w:color="auto"/>
            </w:tcBorders>
            <w:vAlign w:val="center"/>
          </w:tcPr>
          <w:p w14:paraId="3094AF85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580" w:type="dxa"/>
            <w:gridSpan w:val="26"/>
            <w:tcBorders>
              <w:bottom w:val="double" w:sz="4" w:space="0" w:color="auto"/>
            </w:tcBorders>
            <w:vAlign w:val="center"/>
          </w:tcPr>
          <w:p w14:paraId="531E4EF1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ент мощн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сти</w:t>
            </w:r>
          </w:p>
        </w:tc>
        <w:tc>
          <w:tcPr>
            <w:tcW w:w="288" w:type="dxa"/>
            <w:gridSpan w:val="2"/>
            <w:vMerge/>
          </w:tcPr>
          <w:p w14:paraId="4CC75448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EABF16C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155D3255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22" w:type="dxa"/>
            <w:gridSpan w:val="15"/>
            <w:tcBorders>
              <w:top w:val="double" w:sz="4" w:space="0" w:color="auto"/>
            </w:tcBorders>
            <w:vAlign w:val="center"/>
          </w:tcPr>
          <w:p w14:paraId="3360B135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89" w:type="dxa"/>
            <w:gridSpan w:val="71"/>
            <w:tcBorders>
              <w:top w:val="double" w:sz="4" w:space="0" w:color="auto"/>
            </w:tcBorders>
            <w:vAlign w:val="center"/>
          </w:tcPr>
          <w:p w14:paraId="1F7B1F4A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</w:p>
        </w:tc>
        <w:tc>
          <w:tcPr>
            <w:tcW w:w="1562" w:type="dxa"/>
            <w:gridSpan w:val="52"/>
            <w:tcBorders>
              <w:top w:val="double" w:sz="4" w:space="0" w:color="auto"/>
            </w:tcBorders>
            <w:vAlign w:val="center"/>
          </w:tcPr>
          <w:p w14:paraId="516C15F9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127</w:t>
            </w:r>
          </w:p>
        </w:tc>
        <w:tc>
          <w:tcPr>
            <w:tcW w:w="1444" w:type="dxa"/>
            <w:gridSpan w:val="49"/>
            <w:tcBorders>
              <w:top w:val="double" w:sz="4" w:space="0" w:color="auto"/>
            </w:tcBorders>
            <w:vAlign w:val="center"/>
          </w:tcPr>
          <w:p w14:paraId="3A93E539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0,370</w:t>
            </w:r>
          </w:p>
        </w:tc>
        <w:tc>
          <w:tcPr>
            <w:tcW w:w="1992" w:type="dxa"/>
            <w:gridSpan w:val="83"/>
            <w:tcBorders>
              <w:top w:val="double" w:sz="4" w:space="0" w:color="auto"/>
            </w:tcBorders>
            <w:vAlign w:val="center"/>
          </w:tcPr>
          <w:p w14:paraId="56CD8789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270</w:t>
            </w:r>
          </w:p>
        </w:tc>
        <w:tc>
          <w:tcPr>
            <w:tcW w:w="1580" w:type="dxa"/>
            <w:gridSpan w:val="26"/>
            <w:tcBorders>
              <w:top w:val="double" w:sz="4" w:space="0" w:color="auto"/>
            </w:tcBorders>
            <w:vAlign w:val="center"/>
          </w:tcPr>
          <w:p w14:paraId="25D565B8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0,12</w:t>
            </w:r>
          </w:p>
        </w:tc>
        <w:tc>
          <w:tcPr>
            <w:tcW w:w="288" w:type="dxa"/>
            <w:gridSpan w:val="2"/>
            <w:vMerge/>
          </w:tcPr>
          <w:p w14:paraId="06ABFA3F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576E25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755967FD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22" w:type="dxa"/>
            <w:gridSpan w:val="15"/>
            <w:vAlign w:val="center"/>
          </w:tcPr>
          <w:p w14:paraId="01F7581D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89" w:type="dxa"/>
            <w:gridSpan w:val="71"/>
            <w:vAlign w:val="center"/>
          </w:tcPr>
          <w:p w14:paraId="08FC061D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62" w:type="dxa"/>
            <w:gridSpan w:val="52"/>
            <w:vAlign w:val="center"/>
          </w:tcPr>
          <w:p w14:paraId="47833525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44" w:type="dxa"/>
            <w:gridSpan w:val="49"/>
            <w:vAlign w:val="center"/>
          </w:tcPr>
          <w:p w14:paraId="0F9A962A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992" w:type="dxa"/>
            <w:gridSpan w:val="83"/>
            <w:vAlign w:val="center"/>
          </w:tcPr>
          <w:p w14:paraId="387F899F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80" w:type="dxa"/>
            <w:gridSpan w:val="26"/>
            <w:vAlign w:val="center"/>
          </w:tcPr>
          <w:p w14:paraId="0FCF73BA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8" w:type="dxa"/>
            <w:gridSpan w:val="2"/>
            <w:vMerge/>
          </w:tcPr>
          <w:p w14:paraId="24976DAE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C6B9BAD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15297BA7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37972F5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" w:type="dxa"/>
            <w:gridSpan w:val="2"/>
            <w:vMerge/>
          </w:tcPr>
          <w:p w14:paraId="153C112D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948876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07401BC2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175A822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8" w:type="dxa"/>
            <w:gridSpan w:val="2"/>
            <w:vMerge/>
          </w:tcPr>
          <w:p w14:paraId="59C00534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1F7D837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7B43F845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809" w:type="dxa"/>
            <w:gridSpan w:val="270"/>
          </w:tcPr>
          <w:p w14:paraId="7998745C" w14:textId="77777777" w:rsidR="00681CA0" w:rsidRPr="004C4754" w:rsidRDefault="00681CA0" w:rsidP="00E22301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848" w:type="dxa"/>
            <w:gridSpan w:val="20"/>
          </w:tcPr>
          <w:p w14:paraId="68B4F304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732" w:type="dxa"/>
            <w:gridSpan w:val="6"/>
          </w:tcPr>
          <w:p w14:paraId="00DBDB91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8" w:type="dxa"/>
            <w:gridSpan w:val="2"/>
            <w:vMerge/>
          </w:tcPr>
          <w:p w14:paraId="0D82E780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D8CF8B" w14:textId="77777777" w:rsidTr="00F9556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bottom w:val="nil"/>
            </w:tcBorders>
          </w:tcPr>
          <w:p w14:paraId="4C2E9C98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7" w:type="dxa"/>
            <w:gridSpan w:val="187"/>
            <w:vAlign w:val="center"/>
          </w:tcPr>
          <w:p w14:paraId="333A56F3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992" w:type="dxa"/>
            <w:gridSpan w:val="83"/>
            <w:vAlign w:val="center"/>
          </w:tcPr>
          <w:p w14:paraId="6026790C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</w:t>
            </w:r>
            <w:r w:rsidR="008F530F" w:rsidRPr="007D683A">
              <w:rPr>
                <w:rFonts w:ascii="Arial" w:hAnsi="Arial" w:cs="Arial"/>
              </w:rPr>
              <w:t xml:space="preserve"> зн</w:t>
            </w:r>
            <w:r w:rsidR="008F530F" w:rsidRPr="007D683A">
              <w:rPr>
                <w:rFonts w:ascii="Arial" w:hAnsi="Arial" w:cs="Arial"/>
              </w:rPr>
              <w:t>а</w:t>
            </w:r>
            <w:r w:rsidR="008F530F" w:rsidRPr="007D683A">
              <w:rPr>
                <w:rFonts w:ascii="Arial" w:hAnsi="Arial" w:cs="Arial"/>
              </w:rPr>
              <w:t>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20"/>
            <w:vAlign w:val="center"/>
          </w:tcPr>
          <w:p w14:paraId="3EFEBA38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190</w:t>
            </w:r>
          </w:p>
        </w:tc>
        <w:tc>
          <w:tcPr>
            <w:tcW w:w="732" w:type="dxa"/>
            <w:gridSpan w:val="6"/>
            <w:vAlign w:val="center"/>
          </w:tcPr>
          <w:p w14:paraId="4D3ACFA8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8" w:type="dxa"/>
            <w:gridSpan w:val="2"/>
            <w:vMerge/>
            <w:tcBorders>
              <w:bottom w:val="nil"/>
            </w:tcBorders>
          </w:tcPr>
          <w:p w14:paraId="643D4DA6" w14:textId="77777777" w:rsidR="00681CA0" w:rsidRPr="004C4754" w:rsidRDefault="00681CA0" w:rsidP="007F38F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154A7D" w14:textId="77777777" w:rsidTr="00F9556E">
        <w:trPr>
          <w:gridBefore w:val="1"/>
          <w:cantSplit/>
          <w:trHeight w:val="1079"/>
        </w:trPr>
        <w:tc>
          <w:tcPr>
            <w:tcW w:w="10065" w:type="dxa"/>
            <w:gridSpan w:val="306"/>
            <w:tcBorders>
              <w:top w:val="nil"/>
            </w:tcBorders>
          </w:tcPr>
          <w:p w14:paraId="7E9ED318" w14:textId="77777777" w:rsidR="00681CA0" w:rsidRPr="004C4754" w:rsidRDefault="00681CA0" w:rsidP="007F38F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3E914BC1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01D7602D" w14:textId="77777777" w:rsidR="00681CA0" w:rsidRPr="004C4754" w:rsidRDefault="006264B7" w:rsidP="0063539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8240-1</w:t>
            </w:r>
          </w:p>
        </w:tc>
      </w:tr>
      <w:tr w:rsidR="00681CA0" w:rsidRPr="004C4754" w14:paraId="3E8EAC2C" w14:textId="77777777" w:rsidTr="00F9556E">
        <w:trPr>
          <w:gridBefore w:val="1"/>
        </w:trPr>
        <w:tc>
          <w:tcPr>
            <w:tcW w:w="1646" w:type="dxa"/>
            <w:gridSpan w:val="36"/>
          </w:tcPr>
          <w:p w14:paraId="671407C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75" w:type="dxa"/>
            <w:gridSpan w:val="232"/>
          </w:tcPr>
          <w:p w14:paraId="067C286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6426C49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4" w:type="dxa"/>
            <w:gridSpan w:val="38"/>
          </w:tcPr>
          <w:p w14:paraId="3E50D8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BE0CCC" w14:paraId="1B488639" w14:textId="77777777" w:rsidTr="00F9556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026FEFA0" w14:textId="77777777" w:rsidR="00681CA0" w:rsidRPr="005E325D" w:rsidRDefault="00681CA0" w:rsidP="0063539B">
            <w:pPr>
              <w:spacing w:after="0" w:line="360" w:lineRule="auto"/>
              <w:jc w:val="right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5E325D">
              <w:rPr>
                <w:rFonts w:ascii="Arial" w:hAnsi="Arial" w:cs="Arial"/>
                <w:b/>
                <w:lang w:val="en-US"/>
              </w:rPr>
              <w:t xml:space="preserve">: </w:t>
            </w:r>
            <w:r w:rsidRPr="004C4754">
              <w:rPr>
                <w:rFonts w:ascii="Arial" w:hAnsi="Arial" w:cs="Arial"/>
                <w:lang w:val="en-US"/>
              </w:rPr>
              <w:t>FD</w:t>
            </w:r>
            <w:r w:rsidRPr="005E325D">
              <w:rPr>
                <w:rFonts w:ascii="Arial" w:hAnsi="Arial" w:cs="Arial"/>
                <w:lang w:val="en-US"/>
              </w:rPr>
              <w:t>-40-</w:t>
            </w:r>
            <w:r w:rsidRPr="004C4754">
              <w:rPr>
                <w:rFonts w:ascii="Arial" w:hAnsi="Arial" w:cs="Arial"/>
                <w:lang w:val="en-US"/>
              </w:rPr>
              <w:t>L</w:t>
            </w:r>
            <w:r w:rsidRPr="005E325D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  <w:lang w:val="en-US"/>
              </w:rPr>
              <w:t>N</w:t>
            </w:r>
            <w:r w:rsidRPr="005E325D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  <w:lang w:val="en-US"/>
              </w:rPr>
              <w:t>Fa</w:t>
            </w:r>
            <w:r w:rsidRPr="005E325D">
              <w:rPr>
                <w:rFonts w:ascii="Arial" w:hAnsi="Arial" w:cs="Arial"/>
                <w:lang w:val="en-US"/>
              </w:rPr>
              <w:t>6-38/1200</w:t>
            </w:r>
          </w:p>
        </w:tc>
      </w:tr>
      <w:tr w:rsidR="00681CA0" w:rsidRPr="004C4754" w14:paraId="5BC95788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4851FBEB" w14:textId="77777777" w:rsidR="00681CA0" w:rsidRPr="005E325D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5" w:type="dxa"/>
            <w:gridSpan w:val="53"/>
            <w:tcBorders>
              <w:bottom w:val="double" w:sz="4" w:space="0" w:color="auto"/>
            </w:tcBorders>
            <w:vAlign w:val="center"/>
          </w:tcPr>
          <w:p w14:paraId="0C3A5498" w14:textId="77777777" w:rsidR="00681CA0" w:rsidRPr="007D683A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804" w:type="dxa"/>
            <w:gridSpan w:val="64"/>
            <w:tcBorders>
              <w:bottom w:val="double" w:sz="4" w:space="0" w:color="auto"/>
            </w:tcBorders>
            <w:vAlign w:val="center"/>
          </w:tcPr>
          <w:p w14:paraId="34CC061D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Схема</w:t>
            </w:r>
          </w:p>
        </w:tc>
        <w:tc>
          <w:tcPr>
            <w:tcW w:w="2332" w:type="dxa"/>
            <w:gridSpan w:val="70"/>
            <w:tcBorders>
              <w:bottom w:val="double" w:sz="4" w:space="0" w:color="auto"/>
            </w:tcBorders>
            <w:vAlign w:val="center"/>
          </w:tcPr>
          <w:p w14:paraId="12135789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Катод</w:t>
            </w:r>
          </w:p>
        </w:tc>
        <w:tc>
          <w:tcPr>
            <w:tcW w:w="1715" w:type="dxa"/>
            <w:gridSpan w:val="65"/>
            <w:tcBorders>
              <w:bottom w:val="double" w:sz="4" w:space="0" w:color="auto"/>
            </w:tcBorders>
            <w:vAlign w:val="center"/>
          </w:tcPr>
          <w:p w14:paraId="0B11E3D0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Цоколь</w:t>
            </w:r>
          </w:p>
        </w:tc>
        <w:tc>
          <w:tcPr>
            <w:tcW w:w="1863" w:type="dxa"/>
            <w:gridSpan w:val="44"/>
            <w:tcBorders>
              <w:bottom w:val="double" w:sz="4" w:space="0" w:color="auto"/>
            </w:tcBorders>
            <w:vAlign w:val="center"/>
          </w:tcPr>
          <w:p w14:paraId="485D4927" w14:textId="31A0EF24" w:rsidR="00681CA0" w:rsidRPr="007D683A" w:rsidRDefault="005E325D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3DCC258D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9074609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562FD6EB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5" w:type="dxa"/>
            <w:gridSpan w:val="53"/>
            <w:tcBorders>
              <w:top w:val="double" w:sz="4" w:space="0" w:color="auto"/>
            </w:tcBorders>
            <w:vAlign w:val="center"/>
          </w:tcPr>
          <w:p w14:paraId="0454DF66" w14:textId="77777777" w:rsidR="00681CA0" w:rsidRPr="007D683A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40</w:t>
            </w:r>
          </w:p>
        </w:tc>
        <w:tc>
          <w:tcPr>
            <w:tcW w:w="1804" w:type="dxa"/>
            <w:gridSpan w:val="64"/>
            <w:tcBorders>
              <w:top w:val="double" w:sz="4" w:space="0" w:color="auto"/>
            </w:tcBorders>
            <w:vAlign w:val="center"/>
          </w:tcPr>
          <w:p w14:paraId="470B005B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Бесстартерная</w:t>
            </w:r>
          </w:p>
        </w:tc>
        <w:tc>
          <w:tcPr>
            <w:tcW w:w="2332" w:type="dxa"/>
            <w:gridSpan w:val="70"/>
            <w:tcBorders>
              <w:top w:val="double" w:sz="4" w:space="0" w:color="auto"/>
            </w:tcBorders>
            <w:vAlign w:val="center"/>
          </w:tcPr>
          <w:p w14:paraId="0C1974A9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Без предварител</w:t>
            </w:r>
            <w:r w:rsidRPr="007D683A">
              <w:rPr>
                <w:rFonts w:ascii="Arial" w:hAnsi="Arial" w:cs="Arial"/>
              </w:rPr>
              <w:t>ь</w:t>
            </w:r>
            <w:r w:rsidRPr="007D683A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715" w:type="dxa"/>
            <w:gridSpan w:val="65"/>
            <w:tcBorders>
              <w:top w:val="double" w:sz="4" w:space="0" w:color="auto"/>
            </w:tcBorders>
            <w:vAlign w:val="center"/>
          </w:tcPr>
          <w:p w14:paraId="479D2374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  <w:lang w:val="en-US"/>
              </w:rPr>
              <w:t>Fa6</w:t>
            </w:r>
          </w:p>
        </w:tc>
        <w:tc>
          <w:tcPr>
            <w:tcW w:w="1863" w:type="dxa"/>
            <w:gridSpan w:val="44"/>
            <w:tcBorders>
              <w:top w:val="double" w:sz="4" w:space="0" w:color="auto"/>
            </w:tcBorders>
            <w:vAlign w:val="center"/>
          </w:tcPr>
          <w:p w14:paraId="7265EB7C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D683A">
              <w:rPr>
                <w:rFonts w:ascii="Arial" w:hAnsi="Arial" w:cs="Arial"/>
              </w:rPr>
              <w:t>38</w:t>
            </w:r>
            <w:r w:rsidRPr="007D683A">
              <w:rPr>
                <w:rFonts w:ascii="Arial" w:hAnsi="Arial" w:cs="Arial"/>
                <w:lang w:val="en-US"/>
              </w:rPr>
              <w:t xml:space="preserve"> х </w:t>
            </w:r>
            <w:r w:rsidRPr="007D683A">
              <w:rPr>
                <w:rFonts w:ascii="Arial" w:hAnsi="Arial" w:cs="Arial"/>
              </w:rPr>
              <w:t>1200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4B07E5CA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4EB5D80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7167DF7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1852E9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446EB936" w14:textId="77777777" w:rsidR="00681CA0" w:rsidRPr="004C4754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66C431E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FBBF464" w14:textId="77777777" w:rsidR="00681CA0" w:rsidRPr="004C4754" w:rsidRDefault="00681CA0" w:rsidP="0063539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389B6902" w14:textId="77777777" w:rsidR="00681CA0" w:rsidRPr="004C4754" w:rsidRDefault="00681CA0" w:rsidP="0009190D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0C031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69317EAC" w14:textId="77777777" w:rsidR="00681CA0" w:rsidRPr="004C4754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400" w:type="dxa"/>
            <w:gridSpan w:val="170"/>
            <w:tcBorders>
              <w:top w:val="nil"/>
            </w:tcBorders>
          </w:tcPr>
          <w:p w14:paraId="2AD57802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989" w:type="dxa"/>
            <w:gridSpan w:val="126"/>
            <w:tcBorders>
              <w:top w:val="nil"/>
            </w:tcBorders>
          </w:tcPr>
          <w:p w14:paraId="5A69B14D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23C3C93E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A842A66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4CDEC88B" w14:textId="77777777" w:rsidR="00681CA0" w:rsidRPr="004C4754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67" w:type="dxa"/>
            <w:gridSpan w:val="82"/>
            <w:tcBorders>
              <w:top w:val="nil"/>
              <w:bottom w:val="double" w:sz="4" w:space="0" w:color="auto"/>
            </w:tcBorders>
          </w:tcPr>
          <w:p w14:paraId="19C051C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833" w:type="dxa"/>
            <w:gridSpan w:val="88"/>
            <w:tcBorders>
              <w:top w:val="nil"/>
              <w:bottom w:val="double" w:sz="4" w:space="0" w:color="auto"/>
            </w:tcBorders>
          </w:tcPr>
          <w:p w14:paraId="020D9AC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989" w:type="dxa"/>
            <w:gridSpan w:val="126"/>
            <w:tcBorders>
              <w:top w:val="nil"/>
              <w:bottom w:val="double" w:sz="4" w:space="0" w:color="auto"/>
            </w:tcBorders>
          </w:tcPr>
          <w:p w14:paraId="5EF89911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0214FEEB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B3ADC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3B5B91A1" w14:textId="77777777" w:rsidR="00681CA0" w:rsidRPr="004C4754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67" w:type="dxa"/>
            <w:gridSpan w:val="82"/>
            <w:tcBorders>
              <w:top w:val="double" w:sz="4" w:space="0" w:color="auto"/>
            </w:tcBorders>
          </w:tcPr>
          <w:p w14:paraId="42EEA0B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1216,0</w:t>
            </w:r>
          </w:p>
        </w:tc>
        <w:tc>
          <w:tcPr>
            <w:tcW w:w="2833" w:type="dxa"/>
            <w:gridSpan w:val="88"/>
            <w:tcBorders>
              <w:top w:val="double" w:sz="4" w:space="0" w:color="auto"/>
            </w:tcBorders>
          </w:tcPr>
          <w:p w14:paraId="57991E91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1220,5</w:t>
            </w:r>
          </w:p>
        </w:tc>
        <w:tc>
          <w:tcPr>
            <w:tcW w:w="3989" w:type="dxa"/>
            <w:gridSpan w:val="126"/>
            <w:tcBorders>
              <w:top w:val="double" w:sz="4" w:space="0" w:color="auto"/>
            </w:tcBorders>
          </w:tcPr>
          <w:p w14:paraId="28368B7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4F908E6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979202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431F8E01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D5BE7D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4DC921CE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3822B5D3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26A63F43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5541A06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6CF99062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0" w:type="dxa"/>
            <w:gridSpan w:val="63"/>
            <w:tcBorders>
              <w:top w:val="nil"/>
              <w:bottom w:val="double" w:sz="4" w:space="0" w:color="auto"/>
            </w:tcBorders>
          </w:tcPr>
          <w:p w14:paraId="3D24EAA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5055" w:type="dxa"/>
            <w:gridSpan w:val="153"/>
            <w:tcBorders>
              <w:top w:val="nil"/>
              <w:bottom w:val="double" w:sz="4" w:space="0" w:color="auto"/>
            </w:tcBorders>
          </w:tcPr>
          <w:p w14:paraId="4C4BB80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холостого хода (действующе</w:t>
            </w:r>
            <w:r w:rsidR="00041754" w:rsidRPr="007D683A">
              <w:rPr>
                <w:rFonts w:ascii="Arial" w:hAnsi="Arial" w:cs="Arial"/>
              </w:rPr>
              <w:t>е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484" w:type="dxa"/>
            <w:gridSpan w:val="80"/>
            <w:tcBorders>
              <w:top w:val="nil"/>
              <w:bottom w:val="double" w:sz="4" w:space="0" w:color="auto"/>
            </w:tcBorders>
          </w:tcPr>
          <w:p w14:paraId="0FE0B65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3ABF3B56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785CAE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16773279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0" w:type="dxa"/>
            <w:gridSpan w:val="63"/>
            <w:tcBorders>
              <w:top w:val="double" w:sz="4" w:space="0" w:color="auto"/>
            </w:tcBorders>
          </w:tcPr>
          <w:p w14:paraId="75D7FAB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5055" w:type="dxa"/>
            <w:gridSpan w:val="153"/>
            <w:tcBorders>
              <w:top w:val="double" w:sz="4" w:space="0" w:color="auto"/>
            </w:tcBorders>
          </w:tcPr>
          <w:p w14:paraId="79B9FF2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205</w:t>
            </w:r>
          </w:p>
        </w:tc>
        <w:tc>
          <w:tcPr>
            <w:tcW w:w="2484" w:type="dxa"/>
            <w:gridSpan w:val="80"/>
            <w:tcBorders>
              <w:top w:val="double" w:sz="4" w:space="0" w:color="auto"/>
            </w:tcBorders>
          </w:tcPr>
          <w:p w14:paraId="6F7DFEF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4FAC13F0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20071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tcBorders>
              <w:top w:val="nil"/>
              <w:bottom w:val="nil"/>
            </w:tcBorders>
          </w:tcPr>
          <w:p w14:paraId="02C615A1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0" w:type="dxa"/>
            <w:gridSpan w:val="63"/>
          </w:tcPr>
          <w:p w14:paraId="043871D2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5055" w:type="dxa"/>
            <w:gridSpan w:val="153"/>
          </w:tcPr>
          <w:p w14:paraId="04733ED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484" w:type="dxa"/>
            <w:gridSpan w:val="80"/>
          </w:tcPr>
          <w:p w14:paraId="543E756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tcBorders>
              <w:top w:val="nil"/>
              <w:bottom w:val="nil"/>
            </w:tcBorders>
          </w:tcPr>
          <w:p w14:paraId="7B2A7038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247658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5BBA7E3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E785AE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40DD07BA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7A7E4ADA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5A0A76B1" w14:textId="77777777" w:rsidR="00681CA0" w:rsidRPr="004C4754" w:rsidRDefault="00681CA0" w:rsidP="0009190D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C42EB9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/>
          </w:tcPr>
          <w:p w14:paraId="4A448B17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3" w:type="dxa"/>
            <w:gridSpan w:val="37"/>
            <w:vMerge w:val="restart"/>
            <w:vAlign w:val="center"/>
          </w:tcPr>
          <w:p w14:paraId="4298C12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569" w:type="dxa"/>
            <w:gridSpan w:val="66"/>
            <w:vMerge w:val="restart"/>
            <w:vAlign w:val="center"/>
          </w:tcPr>
          <w:p w14:paraId="7936E02A" w14:textId="77777777" w:rsidR="00681CA0" w:rsidRPr="007D683A" w:rsidRDefault="001F678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3913" w:type="dxa"/>
            <w:gridSpan w:val="113"/>
            <w:vAlign w:val="center"/>
          </w:tcPr>
          <w:p w14:paraId="494293C8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на лампе (действу</w:t>
            </w:r>
            <w:r w:rsidRPr="007D683A">
              <w:rPr>
                <w:rFonts w:ascii="Arial" w:hAnsi="Arial" w:cs="Arial"/>
              </w:rPr>
              <w:t>ю</w:t>
            </w:r>
            <w:r w:rsidRPr="007D683A">
              <w:rPr>
                <w:rFonts w:ascii="Arial" w:hAnsi="Arial" w:cs="Arial"/>
              </w:rPr>
              <w:t>щее</w:t>
            </w:r>
            <w:r w:rsidR="008F530F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484" w:type="dxa"/>
            <w:gridSpan w:val="80"/>
            <w:vMerge w:val="restart"/>
            <w:vAlign w:val="center"/>
          </w:tcPr>
          <w:p w14:paraId="1A2C487C" w14:textId="77777777" w:rsidR="00681CA0" w:rsidRPr="007D683A" w:rsidRDefault="001F6780" w:rsidP="007D68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тока лампы, А</w:t>
            </w:r>
          </w:p>
        </w:tc>
        <w:tc>
          <w:tcPr>
            <w:tcW w:w="289" w:type="dxa"/>
            <w:gridSpan w:val="3"/>
            <w:vMerge/>
          </w:tcPr>
          <w:p w14:paraId="2FE574F2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493FE8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1413BA2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3" w:type="dxa"/>
            <w:gridSpan w:val="37"/>
            <w:vMerge/>
            <w:tcBorders>
              <w:top w:val="nil"/>
              <w:bottom w:val="double" w:sz="4" w:space="0" w:color="auto"/>
            </w:tcBorders>
            <w:vAlign w:val="center"/>
          </w:tcPr>
          <w:p w14:paraId="4E999A2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9" w:type="dxa"/>
            <w:gridSpan w:val="66"/>
            <w:vMerge/>
            <w:tcBorders>
              <w:top w:val="nil"/>
              <w:bottom w:val="double" w:sz="4" w:space="0" w:color="auto"/>
            </w:tcBorders>
            <w:vAlign w:val="center"/>
          </w:tcPr>
          <w:p w14:paraId="75BCB8DD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6" w:type="dxa"/>
            <w:gridSpan w:val="39"/>
            <w:tcBorders>
              <w:top w:val="nil"/>
              <w:bottom w:val="double" w:sz="4" w:space="0" w:color="auto"/>
            </w:tcBorders>
            <w:vAlign w:val="center"/>
          </w:tcPr>
          <w:p w14:paraId="640CF48A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275" w:type="dxa"/>
            <w:gridSpan w:val="38"/>
            <w:tcBorders>
              <w:top w:val="nil"/>
              <w:bottom w:val="double" w:sz="4" w:space="0" w:color="auto"/>
            </w:tcBorders>
            <w:vAlign w:val="center"/>
          </w:tcPr>
          <w:p w14:paraId="600E2E85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22" w:type="dxa"/>
            <w:gridSpan w:val="36"/>
            <w:tcBorders>
              <w:top w:val="nil"/>
              <w:bottom w:val="double" w:sz="4" w:space="0" w:color="auto"/>
            </w:tcBorders>
            <w:vAlign w:val="center"/>
          </w:tcPr>
          <w:p w14:paraId="1B1B7CBC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2484" w:type="dxa"/>
            <w:gridSpan w:val="80"/>
            <w:vMerge/>
            <w:tcBorders>
              <w:bottom w:val="double" w:sz="4" w:space="0" w:color="auto"/>
            </w:tcBorders>
            <w:vAlign w:val="center"/>
          </w:tcPr>
          <w:p w14:paraId="088CF8AA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232C465C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8D47B1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C986957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3" w:type="dxa"/>
            <w:gridSpan w:val="37"/>
            <w:tcBorders>
              <w:top w:val="double" w:sz="4" w:space="0" w:color="auto"/>
            </w:tcBorders>
            <w:vAlign w:val="center"/>
          </w:tcPr>
          <w:p w14:paraId="2E0E28D1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569" w:type="dxa"/>
            <w:gridSpan w:val="66"/>
            <w:tcBorders>
              <w:top w:val="double" w:sz="4" w:space="0" w:color="auto"/>
            </w:tcBorders>
            <w:vAlign w:val="center"/>
          </w:tcPr>
          <w:p w14:paraId="7040974A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39,5</w:t>
            </w:r>
          </w:p>
        </w:tc>
        <w:tc>
          <w:tcPr>
            <w:tcW w:w="1416" w:type="dxa"/>
            <w:gridSpan w:val="39"/>
            <w:tcBorders>
              <w:top w:val="double" w:sz="4" w:space="0" w:color="auto"/>
            </w:tcBorders>
            <w:vAlign w:val="center"/>
          </w:tcPr>
          <w:p w14:paraId="78F8E904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109</w:t>
            </w:r>
          </w:p>
        </w:tc>
        <w:tc>
          <w:tcPr>
            <w:tcW w:w="1275" w:type="dxa"/>
            <w:gridSpan w:val="38"/>
            <w:tcBorders>
              <w:top w:val="double" w:sz="4" w:space="0" w:color="auto"/>
            </w:tcBorders>
            <w:vAlign w:val="center"/>
          </w:tcPr>
          <w:p w14:paraId="00103777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99</w:t>
            </w:r>
          </w:p>
        </w:tc>
        <w:tc>
          <w:tcPr>
            <w:tcW w:w="1222" w:type="dxa"/>
            <w:gridSpan w:val="36"/>
            <w:tcBorders>
              <w:top w:val="double" w:sz="4" w:space="0" w:color="auto"/>
            </w:tcBorders>
            <w:vAlign w:val="center"/>
          </w:tcPr>
          <w:p w14:paraId="092C9132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119</w:t>
            </w:r>
          </w:p>
        </w:tc>
        <w:tc>
          <w:tcPr>
            <w:tcW w:w="2484" w:type="dxa"/>
            <w:gridSpan w:val="80"/>
            <w:tcBorders>
              <w:top w:val="double" w:sz="4" w:space="0" w:color="auto"/>
            </w:tcBorders>
            <w:vAlign w:val="center"/>
          </w:tcPr>
          <w:p w14:paraId="0DCAF127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0,425</w:t>
            </w:r>
          </w:p>
        </w:tc>
        <w:tc>
          <w:tcPr>
            <w:tcW w:w="289" w:type="dxa"/>
            <w:gridSpan w:val="3"/>
            <w:vMerge/>
          </w:tcPr>
          <w:p w14:paraId="3D9218F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9886A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A81F970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23" w:type="dxa"/>
            <w:gridSpan w:val="37"/>
            <w:vAlign w:val="center"/>
          </w:tcPr>
          <w:p w14:paraId="674B3BB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569" w:type="dxa"/>
            <w:gridSpan w:val="66"/>
            <w:vAlign w:val="center"/>
          </w:tcPr>
          <w:p w14:paraId="4C3EC96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16" w:type="dxa"/>
            <w:gridSpan w:val="39"/>
            <w:vAlign w:val="center"/>
          </w:tcPr>
          <w:p w14:paraId="1FC139C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  <w:gridSpan w:val="38"/>
            <w:vAlign w:val="center"/>
          </w:tcPr>
          <w:p w14:paraId="52D34EF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22" w:type="dxa"/>
            <w:gridSpan w:val="36"/>
            <w:vAlign w:val="center"/>
          </w:tcPr>
          <w:p w14:paraId="0F88CC8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484" w:type="dxa"/>
            <w:gridSpan w:val="80"/>
            <w:vAlign w:val="center"/>
          </w:tcPr>
          <w:p w14:paraId="0E1BCB8A" w14:textId="77777777" w:rsidR="00681CA0" w:rsidRPr="004C4754" w:rsidRDefault="00E674B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5B5C14D8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F1F14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472628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433A8ED0" w14:textId="77777777" w:rsidR="00681CA0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8859D20" w14:textId="77777777" w:rsidR="00681CA0" w:rsidRPr="003A52C5" w:rsidRDefault="004D4B24" w:rsidP="004D4B2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A52C5">
              <w:rPr>
                <w:rFonts w:ascii="Arial" w:hAnsi="Arial" w:cs="Arial"/>
              </w:rPr>
              <w:t xml:space="preserve">Координаты цветности </w:t>
            </w:r>
            <w:r w:rsidRPr="003A52C5">
              <w:rPr>
                <w:rFonts w:ascii="Sitka Subheading" w:hAnsi="Sitka Subheading" w:cs="Arial"/>
              </w:rPr>
              <w:t>—</w:t>
            </w:r>
            <w:r w:rsidRPr="003A52C5">
              <w:rPr>
                <w:rFonts w:ascii="Arial" w:hAnsi="Arial" w:cs="Arial"/>
              </w:rPr>
              <w:t xml:space="preserve"> </w:t>
            </w:r>
            <w:r w:rsidR="00F94339" w:rsidRPr="003A52C5">
              <w:rPr>
                <w:rFonts w:ascii="Arial" w:hAnsi="Arial" w:cs="Arial"/>
              </w:rPr>
              <w:t xml:space="preserve">в соответствии с </w:t>
            </w:r>
            <w:r w:rsidR="00F94339" w:rsidRPr="003A52C5">
              <w:rPr>
                <w:rFonts w:ascii="Arial" w:hAnsi="Arial" w:cs="Arial"/>
                <w:lang w:val="en-US"/>
              </w:rPr>
              <w:t>D</w:t>
            </w:r>
            <w:r w:rsidR="00F94339" w:rsidRPr="003A52C5">
              <w:rPr>
                <w:rFonts w:ascii="Arial" w:hAnsi="Arial" w:cs="Arial"/>
              </w:rPr>
              <w:t xml:space="preserve">.3 (приложение </w:t>
            </w:r>
            <w:r w:rsidR="00F94339" w:rsidRPr="003A52C5">
              <w:rPr>
                <w:rFonts w:ascii="Arial" w:hAnsi="Arial" w:cs="Arial"/>
                <w:lang w:val="en-US"/>
              </w:rPr>
              <w:t>D</w:t>
            </w:r>
            <w:r w:rsidR="00F94339" w:rsidRPr="003A52C5">
              <w:rPr>
                <w:rFonts w:ascii="Arial" w:hAnsi="Arial" w:cs="Arial"/>
              </w:rPr>
              <w:t>)</w:t>
            </w:r>
            <w:r w:rsidR="00681CA0" w:rsidRPr="003A52C5">
              <w:rPr>
                <w:rFonts w:ascii="Arial" w:hAnsi="Arial" w:cs="Arial"/>
              </w:rPr>
              <w:t>.</w:t>
            </w:r>
          </w:p>
          <w:p w14:paraId="78E9AD1D" w14:textId="77777777" w:rsidR="00681CA0" w:rsidRPr="004C4754" w:rsidRDefault="00681CA0" w:rsidP="0009190D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9" w:type="dxa"/>
            <w:gridSpan w:val="3"/>
            <w:vMerge/>
          </w:tcPr>
          <w:p w14:paraId="37A31F3B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8C33F1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7C1F84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175E7A3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9" w:type="dxa"/>
            <w:gridSpan w:val="3"/>
            <w:vMerge/>
          </w:tcPr>
          <w:p w14:paraId="1E8328DC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C597A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5580D8D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bottom w:val="double" w:sz="4" w:space="0" w:color="auto"/>
            </w:tcBorders>
            <w:vAlign w:val="center"/>
          </w:tcPr>
          <w:p w14:paraId="7E0CBCE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59" w:type="dxa"/>
            <w:gridSpan w:val="66"/>
            <w:tcBorders>
              <w:bottom w:val="double" w:sz="4" w:space="0" w:color="auto"/>
            </w:tcBorders>
            <w:vAlign w:val="center"/>
          </w:tcPr>
          <w:p w14:paraId="49B7CC39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732" w:type="dxa"/>
            <w:gridSpan w:val="57"/>
            <w:tcBorders>
              <w:bottom w:val="double" w:sz="4" w:space="0" w:color="auto"/>
            </w:tcBorders>
            <w:vAlign w:val="center"/>
          </w:tcPr>
          <w:p w14:paraId="2B228C89" w14:textId="77777777" w:rsidR="00681CA0" w:rsidRPr="007D683A" w:rsidRDefault="001F678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напряжения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1562" w:type="dxa"/>
            <w:gridSpan w:val="53"/>
            <w:tcBorders>
              <w:bottom w:val="double" w:sz="4" w:space="0" w:color="auto"/>
            </w:tcBorders>
            <w:vAlign w:val="center"/>
          </w:tcPr>
          <w:p w14:paraId="677637D6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кали</w:t>
            </w:r>
            <w:r w:rsidRPr="007D683A">
              <w:rPr>
                <w:rFonts w:ascii="Arial" w:hAnsi="Arial" w:cs="Arial"/>
              </w:rPr>
              <w:t>б</w:t>
            </w:r>
            <w:r w:rsidRPr="007D683A">
              <w:rPr>
                <w:rFonts w:ascii="Arial" w:hAnsi="Arial" w:cs="Arial"/>
              </w:rPr>
              <w:t>ровки, А</w:t>
            </w:r>
          </w:p>
        </w:tc>
        <w:tc>
          <w:tcPr>
            <w:tcW w:w="1569" w:type="dxa"/>
            <w:gridSpan w:val="68"/>
            <w:tcBorders>
              <w:bottom w:val="double" w:sz="4" w:space="0" w:color="auto"/>
            </w:tcBorders>
            <w:vAlign w:val="center"/>
          </w:tcPr>
          <w:p w14:paraId="3D49054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710" w:type="dxa"/>
            <w:gridSpan w:val="30"/>
            <w:tcBorders>
              <w:bottom w:val="double" w:sz="4" w:space="0" w:color="auto"/>
            </w:tcBorders>
            <w:vAlign w:val="center"/>
          </w:tcPr>
          <w:p w14:paraId="355D3EC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9" w:type="dxa"/>
            <w:gridSpan w:val="3"/>
            <w:vMerge/>
          </w:tcPr>
          <w:p w14:paraId="553E3008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54E649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0576EA2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  <w:vAlign w:val="center"/>
          </w:tcPr>
          <w:p w14:paraId="253C009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59" w:type="dxa"/>
            <w:gridSpan w:val="66"/>
            <w:tcBorders>
              <w:top w:val="double" w:sz="4" w:space="0" w:color="auto"/>
            </w:tcBorders>
            <w:vAlign w:val="center"/>
          </w:tcPr>
          <w:p w14:paraId="09EF5C21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40</w:t>
            </w:r>
          </w:p>
        </w:tc>
        <w:tc>
          <w:tcPr>
            <w:tcW w:w="1732" w:type="dxa"/>
            <w:gridSpan w:val="57"/>
            <w:tcBorders>
              <w:top w:val="double" w:sz="4" w:space="0" w:color="auto"/>
            </w:tcBorders>
            <w:vAlign w:val="center"/>
          </w:tcPr>
          <w:p w14:paraId="3EAE051A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220</w:t>
            </w:r>
          </w:p>
        </w:tc>
        <w:tc>
          <w:tcPr>
            <w:tcW w:w="1562" w:type="dxa"/>
            <w:gridSpan w:val="53"/>
            <w:tcBorders>
              <w:top w:val="double" w:sz="4" w:space="0" w:color="auto"/>
            </w:tcBorders>
            <w:vAlign w:val="center"/>
          </w:tcPr>
          <w:p w14:paraId="3506893E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0,430</w:t>
            </w:r>
          </w:p>
        </w:tc>
        <w:tc>
          <w:tcPr>
            <w:tcW w:w="1569" w:type="dxa"/>
            <w:gridSpan w:val="68"/>
            <w:tcBorders>
              <w:top w:val="double" w:sz="4" w:space="0" w:color="auto"/>
            </w:tcBorders>
            <w:vAlign w:val="center"/>
          </w:tcPr>
          <w:p w14:paraId="56CBDE5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390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661DD97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9" w:type="dxa"/>
            <w:gridSpan w:val="3"/>
            <w:vMerge/>
          </w:tcPr>
          <w:p w14:paraId="222CA1F8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9B1D3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4B769362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vAlign w:val="center"/>
          </w:tcPr>
          <w:p w14:paraId="1F00E0D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59" w:type="dxa"/>
            <w:gridSpan w:val="66"/>
            <w:vAlign w:val="center"/>
          </w:tcPr>
          <w:p w14:paraId="7FBF0B9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32" w:type="dxa"/>
            <w:gridSpan w:val="57"/>
            <w:vAlign w:val="center"/>
          </w:tcPr>
          <w:p w14:paraId="5F2DB95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62" w:type="dxa"/>
            <w:gridSpan w:val="53"/>
            <w:vAlign w:val="center"/>
          </w:tcPr>
          <w:p w14:paraId="782C0BB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69" w:type="dxa"/>
            <w:gridSpan w:val="68"/>
            <w:vAlign w:val="center"/>
          </w:tcPr>
          <w:p w14:paraId="4CC9F512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vAlign w:val="center"/>
          </w:tcPr>
          <w:p w14:paraId="7ACB96F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6F6B835B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EB792B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BBBA043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680024C5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</w:tcPr>
          <w:p w14:paraId="688F924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02DD9B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2945C7B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0ACD02C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9" w:type="dxa"/>
            <w:gridSpan w:val="3"/>
            <w:vMerge/>
          </w:tcPr>
          <w:p w14:paraId="40BAFAA1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769818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A070D09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79" w:type="dxa"/>
            <w:gridSpan w:val="266"/>
          </w:tcPr>
          <w:p w14:paraId="5B8C0941" w14:textId="77777777" w:rsidR="00681CA0" w:rsidRPr="004C4754" w:rsidRDefault="00681CA0" w:rsidP="0063539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850" w:type="dxa"/>
            <w:gridSpan w:val="23"/>
          </w:tcPr>
          <w:p w14:paraId="264BED8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860" w:type="dxa"/>
            <w:gridSpan w:val="7"/>
          </w:tcPr>
          <w:p w14:paraId="49E4825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9" w:type="dxa"/>
            <w:gridSpan w:val="3"/>
            <w:vMerge/>
          </w:tcPr>
          <w:p w14:paraId="5E689706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A811F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79B5C587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9" w:type="dxa"/>
            <w:gridSpan w:val="189"/>
            <w:vAlign w:val="center"/>
          </w:tcPr>
          <w:p w14:paraId="4D67D323" w14:textId="77777777" w:rsidR="00681CA0" w:rsidRPr="004C4754" w:rsidRDefault="00681CA0" w:rsidP="00476A2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860" w:type="dxa"/>
            <w:gridSpan w:val="77"/>
          </w:tcPr>
          <w:p w14:paraId="231BD2BD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</w:t>
            </w:r>
            <w:r w:rsidR="008F530F" w:rsidRPr="007D683A">
              <w:rPr>
                <w:rFonts w:ascii="Arial" w:hAnsi="Arial" w:cs="Arial"/>
              </w:rPr>
              <w:t xml:space="preserve"> зн</w:t>
            </w:r>
            <w:r w:rsidR="008F530F" w:rsidRPr="007D683A">
              <w:rPr>
                <w:rFonts w:ascii="Arial" w:hAnsi="Arial" w:cs="Arial"/>
              </w:rPr>
              <w:t>а</w:t>
            </w:r>
            <w:r w:rsidR="008F530F" w:rsidRPr="007D683A">
              <w:rPr>
                <w:rFonts w:ascii="Arial" w:hAnsi="Arial" w:cs="Arial"/>
              </w:rPr>
              <w:t>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23"/>
            <w:vAlign w:val="center"/>
          </w:tcPr>
          <w:p w14:paraId="7D705B26" w14:textId="77777777" w:rsidR="00681CA0" w:rsidRPr="007D683A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205</w:t>
            </w:r>
          </w:p>
        </w:tc>
        <w:tc>
          <w:tcPr>
            <w:tcW w:w="860" w:type="dxa"/>
            <w:gridSpan w:val="7"/>
            <w:vAlign w:val="center"/>
          </w:tcPr>
          <w:p w14:paraId="5A65AD60" w14:textId="77777777" w:rsidR="00681CA0" w:rsidRPr="004C4754" w:rsidRDefault="00681CA0" w:rsidP="00476A2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09B91D5C" w14:textId="77777777" w:rsidR="00681CA0" w:rsidRPr="004C4754" w:rsidRDefault="00681CA0" w:rsidP="0009190D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FE94DB" w14:textId="77777777" w:rsidTr="003E2868">
        <w:trPr>
          <w:gridBefore w:val="1"/>
          <w:cantSplit/>
          <w:trHeight w:val="1480"/>
        </w:trPr>
        <w:tc>
          <w:tcPr>
            <w:tcW w:w="10065" w:type="dxa"/>
            <w:gridSpan w:val="306"/>
            <w:tcBorders>
              <w:top w:val="nil"/>
            </w:tcBorders>
          </w:tcPr>
          <w:p w14:paraId="53C5E567" w14:textId="77777777" w:rsidR="00681CA0" w:rsidRPr="004C4754" w:rsidRDefault="00681CA0" w:rsidP="0009190D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BC81BE1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66A179BC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8440-1</w:t>
            </w:r>
          </w:p>
        </w:tc>
      </w:tr>
      <w:tr w:rsidR="00681CA0" w:rsidRPr="004C4754" w14:paraId="5D475E85" w14:textId="77777777" w:rsidTr="004068EE">
        <w:trPr>
          <w:gridBefore w:val="1"/>
        </w:trPr>
        <w:tc>
          <w:tcPr>
            <w:tcW w:w="1643" w:type="dxa"/>
            <w:gridSpan w:val="35"/>
          </w:tcPr>
          <w:p w14:paraId="26E266E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73" w:type="dxa"/>
            <w:gridSpan w:val="231"/>
          </w:tcPr>
          <w:p w14:paraId="5691549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206663E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9" w:type="dxa"/>
            <w:gridSpan w:val="40"/>
          </w:tcPr>
          <w:p w14:paraId="13130F8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BE0CCC" w14:paraId="6619C3AC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bottom w:val="nil"/>
            </w:tcBorders>
          </w:tcPr>
          <w:p w14:paraId="1602022A" w14:textId="77777777" w:rsidR="00681CA0" w:rsidRPr="005E325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5E325D">
              <w:rPr>
                <w:rFonts w:ascii="Arial" w:hAnsi="Arial" w:cs="Arial"/>
                <w:b/>
                <w:lang w:val="en-US"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</w:t>
            </w:r>
            <w:r w:rsidRPr="005E325D">
              <w:rPr>
                <w:rFonts w:ascii="Arial" w:hAnsi="Arial" w:cs="Arial"/>
                <w:lang w:val="en-US"/>
              </w:rPr>
              <w:t>-65-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5E325D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N</w:t>
            </w:r>
            <w:r w:rsidRPr="005E325D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Fa</w:t>
            </w:r>
            <w:r w:rsidRPr="005E325D">
              <w:rPr>
                <w:rFonts w:ascii="Arial" w:hAnsi="Arial" w:cs="Arial"/>
                <w:lang w:val="en-US"/>
              </w:rPr>
              <w:t>6-38/1500</w:t>
            </w:r>
          </w:p>
        </w:tc>
      </w:tr>
      <w:tr w:rsidR="00681CA0" w:rsidRPr="004C4754" w14:paraId="3A6DA124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05748317" w14:textId="77777777" w:rsidR="00681CA0" w:rsidRPr="005E325D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0" w:type="dxa"/>
            <w:gridSpan w:val="63"/>
            <w:tcBorders>
              <w:bottom w:val="double" w:sz="4" w:space="0" w:color="auto"/>
            </w:tcBorders>
            <w:vAlign w:val="center"/>
          </w:tcPr>
          <w:p w14:paraId="61D5C885" w14:textId="77777777" w:rsidR="00681CA0" w:rsidRPr="004C4754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01" w:type="dxa"/>
            <w:gridSpan w:val="56"/>
            <w:tcBorders>
              <w:bottom w:val="double" w:sz="4" w:space="0" w:color="auto"/>
            </w:tcBorders>
            <w:vAlign w:val="center"/>
          </w:tcPr>
          <w:p w14:paraId="617A74E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260" w:type="dxa"/>
            <w:gridSpan w:val="68"/>
            <w:tcBorders>
              <w:bottom w:val="double" w:sz="4" w:space="0" w:color="auto"/>
            </w:tcBorders>
            <w:vAlign w:val="center"/>
          </w:tcPr>
          <w:p w14:paraId="31E2980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868" w:type="dxa"/>
            <w:gridSpan w:val="79"/>
            <w:tcBorders>
              <w:bottom w:val="double" w:sz="4" w:space="0" w:color="auto"/>
            </w:tcBorders>
            <w:vAlign w:val="center"/>
          </w:tcPr>
          <w:p w14:paraId="5CF0336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710" w:type="dxa"/>
            <w:gridSpan w:val="30"/>
            <w:tcBorders>
              <w:bottom w:val="double" w:sz="4" w:space="0" w:color="auto"/>
            </w:tcBorders>
            <w:vAlign w:val="center"/>
          </w:tcPr>
          <w:p w14:paraId="05F0692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72FEF799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58A061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1ACBC5F6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0" w:type="dxa"/>
            <w:gridSpan w:val="63"/>
            <w:tcBorders>
              <w:top w:val="double" w:sz="4" w:space="0" w:color="auto"/>
            </w:tcBorders>
            <w:vAlign w:val="center"/>
          </w:tcPr>
          <w:p w14:paraId="167626B7" w14:textId="77777777" w:rsidR="00681CA0" w:rsidRPr="004C4754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1701" w:type="dxa"/>
            <w:gridSpan w:val="56"/>
            <w:tcBorders>
              <w:top w:val="double" w:sz="4" w:space="0" w:color="auto"/>
            </w:tcBorders>
            <w:vAlign w:val="center"/>
          </w:tcPr>
          <w:p w14:paraId="4DB804B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Бесстарте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ная</w:t>
            </w:r>
          </w:p>
        </w:tc>
        <w:tc>
          <w:tcPr>
            <w:tcW w:w="2260" w:type="dxa"/>
            <w:gridSpan w:val="68"/>
            <w:tcBorders>
              <w:top w:val="double" w:sz="4" w:space="0" w:color="auto"/>
            </w:tcBorders>
            <w:vAlign w:val="center"/>
          </w:tcPr>
          <w:p w14:paraId="279A7A5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868" w:type="dxa"/>
            <w:gridSpan w:val="79"/>
            <w:tcBorders>
              <w:top w:val="double" w:sz="4" w:space="0" w:color="auto"/>
            </w:tcBorders>
            <w:vAlign w:val="center"/>
          </w:tcPr>
          <w:p w14:paraId="6C5501F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Fa6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143A870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1500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245AE6E5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92A620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90D8421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2B975C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52FC060C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2980CDD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4D652531" w14:textId="77777777" w:rsidR="00681CA0" w:rsidRPr="004C4754" w:rsidRDefault="00681CA0" w:rsidP="0063539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3C50A736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96941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0C5A8EF9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819" w:type="dxa"/>
            <w:gridSpan w:val="189"/>
            <w:tcBorders>
              <w:top w:val="nil"/>
            </w:tcBorders>
          </w:tcPr>
          <w:p w14:paraId="092BA553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570" w:type="dxa"/>
            <w:gridSpan w:val="107"/>
            <w:tcBorders>
              <w:top w:val="nil"/>
            </w:tcBorders>
          </w:tcPr>
          <w:p w14:paraId="6A7223D6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37D5BBE8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D4CEA4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34BC03E8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43" w:type="dxa"/>
            <w:gridSpan w:val="90"/>
            <w:tcBorders>
              <w:top w:val="nil"/>
              <w:bottom w:val="double" w:sz="4" w:space="0" w:color="auto"/>
            </w:tcBorders>
          </w:tcPr>
          <w:p w14:paraId="2BEEB50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976" w:type="dxa"/>
            <w:gridSpan w:val="99"/>
            <w:tcBorders>
              <w:top w:val="nil"/>
              <w:bottom w:val="double" w:sz="4" w:space="0" w:color="auto"/>
            </w:tcBorders>
          </w:tcPr>
          <w:p w14:paraId="7FA4580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570" w:type="dxa"/>
            <w:gridSpan w:val="107"/>
            <w:tcBorders>
              <w:top w:val="nil"/>
              <w:bottom w:val="double" w:sz="4" w:space="0" w:color="auto"/>
            </w:tcBorders>
          </w:tcPr>
          <w:p w14:paraId="5ED33B52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6897AD0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3ACA88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080823CD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43" w:type="dxa"/>
            <w:gridSpan w:val="90"/>
            <w:tcBorders>
              <w:top w:val="double" w:sz="4" w:space="0" w:color="auto"/>
            </w:tcBorders>
          </w:tcPr>
          <w:p w14:paraId="3B52281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1516,6</w:t>
            </w:r>
          </w:p>
        </w:tc>
        <w:tc>
          <w:tcPr>
            <w:tcW w:w="2976" w:type="dxa"/>
            <w:gridSpan w:val="99"/>
            <w:tcBorders>
              <w:top w:val="double" w:sz="4" w:space="0" w:color="auto"/>
            </w:tcBorders>
          </w:tcPr>
          <w:p w14:paraId="59D9ED0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1521,1</w:t>
            </w:r>
          </w:p>
        </w:tc>
        <w:tc>
          <w:tcPr>
            <w:tcW w:w="3570" w:type="dxa"/>
            <w:gridSpan w:val="107"/>
            <w:tcBorders>
              <w:top w:val="double" w:sz="4" w:space="0" w:color="auto"/>
            </w:tcBorders>
          </w:tcPr>
          <w:p w14:paraId="1866EF2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3FF0605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14ACA3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11CACC84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E9F46EE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302FA409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2EB4B74D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65E8CA21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E635C4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2F70E45D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71"/>
            <w:tcBorders>
              <w:top w:val="nil"/>
              <w:bottom w:val="double" w:sz="4" w:space="0" w:color="auto"/>
            </w:tcBorders>
            <w:vAlign w:val="center"/>
          </w:tcPr>
          <w:p w14:paraId="18F59DB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5091" w:type="dxa"/>
            <w:gridSpan w:val="156"/>
            <w:tcBorders>
              <w:top w:val="nil"/>
              <w:bottom w:val="double" w:sz="4" w:space="0" w:color="auto"/>
            </w:tcBorders>
            <w:vAlign w:val="center"/>
          </w:tcPr>
          <w:p w14:paraId="21AFB4AB" w14:textId="77777777" w:rsidR="00681CA0" w:rsidRPr="007D68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Напряжение холостого хода (действующе</w:t>
            </w:r>
            <w:r w:rsidR="008F530F" w:rsidRPr="007D683A">
              <w:rPr>
                <w:rFonts w:ascii="Arial" w:hAnsi="Arial" w:cs="Arial"/>
              </w:rPr>
              <w:t>е                                                                            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303" w:type="dxa"/>
            <w:gridSpan w:val="69"/>
            <w:tcBorders>
              <w:top w:val="nil"/>
              <w:bottom w:val="double" w:sz="4" w:space="0" w:color="auto"/>
            </w:tcBorders>
            <w:vAlign w:val="center"/>
          </w:tcPr>
          <w:p w14:paraId="6CB2D96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244A9FEE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3D79E46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63A984E8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71"/>
            <w:vAlign w:val="center"/>
          </w:tcPr>
          <w:p w14:paraId="795C96E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5091" w:type="dxa"/>
            <w:gridSpan w:val="156"/>
            <w:vAlign w:val="center"/>
          </w:tcPr>
          <w:p w14:paraId="701678A7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190</w:t>
            </w:r>
          </w:p>
        </w:tc>
        <w:tc>
          <w:tcPr>
            <w:tcW w:w="2303" w:type="dxa"/>
            <w:gridSpan w:val="69"/>
            <w:vAlign w:val="center"/>
          </w:tcPr>
          <w:p w14:paraId="291FA35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3DCB1B00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6565F7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tcBorders>
              <w:top w:val="nil"/>
              <w:bottom w:val="nil"/>
            </w:tcBorders>
          </w:tcPr>
          <w:p w14:paraId="71DFC402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71"/>
            <w:vAlign w:val="center"/>
          </w:tcPr>
          <w:p w14:paraId="306F861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5091" w:type="dxa"/>
            <w:gridSpan w:val="156"/>
            <w:vAlign w:val="center"/>
          </w:tcPr>
          <w:p w14:paraId="4178533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303" w:type="dxa"/>
            <w:gridSpan w:val="69"/>
            <w:vAlign w:val="center"/>
          </w:tcPr>
          <w:p w14:paraId="401D0832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tcBorders>
              <w:top w:val="nil"/>
              <w:bottom w:val="nil"/>
            </w:tcBorders>
          </w:tcPr>
          <w:p w14:paraId="34D04E3E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B5CA25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A9921E3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1E813E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0C18CEA0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2EBB9A28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6E15B5B0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AACDD96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/>
          </w:tcPr>
          <w:p w14:paraId="4F4F6ACA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91" w:type="dxa"/>
            <w:gridSpan w:val="33"/>
            <w:vMerge w:val="restart"/>
          </w:tcPr>
          <w:p w14:paraId="34C0AF3C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701" w:type="dxa"/>
            <w:gridSpan w:val="70"/>
            <w:vMerge w:val="restart"/>
          </w:tcPr>
          <w:p w14:paraId="5F0F6132" w14:textId="77777777" w:rsidR="00681CA0" w:rsidRPr="007D683A" w:rsidRDefault="001F678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534" w:type="dxa"/>
            <w:gridSpan w:val="149"/>
          </w:tcPr>
          <w:p w14:paraId="6C10912E" w14:textId="77777777" w:rsidR="00041754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Напряжение на лампе </w:t>
            </w:r>
          </w:p>
          <w:p w14:paraId="529E7FA1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(действующее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 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863" w:type="dxa"/>
            <w:gridSpan w:val="44"/>
            <w:vMerge w:val="restart"/>
          </w:tcPr>
          <w:p w14:paraId="25932F50" w14:textId="77777777" w:rsidR="00681CA0" w:rsidRPr="007D683A" w:rsidRDefault="001F6780" w:rsidP="007D68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зна-чение тока лампы, А</w:t>
            </w:r>
          </w:p>
        </w:tc>
        <w:tc>
          <w:tcPr>
            <w:tcW w:w="289" w:type="dxa"/>
            <w:gridSpan w:val="3"/>
            <w:vMerge/>
          </w:tcPr>
          <w:p w14:paraId="1A8AD227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33648B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4BD9EE8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1" w:type="dxa"/>
            <w:gridSpan w:val="33"/>
            <w:vMerge/>
            <w:tcBorders>
              <w:top w:val="nil"/>
              <w:bottom w:val="double" w:sz="4" w:space="0" w:color="auto"/>
            </w:tcBorders>
          </w:tcPr>
          <w:p w14:paraId="6985F4D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70"/>
            <w:vMerge/>
            <w:tcBorders>
              <w:top w:val="nil"/>
              <w:bottom w:val="double" w:sz="4" w:space="0" w:color="auto"/>
            </w:tcBorders>
          </w:tcPr>
          <w:p w14:paraId="530E8551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gridSpan w:val="42"/>
            <w:tcBorders>
              <w:top w:val="nil"/>
              <w:bottom w:val="double" w:sz="4" w:space="0" w:color="auto"/>
            </w:tcBorders>
          </w:tcPr>
          <w:p w14:paraId="6F1D4A84" w14:textId="77777777" w:rsidR="00681CA0" w:rsidRPr="007D683A" w:rsidRDefault="00681CA0" w:rsidP="008F530F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  <w:r w:rsidR="008F530F" w:rsidRPr="007D683A">
              <w:rPr>
                <w:rFonts w:ascii="Arial" w:hAnsi="Arial" w:cs="Arial"/>
              </w:rPr>
              <w:t xml:space="preserve"> значение  </w:t>
            </w:r>
            <w:r w:rsidR="008F530F" w:rsidRPr="007D683A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424" w:type="dxa"/>
            <w:gridSpan w:val="49"/>
            <w:tcBorders>
              <w:top w:val="nil"/>
              <w:bottom w:val="double" w:sz="4" w:space="0" w:color="auto"/>
            </w:tcBorders>
          </w:tcPr>
          <w:p w14:paraId="51C09ED7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54" w:type="dxa"/>
            <w:gridSpan w:val="58"/>
            <w:tcBorders>
              <w:top w:val="nil"/>
              <w:bottom w:val="double" w:sz="4" w:space="0" w:color="auto"/>
            </w:tcBorders>
          </w:tcPr>
          <w:p w14:paraId="659A85BB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863" w:type="dxa"/>
            <w:gridSpan w:val="44"/>
            <w:vMerge/>
            <w:tcBorders>
              <w:bottom w:val="double" w:sz="4" w:space="0" w:color="auto"/>
            </w:tcBorders>
          </w:tcPr>
          <w:p w14:paraId="740938C9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20D47FC4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CB254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4904509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91" w:type="dxa"/>
            <w:gridSpan w:val="33"/>
            <w:tcBorders>
              <w:top w:val="double" w:sz="4" w:space="0" w:color="auto"/>
            </w:tcBorders>
          </w:tcPr>
          <w:p w14:paraId="4DB538B8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701" w:type="dxa"/>
            <w:gridSpan w:val="70"/>
            <w:tcBorders>
              <w:top w:val="double" w:sz="4" w:space="0" w:color="auto"/>
            </w:tcBorders>
          </w:tcPr>
          <w:p w14:paraId="3C4DCB80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64</w:t>
            </w:r>
          </w:p>
        </w:tc>
        <w:tc>
          <w:tcPr>
            <w:tcW w:w="1556" w:type="dxa"/>
            <w:gridSpan w:val="42"/>
            <w:tcBorders>
              <w:top w:val="double" w:sz="4" w:space="0" w:color="auto"/>
            </w:tcBorders>
          </w:tcPr>
          <w:p w14:paraId="0F84D37B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110</w:t>
            </w:r>
          </w:p>
        </w:tc>
        <w:tc>
          <w:tcPr>
            <w:tcW w:w="1424" w:type="dxa"/>
            <w:gridSpan w:val="49"/>
            <w:tcBorders>
              <w:top w:val="double" w:sz="4" w:space="0" w:color="auto"/>
            </w:tcBorders>
          </w:tcPr>
          <w:p w14:paraId="75B1D153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100</w:t>
            </w:r>
          </w:p>
        </w:tc>
        <w:tc>
          <w:tcPr>
            <w:tcW w:w="1554" w:type="dxa"/>
            <w:gridSpan w:val="58"/>
            <w:tcBorders>
              <w:top w:val="double" w:sz="4" w:space="0" w:color="auto"/>
            </w:tcBorders>
          </w:tcPr>
          <w:p w14:paraId="41B84D78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120</w:t>
            </w:r>
          </w:p>
        </w:tc>
        <w:tc>
          <w:tcPr>
            <w:tcW w:w="1863" w:type="dxa"/>
            <w:gridSpan w:val="44"/>
            <w:tcBorders>
              <w:top w:val="double" w:sz="4" w:space="0" w:color="auto"/>
            </w:tcBorders>
          </w:tcPr>
          <w:p w14:paraId="5680D939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0,670</w:t>
            </w:r>
          </w:p>
        </w:tc>
        <w:tc>
          <w:tcPr>
            <w:tcW w:w="289" w:type="dxa"/>
            <w:gridSpan w:val="3"/>
            <w:vMerge/>
          </w:tcPr>
          <w:p w14:paraId="281A376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5973E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C6218F7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291" w:type="dxa"/>
            <w:gridSpan w:val="33"/>
          </w:tcPr>
          <w:p w14:paraId="3A64A57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701" w:type="dxa"/>
            <w:gridSpan w:val="70"/>
          </w:tcPr>
          <w:p w14:paraId="422C384B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556" w:type="dxa"/>
            <w:gridSpan w:val="42"/>
          </w:tcPr>
          <w:p w14:paraId="35787754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424" w:type="dxa"/>
            <w:gridSpan w:val="49"/>
          </w:tcPr>
          <w:p w14:paraId="6986A270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554" w:type="dxa"/>
            <w:gridSpan w:val="58"/>
          </w:tcPr>
          <w:p w14:paraId="6D12831E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863" w:type="dxa"/>
            <w:gridSpan w:val="44"/>
          </w:tcPr>
          <w:p w14:paraId="7A3D0D55" w14:textId="77777777" w:rsidR="00681CA0" w:rsidRPr="007D683A" w:rsidRDefault="00E674B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13356467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6E9C6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CC00609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2DB46C0D" w14:textId="77777777" w:rsidR="00681CA0" w:rsidRPr="007D683A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DA204F6" w14:textId="77777777" w:rsidR="00681CA0" w:rsidRPr="003A52C5" w:rsidRDefault="004D4B24" w:rsidP="004D4B2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Координаты </w:t>
            </w:r>
            <w:r w:rsidRPr="003A52C5">
              <w:rPr>
                <w:rFonts w:ascii="Arial" w:hAnsi="Arial" w:cs="Arial"/>
              </w:rPr>
              <w:t xml:space="preserve">цветности — </w:t>
            </w:r>
            <w:r w:rsidR="00F94339" w:rsidRPr="003A52C5">
              <w:rPr>
                <w:rFonts w:ascii="Arial" w:hAnsi="Arial" w:cs="Arial"/>
              </w:rPr>
              <w:t xml:space="preserve">в соответствии с </w:t>
            </w:r>
            <w:r w:rsidR="00F94339" w:rsidRPr="003A52C5">
              <w:rPr>
                <w:rFonts w:ascii="Arial" w:hAnsi="Arial" w:cs="Arial"/>
                <w:lang w:val="en-US"/>
              </w:rPr>
              <w:t>D</w:t>
            </w:r>
            <w:r w:rsidR="00F94339" w:rsidRPr="003A52C5">
              <w:rPr>
                <w:rFonts w:ascii="Arial" w:hAnsi="Arial" w:cs="Arial"/>
              </w:rPr>
              <w:t xml:space="preserve">.3 (приложение </w:t>
            </w:r>
            <w:r w:rsidR="00F94339" w:rsidRPr="003A52C5">
              <w:rPr>
                <w:rFonts w:ascii="Arial" w:hAnsi="Arial" w:cs="Arial"/>
                <w:lang w:val="en-US"/>
              </w:rPr>
              <w:t>D</w:t>
            </w:r>
            <w:r w:rsidR="00F94339" w:rsidRPr="003A52C5">
              <w:rPr>
                <w:rFonts w:ascii="Arial" w:hAnsi="Arial" w:cs="Arial"/>
              </w:rPr>
              <w:t>)</w:t>
            </w:r>
            <w:r w:rsidR="00681CA0" w:rsidRPr="003A52C5">
              <w:rPr>
                <w:rFonts w:ascii="Arial" w:hAnsi="Arial" w:cs="Arial"/>
              </w:rPr>
              <w:t>.</w:t>
            </w:r>
          </w:p>
          <w:p w14:paraId="4BA55431" w14:textId="77777777" w:rsidR="00681CA0" w:rsidRPr="007D683A" w:rsidRDefault="00681CA0" w:rsidP="0063539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9" w:type="dxa"/>
            <w:gridSpan w:val="3"/>
            <w:vMerge/>
          </w:tcPr>
          <w:p w14:paraId="209BBB5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EBB6ACB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B73AE54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FF3B73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9" w:type="dxa"/>
            <w:gridSpan w:val="3"/>
            <w:vMerge/>
          </w:tcPr>
          <w:p w14:paraId="43C885A2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9B78E5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6FCF0DE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bottom w:val="double" w:sz="4" w:space="0" w:color="auto"/>
            </w:tcBorders>
            <w:vAlign w:val="center"/>
          </w:tcPr>
          <w:p w14:paraId="60B1700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93" w:type="dxa"/>
            <w:gridSpan w:val="69"/>
            <w:tcBorders>
              <w:bottom w:val="double" w:sz="4" w:space="0" w:color="auto"/>
            </w:tcBorders>
            <w:vAlign w:val="center"/>
          </w:tcPr>
          <w:p w14:paraId="1224A93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558" w:type="dxa"/>
            <w:gridSpan w:val="51"/>
            <w:tcBorders>
              <w:bottom w:val="double" w:sz="4" w:space="0" w:color="auto"/>
            </w:tcBorders>
            <w:vAlign w:val="center"/>
          </w:tcPr>
          <w:p w14:paraId="237CA4E8" w14:textId="77777777" w:rsidR="00681CA0" w:rsidRPr="007D683A" w:rsidRDefault="001F678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напряжения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1230" w:type="dxa"/>
            <w:gridSpan w:val="36"/>
            <w:tcBorders>
              <w:bottom w:val="double" w:sz="4" w:space="0" w:color="auto"/>
            </w:tcBorders>
            <w:vAlign w:val="center"/>
          </w:tcPr>
          <w:p w14:paraId="7FCF30C5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Ток к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либро</w:t>
            </w:r>
            <w:r w:rsidRPr="007D683A">
              <w:rPr>
                <w:rFonts w:ascii="Arial" w:hAnsi="Arial" w:cs="Arial"/>
              </w:rPr>
              <w:t>в</w:t>
            </w:r>
            <w:r w:rsidRPr="007D683A">
              <w:rPr>
                <w:rFonts w:ascii="Arial" w:hAnsi="Arial" w:cs="Arial"/>
              </w:rPr>
              <w:t>ки, А</w:t>
            </w:r>
          </w:p>
        </w:tc>
        <w:tc>
          <w:tcPr>
            <w:tcW w:w="2041" w:type="dxa"/>
            <w:gridSpan w:val="88"/>
            <w:tcBorders>
              <w:bottom w:val="double" w:sz="4" w:space="0" w:color="auto"/>
            </w:tcBorders>
            <w:vAlign w:val="center"/>
          </w:tcPr>
          <w:p w14:paraId="4A8EE34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710" w:type="dxa"/>
            <w:gridSpan w:val="30"/>
            <w:tcBorders>
              <w:bottom w:val="double" w:sz="4" w:space="0" w:color="auto"/>
            </w:tcBorders>
            <w:vAlign w:val="center"/>
          </w:tcPr>
          <w:p w14:paraId="66B1582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9" w:type="dxa"/>
            <w:gridSpan w:val="3"/>
            <w:vMerge/>
          </w:tcPr>
          <w:p w14:paraId="3C90CA8E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28BD64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1DD6B64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  <w:vAlign w:val="center"/>
          </w:tcPr>
          <w:p w14:paraId="166D9A7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93" w:type="dxa"/>
            <w:gridSpan w:val="69"/>
            <w:tcBorders>
              <w:top w:val="double" w:sz="4" w:space="0" w:color="auto"/>
            </w:tcBorders>
            <w:vAlign w:val="center"/>
          </w:tcPr>
          <w:p w14:paraId="05CCB25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65</w:t>
            </w:r>
          </w:p>
        </w:tc>
        <w:tc>
          <w:tcPr>
            <w:tcW w:w="1558" w:type="dxa"/>
            <w:gridSpan w:val="51"/>
            <w:tcBorders>
              <w:top w:val="double" w:sz="4" w:space="0" w:color="auto"/>
            </w:tcBorders>
            <w:vAlign w:val="center"/>
          </w:tcPr>
          <w:p w14:paraId="18E2499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220</w:t>
            </w:r>
          </w:p>
        </w:tc>
        <w:tc>
          <w:tcPr>
            <w:tcW w:w="1230" w:type="dxa"/>
            <w:gridSpan w:val="36"/>
            <w:tcBorders>
              <w:top w:val="double" w:sz="4" w:space="0" w:color="auto"/>
            </w:tcBorders>
            <w:vAlign w:val="center"/>
          </w:tcPr>
          <w:p w14:paraId="3C2CD541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0,670</w:t>
            </w:r>
          </w:p>
        </w:tc>
        <w:tc>
          <w:tcPr>
            <w:tcW w:w="2041" w:type="dxa"/>
            <w:gridSpan w:val="88"/>
            <w:tcBorders>
              <w:top w:val="double" w:sz="4" w:space="0" w:color="auto"/>
            </w:tcBorders>
            <w:vAlign w:val="center"/>
          </w:tcPr>
          <w:p w14:paraId="1EFE0471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240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11FD3720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0,10</w:t>
            </w:r>
          </w:p>
        </w:tc>
        <w:tc>
          <w:tcPr>
            <w:tcW w:w="289" w:type="dxa"/>
            <w:gridSpan w:val="3"/>
            <w:vMerge/>
          </w:tcPr>
          <w:p w14:paraId="3A387275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FAE71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9A96C7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vAlign w:val="center"/>
          </w:tcPr>
          <w:p w14:paraId="23B1F96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93" w:type="dxa"/>
            <w:gridSpan w:val="69"/>
            <w:vAlign w:val="center"/>
          </w:tcPr>
          <w:p w14:paraId="7DBAA44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58" w:type="dxa"/>
            <w:gridSpan w:val="51"/>
            <w:vAlign w:val="center"/>
          </w:tcPr>
          <w:p w14:paraId="7C3D6E9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230" w:type="dxa"/>
            <w:gridSpan w:val="36"/>
            <w:vAlign w:val="center"/>
          </w:tcPr>
          <w:p w14:paraId="5BC9850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041" w:type="dxa"/>
            <w:gridSpan w:val="88"/>
            <w:vAlign w:val="center"/>
          </w:tcPr>
          <w:p w14:paraId="5D01517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vAlign w:val="center"/>
          </w:tcPr>
          <w:p w14:paraId="169ECF4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658254C5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7007A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B7FB81D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DC7262C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</w:tcPr>
          <w:p w14:paraId="6C104691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FA384E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FE3AAB4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C1884F8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9" w:type="dxa"/>
            <w:gridSpan w:val="3"/>
            <w:vMerge/>
          </w:tcPr>
          <w:p w14:paraId="63B2062B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C73CC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F2F41C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813" w:type="dxa"/>
            <w:gridSpan w:val="273"/>
          </w:tcPr>
          <w:p w14:paraId="52FA51CB" w14:textId="77777777" w:rsidR="00681CA0" w:rsidRPr="004C4754" w:rsidRDefault="00681CA0" w:rsidP="0063539B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848" w:type="dxa"/>
            <w:gridSpan w:val="19"/>
          </w:tcPr>
          <w:p w14:paraId="6820BA13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728" w:type="dxa"/>
            <w:gridSpan w:val="4"/>
          </w:tcPr>
          <w:p w14:paraId="4A8F693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9" w:type="dxa"/>
            <w:gridSpan w:val="3"/>
            <w:vMerge/>
          </w:tcPr>
          <w:p w14:paraId="7AC4DFB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715F3E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0F74961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83" w:type="dxa"/>
            <w:gridSpan w:val="180"/>
            <w:vAlign w:val="center"/>
          </w:tcPr>
          <w:p w14:paraId="06AD9498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130" w:type="dxa"/>
            <w:gridSpan w:val="93"/>
            <w:vAlign w:val="center"/>
          </w:tcPr>
          <w:p w14:paraId="4C2A4836" w14:textId="77777777" w:rsidR="00681CA0" w:rsidRPr="007D683A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Не менее (де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</w:t>
            </w:r>
            <w:r w:rsidR="008F530F" w:rsidRPr="007D683A">
              <w:rPr>
                <w:rFonts w:ascii="Arial" w:hAnsi="Arial" w:cs="Arial"/>
              </w:rPr>
              <w:t xml:space="preserve"> знач</w:t>
            </w:r>
            <w:r w:rsidR="008F530F" w:rsidRPr="007D683A">
              <w:rPr>
                <w:rFonts w:ascii="Arial" w:hAnsi="Arial" w:cs="Arial"/>
              </w:rPr>
              <w:t>е</w:t>
            </w:r>
            <w:r w:rsidR="008F530F" w:rsidRPr="007D683A">
              <w:rPr>
                <w:rFonts w:ascii="Arial" w:hAnsi="Arial" w:cs="Arial"/>
              </w:rPr>
              <w:t>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848" w:type="dxa"/>
            <w:gridSpan w:val="19"/>
            <w:vAlign w:val="center"/>
          </w:tcPr>
          <w:p w14:paraId="0D2113EA" w14:textId="77777777" w:rsidR="00681CA0" w:rsidRPr="007D683A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190</w:t>
            </w:r>
          </w:p>
        </w:tc>
        <w:tc>
          <w:tcPr>
            <w:tcW w:w="728" w:type="dxa"/>
            <w:gridSpan w:val="4"/>
            <w:vAlign w:val="center"/>
          </w:tcPr>
          <w:p w14:paraId="4905B8BF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7B8D4ED3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8AEDB0F" w14:textId="77777777" w:rsidTr="004068EE">
        <w:trPr>
          <w:gridBefore w:val="1"/>
          <w:cantSplit/>
          <w:trHeight w:val="1765"/>
        </w:trPr>
        <w:tc>
          <w:tcPr>
            <w:tcW w:w="10065" w:type="dxa"/>
            <w:gridSpan w:val="306"/>
            <w:tcBorders>
              <w:top w:val="nil"/>
            </w:tcBorders>
          </w:tcPr>
          <w:p w14:paraId="2039E910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681CA0" w:rsidRPr="004C4754" w14:paraId="5E596CFD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1716BCE5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8540-1</w:t>
            </w:r>
          </w:p>
        </w:tc>
      </w:tr>
      <w:tr w:rsidR="00681CA0" w:rsidRPr="004C4754" w14:paraId="738201F2" w14:textId="77777777" w:rsidTr="004068EE">
        <w:trPr>
          <w:gridBefore w:val="1"/>
        </w:trPr>
        <w:tc>
          <w:tcPr>
            <w:tcW w:w="1643" w:type="dxa"/>
            <w:gridSpan w:val="35"/>
          </w:tcPr>
          <w:p w14:paraId="27B710E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73" w:type="dxa"/>
            <w:gridSpan w:val="231"/>
          </w:tcPr>
          <w:p w14:paraId="35107CC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5490D39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9" w:type="dxa"/>
            <w:gridSpan w:val="40"/>
          </w:tcPr>
          <w:p w14:paraId="5311F8C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BE0CCC" w14:paraId="34CDE571" w14:textId="77777777" w:rsidTr="00F9556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5D919354" w14:textId="77777777" w:rsidR="00681CA0" w:rsidRPr="005E325D" w:rsidRDefault="00681CA0" w:rsidP="00D81115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5E325D">
              <w:rPr>
                <w:rFonts w:ascii="Arial" w:hAnsi="Arial" w:cs="Arial"/>
                <w:b/>
                <w:lang w:val="en-US"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</w:t>
            </w:r>
            <w:r w:rsidRPr="005E325D">
              <w:rPr>
                <w:rFonts w:ascii="Arial" w:hAnsi="Arial" w:cs="Arial"/>
                <w:lang w:val="en-US"/>
              </w:rPr>
              <w:t>-39-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5E325D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N</w:t>
            </w:r>
            <w:r w:rsidRPr="005E325D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Fa</w:t>
            </w:r>
            <w:r w:rsidRPr="005E325D">
              <w:rPr>
                <w:rFonts w:ascii="Arial" w:hAnsi="Arial" w:cs="Arial"/>
                <w:lang w:val="en-US"/>
              </w:rPr>
              <w:t>8-38/1200</w:t>
            </w:r>
          </w:p>
        </w:tc>
      </w:tr>
      <w:tr w:rsidR="00681CA0" w:rsidRPr="004C4754" w14:paraId="190FBEA6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59E7F76A" w14:textId="77777777" w:rsidR="00681CA0" w:rsidRPr="005E325D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5" w:type="dxa"/>
            <w:gridSpan w:val="58"/>
            <w:tcBorders>
              <w:bottom w:val="double" w:sz="4" w:space="0" w:color="auto"/>
            </w:tcBorders>
            <w:vAlign w:val="center"/>
          </w:tcPr>
          <w:p w14:paraId="330B95C5" w14:textId="77777777" w:rsidR="00681CA0" w:rsidRPr="004C4754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64" w:type="dxa"/>
            <w:gridSpan w:val="59"/>
            <w:tcBorders>
              <w:bottom w:val="double" w:sz="4" w:space="0" w:color="auto"/>
            </w:tcBorders>
            <w:vAlign w:val="center"/>
          </w:tcPr>
          <w:p w14:paraId="5E7D6E7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340" w:type="dxa"/>
            <w:gridSpan w:val="72"/>
            <w:tcBorders>
              <w:bottom w:val="double" w:sz="4" w:space="0" w:color="auto"/>
            </w:tcBorders>
            <w:vAlign w:val="center"/>
          </w:tcPr>
          <w:p w14:paraId="0D04E65E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426" w:type="dxa"/>
            <w:gridSpan w:val="45"/>
            <w:tcBorders>
              <w:bottom w:val="double" w:sz="4" w:space="0" w:color="auto"/>
            </w:tcBorders>
            <w:vAlign w:val="center"/>
          </w:tcPr>
          <w:p w14:paraId="10064AA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144" w:type="dxa"/>
            <w:gridSpan w:val="62"/>
            <w:tcBorders>
              <w:bottom w:val="double" w:sz="4" w:space="0" w:color="auto"/>
            </w:tcBorders>
            <w:vAlign w:val="center"/>
          </w:tcPr>
          <w:p w14:paraId="5C6B1D2B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144AEA6B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EF12996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0C11AD7D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5" w:type="dxa"/>
            <w:gridSpan w:val="58"/>
            <w:tcBorders>
              <w:top w:val="double" w:sz="4" w:space="0" w:color="auto"/>
            </w:tcBorders>
            <w:vAlign w:val="center"/>
          </w:tcPr>
          <w:p w14:paraId="1D395D51" w14:textId="77777777" w:rsidR="00681CA0" w:rsidRPr="004C4754" w:rsidRDefault="00681CA0" w:rsidP="0063539B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</w:t>
            </w:r>
          </w:p>
        </w:tc>
        <w:tc>
          <w:tcPr>
            <w:tcW w:w="1764" w:type="dxa"/>
            <w:gridSpan w:val="59"/>
            <w:tcBorders>
              <w:top w:val="double" w:sz="4" w:space="0" w:color="auto"/>
            </w:tcBorders>
            <w:vAlign w:val="center"/>
          </w:tcPr>
          <w:p w14:paraId="3CBDBC26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Бесстартерная</w:t>
            </w:r>
          </w:p>
        </w:tc>
        <w:tc>
          <w:tcPr>
            <w:tcW w:w="2340" w:type="dxa"/>
            <w:gridSpan w:val="72"/>
            <w:tcBorders>
              <w:top w:val="double" w:sz="4" w:space="0" w:color="auto"/>
            </w:tcBorders>
            <w:vAlign w:val="center"/>
          </w:tcPr>
          <w:p w14:paraId="55E7E1D5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426" w:type="dxa"/>
            <w:gridSpan w:val="45"/>
            <w:tcBorders>
              <w:top w:val="double" w:sz="4" w:space="0" w:color="auto"/>
            </w:tcBorders>
            <w:vAlign w:val="center"/>
          </w:tcPr>
          <w:p w14:paraId="3BCF950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>8</w:t>
            </w:r>
          </w:p>
        </w:tc>
        <w:tc>
          <w:tcPr>
            <w:tcW w:w="2144" w:type="dxa"/>
            <w:gridSpan w:val="62"/>
            <w:tcBorders>
              <w:top w:val="double" w:sz="4" w:space="0" w:color="auto"/>
            </w:tcBorders>
            <w:vAlign w:val="center"/>
          </w:tcPr>
          <w:p w14:paraId="2594EF8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1200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5DB6F56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6C3C5D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14D5500A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F8E017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1154A67C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783AFB2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11F838E7" w14:textId="77777777" w:rsidR="00681CA0" w:rsidRPr="004C4754" w:rsidRDefault="00681CA0" w:rsidP="0063539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7AABA57F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D5557C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57B99C02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73" w:type="dxa"/>
            <w:gridSpan w:val="50"/>
            <w:tcBorders>
              <w:top w:val="nil"/>
            </w:tcBorders>
          </w:tcPr>
          <w:p w14:paraId="06A2E7C6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4257" w:type="dxa"/>
            <w:gridSpan w:val="140"/>
            <w:tcBorders>
              <w:top w:val="nil"/>
            </w:tcBorders>
          </w:tcPr>
          <w:p w14:paraId="32A251C0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849" w:type="dxa"/>
            <w:gridSpan w:val="76"/>
            <w:tcBorders>
              <w:top w:val="nil"/>
            </w:tcBorders>
          </w:tcPr>
          <w:p w14:paraId="1826FCC8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710" w:type="dxa"/>
            <w:gridSpan w:val="30"/>
            <w:tcBorders>
              <w:top w:val="nil"/>
            </w:tcBorders>
          </w:tcPr>
          <w:p w14:paraId="2ABC49D1" w14:textId="77777777" w:rsidR="00681CA0" w:rsidRPr="0063539B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63539B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1468A381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F06D7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1E14D41F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73" w:type="dxa"/>
            <w:gridSpan w:val="50"/>
            <w:tcBorders>
              <w:top w:val="nil"/>
              <w:bottom w:val="double" w:sz="4" w:space="0" w:color="auto"/>
            </w:tcBorders>
          </w:tcPr>
          <w:p w14:paraId="201A5B8A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990" w:type="dxa"/>
            <w:gridSpan w:val="71"/>
            <w:tcBorders>
              <w:top w:val="nil"/>
              <w:bottom w:val="double" w:sz="4" w:space="0" w:color="auto"/>
            </w:tcBorders>
          </w:tcPr>
          <w:p w14:paraId="2E369267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267" w:type="dxa"/>
            <w:gridSpan w:val="69"/>
            <w:tcBorders>
              <w:top w:val="nil"/>
              <w:bottom w:val="double" w:sz="4" w:space="0" w:color="auto"/>
            </w:tcBorders>
          </w:tcPr>
          <w:p w14:paraId="7E9B480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559" w:type="dxa"/>
            <w:gridSpan w:val="106"/>
            <w:tcBorders>
              <w:top w:val="nil"/>
              <w:bottom w:val="double" w:sz="4" w:space="0" w:color="auto"/>
            </w:tcBorders>
          </w:tcPr>
          <w:p w14:paraId="2626B00D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353C9A18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2598CBB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52A4A43B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73" w:type="dxa"/>
            <w:gridSpan w:val="50"/>
            <w:tcBorders>
              <w:top w:val="double" w:sz="4" w:space="0" w:color="auto"/>
            </w:tcBorders>
          </w:tcPr>
          <w:p w14:paraId="113D4D38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1150,6</w:t>
            </w:r>
          </w:p>
        </w:tc>
        <w:tc>
          <w:tcPr>
            <w:tcW w:w="1990" w:type="dxa"/>
            <w:gridSpan w:val="71"/>
            <w:tcBorders>
              <w:top w:val="double" w:sz="4" w:space="0" w:color="auto"/>
            </w:tcBorders>
          </w:tcPr>
          <w:p w14:paraId="77C8126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1153,7</w:t>
            </w:r>
          </w:p>
        </w:tc>
        <w:tc>
          <w:tcPr>
            <w:tcW w:w="2267" w:type="dxa"/>
            <w:gridSpan w:val="69"/>
            <w:tcBorders>
              <w:top w:val="double" w:sz="4" w:space="0" w:color="auto"/>
            </w:tcBorders>
          </w:tcPr>
          <w:p w14:paraId="5176773F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1159,5</w:t>
            </w:r>
          </w:p>
        </w:tc>
        <w:tc>
          <w:tcPr>
            <w:tcW w:w="1849" w:type="dxa"/>
            <w:gridSpan w:val="76"/>
            <w:tcBorders>
              <w:top w:val="double" w:sz="4" w:space="0" w:color="auto"/>
            </w:tcBorders>
          </w:tcPr>
          <w:p w14:paraId="48C97B89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1168,4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</w:tcPr>
          <w:p w14:paraId="749513D4" w14:textId="77777777" w:rsidR="00681CA0" w:rsidRPr="004C4754" w:rsidRDefault="00681CA0" w:rsidP="0063539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16269CC9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48038D0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078C73D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B92FFF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5610729B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5009857D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1852FCCE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EDC3D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55731636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37" w:type="dxa"/>
            <w:gridSpan w:val="74"/>
            <w:tcBorders>
              <w:top w:val="nil"/>
              <w:bottom w:val="double" w:sz="4" w:space="0" w:color="auto"/>
            </w:tcBorders>
            <w:vAlign w:val="center"/>
          </w:tcPr>
          <w:p w14:paraId="3B2807E2" w14:textId="77777777" w:rsidR="00681CA0" w:rsidRPr="004C4754" w:rsidRDefault="00681CA0" w:rsidP="00D81115">
            <w:pPr>
              <w:tabs>
                <w:tab w:val="left" w:pos="315"/>
                <w:tab w:val="center" w:pos="97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4668" w:type="dxa"/>
            <w:gridSpan w:val="138"/>
            <w:tcBorders>
              <w:top w:val="nil"/>
              <w:bottom w:val="double" w:sz="4" w:space="0" w:color="auto"/>
            </w:tcBorders>
            <w:vAlign w:val="center"/>
          </w:tcPr>
          <w:p w14:paraId="09C34305" w14:textId="77777777" w:rsidR="00041754" w:rsidRPr="007D683A" w:rsidRDefault="00681CA0" w:rsidP="000417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Напряжение холостого </w:t>
            </w:r>
            <w:r w:rsidR="00041754" w:rsidRPr="007D683A">
              <w:rPr>
                <w:rFonts w:ascii="Arial" w:hAnsi="Arial" w:cs="Arial"/>
              </w:rPr>
              <w:t>хода</w:t>
            </w:r>
          </w:p>
          <w:p w14:paraId="22EEC918" w14:textId="77777777" w:rsidR="00681CA0" w:rsidRPr="004C4754" w:rsidRDefault="00681CA0" w:rsidP="0004175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(действующее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584" w:type="dxa"/>
            <w:gridSpan w:val="84"/>
            <w:tcBorders>
              <w:top w:val="nil"/>
              <w:bottom w:val="double" w:sz="4" w:space="0" w:color="auto"/>
            </w:tcBorders>
            <w:vAlign w:val="center"/>
          </w:tcPr>
          <w:p w14:paraId="3DA572F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0F392283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38FDBB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457E2D06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37" w:type="dxa"/>
            <w:gridSpan w:val="74"/>
            <w:tcBorders>
              <w:top w:val="double" w:sz="4" w:space="0" w:color="auto"/>
            </w:tcBorders>
            <w:vAlign w:val="center"/>
          </w:tcPr>
          <w:p w14:paraId="149221F0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4668" w:type="dxa"/>
            <w:gridSpan w:val="138"/>
            <w:tcBorders>
              <w:top w:val="double" w:sz="4" w:space="0" w:color="auto"/>
            </w:tcBorders>
            <w:vAlign w:val="center"/>
          </w:tcPr>
          <w:p w14:paraId="452CB71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584" w:type="dxa"/>
            <w:gridSpan w:val="84"/>
            <w:tcBorders>
              <w:top w:val="double" w:sz="4" w:space="0" w:color="auto"/>
            </w:tcBorders>
            <w:vAlign w:val="center"/>
          </w:tcPr>
          <w:p w14:paraId="5F791BC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442BE8D4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125AC9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tcBorders>
              <w:top w:val="nil"/>
              <w:bottom w:val="nil"/>
            </w:tcBorders>
          </w:tcPr>
          <w:p w14:paraId="20EBE481" w14:textId="77777777" w:rsidR="00681CA0" w:rsidRPr="004C4754" w:rsidRDefault="00681CA0" w:rsidP="00E2230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137" w:type="dxa"/>
            <w:gridSpan w:val="74"/>
            <w:vAlign w:val="center"/>
          </w:tcPr>
          <w:p w14:paraId="14A9DC1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4668" w:type="dxa"/>
            <w:gridSpan w:val="138"/>
            <w:vAlign w:val="center"/>
          </w:tcPr>
          <w:p w14:paraId="536E27AA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385</w:t>
            </w:r>
          </w:p>
        </w:tc>
        <w:tc>
          <w:tcPr>
            <w:tcW w:w="2584" w:type="dxa"/>
            <w:gridSpan w:val="84"/>
            <w:vAlign w:val="center"/>
          </w:tcPr>
          <w:p w14:paraId="43F48A83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</w:p>
        </w:tc>
        <w:tc>
          <w:tcPr>
            <w:tcW w:w="289" w:type="dxa"/>
            <w:gridSpan w:val="3"/>
            <w:tcBorders>
              <w:top w:val="nil"/>
              <w:bottom w:val="nil"/>
            </w:tcBorders>
          </w:tcPr>
          <w:p w14:paraId="177290B2" w14:textId="77777777" w:rsidR="00681CA0" w:rsidRPr="004C4754" w:rsidRDefault="00681CA0" w:rsidP="00E2230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F64FC48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D5C0CD4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181FCF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302F12C6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18F00DC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4C4C2DBB" w14:textId="77777777" w:rsidR="00681CA0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  <w:p w14:paraId="21833481" w14:textId="77777777" w:rsidR="00681CA0" w:rsidRPr="004C4754" w:rsidRDefault="00681CA0" w:rsidP="00161499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3FAF635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/>
          </w:tcPr>
          <w:p w14:paraId="32D2BA91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vMerge w:val="restart"/>
          </w:tcPr>
          <w:p w14:paraId="594C2BE9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Частота, Гц</w:t>
            </w:r>
          </w:p>
        </w:tc>
        <w:tc>
          <w:tcPr>
            <w:tcW w:w="1835" w:type="dxa"/>
            <w:gridSpan w:val="81"/>
            <w:vMerge w:val="restart"/>
          </w:tcPr>
          <w:p w14:paraId="5A3D5E50" w14:textId="77777777" w:rsidR="00681CA0" w:rsidRPr="007D683A" w:rsidRDefault="001F678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мощн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сти, Вт</w:t>
            </w:r>
          </w:p>
        </w:tc>
        <w:tc>
          <w:tcPr>
            <w:tcW w:w="4687" w:type="dxa"/>
            <w:gridSpan w:val="163"/>
          </w:tcPr>
          <w:p w14:paraId="7F5806A3" w14:textId="77777777" w:rsidR="00041754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Напряжение на лампе </w:t>
            </w:r>
          </w:p>
          <w:p w14:paraId="6F03AAC6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(действующее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710" w:type="dxa"/>
            <w:gridSpan w:val="30"/>
            <w:vMerge w:val="restart"/>
          </w:tcPr>
          <w:p w14:paraId="7ABB6F07" w14:textId="77777777" w:rsidR="00681CA0" w:rsidRPr="007D683A" w:rsidRDefault="001F678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9" w:type="dxa"/>
            <w:gridSpan w:val="3"/>
            <w:vMerge/>
          </w:tcPr>
          <w:p w14:paraId="039F5E8D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6D45FD6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DC3FE7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vMerge/>
            <w:tcBorders>
              <w:top w:val="nil"/>
              <w:bottom w:val="double" w:sz="4" w:space="0" w:color="auto"/>
            </w:tcBorders>
          </w:tcPr>
          <w:p w14:paraId="0305B8FB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35" w:type="dxa"/>
            <w:gridSpan w:val="81"/>
            <w:vMerge/>
            <w:tcBorders>
              <w:top w:val="nil"/>
              <w:bottom w:val="double" w:sz="4" w:space="0" w:color="auto"/>
            </w:tcBorders>
          </w:tcPr>
          <w:p w14:paraId="0D962CEF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gridSpan w:val="42"/>
            <w:tcBorders>
              <w:top w:val="nil"/>
              <w:bottom w:val="double" w:sz="4" w:space="0" w:color="auto"/>
            </w:tcBorders>
          </w:tcPr>
          <w:p w14:paraId="554685B2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</w:p>
        </w:tc>
        <w:tc>
          <w:tcPr>
            <w:tcW w:w="1562" w:type="dxa"/>
            <w:gridSpan w:val="53"/>
            <w:tcBorders>
              <w:top w:val="nil"/>
              <w:bottom w:val="double" w:sz="4" w:space="0" w:color="auto"/>
            </w:tcBorders>
          </w:tcPr>
          <w:p w14:paraId="0D83E957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569" w:type="dxa"/>
            <w:gridSpan w:val="68"/>
            <w:tcBorders>
              <w:top w:val="nil"/>
              <w:bottom w:val="double" w:sz="4" w:space="0" w:color="auto"/>
            </w:tcBorders>
          </w:tcPr>
          <w:p w14:paraId="189B62C2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10" w:type="dxa"/>
            <w:gridSpan w:val="30"/>
            <w:vMerge/>
            <w:tcBorders>
              <w:bottom w:val="double" w:sz="4" w:space="0" w:color="auto"/>
            </w:tcBorders>
          </w:tcPr>
          <w:p w14:paraId="1C287024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5662C961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7DA27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C6D672A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</w:tcPr>
          <w:p w14:paraId="4C1B889B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50</w:t>
            </w:r>
          </w:p>
        </w:tc>
        <w:tc>
          <w:tcPr>
            <w:tcW w:w="1835" w:type="dxa"/>
            <w:gridSpan w:val="81"/>
            <w:tcBorders>
              <w:top w:val="double" w:sz="4" w:space="0" w:color="auto"/>
            </w:tcBorders>
          </w:tcPr>
          <w:p w14:paraId="57546DAF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556" w:type="dxa"/>
            <w:gridSpan w:val="42"/>
            <w:tcBorders>
              <w:top w:val="double" w:sz="4" w:space="0" w:color="auto"/>
            </w:tcBorders>
          </w:tcPr>
          <w:p w14:paraId="5D00C86F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562" w:type="dxa"/>
            <w:gridSpan w:val="53"/>
            <w:tcBorders>
              <w:top w:val="double" w:sz="4" w:space="0" w:color="auto"/>
            </w:tcBorders>
          </w:tcPr>
          <w:p w14:paraId="02163FD1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569" w:type="dxa"/>
            <w:gridSpan w:val="68"/>
            <w:tcBorders>
              <w:top w:val="double" w:sz="4" w:space="0" w:color="auto"/>
            </w:tcBorders>
          </w:tcPr>
          <w:p w14:paraId="2A9AE136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</w:tcPr>
          <w:p w14:paraId="12BE9583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347A723F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2CD1F8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6CDB4CC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</w:tcPr>
          <w:p w14:paraId="7C9DD79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835" w:type="dxa"/>
            <w:gridSpan w:val="81"/>
          </w:tcPr>
          <w:p w14:paraId="4E64A1C2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</w:t>
            </w:r>
          </w:p>
        </w:tc>
        <w:tc>
          <w:tcPr>
            <w:tcW w:w="1556" w:type="dxa"/>
            <w:gridSpan w:val="42"/>
          </w:tcPr>
          <w:p w14:paraId="059E6A85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</w:t>
            </w:r>
          </w:p>
        </w:tc>
        <w:tc>
          <w:tcPr>
            <w:tcW w:w="1562" w:type="dxa"/>
            <w:gridSpan w:val="53"/>
          </w:tcPr>
          <w:p w14:paraId="29691808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90</w:t>
            </w:r>
          </w:p>
        </w:tc>
        <w:tc>
          <w:tcPr>
            <w:tcW w:w="1569" w:type="dxa"/>
            <w:gridSpan w:val="68"/>
          </w:tcPr>
          <w:p w14:paraId="3FCBA8B9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110</w:t>
            </w:r>
          </w:p>
        </w:tc>
        <w:tc>
          <w:tcPr>
            <w:tcW w:w="1710" w:type="dxa"/>
            <w:gridSpan w:val="30"/>
          </w:tcPr>
          <w:p w14:paraId="0314956E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0,425</w:t>
            </w:r>
          </w:p>
        </w:tc>
        <w:tc>
          <w:tcPr>
            <w:tcW w:w="289" w:type="dxa"/>
            <w:gridSpan w:val="3"/>
            <w:vMerge/>
          </w:tcPr>
          <w:p w14:paraId="47B556BB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B69506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23E3AA1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085C171F" w14:textId="77777777" w:rsidR="00681CA0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4FEFB190" w14:textId="77777777" w:rsidR="00681CA0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Координаты цветности*</w:t>
            </w:r>
          </w:p>
          <w:p w14:paraId="397BCF15" w14:textId="77777777" w:rsidR="00681CA0" w:rsidRPr="004C4754" w:rsidRDefault="00681CA0" w:rsidP="00161499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9" w:type="dxa"/>
            <w:gridSpan w:val="3"/>
            <w:vMerge/>
          </w:tcPr>
          <w:p w14:paraId="5DC4367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3CAA82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23EB14D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5A2492B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9" w:type="dxa"/>
            <w:gridSpan w:val="3"/>
            <w:vMerge/>
          </w:tcPr>
          <w:p w14:paraId="481C6139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D5E9A2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0A13E27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1" w:type="dxa"/>
            <w:gridSpan w:val="33"/>
            <w:tcBorders>
              <w:bottom w:val="double" w:sz="4" w:space="0" w:color="auto"/>
            </w:tcBorders>
            <w:vAlign w:val="center"/>
          </w:tcPr>
          <w:p w14:paraId="14DA262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701" w:type="dxa"/>
            <w:gridSpan w:val="70"/>
            <w:tcBorders>
              <w:bottom w:val="double" w:sz="4" w:space="0" w:color="auto"/>
            </w:tcBorders>
            <w:vAlign w:val="center"/>
          </w:tcPr>
          <w:p w14:paraId="0FF7552E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556" w:type="dxa"/>
            <w:gridSpan w:val="42"/>
            <w:tcBorders>
              <w:bottom w:val="double" w:sz="4" w:space="0" w:color="auto"/>
            </w:tcBorders>
            <w:vAlign w:val="center"/>
          </w:tcPr>
          <w:p w14:paraId="1E8B8E78" w14:textId="77777777" w:rsidR="00681CA0" w:rsidRPr="004C4754" w:rsidRDefault="001F678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значение напряжения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1424" w:type="dxa"/>
            <w:gridSpan w:val="49"/>
            <w:tcBorders>
              <w:bottom w:val="double" w:sz="4" w:space="0" w:color="auto"/>
            </w:tcBorders>
            <w:vAlign w:val="center"/>
          </w:tcPr>
          <w:p w14:paraId="6AE55361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</w:t>
            </w:r>
            <w:r w:rsidRPr="004C4754">
              <w:rPr>
                <w:rFonts w:ascii="Arial" w:hAnsi="Arial" w:cs="Arial"/>
              </w:rPr>
              <w:t>б</w:t>
            </w:r>
            <w:r w:rsidRPr="004C475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07" w:type="dxa"/>
            <w:gridSpan w:val="72"/>
            <w:tcBorders>
              <w:bottom w:val="double" w:sz="4" w:space="0" w:color="auto"/>
            </w:tcBorders>
            <w:vAlign w:val="center"/>
          </w:tcPr>
          <w:p w14:paraId="7ABC9C82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710" w:type="dxa"/>
            <w:gridSpan w:val="30"/>
            <w:tcBorders>
              <w:bottom w:val="double" w:sz="4" w:space="0" w:color="auto"/>
            </w:tcBorders>
            <w:vAlign w:val="center"/>
          </w:tcPr>
          <w:p w14:paraId="30CD1333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9" w:type="dxa"/>
            <w:gridSpan w:val="3"/>
            <w:vMerge/>
          </w:tcPr>
          <w:p w14:paraId="46665BA0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30FE288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C70C3E5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1" w:type="dxa"/>
            <w:gridSpan w:val="33"/>
            <w:tcBorders>
              <w:top w:val="double" w:sz="4" w:space="0" w:color="auto"/>
            </w:tcBorders>
            <w:vAlign w:val="center"/>
          </w:tcPr>
          <w:p w14:paraId="7D17EC13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701" w:type="dxa"/>
            <w:gridSpan w:val="70"/>
            <w:tcBorders>
              <w:top w:val="double" w:sz="4" w:space="0" w:color="auto"/>
            </w:tcBorders>
            <w:vAlign w:val="center"/>
          </w:tcPr>
          <w:p w14:paraId="19C88479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56" w:type="dxa"/>
            <w:gridSpan w:val="42"/>
            <w:tcBorders>
              <w:top w:val="double" w:sz="4" w:space="0" w:color="auto"/>
            </w:tcBorders>
            <w:vAlign w:val="center"/>
          </w:tcPr>
          <w:p w14:paraId="3C8EDB4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24" w:type="dxa"/>
            <w:gridSpan w:val="49"/>
            <w:tcBorders>
              <w:top w:val="double" w:sz="4" w:space="0" w:color="auto"/>
            </w:tcBorders>
            <w:vAlign w:val="center"/>
          </w:tcPr>
          <w:p w14:paraId="4F7E9A37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07" w:type="dxa"/>
            <w:gridSpan w:val="72"/>
            <w:tcBorders>
              <w:top w:val="double" w:sz="4" w:space="0" w:color="auto"/>
            </w:tcBorders>
            <w:vAlign w:val="center"/>
          </w:tcPr>
          <w:p w14:paraId="46EF1A01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5DC5730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7ADAA523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B082F5A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16488D9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1" w:type="dxa"/>
            <w:gridSpan w:val="33"/>
            <w:vAlign w:val="center"/>
          </w:tcPr>
          <w:p w14:paraId="28E2B83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701" w:type="dxa"/>
            <w:gridSpan w:val="70"/>
            <w:vAlign w:val="center"/>
          </w:tcPr>
          <w:p w14:paraId="1CC1BF1E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39</w:t>
            </w:r>
          </w:p>
        </w:tc>
        <w:tc>
          <w:tcPr>
            <w:tcW w:w="1556" w:type="dxa"/>
            <w:gridSpan w:val="42"/>
            <w:vAlign w:val="center"/>
          </w:tcPr>
          <w:p w14:paraId="4FCDB10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430</w:t>
            </w:r>
          </w:p>
        </w:tc>
        <w:tc>
          <w:tcPr>
            <w:tcW w:w="1424" w:type="dxa"/>
            <w:gridSpan w:val="49"/>
            <w:vAlign w:val="center"/>
          </w:tcPr>
          <w:p w14:paraId="210D05D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0,425</w:t>
            </w:r>
          </w:p>
        </w:tc>
        <w:tc>
          <w:tcPr>
            <w:tcW w:w="1707" w:type="dxa"/>
            <w:gridSpan w:val="72"/>
            <w:vAlign w:val="center"/>
          </w:tcPr>
          <w:p w14:paraId="0BA556E8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930</w:t>
            </w:r>
          </w:p>
        </w:tc>
        <w:tc>
          <w:tcPr>
            <w:tcW w:w="1710" w:type="dxa"/>
            <w:gridSpan w:val="30"/>
            <w:vAlign w:val="center"/>
          </w:tcPr>
          <w:p w14:paraId="6103C14B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0,075</w:t>
            </w:r>
          </w:p>
        </w:tc>
        <w:tc>
          <w:tcPr>
            <w:tcW w:w="289" w:type="dxa"/>
            <w:gridSpan w:val="3"/>
            <w:vMerge/>
          </w:tcPr>
          <w:p w14:paraId="681B513B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5AFD3C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040D979F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187E4F0F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</w:tcPr>
          <w:p w14:paraId="40ABB0F1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0ED08D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55B9AE3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651AF08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9" w:type="dxa"/>
            <w:gridSpan w:val="3"/>
            <w:vMerge/>
          </w:tcPr>
          <w:p w14:paraId="36B4CB6E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4DBFFD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077E2D7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79" w:type="dxa"/>
            <w:gridSpan w:val="266"/>
          </w:tcPr>
          <w:p w14:paraId="02460C54" w14:textId="77777777" w:rsidR="00681CA0" w:rsidRPr="004C4754" w:rsidRDefault="00681CA0" w:rsidP="00D8111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850" w:type="dxa"/>
            <w:gridSpan w:val="23"/>
          </w:tcPr>
          <w:p w14:paraId="5453AB29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860" w:type="dxa"/>
            <w:gridSpan w:val="7"/>
          </w:tcPr>
          <w:p w14:paraId="28DA2A07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9" w:type="dxa"/>
            <w:gridSpan w:val="3"/>
            <w:vMerge/>
          </w:tcPr>
          <w:p w14:paraId="548B08C3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AF74E4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36F30DF6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30" w:type="dxa"/>
            <w:gridSpan w:val="190"/>
            <w:vAlign w:val="center"/>
          </w:tcPr>
          <w:p w14:paraId="256B6006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849" w:type="dxa"/>
            <w:gridSpan w:val="76"/>
            <w:vAlign w:val="center"/>
          </w:tcPr>
          <w:p w14:paraId="234F8ED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(де</w:t>
            </w:r>
            <w:r w:rsidRPr="004C4754">
              <w:rPr>
                <w:rFonts w:ascii="Arial" w:hAnsi="Arial" w:cs="Arial"/>
              </w:rPr>
              <w:t>й</w:t>
            </w:r>
            <w:r w:rsidRPr="004C4754">
              <w:rPr>
                <w:rFonts w:ascii="Arial" w:hAnsi="Arial" w:cs="Arial"/>
              </w:rPr>
              <w:t>ствующее)</w:t>
            </w:r>
          </w:p>
        </w:tc>
        <w:tc>
          <w:tcPr>
            <w:tcW w:w="850" w:type="dxa"/>
            <w:gridSpan w:val="23"/>
            <w:vAlign w:val="center"/>
          </w:tcPr>
          <w:p w14:paraId="3E286F1B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860" w:type="dxa"/>
            <w:gridSpan w:val="7"/>
            <w:vAlign w:val="center"/>
          </w:tcPr>
          <w:p w14:paraId="303B28D7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385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689A8543" w14:textId="77777777" w:rsidR="00681CA0" w:rsidRPr="004C4754" w:rsidRDefault="00681CA0" w:rsidP="00161499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5A6D55D" w14:textId="77777777" w:rsidTr="004068EE">
        <w:trPr>
          <w:gridBefore w:val="1"/>
          <w:cantSplit/>
          <w:trHeight w:val="2014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4C82EC0F" w14:textId="77777777" w:rsidR="00681CA0" w:rsidRPr="003303BF" w:rsidRDefault="004D4B24" w:rsidP="003303BF">
            <w:pPr>
              <w:pStyle w:val="af6"/>
              <w:spacing w:after="0"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81CA0">
              <w:rPr>
                <w:rFonts w:ascii="Arial" w:hAnsi="Arial" w:cs="Arial"/>
                <w:sz w:val="20"/>
                <w:szCs w:val="20"/>
              </w:rPr>
              <w:t>* В стадии рассмотрения</w:t>
            </w:r>
          </w:p>
        </w:tc>
      </w:tr>
      <w:tr w:rsidR="00681CA0" w:rsidRPr="004C4754" w14:paraId="43C60FDE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7C54296C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8640-1</w:t>
            </w:r>
          </w:p>
        </w:tc>
      </w:tr>
      <w:tr w:rsidR="00681CA0" w:rsidRPr="004C4754" w14:paraId="33C5BE02" w14:textId="77777777" w:rsidTr="004068EE">
        <w:trPr>
          <w:gridBefore w:val="1"/>
        </w:trPr>
        <w:tc>
          <w:tcPr>
            <w:tcW w:w="1650" w:type="dxa"/>
            <w:gridSpan w:val="37"/>
          </w:tcPr>
          <w:p w14:paraId="205B866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66" w:type="dxa"/>
            <w:gridSpan w:val="229"/>
          </w:tcPr>
          <w:p w14:paraId="723FCD3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14B0D93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9" w:type="dxa"/>
            <w:gridSpan w:val="40"/>
          </w:tcPr>
          <w:p w14:paraId="5F895D1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BE0CCC" w14:paraId="483806CC" w14:textId="77777777" w:rsidTr="00F9556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44172D77" w14:textId="77777777" w:rsidR="00681CA0" w:rsidRPr="005E325D" w:rsidRDefault="00681CA0" w:rsidP="00D81115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5E325D">
              <w:rPr>
                <w:rFonts w:ascii="Arial" w:hAnsi="Arial" w:cs="Arial"/>
                <w:b/>
                <w:lang w:val="en-US"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</w:t>
            </w:r>
            <w:r w:rsidRPr="005E325D">
              <w:rPr>
                <w:rFonts w:ascii="Arial" w:hAnsi="Arial" w:cs="Arial"/>
                <w:lang w:val="en-US"/>
              </w:rPr>
              <w:t>-57-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5E325D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N</w:t>
            </w:r>
            <w:r w:rsidRPr="005E325D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Fa</w:t>
            </w:r>
            <w:r w:rsidRPr="005E325D">
              <w:rPr>
                <w:rFonts w:ascii="Arial" w:hAnsi="Arial" w:cs="Arial"/>
                <w:lang w:val="en-US"/>
              </w:rPr>
              <w:t>8-38/1800</w:t>
            </w:r>
          </w:p>
        </w:tc>
      </w:tr>
      <w:tr w:rsidR="00681CA0" w:rsidRPr="004C4754" w14:paraId="615B7055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28698E69" w14:textId="77777777" w:rsidR="00681CA0" w:rsidRPr="005E325D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5" w:type="dxa"/>
            <w:gridSpan w:val="58"/>
            <w:tcBorders>
              <w:bottom w:val="double" w:sz="4" w:space="0" w:color="auto"/>
            </w:tcBorders>
            <w:vAlign w:val="center"/>
          </w:tcPr>
          <w:p w14:paraId="748924DD" w14:textId="77777777" w:rsidR="00681CA0" w:rsidRPr="004C4754" w:rsidRDefault="00681CA0" w:rsidP="00D8111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64" w:type="dxa"/>
            <w:gridSpan w:val="59"/>
            <w:tcBorders>
              <w:bottom w:val="double" w:sz="4" w:space="0" w:color="auto"/>
            </w:tcBorders>
            <w:vAlign w:val="center"/>
          </w:tcPr>
          <w:p w14:paraId="4C582081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351" w:type="dxa"/>
            <w:gridSpan w:val="73"/>
            <w:tcBorders>
              <w:bottom w:val="double" w:sz="4" w:space="0" w:color="auto"/>
            </w:tcBorders>
            <w:vAlign w:val="center"/>
          </w:tcPr>
          <w:p w14:paraId="6BE3D631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567" w:type="dxa"/>
            <w:gridSpan w:val="52"/>
            <w:tcBorders>
              <w:bottom w:val="double" w:sz="4" w:space="0" w:color="auto"/>
            </w:tcBorders>
            <w:vAlign w:val="center"/>
          </w:tcPr>
          <w:p w14:paraId="1E9D1422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992" w:type="dxa"/>
            <w:gridSpan w:val="54"/>
            <w:tcBorders>
              <w:bottom w:val="double" w:sz="4" w:space="0" w:color="auto"/>
            </w:tcBorders>
            <w:vAlign w:val="center"/>
          </w:tcPr>
          <w:p w14:paraId="0B1A196C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034DF923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C8F4FE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0BF144B3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15" w:type="dxa"/>
            <w:gridSpan w:val="58"/>
            <w:tcBorders>
              <w:top w:val="double" w:sz="4" w:space="0" w:color="auto"/>
            </w:tcBorders>
            <w:vAlign w:val="center"/>
          </w:tcPr>
          <w:p w14:paraId="41E54D03" w14:textId="77777777" w:rsidR="00681CA0" w:rsidRPr="004C4754" w:rsidRDefault="00681CA0" w:rsidP="00D8111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57</w:t>
            </w:r>
          </w:p>
        </w:tc>
        <w:tc>
          <w:tcPr>
            <w:tcW w:w="1764" w:type="dxa"/>
            <w:gridSpan w:val="59"/>
            <w:tcBorders>
              <w:top w:val="double" w:sz="4" w:space="0" w:color="auto"/>
            </w:tcBorders>
            <w:vAlign w:val="center"/>
          </w:tcPr>
          <w:p w14:paraId="14C83898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Бесстартерная</w:t>
            </w:r>
          </w:p>
        </w:tc>
        <w:tc>
          <w:tcPr>
            <w:tcW w:w="2351" w:type="dxa"/>
            <w:gridSpan w:val="73"/>
            <w:tcBorders>
              <w:top w:val="double" w:sz="4" w:space="0" w:color="auto"/>
            </w:tcBorders>
            <w:vAlign w:val="center"/>
          </w:tcPr>
          <w:p w14:paraId="602FE427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567" w:type="dxa"/>
            <w:gridSpan w:val="52"/>
            <w:tcBorders>
              <w:top w:val="double" w:sz="4" w:space="0" w:color="auto"/>
            </w:tcBorders>
            <w:vAlign w:val="center"/>
          </w:tcPr>
          <w:p w14:paraId="28508A3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>8</w:t>
            </w:r>
          </w:p>
        </w:tc>
        <w:tc>
          <w:tcPr>
            <w:tcW w:w="1992" w:type="dxa"/>
            <w:gridSpan w:val="54"/>
            <w:tcBorders>
              <w:top w:val="double" w:sz="4" w:space="0" w:color="auto"/>
            </w:tcBorders>
            <w:vAlign w:val="center"/>
          </w:tcPr>
          <w:p w14:paraId="34D2C528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1800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14E26853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00C1F9E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46BA0FE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49A000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2C25C718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  <w:vAlign w:val="center"/>
          </w:tcPr>
          <w:p w14:paraId="40539D44" w14:textId="77777777" w:rsidR="00681CA0" w:rsidRPr="004C4754" w:rsidRDefault="00681CA0" w:rsidP="00E2230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62C5005C" w14:textId="77777777" w:rsidR="00681CA0" w:rsidRPr="004C4754" w:rsidRDefault="00681CA0" w:rsidP="00D8111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3AABAE47" w14:textId="77777777" w:rsidR="00681CA0" w:rsidRPr="004C4754" w:rsidRDefault="00681CA0" w:rsidP="00D66024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25FEDD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0E8C0169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gridSpan w:val="58"/>
            <w:tcBorders>
              <w:top w:val="nil"/>
            </w:tcBorders>
            <w:vAlign w:val="center"/>
          </w:tcPr>
          <w:p w14:paraId="2C1ED1B8" w14:textId="77777777" w:rsidR="00681CA0" w:rsidRPr="00D81115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81115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685" w:type="dxa"/>
            <w:gridSpan w:val="112"/>
            <w:tcBorders>
              <w:top w:val="nil"/>
            </w:tcBorders>
            <w:vAlign w:val="center"/>
          </w:tcPr>
          <w:p w14:paraId="356038A4" w14:textId="77777777" w:rsidR="00681CA0" w:rsidRPr="00D81115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81115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997" w:type="dxa"/>
            <w:gridSpan w:val="72"/>
            <w:tcBorders>
              <w:top w:val="nil"/>
            </w:tcBorders>
            <w:vAlign w:val="center"/>
          </w:tcPr>
          <w:p w14:paraId="4769B947" w14:textId="77777777" w:rsidR="00681CA0" w:rsidRPr="00D81115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81115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1992" w:type="dxa"/>
            <w:gridSpan w:val="54"/>
            <w:tcBorders>
              <w:top w:val="nil"/>
            </w:tcBorders>
            <w:vAlign w:val="center"/>
          </w:tcPr>
          <w:p w14:paraId="3DF5C07F" w14:textId="77777777" w:rsidR="00681CA0" w:rsidRPr="00D81115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D81115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17E68A9A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55C802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35343E47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gridSpan w:val="58"/>
            <w:tcBorders>
              <w:top w:val="nil"/>
              <w:bottom w:val="double" w:sz="4" w:space="0" w:color="auto"/>
            </w:tcBorders>
            <w:vAlign w:val="center"/>
          </w:tcPr>
          <w:p w14:paraId="3045F639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48" w:type="dxa"/>
            <w:gridSpan w:val="63"/>
            <w:tcBorders>
              <w:top w:val="nil"/>
              <w:bottom w:val="double" w:sz="4" w:space="0" w:color="auto"/>
            </w:tcBorders>
            <w:vAlign w:val="center"/>
          </w:tcPr>
          <w:p w14:paraId="0703BDAE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837" w:type="dxa"/>
            <w:gridSpan w:val="49"/>
            <w:tcBorders>
              <w:top w:val="nil"/>
              <w:bottom w:val="double" w:sz="4" w:space="0" w:color="auto"/>
            </w:tcBorders>
            <w:vAlign w:val="center"/>
          </w:tcPr>
          <w:p w14:paraId="35906EF0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989" w:type="dxa"/>
            <w:gridSpan w:val="126"/>
            <w:tcBorders>
              <w:top w:val="nil"/>
              <w:bottom w:val="double" w:sz="4" w:space="0" w:color="auto"/>
            </w:tcBorders>
            <w:vAlign w:val="center"/>
          </w:tcPr>
          <w:p w14:paraId="00FCC5E8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7C410B27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D060D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03E6EF3D" w14:textId="77777777" w:rsidR="00681CA0" w:rsidRPr="004C4754" w:rsidRDefault="00681CA0" w:rsidP="00095603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gridSpan w:val="58"/>
            <w:tcBorders>
              <w:top w:val="double" w:sz="4" w:space="0" w:color="auto"/>
            </w:tcBorders>
            <w:vAlign w:val="center"/>
          </w:tcPr>
          <w:p w14:paraId="4D74A9F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1760,2</w:t>
            </w:r>
          </w:p>
        </w:tc>
        <w:tc>
          <w:tcPr>
            <w:tcW w:w="1848" w:type="dxa"/>
            <w:gridSpan w:val="63"/>
            <w:tcBorders>
              <w:top w:val="double" w:sz="4" w:space="0" w:color="auto"/>
            </w:tcBorders>
            <w:vAlign w:val="center"/>
          </w:tcPr>
          <w:p w14:paraId="0FA9220E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1763,3</w:t>
            </w:r>
          </w:p>
        </w:tc>
        <w:tc>
          <w:tcPr>
            <w:tcW w:w="1837" w:type="dxa"/>
            <w:gridSpan w:val="49"/>
            <w:tcBorders>
              <w:top w:val="double" w:sz="4" w:space="0" w:color="auto"/>
            </w:tcBorders>
            <w:vAlign w:val="center"/>
          </w:tcPr>
          <w:p w14:paraId="668C24D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1769,1</w:t>
            </w:r>
          </w:p>
        </w:tc>
        <w:tc>
          <w:tcPr>
            <w:tcW w:w="1997" w:type="dxa"/>
            <w:gridSpan w:val="72"/>
            <w:tcBorders>
              <w:top w:val="double" w:sz="4" w:space="0" w:color="auto"/>
            </w:tcBorders>
            <w:vAlign w:val="center"/>
          </w:tcPr>
          <w:p w14:paraId="296E16F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1778,2</w:t>
            </w:r>
          </w:p>
        </w:tc>
        <w:tc>
          <w:tcPr>
            <w:tcW w:w="1992" w:type="dxa"/>
            <w:gridSpan w:val="54"/>
            <w:tcBorders>
              <w:top w:val="double" w:sz="4" w:space="0" w:color="auto"/>
            </w:tcBorders>
            <w:vAlign w:val="center"/>
          </w:tcPr>
          <w:p w14:paraId="7F73A073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11DF47C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10F2A6" w14:textId="77777777" w:rsidTr="00F9556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E204556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FDDD1D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20398E44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5B1396E0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198FF6DB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D7D373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20188C29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9" w:type="dxa"/>
            <w:gridSpan w:val="66"/>
            <w:tcBorders>
              <w:top w:val="nil"/>
              <w:bottom w:val="double" w:sz="4" w:space="0" w:color="auto"/>
            </w:tcBorders>
            <w:vAlign w:val="center"/>
          </w:tcPr>
          <w:p w14:paraId="68C5C693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5097" w:type="dxa"/>
            <w:gridSpan w:val="154"/>
            <w:tcBorders>
              <w:top w:val="nil"/>
              <w:bottom w:val="double" w:sz="4" w:space="0" w:color="auto"/>
            </w:tcBorders>
            <w:vAlign w:val="center"/>
          </w:tcPr>
          <w:p w14:paraId="065FF2C3" w14:textId="77777777" w:rsidR="00041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</w:t>
            </w:r>
          </w:p>
          <w:p w14:paraId="29F0D1E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 (</w:t>
            </w:r>
            <w:r w:rsidRPr="007D683A">
              <w:rPr>
                <w:rFonts w:ascii="Arial" w:hAnsi="Arial" w:cs="Arial"/>
              </w:rPr>
              <w:t>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2433" w:type="dxa"/>
            <w:gridSpan w:val="76"/>
            <w:tcBorders>
              <w:top w:val="nil"/>
              <w:bottom w:val="double" w:sz="4" w:space="0" w:color="auto"/>
            </w:tcBorders>
            <w:vAlign w:val="center"/>
          </w:tcPr>
          <w:p w14:paraId="16B11ABB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Время зажигания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235B37ED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F8CD21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47BC3B0E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9" w:type="dxa"/>
            <w:gridSpan w:val="66"/>
            <w:tcBorders>
              <w:top w:val="double" w:sz="4" w:space="0" w:color="auto"/>
            </w:tcBorders>
            <w:vAlign w:val="center"/>
          </w:tcPr>
          <w:p w14:paraId="1B326E8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5097" w:type="dxa"/>
            <w:gridSpan w:val="154"/>
            <w:tcBorders>
              <w:top w:val="double" w:sz="4" w:space="0" w:color="auto"/>
            </w:tcBorders>
            <w:vAlign w:val="center"/>
          </w:tcPr>
          <w:p w14:paraId="78C67D0A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433" w:type="dxa"/>
            <w:gridSpan w:val="76"/>
            <w:tcBorders>
              <w:top w:val="double" w:sz="4" w:space="0" w:color="auto"/>
            </w:tcBorders>
            <w:vAlign w:val="center"/>
          </w:tcPr>
          <w:p w14:paraId="71B7E69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3715EF5F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6D04227" w14:textId="77777777" w:rsidTr="004068EE">
        <w:trPr>
          <w:gridBefore w:val="1"/>
          <w:cantSplit/>
          <w:trHeight w:val="208"/>
        </w:trPr>
        <w:tc>
          <w:tcPr>
            <w:tcW w:w="387" w:type="dxa"/>
            <w:gridSpan w:val="7"/>
            <w:tcBorders>
              <w:top w:val="nil"/>
              <w:bottom w:val="nil"/>
            </w:tcBorders>
          </w:tcPr>
          <w:p w14:paraId="3865DB75" w14:textId="77777777" w:rsidR="00681CA0" w:rsidRPr="004C4754" w:rsidRDefault="00681CA0" w:rsidP="00D81115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9" w:type="dxa"/>
            <w:gridSpan w:val="66"/>
          </w:tcPr>
          <w:p w14:paraId="36A0FC6F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5097" w:type="dxa"/>
            <w:gridSpan w:val="154"/>
          </w:tcPr>
          <w:p w14:paraId="5900FB80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475</w:t>
            </w:r>
          </w:p>
        </w:tc>
        <w:tc>
          <w:tcPr>
            <w:tcW w:w="2433" w:type="dxa"/>
            <w:gridSpan w:val="76"/>
          </w:tcPr>
          <w:p w14:paraId="15BD3ACA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</w:t>
            </w:r>
          </w:p>
        </w:tc>
        <w:tc>
          <w:tcPr>
            <w:tcW w:w="289" w:type="dxa"/>
            <w:gridSpan w:val="3"/>
            <w:tcBorders>
              <w:top w:val="nil"/>
              <w:bottom w:val="nil"/>
            </w:tcBorders>
          </w:tcPr>
          <w:p w14:paraId="17851055" w14:textId="77777777" w:rsidR="00681CA0" w:rsidRPr="004C4754" w:rsidRDefault="00681CA0" w:rsidP="00D81115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05930B2" w14:textId="77777777" w:rsidTr="00F9556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E86B1A0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AC44D6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28AE1A3F" w14:textId="77777777" w:rsidR="00681CA0" w:rsidRPr="004C4754" w:rsidRDefault="00681CA0" w:rsidP="00095603">
            <w:pPr>
              <w:spacing w:after="0" w:line="36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3A31A6D9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1DDAA302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C4E8113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/>
          </w:tcPr>
          <w:p w14:paraId="56D9C00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2" w:type="dxa"/>
            <w:gridSpan w:val="40"/>
            <w:vMerge w:val="restart"/>
            <w:vAlign w:val="center"/>
          </w:tcPr>
          <w:p w14:paraId="7AA890C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842" w:type="dxa"/>
            <w:gridSpan w:val="71"/>
            <w:vMerge w:val="restart"/>
            <w:vAlign w:val="center"/>
          </w:tcPr>
          <w:p w14:paraId="2FC7F485" w14:textId="77777777" w:rsidR="00681CA0" w:rsidRPr="007D683A" w:rsidRDefault="001F678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мощн</w:t>
            </w:r>
            <w:r w:rsidRPr="007D683A">
              <w:rPr>
                <w:rFonts w:ascii="Arial" w:hAnsi="Arial" w:cs="Arial"/>
              </w:rPr>
              <w:t>о</w:t>
            </w:r>
            <w:r w:rsidRPr="007D683A">
              <w:rPr>
                <w:rFonts w:ascii="Arial" w:hAnsi="Arial" w:cs="Arial"/>
              </w:rPr>
              <w:t>сти, Вт</w:t>
            </w:r>
          </w:p>
        </w:tc>
        <w:tc>
          <w:tcPr>
            <w:tcW w:w="4405" w:type="dxa"/>
            <w:gridSpan w:val="155"/>
            <w:vAlign w:val="center"/>
          </w:tcPr>
          <w:p w14:paraId="24FC6976" w14:textId="77777777" w:rsidR="00041754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 xml:space="preserve">Напряжение на лампе </w:t>
            </w:r>
          </w:p>
          <w:p w14:paraId="026690DD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(действующее</w:t>
            </w:r>
            <w:r w:rsidR="00041754" w:rsidRPr="007D683A">
              <w:rPr>
                <w:rFonts w:ascii="Arial" w:hAnsi="Arial" w:cs="Arial"/>
              </w:rPr>
              <w:t xml:space="preserve"> значение </w:t>
            </w:r>
            <w:r w:rsidRPr="007D683A">
              <w:rPr>
                <w:rFonts w:ascii="Arial" w:hAnsi="Arial" w:cs="Arial"/>
              </w:rPr>
              <w:t>), В</w:t>
            </w:r>
          </w:p>
        </w:tc>
        <w:tc>
          <w:tcPr>
            <w:tcW w:w="1710" w:type="dxa"/>
            <w:gridSpan w:val="30"/>
            <w:vMerge w:val="restart"/>
            <w:vAlign w:val="center"/>
          </w:tcPr>
          <w:p w14:paraId="33D01C38" w14:textId="77777777" w:rsidR="00681CA0" w:rsidRPr="007D683A" w:rsidRDefault="001F678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9" w:type="dxa"/>
            <w:gridSpan w:val="3"/>
            <w:vMerge/>
          </w:tcPr>
          <w:p w14:paraId="51D75115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1153202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ABA85B3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2" w:type="dxa"/>
            <w:gridSpan w:val="40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0A80F0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gridSpan w:val="71"/>
            <w:vMerge/>
            <w:tcBorders>
              <w:top w:val="nil"/>
              <w:bottom w:val="double" w:sz="4" w:space="0" w:color="auto"/>
            </w:tcBorders>
            <w:vAlign w:val="center"/>
          </w:tcPr>
          <w:p w14:paraId="2A5541B5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4" w:type="dxa"/>
            <w:gridSpan w:val="39"/>
            <w:tcBorders>
              <w:top w:val="nil"/>
              <w:bottom w:val="double" w:sz="4" w:space="0" w:color="auto"/>
            </w:tcBorders>
            <w:vAlign w:val="center"/>
          </w:tcPr>
          <w:p w14:paraId="23C67F24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Расчетное</w:t>
            </w:r>
          </w:p>
        </w:tc>
        <w:tc>
          <w:tcPr>
            <w:tcW w:w="1560" w:type="dxa"/>
            <w:gridSpan w:val="54"/>
            <w:tcBorders>
              <w:top w:val="nil"/>
              <w:bottom w:val="double" w:sz="4" w:space="0" w:color="auto"/>
            </w:tcBorders>
            <w:vAlign w:val="center"/>
          </w:tcPr>
          <w:p w14:paraId="11085F5F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431" w:type="dxa"/>
            <w:gridSpan w:val="62"/>
            <w:tcBorders>
              <w:top w:val="nil"/>
              <w:bottom w:val="double" w:sz="4" w:space="0" w:color="auto"/>
            </w:tcBorders>
            <w:vAlign w:val="center"/>
          </w:tcPr>
          <w:p w14:paraId="093F8A72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7D683A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10" w:type="dxa"/>
            <w:gridSpan w:val="30"/>
            <w:vMerge/>
            <w:tcBorders>
              <w:bottom w:val="double" w:sz="4" w:space="0" w:color="auto"/>
            </w:tcBorders>
            <w:vAlign w:val="center"/>
          </w:tcPr>
          <w:p w14:paraId="65AEDD1A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0065164D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FA0E5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52C4CBE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2" w:type="dxa"/>
            <w:gridSpan w:val="40"/>
            <w:tcBorders>
              <w:top w:val="double" w:sz="4" w:space="0" w:color="auto"/>
            </w:tcBorders>
            <w:vAlign w:val="center"/>
          </w:tcPr>
          <w:p w14:paraId="6F89115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842" w:type="dxa"/>
            <w:gridSpan w:val="71"/>
            <w:tcBorders>
              <w:top w:val="double" w:sz="4" w:space="0" w:color="auto"/>
            </w:tcBorders>
            <w:vAlign w:val="center"/>
          </w:tcPr>
          <w:p w14:paraId="786AAA77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414" w:type="dxa"/>
            <w:gridSpan w:val="39"/>
            <w:tcBorders>
              <w:top w:val="double" w:sz="4" w:space="0" w:color="auto"/>
            </w:tcBorders>
            <w:vAlign w:val="center"/>
          </w:tcPr>
          <w:p w14:paraId="2F1A8740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560" w:type="dxa"/>
            <w:gridSpan w:val="54"/>
            <w:tcBorders>
              <w:top w:val="double" w:sz="4" w:space="0" w:color="auto"/>
            </w:tcBorders>
            <w:vAlign w:val="center"/>
          </w:tcPr>
          <w:p w14:paraId="27C36B02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431" w:type="dxa"/>
            <w:gridSpan w:val="62"/>
            <w:tcBorders>
              <w:top w:val="double" w:sz="4" w:space="0" w:color="auto"/>
            </w:tcBorders>
            <w:vAlign w:val="center"/>
          </w:tcPr>
          <w:p w14:paraId="0EECED84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3260A6DD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40EE31D2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AAD55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00523A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32" w:type="dxa"/>
            <w:gridSpan w:val="40"/>
            <w:tcBorders>
              <w:bottom w:val="single" w:sz="4" w:space="0" w:color="auto"/>
            </w:tcBorders>
            <w:vAlign w:val="center"/>
          </w:tcPr>
          <w:p w14:paraId="1034B347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842" w:type="dxa"/>
            <w:gridSpan w:val="71"/>
            <w:tcBorders>
              <w:bottom w:val="single" w:sz="4" w:space="0" w:color="auto"/>
            </w:tcBorders>
            <w:vAlign w:val="center"/>
          </w:tcPr>
          <w:p w14:paraId="50CE71E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57</w:t>
            </w:r>
          </w:p>
        </w:tc>
        <w:tc>
          <w:tcPr>
            <w:tcW w:w="1414" w:type="dxa"/>
            <w:gridSpan w:val="39"/>
            <w:tcBorders>
              <w:bottom w:val="single" w:sz="4" w:space="0" w:color="auto"/>
            </w:tcBorders>
            <w:vAlign w:val="center"/>
          </w:tcPr>
          <w:p w14:paraId="1AF46CDC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149</w:t>
            </w:r>
          </w:p>
        </w:tc>
        <w:tc>
          <w:tcPr>
            <w:tcW w:w="1560" w:type="dxa"/>
            <w:gridSpan w:val="54"/>
            <w:tcBorders>
              <w:bottom w:val="single" w:sz="4" w:space="0" w:color="auto"/>
            </w:tcBorders>
            <w:vAlign w:val="center"/>
          </w:tcPr>
          <w:p w14:paraId="2E00E168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134</w:t>
            </w:r>
          </w:p>
        </w:tc>
        <w:tc>
          <w:tcPr>
            <w:tcW w:w="1431" w:type="dxa"/>
            <w:gridSpan w:val="62"/>
            <w:tcBorders>
              <w:bottom w:val="single" w:sz="4" w:space="0" w:color="auto"/>
            </w:tcBorders>
            <w:vAlign w:val="center"/>
          </w:tcPr>
          <w:p w14:paraId="72D41012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164</w:t>
            </w:r>
          </w:p>
        </w:tc>
        <w:tc>
          <w:tcPr>
            <w:tcW w:w="1710" w:type="dxa"/>
            <w:gridSpan w:val="30"/>
            <w:tcBorders>
              <w:bottom w:val="single" w:sz="4" w:space="0" w:color="auto"/>
            </w:tcBorders>
            <w:vAlign w:val="center"/>
          </w:tcPr>
          <w:p w14:paraId="4C7972B5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0,425</w:t>
            </w:r>
          </w:p>
        </w:tc>
        <w:tc>
          <w:tcPr>
            <w:tcW w:w="289" w:type="dxa"/>
            <w:gridSpan w:val="3"/>
            <w:vMerge/>
          </w:tcPr>
          <w:p w14:paraId="6A326072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E8262F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right w:val="nil"/>
            </w:tcBorders>
          </w:tcPr>
          <w:p w14:paraId="19C697D0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  <w:tcBorders>
              <w:left w:val="nil"/>
              <w:right w:val="nil"/>
            </w:tcBorders>
          </w:tcPr>
          <w:p w14:paraId="72BAC50D" w14:textId="77777777" w:rsidR="00681CA0" w:rsidRDefault="00681CA0" w:rsidP="00D66024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0226704C" w14:textId="77777777" w:rsidR="00681CA0" w:rsidRDefault="00681CA0" w:rsidP="00D66024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Координаты цветности*</w:t>
            </w:r>
          </w:p>
          <w:p w14:paraId="17AECEBB" w14:textId="77777777" w:rsidR="00681CA0" w:rsidRPr="004C4754" w:rsidRDefault="00681CA0" w:rsidP="00D66024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9" w:type="dxa"/>
            <w:gridSpan w:val="3"/>
            <w:vMerge/>
            <w:tcBorders>
              <w:left w:val="nil"/>
            </w:tcBorders>
          </w:tcPr>
          <w:p w14:paraId="283D9B7A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13B2F6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4B1CBC0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28657DBB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9" w:type="dxa"/>
            <w:gridSpan w:val="3"/>
            <w:vMerge/>
          </w:tcPr>
          <w:p w14:paraId="58954314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D535694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06976EA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bottom w:val="double" w:sz="4" w:space="0" w:color="auto"/>
            </w:tcBorders>
            <w:vAlign w:val="center"/>
          </w:tcPr>
          <w:p w14:paraId="7A7C8821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93" w:type="dxa"/>
            <w:gridSpan w:val="69"/>
            <w:tcBorders>
              <w:bottom w:val="double" w:sz="4" w:space="0" w:color="auto"/>
            </w:tcBorders>
            <w:vAlign w:val="center"/>
          </w:tcPr>
          <w:p w14:paraId="167F522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38" w:type="dxa"/>
            <w:gridSpan w:val="59"/>
            <w:tcBorders>
              <w:bottom w:val="double" w:sz="4" w:space="0" w:color="auto"/>
            </w:tcBorders>
            <w:vAlign w:val="center"/>
          </w:tcPr>
          <w:p w14:paraId="2D804950" w14:textId="77777777" w:rsidR="00681CA0" w:rsidRPr="007D683A" w:rsidRDefault="001F678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Расчетное зн</w:t>
            </w:r>
            <w:r w:rsidRPr="007D683A">
              <w:rPr>
                <w:rFonts w:ascii="Arial" w:hAnsi="Arial" w:cs="Arial"/>
              </w:rPr>
              <w:t>а</w:t>
            </w:r>
            <w:r w:rsidRPr="007D683A">
              <w:rPr>
                <w:rFonts w:ascii="Arial" w:hAnsi="Arial" w:cs="Arial"/>
              </w:rPr>
              <w:t>чение напр</w:t>
            </w:r>
            <w:r w:rsidRPr="007D683A">
              <w:rPr>
                <w:rFonts w:ascii="Arial" w:hAnsi="Arial" w:cs="Arial"/>
              </w:rPr>
              <w:t>я</w:t>
            </w:r>
            <w:r w:rsidRPr="007D683A">
              <w:rPr>
                <w:rFonts w:ascii="Arial" w:hAnsi="Arial" w:cs="Arial"/>
              </w:rPr>
              <w:t>жения</w:t>
            </w:r>
            <w:r w:rsidR="00681CA0" w:rsidRPr="007D683A">
              <w:rPr>
                <w:rFonts w:ascii="Arial" w:hAnsi="Arial" w:cs="Arial"/>
              </w:rPr>
              <w:t>, В</w:t>
            </w:r>
          </w:p>
        </w:tc>
        <w:tc>
          <w:tcPr>
            <w:tcW w:w="1422" w:type="dxa"/>
            <w:gridSpan w:val="48"/>
            <w:tcBorders>
              <w:bottom w:val="double" w:sz="4" w:space="0" w:color="auto"/>
            </w:tcBorders>
            <w:vAlign w:val="center"/>
          </w:tcPr>
          <w:p w14:paraId="2D89480C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кали</w:t>
            </w:r>
            <w:r w:rsidRPr="004C4754">
              <w:rPr>
                <w:rFonts w:ascii="Arial" w:hAnsi="Arial" w:cs="Arial"/>
              </w:rPr>
              <w:t>б</w:t>
            </w:r>
            <w:r w:rsidRPr="004C4754">
              <w:rPr>
                <w:rFonts w:ascii="Arial" w:hAnsi="Arial" w:cs="Arial"/>
              </w:rPr>
              <w:t>ровки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703" w:type="dxa"/>
            <w:gridSpan w:val="75"/>
            <w:tcBorders>
              <w:bottom w:val="double" w:sz="4" w:space="0" w:color="auto"/>
            </w:tcBorders>
            <w:vAlign w:val="center"/>
          </w:tcPr>
          <w:p w14:paraId="069DC0D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Отношение напряжения к току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576" w:type="dxa"/>
            <w:gridSpan w:val="23"/>
            <w:tcBorders>
              <w:bottom w:val="double" w:sz="4" w:space="0" w:color="auto"/>
            </w:tcBorders>
            <w:vAlign w:val="center"/>
          </w:tcPr>
          <w:p w14:paraId="6CFCA337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</w:t>
            </w:r>
            <w:r w:rsidRPr="004C4754">
              <w:rPr>
                <w:rFonts w:ascii="Arial" w:hAnsi="Arial" w:cs="Arial"/>
              </w:rPr>
              <w:t>и</w:t>
            </w:r>
            <w:r w:rsidRPr="004C4754">
              <w:rPr>
                <w:rFonts w:ascii="Arial" w:hAnsi="Arial" w:cs="Arial"/>
              </w:rPr>
              <w:t>ент мощн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сти</w:t>
            </w:r>
          </w:p>
        </w:tc>
        <w:tc>
          <w:tcPr>
            <w:tcW w:w="289" w:type="dxa"/>
            <w:gridSpan w:val="3"/>
            <w:vMerge/>
          </w:tcPr>
          <w:p w14:paraId="330E796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912A6D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12D4B8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  <w:vAlign w:val="center"/>
          </w:tcPr>
          <w:p w14:paraId="11B732C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93" w:type="dxa"/>
            <w:gridSpan w:val="69"/>
            <w:tcBorders>
              <w:top w:val="double" w:sz="4" w:space="0" w:color="auto"/>
            </w:tcBorders>
            <w:vAlign w:val="center"/>
          </w:tcPr>
          <w:p w14:paraId="3C234FF0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838" w:type="dxa"/>
            <w:gridSpan w:val="59"/>
            <w:tcBorders>
              <w:top w:val="double" w:sz="4" w:space="0" w:color="auto"/>
            </w:tcBorders>
            <w:vAlign w:val="center"/>
          </w:tcPr>
          <w:p w14:paraId="31BE6FA6" w14:textId="77777777" w:rsidR="00681CA0" w:rsidRPr="007D683A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683A">
              <w:rPr>
                <w:rFonts w:ascii="Arial" w:hAnsi="Arial" w:cs="Arial"/>
              </w:rPr>
              <w:t>-</w:t>
            </w:r>
          </w:p>
        </w:tc>
        <w:tc>
          <w:tcPr>
            <w:tcW w:w="1422" w:type="dxa"/>
            <w:gridSpan w:val="48"/>
            <w:tcBorders>
              <w:top w:val="double" w:sz="4" w:space="0" w:color="auto"/>
            </w:tcBorders>
            <w:vAlign w:val="center"/>
          </w:tcPr>
          <w:p w14:paraId="71CDF56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03" w:type="dxa"/>
            <w:gridSpan w:val="75"/>
            <w:tcBorders>
              <w:top w:val="double" w:sz="4" w:space="0" w:color="auto"/>
            </w:tcBorders>
            <w:vAlign w:val="center"/>
          </w:tcPr>
          <w:p w14:paraId="054BDF1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576" w:type="dxa"/>
            <w:gridSpan w:val="23"/>
            <w:tcBorders>
              <w:top w:val="double" w:sz="4" w:space="0" w:color="auto"/>
            </w:tcBorders>
            <w:vAlign w:val="center"/>
          </w:tcPr>
          <w:p w14:paraId="4ABB10A9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057AF4EC" w14:textId="77777777" w:rsidR="00681CA0" w:rsidRPr="00D81115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1AD184C4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B96C31F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bottom w:val="single" w:sz="4" w:space="0" w:color="auto"/>
            </w:tcBorders>
            <w:vAlign w:val="center"/>
          </w:tcPr>
          <w:p w14:paraId="21C84744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93" w:type="dxa"/>
            <w:gridSpan w:val="69"/>
            <w:tcBorders>
              <w:bottom w:val="single" w:sz="4" w:space="0" w:color="auto"/>
            </w:tcBorders>
            <w:vAlign w:val="center"/>
          </w:tcPr>
          <w:p w14:paraId="1B62CEBA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57</w:t>
            </w:r>
          </w:p>
        </w:tc>
        <w:tc>
          <w:tcPr>
            <w:tcW w:w="1838" w:type="dxa"/>
            <w:gridSpan w:val="59"/>
            <w:tcBorders>
              <w:bottom w:val="single" w:sz="4" w:space="0" w:color="auto"/>
            </w:tcBorders>
            <w:vAlign w:val="center"/>
          </w:tcPr>
          <w:p w14:paraId="38A172F0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525</w:t>
            </w:r>
          </w:p>
        </w:tc>
        <w:tc>
          <w:tcPr>
            <w:tcW w:w="1422" w:type="dxa"/>
            <w:gridSpan w:val="48"/>
            <w:tcBorders>
              <w:bottom w:val="single" w:sz="4" w:space="0" w:color="auto"/>
            </w:tcBorders>
            <w:vAlign w:val="center"/>
          </w:tcPr>
          <w:p w14:paraId="24C331F6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0,425</w:t>
            </w:r>
          </w:p>
        </w:tc>
        <w:tc>
          <w:tcPr>
            <w:tcW w:w="1703" w:type="dxa"/>
            <w:gridSpan w:val="75"/>
            <w:tcBorders>
              <w:bottom w:val="single" w:sz="4" w:space="0" w:color="auto"/>
            </w:tcBorders>
            <w:vAlign w:val="center"/>
          </w:tcPr>
          <w:p w14:paraId="6F607CDC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1100</w:t>
            </w:r>
          </w:p>
        </w:tc>
        <w:tc>
          <w:tcPr>
            <w:tcW w:w="1576" w:type="dxa"/>
            <w:gridSpan w:val="23"/>
            <w:tcBorders>
              <w:bottom w:val="single" w:sz="4" w:space="0" w:color="auto"/>
            </w:tcBorders>
            <w:vAlign w:val="center"/>
          </w:tcPr>
          <w:p w14:paraId="63A30399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0,075</w:t>
            </w:r>
          </w:p>
        </w:tc>
        <w:tc>
          <w:tcPr>
            <w:tcW w:w="289" w:type="dxa"/>
            <w:gridSpan w:val="3"/>
            <w:vMerge/>
          </w:tcPr>
          <w:p w14:paraId="7FCDF233" w14:textId="77777777" w:rsidR="00681CA0" w:rsidRPr="00D81115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7C58E8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right w:val="nil"/>
            </w:tcBorders>
          </w:tcPr>
          <w:p w14:paraId="72DF1EF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  <w:tcBorders>
              <w:left w:val="nil"/>
              <w:right w:val="nil"/>
            </w:tcBorders>
          </w:tcPr>
          <w:p w14:paraId="74B368FA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  <w:tcBorders>
              <w:left w:val="nil"/>
            </w:tcBorders>
          </w:tcPr>
          <w:p w14:paraId="21CF4638" w14:textId="77777777" w:rsidR="00681CA0" w:rsidRPr="00D81115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58FA3F2" w14:textId="77777777" w:rsidTr="004068EE">
        <w:trPr>
          <w:gridBefore w:val="1"/>
          <w:cantSplit/>
          <w:trHeight w:val="190"/>
        </w:trPr>
        <w:tc>
          <w:tcPr>
            <w:tcW w:w="387" w:type="dxa"/>
            <w:gridSpan w:val="7"/>
            <w:vMerge/>
          </w:tcPr>
          <w:p w14:paraId="60F90BF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D4CA413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9" w:type="dxa"/>
            <w:gridSpan w:val="3"/>
            <w:vMerge/>
          </w:tcPr>
          <w:p w14:paraId="103F403A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A1D8B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291619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79" w:type="dxa"/>
            <w:gridSpan w:val="266"/>
          </w:tcPr>
          <w:p w14:paraId="2E58CBAC" w14:textId="77777777" w:rsidR="00681CA0" w:rsidRPr="004C4754" w:rsidRDefault="00681CA0" w:rsidP="00D81115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850" w:type="dxa"/>
            <w:gridSpan w:val="23"/>
          </w:tcPr>
          <w:p w14:paraId="1F8A50B7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860" w:type="dxa"/>
            <w:gridSpan w:val="7"/>
          </w:tcPr>
          <w:p w14:paraId="18473E0C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9" w:type="dxa"/>
            <w:gridSpan w:val="3"/>
            <w:vMerge/>
          </w:tcPr>
          <w:p w14:paraId="0024035E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F3177E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5C02798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83" w:type="dxa"/>
            <w:gridSpan w:val="180"/>
            <w:vAlign w:val="center"/>
          </w:tcPr>
          <w:p w14:paraId="65FC4076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1996" w:type="dxa"/>
            <w:gridSpan w:val="86"/>
            <w:vAlign w:val="center"/>
          </w:tcPr>
          <w:p w14:paraId="1941D1ED" w14:textId="77777777" w:rsidR="00681CA0" w:rsidRPr="004C4754" w:rsidRDefault="00681CA0" w:rsidP="00D8111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 (</w:t>
            </w:r>
            <w:r w:rsidRPr="007D683A">
              <w:rPr>
                <w:rFonts w:ascii="Arial" w:hAnsi="Arial" w:cs="Arial"/>
              </w:rPr>
              <w:t>де</w:t>
            </w:r>
            <w:r w:rsidRPr="007D683A">
              <w:rPr>
                <w:rFonts w:ascii="Arial" w:hAnsi="Arial" w:cs="Arial"/>
              </w:rPr>
              <w:t>й</w:t>
            </w:r>
            <w:r w:rsidRPr="007D683A">
              <w:rPr>
                <w:rFonts w:ascii="Arial" w:hAnsi="Arial" w:cs="Arial"/>
              </w:rPr>
              <w:t>ствующее</w:t>
            </w:r>
            <w:r w:rsidR="00041754" w:rsidRPr="007D683A">
              <w:rPr>
                <w:rFonts w:ascii="Arial" w:hAnsi="Arial" w:cs="Arial"/>
              </w:rPr>
              <w:t xml:space="preserve"> зн</w:t>
            </w:r>
            <w:r w:rsidR="00041754" w:rsidRPr="007D683A">
              <w:rPr>
                <w:rFonts w:ascii="Arial" w:hAnsi="Arial" w:cs="Arial"/>
              </w:rPr>
              <w:t>а</w:t>
            </w:r>
            <w:r w:rsidR="00041754" w:rsidRPr="007D683A">
              <w:rPr>
                <w:rFonts w:ascii="Arial" w:hAnsi="Arial" w:cs="Arial"/>
              </w:rPr>
              <w:t>чение</w:t>
            </w:r>
            <w:r w:rsidRPr="007D683A">
              <w:rPr>
                <w:rFonts w:ascii="Arial" w:hAnsi="Arial" w:cs="Arial"/>
              </w:rPr>
              <w:t>)</w:t>
            </w:r>
          </w:p>
        </w:tc>
        <w:tc>
          <w:tcPr>
            <w:tcW w:w="850" w:type="dxa"/>
            <w:gridSpan w:val="23"/>
            <w:vAlign w:val="center"/>
          </w:tcPr>
          <w:p w14:paraId="0D1F2986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860" w:type="dxa"/>
            <w:gridSpan w:val="7"/>
            <w:vAlign w:val="center"/>
          </w:tcPr>
          <w:p w14:paraId="7F88A489" w14:textId="77777777" w:rsidR="00681CA0" w:rsidRPr="004C4754" w:rsidRDefault="00681CA0" w:rsidP="00E674B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475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381D1814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9A6ED0" w14:textId="77777777" w:rsidTr="004068EE">
        <w:trPr>
          <w:gridBefore w:val="1"/>
          <w:cantSplit/>
          <w:trHeight w:val="2016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37D2B5EF" w14:textId="77777777" w:rsidR="00681CA0" w:rsidRPr="004C4754" w:rsidRDefault="004D4B24" w:rsidP="003303BF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81CA0">
              <w:rPr>
                <w:rFonts w:ascii="Arial" w:hAnsi="Arial" w:cs="Arial"/>
                <w:sz w:val="20"/>
                <w:szCs w:val="20"/>
              </w:rPr>
              <w:t>* В стадии рассмотрения</w:t>
            </w:r>
          </w:p>
        </w:tc>
      </w:tr>
      <w:tr w:rsidR="00681CA0" w:rsidRPr="004C4754" w14:paraId="3EF2F6C2" w14:textId="77777777" w:rsidTr="00F9556E">
        <w:trPr>
          <w:gridBefore w:val="1"/>
          <w:cantSplit/>
        </w:trPr>
        <w:tc>
          <w:tcPr>
            <w:tcW w:w="10065" w:type="dxa"/>
            <w:gridSpan w:val="306"/>
          </w:tcPr>
          <w:p w14:paraId="2499E500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8740-1</w:t>
            </w:r>
          </w:p>
        </w:tc>
      </w:tr>
      <w:tr w:rsidR="00681CA0" w:rsidRPr="004C4754" w14:paraId="4A66D71F" w14:textId="77777777" w:rsidTr="004068EE">
        <w:trPr>
          <w:gridBefore w:val="1"/>
        </w:trPr>
        <w:tc>
          <w:tcPr>
            <w:tcW w:w="1650" w:type="dxa"/>
            <w:gridSpan w:val="37"/>
          </w:tcPr>
          <w:p w14:paraId="09F14E71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72" w:type="dxa"/>
            <w:gridSpan w:val="232"/>
          </w:tcPr>
          <w:p w14:paraId="095AEFFD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00B57376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3" w:type="dxa"/>
            <w:gridSpan w:val="37"/>
          </w:tcPr>
          <w:p w14:paraId="4C1B3255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BE0CCC" w14:paraId="4C072EDD" w14:textId="77777777" w:rsidTr="004068E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6657A94F" w14:textId="77777777" w:rsidR="00681CA0" w:rsidRPr="005E325D" w:rsidRDefault="00681CA0" w:rsidP="00AD476C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b/>
              </w:rPr>
              <w:t>МСОЛ</w:t>
            </w:r>
            <w:r w:rsidRPr="005E325D">
              <w:rPr>
                <w:rFonts w:ascii="Arial" w:hAnsi="Arial" w:cs="Arial"/>
                <w:b/>
                <w:lang w:val="en-US"/>
              </w:rPr>
              <w:t xml:space="preserve">: </w:t>
            </w:r>
            <w:r w:rsidRPr="004C4754">
              <w:rPr>
                <w:rFonts w:ascii="Arial" w:hAnsi="Arial" w:cs="Arial"/>
                <w:lang w:val="de-DE"/>
              </w:rPr>
              <w:t>FD</w:t>
            </w:r>
            <w:r w:rsidRPr="005E325D">
              <w:rPr>
                <w:rFonts w:ascii="Arial" w:hAnsi="Arial" w:cs="Arial"/>
                <w:lang w:val="en-US"/>
              </w:rPr>
              <w:t>-75-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5E325D">
              <w:rPr>
                <w:rFonts w:ascii="Arial" w:hAnsi="Arial" w:cs="Arial"/>
                <w:lang w:val="en-US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N</w:t>
            </w:r>
            <w:r w:rsidRPr="005E325D">
              <w:rPr>
                <w:rFonts w:ascii="Arial" w:hAnsi="Arial" w:cs="Arial"/>
                <w:lang w:val="en-US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Fa</w:t>
            </w:r>
            <w:r w:rsidRPr="005E325D">
              <w:rPr>
                <w:rFonts w:ascii="Arial" w:hAnsi="Arial" w:cs="Arial"/>
                <w:lang w:val="en-US"/>
              </w:rPr>
              <w:t>8-38/2400</w:t>
            </w:r>
          </w:p>
        </w:tc>
      </w:tr>
      <w:tr w:rsidR="00681CA0" w:rsidRPr="004C4754" w14:paraId="19997816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4A9DB518" w14:textId="77777777" w:rsidR="00681CA0" w:rsidRPr="005E325D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5" w:type="dxa"/>
            <w:gridSpan w:val="53"/>
            <w:tcBorders>
              <w:bottom w:val="double" w:sz="4" w:space="0" w:color="auto"/>
            </w:tcBorders>
            <w:vAlign w:val="center"/>
          </w:tcPr>
          <w:p w14:paraId="1F392746" w14:textId="77777777" w:rsidR="00681CA0" w:rsidRPr="004C4754" w:rsidRDefault="00681CA0" w:rsidP="00AD47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04" w:type="dxa"/>
            <w:gridSpan w:val="64"/>
            <w:tcBorders>
              <w:bottom w:val="double" w:sz="4" w:space="0" w:color="auto"/>
            </w:tcBorders>
            <w:vAlign w:val="center"/>
          </w:tcPr>
          <w:p w14:paraId="6EA45BD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493" w:type="dxa"/>
            <w:gridSpan w:val="77"/>
            <w:tcBorders>
              <w:bottom w:val="double" w:sz="4" w:space="0" w:color="auto"/>
            </w:tcBorders>
            <w:vAlign w:val="center"/>
          </w:tcPr>
          <w:p w14:paraId="3263C515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707" w:type="dxa"/>
            <w:gridSpan w:val="72"/>
            <w:tcBorders>
              <w:bottom w:val="double" w:sz="4" w:space="0" w:color="auto"/>
            </w:tcBorders>
            <w:vAlign w:val="center"/>
          </w:tcPr>
          <w:p w14:paraId="388C9437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710" w:type="dxa"/>
            <w:gridSpan w:val="30"/>
            <w:tcBorders>
              <w:bottom w:val="double" w:sz="4" w:space="0" w:color="auto"/>
            </w:tcBorders>
            <w:vAlign w:val="center"/>
          </w:tcPr>
          <w:p w14:paraId="041ED6C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2E2341A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679E873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2FA0991E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675" w:type="dxa"/>
            <w:gridSpan w:val="53"/>
            <w:tcBorders>
              <w:top w:val="double" w:sz="4" w:space="0" w:color="auto"/>
            </w:tcBorders>
            <w:vAlign w:val="center"/>
          </w:tcPr>
          <w:p w14:paraId="3F1EE56C" w14:textId="77777777" w:rsidR="00681CA0" w:rsidRPr="004C4754" w:rsidRDefault="00681CA0" w:rsidP="00AD47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75</w:t>
            </w:r>
          </w:p>
        </w:tc>
        <w:tc>
          <w:tcPr>
            <w:tcW w:w="1804" w:type="dxa"/>
            <w:gridSpan w:val="64"/>
            <w:tcBorders>
              <w:top w:val="double" w:sz="4" w:space="0" w:color="auto"/>
            </w:tcBorders>
            <w:vAlign w:val="center"/>
          </w:tcPr>
          <w:p w14:paraId="1F542BB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Бесстартерная</w:t>
            </w:r>
          </w:p>
        </w:tc>
        <w:tc>
          <w:tcPr>
            <w:tcW w:w="2493" w:type="dxa"/>
            <w:gridSpan w:val="77"/>
            <w:tcBorders>
              <w:top w:val="double" w:sz="4" w:space="0" w:color="auto"/>
            </w:tcBorders>
            <w:vAlign w:val="center"/>
          </w:tcPr>
          <w:p w14:paraId="7B1CD567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предварительн</w:t>
            </w:r>
            <w:r w:rsidRPr="004C4754">
              <w:rPr>
                <w:rFonts w:ascii="Arial" w:hAnsi="Arial" w:cs="Arial"/>
              </w:rPr>
              <w:t>о</w:t>
            </w:r>
            <w:r w:rsidRPr="004C4754">
              <w:rPr>
                <w:rFonts w:ascii="Arial" w:hAnsi="Arial" w:cs="Arial"/>
              </w:rPr>
              <w:t>го подогрева</w:t>
            </w:r>
          </w:p>
        </w:tc>
        <w:tc>
          <w:tcPr>
            <w:tcW w:w="1707" w:type="dxa"/>
            <w:gridSpan w:val="72"/>
            <w:tcBorders>
              <w:top w:val="double" w:sz="4" w:space="0" w:color="auto"/>
            </w:tcBorders>
            <w:vAlign w:val="center"/>
          </w:tcPr>
          <w:p w14:paraId="1C33C1C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>8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089E0F1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38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2400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32B6B63C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923F419" w14:textId="77777777" w:rsidTr="004068E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2DD756A6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77BE4F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  <w:vAlign w:val="center"/>
          </w:tcPr>
          <w:p w14:paraId="33583C1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  <w:vAlign w:val="center"/>
          </w:tcPr>
          <w:p w14:paraId="5B065CD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1E241160" w14:textId="77777777" w:rsidR="00681CA0" w:rsidRPr="004C4754" w:rsidRDefault="00681CA0" w:rsidP="00AD476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68BB59FA" w14:textId="77777777" w:rsidR="00681CA0" w:rsidRPr="004C4754" w:rsidRDefault="00681CA0" w:rsidP="00D66024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8C413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  <w:vAlign w:val="center"/>
          </w:tcPr>
          <w:p w14:paraId="6ACCCB8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73" w:type="dxa"/>
            <w:gridSpan w:val="50"/>
            <w:tcBorders>
              <w:top w:val="nil"/>
            </w:tcBorders>
            <w:vAlign w:val="center"/>
          </w:tcPr>
          <w:p w14:paraId="4DA879AB" w14:textId="77777777" w:rsidR="00681CA0" w:rsidRPr="00AD476C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D476C">
              <w:rPr>
                <w:rFonts w:ascii="Arial" w:hAnsi="Arial" w:cs="Arial"/>
                <w:i/>
              </w:rPr>
              <w:t>А</w:t>
            </w:r>
          </w:p>
        </w:tc>
        <w:tc>
          <w:tcPr>
            <w:tcW w:w="3827" w:type="dxa"/>
            <w:gridSpan w:val="120"/>
            <w:tcBorders>
              <w:top w:val="nil"/>
            </w:tcBorders>
            <w:vAlign w:val="center"/>
          </w:tcPr>
          <w:p w14:paraId="5350728E" w14:textId="77777777" w:rsidR="00681CA0" w:rsidRPr="00AD476C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D476C">
              <w:rPr>
                <w:rFonts w:ascii="Arial" w:hAnsi="Arial" w:cs="Arial"/>
                <w:i/>
              </w:rPr>
              <w:t>В</w:t>
            </w:r>
          </w:p>
        </w:tc>
        <w:tc>
          <w:tcPr>
            <w:tcW w:w="1698" w:type="dxa"/>
            <w:gridSpan w:val="59"/>
            <w:tcBorders>
              <w:top w:val="nil"/>
            </w:tcBorders>
            <w:vAlign w:val="center"/>
          </w:tcPr>
          <w:p w14:paraId="50479ED5" w14:textId="77777777" w:rsidR="00681CA0" w:rsidRPr="00AD476C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D476C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2291" w:type="dxa"/>
            <w:gridSpan w:val="67"/>
            <w:tcBorders>
              <w:top w:val="nil"/>
            </w:tcBorders>
            <w:vAlign w:val="center"/>
          </w:tcPr>
          <w:p w14:paraId="66A524C6" w14:textId="77777777" w:rsidR="00681CA0" w:rsidRPr="00AD476C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D476C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6880A023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E45680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  <w:vAlign w:val="center"/>
          </w:tcPr>
          <w:p w14:paraId="04AFE243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73" w:type="dxa"/>
            <w:gridSpan w:val="50"/>
            <w:tcBorders>
              <w:top w:val="nil"/>
              <w:bottom w:val="double" w:sz="4" w:space="0" w:color="auto"/>
            </w:tcBorders>
            <w:vAlign w:val="center"/>
          </w:tcPr>
          <w:p w14:paraId="6A87C5A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841" w:type="dxa"/>
            <w:gridSpan w:val="63"/>
            <w:tcBorders>
              <w:top w:val="nil"/>
              <w:bottom w:val="double" w:sz="4" w:space="0" w:color="auto"/>
            </w:tcBorders>
            <w:vAlign w:val="center"/>
          </w:tcPr>
          <w:p w14:paraId="75B79DE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986" w:type="dxa"/>
            <w:gridSpan w:val="57"/>
            <w:tcBorders>
              <w:top w:val="nil"/>
              <w:bottom w:val="double" w:sz="4" w:space="0" w:color="auto"/>
            </w:tcBorders>
            <w:vAlign w:val="center"/>
          </w:tcPr>
          <w:p w14:paraId="2031336F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989" w:type="dxa"/>
            <w:gridSpan w:val="126"/>
            <w:tcBorders>
              <w:top w:val="nil"/>
              <w:bottom w:val="double" w:sz="4" w:space="0" w:color="auto"/>
            </w:tcBorders>
            <w:vAlign w:val="center"/>
          </w:tcPr>
          <w:p w14:paraId="1A8EE9B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77A7DFE6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2EAC0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  <w:vAlign w:val="center"/>
          </w:tcPr>
          <w:p w14:paraId="47B4968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73" w:type="dxa"/>
            <w:gridSpan w:val="50"/>
            <w:tcBorders>
              <w:top w:val="double" w:sz="4" w:space="0" w:color="auto"/>
            </w:tcBorders>
            <w:vAlign w:val="center"/>
          </w:tcPr>
          <w:p w14:paraId="7600A07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2369,8</w:t>
            </w:r>
          </w:p>
        </w:tc>
        <w:tc>
          <w:tcPr>
            <w:tcW w:w="1841" w:type="dxa"/>
            <w:gridSpan w:val="63"/>
            <w:tcBorders>
              <w:top w:val="double" w:sz="4" w:space="0" w:color="auto"/>
            </w:tcBorders>
            <w:vAlign w:val="center"/>
          </w:tcPr>
          <w:p w14:paraId="1119287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2372,9</w:t>
            </w:r>
          </w:p>
        </w:tc>
        <w:tc>
          <w:tcPr>
            <w:tcW w:w="1986" w:type="dxa"/>
            <w:gridSpan w:val="57"/>
            <w:tcBorders>
              <w:top w:val="double" w:sz="4" w:space="0" w:color="auto"/>
            </w:tcBorders>
            <w:vAlign w:val="center"/>
          </w:tcPr>
          <w:p w14:paraId="0D31FCE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2378,7</w:t>
            </w:r>
          </w:p>
        </w:tc>
        <w:tc>
          <w:tcPr>
            <w:tcW w:w="1698" w:type="dxa"/>
            <w:gridSpan w:val="59"/>
            <w:tcBorders>
              <w:top w:val="double" w:sz="4" w:space="0" w:color="auto"/>
            </w:tcBorders>
            <w:vAlign w:val="center"/>
          </w:tcPr>
          <w:p w14:paraId="51C0E39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2387,6</w:t>
            </w:r>
          </w:p>
        </w:tc>
        <w:tc>
          <w:tcPr>
            <w:tcW w:w="2291" w:type="dxa"/>
            <w:gridSpan w:val="67"/>
            <w:tcBorders>
              <w:top w:val="double" w:sz="4" w:space="0" w:color="auto"/>
            </w:tcBorders>
            <w:vAlign w:val="center"/>
          </w:tcPr>
          <w:p w14:paraId="6FE718D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40,5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0FB1419C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FEC9126" w14:textId="77777777" w:rsidTr="004068E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F8B5944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0D87AA8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518913A1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12C2E38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599E8170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D73626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7BE6581E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71"/>
            <w:tcBorders>
              <w:top w:val="nil"/>
              <w:bottom w:val="double" w:sz="4" w:space="0" w:color="auto"/>
            </w:tcBorders>
            <w:vAlign w:val="center"/>
          </w:tcPr>
          <w:p w14:paraId="4ECF75FA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5103" w:type="dxa"/>
            <w:gridSpan w:val="158"/>
            <w:tcBorders>
              <w:top w:val="nil"/>
              <w:bottom w:val="double" w:sz="4" w:space="0" w:color="auto"/>
            </w:tcBorders>
            <w:vAlign w:val="center"/>
          </w:tcPr>
          <w:p w14:paraId="07EDD410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холостого хода (действующее</w:t>
            </w:r>
            <w:r w:rsidR="00041754" w:rsidRPr="00890C16">
              <w:rPr>
                <w:rFonts w:ascii="Arial" w:hAnsi="Arial" w:cs="Arial"/>
              </w:rPr>
              <w:t xml:space="preserve"> значение</w:t>
            </w:r>
            <w:r w:rsidRPr="00890C16">
              <w:rPr>
                <w:rFonts w:ascii="Arial" w:hAnsi="Arial" w:cs="Arial"/>
              </w:rPr>
              <w:t>), В</w:t>
            </w:r>
          </w:p>
        </w:tc>
        <w:tc>
          <w:tcPr>
            <w:tcW w:w="2291" w:type="dxa"/>
            <w:gridSpan w:val="67"/>
            <w:tcBorders>
              <w:top w:val="nil"/>
              <w:bottom w:val="double" w:sz="4" w:space="0" w:color="auto"/>
            </w:tcBorders>
            <w:vAlign w:val="center"/>
          </w:tcPr>
          <w:p w14:paraId="49ED0DED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263C2C11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923C2FB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7E92647A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71"/>
            <w:tcBorders>
              <w:top w:val="double" w:sz="4" w:space="0" w:color="auto"/>
            </w:tcBorders>
            <w:vAlign w:val="center"/>
          </w:tcPr>
          <w:p w14:paraId="5125878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5103" w:type="dxa"/>
            <w:gridSpan w:val="158"/>
            <w:tcBorders>
              <w:top w:val="double" w:sz="4" w:space="0" w:color="auto"/>
            </w:tcBorders>
            <w:vAlign w:val="center"/>
          </w:tcPr>
          <w:p w14:paraId="27CDB6A4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-</w:t>
            </w:r>
          </w:p>
        </w:tc>
        <w:tc>
          <w:tcPr>
            <w:tcW w:w="2291" w:type="dxa"/>
            <w:gridSpan w:val="67"/>
            <w:tcBorders>
              <w:top w:val="double" w:sz="4" w:space="0" w:color="auto"/>
            </w:tcBorders>
            <w:vAlign w:val="center"/>
          </w:tcPr>
          <w:p w14:paraId="19E46E93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6B72AB55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42C8C72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tcBorders>
              <w:top w:val="nil"/>
              <w:bottom w:val="nil"/>
            </w:tcBorders>
          </w:tcPr>
          <w:p w14:paraId="5BFBEEA0" w14:textId="77777777" w:rsidR="00681CA0" w:rsidRPr="004C4754" w:rsidRDefault="00681CA0" w:rsidP="00E2230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95" w:type="dxa"/>
            <w:gridSpan w:val="71"/>
            <w:vAlign w:val="center"/>
          </w:tcPr>
          <w:p w14:paraId="6AFE48FD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5103" w:type="dxa"/>
            <w:gridSpan w:val="158"/>
            <w:vAlign w:val="center"/>
          </w:tcPr>
          <w:p w14:paraId="3842FC16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565</w:t>
            </w:r>
          </w:p>
        </w:tc>
        <w:tc>
          <w:tcPr>
            <w:tcW w:w="2291" w:type="dxa"/>
            <w:gridSpan w:val="67"/>
            <w:vAlign w:val="center"/>
          </w:tcPr>
          <w:p w14:paraId="7CCD9A4D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10</w:t>
            </w:r>
          </w:p>
        </w:tc>
        <w:tc>
          <w:tcPr>
            <w:tcW w:w="289" w:type="dxa"/>
            <w:gridSpan w:val="3"/>
            <w:tcBorders>
              <w:top w:val="nil"/>
              <w:bottom w:val="nil"/>
            </w:tcBorders>
          </w:tcPr>
          <w:p w14:paraId="76A572A8" w14:textId="77777777" w:rsidR="00681CA0" w:rsidRPr="004C4754" w:rsidRDefault="00681CA0" w:rsidP="00E22301">
            <w:pPr>
              <w:spacing w:after="0" w:line="240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2A9E699" w14:textId="77777777" w:rsidTr="004068E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7C14BD2A" w14:textId="77777777" w:rsidR="00681CA0" w:rsidRPr="00890C16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48D5A2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0B005C9E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27EDD57E" w14:textId="77777777" w:rsidR="00681CA0" w:rsidRPr="00890C16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90C16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6A24102C" w14:textId="77777777" w:rsidR="00681CA0" w:rsidRPr="004C4754" w:rsidRDefault="00681CA0" w:rsidP="00D66024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3899FEB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/>
          </w:tcPr>
          <w:p w14:paraId="3DC9434B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vMerge w:val="restart"/>
          </w:tcPr>
          <w:p w14:paraId="6D27710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65" w:type="dxa"/>
            <w:gridSpan w:val="67"/>
            <w:vMerge w:val="restart"/>
          </w:tcPr>
          <w:p w14:paraId="1D272E9F" w14:textId="77777777" w:rsidR="00681CA0" w:rsidRPr="00890C16" w:rsidRDefault="001F678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857" w:type="dxa"/>
            <w:gridSpan w:val="177"/>
          </w:tcPr>
          <w:p w14:paraId="03345BF6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на лампе (действующее</w:t>
            </w:r>
            <w:r w:rsidR="00041754" w:rsidRPr="00890C16">
              <w:rPr>
                <w:rFonts w:ascii="Arial" w:hAnsi="Arial" w:cs="Arial"/>
              </w:rPr>
              <w:t xml:space="preserve"> знач</w:t>
            </w:r>
            <w:r w:rsidR="00041754" w:rsidRPr="00890C16">
              <w:rPr>
                <w:rFonts w:ascii="Arial" w:hAnsi="Arial" w:cs="Arial"/>
              </w:rPr>
              <w:t>е</w:t>
            </w:r>
            <w:r w:rsidR="00041754" w:rsidRPr="00890C16">
              <w:rPr>
                <w:rFonts w:ascii="Arial" w:hAnsi="Arial" w:cs="Arial"/>
              </w:rPr>
              <w:t>ние</w:t>
            </w:r>
            <w:r w:rsidRPr="00890C16">
              <w:rPr>
                <w:rFonts w:ascii="Arial" w:hAnsi="Arial" w:cs="Arial"/>
              </w:rPr>
              <w:t>), В</w:t>
            </w:r>
          </w:p>
        </w:tc>
        <w:tc>
          <w:tcPr>
            <w:tcW w:w="1710" w:type="dxa"/>
            <w:gridSpan w:val="30"/>
            <w:vMerge w:val="restart"/>
          </w:tcPr>
          <w:p w14:paraId="0AB8A9D0" w14:textId="77777777" w:rsidR="00681CA0" w:rsidRPr="00890C16" w:rsidRDefault="001F678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9" w:type="dxa"/>
            <w:gridSpan w:val="3"/>
            <w:vMerge/>
          </w:tcPr>
          <w:p w14:paraId="695741F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70793D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1C8E212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vMerge/>
            <w:tcBorders>
              <w:top w:val="nil"/>
              <w:bottom w:val="double" w:sz="4" w:space="0" w:color="auto"/>
            </w:tcBorders>
          </w:tcPr>
          <w:p w14:paraId="7295B55C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65" w:type="dxa"/>
            <w:gridSpan w:val="67"/>
            <w:vMerge/>
            <w:tcBorders>
              <w:top w:val="nil"/>
              <w:bottom w:val="double" w:sz="4" w:space="0" w:color="auto"/>
            </w:tcBorders>
          </w:tcPr>
          <w:p w14:paraId="745B8F0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99" w:type="dxa"/>
            <w:gridSpan w:val="55"/>
            <w:tcBorders>
              <w:top w:val="nil"/>
              <w:bottom w:val="double" w:sz="4" w:space="0" w:color="auto"/>
            </w:tcBorders>
          </w:tcPr>
          <w:p w14:paraId="778B8650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Расчетное</w:t>
            </w:r>
            <w:r w:rsidR="003A52C5">
              <w:rPr>
                <w:rFonts w:ascii="Arial" w:hAnsi="Arial" w:cs="Arial"/>
                <w:lang w:val="sr-Cyrl-CS"/>
              </w:rPr>
              <w:t xml:space="preserve"> значение</w:t>
            </w:r>
          </w:p>
        </w:tc>
        <w:tc>
          <w:tcPr>
            <w:tcW w:w="1451" w:type="dxa"/>
            <w:gridSpan w:val="50"/>
            <w:tcBorders>
              <w:top w:val="nil"/>
              <w:bottom w:val="double" w:sz="4" w:space="0" w:color="auto"/>
            </w:tcBorders>
          </w:tcPr>
          <w:p w14:paraId="3EACABDD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707" w:type="dxa"/>
            <w:gridSpan w:val="72"/>
            <w:tcBorders>
              <w:top w:val="nil"/>
              <w:bottom w:val="double" w:sz="4" w:space="0" w:color="auto"/>
            </w:tcBorders>
          </w:tcPr>
          <w:p w14:paraId="014A206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4C4754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10" w:type="dxa"/>
            <w:gridSpan w:val="30"/>
            <w:vMerge/>
            <w:tcBorders>
              <w:bottom w:val="double" w:sz="4" w:space="0" w:color="auto"/>
            </w:tcBorders>
          </w:tcPr>
          <w:p w14:paraId="13CA6843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570E9F7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FF78E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8C09DB1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</w:tcPr>
          <w:p w14:paraId="006E5450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65" w:type="dxa"/>
            <w:gridSpan w:val="67"/>
            <w:tcBorders>
              <w:top w:val="double" w:sz="4" w:space="0" w:color="auto"/>
            </w:tcBorders>
          </w:tcPr>
          <w:p w14:paraId="23A53FB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99" w:type="dxa"/>
            <w:gridSpan w:val="55"/>
            <w:tcBorders>
              <w:top w:val="double" w:sz="4" w:space="0" w:color="auto"/>
            </w:tcBorders>
          </w:tcPr>
          <w:p w14:paraId="1589B08A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451" w:type="dxa"/>
            <w:gridSpan w:val="50"/>
            <w:tcBorders>
              <w:top w:val="double" w:sz="4" w:space="0" w:color="auto"/>
            </w:tcBorders>
          </w:tcPr>
          <w:p w14:paraId="5E465C6F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07" w:type="dxa"/>
            <w:gridSpan w:val="72"/>
            <w:tcBorders>
              <w:top w:val="double" w:sz="4" w:space="0" w:color="auto"/>
            </w:tcBorders>
          </w:tcPr>
          <w:p w14:paraId="4C54FCA8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</w:tcPr>
          <w:p w14:paraId="736D9198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4D7768E2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45190D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BCDDE60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tcBorders>
              <w:bottom w:val="single" w:sz="4" w:space="0" w:color="auto"/>
            </w:tcBorders>
          </w:tcPr>
          <w:p w14:paraId="23D90C60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65" w:type="dxa"/>
            <w:gridSpan w:val="67"/>
            <w:tcBorders>
              <w:bottom w:val="single" w:sz="4" w:space="0" w:color="auto"/>
            </w:tcBorders>
          </w:tcPr>
          <w:p w14:paraId="58BC9052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75</w:t>
            </w:r>
          </w:p>
        </w:tc>
        <w:tc>
          <w:tcPr>
            <w:tcW w:w="1699" w:type="dxa"/>
            <w:gridSpan w:val="55"/>
            <w:tcBorders>
              <w:bottom w:val="single" w:sz="4" w:space="0" w:color="auto"/>
            </w:tcBorders>
          </w:tcPr>
          <w:p w14:paraId="54F984A3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197</w:t>
            </w:r>
          </w:p>
        </w:tc>
        <w:tc>
          <w:tcPr>
            <w:tcW w:w="1451" w:type="dxa"/>
            <w:gridSpan w:val="50"/>
            <w:tcBorders>
              <w:bottom w:val="single" w:sz="4" w:space="0" w:color="auto"/>
            </w:tcBorders>
          </w:tcPr>
          <w:p w14:paraId="03623BCF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177</w:t>
            </w:r>
          </w:p>
        </w:tc>
        <w:tc>
          <w:tcPr>
            <w:tcW w:w="1707" w:type="dxa"/>
            <w:gridSpan w:val="72"/>
            <w:tcBorders>
              <w:bottom w:val="single" w:sz="4" w:space="0" w:color="auto"/>
            </w:tcBorders>
          </w:tcPr>
          <w:p w14:paraId="6A9D187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217</w:t>
            </w:r>
          </w:p>
        </w:tc>
        <w:tc>
          <w:tcPr>
            <w:tcW w:w="1710" w:type="dxa"/>
            <w:gridSpan w:val="30"/>
            <w:tcBorders>
              <w:bottom w:val="single" w:sz="4" w:space="0" w:color="auto"/>
            </w:tcBorders>
          </w:tcPr>
          <w:p w14:paraId="27C063C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0,425</w:t>
            </w:r>
          </w:p>
        </w:tc>
        <w:tc>
          <w:tcPr>
            <w:tcW w:w="289" w:type="dxa"/>
            <w:gridSpan w:val="3"/>
            <w:vMerge/>
          </w:tcPr>
          <w:p w14:paraId="1AC074E7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E24B25C" w14:textId="77777777" w:rsidTr="004068EE">
        <w:trPr>
          <w:gridBefore w:val="1"/>
          <w:cantSplit/>
          <w:trHeight w:val="428"/>
        </w:trPr>
        <w:tc>
          <w:tcPr>
            <w:tcW w:w="387" w:type="dxa"/>
            <w:gridSpan w:val="7"/>
            <w:vMerge/>
            <w:tcBorders>
              <w:right w:val="nil"/>
            </w:tcBorders>
          </w:tcPr>
          <w:p w14:paraId="282D8608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  <w:tcBorders>
              <w:left w:val="nil"/>
              <w:right w:val="nil"/>
            </w:tcBorders>
            <w:vAlign w:val="center"/>
          </w:tcPr>
          <w:p w14:paraId="757BAE28" w14:textId="77777777" w:rsidR="00681CA0" w:rsidRPr="004C4754" w:rsidRDefault="00681CA0" w:rsidP="004D4B24">
            <w:pPr>
              <w:spacing w:after="0" w:line="276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Координаты цветности*</w:t>
            </w:r>
          </w:p>
        </w:tc>
        <w:tc>
          <w:tcPr>
            <w:tcW w:w="289" w:type="dxa"/>
            <w:gridSpan w:val="3"/>
            <w:vMerge/>
            <w:tcBorders>
              <w:left w:val="nil"/>
            </w:tcBorders>
          </w:tcPr>
          <w:p w14:paraId="24D518CA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D82153A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00DB3703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4DA1B6B" w14:textId="77777777" w:rsidR="00681CA0" w:rsidRPr="004C4754" w:rsidRDefault="00681CA0" w:rsidP="00997E1C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  <w:r w:rsidR="00997E1C" w:rsidRPr="004C4754" w:rsidDel="00997E1C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9" w:type="dxa"/>
            <w:gridSpan w:val="3"/>
            <w:vMerge/>
          </w:tcPr>
          <w:p w14:paraId="6E5AD3F3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D5BB4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27526F6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bottom w:val="double" w:sz="4" w:space="0" w:color="auto"/>
            </w:tcBorders>
            <w:vAlign w:val="center"/>
          </w:tcPr>
          <w:p w14:paraId="1364A3D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Гц</w:t>
            </w:r>
          </w:p>
        </w:tc>
        <w:tc>
          <w:tcPr>
            <w:tcW w:w="1665" w:type="dxa"/>
            <w:gridSpan w:val="67"/>
            <w:tcBorders>
              <w:bottom w:val="double" w:sz="4" w:space="0" w:color="auto"/>
            </w:tcBorders>
            <w:vAlign w:val="center"/>
          </w:tcPr>
          <w:p w14:paraId="16EEBF09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699" w:type="dxa"/>
            <w:gridSpan w:val="55"/>
            <w:tcBorders>
              <w:bottom w:val="double" w:sz="4" w:space="0" w:color="auto"/>
            </w:tcBorders>
            <w:vAlign w:val="center"/>
          </w:tcPr>
          <w:p w14:paraId="602371C4" w14:textId="77777777" w:rsidR="00681CA0" w:rsidRPr="00890C16" w:rsidRDefault="001F678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значение напряжения</w:t>
            </w:r>
            <w:r w:rsidR="00681CA0" w:rsidRPr="00890C16">
              <w:rPr>
                <w:rFonts w:ascii="Arial" w:hAnsi="Arial" w:cs="Arial"/>
              </w:rPr>
              <w:t>, В</w:t>
            </w:r>
          </w:p>
        </w:tc>
        <w:tc>
          <w:tcPr>
            <w:tcW w:w="1451" w:type="dxa"/>
            <w:gridSpan w:val="50"/>
            <w:tcBorders>
              <w:bottom w:val="double" w:sz="4" w:space="0" w:color="auto"/>
            </w:tcBorders>
            <w:vAlign w:val="center"/>
          </w:tcPr>
          <w:p w14:paraId="4AD06091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Ток кали</w:t>
            </w:r>
            <w:r w:rsidRPr="00890C16">
              <w:rPr>
                <w:rFonts w:ascii="Arial" w:hAnsi="Arial" w:cs="Arial"/>
              </w:rPr>
              <w:t>б</w:t>
            </w:r>
            <w:r w:rsidRPr="00890C16">
              <w:rPr>
                <w:rFonts w:ascii="Arial" w:hAnsi="Arial" w:cs="Arial"/>
              </w:rPr>
              <w:t>ровки, А</w:t>
            </w:r>
          </w:p>
        </w:tc>
        <w:tc>
          <w:tcPr>
            <w:tcW w:w="1707" w:type="dxa"/>
            <w:gridSpan w:val="72"/>
            <w:tcBorders>
              <w:bottom w:val="double" w:sz="4" w:space="0" w:color="auto"/>
            </w:tcBorders>
            <w:vAlign w:val="center"/>
          </w:tcPr>
          <w:p w14:paraId="371577E3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Отношение напряжения к току, Ом</w:t>
            </w:r>
          </w:p>
        </w:tc>
        <w:tc>
          <w:tcPr>
            <w:tcW w:w="1710" w:type="dxa"/>
            <w:gridSpan w:val="30"/>
            <w:tcBorders>
              <w:bottom w:val="double" w:sz="4" w:space="0" w:color="auto"/>
            </w:tcBorders>
            <w:vAlign w:val="center"/>
          </w:tcPr>
          <w:p w14:paraId="4DA517CE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Коэффициент мощности</w:t>
            </w:r>
          </w:p>
        </w:tc>
        <w:tc>
          <w:tcPr>
            <w:tcW w:w="289" w:type="dxa"/>
            <w:gridSpan w:val="3"/>
            <w:vMerge/>
          </w:tcPr>
          <w:p w14:paraId="518F1998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0D6752C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77F6612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  <w:vAlign w:val="center"/>
          </w:tcPr>
          <w:p w14:paraId="0D7B8600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665" w:type="dxa"/>
            <w:gridSpan w:val="67"/>
            <w:tcBorders>
              <w:top w:val="double" w:sz="4" w:space="0" w:color="auto"/>
            </w:tcBorders>
            <w:vAlign w:val="center"/>
          </w:tcPr>
          <w:p w14:paraId="56D0701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1699" w:type="dxa"/>
            <w:gridSpan w:val="55"/>
            <w:tcBorders>
              <w:top w:val="double" w:sz="4" w:space="0" w:color="auto"/>
            </w:tcBorders>
            <w:vAlign w:val="center"/>
          </w:tcPr>
          <w:p w14:paraId="1568DDC7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-</w:t>
            </w:r>
          </w:p>
        </w:tc>
        <w:tc>
          <w:tcPr>
            <w:tcW w:w="1451" w:type="dxa"/>
            <w:gridSpan w:val="50"/>
            <w:tcBorders>
              <w:top w:val="double" w:sz="4" w:space="0" w:color="auto"/>
            </w:tcBorders>
            <w:vAlign w:val="center"/>
          </w:tcPr>
          <w:p w14:paraId="7310D057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-</w:t>
            </w:r>
          </w:p>
        </w:tc>
        <w:tc>
          <w:tcPr>
            <w:tcW w:w="1707" w:type="dxa"/>
            <w:gridSpan w:val="72"/>
            <w:tcBorders>
              <w:top w:val="double" w:sz="4" w:space="0" w:color="auto"/>
            </w:tcBorders>
            <w:vAlign w:val="center"/>
          </w:tcPr>
          <w:p w14:paraId="67158A85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-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</w:tcBorders>
            <w:vAlign w:val="center"/>
          </w:tcPr>
          <w:p w14:paraId="4070065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289" w:type="dxa"/>
            <w:gridSpan w:val="3"/>
            <w:vMerge/>
          </w:tcPr>
          <w:p w14:paraId="24AFA194" w14:textId="77777777" w:rsidR="00681CA0" w:rsidRPr="00AD476C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40A6A0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3E59DA9F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vAlign w:val="center"/>
          </w:tcPr>
          <w:p w14:paraId="1824E41A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1665" w:type="dxa"/>
            <w:gridSpan w:val="67"/>
            <w:vAlign w:val="center"/>
          </w:tcPr>
          <w:p w14:paraId="5A4F6C52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75</w:t>
            </w:r>
          </w:p>
        </w:tc>
        <w:tc>
          <w:tcPr>
            <w:tcW w:w="1699" w:type="dxa"/>
            <w:gridSpan w:val="55"/>
            <w:vAlign w:val="center"/>
          </w:tcPr>
          <w:p w14:paraId="33FB6C71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625</w:t>
            </w:r>
          </w:p>
        </w:tc>
        <w:tc>
          <w:tcPr>
            <w:tcW w:w="1451" w:type="dxa"/>
            <w:gridSpan w:val="50"/>
            <w:vAlign w:val="center"/>
          </w:tcPr>
          <w:p w14:paraId="4F7BFF0B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0,425</w:t>
            </w:r>
          </w:p>
        </w:tc>
        <w:tc>
          <w:tcPr>
            <w:tcW w:w="1707" w:type="dxa"/>
            <w:gridSpan w:val="72"/>
            <w:vAlign w:val="center"/>
          </w:tcPr>
          <w:p w14:paraId="62F43A96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1280</w:t>
            </w:r>
          </w:p>
        </w:tc>
        <w:tc>
          <w:tcPr>
            <w:tcW w:w="1710" w:type="dxa"/>
            <w:gridSpan w:val="30"/>
            <w:vAlign w:val="center"/>
          </w:tcPr>
          <w:p w14:paraId="4E78746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0,075</w:t>
            </w:r>
          </w:p>
        </w:tc>
        <w:tc>
          <w:tcPr>
            <w:tcW w:w="289" w:type="dxa"/>
            <w:gridSpan w:val="3"/>
            <w:vMerge/>
          </w:tcPr>
          <w:p w14:paraId="7E17043C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6C83DC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E938975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6D0D1655" w14:textId="77777777" w:rsidR="00681CA0" w:rsidRPr="00890C16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</w:tcPr>
          <w:p w14:paraId="2A1EAA00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292A7E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F0B8229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578D46D2" w14:textId="77777777" w:rsidR="00681CA0" w:rsidRPr="00890C16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90C16">
              <w:rPr>
                <w:rFonts w:ascii="Arial" w:hAnsi="Arial" w:cs="Arial"/>
                <w:b/>
              </w:rPr>
              <w:t>Информация для расчета ПРА</w:t>
            </w:r>
          </w:p>
        </w:tc>
        <w:tc>
          <w:tcPr>
            <w:tcW w:w="289" w:type="dxa"/>
            <w:gridSpan w:val="3"/>
            <w:vMerge/>
          </w:tcPr>
          <w:p w14:paraId="61E2BDA7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74ED4A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F411D64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35" w:type="dxa"/>
            <w:gridSpan w:val="262"/>
          </w:tcPr>
          <w:p w14:paraId="60116D8D" w14:textId="77777777" w:rsidR="00681CA0" w:rsidRPr="00890C16" w:rsidRDefault="00681CA0" w:rsidP="00AD476C">
            <w:pPr>
              <w:spacing w:after="0" w:line="276" w:lineRule="auto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Частота, Гц</w:t>
            </w:r>
          </w:p>
        </w:tc>
        <w:tc>
          <w:tcPr>
            <w:tcW w:w="854" w:type="dxa"/>
            <w:gridSpan w:val="25"/>
          </w:tcPr>
          <w:p w14:paraId="17A4AD77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900" w:type="dxa"/>
            <w:gridSpan w:val="9"/>
          </w:tcPr>
          <w:p w14:paraId="239F6FA5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60</w:t>
            </w:r>
          </w:p>
        </w:tc>
        <w:tc>
          <w:tcPr>
            <w:tcW w:w="289" w:type="dxa"/>
            <w:gridSpan w:val="3"/>
            <w:vMerge/>
          </w:tcPr>
          <w:p w14:paraId="368AD65F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CEE9DA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7640D1D9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64" w:type="dxa"/>
            <w:gridSpan w:val="166"/>
            <w:vAlign w:val="center"/>
          </w:tcPr>
          <w:p w14:paraId="2FBF611A" w14:textId="77777777" w:rsidR="00681CA0" w:rsidRPr="00890C16" w:rsidRDefault="00681CA0" w:rsidP="0002502B">
            <w:pPr>
              <w:spacing w:after="0" w:line="240" w:lineRule="auto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2271" w:type="dxa"/>
            <w:gridSpan w:val="96"/>
          </w:tcPr>
          <w:p w14:paraId="5BFCF23E" w14:textId="77777777" w:rsidR="00681CA0" w:rsidRPr="00890C16" w:rsidRDefault="00681CA0" w:rsidP="0002502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Не менее (де</w:t>
            </w:r>
            <w:r w:rsidRPr="00890C16">
              <w:rPr>
                <w:rFonts w:ascii="Arial" w:hAnsi="Arial" w:cs="Arial"/>
              </w:rPr>
              <w:t>й</w:t>
            </w:r>
            <w:r w:rsidRPr="00890C16">
              <w:rPr>
                <w:rFonts w:ascii="Arial" w:hAnsi="Arial" w:cs="Arial"/>
              </w:rPr>
              <w:t>ствующее</w:t>
            </w:r>
            <w:r w:rsidR="00041754" w:rsidRPr="00890C16">
              <w:rPr>
                <w:rFonts w:ascii="Arial" w:hAnsi="Arial" w:cs="Arial"/>
              </w:rPr>
              <w:t xml:space="preserve"> знач</w:t>
            </w:r>
            <w:r w:rsidR="00041754" w:rsidRPr="00890C16">
              <w:rPr>
                <w:rFonts w:ascii="Arial" w:hAnsi="Arial" w:cs="Arial"/>
              </w:rPr>
              <w:t>е</w:t>
            </w:r>
            <w:r w:rsidR="00041754" w:rsidRPr="00890C16">
              <w:rPr>
                <w:rFonts w:ascii="Arial" w:hAnsi="Arial" w:cs="Arial"/>
              </w:rPr>
              <w:t>ние</w:t>
            </w:r>
            <w:r w:rsidRPr="00890C16">
              <w:rPr>
                <w:rFonts w:ascii="Arial" w:hAnsi="Arial" w:cs="Arial"/>
              </w:rPr>
              <w:t>)</w:t>
            </w:r>
          </w:p>
        </w:tc>
        <w:tc>
          <w:tcPr>
            <w:tcW w:w="854" w:type="dxa"/>
            <w:gridSpan w:val="25"/>
            <w:vAlign w:val="center"/>
          </w:tcPr>
          <w:p w14:paraId="11E61F86" w14:textId="77777777" w:rsidR="00681CA0" w:rsidRPr="004C4754" w:rsidRDefault="00681CA0" w:rsidP="0002502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gridSpan w:val="9"/>
            <w:vAlign w:val="center"/>
          </w:tcPr>
          <w:p w14:paraId="445419D7" w14:textId="77777777" w:rsidR="00681CA0" w:rsidRPr="004C4754" w:rsidRDefault="00681CA0" w:rsidP="0002502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565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697035DA" w14:textId="77777777" w:rsidR="00681CA0" w:rsidRPr="004C4754" w:rsidRDefault="00681CA0" w:rsidP="00D66024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59366AE" w14:textId="77777777" w:rsidTr="004068EE">
        <w:trPr>
          <w:gridBefore w:val="1"/>
          <w:cantSplit/>
          <w:trHeight w:val="1633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6CEE1B1F" w14:textId="77777777" w:rsidR="00681CA0" w:rsidRPr="004C4754" w:rsidRDefault="004D4B24" w:rsidP="003303BF">
            <w:pPr>
              <w:spacing w:after="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81CA0">
              <w:rPr>
                <w:rFonts w:ascii="Arial" w:hAnsi="Arial" w:cs="Arial"/>
                <w:sz w:val="20"/>
                <w:szCs w:val="20"/>
              </w:rPr>
              <w:t>* В стадии рассмотрения</w:t>
            </w:r>
          </w:p>
        </w:tc>
      </w:tr>
      <w:tr w:rsidR="00681CA0" w:rsidRPr="004C4754" w14:paraId="08C69D4D" w14:textId="77777777" w:rsidTr="004068EE">
        <w:trPr>
          <w:gridBefore w:val="1"/>
          <w:cantSplit/>
        </w:trPr>
        <w:tc>
          <w:tcPr>
            <w:tcW w:w="10065" w:type="dxa"/>
            <w:gridSpan w:val="306"/>
          </w:tcPr>
          <w:p w14:paraId="02D6E2C7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8840-1</w:t>
            </w:r>
          </w:p>
        </w:tc>
      </w:tr>
      <w:tr w:rsidR="00681CA0" w:rsidRPr="004C4754" w14:paraId="1D0A26FD" w14:textId="77777777" w:rsidTr="004068EE">
        <w:trPr>
          <w:gridBefore w:val="1"/>
        </w:trPr>
        <w:tc>
          <w:tcPr>
            <w:tcW w:w="1650" w:type="dxa"/>
            <w:gridSpan w:val="37"/>
          </w:tcPr>
          <w:p w14:paraId="468D3E82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72" w:type="dxa"/>
            <w:gridSpan w:val="232"/>
          </w:tcPr>
          <w:p w14:paraId="33A3E027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30DB080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3" w:type="dxa"/>
            <w:gridSpan w:val="37"/>
          </w:tcPr>
          <w:p w14:paraId="5DD05999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271CEC42" w14:textId="77777777" w:rsidTr="004068E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29867AAC" w14:textId="77777777" w:rsidR="00681CA0" w:rsidRPr="004C4754" w:rsidRDefault="00681CA0" w:rsidP="00AD476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de-DE"/>
              </w:rPr>
              <w:t>FD</w:t>
            </w:r>
            <w:r w:rsidRPr="004C4754">
              <w:rPr>
                <w:rFonts w:ascii="Arial" w:hAnsi="Arial" w:cs="Arial"/>
                <w:lang w:val="en-US"/>
              </w:rPr>
              <w:t>H</w:t>
            </w:r>
            <w:r w:rsidRPr="004C4754">
              <w:rPr>
                <w:rFonts w:ascii="Arial" w:hAnsi="Arial" w:cs="Arial"/>
              </w:rPr>
              <w:t>-32-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N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Fa</w:t>
            </w:r>
            <w:r w:rsidRPr="004C4754">
              <w:rPr>
                <w:rFonts w:ascii="Arial" w:hAnsi="Arial" w:cs="Arial"/>
              </w:rPr>
              <w:t>6-26/1200</w:t>
            </w:r>
          </w:p>
        </w:tc>
      </w:tr>
      <w:tr w:rsidR="00681CA0" w:rsidRPr="004C4754" w14:paraId="10CC545F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1BA0564D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59" w:type="dxa"/>
            <w:gridSpan w:val="66"/>
            <w:tcBorders>
              <w:bottom w:val="double" w:sz="4" w:space="0" w:color="auto"/>
            </w:tcBorders>
            <w:vAlign w:val="center"/>
          </w:tcPr>
          <w:p w14:paraId="711B95E5" w14:textId="77777777" w:rsidR="00681CA0" w:rsidRPr="004C4754" w:rsidRDefault="00681CA0" w:rsidP="00AD47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841" w:type="dxa"/>
            <w:gridSpan w:val="57"/>
            <w:tcBorders>
              <w:bottom w:val="double" w:sz="4" w:space="0" w:color="auto"/>
            </w:tcBorders>
            <w:vAlign w:val="center"/>
          </w:tcPr>
          <w:p w14:paraId="4A526ECC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272" w:type="dxa"/>
            <w:gridSpan w:val="71"/>
            <w:tcBorders>
              <w:bottom w:val="double" w:sz="4" w:space="0" w:color="auto"/>
            </w:tcBorders>
            <w:vAlign w:val="center"/>
          </w:tcPr>
          <w:p w14:paraId="577164A5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273" w:type="dxa"/>
            <w:gridSpan w:val="40"/>
            <w:tcBorders>
              <w:bottom w:val="double" w:sz="4" w:space="0" w:color="auto"/>
            </w:tcBorders>
            <w:vAlign w:val="center"/>
          </w:tcPr>
          <w:p w14:paraId="342EF44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2144" w:type="dxa"/>
            <w:gridSpan w:val="62"/>
            <w:tcBorders>
              <w:bottom w:val="double" w:sz="4" w:space="0" w:color="auto"/>
            </w:tcBorders>
            <w:vAlign w:val="center"/>
          </w:tcPr>
          <w:p w14:paraId="085EBFBC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35EE44A6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263155" w14:textId="77777777" w:rsidTr="004068EE">
        <w:trPr>
          <w:gridBefore w:val="1"/>
          <w:cantSplit/>
          <w:trHeight w:val="15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09CD7F9B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59" w:type="dxa"/>
            <w:gridSpan w:val="66"/>
            <w:tcBorders>
              <w:top w:val="double" w:sz="4" w:space="0" w:color="auto"/>
            </w:tcBorders>
            <w:vAlign w:val="center"/>
          </w:tcPr>
          <w:p w14:paraId="2BA50E8A" w14:textId="77777777" w:rsidR="00681CA0" w:rsidRPr="004C4754" w:rsidRDefault="00681CA0" w:rsidP="00AD476C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  <w:lang w:val="en-US"/>
              </w:rPr>
              <w:t>32</w:t>
            </w:r>
          </w:p>
        </w:tc>
        <w:tc>
          <w:tcPr>
            <w:tcW w:w="1841" w:type="dxa"/>
            <w:gridSpan w:val="57"/>
            <w:tcBorders>
              <w:top w:val="double" w:sz="4" w:space="0" w:color="auto"/>
            </w:tcBorders>
            <w:vAlign w:val="center"/>
          </w:tcPr>
          <w:p w14:paraId="762B849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ВЧ бесста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терная</w:t>
            </w:r>
          </w:p>
        </w:tc>
        <w:tc>
          <w:tcPr>
            <w:tcW w:w="2272" w:type="dxa"/>
            <w:gridSpan w:val="71"/>
            <w:tcBorders>
              <w:top w:val="double" w:sz="4" w:space="0" w:color="auto"/>
            </w:tcBorders>
            <w:vAlign w:val="center"/>
          </w:tcPr>
          <w:p w14:paraId="7E89B6F8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</w:t>
            </w:r>
            <w:r w:rsidRPr="004C4754">
              <w:rPr>
                <w:rFonts w:ascii="Arial" w:hAnsi="Arial" w:cs="Arial"/>
              </w:rPr>
              <w:t>ь</w:t>
            </w:r>
            <w:r w:rsidRPr="004C4754">
              <w:rPr>
                <w:rFonts w:ascii="Arial" w:hAnsi="Arial" w:cs="Arial"/>
              </w:rPr>
              <w:t>ного подогрева</w:t>
            </w:r>
          </w:p>
        </w:tc>
        <w:tc>
          <w:tcPr>
            <w:tcW w:w="1273" w:type="dxa"/>
            <w:gridSpan w:val="40"/>
            <w:tcBorders>
              <w:top w:val="double" w:sz="4" w:space="0" w:color="auto"/>
            </w:tcBorders>
            <w:vAlign w:val="center"/>
          </w:tcPr>
          <w:p w14:paraId="043D318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2144" w:type="dxa"/>
            <w:gridSpan w:val="62"/>
            <w:tcBorders>
              <w:top w:val="double" w:sz="4" w:space="0" w:color="auto"/>
            </w:tcBorders>
            <w:vAlign w:val="center"/>
          </w:tcPr>
          <w:p w14:paraId="3AA184AC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26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1200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616B8DA7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809172D" w14:textId="77777777" w:rsidTr="004068E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23F78C6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68309F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1FCAEB9F" w14:textId="77777777" w:rsidR="00681CA0" w:rsidRPr="004C4754" w:rsidRDefault="00681CA0" w:rsidP="00AD476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46BDF72C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00C0269C" w14:textId="77777777" w:rsidR="00681CA0" w:rsidRPr="004C4754" w:rsidRDefault="00681CA0" w:rsidP="00AD476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6695D70E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149E8F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411DFE5B" w14:textId="77777777" w:rsidR="00681CA0" w:rsidRPr="004C4754" w:rsidRDefault="00681CA0" w:rsidP="00AD476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683" w:type="dxa"/>
            <w:gridSpan w:val="180"/>
            <w:tcBorders>
              <w:top w:val="nil"/>
            </w:tcBorders>
          </w:tcPr>
          <w:p w14:paraId="36B3C48C" w14:textId="77777777" w:rsidR="00681CA0" w:rsidRPr="00AD476C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D476C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706" w:type="dxa"/>
            <w:gridSpan w:val="116"/>
            <w:tcBorders>
              <w:top w:val="nil"/>
            </w:tcBorders>
          </w:tcPr>
          <w:p w14:paraId="29880062" w14:textId="77777777" w:rsidR="00681CA0" w:rsidRPr="00AD476C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D476C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61837B0D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6E2A17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0E137898" w14:textId="77777777" w:rsidR="00681CA0" w:rsidRPr="004C4754" w:rsidRDefault="00681CA0" w:rsidP="00AD476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50" w:type="dxa"/>
            <w:gridSpan w:val="91"/>
            <w:tcBorders>
              <w:top w:val="nil"/>
              <w:bottom w:val="double" w:sz="4" w:space="0" w:color="auto"/>
            </w:tcBorders>
          </w:tcPr>
          <w:p w14:paraId="1C060BE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2833" w:type="dxa"/>
            <w:gridSpan w:val="89"/>
            <w:tcBorders>
              <w:top w:val="nil"/>
              <w:bottom w:val="double" w:sz="4" w:space="0" w:color="auto"/>
            </w:tcBorders>
          </w:tcPr>
          <w:p w14:paraId="2F02741B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706" w:type="dxa"/>
            <w:gridSpan w:val="116"/>
            <w:tcBorders>
              <w:top w:val="nil"/>
              <w:bottom w:val="double" w:sz="4" w:space="0" w:color="auto"/>
            </w:tcBorders>
          </w:tcPr>
          <w:p w14:paraId="0C2D009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357C26A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13C6FDD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6F58334E" w14:textId="77777777" w:rsidR="00681CA0" w:rsidRPr="004C4754" w:rsidRDefault="00681CA0" w:rsidP="00AD476C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50" w:type="dxa"/>
            <w:gridSpan w:val="91"/>
            <w:tcBorders>
              <w:top w:val="double" w:sz="4" w:space="0" w:color="auto"/>
            </w:tcBorders>
          </w:tcPr>
          <w:p w14:paraId="25B52DA6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1216,0</w:t>
            </w:r>
          </w:p>
        </w:tc>
        <w:tc>
          <w:tcPr>
            <w:tcW w:w="2833" w:type="dxa"/>
            <w:gridSpan w:val="89"/>
            <w:tcBorders>
              <w:top w:val="double" w:sz="4" w:space="0" w:color="auto"/>
            </w:tcBorders>
          </w:tcPr>
          <w:p w14:paraId="32A50BF4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1220,5</w:t>
            </w:r>
          </w:p>
        </w:tc>
        <w:tc>
          <w:tcPr>
            <w:tcW w:w="3706" w:type="dxa"/>
            <w:gridSpan w:val="116"/>
            <w:tcBorders>
              <w:top w:val="double" w:sz="4" w:space="0" w:color="auto"/>
            </w:tcBorders>
          </w:tcPr>
          <w:p w14:paraId="00C85088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1FC6306C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C3FF64" w14:textId="77777777" w:rsidTr="004068E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569C1AFB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CABEE25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23296636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0642F904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5257C84C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12FF26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</w:tcBorders>
          </w:tcPr>
          <w:p w14:paraId="3ADBAF73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73" w:type="dxa"/>
            <w:gridSpan w:val="50"/>
            <w:tcBorders>
              <w:top w:val="nil"/>
              <w:bottom w:val="double" w:sz="4" w:space="0" w:color="auto"/>
            </w:tcBorders>
          </w:tcPr>
          <w:p w14:paraId="18E6967D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5332" w:type="dxa"/>
            <w:gridSpan w:val="166"/>
            <w:tcBorders>
              <w:top w:val="nil"/>
              <w:bottom w:val="double" w:sz="4" w:space="0" w:color="auto"/>
            </w:tcBorders>
          </w:tcPr>
          <w:p w14:paraId="6127E65E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холостого хода (действующее</w:t>
            </w:r>
            <w:r w:rsidR="00041754" w:rsidRPr="00890C16">
              <w:rPr>
                <w:rFonts w:ascii="Arial" w:hAnsi="Arial" w:cs="Arial"/>
              </w:rPr>
              <w:t xml:space="preserve"> зн</w:t>
            </w:r>
            <w:r w:rsidR="00041754" w:rsidRPr="00890C16">
              <w:rPr>
                <w:rFonts w:ascii="Arial" w:hAnsi="Arial" w:cs="Arial"/>
              </w:rPr>
              <w:t>а</w:t>
            </w:r>
            <w:r w:rsidR="00041754" w:rsidRPr="00890C16">
              <w:rPr>
                <w:rFonts w:ascii="Arial" w:hAnsi="Arial" w:cs="Arial"/>
              </w:rPr>
              <w:t>чение</w:t>
            </w:r>
            <w:r w:rsidRPr="00890C16">
              <w:rPr>
                <w:rFonts w:ascii="Arial" w:hAnsi="Arial" w:cs="Arial"/>
              </w:rPr>
              <w:t>), В</w:t>
            </w:r>
          </w:p>
        </w:tc>
        <w:tc>
          <w:tcPr>
            <w:tcW w:w="2484" w:type="dxa"/>
            <w:gridSpan w:val="80"/>
            <w:tcBorders>
              <w:top w:val="nil"/>
              <w:bottom w:val="double" w:sz="4" w:space="0" w:color="auto"/>
            </w:tcBorders>
          </w:tcPr>
          <w:p w14:paraId="52BD7D63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4A80259E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6924A29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top w:val="nil"/>
              <w:bottom w:val="nil"/>
            </w:tcBorders>
          </w:tcPr>
          <w:p w14:paraId="1772D7EC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73" w:type="dxa"/>
            <w:gridSpan w:val="50"/>
            <w:tcBorders>
              <w:top w:val="double" w:sz="4" w:space="0" w:color="auto"/>
            </w:tcBorders>
          </w:tcPr>
          <w:p w14:paraId="2BD23A4C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5332" w:type="dxa"/>
            <w:gridSpan w:val="166"/>
            <w:tcBorders>
              <w:top w:val="double" w:sz="4" w:space="0" w:color="auto"/>
            </w:tcBorders>
          </w:tcPr>
          <w:p w14:paraId="3B134CFA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800</w:t>
            </w:r>
          </w:p>
        </w:tc>
        <w:tc>
          <w:tcPr>
            <w:tcW w:w="2484" w:type="dxa"/>
            <w:gridSpan w:val="80"/>
            <w:tcBorders>
              <w:top w:val="double" w:sz="4" w:space="0" w:color="auto"/>
            </w:tcBorders>
          </w:tcPr>
          <w:p w14:paraId="6E7CE4B7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0,1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485F2EC6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A90568F" w14:textId="77777777" w:rsidTr="004068E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533AD69" w14:textId="77777777" w:rsidR="00681CA0" w:rsidRPr="00890C16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9940C2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 w:val="restart"/>
            <w:tcBorders>
              <w:top w:val="nil"/>
            </w:tcBorders>
          </w:tcPr>
          <w:p w14:paraId="2E557561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</w:tcPr>
          <w:p w14:paraId="1F84E461" w14:textId="77777777" w:rsidR="00681CA0" w:rsidRPr="00890C16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90C16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483A246C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8B8C458" w14:textId="77777777" w:rsidTr="004068EE">
        <w:trPr>
          <w:gridBefore w:val="1"/>
          <w:cantSplit/>
          <w:trHeight w:val="81"/>
        </w:trPr>
        <w:tc>
          <w:tcPr>
            <w:tcW w:w="387" w:type="dxa"/>
            <w:gridSpan w:val="7"/>
            <w:vMerge/>
          </w:tcPr>
          <w:p w14:paraId="3FA290CD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vMerge w:val="restart"/>
            <w:vAlign w:val="center"/>
          </w:tcPr>
          <w:p w14:paraId="5A99EC80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693" w:type="dxa"/>
            <w:gridSpan w:val="69"/>
            <w:vMerge w:val="restart"/>
            <w:vAlign w:val="center"/>
          </w:tcPr>
          <w:p w14:paraId="5E12D725" w14:textId="77777777" w:rsidR="00681CA0" w:rsidRPr="00890C16" w:rsidRDefault="001F678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829" w:type="dxa"/>
            <w:gridSpan w:val="175"/>
            <w:vAlign w:val="center"/>
          </w:tcPr>
          <w:p w14:paraId="13D48ED2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на лампе (действующее), В</w:t>
            </w:r>
          </w:p>
        </w:tc>
        <w:tc>
          <w:tcPr>
            <w:tcW w:w="1710" w:type="dxa"/>
            <w:gridSpan w:val="30"/>
            <w:vMerge w:val="restart"/>
            <w:vAlign w:val="center"/>
          </w:tcPr>
          <w:p w14:paraId="5C77C2BD" w14:textId="77777777" w:rsidR="00681CA0" w:rsidRPr="00890C16" w:rsidRDefault="001F678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9" w:type="dxa"/>
            <w:gridSpan w:val="3"/>
            <w:vMerge/>
          </w:tcPr>
          <w:p w14:paraId="7976AC31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E514D66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43513737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vMerge/>
            <w:tcBorders>
              <w:top w:val="nil"/>
              <w:bottom w:val="double" w:sz="4" w:space="0" w:color="auto"/>
            </w:tcBorders>
            <w:vAlign w:val="center"/>
          </w:tcPr>
          <w:p w14:paraId="1DC00B41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93" w:type="dxa"/>
            <w:gridSpan w:val="69"/>
            <w:vMerge/>
            <w:tcBorders>
              <w:top w:val="nil"/>
              <w:bottom w:val="double" w:sz="4" w:space="0" w:color="auto"/>
            </w:tcBorders>
            <w:vAlign w:val="center"/>
          </w:tcPr>
          <w:p w14:paraId="6B7C8105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gridSpan w:val="45"/>
            <w:tcBorders>
              <w:top w:val="nil"/>
              <w:bottom w:val="double" w:sz="4" w:space="0" w:color="auto"/>
            </w:tcBorders>
            <w:vAlign w:val="center"/>
          </w:tcPr>
          <w:p w14:paraId="226E96CD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90C16">
              <w:rPr>
                <w:rFonts w:ascii="Arial" w:hAnsi="Arial" w:cs="Arial"/>
                <w:lang w:val="sr-Cyrl-CS"/>
              </w:rPr>
              <w:t>Расчетное</w:t>
            </w:r>
          </w:p>
        </w:tc>
        <w:tc>
          <w:tcPr>
            <w:tcW w:w="1563" w:type="dxa"/>
            <w:gridSpan w:val="54"/>
            <w:tcBorders>
              <w:top w:val="nil"/>
              <w:bottom w:val="double" w:sz="4" w:space="0" w:color="auto"/>
            </w:tcBorders>
            <w:vAlign w:val="center"/>
          </w:tcPr>
          <w:p w14:paraId="079C053A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90C1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849" w:type="dxa"/>
            <w:gridSpan w:val="76"/>
            <w:tcBorders>
              <w:top w:val="nil"/>
              <w:bottom w:val="double" w:sz="4" w:space="0" w:color="auto"/>
            </w:tcBorders>
            <w:vAlign w:val="center"/>
          </w:tcPr>
          <w:p w14:paraId="078131E1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90C1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10" w:type="dxa"/>
            <w:gridSpan w:val="30"/>
            <w:vMerge/>
            <w:tcBorders>
              <w:bottom w:val="double" w:sz="4" w:space="0" w:color="auto"/>
            </w:tcBorders>
            <w:vAlign w:val="center"/>
          </w:tcPr>
          <w:p w14:paraId="026333DF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32C9AF28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09DC42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01337EC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C550192" w14:textId="77777777" w:rsidR="00681CA0" w:rsidRPr="004C4754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693" w:type="dxa"/>
            <w:gridSpan w:val="69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42A17A7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32</w:t>
            </w:r>
          </w:p>
        </w:tc>
        <w:tc>
          <w:tcPr>
            <w:tcW w:w="1417" w:type="dxa"/>
            <w:gridSpan w:val="45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DDA44CD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102</w:t>
            </w:r>
          </w:p>
        </w:tc>
        <w:tc>
          <w:tcPr>
            <w:tcW w:w="1563" w:type="dxa"/>
            <w:gridSpan w:val="54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98E2BF1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92</w:t>
            </w:r>
          </w:p>
        </w:tc>
        <w:tc>
          <w:tcPr>
            <w:tcW w:w="1849" w:type="dxa"/>
            <w:gridSpan w:val="7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E386A42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112</w:t>
            </w:r>
          </w:p>
        </w:tc>
        <w:tc>
          <w:tcPr>
            <w:tcW w:w="1710" w:type="dxa"/>
            <w:gridSpan w:val="30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551382C" w14:textId="77777777" w:rsidR="00681CA0" w:rsidRPr="00890C16" w:rsidRDefault="00681CA0" w:rsidP="00AD47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0,320</w:t>
            </w:r>
          </w:p>
        </w:tc>
        <w:tc>
          <w:tcPr>
            <w:tcW w:w="289" w:type="dxa"/>
            <w:gridSpan w:val="3"/>
            <w:vMerge/>
          </w:tcPr>
          <w:p w14:paraId="57E4D3C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63D9E82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right w:val="nil"/>
            </w:tcBorders>
          </w:tcPr>
          <w:p w14:paraId="3F79CE0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9" w:type="dxa"/>
            <w:gridSpan w:val="296"/>
            <w:tcBorders>
              <w:left w:val="nil"/>
              <w:right w:val="nil"/>
            </w:tcBorders>
          </w:tcPr>
          <w:p w14:paraId="3EE0AFB1" w14:textId="77777777" w:rsidR="00681CA0" w:rsidRPr="00890C16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4CC0E880" w14:textId="77777777" w:rsidR="00681CA0" w:rsidRPr="00890C16" w:rsidRDefault="004D4B24" w:rsidP="004D4B24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 xml:space="preserve">Координаты 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890C16">
              <w:rPr>
                <w:rFonts w:ascii="Arial" w:hAnsi="Arial" w:cs="Arial"/>
              </w:rPr>
              <w:t xml:space="preserve"> </w:t>
            </w:r>
            <w:r w:rsidR="00F94339" w:rsidRPr="00890C16">
              <w:rPr>
                <w:rFonts w:ascii="Arial" w:hAnsi="Arial" w:cs="Arial"/>
              </w:rPr>
              <w:t xml:space="preserve">в соответствии с </w:t>
            </w:r>
            <w:r w:rsidR="00F94339" w:rsidRPr="00890C16">
              <w:rPr>
                <w:rFonts w:ascii="Arial" w:hAnsi="Arial" w:cs="Arial"/>
                <w:lang w:val="en-US"/>
              </w:rPr>
              <w:t>D</w:t>
            </w:r>
            <w:r w:rsidR="00F94339" w:rsidRPr="00890C16">
              <w:rPr>
                <w:rFonts w:ascii="Arial" w:hAnsi="Arial" w:cs="Arial"/>
              </w:rPr>
              <w:t xml:space="preserve">.2 (приложение </w:t>
            </w:r>
            <w:r w:rsidR="00F94339" w:rsidRPr="00890C16">
              <w:rPr>
                <w:rFonts w:ascii="Arial" w:hAnsi="Arial" w:cs="Arial"/>
                <w:lang w:val="en-US"/>
              </w:rPr>
              <w:t>D</w:t>
            </w:r>
            <w:r w:rsidR="00F94339" w:rsidRPr="00890C16">
              <w:rPr>
                <w:rFonts w:ascii="Arial" w:hAnsi="Arial" w:cs="Arial"/>
              </w:rPr>
              <w:t>)</w:t>
            </w:r>
            <w:r w:rsidR="00681CA0" w:rsidRPr="00890C16">
              <w:rPr>
                <w:rFonts w:ascii="Arial" w:hAnsi="Arial" w:cs="Arial"/>
              </w:rPr>
              <w:t>.</w:t>
            </w:r>
          </w:p>
          <w:p w14:paraId="1FA4501E" w14:textId="77777777" w:rsidR="00681CA0" w:rsidRPr="00890C16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9" w:type="dxa"/>
            <w:gridSpan w:val="3"/>
            <w:vMerge/>
            <w:tcBorders>
              <w:left w:val="nil"/>
            </w:tcBorders>
          </w:tcPr>
          <w:p w14:paraId="7DA24BA9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AB2F0A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4F6D4D8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5C50205C" w14:textId="77777777" w:rsidR="00681CA0" w:rsidRPr="00890C16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90C16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890C16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9" w:type="dxa"/>
            <w:gridSpan w:val="3"/>
            <w:vMerge/>
          </w:tcPr>
          <w:p w14:paraId="08F6449D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DAEDAC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6DC84582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bottom w:val="double" w:sz="4" w:space="0" w:color="auto"/>
            </w:tcBorders>
            <w:vAlign w:val="center"/>
          </w:tcPr>
          <w:p w14:paraId="371F878F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789" w:type="dxa"/>
            <w:gridSpan w:val="75"/>
            <w:tcBorders>
              <w:bottom w:val="double" w:sz="4" w:space="0" w:color="auto"/>
            </w:tcBorders>
            <w:vAlign w:val="center"/>
          </w:tcPr>
          <w:p w14:paraId="4FA05230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Номинальная мощность, Вт</w:t>
            </w:r>
          </w:p>
        </w:tc>
        <w:tc>
          <w:tcPr>
            <w:tcW w:w="1979" w:type="dxa"/>
            <w:gridSpan w:val="57"/>
            <w:tcBorders>
              <w:bottom w:val="double" w:sz="4" w:space="0" w:color="auto"/>
            </w:tcBorders>
            <w:vAlign w:val="center"/>
          </w:tcPr>
          <w:p w14:paraId="547DE217" w14:textId="77777777" w:rsidR="00681CA0" w:rsidRPr="00890C16" w:rsidRDefault="001F678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зн</w:t>
            </w:r>
            <w:r w:rsidRPr="00890C16">
              <w:rPr>
                <w:rFonts w:ascii="Arial" w:hAnsi="Arial" w:cs="Arial"/>
              </w:rPr>
              <w:t>а</w:t>
            </w:r>
            <w:r w:rsidRPr="00890C16">
              <w:rPr>
                <w:rFonts w:ascii="Arial" w:hAnsi="Arial" w:cs="Arial"/>
              </w:rPr>
              <w:t>чение напряж</w:t>
            </w:r>
            <w:r w:rsidRPr="00890C16">
              <w:rPr>
                <w:rFonts w:ascii="Arial" w:hAnsi="Arial" w:cs="Arial"/>
              </w:rPr>
              <w:t>е</w:t>
            </w:r>
            <w:r w:rsidRPr="00890C16">
              <w:rPr>
                <w:rFonts w:ascii="Arial" w:hAnsi="Arial" w:cs="Arial"/>
              </w:rPr>
              <w:t>ния</w:t>
            </w:r>
            <w:r w:rsidR="00681CA0" w:rsidRPr="00890C16">
              <w:rPr>
                <w:rFonts w:ascii="Arial" w:hAnsi="Arial" w:cs="Arial"/>
              </w:rPr>
              <w:t>, В</w:t>
            </w:r>
          </w:p>
        </w:tc>
        <w:tc>
          <w:tcPr>
            <w:tcW w:w="1980" w:type="dxa"/>
            <w:gridSpan w:val="62"/>
            <w:tcBorders>
              <w:bottom w:val="double" w:sz="4" w:space="0" w:color="auto"/>
            </w:tcBorders>
            <w:vAlign w:val="center"/>
          </w:tcPr>
          <w:p w14:paraId="7C576059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2484" w:type="dxa"/>
            <w:gridSpan w:val="80"/>
            <w:tcBorders>
              <w:bottom w:val="double" w:sz="4" w:space="0" w:color="auto"/>
            </w:tcBorders>
            <w:vAlign w:val="center"/>
          </w:tcPr>
          <w:p w14:paraId="3F1827EC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9" w:type="dxa"/>
            <w:gridSpan w:val="3"/>
            <w:vMerge/>
          </w:tcPr>
          <w:p w14:paraId="1CC070A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2D90E7D5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80B3CBC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7" w:type="dxa"/>
            <w:gridSpan w:val="22"/>
            <w:tcBorders>
              <w:top w:val="double" w:sz="4" w:space="0" w:color="auto"/>
            </w:tcBorders>
            <w:vAlign w:val="center"/>
          </w:tcPr>
          <w:p w14:paraId="4225E697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20 – 26</w:t>
            </w:r>
          </w:p>
        </w:tc>
        <w:tc>
          <w:tcPr>
            <w:tcW w:w="1789" w:type="dxa"/>
            <w:gridSpan w:val="75"/>
            <w:tcBorders>
              <w:top w:val="double" w:sz="4" w:space="0" w:color="auto"/>
            </w:tcBorders>
            <w:vAlign w:val="center"/>
          </w:tcPr>
          <w:p w14:paraId="430C1715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32</w:t>
            </w:r>
          </w:p>
        </w:tc>
        <w:tc>
          <w:tcPr>
            <w:tcW w:w="1979" w:type="dxa"/>
            <w:gridSpan w:val="57"/>
            <w:tcBorders>
              <w:top w:val="double" w:sz="4" w:space="0" w:color="auto"/>
            </w:tcBorders>
            <w:vAlign w:val="center"/>
          </w:tcPr>
          <w:p w14:paraId="41DE4D81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204</w:t>
            </w:r>
          </w:p>
        </w:tc>
        <w:tc>
          <w:tcPr>
            <w:tcW w:w="1980" w:type="dxa"/>
            <w:gridSpan w:val="62"/>
            <w:tcBorders>
              <w:top w:val="double" w:sz="4" w:space="0" w:color="auto"/>
            </w:tcBorders>
            <w:vAlign w:val="center"/>
          </w:tcPr>
          <w:p w14:paraId="085035A5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0,320</w:t>
            </w:r>
          </w:p>
        </w:tc>
        <w:tc>
          <w:tcPr>
            <w:tcW w:w="2484" w:type="dxa"/>
            <w:gridSpan w:val="80"/>
            <w:tcBorders>
              <w:top w:val="double" w:sz="4" w:space="0" w:color="auto"/>
            </w:tcBorders>
            <w:vAlign w:val="center"/>
          </w:tcPr>
          <w:p w14:paraId="08269E03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318</w:t>
            </w:r>
          </w:p>
        </w:tc>
        <w:tc>
          <w:tcPr>
            <w:tcW w:w="289" w:type="dxa"/>
            <w:gridSpan w:val="3"/>
            <w:vMerge/>
          </w:tcPr>
          <w:p w14:paraId="4C888CDD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C279EDE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2B1A9F49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375D833E" w14:textId="77777777" w:rsidR="00681CA0" w:rsidRPr="00890C16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</w:tcPr>
          <w:p w14:paraId="1980C58E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DF1AB44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7069307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9" w:type="dxa"/>
            <w:gridSpan w:val="296"/>
          </w:tcPr>
          <w:p w14:paraId="72432811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9" w:type="dxa"/>
            <w:gridSpan w:val="3"/>
            <w:vMerge/>
          </w:tcPr>
          <w:p w14:paraId="1564FAAE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40417BC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1B44498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45" w:type="dxa"/>
            <w:gridSpan w:val="234"/>
            <w:tcBorders>
              <w:right w:val="nil"/>
            </w:tcBorders>
          </w:tcPr>
          <w:p w14:paraId="25C5F3F3" w14:textId="77777777" w:rsidR="00681CA0" w:rsidRPr="004C4754" w:rsidRDefault="00681CA0" w:rsidP="00A20C7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737" w:type="dxa"/>
            <w:gridSpan w:val="41"/>
            <w:tcBorders>
              <w:left w:val="nil"/>
            </w:tcBorders>
          </w:tcPr>
          <w:p w14:paraId="362C695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07" w:type="dxa"/>
            <w:gridSpan w:val="21"/>
          </w:tcPr>
          <w:p w14:paraId="60D169E5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9" w:type="dxa"/>
            <w:gridSpan w:val="3"/>
            <w:vMerge/>
          </w:tcPr>
          <w:p w14:paraId="5CD860BD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08E64C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C0F88C6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30" w:type="dxa"/>
            <w:gridSpan w:val="190"/>
            <w:vAlign w:val="center"/>
          </w:tcPr>
          <w:p w14:paraId="5AFEE8F9" w14:textId="77777777" w:rsidR="00681CA0" w:rsidRPr="004C4754" w:rsidRDefault="00681CA0" w:rsidP="00AE4EA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Напряжение холостого хода на лампе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</w:t>
            </w:r>
          </w:p>
        </w:tc>
        <w:tc>
          <w:tcPr>
            <w:tcW w:w="2152" w:type="dxa"/>
            <w:gridSpan w:val="85"/>
          </w:tcPr>
          <w:p w14:paraId="003C7885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Не менее (де</w:t>
            </w:r>
            <w:r w:rsidRPr="00890C16">
              <w:rPr>
                <w:rFonts w:ascii="Arial" w:hAnsi="Arial" w:cs="Arial"/>
              </w:rPr>
              <w:t>й</w:t>
            </w:r>
            <w:r w:rsidRPr="00890C16">
              <w:rPr>
                <w:rFonts w:ascii="Arial" w:hAnsi="Arial" w:cs="Arial"/>
              </w:rPr>
              <w:t>ствующее</w:t>
            </w:r>
            <w:r w:rsidR="00041754" w:rsidRPr="00890C16">
              <w:rPr>
                <w:rFonts w:ascii="Arial" w:hAnsi="Arial" w:cs="Arial"/>
              </w:rPr>
              <w:t xml:space="preserve"> знач</w:t>
            </w:r>
            <w:r w:rsidR="00041754" w:rsidRPr="00890C16">
              <w:rPr>
                <w:rFonts w:ascii="Arial" w:hAnsi="Arial" w:cs="Arial"/>
              </w:rPr>
              <w:t>е</w:t>
            </w:r>
            <w:r w:rsidR="00041754" w:rsidRPr="00890C16">
              <w:rPr>
                <w:rFonts w:ascii="Arial" w:hAnsi="Arial" w:cs="Arial"/>
              </w:rPr>
              <w:t>ние</w:t>
            </w:r>
            <w:r w:rsidRPr="00890C16">
              <w:rPr>
                <w:rFonts w:ascii="Arial" w:hAnsi="Arial" w:cs="Arial"/>
              </w:rPr>
              <w:t>)</w:t>
            </w:r>
          </w:p>
        </w:tc>
        <w:tc>
          <w:tcPr>
            <w:tcW w:w="1407" w:type="dxa"/>
            <w:gridSpan w:val="21"/>
            <w:vAlign w:val="center"/>
          </w:tcPr>
          <w:p w14:paraId="2AE8348C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9" w:type="dxa"/>
            <w:gridSpan w:val="3"/>
            <w:vMerge/>
          </w:tcPr>
          <w:p w14:paraId="2934BB79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D96ACE7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5B77ED8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30" w:type="dxa"/>
            <w:gridSpan w:val="190"/>
          </w:tcPr>
          <w:p w14:paraId="22E0B19C" w14:textId="77777777" w:rsidR="00681CA0" w:rsidRPr="004C4754" w:rsidRDefault="00681CA0" w:rsidP="00A20C7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152" w:type="dxa"/>
            <w:gridSpan w:val="85"/>
          </w:tcPr>
          <w:p w14:paraId="210A656C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07" w:type="dxa"/>
            <w:gridSpan w:val="21"/>
          </w:tcPr>
          <w:p w14:paraId="26E1991B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0,200</w:t>
            </w:r>
          </w:p>
        </w:tc>
        <w:tc>
          <w:tcPr>
            <w:tcW w:w="289" w:type="dxa"/>
            <w:gridSpan w:val="3"/>
            <w:vMerge/>
          </w:tcPr>
          <w:p w14:paraId="37BB757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46F17E0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0873DCC2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82" w:type="dxa"/>
            <w:gridSpan w:val="275"/>
          </w:tcPr>
          <w:p w14:paraId="5FE8B2DA" w14:textId="77777777" w:rsidR="00681CA0" w:rsidRPr="004C4754" w:rsidRDefault="00681CA0" w:rsidP="00A20C7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407" w:type="dxa"/>
            <w:gridSpan w:val="21"/>
          </w:tcPr>
          <w:p w14:paraId="7D222DC2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1000</w:t>
            </w:r>
          </w:p>
        </w:tc>
        <w:tc>
          <w:tcPr>
            <w:tcW w:w="289" w:type="dxa"/>
            <w:gridSpan w:val="3"/>
            <w:vMerge/>
          </w:tcPr>
          <w:p w14:paraId="23426024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990BEE1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</w:tcPr>
          <w:p w14:paraId="74F3BB32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30" w:type="dxa"/>
            <w:gridSpan w:val="190"/>
            <w:vMerge w:val="restart"/>
            <w:vAlign w:val="center"/>
          </w:tcPr>
          <w:p w14:paraId="456170AA" w14:textId="77777777" w:rsidR="00681CA0" w:rsidRPr="004C4754" w:rsidRDefault="00681CA0" w:rsidP="00AE4EA4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2152" w:type="dxa"/>
            <w:gridSpan w:val="85"/>
          </w:tcPr>
          <w:p w14:paraId="462BFB34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407" w:type="dxa"/>
            <w:gridSpan w:val="21"/>
          </w:tcPr>
          <w:p w14:paraId="2050E4BE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9" w:type="dxa"/>
            <w:gridSpan w:val="3"/>
            <w:vMerge/>
          </w:tcPr>
          <w:p w14:paraId="5A64013F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EE87923" w14:textId="77777777" w:rsidTr="004068EE">
        <w:trPr>
          <w:gridBefore w:val="1"/>
          <w:cantSplit/>
          <w:trHeight w:val="79"/>
        </w:trPr>
        <w:tc>
          <w:tcPr>
            <w:tcW w:w="387" w:type="dxa"/>
            <w:gridSpan w:val="7"/>
            <w:vMerge/>
            <w:tcBorders>
              <w:bottom w:val="nil"/>
            </w:tcBorders>
          </w:tcPr>
          <w:p w14:paraId="50F79448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30" w:type="dxa"/>
            <w:gridSpan w:val="190"/>
            <w:vMerge/>
          </w:tcPr>
          <w:p w14:paraId="45006021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52" w:type="dxa"/>
            <w:gridSpan w:val="85"/>
          </w:tcPr>
          <w:p w14:paraId="3A74A0E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407" w:type="dxa"/>
            <w:gridSpan w:val="21"/>
          </w:tcPr>
          <w:p w14:paraId="274D0892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514E964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D548FED" w14:textId="77777777" w:rsidTr="004068EE">
        <w:trPr>
          <w:gridBefore w:val="1"/>
          <w:cantSplit/>
          <w:trHeight w:val="1751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477C0EE7" w14:textId="77777777" w:rsidR="00681CA0" w:rsidRPr="004C4754" w:rsidRDefault="00E674B0" w:rsidP="00E674B0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6264B7">
              <w:rPr>
                <w:rFonts w:ascii="Arial" w:hAnsi="Arial" w:cs="Arial"/>
                <w:sz w:val="20"/>
                <w:szCs w:val="20"/>
              </w:rPr>
              <w:t>* В стадии рассмотрения</w:t>
            </w:r>
          </w:p>
        </w:tc>
      </w:tr>
      <w:tr w:rsidR="00681CA0" w:rsidRPr="004C4754" w14:paraId="35981319" w14:textId="77777777" w:rsidTr="004068EE">
        <w:trPr>
          <w:gridBefore w:val="1"/>
          <w:cantSplit/>
        </w:trPr>
        <w:tc>
          <w:tcPr>
            <w:tcW w:w="10065" w:type="dxa"/>
            <w:gridSpan w:val="306"/>
          </w:tcPr>
          <w:p w14:paraId="30227966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9420-1</w:t>
            </w:r>
          </w:p>
        </w:tc>
      </w:tr>
      <w:tr w:rsidR="00681CA0" w:rsidRPr="004C4754" w14:paraId="75CB85FE" w14:textId="77777777" w:rsidTr="004068EE">
        <w:trPr>
          <w:gridBefore w:val="1"/>
        </w:trPr>
        <w:tc>
          <w:tcPr>
            <w:tcW w:w="1650" w:type="dxa"/>
            <w:gridSpan w:val="37"/>
          </w:tcPr>
          <w:p w14:paraId="26218624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4C4754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6372" w:type="dxa"/>
            <w:gridSpan w:val="232"/>
          </w:tcPr>
          <w:p w14:paraId="6F23E7AB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ЛАМПА ЛЮМИНЕСЦЕНТНАЯ ДВУХЦОКОЛЬНАЯ</w:t>
            </w:r>
          </w:p>
          <w:p w14:paraId="4F7B8E18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ЛИСТ С ПАРАМЕТРАМИ</w:t>
            </w:r>
          </w:p>
        </w:tc>
        <w:tc>
          <w:tcPr>
            <w:tcW w:w="2043" w:type="dxa"/>
            <w:gridSpan w:val="37"/>
          </w:tcPr>
          <w:p w14:paraId="52071C0A" w14:textId="77777777" w:rsidR="00681CA0" w:rsidRPr="004C4754" w:rsidRDefault="00681CA0" w:rsidP="0009560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81CA0" w:rsidRPr="004C4754" w14:paraId="0A5E9331" w14:textId="77777777" w:rsidTr="004068EE">
        <w:trPr>
          <w:gridBefore w:val="1"/>
          <w:cantSplit/>
          <w:trHeight w:val="554"/>
        </w:trPr>
        <w:tc>
          <w:tcPr>
            <w:tcW w:w="10065" w:type="dxa"/>
            <w:gridSpan w:val="306"/>
            <w:tcBorders>
              <w:bottom w:val="nil"/>
            </w:tcBorders>
            <w:vAlign w:val="center"/>
          </w:tcPr>
          <w:p w14:paraId="1BE063BA" w14:textId="77777777" w:rsidR="00681CA0" w:rsidRPr="004C4754" w:rsidRDefault="00681CA0" w:rsidP="00A20C7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b/>
              </w:rPr>
              <w:t xml:space="preserve">МСОЛ: </w:t>
            </w:r>
            <w:r w:rsidRPr="004C4754">
              <w:rPr>
                <w:rFonts w:ascii="Arial" w:hAnsi="Arial" w:cs="Arial"/>
                <w:lang w:val="de-DE"/>
              </w:rPr>
              <w:t>FD</w:t>
            </w:r>
            <w:r w:rsidRPr="004C4754">
              <w:rPr>
                <w:rFonts w:ascii="Arial" w:hAnsi="Arial" w:cs="Arial"/>
                <w:lang w:val="en-US"/>
              </w:rPr>
              <w:t>H</w:t>
            </w:r>
            <w:r w:rsidRPr="004C4754">
              <w:rPr>
                <w:rFonts w:ascii="Arial" w:hAnsi="Arial" w:cs="Arial"/>
              </w:rPr>
              <w:t>-50-</w:t>
            </w:r>
            <w:r w:rsidRPr="004C4754">
              <w:rPr>
                <w:rFonts w:ascii="Arial" w:hAnsi="Arial" w:cs="Arial"/>
                <w:lang w:val="de-DE"/>
              </w:rPr>
              <w:t>L</w:t>
            </w:r>
            <w:r w:rsidRPr="004C4754">
              <w:rPr>
                <w:rFonts w:ascii="Arial" w:hAnsi="Arial" w:cs="Arial"/>
              </w:rPr>
              <w:t>/</w:t>
            </w:r>
            <w:r w:rsidRPr="004C4754">
              <w:rPr>
                <w:rFonts w:ascii="Arial" w:hAnsi="Arial" w:cs="Arial"/>
                <w:lang w:val="de-DE"/>
              </w:rPr>
              <w:t>N</w:t>
            </w:r>
            <w:r w:rsidRPr="004C4754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  <w:lang w:val="de-DE"/>
              </w:rPr>
              <w:t>Fa</w:t>
            </w:r>
            <w:r w:rsidRPr="004C4754">
              <w:rPr>
                <w:rFonts w:ascii="Arial" w:hAnsi="Arial" w:cs="Arial"/>
              </w:rPr>
              <w:t>6-26/1500</w:t>
            </w:r>
          </w:p>
        </w:tc>
      </w:tr>
      <w:tr w:rsidR="00681CA0" w:rsidRPr="004C4754" w14:paraId="466B3975" w14:textId="77777777" w:rsidTr="004068EE">
        <w:trPr>
          <w:gridBefore w:val="1"/>
          <w:cantSplit/>
          <w:trHeight w:val="159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69417040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67" w:type="dxa"/>
            <w:gridSpan w:val="66"/>
            <w:tcBorders>
              <w:bottom w:val="double" w:sz="4" w:space="0" w:color="auto"/>
            </w:tcBorders>
            <w:vAlign w:val="center"/>
          </w:tcPr>
          <w:p w14:paraId="0E7C42F6" w14:textId="77777777" w:rsidR="00681CA0" w:rsidRPr="004C4754" w:rsidRDefault="00681CA0" w:rsidP="00A20C7A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1702" w:type="dxa"/>
            <w:gridSpan w:val="55"/>
            <w:tcBorders>
              <w:bottom w:val="double" w:sz="4" w:space="0" w:color="auto"/>
            </w:tcBorders>
            <w:vAlign w:val="center"/>
          </w:tcPr>
          <w:p w14:paraId="50218692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Схема</w:t>
            </w:r>
          </w:p>
        </w:tc>
        <w:tc>
          <w:tcPr>
            <w:tcW w:w="2836" w:type="dxa"/>
            <w:gridSpan w:val="86"/>
            <w:tcBorders>
              <w:bottom w:val="double" w:sz="4" w:space="0" w:color="auto"/>
            </w:tcBorders>
            <w:vAlign w:val="center"/>
          </w:tcPr>
          <w:p w14:paraId="3134798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Катод</w:t>
            </w:r>
          </w:p>
        </w:tc>
        <w:tc>
          <w:tcPr>
            <w:tcW w:w="1134" w:type="dxa"/>
            <w:gridSpan w:val="48"/>
            <w:tcBorders>
              <w:bottom w:val="double" w:sz="4" w:space="0" w:color="auto"/>
            </w:tcBorders>
            <w:vAlign w:val="center"/>
          </w:tcPr>
          <w:p w14:paraId="452674B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Цоколь</w:t>
            </w:r>
          </w:p>
        </w:tc>
        <w:tc>
          <w:tcPr>
            <w:tcW w:w="1849" w:type="dxa"/>
            <w:gridSpan w:val="40"/>
            <w:tcBorders>
              <w:bottom w:val="double" w:sz="4" w:space="0" w:color="auto"/>
            </w:tcBorders>
            <w:vAlign w:val="center"/>
          </w:tcPr>
          <w:p w14:paraId="6F57D642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Номинальные размеры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мм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17C39D03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C7257B6" w14:textId="77777777" w:rsidTr="004068EE">
        <w:trPr>
          <w:gridBefore w:val="1"/>
          <w:cantSplit/>
          <w:trHeight w:val="159"/>
        </w:trPr>
        <w:tc>
          <w:tcPr>
            <w:tcW w:w="388" w:type="dxa"/>
            <w:gridSpan w:val="8"/>
            <w:vMerge/>
            <w:tcBorders>
              <w:bottom w:val="nil"/>
            </w:tcBorders>
          </w:tcPr>
          <w:p w14:paraId="1A880E47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7" w:type="dxa"/>
            <w:gridSpan w:val="66"/>
            <w:tcBorders>
              <w:top w:val="double" w:sz="4" w:space="0" w:color="auto"/>
            </w:tcBorders>
            <w:vAlign w:val="center"/>
          </w:tcPr>
          <w:p w14:paraId="70988C49" w14:textId="77777777" w:rsidR="00681CA0" w:rsidRPr="004C4754" w:rsidRDefault="00681CA0" w:rsidP="00A20C7A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1702" w:type="dxa"/>
            <w:gridSpan w:val="55"/>
            <w:tcBorders>
              <w:top w:val="double" w:sz="4" w:space="0" w:color="auto"/>
            </w:tcBorders>
            <w:vAlign w:val="center"/>
          </w:tcPr>
          <w:p w14:paraId="274ACC3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ВЧ бесста</w:t>
            </w:r>
            <w:r w:rsidRPr="004C4754">
              <w:rPr>
                <w:rFonts w:ascii="Arial" w:hAnsi="Arial" w:cs="Arial"/>
              </w:rPr>
              <w:t>р</w:t>
            </w:r>
            <w:r w:rsidRPr="004C4754">
              <w:rPr>
                <w:rFonts w:ascii="Arial" w:hAnsi="Arial" w:cs="Arial"/>
              </w:rPr>
              <w:t>тер</w:t>
            </w:r>
            <w:r w:rsidR="00493FDB">
              <w:rPr>
                <w:rFonts w:ascii="Arial" w:hAnsi="Arial" w:cs="Arial"/>
              </w:rPr>
              <w:t>-</w:t>
            </w:r>
            <w:r w:rsidRPr="004C4754">
              <w:rPr>
                <w:rFonts w:ascii="Arial" w:hAnsi="Arial" w:cs="Arial"/>
              </w:rPr>
              <w:t>ная</w:t>
            </w:r>
          </w:p>
        </w:tc>
        <w:tc>
          <w:tcPr>
            <w:tcW w:w="2836" w:type="dxa"/>
            <w:gridSpan w:val="86"/>
            <w:tcBorders>
              <w:top w:val="double" w:sz="4" w:space="0" w:color="auto"/>
            </w:tcBorders>
            <w:vAlign w:val="center"/>
          </w:tcPr>
          <w:p w14:paraId="7B8887C8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Без предварительного подогрева</w:t>
            </w:r>
          </w:p>
        </w:tc>
        <w:tc>
          <w:tcPr>
            <w:tcW w:w="1134" w:type="dxa"/>
            <w:gridSpan w:val="48"/>
            <w:tcBorders>
              <w:top w:val="double" w:sz="4" w:space="0" w:color="auto"/>
            </w:tcBorders>
            <w:vAlign w:val="center"/>
          </w:tcPr>
          <w:p w14:paraId="3FCDF9E5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  <w:lang w:val="en-US"/>
              </w:rPr>
              <w:t>Fa</w:t>
            </w:r>
            <w:r w:rsidRPr="004C4754">
              <w:rPr>
                <w:rFonts w:ascii="Arial" w:hAnsi="Arial" w:cs="Arial"/>
              </w:rPr>
              <w:t>6</w:t>
            </w:r>
          </w:p>
        </w:tc>
        <w:tc>
          <w:tcPr>
            <w:tcW w:w="1849" w:type="dxa"/>
            <w:gridSpan w:val="40"/>
            <w:tcBorders>
              <w:top w:val="double" w:sz="4" w:space="0" w:color="auto"/>
            </w:tcBorders>
            <w:vAlign w:val="center"/>
          </w:tcPr>
          <w:p w14:paraId="5BF891F1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4C4754">
              <w:rPr>
                <w:rFonts w:ascii="Arial" w:hAnsi="Arial" w:cs="Arial"/>
              </w:rPr>
              <w:t>26</w:t>
            </w:r>
            <w:r w:rsidRPr="004C4754">
              <w:rPr>
                <w:rFonts w:ascii="Arial" w:hAnsi="Arial" w:cs="Arial"/>
                <w:lang w:val="en-US"/>
              </w:rPr>
              <w:t xml:space="preserve"> х </w:t>
            </w:r>
            <w:r w:rsidRPr="004C4754">
              <w:rPr>
                <w:rFonts w:ascii="Arial" w:hAnsi="Arial" w:cs="Arial"/>
              </w:rPr>
              <w:t>1500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6A03BCE4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59403DC" w14:textId="77777777" w:rsidTr="004068E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99BB5A3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E770F35" w14:textId="77777777" w:rsidTr="004068E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3A64DA00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388" w:type="dxa"/>
            <w:gridSpan w:val="295"/>
          </w:tcPr>
          <w:p w14:paraId="4A0C0BFD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Размеры</w:t>
            </w:r>
          </w:p>
          <w:p w14:paraId="4B34C885" w14:textId="77777777" w:rsidR="00681CA0" w:rsidRPr="004C4754" w:rsidRDefault="00681CA0" w:rsidP="00A20C7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миллиметрах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42FD6777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1174A1C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088F28F8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264" w:type="dxa"/>
            <w:gridSpan w:val="204"/>
            <w:tcBorders>
              <w:top w:val="nil"/>
            </w:tcBorders>
          </w:tcPr>
          <w:p w14:paraId="772354DC" w14:textId="77777777" w:rsidR="00681CA0" w:rsidRPr="00A20C7A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20C7A">
              <w:rPr>
                <w:rFonts w:ascii="Arial" w:hAnsi="Arial" w:cs="Arial"/>
                <w:i/>
              </w:rPr>
              <w:t>С</w:t>
            </w:r>
          </w:p>
        </w:tc>
        <w:tc>
          <w:tcPr>
            <w:tcW w:w="3124" w:type="dxa"/>
            <w:gridSpan w:val="91"/>
            <w:tcBorders>
              <w:top w:val="nil"/>
            </w:tcBorders>
          </w:tcPr>
          <w:p w14:paraId="217B608E" w14:textId="77777777" w:rsidR="00681CA0" w:rsidRPr="00A20C7A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A20C7A">
              <w:rPr>
                <w:rFonts w:ascii="Arial" w:hAnsi="Arial" w:cs="Arial"/>
                <w:i/>
              </w:rPr>
              <w:t>D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1533D8F7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5FC6B18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7582C77F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44" w:type="dxa"/>
            <w:gridSpan w:val="107"/>
            <w:tcBorders>
              <w:top w:val="nil"/>
              <w:bottom w:val="double" w:sz="4" w:space="0" w:color="auto"/>
            </w:tcBorders>
          </w:tcPr>
          <w:p w14:paraId="352C3D3D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3120" w:type="dxa"/>
            <w:gridSpan w:val="97"/>
            <w:tcBorders>
              <w:top w:val="nil"/>
              <w:bottom w:val="double" w:sz="4" w:space="0" w:color="auto"/>
            </w:tcBorders>
          </w:tcPr>
          <w:p w14:paraId="7D3613F7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3124" w:type="dxa"/>
            <w:gridSpan w:val="91"/>
            <w:tcBorders>
              <w:top w:val="nil"/>
              <w:bottom w:val="double" w:sz="4" w:space="0" w:color="auto"/>
            </w:tcBorders>
          </w:tcPr>
          <w:p w14:paraId="1EA8DD86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4F471BA5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5B8FA67E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6FA575F8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144" w:type="dxa"/>
            <w:gridSpan w:val="107"/>
            <w:tcBorders>
              <w:top w:val="double" w:sz="4" w:space="0" w:color="auto"/>
            </w:tcBorders>
          </w:tcPr>
          <w:p w14:paraId="39ABADD8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1516,6</w:t>
            </w:r>
          </w:p>
        </w:tc>
        <w:tc>
          <w:tcPr>
            <w:tcW w:w="3120" w:type="dxa"/>
            <w:gridSpan w:val="97"/>
            <w:tcBorders>
              <w:top w:val="double" w:sz="4" w:space="0" w:color="auto"/>
            </w:tcBorders>
          </w:tcPr>
          <w:p w14:paraId="0A390FF6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1521,1</w:t>
            </w:r>
          </w:p>
        </w:tc>
        <w:tc>
          <w:tcPr>
            <w:tcW w:w="3124" w:type="dxa"/>
            <w:gridSpan w:val="91"/>
            <w:tcBorders>
              <w:top w:val="double" w:sz="4" w:space="0" w:color="auto"/>
            </w:tcBorders>
          </w:tcPr>
          <w:p w14:paraId="4A2617B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28,0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326804DF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78684AD3" w14:textId="77777777" w:rsidTr="004068EE">
        <w:trPr>
          <w:gridBefore w:val="1"/>
          <w:cantSplit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0F3148E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7B9B995" w14:textId="77777777" w:rsidTr="004068EE">
        <w:trPr>
          <w:gridBefore w:val="1"/>
          <w:cantSplit/>
          <w:trHeight w:val="81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540B662E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8" w:type="dxa"/>
            <w:gridSpan w:val="295"/>
          </w:tcPr>
          <w:p w14:paraId="545BD158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>Характеристики зажигания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617B069E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79BD429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</w:tcBorders>
          </w:tcPr>
          <w:p w14:paraId="3B116F55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7" w:type="dxa"/>
            <w:gridSpan w:val="66"/>
            <w:tcBorders>
              <w:top w:val="nil"/>
              <w:bottom w:val="double" w:sz="4" w:space="0" w:color="auto"/>
            </w:tcBorders>
          </w:tcPr>
          <w:p w14:paraId="26E8E06E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5105" w:type="dxa"/>
            <w:gridSpan w:val="154"/>
            <w:tcBorders>
              <w:top w:val="nil"/>
              <w:bottom w:val="double" w:sz="4" w:space="0" w:color="auto"/>
            </w:tcBorders>
          </w:tcPr>
          <w:p w14:paraId="4EF6998D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холостого хода (действующее</w:t>
            </w:r>
            <w:r w:rsidR="00041754" w:rsidRPr="00890C16">
              <w:rPr>
                <w:rFonts w:ascii="Arial" w:hAnsi="Arial" w:cs="Arial"/>
              </w:rPr>
              <w:t xml:space="preserve"> значение</w:t>
            </w:r>
            <w:r w:rsidRPr="00890C16">
              <w:rPr>
                <w:rFonts w:ascii="Arial" w:hAnsi="Arial" w:cs="Arial"/>
              </w:rPr>
              <w:t>), В</w:t>
            </w:r>
          </w:p>
        </w:tc>
        <w:tc>
          <w:tcPr>
            <w:tcW w:w="2416" w:type="dxa"/>
            <w:gridSpan w:val="75"/>
            <w:tcBorders>
              <w:top w:val="nil"/>
              <w:bottom w:val="double" w:sz="4" w:space="0" w:color="auto"/>
            </w:tcBorders>
          </w:tcPr>
          <w:p w14:paraId="656D9BE6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Время зажигания, с</w:t>
            </w:r>
          </w:p>
        </w:tc>
        <w:tc>
          <w:tcPr>
            <w:tcW w:w="289" w:type="dxa"/>
            <w:gridSpan w:val="3"/>
            <w:vMerge/>
            <w:tcBorders>
              <w:top w:val="nil"/>
            </w:tcBorders>
          </w:tcPr>
          <w:p w14:paraId="3902B30D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B202BF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top w:val="nil"/>
              <w:bottom w:val="nil"/>
            </w:tcBorders>
          </w:tcPr>
          <w:p w14:paraId="70270BF2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867" w:type="dxa"/>
            <w:gridSpan w:val="66"/>
            <w:tcBorders>
              <w:top w:val="double" w:sz="4" w:space="0" w:color="auto"/>
            </w:tcBorders>
          </w:tcPr>
          <w:p w14:paraId="25024810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5105" w:type="dxa"/>
            <w:gridSpan w:val="154"/>
            <w:tcBorders>
              <w:top w:val="double" w:sz="4" w:space="0" w:color="auto"/>
            </w:tcBorders>
          </w:tcPr>
          <w:p w14:paraId="63935F1C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800</w:t>
            </w:r>
          </w:p>
        </w:tc>
        <w:tc>
          <w:tcPr>
            <w:tcW w:w="2416" w:type="dxa"/>
            <w:gridSpan w:val="75"/>
            <w:tcBorders>
              <w:top w:val="double" w:sz="4" w:space="0" w:color="auto"/>
            </w:tcBorders>
          </w:tcPr>
          <w:p w14:paraId="27B49216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0,1</w:t>
            </w:r>
          </w:p>
        </w:tc>
        <w:tc>
          <w:tcPr>
            <w:tcW w:w="289" w:type="dxa"/>
            <w:gridSpan w:val="3"/>
            <w:vMerge/>
            <w:tcBorders>
              <w:top w:val="nil"/>
              <w:bottom w:val="nil"/>
            </w:tcBorders>
          </w:tcPr>
          <w:p w14:paraId="55551275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9E9C346" w14:textId="77777777" w:rsidTr="004068EE">
        <w:trPr>
          <w:gridBefore w:val="1"/>
          <w:cantSplit/>
          <w:trHeight w:val="79"/>
        </w:trPr>
        <w:tc>
          <w:tcPr>
            <w:tcW w:w="10065" w:type="dxa"/>
            <w:gridSpan w:val="306"/>
            <w:tcBorders>
              <w:top w:val="nil"/>
              <w:bottom w:val="nil"/>
            </w:tcBorders>
          </w:tcPr>
          <w:p w14:paraId="372036F9" w14:textId="77777777" w:rsidR="00681CA0" w:rsidRPr="00890C16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B2F0B06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 w:val="restart"/>
            <w:tcBorders>
              <w:top w:val="nil"/>
            </w:tcBorders>
          </w:tcPr>
          <w:p w14:paraId="47F545F2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8" w:type="dxa"/>
            <w:gridSpan w:val="295"/>
          </w:tcPr>
          <w:p w14:paraId="278935E0" w14:textId="77777777" w:rsidR="00681CA0" w:rsidRPr="00890C16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90C16">
              <w:rPr>
                <w:rFonts w:ascii="Arial" w:hAnsi="Arial" w:cs="Arial"/>
                <w:b/>
              </w:rPr>
              <w:t>Электрические параметры</w:t>
            </w:r>
          </w:p>
        </w:tc>
        <w:tc>
          <w:tcPr>
            <w:tcW w:w="289" w:type="dxa"/>
            <w:gridSpan w:val="3"/>
            <w:vMerge w:val="restart"/>
            <w:tcBorders>
              <w:top w:val="nil"/>
            </w:tcBorders>
          </w:tcPr>
          <w:p w14:paraId="55E48780" w14:textId="77777777" w:rsidR="00681CA0" w:rsidRPr="004C4754" w:rsidRDefault="00681CA0" w:rsidP="00C30AC7">
            <w:pPr>
              <w:spacing w:after="0" w:line="276" w:lineRule="auto"/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4A78A214" w14:textId="77777777" w:rsidTr="004068EE">
        <w:trPr>
          <w:gridBefore w:val="1"/>
          <w:cantSplit/>
          <w:trHeight w:val="81"/>
        </w:trPr>
        <w:tc>
          <w:tcPr>
            <w:tcW w:w="388" w:type="dxa"/>
            <w:gridSpan w:val="8"/>
            <w:vMerge/>
          </w:tcPr>
          <w:p w14:paraId="16C6B0A3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2" w:type="dxa"/>
            <w:gridSpan w:val="40"/>
            <w:vMerge w:val="restart"/>
          </w:tcPr>
          <w:p w14:paraId="5F730D51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02" w:type="dxa"/>
            <w:gridSpan w:val="67"/>
            <w:vMerge w:val="restart"/>
          </w:tcPr>
          <w:p w14:paraId="5BD2CDCA" w14:textId="77777777" w:rsidR="00681CA0" w:rsidRPr="00890C16" w:rsidRDefault="001F678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значение мощности, Вт</w:t>
            </w:r>
          </w:p>
        </w:tc>
        <w:tc>
          <w:tcPr>
            <w:tcW w:w="4537" w:type="dxa"/>
            <w:gridSpan w:val="159"/>
          </w:tcPr>
          <w:p w14:paraId="412DB7C4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на лампе (действующее</w:t>
            </w:r>
            <w:r w:rsidR="00041754" w:rsidRPr="00890C16">
              <w:rPr>
                <w:rFonts w:ascii="Arial" w:hAnsi="Arial" w:cs="Arial"/>
              </w:rPr>
              <w:t xml:space="preserve"> значение</w:t>
            </w:r>
            <w:r w:rsidRPr="00890C16">
              <w:rPr>
                <w:rFonts w:ascii="Arial" w:hAnsi="Arial" w:cs="Arial"/>
              </w:rPr>
              <w:t>), В</w:t>
            </w:r>
          </w:p>
        </w:tc>
        <w:tc>
          <w:tcPr>
            <w:tcW w:w="1707" w:type="dxa"/>
            <w:gridSpan w:val="29"/>
            <w:vMerge w:val="restart"/>
          </w:tcPr>
          <w:p w14:paraId="11EFBDF0" w14:textId="77777777" w:rsidR="00681CA0" w:rsidRPr="00890C16" w:rsidRDefault="001F678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 значение тока лампы, А</w:t>
            </w:r>
          </w:p>
        </w:tc>
        <w:tc>
          <w:tcPr>
            <w:tcW w:w="289" w:type="dxa"/>
            <w:gridSpan w:val="3"/>
            <w:vMerge/>
          </w:tcPr>
          <w:p w14:paraId="35564A99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40E0F64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10EEB295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2" w:type="dxa"/>
            <w:gridSpan w:val="40"/>
            <w:vMerge/>
            <w:tcBorders>
              <w:top w:val="nil"/>
              <w:bottom w:val="double" w:sz="4" w:space="0" w:color="auto"/>
            </w:tcBorders>
          </w:tcPr>
          <w:p w14:paraId="3045C56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2" w:type="dxa"/>
            <w:gridSpan w:val="67"/>
            <w:vMerge/>
            <w:tcBorders>
              <w:top w:val="nil"/>
              <w:bottom w:val="double" w:sz="4" w:space="0" w:color="auto"/>
            </w:tcBorders>
          </w:tcPr>
          <w:p w14:paraId="7FB236D6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gridSpan w:val="48"/>
            <w:tcBorders>
              <w:top w:val="nil"/>
              <w:bottom w:val="double" w:sz="4" w:space="0" w:color="auto"/>
            </w:tcBorders>
          </w:tcPr>
          <w:p w14:paraId="72EEA1B5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90C16">
              <w:rPr>
                <w:rFonts w:ascii="Arial" w:hAnsi="Arial" w:cs="Arial"/>
                <w:lang w:val="sr-Cyrl-CS"/>
              </w:rPr>
              <w:t>Расчетное</w:t>
            </w:r>
          </w:p>
        </w:tc>
        <w:tc>
          <w:tcPr>
            <w:tcW w:w="1417" w:type="dxa"/>
            <w:gridSpan w:val="52"/>
            <w:tcBorders>
              <w:top w:val="nil"/>
              <w:bottom w:val="double" w:sz="4" w:space="0" w:color="auto"/>
            </w:tcBorders>
          </w:tcPr>
          <w:p w14:paraId="47BE813C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90C16">
              <w:rPr>
                <w:rFonts w:ascii="Arial" w:hAnsi="Arial" w:cs="Arial"/>
                <w:lang w:val="sr-Cyrl-CS"/>
              </w:rPr>
              <w:t>Не менее</w:t>
            </w:r>
          </w:p>
        </w:tc>
        <w:tc>
          <w:tcPr>
            <w:tcW w:w="1276" w:type="dxa"/>
            <w:gridSpan w:val="59"/>
            <w:tcBorders>
              <w:top w:val="nil"/>
              <w:bottom w:val="double" w:sz="4" w:space="0" w:color="auto"/>
            </w:tcBorders>
          </w:tcPr>
          <w:p w14:paraId="7270A499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lang w:val="sr-Cyrl-CS"/>
              </w:rPr>
            </w:pPr>
            <w:r w:rsidRPr="00890C16">
              <w:rPr>
                <w:rFonts w:ascii="Arial" w:hAnsi="Arial" w:cs="Arial"/>
                <w:lang w:val="sr-Cyrl-CS"/>
              </w:rPr>
              <w:t>Не более</w:t>
            </w:r>
          </w:p>
        </w:tc>
        <w:tc>
          <w:tcPr>
            <w:tcW w:w="1707" w:type="dxa"/>
            <w:gridSpan w:val="29"/>
            <w:vMerge/>
            <w:tcBorders>
              <w:bottom w:val="double" w:sz="4" w:space="0" w:color="auto"/>
            </w:tcBorders>
          </w:tcPr>
          <w:p w14:paraId="66677E8F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89" w:type="dxa"/>
            <w:gridSpan w:val="3"/>
            <w:vMerge/>
          </w:tcPr>
          <w:p w14:paraId="2B6F3341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3D8087C2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0A7153D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442" w:type="dxa"/>
            <w:gridSpan w:val="40"/>
            <w:tcBorders>
              <w:top w:val="double" w:sz="4" w:space="0" w:color="auto"/>
            </w:tcBorders>
          </w:tcPr>
          <w:p w14:paraId="38A8F5EE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702" w:type="dxa"/>
            <w:gridSpan w:val="67"/>
            <w:tcBorders>
              <w:top w:val="double" w:sz="4" w:space="0" w:color="auto"/>
            </w:tcBorders>
          </w:tcPr>
          <w:p w14:paraId="44EF7B1C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50</w:t>
            </w:r>
          </w:p>
        </w:tc>
        <w:tc>
          <w:tcPr>
            <w:tcW w:w="1844" w:type="dxa"/>
            <w:gridSpan w:val="48"/>
            <w:tcBorders>
              <w:top w:val="double" w:sz="4" w:space="0" w:color="auto"/>
            </w:tcBorders>
          </w:tcPr>
          <w:p w14:paraId="3252BE3C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111</w:t>
            </w:r>
          </w:p>
        </w:tc>
        <w:tc>
          <w:tcPr>
            <w:tcW w:w="1417" w:type="dxa"/>
            <w:gridSpan w:val="52"/>
            <w:tcBorders>
              <w:top w:val="double" w:sz="4" w:space="0" w:color="auto"/>
            </w:tcBorders>
          </w:tcPr>
          <w:p w14:paraId="2B58CE34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101</w:t>
            </w:r>
          </w:p>
        </w:tc>
        <w:tc>
          <w:tcPr>
            <w:tcW w:w="1276" w:type="dxa"/>
            <w:gridSpan w:val="59"/>
            <w:tcBorders>
              <w:top w:val="double" w:sz="4" w:space="0" w:color="auto"/>
            </w:tcBorders>
          </w:tcPr>
          <w:p w14:paraId="08EB6288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121</w:t>
            </w:r>
          </w:p>
        </w:tc>
        <w:tc>
          <w:tcPr>
            <w:tcW w:w="1707" w:type="dxa"/>
            <w:gridSpan w:val="29"/>
            <w:tcBorders>
              <w:top w:val="double" w:sz="4" w:space="0" w:color="auto"/>
            </w:tcBorders>
          </w:tcPr>
          <w:p w14:paraId="492FB361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0,455</w:t>
            </w:r>
          </w:p>
        </w:tc>
        <w:tc>
          <w:tcPr>
            <w:tcW w:w="289" w:type="dxa"/>
            <w:gridSpan w:val="3"/>
            <w:vMerge/>
          </w:tcPr>
          <w:p w14:paraId="46015E04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10EE4C6E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06E5022F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9388" w:type="dxa"/>
            <w:gridSpan w:val="295"/>
          </w:tcPr>
          <w:p w14:paraId="1A917D59" w14:textId="77777777" w:rsidR="00681CA0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14:paraId="5A82829E" w14:textId="77777777" w:rsidR="00681CA0" w:rsidRPr="000C0975" w:rsidRDefault="004D4B24" w:rsidP="004D4B24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 xml:space="preserve">Координаты </w:t>
            </w:r>
            <w:r w:rsidRPr="00890C16">
              <w:rPr>
                <w:rFonts w:ascii="Arial" w:hAnsi="Arial" w:cs="Arial"/>
              </w:rPr>
              <w:t xml:space="preserve">цветности </w:t>
            </w:r>
            <w:r w:rsidRPr="00B30F81">
              <w:rPr>
                <w:rFonts w:ascii="Arial" w:hAnsi="Arial" w:cs="Arial"/>
              </w:rPr>
              <w:t>—</w:t>
            </w:r>
            <w:r w:rsidRPr="00890C16">
              <w:rPr>
                <w:rFonts w:ascii="Arial" w:hAnsi="Arial" w:cs="Arial"/>
              </w:rPr>
              <w:t xml:space="preserve"> </w:t>
            </w:r>
            <w:r w:rsidR="00F94339" w:rsidRPr="00890C16">
              <w:rPr>
                <w:rFonts w:ascii="Arial" w:hAnsi="Arial" w:cs="Arial"/>
              </w:rPr>
              <w:t xml:space="preserve">в соответствии </w:t>
            </w:r>
            <w:r w:rsidR="00F94339">
              <w:rPr>
                <w:rFonts w:ascii="Arial" w:hAnsi="Arial" w:cs="Arial"/>
              </w:rPr>
              <w:t xml:space="preserve">с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 w:rsidRPr="00F94339">
              <w:rPr>
                <w:rFonts w:ascii="Arial" w:hAnsi="Arial" w:cs="Arial"/>
              </w:rPr>
              <w:t>.</w:t>
            </w:r>
            <w:r w:rsidR="00F94339">
              <w:rPr>
                <w:rFonts w:ascii="Arial" w:hAnsi="Arial" w:cs="Arial"/>
              </w:rPr>
              <w:t xml:space="preserve">2 </w:t>
            </w:r>
            <w:r w:rsidR="00F94339" w:rsidRPr="00F94339">
              <w:rPr>
                <w:rFonts w:ascii="Arial" w:hAnsi="Arial" w:cs="Arial"/>
              </w:rPr>
              <w:t>(</w:t>
            </w:r>
            <w:r w:rsidR="00F94339">
              <w:rPr>
                <w:rFonts w:ascii="Arial" w:hAnsi="Arial" w:cs="Arial"/>
              </w:rPr>
              <w:t xml:space="preserve">приложение </w:t>
            </w:r>
            <w:r w:rsidR="00F94339">
              <w:rPr>
                <w:rFonts w:ascii="Arial" w:hAnsi="Arial" w:cs="Arial"/>
                <w:lang w:val="en-US"/>
              </w:rPr>
              <w:t>D</w:t>
            </w:r>
            <w:r w:rsidR="00F94339">
              <w:rPr>
                <w:rFonts w:ascii="Arial" w:hAnsi="Arial" w:cs="Arial"/>
              </w:rPr>
              <w:t>)</w:t>
            </w:r>
            <w:r w:rsidR="00681CA0">
              <w:rPr>
                <w:rFonts w:ascii="Arial" w:hAnsi="Arial" w:cs="Arial"/>
              </w:rPr>
              <w:t>.</w:t>
            </w:r>
          </w:p>
          <w:p w14:paraId="5BD9C595" w14:textId="77777777" w:rsidR="00681CA0" w:rsidRPr="004C4754" w:rsidRDefault="00681CA0" w:rsidP="00C30AC7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9" w:type="dxa"/>
            <w:gridSpan w:val="3"/>
            <w:vMerge/>
          </w:tcPr>
          <w:p w14:paraId="4C7DCB55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47D0029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20F6D58E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8" w:type="dxa"/>
            <w:gridSpan w:val="295"/>
          </w:tcPr>
          <w:p w14:paraId="386B67E7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</w:rPr>
              <w:t xml:space="preserve">Характеристики </w:t>
            </w:r>
            <w:r w:rsidR="00997E1C" w:rsidRPr="002D21D1">
              <w:rPr>
                <w:rFonts w:ascii="Arial" w:hAnsi="Arial" w:cs="Arial"/>
                <w:b/>
              </w:rPr>
              <w:t>эталонного балласта</w:t>
            </w:r>
          </w:p>
        </w:tc>
        <w:tc>
          <w:tcPr>
            <w:tcW w:w="289" w:type="dxa"/>
            <w:gridSpan w:val="3"/>
            <w:vMerge/>
          </w:tcPr>
          <w:p w14:paraId="0B7DCF0E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6756FDB4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7A7C07F2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2" w:type="dxa"/>
            <w:gridSpan w:val="40"/>
            <w:tcBorders>
              <w:bottom w:val="double" w:sz="4" w:space="0" w:color="auto"/>
            </w:tcBorders>
          </w:tcPr>
          <w:p w14:paraId="0349D437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Частота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кГц</w:t>
            </w:r>
          </w:p>
        </w:tc>
        <w:tc>
          <w:tcPr>
            <w:tcW w:w="1702" w:type="dxa"/>
            <w:gridSpan w:val="67"/>
            <w:tcBorders>
              <w:bottom w:val="double" w:sz="4" w:space="0" w:color="auto"/>
            </w:tcBorders>
          </w:tcPr>
          <w:p w14:paraId="425EFADA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Номинальная мощность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Вт</w:t>
            </w:r>
          </w:p>
        </w:tc>
        <w:tc>
          <w:tcPr>
            <w:tcW w:w="2269" w:type="dxa"/>
            <w:gridSpan w:val="65"/>
            <w:tcBorders>
              <w:bottom w:val="double" w:sz="4" w:space="0" w:color="auto"/>
            </w:tcBorders>
          </w:tcPr>
          <w:p w14:paraId="50CA51DE" w14:textId="77777777" w:rsidR="00681CA0" w:rsidRPr="00890C16" w:rsidRDefault="001F678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Расчетное знач</w:t>
            </w:r>
            <w:r w:rsidRPr="00890C16">
              <w:rPr>
                <w:rFonts w:ascii="Arial" w:hAnsi="Arial" w:cs="Arial"/>
              </w:rPr>
              <w:t>е</w:t>
            </w:r>
            <w:r w:rsidRPr="00890C16">
              <w:rPr>
                <w:rFonts w:ascii="Arial" w:hAnsi="Arial" w:cs="Arial"/>
              </w:rPr>
              <w:t>ние напряжения</w:t>
            </w:r>
            <w:r w:rsidR="00681CA0" w:rsidRPr="00890C16">
              <w:rPr>
                <w:rFonts w:ascii="Arial" w:hAnsi="Arial" w:cs="Arial"/>
              </w:rPr>
              <w:t>, В</w:t>
            </w:r>
          </w:p>
        </w:tc>
        <w:tc>
          <w:tcPr>
            <w:tcW w:w="1985" w:type="dxa"/>
            <w:gridSpan w:val="70"/>
            <w:tcBorders>
              <w:bottom w:val="double" w:sz="4" w:space="0" w:color="auto"/>
            </w:tcBorders>
          </w:tcPr>
          <w:p w14:paraId="7CB385DD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Ток калибровки, А</w:t>
            </w:r>
          </w:p>
        </w:tc>
        <w:tc>
          <w:tcPr>
            <w:tcW w:w="1990" w:type="dxa"/>
            <w:gridSpan w:val="53"/>
            <w:tcBorders>
              <w:bottom w:val="double" w:sz="4" w:space="0" w:color="auto"/>
            </w:tcBorders>
          </w:tcPr>
          <w:p w14:paraId="0E2375C9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Сопротивление, Ом</w:t>
            </w:r>
          </w:p>
        </w:tc>
        <w:tc>
          <w:tcPr>
            <w:tcW w:w="289" w:type="dxa"/>
            <w:gridSpan w:val="3"/>
            <w:vMerge/>
          </w:tcPr>
          <w:p w14:paraId="016A554C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4C1E1CDE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0F4FCBF8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2" w:type="dxa"/>
            <w:gridSpan w:val="40"/>
            <w:tcBorders>
              <w:top w:val="double" w:sz="4" w:space="0" w:color="auto"/>
            </w:tcBorders>
          </w:tcPr>
          <w:p w14:paraId="0350A56A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– </w:t>
            </w:r>
            <w:r w:rsidRPr="004C4754">
              <w:rPr>
                <w:rFonts w:ascii="Arial" w:hAnsi="Arial" w:cs="Arial"/>
              </w:rPr>
              <w:t>26</w:t>
            </w:r>
          </w:p>
        </w:tc>
        <w:tc>
          <w:tcPr>
            <w:tcW w:w="1702" w:type="dxa"/>
            <w:gridSpan w:val="67"/>
            <w:tcBorders>
              <w:top w:val="double" w:sz="4" w:space="0" w:color="auto"/>
            </w:tcBorders>
          </w:tcPr>
          <w:p w14:paraId="47E68F7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50</w:t>
            </w:r>
          </w:p>
        </w:tc>
        <w:tc>
          <w:tcPr>
            <w:tcW w:w="2269" w:type="dxa"/>
            <w:gridSpan w:val="65"/>
            <w:tcBorders>
              <w:top w:val="double" w:sz="4" w:space="0" w:color="auto"/>
            </w:tcBorders>
          </w:tcPr>
          <w:p w14:paraId="731A149B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222</w:t>
            </w:r>
          </w:p>
        </w:tc>
        <w:tc>
          <w:tcPr>
            <w:tcW w:w="1985" w:type="dxa"/>
            <w:gridSpan w:val="70"/>
            <w:tcBorders>
              <w:top w:val="double" w:sz="4" w:space="0" w:color="auto"/>
            </w:tcBorders>
          </w:tcPr>
          <w:p w14:paraId="4A956961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0,455</w:t>
            </w:r>
          </w:p>
        </w:tc>
        <w:tc>
          <w:tcPr>
            <w:tcW w:w="1990" w:type="dxa"/>
            <w:gridSpan w:val="53"/>
            <w:tcBorders>
              <w:top w:val="double" w:sz="4" w:space="0" w:color="auto"/>
            </w:tcBorders>
          </w:tcPr>
          <w:p w14:paraId="60F89DCE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244</w:t>
            </w:r>
          </w:p>
        </w:tc>
        <w:tc>
          <w:tcPr>
            <w:tcW w:w="289" w:type="dxa"/>
            <w:gridSpan w:val="3"/>
            <w:vMerge/>
          </w:tcPr>
          <w:p w14:paraId="3CCAD36F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28E3EFE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3A465ECB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8" w:type="dxa"/>
            <w:gridSpan w:val="295"/>
          </w:tcPr>
          <w:p w14:paraId="38AF6C09" w14:textId="77777777" w:rsidR="00681CA0" w:rsidRPr="00890C16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9" w:type="dxa"/>
            <w:gridSpan w:val="3"/>
            <w:vMerge/>
          </w:tcPr>
          <w:p w14:paraId="3CD06A63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0BC8EAD3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461366BF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88" w:type="dxa"/>
            <w:gridSpan w:val="295"/>
          </w:tcPr>
          <w:p w14:paraId="71598A5F" w14:textId="77777777" w:rsidR="00681CA0" w:rsidRPr="00890C16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890C16">
              <w:rPr>
                <w:rFonts w:ascii="Arial" w:hAnsi="Arial" w:cs="Arial"/>
                <w:b/>
              </w:rPr>
              <w:t>Информация для расчета ВЧ ПРА</w:t>
            </w:r>
          </w:p>
        </w:tc>
        <w:tc>
          <w:tcPr>
            <w:tcW w:w="289" w:type="dxa"/>
            <w:gridSpan w:val="3"/>
            <w:vMerge/>
          </w:tcPr>
          <w:p w14:paraId="131E485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E9589EE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35E5584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48" w:type="dxa"/>
            <w:gridSpan w:val="285"/>
          </w:tcPr>
          <w:p w14:paraId="3A77608C" w14:textId="77777777" w:rsidR="00681CA0" w:rsidRPr="00890C16" w:rsidRDefault="00681CA0" w:rsidP="00A20C7A">
            <w:pPr>
              <w:spacing w:after="0" w:line="240" w:lineRule="auto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Частота, кГц</w:t>
            </w:r>
          </w:p>
        </w:tc>
        <w:tc>
          <w:tcPr>
            <w:tcW w:w="1140" w:type="dxa"/>
            <w:gridSpan w:val="10"/>
          </w:tcPr>
          <w:p w14:paraId="10BFB7C6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≥ 20</w:t>
            </w:r>
          </w:p>
        </w:tc>
        <w:tc>
          <w:tcPr>
            <w:tcW w:w="289" w:type="dxa"/>
            <w:gridSpan w:val="3"/>
            <w:vMerge/>
          </w:tcPr>
          <w:p w14:paraId="25F9E366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3CF1615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49D97369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264" w:type="dxa"/>
            <w:gridSpan w:val="204"/>
            <w:vAlign w:val="center"/>
          </w:tcPr>
          <w:p w14:paraId="362D580A" w14:textId="77777777" w:rsidR="00681CA0" w:rsidRPr="00890C16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Напряжение холостого хода на лампе, В</w:t>
            </w:r>
          </w:p>
        </w:tc>
        <w:tc>
          <w:tcPr>
            <w:tcW w:w="1984" w:type="dxa"/>
            <w:gridSpan w:val="81"/>
          </w:tcPr>
          <w:p w14:paraId="049749C2" w14:textId="77777777" w:rsidR="00681CA0" w:rsidRPr="00890C16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90C16">
              <w:rPr>
                <w:rFonts w:ascii="Arial" w:hAnsi="Arial" w:cs="Arial"/>
              </w:rPr>
              <w:t>Не менее (де</w:t>
            </w:r>
            <w:r w:rsidRPr="00890C16">
              <w:rPr>
                <w:rFonts w:ascii="Arial" w:hAnsi="Arial" w:cs="Arial"/>
              </w:rPr>
              <w:t>й</w:t>
            </w:r>
            <w:r w:rsidRPr="00890C16">
              <w:rPr>
                <w:rFonts w:ascii="Arial" w:hAnsi="Arial" w:cs="Arial"/>
              </w:rPr>
              <w:t>ствующее</w:t>
            </w:r>
            <w:r w:rsidR="00041754" w:rsidRPr="00890C16">
              <w:rPr>
                <w:rFonts w:ascii="Arial" w:hAnsi="Arial" w:cs="Arial"/>
              </w:rPr>
              <w:t xml:space="preserve"> зн</w:t>
            </w:r>
            <w:r w:rsidR="00041754" w:rsidRPr="00890C16">
              <w:rPr>
                <w:rFonts w:ascii="Arial" w:hAnsi="Arial" w:cs="Arial"/>
              </w:rPr>
              <w:t>а</w:t>
            </w:r>
            <w:r w:rsidR="00041754" w:rsidRPr="00890C16">
              <w:rPr>
                <w:rFonts w:ascii="Arial" w:hAnsi="Arial" w:cs="Arial"/>
              </w:rPr>
              <w:t>чение</w:t>
            </w:r>
            <w:r w:rsidRPr="00890C16">
              <w:rPr>
                <w:rFonts w:ascii="Arial" w:hAnsi="Arial" w:cs="Arial"/>
              </w:rPr>
              <w:t>)</w:t>
            </w:r>
          </w:p>
        </w:tc>
        <w:tc>
          <w:tcPr>
            <w:tcW w:w="1140" w:type="dxa"/>
            <w:gridSpan w:val="10"/>
            <w:vAlign w:val="center"/>
          </w:tcPr>
          <w:p w14:paraId="3AF54DF3" w14:textId="77777777" w:rsidR="00681CA0" w:rsidRPr="004C4754" w:rsidRDefault="00681CA0" w:rsidP="00AE4E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9" w:type="dxa"/>
            <w:gridSpan w:val="3"/>
            <w:vMerge/>
          </w:tcPr>
          <w:p w14:paraId="6FBC3F23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681CA0" w:rsidRPr="004C4754" w14:paraId="2B4AF2B3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5A8EDA8D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264" w:type="dxa"/>
            <w:gridSpan w:val="204"/>
          </w:tcPr>
          <w:p w14:paraId="35633288" w14:textId="77777777" w:rsidR="00681CA0" w:rsidRPr="004C4754" w:rsidRDefault="00681CA0" w:rsidP="00A20C7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Ток через резистор, заменяющий лампу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984" w:type="dxa"/>
            <w:gridSpan w:val="81"/>
          </w:tcPr>
          <w:p w14:paraId="3996670B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40" w:type="dxa"/>
            <w:gridSpan w:val="10"/>
          </w:tcPr>
          <w:p w14:paraId="59FBF074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0,250</w:t>
            </w:r>
          </w:p>
        </w:tc>
        <w:tc>
          <w:tcPr>
            <w:tcW w:w="289" w:type="dxa"/>
            <w:gridSpan w:val="3"/>
            <w:vMerge/>
          </w:tcPr>
          <w:p w14:paraId="31447BB7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0436F7FB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754D80FC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48" w:type="dxa"/>
            <w:gridSpan w:val="285"/>
          </w:tcPr>
          <w:p w14:paraId="395A3A16" w14:textId="77777777" w:rsidR="00681CA0" w:rsidRPr="004C4754" w:rsidRDefault="00681CA0" w:rsidP="00A20C7A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Резистор взамен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Ом</w:t>
            </w:r>
          </w:p>
        </w:tc>
        <w:tc>
          <w:tcPr>
            <w:tcW w:w="1140" w:type="dxa"/>
            <w:gridSpan w:val="10"/>
          </w:tcPr>
          <w:p w14:paraId="55731F41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800</w:t>
            </w:r>
          </w:p>
        </w:tc>
        <w:tc>
          <w:tcPr>
            <w:tcW w:w="289" w:type="dxa"/>
            <w:gridSpan w:val="3"/>
            <w:vMerge/>
          </w:tcPr>
          <w:p w14:paraId="3C82E278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5FA32BB1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</w:tcPr>
          <w:p w14:paraId="4BD3F841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264" w:type="dxa"/>
            <w:gridSpan w:val="204"/>
            <w:vMerge w:val="restart"/>
            <w:vAlign w:val="center"/>
          </w:tcPr>
          <w:p w14:paraId="1DE7A590" w14:textId="77777777" w:rsidR="00681CA0" w:rsidRPr="004C4754" w:rsidRDefault="00681CA0" w:rsidP="00E674B0">
            <w:pPr>
              <w:spacing w:after="0" w:line="240" w:lineRule="auto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Рабочий ток лампы</w:t>
            </w:r>
            <w:r>
              <w:rPr>
                <w:rFonts w:ascii="Arial" w:hAnsi="Arial" w:cs="Arial"/>
              </w:rPr>
              <w:t xml:space="preserve">, </w:t>
            </w:r>
            <w:r w:rsidRPr="004C4754">
              <w:rPr>
                <w:rFonts w:ascii="Arial" w:hAnsi="Arial" w:cs="Arial"/>
              </w:rPr>
              <w:t>А</w:t>
            </w:r>
          </w:p>
        </w:tc>
        <w:tc>
          <w:tcPr>
            <w:tcW w:w="1984" w:type="dxa"/>
            <w:gridSpan w:val="81"/>
          </w:tcPr>
          <w:p w14:paraId="5AC757E2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менее</w:t>
            </w:r>
          </w:p>
        </w:tc>
        <w:tc>
          <w:tcPr>
            <w:tcW w:w="1140" w:type="dxa"/>
            <w:gridSpan w:val="10"/>
          </w:tcPr>
          <w:p w14:paraId="2C835963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9" w:type="dxa"/>
            <w:gridSpan w:val="3"/>
            <w:vMerge/>
          </w:tcPr>
          <w:p w14:paraId="4608EE1A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6E9B789A" w14:textId="77777777" w:rsidTr="004068EE">
        <w:trPr>
          <w:gridBefore w:val="1"/>
          <w:cantSplit/>
          <w:trHeight w:val="79"/>
        </w:trPr>
        <w:tc>
          <w:tcPr>
            <w:tcW w:w="388" w:type="dxa"/>
            <w:gridSpan w:val="8"/>
            <w:vMerge/>
            <w:tcBorders>
              <w:bottom w:val="nil"/>
            </w:tcBorders>
          </w:tcPr>
          <w:p w14:paraId="11D013C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264" w:type="dxa"/>
            <w:gridSpan w:val="204"/>
            <w:vMerge/>
          </w:tcPr>
          <w:p w14:paraId="7692562F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81"/>
          </w:tcPr>
          <w:p w14:paraId="67013412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Не более</w:t>
            </w:r>
          </w:p>
        </w:tc>
        <w:tc>
          <w:tcPr>
            <w:tcW w:w="1140" w:type="dxa"/>
            <w:gridSpan w:val="10"/>
          </w:tcPr>
          <w:p w14:paraId="34377F11" w14:textId="77777777" w:rsidR="00681CA0" w:rsidRPr="004C4754" w:rsidRDefault="00681CA0" w:rsidP="00A20C7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4754">
              <w:rPr>
                <w:rFonts w:ascii="Arial" w:hAnsi="Arial" w:cs="Arial"/>
              </w:rPr>
              <w:t>*</w:t>
            </w:r>
          </w:p>
        </w:tc>
        <w:tc>
          <w:tcPr>
            <w:tcW w:w="289" w:type="dxa"/>
            <w:gridSpan w:val="3"/>
            <w:vMerge/>
            <w:tcBorders>
              <w:bottom w:val="nil"/>
            </w:tcBorders>
          </w:tcPr>
          <w:p w14:paraId="50127190" w14:textId="77777777" w:rsidR="00681CA0" w:rsidRPr="004C4754" w:rsidRDefault="00681CA0" w:rsidP="00C30AC7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81CA0" w:rsidRPr="004C4754" w14:paraId="7792F936" w14:textId="77777777" w:rsidTr="004068EE">
        <w:trPr>
          <w:gridBefore w:val="1"/>
          <w:cantSplit/>
          <w:trHeight w:val="2001"/>
        </w:trPr>
        <w:tc>
          <w:tcPr>
            <w:tcW w:w="10065" w:type="dxa"/>
            <w:gridSpan w:val="306"/>
            <w:tcBorders>
              <w:top w:val="nil"/>
            </w:tcBorders>
            <w:vAlign w:val="bottom"/>
          </w:tcPr>
          <w:p w14:paraId="5D6E9D3C" w14:textId="77777777" w:rsidR="00681CA0" w:rsidRPr="004C4754" w:rsidRDefault="00E674B0" w:rsidP="00E674B0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6264B7">
              <w:rPr>
                <w:rFonts w:ascii="Arial" w:hAnsi="Arial" w:cs="Arial"/>
                <w:sz w:val="20"/>
                <w:szCs w:val="20"/>
              </w:rPr>
              <w:t>* В стадии рассмотрения</w:t>
            </w:r>
          </w:p>
        </w:tc>
      </w:tr>
      <w:tr w:rsidR="00681CA0" w:rsidRPr="004C4754" w14:paraId="3AD3F024" w14:textId="77777777" w:rsidTr="004068EE">
        <w:trPr>
          <w:gridBefore w:val="1"/>
          <w:cantSplit/>
        </w:trPr>
        <w:tc>
          <w:tcPr>
            <w:tcW w:w="10065" w:type="dxa"/>
            <w:gridSpan w:val="306"/>
          </w:tcPr>
          <w:p w14:paraId="5C6F7477" w14:textId="77777777" w:rsidR="00681CA0" w:rsidRPr="004C4754" w:rsidRDefault="006264B7" w:rsidP="00095603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4C4754">
              <w:rPr>
                <w:rFonts w:ascii="Arial" w:hAnsi="Arial" w:cs="Arial"/>
                <w:b/>
                <w:lang w:val="en-US"/>
              </w:rPr>
              <w:t>60081-</w:t>
            </w:r>
            <w:r>
              <w:rPr>
                <w:rFonts w:ascii="Arial" w:hAnsi="Arial" w:cs="Arial"/>
                <w:b/>
                <w:lang w:val="en-US"/>
              </w:rPr>
              <w:t>IEC</w:t>
            </w:r>
            <w:r w:rsidRPr="004C4754">
              <w:rPr>
                <w:rFonts w:ascii="Arial" w:hAnsi="Arial" w:cs="Arial"/>
                <w:b/>
                <w:lang w:val="en-US"/>
              </w:rPr>
              <w:t>-</w:t>
            </w:r>
            <w:r w:rsidR="00681CA0" w:rsidRPr="004C4754">
              <w:rPr>
                <w:rFonts w:ascii="Arial" w:hAnsi="Arial" w:cs="Arial"/>
                <w:b/>
              </w:rPr>
              <w:t>9520-1</w:t>
            </w:r>
          </w:p>
        </w:tc>
      </w:tr>
    </w:tbl>
    <w:p w14:paraId="6FB07908" w14:textId="77777777" w:rsidR="00681CA0" w:rsidRPr="006F7758" w:rsidRDefault="00681CA0" w:rsidP="00476A2A">
      <w:pPr>
        <w:jc w:val="center"/>
        <w:rPr>
          <w:rFonts w:ascii="Arial" w:hAnsi="Arial" w:cs="Arial"/>
          <w:b/>
          <w:szCs w:val="28"/>
        </w:rPr>
      </w:pPr>
      <w:r w:rsidRPr="006F7758">
        <w:rPr>
          <w:rFonts w:ascii="Arial" w:hAnsi="Arial" w:cs="Arial"/>
          <w:b/>
          <w:szCs w:val="28"/>
        </w:rPr>
        <w:lastRenderedPageBreak/>
        <w:t>Приложение А</w:t>
      </w:r>
    </w:p>
    <w:p w14:paraId="60200D95" w14:textId="77777777" w:rsidR="00681CA0" w:rsidRPr="006F7758" w:rsidRDefault="00681CA0" w:rsidP="004A37C4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(</w:t>
      </w:r>
      <w:r>
        <w:rPr>
          <w:rFonts w:ascii="Arial" w:hAnsi="Arial" w:cs="Arial"/>
          <w:b/>
          <w:sz w:val="22"/>
          <w:szCs w:val="28"/>
        </w:rPr>
        <w:t>обязательное</w:t>
      </w:r>
      <w:r w:rsidRPr="006F7758">
        <w:rPr>
          <w:rFonts w:ascii="Arial" w:hAnsi="Arial" w:cs="Arial"/>
          <w:b/>
          <w:sz w:val="22"/>
          <w:szCs w:val="28"/>
        </w:rPr>
        <w:t>)</w:t>
      </w:r>
    </w:p>
    <w:p w14:paraId="48B5F9B3" w14:textId="77777777" w:rsidR="00681CA0" w:rsidRPr="006F7758" w:rsidRDefault="00681CA0" w:rsidP="004A37C4">
      <w:pPr>
        <w:pStyle w:val="a9"/>
        <w:spacing w:after="0" w:line="360" w:lineRule="auto"/>
        <w:jc w:val="center"/>
        <w:rPr>
          <w:rFonts w:ascii="Arial" w:hAnsi="Arial" w:cs="Arial"/>
          <w:sz w:val="22"/>
          <w:szCs w:val="28"/>
        </w:rPr>
      </w:pPr>
    </w:p>
    <w:p w14:paraId="08392970" w14:textId="77777777" w:rsidR="00681CA0" w:rsidRPr="006F7758" w:rsidRDefault="00681CA0" w:rsidP="004A37C4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М</w:t>
      </w:r>
      <w:r>
        <w:rPr>
          <w:rFonts w:ascii="Arial" w:hAnsi="Arial" w:cs="Arial"/>
          <w:b/>
          <w:sz w:val="22"/>
          <w:szCs w:val="28"/>
        </w:rPr>
        <w:t>етод проверки характеристик зажигания</w:t>
      </w:r>
    </w:p>
    <w:p w14:paraId="13F76643" w14:textId="77777777" w:rsidR="00681CA0" w:rsidRPr="006F7758" w:rsidRDefault="00681CA0" w:rsidP="004A37C4">
      <w:pPr>
        <w:pStyle w:val="a9"/>
        <w:spacing w:after="0" w:line="360" w:lineRule="auto"/>
        <w:ind w:firstLine="709"/>
        <w:jc w:val="center"/>
        <w:rPr>
          <w:rFonts w:ascii="Arial" w:hAnsi="Arial" w:cs="Arial"/>
          <w:b/>
          <w:sz w:val="22"/>
          <w:szCs w:val="28"/>
        </w:rPr>
      </w:pPr>
    </w:p>
    <w:p w14:paraId="151AD123" w14:textId="77777777" w:rsidR="00681CA0" w:rsidRPr="006F7758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А.1 Общие положения</w:t>
      </w:r>
    </w:p>
    <w:p w14:paraId="40D5F96A" w14:textId="77777777" w:rsidR="00681CA0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sz w:val="22"/>
          <w:szCs w:val="28"/>
        </w:rPr>
      </w:pPr>
    </w:p>
    <w:p w14:paraId="6BCE3F35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Испытания </w:t>
      </w:r>
      <w:r>
        <w:rPr>
          <w:rFonts w:ascii="Arial" w:hAnsi="Arial" w:cs="Arial"/>
          <w:sz w:val="22"/>
          <w:szCs w:val="28"/>
        </w:rPr>
        <w:t>проводят</w:t>
      </w:r>
      <w:r w:rsidRPr="006F7758">
        <w:rPr>
          <w:rFonts w:ascii="Arial" w:hAnsi="Arial" w:cs="Arial"/>
          <w:sz w:val="22"/>
          <w:szCs w:val="28"/>
        </w:rPr>
        <w:t xml:space="preserve"> при отсутствии сквозняков, температуре окружающей среды от </w:t>
      </w:r>
      <w:r>
        <w:rPr>
          <w:rFonts w:ascii="Arial" w:hAnsi="Arial" w:cs="Arial"/>
          <w:sz w:val="22"/>
          <w:szCs w:val="28"/>
        </w:rPr>
        <w:br/>
      </w:r>
      <w:r w:rsidRPr="006F7758">
        <w:rPr>
          <w:rFonts w:ascii="Arial" w:hAnsi="Arial" w:cs="Arial"/>
          <w:sz w:val="22"/>
          <w:szCs w:val="28"/>
        </w:rPr>
        <w:t>20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ºС до 27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ºС и относительной влажности не более 65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%.</w:t>
      </w:r>
    </w:p>
    <w:p w14:paraId="625BBD14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Вблизи лампы по возможности не должно быть металлических деталей и проводов, за исключением ВЗУ.</w:t>
      </w:r>
    </w:p>
    <w:p w14:paraId="74718699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До испытания на зажигание </w:t>
      </w:r>
      <w:r w:rsidRPr="00890C16">
        <w:rPr>
          <w:rFonts w:ascii="Arial" w:hAnsi="Arial" w:cs="Arial"/>
          <w:sz w:val="22"/>
          <w:szCs w:val="28"/>
        </w:rPr>
        <w:t xml:space="preserve">лампы должны </w:t>
      </w:r>
      <w:r w:rsidR="00041754" w:rsidRPr="00890C16">
        <w:rPr>
          <w:rFonts w:ascii="Arial" w:hAnsi="Arial" w:cs="Arial"/>
          <w:sz w:val="22"/>
          <w:szCs w:val="28"/>
        </w:rPr>
        <w:t xml:space="preserve">быть </w:t>
      </w:r>
      <w:r w:rsidRPr="00890C16">
        <w:rPr>
          <w:rFonts w:ascii="Arial" w:hAnsi="Arial" w:cs="Arial"/>
          <w:sz w:val="22"/>
          <w:szCs w:val="28"/>
        </w:rPr>
        <w:t xml:space="preserve">в нерабочем </w:t>
      </w:r>
      <w:r w:rsidRPr="006F7758">
        <w:rPr>
          <w:rFonts w:ascii="Arial" w:hAnsi="Arial" w:cs="Arial"/>
          <w:sz w:val="22"/>
          <w:szCs w:val="28"/>
        </w:rPr>
        <w:t>состоянии при температ</w:t>
      </w:r>
      <w:r w:rsidRPr="006F7758">
        <w:rPr>
          <w:rFonts w:ascii="Arial" w:hAnsi="Arial" w:cs="Arial"/>
          <w:sz w:val="22"/>
          <w:szCs w:val="28"/>
        </w:rPr>
        <w:t>у</w:t>
      </w:r>
      <w:r w:rsidRPr="006F7758">
        <w:rPr>
          <w:rFonts w:ascii="Arial" w:hAnsi="Arial" w:cs="Arial"/>
          <w:sz w:val="22"/>
          <w:szCs w:val="28"/>
        </w:rPr>
        <w:t>ре окружающей среды от 20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ºС до 27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ºС и относительной влажности не более 65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% в течение не менее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24 ч.</w:t>
      </w:r>
    </w:p>
    <w:p w14:paraId="42458FB9" w14:textId="77777777" w:rsidR="00681CA0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b/>
          <w:sz w:val="22"/>
          <w:szCs w:val="28"/>
        </w:rPr>
      </w:pPr>
    </w:p>
    <w:p w14:paraId="01A774AB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А.2 Лампы с предварительным подогревом катодов для работы на сетевых ч</w:t>
      </w:r>
      <w:r w:rsidRPr="006F7758">
        <w:rPr>
          <w:rFonts w:ascii="Arial" w:hAnsi="Arial" w:cs="Arial"/>
          <w:b/>
          <w:sz w:val="22"/>
          <w:szCs w:val="28"/>
        </w:rPr>
        <w:t>а</w:t>
      </w:r>
      <w:r w:rsidRPr="006F7758">
        <w:rPr>
          <w:rFonts w:ascii="Arial" w:hAnsi="Arial" w:cs="Arial"/>
          <w:b/>
          <w:sz w:val="22"/>
          <w:szCs w:val="28"/>
        </w:rPr>
        <w:t>стотах переменного тока со старт</w:t>
      </w:r>
      <w:r>
        <w:rPr>
          <w:rFonts w:ascii="Arial" w:hAnsi="Arial" w:cs="Arial"/>
          <w:b/>
          <w:sz w:val="22"/>
          <w:szCs w:val="28"/>
        </w:rPr>
        <w:t>е</w:t>
      </w:r>
      <w:r w:rsidRPr="006F7758">
        <w:rPr>
          <w:rFonts w:ascii="Arial" w:hAnsi="Arial" w:cs="Arial"/>
          <w:b/>
          <w:sz w:val="22"/>
          <w:szCs w:val="28"/>
        </w:rPr>
        <w:t>ром</w:t>
      </w:r>
    </w:p>
    <w:p w14:paraId="10336A0A" w14:textId="77777777" w:rsidR="00681CA0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b/>
          <w:sz w:val="22"/>
          <w:szCs w:val="28"/>
        </w:rPr>
      </w:pPr>
    </w:p>
    <w:p w14:paraId="1F77B1AA" w14:textId="77777777" w:rsidR="00681CA0" w:rsidRPr="006F7758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А.2.1 Схема испытания</w:t>
      </w:r>
    </w:p>
    <w:p w14:paraId="4DE7964B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Лампы </w:t>
      </w:r>
      <w:r w:rsidRPr="006264B7">
        <w:rPr>
          <w:rFonts w:ascii="Arial" w:hAnsi="Arial" w:cs="Arial"/>
          <w:sz w:val="22"/>
          <w:szCs w:val="28"/>
        </w:rPr>
        <w:t xml:space="preserve">испытывают с источником питания </w:t>
      </w:r>
      <w:r w:rsidR="00476A2A" w:rsidRPr="006264B7">
        <w:rPr>
          <w:rFonts w:ascii="Arial" w:hAnsi="Arial" w:cs="Arial"/>
          <w:sz w:val="22"/>
          <w:szCs w:val="28"/>
        </w:rPr>
        <w:t xml:space="preserve">на частоте </w:t>
      </w:r>
      <w:r w:rsidRPr="006264B7">
        <w:rPr>
          <w:rFonts w:ascii="Arial" w:hAnsi="Arial" w:cs="Arial"/>
          <w:sz w:val="22"/>
          <w:szCs w:val="28"/>
        </w:rPr>
        <w:t>50 Гц или 60 Гц по схеме</w:t>
      </w:r>
      <w:r w:rsidR="00F94339">
        <w:rPr>
          <w:rFonts w:ascii="Arial" w:hAnsi="Arial" w:cs="Arial"/>
          <w:sz w:val="22"/>
          <w:szCs w:val="28"/>
        </w:rPr>
        <w:t xml:space="preserve"> в соо</w:t>
      </w:r>
      <w:r w:rsidR="00F94339">
        <w:rPr>
          <w:rFonts w:ascii="Arial" w:hAnsi="Arial" w:cs="Arial"/>
          <w:sz w:val="22"/>
          <w:szCs w:val="28"/>
        </w:rPr>
        <w:t>т</w:t>
      </w:r>
      <w:r w:rsidR="00F94339">
        <w:rPr>
          <w:rFonts w:ascii="Arial" w:hAnsi="Arial" w:cs="Arial"/>
          <w:sz w:val="22"/>
          <w:szCs w:val="28"/>
        </w:rPr>
        <w:t>ветствии с</w:t>
      </w:r>
      <w:r w:rsidRPr="006264B7">
        <w:rPr>
          <w:rFonts w:ascii="Arial" w:hAnsi="Arial" w:cs="Arial"/>
          <w:sz w:val="22"/>
          <w:szCs w:val="28"/>
        </w:rPr>
        <w:t xml:space="preserve"> рисунк</w:t>
      </w:r>
      <w:r w:rsidR="00F94339">
        <w:rPr>
          <w:rFonts w:ascii="Arial" w:hAnsi="Arial" w:cs="Arial"/>
          <w:sz w:val="22"/>
          <w:szCs w:val="28"/>
        </w:rPr>
        <w:t>ом</w:t>
      </w:r>
      <w:r w:rsidRPr="006264B7">
        <w:rPr>
          <w:rFonts w:ascii="Arial" w:hAnsi="Arial" w:cs="Arial"/>
          <w:sz w:val="22"/>
          <w:szCs w:val="28"/>
        </w:rPr>
        <w:t xml:space="preserve"> А.1.</w:t>
      </w:r>
    </w:p>
    <w:p w14:paraId="487DA109" w14:textId="77777777" w:rsidR="00681CA0" w:rsidRDefault="007F0CAD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A253C2C" wp14:editId="01825FEC">
                <wp:simplePos x="0" y="0"/>
                <wp:positionH relativeFrom="column">
                  <wp:posOffset>3836035</wp:posOffset>
                </wp:positionH>
                <wp:positionV relativeFrom="paragraph">
                  <wp:posOffset>284480</wp:posOffset>
                </wp:positionV>
                <wp:extent cx="1113790" cy="231140"/>
                <wp:effectExtent l="0" t="0" r="0" b="0"/>
                <wp:wrapNone/>
                <wp:docPr id="15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F5275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стартер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253C2C" id="_x0000_t202" coordsize="21600,21600" o:spt="202" path="m,l,21600r21600,l21600,xe">
                <v:stroke joinstyle="miter"/>
                <v:path gradientshapeok="t" o:connecttype="rect"/>
              </v:shapetype>
              <v:shape id="Надпись 92" o:spid="_x0000_s1026" type="#_x0000_t202" style="position:absolute;left:0;text-align:left;margin-left:302.05pt;margin-top:22.4pt;width:87.7pt;height:1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" filled="f" stroked="f" strokeweight=".5pt">
                <v:path arrowok="t"/>
                <v:textbox>
                  <w:txbxContent>
                    <w:p w14:paraId="7ACF5275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стартер</w:t>
                      </w:r>
                    </w:p>
                  </w:txbxContent>
                </v:textbox>
              </v:shape>
            </w:pict>
          </mc:Fallback>
        </mc:AlternateContent>
      </w:r>
      <w:r w:rsidR="00681CA0" w:rsidRPr="00483378">
        <w:rPr>
          <w:rFonts w:ascii="Arial" w:hAnsi="Arial" w:cs="Arial"/>
          <w:i/>
          <w:sz w:val="22"/>
          <w:szCs w:val="28"/>
        </w:rPr>
        <w:t xml:space="preserve">Испытания на частоте 60 Гц проводят при наличии соответствующего </w:t>
      </w:r>
      <w:r w:rsidR="00681CA0" w:rsidRPr="00D8732C">
        <w:rPr>
          <w:rFonts w:ascii="Arial" w:hAnsi="Arial" w:cs="Arial"/>
          <w:i/>
          <w:sz w:val="22"/>
          <w:szCs w:val="28"/>
        </w:rPr>
        <w:t>договора на поставку.</w:t>
      </w:r>
    </w:p>
    <w:p w14:paraId="1697BA14" w14:textId="77777777" w:rsidR="00681CA0" w:rsidRDefault="007F0CAD" w:rsidP="00B94D7C">
      <w:pPr>
        <w:pStyle w:val="a9"/>
        <w:spacing w:after="0" w:line="360" w:lineRule="auto"/>
        <w:ind w:right="112"/>
        <w:jc w:val="center"/>
        <w:rPr>
          <w:rFonts w:ascii="Arial" w:hAnsi="Arial" w:cs="Arial"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1A69590" wp14:editId="6EC46AF6">
                <wp:simplePos x="0" y="0"/>
                <wp:positionH relativeFrom="column">
                  <wp:posOffset>556895</wp:posOffset>
                </wp:positionH>
                <wp:positionV relativeFrom="paragraph">
                  <wp:posOffset>1275080</wp:posOffset>
                </wp:positionV>
                <wp:extent cx="846455" cy="437515"/>
                <wp:effectExtent l="0" t="0" r="0" b="635"/>
                <wp:wrapNone/>
                <wp:docPr id="14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645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DEC43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Источник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A69590" id="Надпись 95" o:spid="_x0000_s1027" type="#_x0000_t202" style="position:absolute;left:0;text-align:left;margin-left:43.85pt;margin-top:100.4pt;width:66.65pt;height:3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" filled="f" stroked="f" strokeweight=".5pt">
                <v:path arrowok="t"/>
                <v:textbox>
                  <w:txbxContent>
                    <w:p w14:paraId="264DEC43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Источник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4846CF" wp14:editId="6FD1197C">
                <wp:simplePos x="0" y="0"/>
                <wp:positionH relativeFrom="column">
                  <wp:posOffset>1362075</wp:posOffset>
                </wp:positionH>
                <wp:positionV relativeFrom="paragraph">
                  <wp:posOffset>1334135</wp:posOffset>
                </wp:positionV>
                <wp:extent cx="304800" cy="231140"/>
                <wp:effectExtent l="0" t="0" r="0" b="0"/>
                <wp:wrapNone/>
                <wp:docPr id="13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D8AA2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4846CF" id="Надпись 96" o:spid="_x0000_s1028" type="#_x0000_t202" style="position:absolute;left:0;text-align:left;margin-left:107.25pt;margin-top:105.05pt;width:24pt;height:18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" filled="f" stroked="f" strokeweight=".5pt">
                <v:path arrowok="t"/>
                <v:textbox>
                  <w:txbxContent>
                    <w:p w14:paraId="021D8AA2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3CBA348" wp14:editId="7643E555">
                <wp:simplePos x="0" y="0"/>
                <wp:positionH relativeFrom="column">
                  <wp:posOffset>2512060</wp:posOffset>
                </wp:positionH>
                <wp:positionV relativeFrom="paragraph">
                  <wp:posOffset>662305</wp:posOffset>
                </wp:positionV>
                <wp:extent cx="600075" cy="231140"/>
                <wp:effectExtent l="0" t="0" r="0" b="0"/>
                <wp:wrapNone/>
                <wp:docPr id="12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BA95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CBA348" id="Надпись 94" o:spid="_x0000_s1029" type="#_x0000_t202" style="position:absolute;left:0;text-align:left;margin-left:197.8pt;margin-top:52.15pt;width:47.25pt;height:18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" filled="f" stroked="f" strokeweight=".5pt">
                <v:path arrowok="t"/>
                <v:textbox>
                  <w:txbxContent>
                    <w:p w14:paraId="64F0BA95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5C1E877" wp14:editId="1AFFD701">
                <wp:simplePos x="0" y="0"/>
                <wp:positionH relativeFrom="column">
                  <wp:posOffset>3844290</wp:posOffset>
                </wp:positionH>
                <wp:positionV relativeFrom="paragraph">
                  <wp:posOffset>563245</wp:posOffset>
                </wp:positionV>
                <wp:extent cx="1113790" cy="231140"/>
                <wp:effectExtent l="0" t="0" r="0" b="0"/>
                <wp:wrapNone/>
                <wp:docPr id="11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FE9AF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C1E877" id="Надпись 93" o:spid="_x0000_s1030" type="#_x0000_t202" style="position:absolute;left:0;text-align:left;margin-left:302.7pt;margin-top:44.35pt;width:87.7pt;height:18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" filled="f" stroked="f" strokeweight=".5pt">
                <v:path arrowok="t"/>
                <v:textbox>
                  <w:txbxContent>
                    <w:p w14:paraId="71CFE9AF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</w:rPr>
        <w:drawing>
          <wp:inline distT="0" distB="0" distL="0" distR="0" wp14:anchorId="63E7F68F" wp14:editId="54EACACD">
            <wp:extent cx="4243070" cy="2152015"/>
            <wp:effectExtent l="0" t="0" r="5080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42A4" w14:textId="77777777" w:rsidR="00681CA0" w:rsidRDefault="00681CA0" w:rsidP="00B94D7C">
      <w:pPr>
        <w:pStyle w:val="a9"/>
        <w:ind w:right="112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Рисунок А.1 – Схема испытания на зажигание ламп для работы со старт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ром</w:t>
      </w:r>
    </w:p>
    <w:p w14:paraId="4B6B8251" w14:textId="77777777" w:rsidR="00681CA0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b/>
          <w:sz w:val="22"/>
          <w:szCs w:val="28"/>
        </w:rPr>
      </w:pPr>
    </w:p>
    <w:p w14:paraId="7673371D" w14:textId="77777777" w:rsidR="00681CA0" w:rsidRPr="001A49DB" w:rsidRDefault="00681CA0" w:rsidP="004A37C4">
      <w:pPr>
        <w:pStyle w:val="a9"/>
        <w:spacing w:after="0" w:line="360" w:lineRule="auto"/>
        <w:ind w:firstLine="709"/>
        <w:jc w:val="left"/>
        <w:rPr>
          <w:rFonts w:ascii="Arial" w:hAnsi="Arial" w:cs="Arial"/>
          <w:b/>
          <w:sz w:val="22"/>
          <w:szCs w:val="28"/>
        </w:rPr>
      </w:pPr>
      <w:r w:rsidRPr="001A49DB">
        <w:rPr>
          <w:rFonts w:ascii="Arial" w:hAnsi="Arial" w:cs="Arial"/>
          <w:b/>
          <w:sz w:val="22"/>
          <w:szCs w:val="28"/>
        </w:rPr>
        <w:t xml:space="preserve">А.2.2 </w:t>
      </w:r>
      <w:r w:rsidR="00C90DCD" w:rsidRPr="004068EE">
        <w:rPr>
          <w:rFonts w:ascii="Arial" w:hAnsi="Arial" w:cs="Arial"/>
          <w:b/>
          <w:sz w:val="22"/>
          <w:szCs w:val="28"/>
        </w:rPr>
        <w:t>Пускорегулирующий аппарат</w:t>
      </w:r>
    </w:p>
    <w:p w14:paraId="3D163DA2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 xml:space="preserve">Используемый ПРА должен быть индуктивного типа, если не указано иное в листе, и удовлетворять требованиям [2]. </w:t>
      </w:r>
      <w:r w:rsidRPr="006F7758">
        <w:rPr>
          <w:rFonts w:ascii="Arial" w:hAnsi="Arial" w:cs="Arial"/>
          <w:sz w:val="22"/>
          <w:szCs w:val="28"/>
        </w:rPr>
        <w:t xml:space="preserve">Его </w:t>
      </w:r>
      <w:r>
        <w:rPr>
          <w:rFonts w:ascii="Arial" w:hAnsi="Arial" w:cs="Arial"/>
          <w:sz w:val="22"/>
          <w:szCs w:val="28"/>
        </w:rPr>
        <w:t>расчетн</w:t>
      </w:r>
      <w:r w:rsidRPr="006F7758">
        <w:rPr>
          <w:rFonts w:ascii="Arial" w:hAnsi="Arial" w:cs="Arial"/>
          <w:sz w:val="22"/>
          <w:szCs w:val="28"/>
        </w:rPr>
        <w:t>ые характеристики должны удовлетворять указа</w:t>
      </w:r>
      <w:r w:rsidRPr="006F7758">
        <w:rPr>
          <w:rFonts w:ascii="Arial" w:hAnsi="Arial" w:cs="Arial"/>
          <w:sz w:val="22"/>
          <w:szCs w:val="28"/>
        </w:rPr>
        <w:t>н</w:t>
      </w:r>
      <w:r w:rsidRPr="006F7758">
        <w:rPr>
          <w:rFonts w:ascii="Arial" w:hAnsi="Arial" w:cs="Arial"/>
          <w:sz w:val="22"/>
          <w:szCs w:val="28"/>
        </w:rPr>
        <w:lastRenderedPageBreak/>
        <w:t>ным в листе. Если зада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 xml:space="preserve">тся 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 xml:space="preserve">мкостная схема, то дополнительно используемый конденсатор должен удовлетворять требованиям </w:t>
      </w:r>
      <w:r w:rsidRPr="00D8732C">
        <w:rPr>
          <w:rFonts w:ascii="Arial" w:hAnsi="Arial" w:cs="Arial"/>
          <w:sz w:val="22"/>
          <w:szCs w:val="28"/>
        </w:rPr>
        <w:t>[</w:t>
      </w:r>
      <w:r w:rsidRPr="00D07555">
        <w:rPr>
          <w:rFonts w:ascii="Arial" w:hAnsi="Arial" w:cs="Arial"/>
          <w:sz w:val="22"/>
          <w:szCs w:val="28"/>
        </w:rPr>
        <w:t>7</w:t>
      </w:r>
      <w:r w:rsidRPr="00D8732C">
        <w:rPr>
          <w:rFonts w:ascii="Arial" w:hAnsi="Arial" w:cs="Arial"/>
          <w:sz w:val="22"/>
          <w:szCs w:val="28"/>
        </w:rPr>
        <w:t>]</w:t>
      </w:r>
      <w:r w:rsidRPr="006F7758">
        <w:rPr>
          <w:rFonts w:ascii="Arial" w:hAnsi="Arial" w:cs="Arial"/>
          <w:sz w:val="22"/>
          <w:szCs w:val="28"/>
        </w:rPr>
        <w:t>.</w:t>
      </w:r>
    </w:p>
    <w:p w14:paraId="1947517C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Мощность контрольной лампы, работающей с ПРА при его </w:t>
      </w:r>
      <w:r>
        <w:rPr>
          <w:rFonts w:ascii="Arial" w:hAnsi="Arial" w:cs="Arial"/>
          <w:sz w:val="22"/>
          <w:szCs w:val="28"/>
        </w:rPr>
        <w:t>расчетном</w:t>
      </w:r>
      <w:r w:rsidRPr="006F7758">
        <w:rPr>
          <w:rFonts w:ascii="Arial" w:hAnsi="Arial" w:cs="Arial"/>
          <w:sz w:val="22"/>
          <w:szCs w:val="28"/>
        </w:rPr>
        <w:t xml:space="preserve"> напряжении, не </w:t>
      </w:r>
      <w:r w:rsidRPr="00890C16">
        <w:rPr>
          <w:rFonts w:ascii="Arial" w:hAnsi="Arial" w:cs="Arial"/>
          <w:sz w:val="22"/>
          <w:szCs w:val="28"/>
        </w:rPr>
        <w:t xml:space="preserve">должна отличаться от расчетного значения более чем на 4 %. Контрольной является лампа, напряжение на которой не отличается более чем на 2 % от расчетного значения при работе с </w:t>
      </w:r>
      <w:r w:rsidR="00041754" w:rsidRPr="00B30F81">
        <w:rPr>
          <w:rFonts w:ascii="Arial" w:hAnsi="Arial" w:cs="Arial"/>
          <w:sz w:val="22"/>
          <w:szCs w:val="28"/>
        </w:rPr>
        <w:t>эталонным балластом</w:t>
      </w:r>
      <w:r w:rsidRPr="00890C16">
        <w:rPr>
          <w:rFonts w:ascii="Arial" w:hAnsi="Arial" w:cs="Arial"/>
          <w:sz w:val="22"/>
          <w:szCs w:val="28"/>
        </w:rPr>
        <w:t>.</w:t>
      </w:r>
    </w:p>
    <w:p w14:paraId="600DCF85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Ток предварительного подогрева, измеренный при 90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 xml:space="preserve">% </w:t>
      </w:r>
      <w:r>
        <w:rPr>
          <w:rFonts w:ascii="Arial" w:hAnsi="Arial" w:cs="Arial"/>
          <w:sz w:val="22"/>
          <w:szCs w:val="28"/>
        </w:rPr>
        <w:t>расчетно</w:t>
      </w:r>
      <w:r w:rsidRPr="006F7758">
        <w:rPr>
          <w:rFonts w:ascii="Arial" w:hAnsi="Arial" w:cs="Arial"/>
          <w:sz w:val="22"/>
          <w:szCs w:val="28"/>
        </w:rPr>
        <w:t>го напряжения ПРА</w:t>
      </w:r>
      <w:r>
        <w:rPr>
          <w:rFonts w:ascii="Arial" w:hAnsi="Arial" w:cs="Arial"/>
          <w:sz w:val="22"/>
          <w:szCs w:val="28"/>
        </w:rPr>
        <w:t>, должен составлять от 1,1 до 1,</w:t>
      </w:r>
      <w:r w:rsidRPr="006F7758">
        <w:rPr>
          <w:rFonts w:ascii="Arial" w:hAnsi="Arial" w:cs="Arial"/>
          <w:sz w:val="22"/>
          <w:szCs w:val="28"/>
        </w:rPr>
        <w:t xml:space="preserve">2 </w:t>
      </w:r>
      <w:r>
        <w:rPr>
          <w:rFonts w:ascii="Arial" w:hAnsi="Arial" w:cs="Arial"/>
          <w:sz w:val="22"/>
          <w:szCs w:val="28"/>
        </w:rPr>
        <w:t>расчетного</w:t>
      </w:r>
      <w:r w:rsidRPr="006F7758">
        <w:rPr>
          <w:rFonts w:ascii="Arial" w:hAnsi="Arial" w:cs="Arial"/>
          <w:sz w:val="22"/>
          <w:szCs w:val="28"/>
        </w:rPr>
        <w:t xml:space="preserve"> тока лампы. Для получения тока предварительного подогрева в </w:t>
      </w:r>
      <w:r w:rsidRPr="00890C16">
        <w:rPr>
          <w:rFonts w:ascii="Arial" w:hAnsi="Arial" w:cs="Arial"/>
          <w:sz w:val="22"/>
          <w:szCs w:val="28"/>
        </w:rPr>
        <w:t>этом диапазоне требуется специальный отбор из коммерческих ПРА или ПРА, рассчитанных и изготовленных для этой заданной цели. Для уменьшения тока предварител</w:t>
      </w:r>
      <w:r w:rsidRPr="00890C16">
        <w:rPr>
          <w:rFonts w:ascii="Arial" w:hAnsi="Arial" w:cs="Arial"/>
          <w:sz w:val="22"/>
          <w:szCs w:val="28"/>
        </w:rPr>
        <w:t>ь</w:t>
      </w:r>
      <w:r w:rsidRPr="00890C16">
        <w:rPr>
          <w:rFonts w:ascii="Arial" w:hAnsi="Arial" w:cs="Arial"/>
          <w:sz w:val="22"/>
          <w:szCs w:val="28"/>
        </w:rPr>
        <w:t xml:space="preserve">ного подогрева до значений диапазона </w:t>
      </w:r>
      <w:r w:rsidR="00041754" w:rsidRPr="00890C16">
        <w:rPr>
          <w:rFonts w:ascii="Arial" w:hAnsi="Arial" w:cs="Arial"/>
          <w:sz w:val="22"/>
          <w:szCs w:val="28"/>
        </w:rPr>
        <w:t xml:space="preserve">допускается </w:t>
      </w:r>
      <w:r w:rsidRPr="00890C16">
        <w:rPr>
          <w:rFonts w:ascii="Arial" w:hAnsi="Arial" w:cs="Arial"/>
          <w:sz w:val="22"/>
          <w:szCs w:val="28"/>
        </w:rPr>
        <w:t xml:space="preserve">применение дополнительного </w:t>
      </w:r>
      <w:r w:rsidRPr="006F7758">
        <w:rPr>
          <w:rFonts w:ascii="Arial" w:hAnsi="Arial" w:cs="Arial"/>
          <w:sz w:val="22"/>
          <w:szCs w:val="28"/>
        </w:rPr>
        <w:t>сопротивл</w:t>
      </w:r>
      <w:r w:rsidRPr="006F7758"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ния, включаемого последовательно со старт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ром.</w:t>
      </w:r>
    </w:p>
    <w:p w14:paraId="0CDF1A7B" w14:textId="77777777" w:rsidR="00681CA0" w:rsidRPr="006F7758" w:rsidRDefault="00681CA0" w:rsidP="00801909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8"/>
        </w:rPr>
      </w:pPr>
      <w:r w:rsidRPr="006F7758">
        <w:rPr>
          <w:rFonts w:ascii="Arial" w:hAnsi="Arial" w:cs="Arial"/>
          <w:sz w:val="20"/>
          <w:szCs w:val="28"/>
        </w:rPr>
        <w:t>П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р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и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м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е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ч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а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н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и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 xml:space="preserve">е – В </w:t>
      </w:r>
      <w:r w:rsidRPr="00890C16">
        <w:rPr>
          <w:rFonts w:ascii="Arial" w:hAnsi="Arial" w:cs="Arial"/>
          <w:sz w:val="20"/>
          <w:szCs w:val="28"/>
        </w:rPr>
        <w:t xml:space="preserve">некоторых случаях </w:t>
      </w:r>
      <w:r w:rsidR="00041754" w:rsidRPr="00890C16">
        <w:rPr>
          <w:rFonts w:ascii="Arial" w:hAnsi="Arial" w:cs="Arial"/>
          <w:sz w:val="20"/>
          <w:szCs w:val="28"/>
        </w:rPr>
        <w:t xml:space="preserve">в </w:t>
      </w:r>
      <w:r w:rsidRPr="00890C16">
        <w:rPr>
          <w:rFonts w:ascii="Arial" w:hAnsi="Arial" w:cs="Arial"/>
          <w:sz w:val="20"/>
          <w:szCs w:val="28"/>
        </w:rPr>
        <w:t>ПРА может содержать</w:t>
      </w:r>
      <w:r w:rsidR="00041754" w:rsidRPr="00890C16">
        <w:rPr>
          <w:rFonts w:ascii="Arial" w:hAnsi="Arial" w:cs="Arial"/>
          <w:sz w:val="20"/>
          <w:szCs w:val="28"/>
        </w:rPr>
        <w:t>ся</w:t>
      </w:r>
      <w:r w:rsidRPr="00890C16">
        <w:rPr>
          <w:rFonts w:ascii="Arial" w:hAnsi="Arial" w:cs="Arial"/>
          <w:sz w:val="20"/>
          <w:szCs w:val="28"/>
        </w:rPr>
        <w:t xml:space="preserve"> автотрансформатор</w:t>
      </w:r>
      <w:r w:rsidRPr="006F7758">
        <w:rPr>
          <w:rFonts w:ascii="Arial" w:hAnsi="Arial" w:cs="Arial"/>
          <w:sz w:val="20"/>
          <w:szCs w:val="28"/>
        </w:rPr>
        <w:t>, пов</w:t>
      </w:r>
      <w:r w:rsidRPr="006F7758">
        <w:rPr>
          <w:rFonts w:ascii="Arial" w:hAnsi="Arial" w:cs="Arial"/>
          <w:sz w:val="20"/>
          <w:szCs w:val="28"/>
        </w:rPr>
        <w:t>ы</w:t>
      </w:r>
      <w:r w:rsidRPr="006F7758">
        <w:rPr>
          <w:rFonts w:ascii="Arial" w:hAnsi="Arial" w:cs="Arial"/>
          <w:sz w:val="20"/>
          <w:szCs w:val="28"/>
        </w:rPr>
        <w:t>шающий (или понижающий) напряжение до соответствующего значения для зажигания и работы лампы. ПРА с понижающими трансформаторами, в частности, используют в странах, где преобладает система питания на 120 В или 100 В.</w:t>
      </w:r>
    </w:p>
    <w:p w14:paraId="66078925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А.2.3 Старт</w:t>
      </w:r>
      <w:r>
        <w:rPr>
          <w:rFonts w:ascii="Arial" w:hAnsi="Arial" w:cs="Arial"/>
          <w:b/>
          <w:sz w:val="22"/>
          <w:szCs w:val="28"/>
        </w:rPr>
        <w:t>е</w:t>
      </w:r>
      <w:r w:rsidRPr="006F7758">
        <w:rPr>
          <w:rFonts w:ascii="Arial" w:hAnsi="Arial" w:cs="Arial"/>
          <w:b/>
          <w:sz w:val="22"/>
          <w:szCs w:val="28"/>
        </w:rPr>
        <w:t>р</w:t>
      </w:r>
    </w:p>
    <w:p w14:paraId="4A252D94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Тип используемого старт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 xml:space="preserve">ра тлеющего разряда должен удовлетворять требованиям </w:t>
      </w:r>
      <w:r>
        <w:rPr>
          <w:rFonts w:ascii="Arial" w:hAnsi="Arial" w:cs="Arial"/>
          <w:sz w:val="22"/>
          <w:szCs w:val="28"/>
        </w:rPr>
        <w:t>ГОСТ IEC 60155</w:t>
      </w:r>
      <w:r w:rsidRPr="006F7758">
        <w:rPr>
          <w:rFonts w:ascii="Arial" w:hAnsi="Arial" w:cs="Arial"/>
          <w:sz w:val="22"/>
          <w:szCs w:val="28"/>
        </w:rPr>
        <w:t xml:space="preserve"> и должен быть согласован с изготовителем лампы или ответственным п</w:t>
      </w:r>
      <w:r w:rsidRPr="006F7758">
        <w:rPr>
          <w:rFonts w:ascii="Arial" w:hAnsi="Arial" w:cs="Arial"/>
          <w:sz w:val="22"/>
          <w:szCs w:val="28"/>
        </w:rPr>
        <w:t>о</w:t>
      </w:r>
      <w:r w:rsidRPr="006F7758">
        <w:rPr>
          <w:rFonts w:ascii="Arial" w:hAnsi="Arial" w:cs="Arial"/>
          <w:sz w:val="22"/>
          <w:szCs w:val="28"/>
        </w:rPr>
        <w:t>ставщиком.</w:t>
      </w:r>
    </w:p>
    <w:p w14:paraId="0F525824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>А.2.4 Испытательное напряжение</w:t>
      </w:r>
    </w:p>
    <w:p w14:paraId="650C1A98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Испытательное напряжение, приложенное к схеме, должно соответствовать указанному в листе.</w:t>
      </w:r>
    </w:p>
    <w:p w14:paraId="1C6517EE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6D53CFB6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 xml:space="preserve">А.3 Лампы с предварительным подогревом катодов для работы на сетевых </w:t>
      </w:r>
      <w:r w:rsidR="00041754">
        <w:rPr>
          <w:rFonts w:ascii="Arial" w:hAnsi="Arial" w:cs="Arial"/>
          <w:b/>
          <w:sz w:val="22"/>
          <w:szCs w:val="22"/>
        </w:rPr>
        <w:t xml:space="preserve">         </w:t>
      </w:r>
      <w:r w:rsidRPr="006F7758">
        <w:rPr>
          <w:rFonts w:ascii="Arial" w:hAnsi="Arial" w:cs="Arial"/>
          <w:b/>
          <w:sz w:val="22"/>
          <w:szCs w:val="22"/>
        </w:rPr>
        <w:t>частотах переменного тока без старт</w:t>
      </w:r>
      <w:r>
        <w:rPr>
          <w:rFonts w:ascii="Arial" w:hAnsi="Arial" w:cs="Arial"/>
          <w:b/>
          <w:sz w:val="22"/>
          <w:szCs w:val="22"/>
        </w:rPr>
        <w:t>е</w:t>
      </w:r>
      <w:r w:rsidRPr="006F7758">
        <w:rPr>
          <w:rFonts w:ascii="Arial" w:hAnsi="Arial" w:cs="Arial"/>
          <w:b/>
          <w:sz w:val="22"/>
          <w:szCs w:val="22"/>
        </w:rPr>
        <w:t>ра (бесстарт</w:t>
      </w:r>
      <w:r>
        <w:rPr>
          <w:rFonts w:ascii="Arial" w:hAnsi="Arial" w:cs="Arial"/>
          <w:b/>
          <w:sz w:val="22"/>
          <w:szCs w:val="22"/>
        </w:rPr>
        <w:t>е</w:t>
      </w:r>
      <w:r w:rsidRPr="006F7758">
        <w:rPr>
          <w:rFonts w:ascii="Arial" w:hAnsi="Arial" w:cs="Arial"/>
          <w:b/>
          <w:sz w:val="22"/>
          <w:szCs w:val="22"/>
        </w:rPr>
        <w:t>рные)</w:t>
      </w:r>
    </w:p>
    <w:p w14:paraId="4354798B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1AC7B03A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>А.3.1 Схема испытания</w:t>
      </w:r>
    </w:p>
    <w:p w14:paraId="79C055AB" w14:textId="77777777" w:rsidR="00681CA0" w:rsidRPr="006264B7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Лампы испытыва</w:t>
      </w:r>
      <w:r>
        <w:rPr>
          <w:rFonts w:ascii="Arial" w:hAnsi="Arial" w:cs="Arial"/>
          <w:sz w:val="22"/>
          <w:szCs w:val="22"/>
        </w:rPr>
        <w:t>ю</w:t>
      </w:r>
      <w:r w:rsidRPr="006F7758">
        <w:rPr>
          <w:rFonts w:ascii="Arial" w:hAnsi="Arial" w:cs="Arial"/>
          <w:sz w:val="22"/>
          <w:szCs w:val="22"/>
        </w:rPr>
        <w:t xml:space="preserve">т с </w:t>
      </w:r>
      <w:r w:rsidRPr="006264B7">
        <w:rPr>
          <w:rFonts w:ascii="Arial" w:hAnsi="Arial" w:cs="Arial"/>
          <w:sz w:val="22"/>
          <w:szCs w:val="22"/>
        </w:rPr>
        <w:t xml:space="preserve">источником питания </w:t>
      </w:r>
      <w:r w:rsidR="00476A2A" w:rsidRPr="006264B7">
        <w:rPr>
          <w:rFonts w:ascii="Arial" w:hAnsi="Arial" w:cs="Arial"/>
          <w:sz w:val="22"/>
          <w:szCs w:val="28"/>
        </w:rPr>
        <w:t>на частоте 50 Гц или 60 Гц по схеме</w:t>
      </w:r>
      <w:r w:rsidR="00F94339" w:rsidRPr="00F94339">
        <w:rPr>
          <w:rFonts w:ascii="Arial" w:hAnsi="Arial" w:cs="Arial"/>
          <w:sz w:val="22"/>
          <w:szCs w:val="28"/>
        </w:rPr>
        <w:t xml:space="preserve"> </w:t>
      </w:r>
      <w:r w:rsidR="00F94339">
        <w:rPr>
          <w:rFonts w:ascii="Arial" w:hAnsi="Arial" w:cs="Arial"/>
          <w:sz w:val="22"/>
          <w:szCs w:val="28"/>
        </w:rPr>
        <w:t>в соо</w:t>
      </w:r>
      <w:r w:rsidR="00F94339">
        <w:rPr>
          <w:rFonts w:ascii="Arial" w:hAnsi="Arial" w:cs="Arial"/>
          <w:sz w:val="22"/>
          <w:szCs w:val="28"/>
        </w:rPr>
        <w:t>т</w:t>
      </w:r>
      <w:r w:rsidR="00F94339">
        <w:rPr>
          <w:rFonts w:ascii="Arial" w:hAnsi="Arial" w:cs="Arial"/>
          <w:sz w:val="22"/>
          <w:szCs w:val="28"/>
        </w:rPr>
        <w:t>ветствии с</w:t>
      </w:r>
      <w:r w:rsidR="00F94339" w:rsidRPr="006264B7">
        <w:rPr>
          <w:rFonts w:ascii="Arial" w:hAnsi="Arial" w:cs="Arial"/>
          <w:sz w:val="22"/>
          <w:szCs w:val="28"/>
        </w:rPr>
        <w:t xml:space="preserve"> рисунк</w:t>
      </w:r>
      <w:r w:rsidR="00F94339">
        <w:rPr>
          <w:rFonts w:ascii="Arial" w:hAnsi="Arial" w:cs="Arial"/>
          <w:sz w:val="22"/>
          <w:szCs w:val="28"/>
        </w:rPr>
        <w:t>ом</w:t>
      </w:r>
      <w:r w:rsidR="00F94339" w:rsidRPr="006264B7">
        <w:rPr>
          <w:rFonts w:ascii="Arial" w:hAnsi="Arial" w:cs="Arial"/>
          <w:sz w:val="22"/>
          <w:szCs w:val="28"/>
        </w:rPr>
        <w:t xml:space="preserve"> </w:t>
      </w:r>
      <w:r w:rsidRPr="006264B7">
        <w:rPr>
          <w:rFonts w:ascii="Arial" w:hAnsi="Arial" w:cs="Arial"/>
          <w:sz w:val="22"/>
          <w:szCs w:val="22"/>
        </w:rPr>
        <w:t>А.2.</w:t>
      </w:r>
    </w:p>
    <w:p w14:paraId="62A36E97" w14:textId="77777777" w:rsidR="00681CA0" w:rsidRPr="004068EE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1A49DB">
        <w:rPr>
          <w:rFonts w:ascii="Arial" w:hAnsi="Arial" w:cs="Arial"/>
          <w:b/>
          <w:sz w:val="22"/>
          <w:szCs w:val="22"/>
        </w:rPr>
        <w:t xml:space="preserve">А.3.2 </w:t>
      </w:r>
      <w:r w:rsidR="00C90DCD" w:rsidRPr="004068EE">
        <w:rPr>
          <w:rFonts w:ascii="Arial" w:hAnsi="Arial" w:cs="Arial"/>
          <w:b/>
          <w:sz w:val="22"/>
          <w:szCs w:val="22"/>
        </w:rPr>
        <w:t>Пускорегулирующий аппарат</w:t>
      </w:r>
    </w:p>
    <w:p w14:paraId="32D67F3B" w14:textId="77777777" w:rsidR="00681CA0" w:rsidRPr="006F7758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Используемый ПРА должен быть индуктивного типа, если не указано иное в листе, и удовлетворять требованиям </w:t>
      </w:r>
      <w:r w:rsidRPr="001925C3">
        <w:rPr>
          <w:rFonts w:ascii="Arial" w:hAnsi="Arial" w:cs="Arial"/>
          <w:sz w:val="22"/>
          <w:szCs w:val="22"/>
        </w:rPr>
        <w:t>[1]</w:t>
      </w:r>
      <w:r w:rsidRPr="006F7758">
        <w:rPr>
          <w:rFonts w:ascii="Arial" w:hAnsi="Arial" w:cs="Arial"/>
          <w:sz w:val="22"/>
          <w:szCs w:val="22"/>
        </w:rPr>
        <w:t xml:space="preserve">. Его </w:t>
      </w:r>
      <w:r>
        <w:rPr>
          <w:rFonts w:ascii="Arial" w:hAnsi="Arial" w:cs="Arial"/>
          <w:sz w:val="22"/>
          <w:szCs w:val="22"/>
        </w:rPr>
        <w:t>расчет</w:t>
      </w:r>
      <w:r w:rsidRPr="006F7758">
        <w:rPr>
          <w:rFonts w:ascii="Arial" w:hAnsi="Arial" w:cs="Arial"/>
          <w:sz w:val="22"/>
          <w:szCs w:val="22"/>
        </w:rPr>
        <w:t>ные характеристики должны удовлетворять указа</w:t>
      </w:r>
      <w:r w:rsidRPr="006F7758">
        <w:rPr>
          <w:rFonts w:ascii="Arial" w:hAnsi="Arial" w:cs="Arial"/>
          <w:sz w:val="22"/>
          <w:szCs w:val="22"/>
        </w:rPr>
        <w:t>н</w:t>
      </w:r>
      <w:r w:rsidRPr="006F7758">
        <w:rPr>
          <w:rFonts w:ascii="Arial" w:hAnsi="Arial" w:cs="Arial"/>
          <w:sz w:val="22"/>
          <w:szCs w:val="22"/>
        </w:rPr>
        <w:t xml:space="preserve">ным в листе. </w:t>
      </w:r>
    </w:p>
    <w:p w14:paraId="69DBD53F" w14:textId="77777777" w:rsidR="00681CA0" w:rsidRPr="00890C16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2"/>
        </w:rPr>
        <w:t xml:space="preserve">Мощность контрольной лампы, работающей с ПРА при его </w:t>
      </w:r>
      <w:r>
        <w:rPr>
          <w:rFonts w:ascii="Arial" w:hAnsi="Arial" w:cs="Arial"/>
          <w:sz w:val="22"/>
          <w:szCs w:val="22"/>
        </w:rPr>
        <w:t>расчетн</w:t>
      </w:r>
      <w:r w:rsidRPr="006F7758">
        <w:rPr>
          <w:rFonts w:ascii="Arial" w:hAnsi="Arial" w:cs="Arial"/>
          <w:sz w:val="22"/>
          <w:szCs w:val="22"/>
        </w:rPr>
        <w:t xml:space="preserve">ом напряжении, не должна отличаться от </w:t>
      </w:r>
      <w:r>
        <w:rPr>
          <w:rFonts w:ascii="Arial" w:hAnsi="Arial" w:cs="Arial"/>
          <w:sz w:val="22"/>
          <w:szCs w:val="22"/>
        </w:rPr>
        <w:t>расчетного</w:t>
      </w:r>
      <w:r w:rsidRPr="006F7758">
        <w:rPr>
          <w:rFonts w:ascii="Arial" w:hAnsi="Arial" w:cs="Arial"/>
          <w:sz w:val="22"/>
          <w:szCs w:val="22"/>
        </w:rPr>
        <w:t xml:space="preserve"> значения более чем на 4</w:t>
      </w:r>
      <w:r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 xml:space="preserve">%. Контрольной является такая лампа, </w:t>
      </w:r>
      <w:r w:rsidRPr="00890C16">
        <w:rPr>
          <w:rFonts w:ascii="Arial" w:hAnsi="Arial" w:cs="Arial"/>
          <w:sz w:val="22"/>
          <w:szCs w:val="22"/>
        </w:rPr>
        <w:t xml:space="preserve">напряжение на которой не отличается более чем на 2 % от расчетного значения при работе с </w:t>
      </w:r>
      <w:r w:rsidR="00041754" w:rsidRPr="00890C16">
        <w:rPr>
          <w:rFonts w:ascii="Arial" w:hAnsi="Arial" w:cs="Arial"/>
          <w:sz w:val="22"/>
          <w:szCs w:val="28"/>
        </w:rPr>
        <w:t>эталонным балластом</w:t>
      </w:r>
      <w:r w:rsidRPr="00890C16">
        <w:rPr>
          <w:rFonts w:ascii="Arial" w:hAnsi="Arial" w:cs="Arial"/>
          <w:sz w:val="22"/>
          <w:szCs w:val="22"/>
        </w:rPr>
        <w:t>.</w:t>
      </w:r>
    </w:p>
    <w:p w14:paraId="3190B16C" w14:textId="77777777" w:rsidR="00681CA0" w:rsidRDefault="007F0CAD" w:rsidP="00B94D7C">
      <w:pPr>
        <w:pStyle w:val="a9"/>
        <w:ind w:right="112"/>
        <w:jc w:val="center"/>
        <w:rPr>
          <w:rFonts w:ascii="Arial" w:hAnsi="Arial" w:cs="Arial"/>
          <w:b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73082B" wp14:editId="2E0D3077">
                <wp:simplePos x="0" y="0"/>
                <wp:positionH relativeFrom="column">
                  <wp:posOffset>2776220</wp:posOffset>
                </wp:positionH>
                <wp:positionV relativeFrom="paragraph">
                  <wp:posOffset>1953895</wp:posOffset>
                </wp:positionV>
                <wp:extent cx="304800" cy="23114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E392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73082B" id="Надпись 2" o:spid="_x0000_s1031" type="#_x0000_t202" style="position:absolute;left:0;text-align:left;margin-left:218.6pt;margin-top:153.85pt;width:24pt;height:1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" filled="f" stroked="f" strokeweight=".5pt">
                <v:path arrowok="t"/>
                <v:textbox>
                  <w:txbxContent>
                    <w:p w14:paraId="7A23E392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090CB6" wp14:editId="353986E6">
                <wp:simplePos x="0" y="0"/>
                <wp:positionH relativeFrom="column">
                  <wp:posOffset>2567940</wp:posOffset>
                </wp:positionH>
                <wp:positionV relativeFrom="paragraph">
                  <wp:posOffset>2737485</wp:posOffset>
                </wp:positionV>
                <wp:extent cx="924560" cy="598805"/>
                <wp:effectExtent l="0" t="0" r="0" b="0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5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5CDD2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Источник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090CB6" id="Надпись 100" o:spid="_x0000_s1032" type="#_x0000_t202" style="position:absolute;left:0;text-align:left;margin-left:202.2pt;margin-top:215.55pt;width:72.8pt;height:47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" filled="f" stroked="f" strokeweight=".5pt">
                <v:path arrowok="t"/>
                <v:textbox>
                  <w:txbxContent>
                    <w:p w14:paraId="63B5CDD2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Источник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F8E4CA" wp14:editId="396E2546">
                <wp:simplePos x="0" y="0"/>
                <wp:positionH relativeFrom="column">
                  <wp:posOffset>1137920</wp:posOffset>
                </wp:positionH>
                <wp:positionV relativeFrom="paragraph">
                  <wp:posOffset>1661160</wp:posOffset>
                </wp:positionV>
                <wp:extent cx="581025" cy="231140"/>
                <wp:effectExtent l="0" t="0" r="0" b="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02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280A7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F8E4CA" id="Надпись 99" o:spid="_x0000_s1033" type="#_x0000_t202" style="position:absolute;left:0;text-align:left;margin-left:89.6pt;margin-top:130.8pt;width:45.75pt;height:18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" filled="f" stroked="f" strokeweight=".5pt">
                <v:path arrowok="t"/>
                <v:textbox>
                  <w:txbxContent>
                    <w:p w14:paraId="066280A7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98CD10" wp14:editId="6DFFC875">
                <wp:simplePos x="0" y="0"/>
                <wp:positionH relativeFrom="column">
                  <wp:posOffset>1247140</wp:posOffset>
                </wp:positionH>
                <wp:positionV relativeFrom="paragraph">
                  <wp:posOffset>1092200</wp:posOffset>
                </wp:positionV>
                <wp:extent cx="304800" cy="231140"/>
                <wp:effectExtent l="0" t="0" r="0" b="0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56092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98CD10" id="Надпись 103" o:spid="_x0000_s1034" type="#_x0000_t202" style="position:absolute;left:0;text-align:left;margin-left:98.2pt;margin-top:86pt;width:24pt;height:18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" filled="f" stroked="f" strokeweight=".5pt">
                <v:path arrowok="t"/>
                <v:textbox>
                  <w:txbxContent>
                    <w:p w14:paraId="4BB56092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BA350E" wp14:editId="6A9219FF">
                <wp:simplePos x="0" y="0"/>
                <wp:positionH relativeFrom="column">
                  <wp:posOffset>1522095</wp:posOffset>
                </wp:positionH>
                <wp:positionV relativeFrom="paragraph">
                  <wp:posOffset>704850</wp:posOffset>
                </wp:positionV>
                <wp:extent cx="304800" cy="231140"/>
                <wp:effectExtent l="0" t="0" r="0" b="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1FAF4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BA350E" id="Надпись 102" o:spid="_x0000_s1035" type="#_x0000_t202" style="position:absolute;left:0;text-align:left;margin-left:119.85pt;margin-top:55.5pt;width:24pt;height:18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" filled="f" stroked="f" strokeweight=".5pt">
                <v:path arrowok="t"/>
                <v:textbox>
                  <w:txbxContent>
                    <w:p w14:paraId="1A81FAF4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FC4985" wp14:editId="469D2CC9">
                <wp:simplePos x="0" y="0"/>
                <wp:positionH relativeFrom="column">
                  <wp:posOffset>2702560</wp:posOffset>
                </wp:positionH>
                <wp:positionV relativeFrom="paragraph">
                  <wp:posOffset>1405255</wp:posOffset>
                </wp:positionV>
                <wp:extent cx="525145" cy="220345"/>
                <wp:effectExtent l="0" t="0" r="0" b="0"/>
                <wp:wrapNone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3ACE4" w14:textId="77777777" w:rsidR="005E325D" w:rsidRPr="008B5471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ВЗУ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FC4985" id="Надпись 107" o:spid="_x0000_s1036" type="#_x0000_t202" style="position:absolute;left:0;text-align:left;margin-left:212.8pt;margin-top:110.65pt;width:41.35pt;height:1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" filled="f" stroked="f" strokeweight=".5pt">
                <v:path arrowok="t"/>
                <v:textbox>
                  <w:txbxContent>
                    <w:p w14:paraId="17D3ACE4" w14:textId="77777777" w:rsidR="005E325D" w:rsidRPr="008B5471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ВЗУ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CC0114" wp14:editId="2B520F85">
                <wp:simplePos x="0" y="0"/>
                <wp:positionH relativeFrom="column">
                  <wp:posOffset>2614930</wp:posOffset>
                </wp:positionH>
                <wp:positionV relativeFrom="paragraph">
                  <wp:posOffset>582295</wp:posOffset>
                </wp:positionV>
                <wp:extent cx="704850" cy="231140"/>
                <wp:effectExtent l="0" t="0" r="0" b="0"/>
                <wp:wrapNone/>
                <wp:docPr id="9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82CD2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CC0114" id="Надпись 98" o:spid="_x0000_s1037" type="#_x0000_t202" style="position:absolute;left:0;text-align:left;margin-left:205.9pt;margin-top:45.85pt;width:55.5pt;height:18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" filled="f" stroked="f" strokeweight=".5pt">
                <v:path arrowok="t"/>
                <v:textbox>
                  <w:txbxContent>
                    <w:p w14:paraId="42A82CD2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2A1E16" wp14:editId="18D0F162">
                <wp:simplePos x="0" y="0"/>
                <wp:positionH relativeFrom="column">
                  <wp:posOffset>4043680</wp:posOffset>
                </wp:positionH>
                <wp:positionV relativeFrom="paragraph">
                  <wp:posOffset>706120</wp:posOffset>
                </wp:positionV>
                <wp:extent cx="304800" cy="231140"/>
                <wp:effectExtent l="0" t="0" r="0" b="0"/>
                <wp:wrapNone/>
                <wp:docPr id="106" name="Надпись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4DC8F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A1E16" id="Надпись 106" o:spid="_x0000_s1038" type="#_x0000_t202" style="position:absolute;left:0;text-align:left;margin-left:318.4pt;margin-top:55.6pt;width:24pt;height:18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" filled="f" stroked="f" strokeweight=".5pt">
                <v:path arrowok="t"/>
                <v:textbox>
                  <w:txbxContent>
                    <w:p w14:paraId="6364DC8F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C909B4" wp14:editId="158614B6">
                <wp:simplePos x="0" y="0"/>
                <wp:positionH relativeFrom="column">
                  <wp:posOffset>4304665</wp:posOffset>
                </wp:positionH>
                <wp:positionV relativeFrom="paragraph">
                  <wp:posOffset>1089025</wp:posOffset>
                </wp:positionV>
                <wp:extent cx="304800" cy="231140"/>
                <wp:effectExtent l="0" t="0" r="0" b="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A07DE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C909B4" id="Надпись 105" o:spid="_x0000_s1039" type="#_x0000_t202" style="position:absolute;left:0;text-align:left;margin-left:338.95pt;margin-top:85.75pt;width:24pt;height:18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" filled="f" stroked="f" strokeweight=".5pt">
                <v:path arrowok="t"/>
                <v:textbox>
                  <w:txbxContent>
                    <w:p w14:paraId="367A07DE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D5472F" wp14:editId="3818B156">
                <wp:simplePos x="0" y="0"/>
                <wp:positionH relativeFrom="column">
                  <wp:posOffset>4433570</wp:posOffset>
                </wp:positionH>
                <wp:positionV relativeFrom="paragraph">
                  <wp:posOffset>1533525</wp:posOffset>
                </wp:positionV>
                <wp:extent cx="1219200" cy="231140"/>
                <wp:effectExtent l="0" t="0" r="0" b="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F5381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трансформатор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D5472F" id="Надпись 108" o:spid="_x0000_s1040" type="#_x0000_t202" style="position:absolute;left:0;text-align:left;margin-left:349.1pt;margin-top:120.75pt;width:96pt;height:1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" filled="f" stroked="f" strokeweight=".5pt">
                <v:path arrowok="t"/>
                <v:textbox>
                  <w:txbxContent>
                    <w:p w14:paraId="692F5381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трансформатор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581339" wp14:editId="1BE64987">
                <wp:simplePos x="0" y="0"/>
                <wp:positionH relativeFrom="column">
                  <wp:posOffset>38735</wp:posOffset>
                </wp:positionH>
                <wp:positionV relativeFrom="paragraph">
                  <wp:posOffset>1252220</wp:posOffset>
                </wp:positionV>
                <wp:extent cx="1219200" cy="231140"/>
                <wp:effectExtent l="0" t="0" r="0" b="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5D7D1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трансформатор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581339" id="Надпись 109" o:spid="_x0000_s1041" type="#_x0000_t202" style="position:absolute;left:0;text-align:left;margin-left:3.05pt;margin-top:98.6pt;width:96pt;height:1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" filled="f" stroked="f" strokeweight=".5pt">
                <v:path arrowok="t"/>
                <v:textbox>
                  <w:txbxContent>
                    <w:p w14:paraId="3115D7D1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трансформатор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8"/>
        </w:rPr>
        <w:drawing>
          <wp:inline distT="0" distB="0" distL="0" distR="0" wp14:anchorId="6C9F6F05" wp14:editId="3B730EC0">
            <wp:extent cx="5919470" cy="3048000"/>
            <wp:effectExtent l="0" t="0" r="5080" b="0"/>
            <wp:docPr id="8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466B" w14:textId="77777777" w:rsidR="00681CA0" w:rsidRPr="006F7758" w:rsidRDefault="00681CA0" w:rsidP="00B94D7C">
      <w:pPr>
        <w:pStyle w:val="a9"/>
        <w:ind w:right="112"/>
        <w:jc w:val="center"/>
        <w:rPr>
          <w:rFonts w:ascii="Arial" w:hAnsi="Arial" w:cs="Arial"/>
          <w:b/>
          <w:szCs w:val="28"/>
        </w:rPr>
      </w:pPr>
    </w:p>
    <w:p w14:paraId="0DE1239B" w14:textId="77777777" w:rsidR="00681CA0" w:rsidRPr="006F7758" w:rsidRDefault="00681CA0" w:rsidP="00B94D7C">
      <w:pPr>
        <w:pStyle w:val="a9"/>
        <w:spacing w:after="0"/>
        <w:ind w:right="112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А.2 – Схема для испытания на зажигание ламп с предварительным </w:t>
      </w:r>
    </w:p>
    <w:p w14:paraId="111FB5A5" w14:textId="77777777" w:rsidR="00681CA0" w:rsidRPr="006F7758" w:rsidRDefault="00681CA0" w:rsidP="00B94D7C">
      <w:pPr>
        <w:pStyle w:val="a9"/>
        <w:spacing w:after="0"/>
        <w:ind w:right="112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подогревом катодов для работы в бесстарт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рных схемах</w:t>
      </w:r>
    </w:p>
    <w:p w14:paraId="08884799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6F2F6516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8"/>
        </w:rPr>
      </w:pPr>
      <w:r w:rsidRPr="006F7758">
        <w:rPr>
          <w:rFonts w:ascii="Arial" w:hAnsi="Arial" w:cs="Arial"/>
          <w:sz w:val="20"/>
          <w:szCs w:val="28"/>
        </w:rPr>
        <w:t>П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р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6F7758">
        <w:rPr>
          <w:rFonts w:ascii="Arial" w:hAnsi="Arial" w:cs="Arial"/>
          <w:sz w:val="20"/>
          <w:szCs w:val="28"/>
        </w:rPr>
        <w:t>и</w:t>
      </w:r>
      <w:r w:rsidRPr="006606EC">
        <w:rPr>
          <w:rFonts w:ascii="Arial" w:hAnsi="Arial" w:cs="Arial"/>
          <w:sz w:val="20"/>
          <w:szCs w:val="28"/>
        </w:rPr>
        <w:t xml:space="preserve"> </w:t>
      </w:r>
      <w:r w:rsidRPr="00890C16">
        <w:rPr>
          <w:rFonts w:ascii="Arial" w:hAnsi="Arial" w:cs="Arial"/>
          <w:sz w:val="20"/>
          <w:szCs w:val="28"/>
        </w:rPr>
        <w:t>м е ч а н и я</w:t>
      </w:r>
    </w:p>
    <w:p w14:paraId="0845F927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8"/>
        </w:rPr>
      </w:pPr>
      <w:r w:rsidRPr="00890C16">
        <w:rPr>
          <w:rFonts w:ascii="Arial" w:hAnsi="Arial" w:cs="Arial"/>
          <w:sz w:val="20"/>
          <w:szCs w:val="28"/>
        </w:rPr>
        <w:t xml:space="preserve">1 В некоторых случаях </w:t>
      </w:r>
      <w:r w:rsidR="00041754" w:rsidRPr="00890C16">
        <w:rPr>
          <w:rFonts w:ascii="Arial" w:hAnsi="Arial" w:cs="Arial"/>
          <w:sz w:val="20"/>
          <w:szCs w:val="28"/>
        </w:rPr>
        <w:t xml:space="preserve">в </w:t>
      </w:r>
      <w:r w:rsidRPr="00890C16">
        <w:rPr>
          <w:rFonts w:ascii="Arial" w:hAnsi="Arial" w:cs="Arial"/>
          <w:sz w:val="20"/>
          <w:szCs w:val="28"/>
        </w:rPr>
        <w:t>ПРА может содержать</w:t>
      </w:r>
      <w:r w:rsidR="00041754" w:rsidRPr="00890C16">
        <w:rPr>
          <w:rFonts w:ascii="Arial" w:hAnsi="Arial" w:cs="Arial"/>
          <w:sz w:val="20"/>
          <w:szCs w:val="28"/>
        </w:rPr>
        <w:t>ся</w:t>
      </w:r>
      <w:r w:rsidRPr="00890C16">
        <w:rPr>
          <w:rFonts w:ascii="Arial" w:hAnsi="Arial" w:cs="Arial"/>
          <w:sz w:val="20"/>
          <w:szCs w:val="28"/>
        </w:rPr>
        <w:t xml:space="preserve"> автотрансформатор, повышающий (или пон</w:t>
      </w:r>
      <w:r w:rsidRPr="00890C16">
        <w:rPr>
          <w:rFonts w:ascii="Arial" w:hAnsi="Arial" w:cs="Arial"/>
          <w:sz w:val="20"/>
          <w:szCs w:val="28"/>
        </w:rPr>
        <w:t>и</w:t>
      </w:r>
      <w:r w:rsidRPr="00890C16">
        <w:rPr>
          <w:rFonts w:ascii="Arial" w:hAnsi="Arial" w:cs="Arial"/>
          <w:sz w:val="20"/>
          <w:szCs w:val="28"/>
        </w:rPr>
        <w:t>жающий) напряжение до соответствующего значения для зажигания и работы лампы. ПРА с понижа</w:t>
      </w:r>
      <w:r w:rsidRPr="00890C16">
        <w:rPr>
          <w:rFonts w:ascii="Arial" w:hAnsi="Arial" w:cs="Arial"/>
          <w:sz w:val="20"/>
          <w:szCs w:val="28"/>
        </w:rPr>
        <w:t>ю</w:t>
      </w:r>
      <w:r w:rsidRPr="00890C16">
        <w:rPr>
          <w:rFonts w:ascii="Arial" w:hAnsi="Arial" w:cs="Arial"/>
          <w:sz w:val="20"/>
          <w:szCs w:val="28"/>
        </w:rPr>
        <w:t xml:space="preserve">щими трансформаторами, в частности, используют в странах, где преобладают </w:t>
      </w:r>
      <w:r w:rsidRPr="006F7758">
        <w:rPr>
          <w:rFonts w:ascii="Arial" w:hAnsi="Arial" w:cs="Arial"/>
          <w:sz w:val="20"/>
          <w:szCs w:val="28"/>
        </w:rPr>
        <w:t xml:space="preserve">системы питания на </w:t>
      </w:r>
      <w:r w:rsidR="00041754">
        <w:rPr>
          <w:rFonts w:ascii="Arial" w:hAnsi="Arial" w:cs="Arial"/>
          <w:sz w:val="20"/>
          <w:szCs w:val="28"/>
        </w:rPr>
        <w:t xml:space="preserve">        </w:t>
      </w:r>
      <w:r w:rsidRPr="006F7758">
        <w:rPr>
          <w:rFonts w:ascii="Arial" w:hAnsi="Arial" w:cs="Arial"/>
          <w:sz w:val="20"/>
          <w:szCs w:val="28"/>
        </w:rPr>
        <w:t>100 В, 120</w:t>
      </w:r>
      <w:r w:rsidR="00801909">
        <w:rPr>
          <w:rFonts w:ascii="Arial" w:hAnsi="Arial" w:cs="Arial"/>
          <w:sz w:val="20"/>
          <w:szCs w:val="28"/>
        </w:rPr>
        <w:t> </w:t>
      </w:r>
      <w:r w:rsidRPr="006F7758">
        <w:rPr>
          <w:rFonts w:ascii="Arial" w:hAnsi="Arial" w:cs="Arial"/>
          <w:sz w:val="20"/>
          <w:szCs w:val="28"/>
        </w:rPr>
        <w:t>В, 200 В, 277 В или 347 В.</w:t>
      </w:r>
    </w:p>
    <w:p w14:paraId="7F73FFE4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8"/>
        </w:rPr>
      </w:pPr>
      <w:r w:rsidRPr="006F7758">
        <w:rPr>
          <w:rFonts w:ascii="Arial" w:hAnsi="Arial" w:cs="Arial"/>
          <w:sz w:val="20"/>
          <w:szCs w:val="28"/>
        </w:rPr>
        <w:t xml:space="preserve">2 Может </w:t>
      </w:r>
      <w:r w:rsidRPr="00890C16">
        <w:rPr>
          <w:rFonts w:ascii="Arial" w:hAnsi="Arial" w:cs="Arial"/>
          <w:sz w:val="20"/>
          <w:szCs w:val="28"/>
        </w:rPr>
        <w:t xml:space="preserve">потребоваться заземление схемы, как показано на рисунке А.2, чтобы </w:t>
      </w:r>
      <w:r w:rsidR="00041754" w:rsidRPr="00890C16">
        <w:rPr>
          <w:rFonts w:ascii="Arial" w:hAnsi="Arial" w:cs="Arial"/>
          <w:sz w:val="20"/>
          <w:szCs w:val="28"/>
        </w:rPr>
        <w:t>обеспечить пит</w:t>
      </w:r>
      <w:r w:rsidR="00041754" w:rsidRPr="00890C16">
        <w:rPr>
          <w:rFonts w:ascii="Arial" w:hAnsi="Arial" w:cs="Arial"/>
          <w:sz w:val="20"/>
          <w:szCs w:val="28"/>
        </w:rPr>
        <w:t>а</w:t>
      </w:r>
      <w:r w:rsidR="00041754" w:rsidRPr="00890C16">
        <w:rPr>
          <w:rFonts w:ascii="Arial" w:hAnsi="Arial" w:cs="Arial"/>
          <w:sz w:val="20"/>
          <w:szCs w:val="28"/>
        </w:rPr>
        <w:t xml:space="preserve">ние </w:t>
      </w:r>
      <w:r w:rsidRPr="00890C16">
        <w:rPr>
          <w:rFonts w:ascii="Arial" w:hAnsi="Arial" w:cs="Arial"/>
          <w:sz w:val="20"/>
          <w:szCs w:val="28"/>
        </w:rPr>
        <w:t>ее через изолирующий трансформатор.</w:t>
      </w:r>
    </w:p>
    <w:p w14:paraId="202CCCE9" w14:textId="77777777" w:rsidR="00681CA0" w:rsidRPr="004068E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1A49DB">
        <w:rPr>
          <w:rFonts w:ascii="Arial" w:hAnsi="Arial" w:cs="Arial"/>
          <w:b/>
          <w:sz w:val="22"/>
          <w:szCs w:val="28"/>
        </w:rPr>
        <w:t xml:space="preserve">А.3.3 </w:t>
      </w:r>
      <w:r w:rsidR="00C90DCD" w:rsidRPr="004068EE">
        <w:rPr>
          <w:rFonts w:ascii="Arial" w:hAnsi="Arial" w:cs="Arial"/>
          <w:b/>
          <w:sz w:val="22"/>
          <w:szCs w:val="28"/>
        </w:rPr>
        <w:t>Вспомогательное зажигающее устройство</w:t>
      </w:r>
    </w:p>
    <w:p w14:paraId="71BDBC84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ВЗУ, металлическ</w:t>
      </w:r>
      <w:r>
        <w:rPr>
          <w:rFonts w:ascii="Arial" w:hAnsi="Arial" w:cs="Arial"/>
          <w:sz w:val="22"/>
          <w:szCs w:val="28"/>
        </w:rPr>
        <w:t>ую</w:t>
      </w:r>
      <w:r w:rsidRPr="006F7758">
        <w:rPr>
          <w:rFonts w:ascii="Arial" w:hAnsi="Arial" w:cs="Arial"/>
          <w:sz w:val="22"/>
          <w:szCs w:val="28"/>
        </w:rPr>
        <w:t xml:space="preserve"> пластинк</w:t>
      </w:r>
      <w:r>
        <w:rPr>
          <w:rFonts w:ascii="Arial" w:hAnsi="Arial" w:cs="Arial"/>
          <w:sz w:val="22"/>
          <w:szCs w:val="28"/>
        </w:rPr>
        <w:t>у</w:t>
      </w:r>
      <w:r w:rsidRPr="006F7758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заземляют</w:t>
      </w:r>
      <w:r w:rsidRPr="006F7758">
        <w:rPr>
          <w:rFonts w:ascii="Arial" w:hAnsi="Arial" w:cs="Arial"/>
          <w:sz w:val="22"/>
          <w:szCs w:val="28"/>
        </w:rPr>
        <w:t xml:space="preserve"> совместно с одним из катодов лампы. Е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 xml:space="preserve"> длина должна быть не менее длины испытуемой лампы, а ширина должна быть 25 мм для ламп диаметром 16 мм и 40 мм – для ламп диаметрами 26</w:t>
      </w:r>
      <w:r>
        <w:rPr>
          <w:rFonts w:ascii="Arial" w:hAnsi="Arial" w:cs="Arial"/>
          <w:sz w:val="22"/>
          <w:szCs w:val="28"/>
        </w:rPr>
        <w:t xml:space="preserve"> мм </w:t>
      </w:r>
      <w:r w:rsidRPr="006F7758">
        <w:rPr>
          <w:rFonts w:ascii="Arial" w:hAnsi="Arial" w:cs="Arial"/>
          <w:sz w:val="22"/>
          <w:szCs w:val="28"/>
        </w:rPr>
        <w:t>и 38 мм. Расстояние между п</w:t>
      </w:r>
      <w:r w:rsidRPr="006F7758">
        <w:rPr>
          <w:rFonts w:ascii="Arial" w:hAnsi="Arial" w:cs="Arial"/>
          <w:sz w:val="22"/>
          <w:szCs w:val="28"/>
        </w:rPr>
        <w:t>о</w:t>
      </w:r>
      <w:r w:rsidRPr="006F7758">
        <w:rPr>
          <w:rFonts w:ascii="Arial" w:hAnsi="Arial" w:cs="Arial"/>
          <w:sz w:val="22"/>
          <w:szCs w:val="28"/>
        </w:rPr>
        <w:t>верхностью лампы и ВЗУ должно соответствовать указанному в листе.</w:t>
      </w:r>
    </w:p>
    <w:p w14:paraId="16F604CC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Необходимость применения внешнего ВЗУ и заземления определяет изготовитель или ответственный поставщик. Если ВЗУ для ламп не требуется, то металлическая пластинка должна быть удалена.</w:t>
      </w:r>
    </w:p>
    <w:p w14:paraId="7722CEDD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А.3.4 Испытательные напряжения</w:t>
      </w:r>
    </w:p>
    <w:p w14:paraId="0D66DC70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Напряжение цепи подогрева, приложе</w:t>
      </w:r>
      <w:r>
        <w:rPr>
          <w:rFonts w:ascii="Arial" w:hAnsi="Arial" w:cs="Arial"/>
          <w:sz w:val="22"/>
          <w:szCs w:val="28"/>
        </w:rPr>
        <w:t>н</w:t>
      </w:r>
      <w:r w:rsidRPr="006F7758">
        <w:rPr>
          <w:rFonts w:ascii="Arial" w:hAnsi="Arial" w:cs="Arial"/>
          <w:sz w:val="22"/>
          <w:szCs w:val="28"/>
        </w:rPr>
        <w:t>но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 xml:space="preserve"> к катодам, и напряжение холостого хода на лампе для испытания на зажигание должны быть такими, как указаны в листах.</w:t>
      </w:r>
    </w:p>
    <w:p w14:paraId="3E237ABF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8"/>
        </w:rPr>
      </w:pPr>
      <w:r w:rsidRPr="006F7758">
        <w:rPr>
          <w:rFonts w:ascii="Arial" w:hAnsi="Arial" w:cs="Arial"/>
          <w:sz w:val="20"/>
          <w:szCs w:val="28"/>
        </w:rPr>
        <w:t>П р и м е ч а н и е – Напряжения, указанные для испытания на зажигание, выбирают прежде вс</w:t>
      </w:r>
      <w:r w:rsidRPr="006F7758">
        <w:rPr>
          <w:rFonts w:ascii="Arial" w:hAnsi="Arial" w:cs="Arial"/>
          <w:sz w:val="20"/>
          <w:szCs w:val="28"/>
        </w:rPr>
        <w:t>е</w:t>
      </w:r>
      <w:r w:rsidRPr="006F7758">
        <w:rPr>
          <w:rFonts w:ascii="Arial" w:hAnsi="Arial" w:cs="Arial"/>
          <w:sz w:val="20"/>
          <w:szCs w:val="28"/>
        </w:rPr>
        <w:t>го для воспроизведения результатов испытания и нет необходимости приспосабливать их к конструкции ПРА.</w:t>
      </w:r>
    </w:p>
    <w:p w14:paraId="7228C4DB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Напряжение сетевой цепи и цепей подогрева должны </w:t>
      </w:r>
      <w:r w:rsidR="00041754" w:rsidRPr="00890C16">
        <w:rPr>
          <w:rFonts w:ascii="Arial" w:hAnsi="Arial" w:cs="Arial"/>
          <w:sz w:val="22"/>
          <w:szCs w:val="28"/>
        </w:rPr>
        <w:t xml:space="preserve">быть приложены </w:t>
      </w:r>
      <w:r w:rsidRPr="00890C16">
        <w:rPr>
          <w:rFonts w:ascii="Arial" w:hAnsi="Arial" w:cs="Arial"/>
          <w:sz w:val="22"/>
          <w:szCs w:val="28"/>
        </w:rPr>
        <w:t>одновременно</w:t>
      </w:r>
      <w:r w:rsidRPr="006F7758">
        <w:rPr>
          <w:rFonts w:ascii="Arial" w:hAnsi="Arial" w:cs="Arial"/>
          <w:sz w:val="22"/>
          <w:szCs w:val="28"/>
        </w:rPr>
        <w:t>.</w:t>
      </w:r>
    </w:p>
    <w:p w14:paraId="2114ECBD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lastRenderedPageBreak/>
        <w:t>Напряжение, приложенное к цепям подогрева катодов, не должно увеличивать напр</w:t>
      </w:r>
      <w:r w:rsidRPr="006F7758">
        <w:rPr>
          <w:rFonts w:ascii="Arial" w:hAnsi="Arial" w:cs="Arial"/>
          <w:sz w:val="22"/>
          <w:szCs w:val="28"/>
        </w:rPr>
        <w:t>я</w:t>
      </w:r>
      <w:r w:rsidRPr="006F7758">
        <w:rPr>
          <w:rFonts w:ascii="Arial" w:hAnsi="Arial" w:cs="Arial"/>
          <w:sz w:val="22"/>
          <w:szCs w:val="28"/>
        </w:rPr>
        <w:t>жение сетевой цепи. Две цепи должны быть присоединены к одной и той же фазе источника питания.</w:t>
      </w:r>
    </w:p>
    <w:p w14:paraId="3ACAC6C8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Два трансформатора для подогрева катодов могут быть заменены одним с изолирова</w:t>
      </w:r>
      <w:r w:rsidRPr="006F7758">
        <w:rPr>
          <w:rFonts w:ascii="Arial" w:hAnsi="Arial" w:cs="Arial"/>
          <w:sz w:val="22"/>
          <w:szCs w:val="28"/>
        </w:rPr>
        <w:t>н</w:t>
      </w:r>
      <w:r w:rsidRPr="006F7758">
        <w:rPr>
          <w:rFonts w:ascii="Arial" w:hAnsi="Arial" w:cs="Arial"/>
          <w:sz w:val="22"/>
          <w:szCs w:val="28"/>
        </w:rPr>
        <w:t>ными вторичными обмотками. Трансформатор(ы) должен(ны) быть таким(и), чтобы напряжение не изменялось более чем на 2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% при присоединении максимальной катодной нагрузки.</w:t>
      </w:r>
    </w:p>
    <w:p w14:paraId="1038C25F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Если </w:t>
      </w:r>
      <w:r w:rsidRPr="00890C16">
        <w:rPr>
          <w:rFonts w:ascii="Arial" w:hAnsi="Arial" w:cs="Arial"/>
          <w:sz w:val="22"/>
          <w:szCs w:val="28"/>
        </w:rPr>
        <w:t xml:space="preserve">лампа не зажигается при заданном напряжении холостого хода, то это напряжение постепенно повышают до </w:t>
      </w:r>
      <w:r w:rsidR="00041754" w:rsidRPr="00890C16">
        <w:rPr>
          <w:rFonts w:ascii="Arial" w:hAnsi="Arial" w:cs="Arial"/>
          <w:sz w:val="22"/>
          <w:szCs w:val="28"/>
        </w:rPr>
        <w:t xml:space="preserve">значения, </w:t>
      </w:r>
      <w:r w:rsidRPr="00890C16">
        <w:rPr>
          <w:rFonts w:ascii="Arial" w:hAnsi="Arial" w:cs="Arial"/>
          <w:sz w:val="22"/>
          <w:szCs w:val="28"/>
        </w:rPr>
        <w:t xml:space="preserve">не </w:t>
      </w:r>
      <w:r w:rsidR="00041754" w:rsidRPr="00890C16">
        <w:rPr>
          <w:rFonts w:ascii="Arial" w:hAnsi="Arial" w:cs="Arial"/>
          <w:sz w:val="22"/>
          <w:szCs w:val="28"/>
        </w:rPr>
        <w:t xml:space="preserve">превышающего </w:t>
      </w:r>
      <w:r w:rsidRPr="00890C16">
        <w:rPr>
          <w:rFonts w:ascii="Arial" w:hAnsi="Arial" w:cs="Arial"/>
          <w:sz w:val="22"/>
          <w:szCs w:val="28"/>
        </w:rPr>
        <w:t>110 % испытательного значения. Если лампа при этом не зажигается, то ее бракуют. Если лампа зажигается, то она должна работать 30 мин при расчетном напряжении</w:t>
      </w:r>
      <w:r w:rsidR="00041754" w:rsidRPr="00890C16">
        <w:rPr>
          <w:rFonts w:ascii="Arial" w:hAnsi="Arial" w:cs="Arial"/>
          <w:sz w:val="22"/>
          <w:szCs w:val="28"/>
        </w:rPr>
        <w:t>,</w:t>
      </w:r>
      <w:r w:rsidRPr="00890C16">
        <w:rPr>
          <w:rFonts w:ascii="Arial" w:hAnsi="Arial" w:cs="Arial"/>
          <w:sz w:val="22"/>
          <w:szCs w:val="28"/>
        </w:rPr>
        <w:t xml:space="preserve"> и после выдержки в нерабочем состоянии в течение 24 ч она должна быть снова подвергнута </w:t>
      </w:r>
      <w:r w:rsidR="00041754" w:rsidRPr="00890C16">
        <w:rPr>
          <w:rFonts w:ascii="Arial" w:hAnsi="Arial" w:cs="Arial"/>
          <w:sz w:val="22"/>
          <w:szCs w:val="28"/>
        </w:rPr>
        <w:t xml:space="preserve">испытанию в </w:t>
      </w:r>
      <w:r w:rsidRPr="00890C16">
        <w:rPr>
          <w:rFonts w:ascii="Arial" w:hAnsi="Arial" w:cs="Arial"/>
          <w:sz w:val="22"/>
          <w:szCs w:val="28"/>
        </w:rPr>
        <w:t>нормальном</w:t>
      </w:r>
      <w:r w:rsidR="00041754" w:rsidRPr="00890C16">
        <w:rPr>
          <w:rFonts w:ascii="Arial" w:hAnsi="Arial" w:cs="Arial"/>
          <w:sz w:val="22"/>
          <w:szCs w:val="28"/>
        </w:rPr>
        <w:t xml:space="preserve"> режиме</w:t>
      </w:r>
      <w:r w:rsidRPr="00890C16">
        <w:rPr>
          <w:rFonts w:ascii="Arial" w:hAnsi="Arial" w:cs="Arial"/>
          <w:sz w:val="22"/>
          <w:szCs w:val="28"/>
        </w:rPr>
        <w:t>.</w:t>
      </w:r>
    </w:p>
    <w:p w14:paraId="6C857693" w14:textId="77777777" w:rsidR="00681CA0" w:rsidRPr="006101E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5722CADB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 xml:space="preserve">А.4 Лампы без предварительного подогрева катодов для работы на сетевых </w:t>
      </w:r>
      <w:r w:rsidR="00041754">
        <w:rPr>
          <w:rFonts w:ascii="Arial" w:hAnsi="Arial" w:cs="Arial"/>
          <w:b/>
          <w:sz w:val="22"/>
          <w:szCs w:val="28"/>
        </w:rPr>
        <w:t xml:space="preserve">         </w:t>
      </w:r>
      <w:r w:rsidRPr="006F7758">
        <w:rPr>
          <w:rFonts w:ascii="Arial" w:hAnsi="Arial" w:cs="Arial"/>
          <w:b/>
          <w:sz w:val="22"/>
          <w:szCs w:val="28"/>
        </w:rPr>
        <w:t>частотах переменного тока</w:t>
      </w:r>
    </w:p>
    <w:p w14:paraId="6CCD0B4C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1137575A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А.4.1 Схема испытания</w:t>
      </w:r>
    </w:p>
    <w:p w14:paraId="131ECB2D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Лампы </w:t>
      </w:r>
      <w:r>
        <w:rPr>
          <w:rFonts w:ascii="Arial" w:hAnsi="Arial" w:cs="Arial"/>
          <w:sz w:val="22"/>
          <w:szCs w:val="28"/>
        </w:rPr>
        <w:t>испытывают</w:t>
      </w:r>
      <w:r w:rsidRPr="006F7758">
        <w:rPr>
          <w:rFonts w:ascii="Arial" w:hAnsi="Arial" w:cs="Arial"/>
          <w:sz w:val="22"/>
          <w:szCs w:val="28"/>
        </w:rPr>
        <w:t xml:space="preserve"> с источником питания 50 Гц ил</w:t>
      </w:r>
      <w:r>
        <w:rPr>
          <w:rFonts w:ascii="Arial" w:hAnsi="Arial" w:cs="Arial"/>
          <w:sz w:val="22"/>
          <w:szCs w:val="28"/>
        </w:rPr>
        <w:t>и</w:t>
      </w:r>
      <w:r w:rsidRPr="006F7758">
        <w:rPr>
          <w:rFonts w:ascii="Arial" w:hAnsi="Arial" w:cs="Arial"/>
          <w:sz w:val="22"/>
          <w:szCs w:val="28"/>
        </w:rPr>
        <w:t xml:space="preserve"> 60 Гц по схеме </w:t>
      </w:r>
      <w:r w:rsidR="00F94339">
        <w:rPr>
          <w:rFonts w:ascii="Arial" w:hAnsi="Arial" w:cs="Arial"/>
          <w:sz w:val="22"/>
          <w:szCs w:val="28"/>
        </w:rPr>
        <w:t>в соответствии с</w:t>
      </w:r>
      <w:r w:rsidR="00F94339" w:rsidRPr="006264B7">
        <w:rPr>
          <w:rFonts w:ascii="Arial" w:hAnsi="Arial" w:cs="Arial"/>
          <w:sz w:val="22"/>
          <w:szCs w:val="28"/>
        </w:rPr>
        <w:t xml:space="preserve"> р</w:t>
      </w:r>
      <w:r w:rsidR="00F94339" w:rsidRPr="006264B7">
        <w:rPr>
          <w:rFonts w:ascii="Arial" w:hAnsi="Arial" w:cs="Arial"/>
          <w:sz w:val="22"/>
          <w:szCs w:val="28"/>
        </w:rPr>
        <w:t>и</w:t>
      </w:r>
      <w:r w:rsidR="00F94339" w:rsidRPr="006264B7">
        <w:rPr>
          <w:rFonts w:ascii="Arial" w:hAnsi="Arial" w:cs="Arial"/>
          <w:sz w:val="22"/>
          <w:szCs w:val="28"/>
        </w:rPr>
        <w:t>сунк</w:t>
      </w:r>
      <w:r w:rsidR="00F94339">
        <w:rPr>
          <w:rFonts w:ascii="Arial" w:hAnsi="Arial" w:cs="Arial"/>
          <w:sz w:val="22"/>
          <w:szCs w:val="28"/>
        </w:rPr>
        <w:t>ом</w:t>
      </w:r>
      <w:r w:rsidR="00F94339" w:rsidRPr="006264B7"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А.3.</w:t>
      </w:r>
    </w:p>
    <w:p w14:paraId="1F6528A9" w14:textId="77777777" w:rsidR="00681CA0" w:rsidRDefault="00681CA0" w:rsidP="00B94D7C">
      <w:pPr>
        <w:pStyle w:val="a9"/>
        <w:ind w:right="112"/>
        <w:jc w:val="center"/>
        <w:rPr>
          <w:rFonts w:ascii="Arial" w:hAnsi="Arial" w:cs="Arial"/>
          <w:b/>
          <w:szCs w:val="28"/>
        </w:rPr>
      </w:pPr>
    </w:p>
    <w:p w14:paraId="06D58E6D" w14:textId="77777777" w:rsidR="00681CA0" w:rsidRPr="006F7758" w:rsidRDefault="007F0CAD" w:rsidP="00B94D7C">
      <w:pPr>
        <w:pStyle w:val="a9"/>
        <w:ind w:right="112"/>
        <w:jc w:val="center"/>
        <w:rPr>
          <w:rFonts w:ascii="Arial" w:hAnsi="Arial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09A002" wp14:editId="344C58C6">
                <wp:simplePos x="0" y="0"/>
                <wp:positionH relativeFrom="column">
                  <wp:posOffset>3745865</wp:posOffset>
                </wp:positionH>
                <wp:positionV relativeFrom="paragraph">
                  <wp:posOffset>904875</wp:posOffset>
                </wp:positionV>
                <wp:extent cx="1113790" cy="231140"/>
                <wp:effectExtent l="0" t="0" r="0" b="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C631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09A002" id="Надпись 114" o:spid="_x0000_s1042" type="#_x0000_t202" style="position:absolute;left:0;text-align:left;margin-left:294.95pt;margin-top:71.25pt;width:87.7pt;height:18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" filled="f" stroked="f" strokeweight=".5pt">
                <v:path arrowok="t"/>
                <v:textbox>
                  <w:txbxContent>
                    <w:p w14:paraId="180EC631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F67AEB" wp14:editId="5DD68527">
                <wp:simplePos x="0" y="0"/>
                <wp:positionH relativeFrom="column">
                  <wp:posOffset>1245870</wp:posOffset>
                </wp:positionH>
                <wp:positionV relativeFrom="paragraph">
                  <wp:posOffset>474980</wp:posOffset>
                </wp:positionV>
                <wp:extent cx="1113790" cy="231140"/>
                <wp:effectExtent l="0" t="0" r="0" b="0"/>
                <wp:wrapNone/>
                <wp:docPr id="118" name="Надпись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D7FC9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F67AEB" id="Надпись 118" o:spid="_x0000_s1043" type="#_x0000_t202" style="position:absolute;left:0;text-align:left;margin-left:98.1pt;margin-top:37.4pt;width:87.7pt;height:1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" filled="f" stroked="f" strokeweight=".5pt">
                <v:path arrowok="t"/>
                <v:textbox>
                  <w:txbxContent>
                    <w:p w14:paraId="747D7FC9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BF05B5" wp14:editId="004AB0BF">
                <wp:simplePos x="0" y="0"/>
                <wp:positionH relativeFrom="column">
                  <wp:posOffset>2678430</wp:posOffset>
                </wp:positionH>
                <wp:positionV relativeFrom="paragraph">
                  <wp:posOffset>584835</wp:posOffset>
                </wp:positionV>
                <wp:extent cx="304800" cy="231140"/>
                <wp:effectExtent l="0" t="0" r="0" b="0"/>
                <wp:wrapNone/>
                <wp:docPr id="113" name="Надпись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EF4FA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BF05B5" id="Надпись 113" o:spid="_x0000_s1044" type="#_x0000_t202" style="position:absolute;left:0;text-align:left;margin-left:210.9pt;margin-top:46.05pt;width:24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" filled="f" stroked="f" strokeweight=".5pt">
                <v:path arrowok="t"/>
                <v:textbox>
                  <w:txbxContent>
                    <w:p w14:paraId="3BFEF4FA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6B4782" wp14:editId="4AA321F1">
                <wp:simplePos x="0" y="0"/>
                <wp:positionH relativeFrom="column">
                  <wp:posOffset>626745</wp:posOffset>
                </wp:positionH>
                <wp:positionV relativeFrom="paragraph">
                  <wp:posOffset>826135</wp:posOffset>
                </wp:positionV>
                <wp:extent cx="924560" cy="598805"/>
                <wp:effectExtent l="0" t="0" r="0" b="0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5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E88C0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Источник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6B4782" id="Надпись 111" o:spid="_x0000_s1045" type="#_x0000_t202" style="position:absolute;left:0;text-align:left;margin-left:49.35pt;margin-top:65.05pt;width:72.8pt;height:4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" filled="f" stroked="f" strokeweight=".5pt">
                <v:path arrowok="t"/>
                <v:textbox>
                  <w:txbxContent>
                    <w:p w14:paraId="52DE88C0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Источник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8"/>
        </w:rPr>
        <w:drawing>
          <wp:inline distT="0" distB="0" distL="0" distR="0" wp14:anchorId="6F59E900" wp14:editId="674C85A8">
            <wp:extent cx="4480560" cy="1524000"/>
            <wp:effectExtent l="0" t="0" r="0" b="0"/>
            <wp:docPr id="84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9376" w14:textId="77777777" w:rsidR="00681CA0" w:rsidRPr="006F7758" w:rsidRDefault="00681CA0" w:rsidP="00B94D7C">
      <w:pPr>
        <w:pStyle w:val="a9"/>
        <w:ind w:right="112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А.3 – Схема для испытания на зажигание ламп без предварительного подогрева </w:t>
      </w:r>
      <w:r w:rsidR="00041754">
        <w:rPr>
          <w:rFonts w:ascii="Arial" w:hAnsi="Arial" w:cs="Arial"/>
          <w:sz w:val="22"/>
          <w:szCs w:val="28"/>
        </w:rPr>
        <w:t xml:space="preserve">        </w:t>
      </w:r>
      <w:r w:rsidRPr="006F7758">
        <w:rPr>
          <w:rFonts w:ascii="Arial" w:hAnsi="Arial" w:cs="Arial"/>
          <w:sz w:val="22"/>
          <w:szCs w:val="28"/>
        </w:rPr>
        <w:t>катодов</w:t>
      </w:r>
    </w:p>
    <w:p w14:paraId="3BB6E19F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71FA5CBC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1A49DB">
        <w:rPr>
          <w:rFonts w:ascii="Arial" w:hAnsi="Arial" w:cs="Arial"/>
          <w:b/>
          <w:sz w:val="22"/>
          <w:szCs w:val="28"/>
        </w:rPr>
        <w:t xml:space="preserve">А.4.2 </w:t>
      </w:r>
      <w:r w:rsidR="00C90DCD" w:rsidRPr="004068EE">
        <w:rPr>
          <w:rFonts w:ascii="Arial" w:hAnsi="Arial" w:cs="Arial"/>
          <w:b/>
          <w:sz w:val="22"/>
          <w:szCs w:val="28"/>
        </w:rPr>
        <w:t>Пускорегулирующий аппарат</w:t>
      </w:r>
    </w:p>
    <w:p w14:paraId="2CC49F8B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 xml:space="preserve">Используемый ПРА должен быть индуктивного типа и удовлетворять требованиям [1]. </w:t>
      </w:r>
      <w:r w:rsidR="00041754" w:rsidRPr="00890C16">
        <w:rPr>
          <w:rFonts w:ascii="Arial" w:hAnsi="Arial" w:cs="Arial"/>
          <w:sz w:val="22"/>
          <w:szCs w:val="28"/>
        </w:rPr>
        <w:t>Его напряжение</w:t>
      </w:r>
      <w:r w:rsidRPr="00890C16">
        <w:rPr>
          <w:rFonts w:ascii="Arial" w:hAnsi="Arial" w:cs="Arial"/>
          <w:sz w:val="22"/>
          <w:szCs w:val="28"/>
        </w:rPr>
        <w:t xml:space="preserve"> долж</w:t>
      </w:r>
      <w:r w:rsidR="00041754" w:rsidRPr="00890C16">
        <w:rPr>
          <w:rFonts w:ascii="Arial" w:hAnsi="Arial" w:cs="Arial"/>
          <w:sz w:val="22"/>
          <w:szCs w:val="28"/>
        </w:rPr>
        <w:t>но</w:t>
      </w:r>
      <w:r w:rsidRPr="00890C16">
        <w:rPr>
          <w:rFonts w:ascii="Arial" w:hAnsi="Arial" w:cs="Arial"/>
          <w:sz w:val="22"/>
          <w:szCs w:val="28"/>
        </w:rPr>
        <w:t xml:space="preserve"> </w:t>
      </w:r>
      <w:r w:rsidR="00041754" w:rsidRPr="00890C16">
        <w:rPr>
          <w:rFonts w:ascii="Arial" w:hAnsi="Arial" w:cs="Arial"/>
          <w:sz w:val="22"/>
          <w:szCs w:val="28"/>
        </w:rPr>
        <w:t xml:space="preserve">быть </w:t>
      </w:r>
      <w:r w:rsidRPr="00890C16">
        <w:rPr>
          <w:rFonts w:ascii="Arial" w:hAnsi="Arial" w:cs="Arial"/>
          <w:sz w:val="22"/>
          <w:szCs w:val="28"/>
        </w:rPr>
        <w:t>напряжение</w:t>
      </w:r>
      <w:r w:rsidR="00041754" w:rsidRPr="00890C16">
        <w:rPr>
          <w:rFonts w:ascii="Arial" w:hAnsi="Arial" w:cs="Arial"/>
          <w:sz w:val="22"/>
          <w:szCs w:val="28"/>
        </w:rPr>
        <w:t>м</w:t>
      </w:r>
      <w:r w:rsidRPr="00890C16">
        <w:rPr>
          <w:rFonts w:ascii="Arial" w:hAnsi="Arial" w:cs="Arial"/>
          <w:sz w:val="22"/>
          <w:szCs w:val="28"/>
        </w:rPr>
        <w:t xml:space="preserve"> холостого </w:t>
      </w:r>
      <w:r w:rsidRPr="006F7758">
        <w:rPr>
          <w:rFonts w:ascii="Arial" w:hAnsi="Arial" w:cs="Arial"/>
          <w:sz w:val="22"/>
          <w:szCs w:val="28"/>
        </w:rPr>
        <w:t>хода.</w:t>
      </w:r>
    </w:p>
    <w:p w14:paraId="0E296C18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66248AF7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А.4.3 Испытательное напряжение</w:t>
      </w:r>
    </w:p>
    <w:p w14:paraId="22F4130E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Напряжение холостого хода на лампе для испытания на зажигание должно соответств</w:t>
      </w:r>
      <w:r w:rsidRPr="006F7758">
        <w:rPr>
          <w:rFonts w:ascii="Arial" w:hAnsi="Arial" w:cs="Arial"/>
          <w:sz w:val="22"/>
          <w:szCs w:val="28"/>
        </w:rPr>
        <w:t>о</w:t>
      </w:r>
      <w:r w:rsidRPr="006F7758">
        <w:rPr>
          <w:rFonts w:ascii="Arial" w:hAnsi="Arial" w:cs="Arial"/>
          <w:sz w:val="22"/>
          <w:szCs w:val="28"/>
        </w:rPr>
        <w:t>вать указанному в листе.</w:t>
      </w:r>
    </w:p>
    <w:p w14:paraId="088BB417" w14:textId="77777777" w:rsidR="003F1A6B" w:rsidRPr="004068E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7"/>
          <w:szCs w:val="27"/>
        </w:rPr>
      </w:pPr>
      <w:r w:rsidRPr="001A49DB">
        <w:rPr>
          <w:rFonts w:ascii="Arial" w:hAnsi="Arial" w:cs="Arial"/>
          <w:sz w:val="20"/>
          <w:szCs w:val="28"/>
        </w:rPr>
        <w:lastRenderedPageBreak/>
        <w:t>П р и м е ч а н и е – Напряжения, указанные для испытания на зажигание, выбирают прежде вс</w:t>
      </w:r>
      <w:r w:rsidRPr="001A49DB">
        <w:rPr>
          <w:rFonts w:ascii="Arial" w:hAnsi="Arial" w:cs="Arial"/>
          <w:sz w:val="20"/>
          <w:szCs w:val="28"/>
        </w:rPr>
        <w:t>е</w:t>
      </w:r>
      <w:r w:rsidRPr="001A49DB">
        <w:rPr>
          <w:rFonts w:ascii="Arial" w:hAnsi="Arial" w:cs="Arial"/>
          <w:sz w:val="20"/>
          <w:szCs w:val="28"/>
        </w:rPr>
        <w:t xml:space="preserve">го для </w:t>
      </w:r>
      <w:r w:rsidR="003F1A6B" w:rsidRPr="004068EE">
        <w:rPr>
          <w:rFonts w:ascii="Arial" w:hAnsi="Arial" w:cs="Arial"/>
          <w:sz w:val="20"/>
          <w:szCs w:val="28"/>
        </w:rPr>
        <w:t xml:space="preserve">воспроизводимости </w:t>
      </w:r>
      <w:r w:rsidRPr="001A49DB">
        <w:rPr>
          <w:rFonts w:ascii="Arial" w:hAnsi="Arial" w:cs="Arial"/>
          <w:sz w:val="20"/>
          <w:szCs w:val="28"/>
        </w:rPr>
        <w:t xml:space="preserve">результатов испытания и нет необходимости </w:t>
      </w:r>
      <w:r w:rsidR="003F1A6B" w:rsidRPr="004068EE">
        <w:rPr>
          <w:rFonts w:ascii="Arial" w:hAnsi="Arial" w:cs="Arial"/>
          <w:sz w:val="20"/>
          <w:szCs w:val="28"/>
        </w:rPr>
        <w:t>применя</w:t>
      </w:r>
      <w:r w:rsidRPr="004068EE">
        <w:rPr>
          <w:rFonts w:ascii="Arial" w:hAnsi="Arial" w:cs="Arial"/>
          <w:sz w:val="20"/>
          <w:szCs w:val="28"/>
        </w:rPr>
        <w:t>ть их к конструкции ПРА.</w:t>
      </w:r>
      <w:r w:rsidR="003F1A6B" w:rsidRPr="004068EE">
        <w:rPr>
          <w:rFonts w:ascii="Arial" w:hAnsi="Arial" w:cs="Arial"/>
          <w:sz w:val="27"/>
          <w:szCs w:val="27"/>
        </w:rPr>
        <w:t xml:space="preserve"> </w:t>
      </w:r>
    </w:p>
    <w:p w14:paraId="72888C14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>Если лампа не зажигается при заданном напряжении холостого хода, то это напряжение постепенно повышают до значения не более 125 % номинального. Если лампа при этом не з</w:t>
      </w:r>
      <w:r w:rsidRPr="001A49DB">
        <w:rPr>
          <w:rFonts w:ascii="Arial" w:hAnsi="Arial" w:cs="Arial"/>
          <w:sz w:val="22"/>
          <w:szCs w:val="28"/>
        </w:rPr>
        <w:t>а</w:t>
      </w:r>
      <w:r w:rsidRPr="001A49DB">
        <w:rPr>
          <w:rFonts w:ascii="Arial" w:hAnsi="Arial" w:cs="Arial"/>
          <w:sz w:val="22"/>
          <w:szCs w:val="28"/>
        </w:rPr>
        <w:t>жигается, то ее бракуют. Если лампа зажигается, то она должна работать 30 мин при расче</w:t>
      </w:r>
      <w:r w:rsidRPr="001A49DB">
        <w:rPr>
          <w:rFonts w:ascii="Arial" w:hAnsi="Arial" w:cs="Arial"/>
          <w:sz w:val="22"/>
          <w:szCs w:val="28"/>
        </w:rPr>
        <w:t>т</w:t>
      </w:r>
      <w:r w:rsidRPr="001A49DB">
        <w:rPr>
          <w:rFonts w:ascii="Arial" w:hAnsi="Arial" w:cs="Arial"/>
          <w:sz w:val="22"/>
          <w:szCs w:val="28"/>
        </w:rPr>
        <w:t>ном напряжении и после выдержки в нерабочем состоянии в течение 24 ч</w:t>
      </w:r>
      <w:r w:rsidR="00041754" w:rsidRPr="001A49DB">
        <w:rPr>
          <w:rFonts w:ascii="Arial" w:hAnsi="Arial" w:cs="Arial"/>
          <w:sz w:val="22"/>
          <w:szCs w:val="28"/>
        </w:rPr>
        <w:t xml:space="preserve"> ее необходимо</w:t>
      </w:r>
      <w:r w:rsidRPr="001A49DB">
        <w:rPr>
          <w:rFonts w:ascii="Arial" w:hAnsi="Arial" w:cs="Arial"/>
          <w:sz w:val="22"/>
          <w:szCs w:val="28"/>
        </w:rPr>
        <w:t xml:space="preserve"> снова </w:t>
      </w:r>
      <w:r w:rsidR="00041754" w:rsidRPr="001A49DB">
        <w:rPr>
          <w:rFonts w:ascii="Arial" w:hAnsi="Arial" w:cs="Arial"/>
          <w:sz w:val="22"/>
          <w:szCs w:val="28"/>
        </w:rPr>
        <w:t>подвергнуть испытанию в нормальном режиме</w:t>
      </w:r>
      <w:r w:rsidRPr="001A49DB">
        <w:rPr>
          <w:rFonts w:ascii="Arial" w:hAnsi="Arial" w:cs="Arial"/>
          <w:sz w:val="22"/>
          <w:szCs w:val="28"/>
        </w:rPr>
        <w:t>.</w:t>
      </w:r>
    </w:p>
    <w:p w14:paraId="7B72BE2B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Cs w:val="28"/>
        </w:rPr>
      </w:pPr>
    </w:p>
    <w:p w14:paraId="7BF66ED4" w14:textId="77777777" w:rsidR="00681CA0" w:rsidRPr="001A49DB" w:rsidRDefault="00C90DCD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1A49DB">
        <w:rPr>
          <w:rFonts w:ascii="Arial" w:hAnsi="Arial" w:cs="Arial"/>
          <w:b/>
          <w:sz w:val="22"/>
          <w:szCs w:val="28"/>
        </w:rPr>
        <w:t>А.5 Лампы для работы на высок</w:t>
      </w:r>
      <w:r w:rsidR="00FE4EF2" w:rsidRPr="004068EE">
        <w:rPr>
          <w:rFonts w:ascii="Arial" w:hAnsi="Arial" w:cs="Arial"/>
          <w:b/>
          <w:sz w:val="22"/>
          <w:szCs w:val="28"/>
        </w:rPr>
        <w:t>ой</w:t>
      </w:r>
      <w:r w:rsidRPr="004068EE">
        <w:rPr>
          <w:rFonts w:ascii="Arial" w:hAnsi="Arial" w:cs="Arial"/>
          <w:b/>
          <w:sz w:val="22"/>
          <w:szCs w:val="28"/>
        </w:rPr>
        <w:t xml:space="preserve"> частот</w:t>
      </w:r>
      <w:r w:rsidR="00FE4EF2" w:rsidRPr="004068EE">
        <w:rPr>
          <w:rFonts w:ascii="Arial" w:hAnsi="Arial" w:cs="Arial"/>
          <w:b/>
          <w:sz w:val="22"/>
          <w:szCs w:val="28"/>
        </w:rPr>
        <w:t>е</w:t>
      </w:r>
      <w:r w:rsidRPr="004068EE">
        <w:rPr>
          <w:rFonts w:ascii="Arial" w:hAnsi="Arial" w:cs="Arial"/>
          <w:b/>
          <w:sz w:val="22"/>
          <w:szCs w:val="28"/>
        </w:rPr>
        <w:t xml:space="preserve"> </w:t>
      </w:r>
    </w:p>
    <w:p w14:paraId="3806BAEB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753DA59B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А.5.1 Схемы испытания</w:t>
      </w:r>
    </w:p>
    <w:p w14:paraId="59071C26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Лампы </w:t>
      </w:r>
      <w:r>
        <w:rPr>
          <w:rFonts w:ascii="Arial" w:hAnsi="Arial" w:cs="Arial"/>
          <w:sz w:val="22"/>
          <w:szCs w:val="28"/>
        </w:rPr>
        <w:t>испытывают</w:t>
      </w:r>
      <w:r w:rsidRPr="006F7758">
        <w:rPr>
          <w:rFonts w:ascii="Arial" w:hAnsi="Arial" w:cs="Arial"/>
          <w:sz w:val="22"/>
          <w:szCs w:val="28"/>
        </w:rPr>
        <w:t xml:space="preserve"> с источником питания переменного тока частоты от 20 до 26 кГц, если не указано иное в листе по схемам</w:t>
      </w:r>
      <w:r w:rsidR="00F94339" w:rsidRPr="00F94339">
        <w:rPr>
          <w:rFonts w:ascii="Arial" w:hAnsi="Arial" w:cs="Arial"/>
          <w:sz w:val="22"/>
          <w:szCs w:val="28"/>
        </w:rPr>
        <w:t xml:space="preserve"> </w:t>
      </w:r>
      <w:r w:rsidR="00F94339">
        <w:rPr>
          <w:rFonts w:ascii="Arial" w:hAnsi="Arial" w:cs="Arial"/>
          <w:sz w:val="22"/>
          <w:szCs w:val="28"/>
        </w:rPr>
        <w:t>в соответствии с</w:t>
      </w:r>
      <w:r w:rsidR="00F94339" w:rsidRPr="006264B7">
        <w:rPr>
          <w:rFonts w:ascii="Arial" w:hAnsi="Arial" w:cs="Arial"/>
          <w:sz w:val="22"/>
          <w:szCs w:val="28"/>
        </w:rPr>
        <w:t xml:space="preserve"> рисунк</w:t>
      </w:r>
      <w:r w:rsidR="00F94339">
        <w:rPr>
          <w:rFonts w:ascii="Arial" w:hAnsi="Arial" w:cs="Arial"/>
          <w:sz w:val="22"/>
          <w:szCs w:val="28"/>
        </w:rPr>
        <w:t>ом</w:t>
      </w:r>
      <w:r w:rsidRPr="006F7758">
        <w:rPr>
          <w:rFonts w:ascii="Arial" w:hAnsi="Arial" w:cs="Arial"/>
          <w:sz w:val="22"/>
          <w:szCs w:val="28"/>
        </w:rPr>
        <w:t>:</w:t>
      </w:r>
    </w:p>
    <w:p w14:paraId="00CFCCED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- </w:t>
      </w:r>
      <w:r w:rsidRPr="006F7758">
        <w:rPr>
          <w:rFonts w:ascii="Arial" w:hAnsi="Arial" w:cs="Arial"/>
          <w:sz w:val="22"/>
          <w:szCs w:val="28"/>
        </w:rPr>
        <w:t xml:space="preserve">А.4 </w:t>
      </w:r>
      <w:r w:rsidR="00F94339">
        <w:rPr>
          <w:rFonts w:ascii="Arial" w:hAnsi="Arial" w:cs="Arial"/>
          <w:sz w:val="22"/>
          <w:szCs w:val="28"/>
        </w:rPr>
        <w:t xml:space="preserve">– </w:t>
      </w:r>
      <w:r w:rsidRPr="006F7758">
        <w:rPr>
          <w:rFonts w:ascii="Arial" w:hAnsi="Arial" w:cs="Arial"/>
          <w:sz w:val="22"/>
          <w:szCs w:val="28"/>
        </w:rPr>
        <w:t>для ламп с предварительным подогревом катодов;</w:t>
      </w:r>
    </w:p>
    <w:p w14:paraId="3EF561E3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- </w:t>
      </w:r>
      <w:r w:rsidRPr="006F7758">
        <w:rPr>
          <w:rFonts w:ascii="Arial" w:hAnsi="Arial" w:cs="Arial"/>
          <w:sz w:val="22"/>
          <w:szCs w:val="28"/>
        </w:rPr>
        <w:t xml:space="preserve">А.5 </w:t>
      </w:r>
      <w:r w:rsidR="00F94339">
        <w:rPr>
          <w:rFonts w:ascii="Arial" w:hAnsi="Arial" w:cs="Arial"/>
          <w:sz w:val="22"/>
          <w:szCs w:val="28"/>
        </w:rPr>
        <w:t xml:space="preserve">– </w:t>
      </w:r>
      <w:r w:rsidRPr="006F7758">
        <w:rPr>
          <w:rFonts w:ascii="Arial" w:hAnsi="Arial" w:cs="Arial"/>
          <w:sz w:val="22"/>
          <w:szCs w:val="28"/>
        </w:rPr>
        <w:t>для ламп без предварительного подогрева катодов.</w:t>
      </w:r>
    </w:p>
    <w:p w14:paraId="66B9075F" w14:textId="77777777" w:rsidR="00681CA0" w:rsidRPr="006F7758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8"/>
        </w:rPr>
      </w:pPr>
      <w:r w:rsidRPr="006F7758">
        <w:rPr>
          <w:rFonts w:ascii="Arial" w:hAnsi="Arial" w:cs="Arial"/>
          <w:sz w:val="20"/>
          <w:szCs w:val="28"/>
        </w:rPr>
        <w:t xml:space="preserve">П р и м е ч а н и е – Диапазон частоты, заданный для этого испытания, не следует связывать с конструкцией ПРА (см. также приложение </w:t>
      </w:r>
      <w:r w:rsidRPr="0002502B">
        <w:rPr>
          <w:rFonts w:ascii="Arial" w:hAnsi="Arial" w:cs="Arial"/>
          <w:sz w:val="20"/>
          <w:szCs w:val="28"/>
        </w:rPr>
        <w:t>Е</w:t>
      </w:r>
      <w:r w:rsidRPr="006F7758">
        <w:rPr>
          <w:rFonts w:ascii="Arial" w:hAnsi="Arial" w:cs="Arial"/>
          <w:sz w:val="20"/>
          <w:szCs w:val="28"/>
        </w:rPr>
        <w:t>).</w:t>
      </w:r>
    </w:p>
    <w:p w14:paraId="635CBEDF" w14:textId="77777777" w:rsidR="00681CA0" w:rsidRPr="006F7758" w:rsidRDefault="007F0CAD" w:rsidP="00B94D7C">
      <w:pPr>
        <w:pStyle w:val="a9"/>
        <w:ind w:right="112"/>
        <w:jc w:val="center"/>
        <w:rPr>
          <w:rFonts w:ascii="Arial" w:hAnsi="Arial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B06428" wp14:editId="72FF4279">
                <wp:simplePos x="0" y="0"/>
                <wp:positionH relativeFrom="column">
                  <wp:posOffset>3933190</wp:posOffset>
                </wp:positionH>
                <wp:positionV relativeFrom="paragraph">
                  <wp:posOffset>1898015</wp:posOffset>
                </wp:positionV>
                <wp:extent cx="1113790" cy="231140"/>
                <wp:effectExtent l="0" t="0" r="0" b="0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04938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ВЗУ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B06428" id="Надпись 124" o:spid="_x0000_s1046" type="#_x0000_t202" style="position:absolute;left:0;text-align:left;margin-left:309.7pt;margin-top:149.45pt;width:87.7pt;height:18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" filled="f" stroked="f" strokeweight=".5pt">
                <v:path arrowok="t"/>
                <v:textbox>
                  <w:txbxContent>
                    <w:p w14:paraId="7BC04938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ВЗУ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A6042F" wp14:editId="0CFB4C07">
                <wp:simplePos x="0" y="0"/>
                <wp:positionH relativeFrom="column">
                  <wp:posOffset>-27305</wp:posOffset>
                </wp:positionH>
                <wp:positionV relativeFrom="paragraph">
                  <wp:posOffset>1688465</wp:posOffset>
                </wp:positionV>
                <wp:extent cx="806450" cy="591185"/>
                <wp:effectExtent l="0" t="0" r="0" b="0"/>
                <wp:wrapNone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28989" w14:textId="77777777" w:rsidR="005E325D" w:rsidRDefault="005E325D" w:rsidP="00B94D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ВЧ</w:t>
                            </w:r>
                          </w:p>
                          <w:p w14:paraId="177316A7" w14:textId="77777777" w:rsidR="005E325D" w:rsidRPr="00B82135" w:rsidRDefault="005E325D" w:rsidP="00B94D7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генератор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A6042F" id="Надпись 126" o:spid="_x0000_s1047" type="#_x0000_t202" style="position:absolute;left:0;text-align:left;margin-left:-2.15pt;margin-top:132.95pt;width:63.5pt;height:46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" filled="f" stroked="f" strokeweight=".5pt">
                <v:path arrowok="t"/>
                <v:textbox>
                  <w:txbxContent>
                    <w:p w14:paraId="36528989" w14:textId="77777777" w:rsidR="005E325D" w:rsidRDefault="005E325D" w:rsidP="00B94D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ВЧ</w:t>
                      </w:r>
                    </w:p>
                    <w:p w14:paraId="177316A7" w14:textId="77777777" w:rsidR="005E325D" w:rsidRPr="00B82135" w:rsidRDefault="005E325D" w:rsidP="00B94D7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генератор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A070ED" wp14:editId="6918F967">
                <wp:simplePos x="0" y="0"/>
                <wp:positionH relativeFrom="column">
                  <wp:posOffset>2149475</wp:posOffset>
                </wp:positionH>
                <wp:positionV relativeFrom="paragraph">
                  <wp:posOffset>1041400</wp:posOffset>
                </wp:positionV>
                <wp:extent cx="408940" cy="231140"/>
                <wp:effectExtent l="0" t="0" r="0" b="0"/>
                <wp:wrapNone/>
                <wp:docPr id="127" name="Надпись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94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CEEA5" w14:textId="77777777" w:rsidR="005E325D" w:rsidRPr="009200ED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A070ED" id="Надпись 127" o:spid="_x0000_s1048" type="#_x0000_t202" style="position:absolute;left:0;text-align:left;margin-left:169.25pt;margin-top:82pt;width:32.2pt;height:18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" filled="f" stroked="f" strokeweight=".5pt">
                <v:path arrowok="t"/>
                <v:textbox>
                  <w:txbxContent>
                    <w:p w14:paraId="5C8CEEA5" w14:textId="77777777" w:rsidR="005E325D" w:rsidRPr="009200ED" w:rsidRDefault="005E325D" w:rsidP="00B94D7C">
                      <w:pPr>
                        <w:rPr>
                          <w:rFonts w:ascii="Arial" w:hAnsi="Arial" w:cs="Arial"/>
                          <w:sz w:val="20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24E54B" wp14:editId="687D5844">
                <wp:simplePos x="0" y="0"/>
                <wp:positionH relativeFrom="column">
                  <wp:posOffset>3155315</wp:posOffset>
                </wp:positionH>
                <wp:positionV relativeFrom="paragraph">
                  <wp:posOffset>672465</wp:posOffset>
                </wp:positionV>
                <wp:extent cx="304800" cy="231140"/>
                <wp:effectExtent l="0" t="0" r="0" b="0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C6676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24E54B" id="Надпись 121" o:spid="_x0000_s1049" type="#_x0000_t202" style="position:absolute;left:0;text-align:left;margin-left:248.45pt;margin-top:52.95pt;width:24pt;height:1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" filled="f" stroked="f" strokeweight=".5pt">
                <v:path arrowok="t"/>
                <v:textbox>
                  <w:txbxContent>
                    <w:p w14:paraId="578C6676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B029CE" wp14:editId="20409C67">
                <wp:simplePos x="0" y="0"/>
                <wp:positionH relativeFrom="column">
                  <wp:posOffset>2340610</wp:posOffset>
                </wp:positionH>
                <wp:positionV relativeFrom="paragraph">
                  <wp:posOffset>498475</wp:posOffset>
                </wp:positionV>
                <wp:extent cx="408940" cy="231140"/>
                <wp:effectExtent l="0" t="0" r="0" b="0"/>
                <wp:wrapNone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94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8AC94" w14:textId="77777777" w:rsidR="005E325D" w:rsidRPr="009200ED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B029CE" id="Надпись 128" o:spid="_x0000_s1050" type="#_x0000_t202" style="position:absolute;left:0;text-align:left;margin-left:184.3pt;margin-top:39.25pt;width:32.2pt;height:1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" filled="f" stroked="f" strokeweight=".5pt">
                <v:path arrowok="t"/>
                <v:textbox>
                  <w:txbxContent>
                    <w:p w14:paraId="7C38AC94" w14:textId="77777777" w:rsidR="005E325D" w:rsidRPr="009200ED" w:rsidRDefault="005E325D" w:rsidP="00B94D7C">
                      <w:pPr>
                        <w:rPr>
                          <w:rFonts w:ascii="Arial" w:hAnsi="Arial" w:cs="Arial"/>
                          <w:sz w:val="20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BCE9B7" wp14:editId="0F5F0A91">
                <wp:simplePos x="0" y="0"/>
                <wp:positionH relativeFrom="column">
                  <wp:posOffset>3837940</wp:posOffset>
                </wp:positionH>
                <wp:positionV relativeFrom="paragraph">
                  <wp:posOffset>1066800</wp:posOffset>
                </wp:positionV>
                <wp:extent cx="1113790" cy="231140"/>
                <wp:effectExtent l="0" t="0" r="0" b="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A79AB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BCE9B7" id="Надпись 120" o:spid="_x0000_s1051" type="#_x0000_t202" style="position:absolute;left:0;text-align:left;margin-left:302.2pt;margin-top:84pt;width:87.7pt;height:1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" filled="f" stroked="f" strokeweight=".5pt">
                <v:path arrowok="t"/>
                <v:textbox>
                  <w:txbxContent>
                    <w:p w14:paraId="60FA79AB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252488" wp14:editId="47F756AA">
                <wp:simplePos x="0" y="0"/>
                <wp:positionH relativeFrom="column">
                  <wp:posOffset>4804410</wp:posOffset>
                </wp:positionH>
                <wp:positionV relativeFrom="paragraph">
                  <wp:posOffset>504190</wp:posOffset>
                </wp:positionV>
                <wp:extent cx="408940" cy="231140"/>
                <wp:effectExtent l="0" t="0" r="0" b="0"/>
                <wp:wrapNone/>
                <wp:docPr id="129" name="Надпись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94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9068" w14:textId="77777777" w:rsidR="005E325D" w:rsidRPr="009200ED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252488" id="Надпись 129" o:spid="_x0000_s1052" type="#_x0000_t202" style="position:absolute;left:0;text-align:left;margin-left:378.3pt;margin-top:39.7pt;width:32.2pt;height:18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" filled="f" stroked="f" strokeweight=".5pt">
                <v:path arrowok="t"/>
                <v:textbox>
                  <w:txbxContent>
                    <w:p w14:paraId="09B19068" w14:textId="77777777" w:rsidR="005E325D" w:rsidRPr="009200ED" w:rsidRDefault="005E325D" w:rsidP="00B94D7C">
                      <w:pPr>
                        <w:rPr>
                          <w:rFonts w:ascii="Arial" w:hAnsi="Arial" w:cs="Arial"/>
                          <w:sz w:val="20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C488C1" wp14:editId="6CBF3B83">
                <wp:simplePos x="0" y="0"/>
                <wp:positionH relativeFrom="column">
                  <wp:posOffset>1695450</wp:posOffset>
                </wp:positionH>
                <wp:positionV relativeFrom="paragraph">
                  <wp:posOffset>1747520</wp:posOffset>
                </wp:positionV>
                <wp:extent cx="304800" cy="231140"/>
                <wp:effectExtent l="0" t="0" r="0" b="0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718EE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C488C1" id="Надпись 123" o:spid="_x0000_s1053" type="#_x0000_t202" style="position:absolute;left:0;text-align:left;margin-left:133.5pt;margin-top:137.6pt;width:24pt;height:18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" filled="f" stroked="f" strokeweight=".5pt">
                <v:path arrowok="t"/>
                <v:textbox>
                  <w:txbxContent>
                    <w:p w14:paraId="4C7718EE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5B03E7" wp14:editId="61B1A3BC">
                <wp:simplePos x="0" y="0"/>
                <wp:positionH relativeFrom="column">
                  <wp:posOffset>2282825</wp:posOffset>
                </wp:positionH>
                <wp:positionV relativeFrom="paragraph">
                  <wp:posOffset>2277745</wp:posOffset>
                </wp:positionV>
                <wp:extent cx="304800" cy="231140"/>
                <wp:effectExtent l="0" t="0" r="0" b="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C958B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5B03E7" id="Надпись 122" o:spid="_x0000_s1054" type="#_x0000_t202" style="position:absolute;left:0;text-align:left;margin-left:179.75pt;margin-top:179.35pt;width:24pt;height:1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" filled="f" stroked="f" strokeweight=".5pt">
                <v:path arrowok="t"/>
                <v:textbox>
                  <w:txbxContent>
                    <w:p w14:paraId="0F1C958B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E35602" wp14:editId="0A678E74">
                <wp:simplePos x="0" y="0"/>
                <wp:positionH relativeFrom="column">
                  <wp:posOffset>1018540</wp:posOffset>
                </wp:positionH>
                <wp:positionV relativeFrom="paragraph">
                  <wp:posOffset>951230</wp:posOffset>
                </wp:positionV>
                <wp:extent cx="1113790" cy="231140"/>
                <wp:effectExtent l="0" t="0" r="0" b="0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16D7F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резистор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E35602" id="Надпись 125" o:spid="_x0000_s1055" type="#_x0000_t202" style="position:absolute;left:0;text-align:left;margin-left:80.2pt;margin-top:74.9pt;width:87.7pt;height:1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" filled="f" stroked="f" strokeweight=".5pt">
                <v:path arrowok="t"/>
                <v:textbox>
                  <w:txbxContent>
                    <w:p w14:paraId="12916D7F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резистор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41D0B834" wp14:editId="7F378857">
            <wp:extent cx="5937250" cy="2645410"/>
            <wp:effectExtent l="0" t="0" r="6350" b="2540"/>
            <wp:docPr id="85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5869" w14:textId="77777777" w:rsidR="00681CA0" w:rsidRPr="006F7758" w:rsidRDefault="00681CA0" w:rsidP="00B94D7C">
      <w:pPr>
        <w:pStyle w:val="a9"/>
        <w:ind w:right="112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А.4 – Схема испытания на зажигание ламп с предварительным подогревом катодов для работы на </w:t>
      </w:r>
      <w:r w:rsidR="00C90DCD" w:rsidRPr="00C90DCD">
        <w:rPr>
          <w:rFonts w:ascii="Arial" w:hAnsi="Arial" w:cs="Arial"/>
          <w:sz w:val="22"/>
          <w:szCs w:val="28"/>
        </w:rPr>
        <w:t>высоких частотах</w:t>
      </w:r>
    </w:p>
    <w:p w14:paraId="1933A776" w14:textId="77777777" w:rsidR="00681CA0" w:rsidRPr="006F7758" w:rsidRDefault="007F0CAD" w:rsidP="00B94D7C">
      <w:pPr>
        <w:pStyle w:val="a9"/>
        <w:ind w:right="112"/>
        <w:jc w:val="center"/>
        <w:rPr>
          <w:rFonts w:ascii="Arial" w:hAnsi="Arial" w:cs="Arial"/>
          <w:b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766F90" wp14:editId="2AA2A7D4">
                <wp:simplePos x="0" y="0"/>
                <wp:positionH relativeFrom="column">
                  <wp:posOffset>892810</wp:posOffset>
                </wp:positionH>
                <wp:positionV relativeFrom="paragraph">
                  <wp:posOffset>861695</wp:posOffset>
                </wp:positionV>
                <wp:extent cx="807085" cy="591820"/>
                <wp:effectExtent l="0" t="0" r="0" b="0"/>
                <wp:wrapNone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085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2EB30" w14:textId="77777777" w:rsidR="005E325D" w:rsidRDefault="005E325D" w:rsidP="00B94D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ВЧ</w:t>
                            </w:r>
                          </w:p>
                          <w:p w14:paraId="2C95918A" w14:textId="77777777" w:rsidR="005E325D" w:rsidRPr="00B82135" w:rsidRDefault="005E325D" w:rsidP="00B94D7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генератор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766F90" id="Надпись 132" o:spid="_x0000_s1056" type="#_x0000_t202" style="position:absolute;left:0;text-align:left;margin-left:70.3pt;margin-top:67.85pt;width:63.55pt;height:46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" filled="f" stroked="f" strokeweight=".5pt">
                <v:path arrowok="t"/>
                <v:textbox>
                  <w:txbxContent>
                    <w:p w14:paraId="6ED2EB30" w14:textId="77777777" w:rsidR="005E325D" w:rsidRDefault="005E325D" w:rsidP="00B94D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ВЧ</w:t>
                      </w:r>
                    </w:p>
                    <w:p w14:paraId="2C95918A" w14:textId="77777777" w:rsidR="005E325D" w:rsidRPr="00B82135" w:rsidRDefault="005E325D" w:rsidP="00B94D7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генератор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0D328D" wp14:editId="3E593074">
                <wp:simplePos x="0" y="0"/>
                <wp:positionH relativeFrom="column">
                  <wp:posOffset>2007235</wp:posOffset>
                </wp:positionH>
                <wp:positionV relativeFrom="paragraph">
                  <wp:posOffset>106045</wp:posOffset>
                </wp:positionV>
                <wp:extent cx="1113790" cy="231140"/>
                <wp:effectExtent l="0" t="0" r="0" b="0"/>
                <wp:wrapNone/>
                <wp:docPr id="131" name="Надпись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0834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резистор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0D328D" id="Надпись 131" o:spid="_x0000_s1057" type="#_x0000_t202" style="position:absolute;left:0;text-align:left;margin-left:158.05pt;margin-top:8.35pt;width:87.7pt;height:18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" filled="f" stroked="f" strokeweight=".5pt">
                <v:path arrowok="t"/>
                <v:textbox>
                  <w:txbxContent>
                    <w:p w14:paraId="0CB80834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резистор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A494D3" wp14:editId="0AEE55D2">
                <wp:simplePos x="0" y="0"/>
                <wp:positionH relativeFrom="column">
                  <wp:posOffset>3536950</wp:posOffset>
                </wp:positionH>
                <wp:positionV relativeFrom="paragraph">
                  <wp:posOffset>1221740</wp:posOffset>
                </wp:positionV>
                <wp:extent cx="1113790" cy="231140"/>
                <wp:effectExtent l="0" t="0" r="0" b="0"/>
                <wp:wrapNone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7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D4B8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A494D3" id="Надпись 133" o:spid="_x0000_s1058" type="#_x0000_t202" style="position:absolute;left:0;text-align:left;margin-left:278.5pt;margin-top:96.2pt;width:87.7pt;height:1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" filled="f" stroked="f" strokeweight=".5pt">
                <v:path arrowok="t"/>
                <v:textbox>
                  <w:txbxContent>
                    <w:p w14:paraId="4CF7D4B8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5F13CE" wp14:editId="7E87C0B7">
                <wp:simplePos x="0" y="0"/>
                <wp:positionH relativeFrom="column">
                  <wp:posOffset>2618740</wp:posOffset>
                </wp:positionH>
                <wp:positionV relativeFrom="paragraph">
                  <wp:posOffset>918210</wp:posOffset>
                </wp:positionV>
                <wp:extent cx="304800" cy="231140"/>
                <wp:effectExtent l="0" t="0" r="0" b="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F2B47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5F13CE" id="Надпись 135" o:spid="_x0000_s1059" type="#_x0000_t202" style="position:absolute;left:0;text-align:left;margin-left:206.2pt;margin-top:72.3pt;width:24pt;height:1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" filled="f" stroked="f" strokeweight=".5pt">
                <v:path arrowok="t"/>
                <v:textbox>
                  <w:txbxContent>
                    <w:p w14:paraId="0DBF2B47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F9287D" wp14:editId="49930E90">
                <wp:simplePos x="0" y="0"/>
                <wp:positionH relativeFrom="column">
                  <wp:posOffset>3128010</wp:posOffset>
                </wp:positionH>
                <wp:positionV relativeFrom="paragraph">
                  <wp:posOffset>358775</wp:posOffset>
                </wp:positionV>
                <wp:extent cx="304800" cy="231140"/>
                <wp:effectExtent l="0" t="0" r="0" b="0"/>
                <wp:wrapNone/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7E625" w14:textId="77777777" w:rsidR="005E325D" w:rsidRPr="00B82135" w:rsidRDefault="005E325D" w:rsidP="00B94D7C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F9287D" id="Надпись 134" o:spid="_x0000_s1060" type="#_x0000_t202" style="position:absolute;left:0;text-align:left;margin-left:246.3pt;margin-top:28.25pt;width:24pt;height:18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" filled="f" stroked="f" strokeweight=".5pt">
                <v:path arrowok="t"/>
                <v:textbox>
                  <w:txbxContent>
                    <w:p w14:paraId="6F27E625" w14:textId="77777777" w:rsidR="005E325D" w:rsidRPr="00B82135" w:rsidRDefault="005E325D" w:rsidP="00B94D7C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8"/>
        </w:rPr>
        <w:drawing>
          <wp:inline distT="0" distB="0" distL="0" distR="0" wp14:anchorId="29A28B45" wp14:editId="5BC5B18D">
            <wp:extent cx="4157345" cy="1852930"/>
            <wp:effectExtent l="0" t="0" r="0" b="0"/>
            <wp:docPr id="86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2252" w14:textId="77777777" w:rsidR="00681CA0" w:rsidRPr="006F7758" w:rsidRDefault="00681CA0" w:rsidP="00B94D7C">
      <w:pPr>
        <w:pStyle w:val="a9"/>
        <w:spacing w:after="0"/>
        <w:ind w:right="113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А.5 – Схема испытания на зажигание ламп без предварительного подогрева </w:t>
      </w:r>
    </w:p>
    <w:p w14:paraId="7FAD966D" w14:textId="77777777" w:rsidR="00681CA0" w:rsidRDefault="00681CA0" w:rsidP="00B94D7C">
      <w:pPr>
        <w:pStyle w:val="a9"/>
        <w:ind w:right="112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катодов для работы на </w:t>
      </w:r>
      <w:r w:rsidR="00C90DCD" w:rsidRPr="00C90DCD">
        <w:rPr>
          <w:rFonts w:ascii="Arial" w:hAnsi="Arial" w:cs="Arial"/>
          <w:sz w:val="22"/>
          <w:szCs w:val="28"/>
        </w:rPr>
        <w:t>высоких частотах</w:t>
      </w:r>
    </w:p>
    <w:p w14:paraId="4170D081" w14:textId="77777777" w:rsidR="00041754" w:rsidRDefault="00041754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1FFBB6E9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А.5.2 Резистор</w:t>
      </w:r>
    </w:p>
    <w:p w14:paraId="16A4DE84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Резистор </w:t>
      </w:r>
      <w:r w:rsidRPr="00890C16">
        <w:rPr>
          <w:rFonts w:ascii="Arial" w:hAnsi="Arial" w:cs="Arial"/>
          <w:sz w:val="22"/>
          <w:szCs w:val="28"/>
        </w:rPr>
        <w:t xml:space="preserve">регулируют так, чтобы </w:t>
      </w:r>
      <w:r w:rsidR="00041754" w:rsidRPr="00890C16">
        <w:rPr>
          <w:rFonts w:ascii="Arial" w:hAnsi="Arial" w:cs="Arial"/>
          <w:sz w:val="22"/>
          <w:szCs w:val="28"/>
        </w:rPr>
        <w:t xml:space="preserve">значение </w:t>
      </w:r>
      <w:r w:rsidRPr="00890C16">
        <w:rPr>
          <w:rFonts w:ascii="Arial" w:hAnsi="Arial" w:cs="Arial"/>
          <w:sz w:val="22"/>
          <w:szCs w:val="28"/>
        </w:rPr>
        <w:t>ВЧ ток</w:t>
      </w:r>
      <w:r w:rsidR="00041754" w:rsidRPr="00890C16">
        <w:rPr>
          <w:rFonts w:ascii="Arial" w:hAnsi="Arial" w:cs="Arial"/>
          <w:sz w:val="22"/>
          <w:szCs w:val="28"/>
        </w:rPr>
        <w:t>а</w:t>
      </w:r>
      <w:r w:rsidRPr="00890C16">
        <w:rPr>
          <w:rFonts w:ascii="Arial" w:hAnsi="Arial" w:cs="Arial"/>
          <w:sz w:val="22"/>
          <w:szCs w:val="28"/>
        </w:rPr>
        <w:t xml:space="preserve"> </w:t>
      </w:r>
      <w:r w:rsidR="00041754" w:rsidRPr="00890C16">
        <w:rPr>
          <w:rFonts w:ascii="Arial" w:hAnsi="Arial" w:cs="Arial"/>
          <w:sz w:val="22"/>
          <w:szCs w:val="28"/>
        </w:rPr>
        <w:t>соответствовало</w:t>
      </w:r>
      <w:r w:rsidRPr="00890C16">
        <w:rPr>
          <w:rFonts w:ascii="Arial" w:hAnsi="Arial" w:cs="Arial"/>
          <w:sz w:val="22"/>
          <w:szCs w:val="28"/>
        </w:rPr>
        <w:t xml:space="preserve"> приведенному в л</w:t>
      </w:r>
      <w:r w:rsidRPr="00890C16">
        <w:rPr>
          <w:rFonts w:ascii="Arial" w:hAnsi="Arial" w:cs="Arial"/>
          <w:sz w:val="22"/>
          <w:szCs w:val="28"/>
        </w:rPr>
        <w:t>и</w:t>
      </w:r>
      <w:r w:rsidRPr="00890C16">
        <w:rPr>
          <w:rFonts w:ascii="Arial" w:hAnsi="Arial" w:cs="Arial"/>
          <w:sz w:val="22"/>
          <w:szCs w:val="28"/>
        </w:rPr>
        <w:t>сте.</w:t>
      </w:r>
    </w:p>
    <w:p w14:paraId="4DF92793" w14:textId="77777777" w:rsidR="00801909" w:rsidRDefault="00801909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6A700007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1A49DB">
        <w:rPr>
          <w:rFonts w:ascii="Arial" w:hAnsi="Arial" w:cs="Arial"/>
          <w:b/>
          <w:sz w:val="22"/>
          <w:szCs w:val="28"/>
        </w:rPr>
        <w:t xml:space="preserve">А.5.3 </w:t>
      </w:r>
      <w:r w:rsidR="00C90DCD" w:rsidRPr="004068EE">
        <w:rPr>
          <w:rFonts w:ascii="Arial" w:hAnsi="Arial" w:cs="Arial"/>
          <w:b/>
          <w:sz w:val="22"/>
          <w:szCs w:val="28"/>
        </w:rPr>
        <w:t>Вспомогательное зажигающее устройство</w:t>
      </w:r>
    </w:p>
    <w:p w14:paraId="65BDED46" w14:textId="77777777" w:rsidR="00681CA0" w:rsidRPr="001A49DB" w:rsidRDefault="00041754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 xml:space="preserve">Металлическую пластинку </w:t>
      </w:r>
      <w:r w:rsidR="00681CA0" w:rsidRPr="001A49DB">
        <w:rPr>
          <w:rFonts w:ascii="Arial" w:hAnsi="Arial" w:cs="Arial"/>
          <w:sz w:val="22"/>
          <w:szCs w:val="28"/>
        </w:rPr>
        <w:t>ламп с предварительным подогревом катодов ВЗУ</w:t>
      </w:r>
      <w:r w:rsidRPr="001A49DB">
        <w:rPr>
          <w:rFonts w:ascii="Arial" w:hAnsi="Arial" w:cs="Arial"/>
          <w:sz w:val="22"/>
          <w:szCs w:val="28"/>
        </w:rPr>
        <w:t xml:space="preserve"> </w:t>
      </w:r>
      <w:r w:rsidR="00681CA0" w:rsidRPr="001A49DB">
        <w:rPr>
          <w:rFonts w:ascii="Arial" w:hAnsi="Arial" w:cs="Arial"/>
          <w:sz w:val="22"/>
          <w:szCs w:val="28"/>
        </w:rPr>
        <w:t>заземляют совместно с одним из катодов лампы. Его длина должна быть не менее длины испытуемой лампы, а ширина должна быть 25 мм для ламп диаметром 16 мм и 40 мм – для ламп диаме</w:t>
      </w:r>
      <w:r w:rsidR="00681CA0" w:rsidRPr="001A49DB">
        <w:rPr>
          <w:rFonts w:ascii="Arial" w:hAnsi="Arial" w:cs="Arial"/>
          <w:sz w:val="22"/>
          <w:szCs w:val="28"/>
        </w:rPr>
        <w:t>т</w:t>
      </w:r>
      <w:r w:rsidR="00681CA0" w:rsidRPr="001A49DB">
        <w:rPr>
          <w:rFonts w:ascii="Arial" w:hAnsi="Arial" w:cs="Arial"/>
          <w:sz w:val="22"/>
          <w:szCs w:val="28"/>
        </w:rPr>
        <w:t xml:space="preserve">рами 26 мм и 38 мм. Расстояние между поверхностью лампы и ВЗУ должно </w:t>
      </w:r>
      <w:r w:rsidRPr="001A49DB">
        <w:rPr>
          <w:rFonts w:ascii="Arial" w:hAnsi="Arial" w:cs="Arial"/>
          <w:sz w:val="22"/>
          <w:szCs w:val="28"/>
        </w:rPr>
        <w:t xml:space="preserve">соответствовать </w:t>
      </w:r>
      <w:r w:rsidR="00681CA0" w:rsidRPr="001A49DB">
        <w:rPr>
          <w:rFonts w:ascii="Arial" w:hAnsi="Arial" w:cs="Arial"/>
          <w:sz w:val="22"/>
          <w:szCs w:val="28"/>
        </w:rPr>
        <w:t>указан</w:t>
      </w:r>
      <w:r w:rsidRPr="001A49DB">
        <w:rPr>
          <w:rFonts w:ascii="Arial" w:hAnsi="Arial" w:cs="Arial"/>
          <w:sz w:val="22"/>
          <w:szCs w:val="28"/>
        </w:rPr>
        <w:t>ному</w:t>
      </w:r>
      <w:r w:rsidR="00681CA0" w:rsidRPr="001A49DB">
        <w:rPr>
          <w:rFonts w:ascii="Arial" w:hAnsi="Arial" w:cs="Arial"/>
          <w:sz w:val="22"/>
          <w:szCs w:val="28"/>
        </w:rPr>
        <w:t xml:space="preserve"> в листе.</w:t>
      </w:r>
    </w:p>
    <w:p w14:paraId="42448360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>Изготовитель или ответственный поставщик должен указать о необходимости примен</w:t>
      </w:r>
      <w:r w:rsidRPr="001A49DB">
        <w:rPr>
          <w:rFonts w:ascii="Arial" w:hAnsi="Arial" w:cs="Arial"/>
          <w:sz w:val="22"/>
          <w:szCs w:val="28"/>
        </w:rPr>
        <w:t>е</w:t>
      </w:r>
      <w:r w:rsidRPr="001A49DB">
        <w:rPr>
          <w:rFonts w:ascii="Arial" w:hAnsi="Arial" w:cs="Arial"/>
          <w:sz w:val="22"/>
          <w:szCs w:val="28"/>
        </w:rPr>
        <w:t xml:space="preserve">ния внешнего ВЗУ и заземления одного из катодов. Если </w:t>
      </w:r>
      <w:r w:rsidR="00041754" w:rsidRPr="001A49DB">
        <w:rPr>
          <w:rFonts w:ascii="Arial" w:hAnsi="Arial" w:cs="Arial"/>
          <w:sz w:val="22"/>
          <w:szCs w:val="28"/>
        </w:rPr>
        <w:t xml:space="preserve">для лампы </w:t>
      </w:r>
      <w:r w:rsidRPr="001A49DB">
        <w:rPr>
          <w:rFonts w:ascii="Arial" w:hAnsi="Arial" w:cs="Arial"/>
          <w:sz w:val="22"/>
          <w:szCs w:val="28"/>
        </w:rPr>
        <w:t>не требуется отдельное ВЗУ, то металлическую пластинку удаляют.</w:t>
      </w:r>
    </w:p>
    <w:p w14:paraId="5970D7C2" w14:textId="77777777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1A49DB">
        <w:rPr>
          <w:rFonts w:ascii="Arial" w:hAnsi="Arial" w:cs="Arial"/>
          <w:b/>
          <w:sz w:val="22"/>
          <w:szCs w:val="28"/>
        </w:rPr>
        <w:t>А.5.4 Испытательные значения напряжения и тока</w:t>
      </w:r>
    </w:p>
    <w:p w14:paraId="59121E2B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>Для ламп с предварительным подогревом катодов ток предварительного подогрева к</w:t>
      </w:r>
      <w:r w:rsidRPr="001A49DB">
        <w:rPr>
          <w:rFonts w:ascii="Arial" w:hAnsi="Arial" w:cs="Arial"/>
          <w:sz w:val="22"/>
          <w:szCs w:val="28"/>
        </w:rPr>
        <w:t>а</w:t>
      </w:r>
      <w:r w:rsidRPr="001A49DB">
        <w:rPr>
          <w:rFonts w:ascii="Arial" w:hAnsi="Arial" w:cs="Arial"/>
          <w:sz w:val="22"/>
          <w:szCs w:val="28"/>
        </w:rPr>
        <w:t xml:space="preserve">тодов, указанный в листе, </w:t>
      </w:r>
      <w:r w:rsidR="003F1A6B" w:rsidRPr="004068EE">
        <w:rPr>
          <w:rFonts w:ascii="Arial" w:hAnsi="Arial" w:cs="Arial"/>
          <w:sz w:val="22"/>
          <w:szCs w:val="28"/>
        </w:rPr>
        <w:t>обеспечивается</w:t>
      </w:r>
      <w:r w:rsidRPr="004068EE">
        <w:rPr>
          <w:rFonts w:ascii="Arial" w:hAnsi="Arial" w:cs="Arial"/>
          <w:sz w:val="22"/>
          <w:szCs w:val="28"/>
        </w:rPr>
        <w:t xml:space="preserve"> источниками питания для подогрева катодов. В т</w:t>
      </w:r>
      <w:r w:rsidRPr="004068EE">
        <w:rPr>
          <w:rFonts w:ascii="Arial" w:hAnsi="Arial" w:cs="Arial"/>
          <w:sz w:val="22"/>
          <w:szCs w:val="28"/>
        </w:rPr>
        <w:t>е</w:t>
      </w:r>
      <w:r w:rsidRPr="004068EE">
        <w:rPr>
          <w:rFonts w:ascii="Arial" w:hAnsi="Arial" w:cs="Arial"/>
          <w:sz w:val="22"/>
          <w:szCs w:val="28"/>
        </w:rPr>
        <w:t xml:space="preserve">чение времени предварительного подогрева, указанного </w:t>
      </w:r>
      <w:r w:rsidRPr="006F7758">
        <w:rPr>
          <w:rFonts w:ascii="Arial" w:hAnsi="Arial" w:cs="Arial"/>
          <w:sz w:val="22"/>
          <w:szCs w:val="28"/>
        </w:rPr>
        <w:t xml:space="preserve">в листе, выключатель </w:t>
      </w:r>
      <w:r w:rsidRPr="006F7758">
        <w:rPr>
          <w:rFonts w:ascii="Arial" w:hAnsi="Arial" w:cs="Arial"/>
          <w:sz w:val="22"/>
          <w:szCs w:val="28"/>
          <w:lang w:val="en-US"/>
        </w:rPr>
        <w:t>S</w:t>
      </w:r>
      <w:r w:rsidRPr="006F7758">
        <w:rPr>
          <w:rFonts w:ascii="Arial" w:hAnsi="Arial" w:cs="Arial"/>
          <w:sz w:val="22"/>
          <w:szCs w:val="28"/>
          <w:vertAlign w:val="subscript"/>
        </w:rPr>
        <w:t>1</w:t>
      </w:r>
      <w:r w:rsidRPr="006F7758">
        <w:rPr>
          <w:rFonts w:ascii="Arial" w:hAnsi="Arial" w:cs="Arial"/>
          <w:sz w:val="22"/>
          <w:szCs w:val="28"/>
        </w:rPr>
        <w:t xml:space="preserve"> должен быть разомкнут, </w:t>
      </w:r>
      <w:r w:rsidRPr="00890C16">
        <w:rPr>
          <w:rFonts w:ascii="Arial" w:hAnsi="Arial" w:cs="Arial"/>
          <w:sz w:val="22"/>
          <w:szCs w:val="28"/>
        </w:rPr>
        <w:t>а выключатели S</w:t>
      </w:r>
      <w:r w:rsidRPr="00890C16">
        <w:rPr>
          <w:rFonts w:ascii="Arial" w:hAnsi="Arial" w:cs="Arial"/>
          <w:sz w:val="22"/>
          <w:szCs w:val="28"/>
          <w:vertAlign w:val="subscript"/>
        </w:rPr>
        <w:t>2</w:t>
      </w:r>
      <w:r w:rsidRPr="00890C16">
        <w:rPr>
          <w:rFonts w:ascii="Arial" w:hAnsi="Arial" w:cs="Arial"/>
          <w:sz w:val="22"/>
          <w:szCs w:val="28"/>
        </w:rPr>
        <w:t xml:space="preserve"> </w:t>
      </w:r>
      <w:r w:rsidR="00041754" w:rsidRPr="00890C16">
        <w:rPr>
          <w:rFonts w:ascii="Arial" w:hAnsi="Arial" w:cs="Arial"/>
          <w:sz w:val="22"/>
          <w:szCs w:val="28"/>
        </w:rPr>
        <w:t xml:space="preserve">– </w:t>
      </w:r>
      <w:r w:rsidRPr="00890C16">
        <w:rPr>
          <w:rFonts w:ascii="Arial" w:hAnsi="Arial" w:cs="Arial"/>
          <w:sz w:val="22"/>
          <w:szCs w:val="28"/>
        </w:rPr>
        <w:t xml:space="preserve">замкнуты. После этого </w:t>
      </w:r>
      <w:r w:rsidRPr="006F7758">
        <w:rPr>
          <w:rFonts w:ascii="Arial" w:hAnsi="Arial" w:cs="Arial"/>
          <w:sz w:val="22"/>
          <w:szCs w:val="28"/>
        </w:rPr>
        <w:t>периода выключатели S</w:t>
      </w:r>
      <w:r w:rsidRPr="006F7758">
        <w:rPr>
          <w:rFonts w:ascii="Arial" w:hAnsi="Arial" w:cs="Arial"/>
          <w:sz w:val="22"/>
          <w:szCs w:val="28"/>
          <w:vertAlign w:val="subscript"/>
        </w:rPr>
        <w:t>2</w:t>
      </w:r>
      <w:r w:rsidRPr="006F7758">
        <w:rPr>
          <w:rFonts w:ascii="Arial" w:hAnsi="Arial" w:cs="Arial"/>
          <w:sz w:val="22"/>
          <w:szCs w:val="28"/>
        </w:rPr>
        <w:t xml:space="preserve"> размыкают о</w:t>
      </w:r>
      <w:r w:rsidRPr="006F7758">
        <w:rPr>
          <w:rFonts w:ascii="Arial" w:hAnsi="Arial" w:cs="Arial"/>
          <w:sz w:val="22"/>
          <w:szCs w:val="28"/>
        </w:rPr>
        <w:t>д</w:t>
      </w:r>
      <w:r w:rsidRPr="006F7758">
        <w:rPr>
          <w:rFonts w:ascii="Arial" w:hAnsi="Arial" w:cs="Arial"/>
          <w:sz w:val="22"/>
          <w:szCs w:val="28"/>
        </w:rPr>
        <w:t xml:space="preserve">новременно с </w:t>
      </w:r>
      <w:r w:rsidRPr="00890C16">
        <w:rPr>
          <w:rFonts w:ascii="Arial" w:hAnsi="Arial" w:cs="Arial"/>
          <w:sz w:val="22"/>
          <w:szCs w:val="28"/>
        </w:rPr>
        <w:t>замыканием выключателя S</w:t>
      </w:r>
      <w:r w:rsidRPr="00890C16">
        <w:rPr>
          <w:rFonts w:ascii="Arial" w:hAnsi="Arial" w:cs="Arial"/>
          <w:sz w:val="22"/>
          <w:szCs w:val="28"/>
          <w:vertAlign w:val="subscript"/>
        </w:rPr>
        <w:t>1</w:t>
      </w:r>
      <w:r w:rsidRPr="00890C16">
        <w:rPr>
          <w:rFonts w:ascii="Arial" w:hAnsi="Arial" w:cs="Arial"/>
          <w:sz w:val="22"/>
          <w:szCs w:val="28"/>
        </w:rPr>
        <w:t>.</w:t>
      </w:r>
    </w:p>
    <w:p w14:paraId="271C38A8" w14:textId="77777777" w:rsidR="00681CA0" w:rsidRPr="00890C16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 xml:space="preserve">Напряжение холостого хода, приложенное к цепи, должно </w:t>
      </w:r>
      <w:r w:rsidR="00041754" w:rsidRPr="00890C16">
        <w:rPr>
          <w:rFonts w:ascii="Arial" w:hAnsi="Arial" w:cs="Arial"/>
          <w:sz w:val="22"/>
          <w:szCs w:val="28"/>
        </w:rPr>
        <w:t>соответствовать</w:t>
      </w:r>
      <w:r w:rsidRPr="00890C16">
        <w:rPr>
          <w:rFonts w:ascii="Arial" w:hAnsi="Arial" w:cs="Arial"/>
          <w:sz w:val="22"/>
          <w:szCs w:val="28"/>
        </w:rPr>
        <w:t xml:space="preserve"> указан</w:t>
      </w:r>
      <w:r w:rsidR="00091164">
        <w:rPr>
          <w:rFonts w:ascii="Arial" w:hAnsi="Arial" w:cs="Arial"/>
          <w:sz w:val="22"/>
          <w:szCs w:val="28"/>
        </w:rPr>
        <w:t>н</w:t>
      </w:r>
      <w:r w:rsidRPr="00890C16">
        <w:rPr>
          <w:rFonts w:ascii="Arial" w:hAnsi="Arial" w:cs="Arial"/>
          <w:sz w:val="22"/>
          <w:szCs w:val="28"/>
        </w:rPr>
        <w:t>о</w:t>
      </w:r>
      <w:r w:rsidR="00041754" w:rsidRPr="00890C16">
        <w:rPr>
          <w:rFonts w:ascii="Arial" w:hAnsi="Arial" w:cs="Arial"/>
          <w:sz w:val="22"/>
          <w:szCs w:val="28"/>
        </w:rPr>
        <w:t>му</w:t>
      </w:r>
      <w:r w:rsidRPr="00890C16">
        <w:rPr>
          <w:rFonts w:ascii="Arial" w:hAnsi="Arial" w:cs="Arial"/>
          <w:sz w:val="22"/>
          <w:szCs w:val="28"/>
        </w:rPr>
        <w:t xml:space="preserve"> в листе.</w:t>
      </w:r>
    </w:p>
    <w:p w14:paraId="00B64121" w14:textId="77777777" w:rsidR="00681CA0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</w:p>
    <w:p w14:paraId="6AED3606" w14:textId="77777777" w:rsidR="00681CA0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</w:p>
    <w:p w14:paraId="293E7660" w14:textId="77777777" w:rsidR="00681CA0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</w:p>
    <w:p w14:paraId="5C4FF8FF" w14:textId="77777777" w:rsidR="00681CA0" w:rsidRPr="008F2CC6" w:rsidRDefault="00681CA0" w:rsidP="00801909">
      <w:pPr>
        <w:pStyle w:val="a9"/>
        <w:ind w:right="112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sz w:val="22"/>
          <w:szCs w:val="28"/>
        </w:rPr>
        <w:br w:type="page"/>
      </w:r>
      <w:r w:rsidRPr="006F7758">
        <w:rPr>
          <w:rFonts w:ascii="Arial" w:hAnsi="Arial" w:cs="Arial"/>
          <w:b/>
          <w:sz w:val="22"/>
          <w:szCs w:val="28"/>
        </w:rPr>
        <w:lastRenderedPageBreak/>
        <w:t xml:space="preserve">Приложение </w:t>
      </w:r>
      <w:r w:rsidR="00801909">
        <w:rPr>
          <w:rFonts w:ascii="Arial" w:hAnsi="Arial" w:cs="Arial"/>
          <w:b/>
          <w:sz w:val="22"/>
          <w:szCs w:val="28"/>
          <w:lang w:val="en-US"/>
        </w:rPr>
        <w:t>B</w:t>
      </w:r>
    </w:p>
    <w:p w14:paraId="03102A5A" w14:textId="77777777" w:rsidR="00681CA0" w:rsidRDefault="00681CA0" w:rsidP="004A37C4">
      <w:pPr>
        <w:pStyle w:val="a9"/>
        <w:spacing w:after="0" w:line="360" w:lineRule="auto"/>
        <w:ind w:right="112"/>
        <w:jc w:val="center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(</w:t>
      </w:r>
      <w:r>
        <w:rPr>
          <w:rFonts w:ascii="Arial" w:hAnsi="Arial" w:cs="Arial"/>
          <w:b/>
          <w:sz w:val="22"/>
          <w:szCs w:val="28"/>
        </w:rPr>
        <w:t>обязательное</w:t>
      </w:r>
      <w:r w:rsidRPr="006F7758">
        <w:rPr>
          <w:rFonts w:ascii="Arial" w:hAnsi="Arial" w:cs="Arial"/>
          <w:b/>
          <w:sz w:val="22"/>
          <w:szCs w:val="28"/>
        </w:rPr>
        <w:t>)</w:t>
      </w:r>
    </w:p>
    <w:p w14:paraId="1E357EC3" w14:textId="77777777" w:rsidR="00681CA0" w:rsidRPr="006F7758" w:rsidRDefault="00681CA0" w:rsidP="003F1A6B">
      <w:pPr>
        <w:pStyle w:val="a9"/>
        <w:spacing w:after="0" w:line="312" w:lineRule="auto"/>
        <w:ind w:right="113"/>
        <w:jc w:val="center"/>
        <w:rPr>
          <w:rFonts w:ascii="Arial" w:hAnsi="Arial" w:cs="Arial"/>
          <w:b/>
          <w:sz w:val="22"/>
          <w:szCs w:val="28"/>
        </w:rPr>
      </w:pPr>
    </w:p>
    <w:p w14:paraId="054CBDF0" w14:textId="77777777" w:rsidR="00681CA0" w:rsidRPr="006F7758" w:rsidRDefault="00681CA0" w:rsidP="004A37C4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М</w:t>
      </w:r>
      <w:r>
        <w:rPr>
          <w:rFonts w:ascii="Arial" w:hAnsi="Arial" w:cs="Arial"/>
          <w:b/>
          <w:sz w:val="22"/>
          <w:szCs w:val="28"/>
        </w:rPr>
        <w:t>етод проверки электрических и световых параметров</w:t>
      </w:r>
      <w:r w:rsidRPr="006F7758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>ламп и характеристик катодов</w:t>
      </w:r>
    </w:p>
    <w:p w14:paraId="6C1F420D" w14:textId="77777777" w:rsidR="00681CA0" w:rsidRPr="006F7758" w:rsidRDefault="00681CA0" w:rsidP="003F1A6B">
      <w:pPr>
        <w:pStyle w:val="a9"/>
        <w:spacing w:after="0" w:line="312" w:lineRule="auto"/>
        <w:ind w:firstLine="709"/>
        <w:rPr>
          <w:rFonts w:ascii="Arial" w:hAnsi="Arial" w:cs="Arial"/>
          <w:b/>
          <w:sz w:val="24"/>
          <w:szCs w:val="28"/>
        </w:rPr>
      </w:pPr>
    </w:p>
    <w:p w14:paraId="0635F0D3" w14:textId="77777777" w:rsidR="00681CA0" w:rsidRPr="006F7758" w:rsidRDefault="00801909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8"/>
        </w:rPr>
        <w:t>.1 Электрические и световые параметры ламп без дополнительного подогрева катодов при работе</w:t>
      </w:r>
    </w:p>
    <w:p w14:paraId="5E648B1E" w14:textId="77777777" w:rsidR="00681CA0" w:rsidRDefault="00681CA0" w:rsidP="003F1A6B">
      <w:pPr>
        <w:pStyle w:val="a9"/>
        <w:spacing w:after="0" w:line="312" w:lineRule="auto"/>
        <w:ind w:firstLine="709"/>
        <w:rPr>
          <w:rFonts w:ascii="Arial" w:hAnsi="Arial" w:cs="Arial"/>
          <w:b/>
          <w:sz w:val="22"/>
          <w:szCs w:val="28"/>
        </w:rPr>
      </w:pPr>
    </w:p>
    <w:p w14:paraId="5239EE24" w14:textId="77777777" w:rsidR="00681CA0" w:rsidRPr="006F7758" w:rsidRDefault="00801909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B</w:t>
      </w:r>
      <w:r w:rsidR="00681CA0" w:rsidRPr="006F7758">
        <w:rPr>
          <w:rFonts w:ascii="Arial" w:hAnsi="Arial" w:cs="Arial"/>
          <w:b/>
          <w:sz w:val="22"/>
          <w:szCs w:val="28"/>
        </w:rPr>
        <w:t>.1.1 Общие положения</w:t>
      </w:r>
    </w:p>
    <w:p w14:paraId="1371B8AB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Световые параметры </w:t>
      </w:r>
      <w:r>
        <w:rPr>
          <w:rFonts w:ascii="Arial" w:hAnsi="Arial" w:cs="Arial"/>
          <w:sz w:val="22"/>
          <w:szCs w:val="28"/>
        </w:rPr>
        <w:t xml:space="preserve">измеряют в </w:t>
      </w:r>
      <w:r w:rsidRPr="004B501C">
        <w:rPr>
          <w:rFonts w:ascii="Arial" w:hAnsi="Arial" w:cs="Arial"/>
          <w:sz w:val="22"/>
          <w:szCs w:val="28"/>
        </w:rPr>
        <w:t xml:space="preserve">соответствии с </w:t>
      </w:r>
      <w:r w:rsidRPr="006F7758">
        <w:rPr>
          <w:rFonts w:ascii="Arial" w:hAnsi="Arial" w:cs="Arial"/>
          <w:sz w:val="22"/>
          <w:szCs w:val="28"/>
        </w:rPr>
        <w:t>рекомендациями МКО (Междунаро</w:t>
      </w:r>
      <w:r w:rsidRPr="006F7758">
        <w:rPr>
          <w:rFonts w:ascii="Arial" w:hAnsi="Arial" w:cs="Arial"/>
          <w:sz w:val="22"/>
          <w:szCs w:val="28"/>
        </w:rPr>
        <w:t>д</w:t>
      </w:r>
      <w:r w:rsidRPr="006F7758">
        <w:rPr>
          <w:rFonts w:ascii="Arial" w:hAnsi="Arial" w:cs="Arial"/>
          <w:sz w:val="22"/>
          <w:szCs w:val="28"/>
        </w:rPr>
        <w:t>ная комиссия по освещению).</w:t>
      </w:r>
    </w:p>
    <w:p w14:paraId="0CC62695" w14:textId="0603155E" w:rsidR="00681CA0" w:rsidRPr="00773F34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773F34">
        <w:rPr>
          <w:rFonts w:ascii="Arial" w:hAnsi="Arial" w:cs="Arial"/>
          <w:i/>
          <w:sz w:val="22"/>
          <w:szCs w:val="28"/>
        </w:rPr>
        <w:t xml:space="preserve">Световые и электрические параметры </w:t>
      </w:r>
      <w:r w:rsidRPr="0028287C">
        <w:rPr>
          <w:rFonts w:ascii="Arial" w:hAnsi="Arial" w:cs="Arial"/>
          <w:i/>
          <w:sz w:val="22"/>
          <w:szCs w:val="28"/>
        </w:rPr>
        <w:t xml:space="preserve">ламп измеряют по ГОСТ </w:t>
      </w:r>
      <w:r w:rsidR="001A49DB" w:rsidRPr="0028287C">
        <w:rPr>
          <w:rFonts w:ascii="Arial" w:hAnsi="Arial" w:cs="Arial"/>
          <w:i/>
          <w:sz w:val="22"/>
          <w:szCs w:val="28"/>
        </w:rPr>
        <w:t>17616</w:t>
      </w:r>
      <w:r>
        <w:rPr>
          <w:rFonts w:ascii="Arial" w:hAnsi="Arial" w:cs="Arial"/>
          <w:i/>
          <w:sz w:val="22"/>
          <w:szCs w:val="28"/>
        </w:rPr>
        <w:t xml:space="preserve"> и в соотве</w:t>
      </w:r>
      <w:r>
        <w:rPr>
          <w:rFonts w:ascii="Arial" w:hAnsi="Arial" w:cs="Arial"/>
          <w:i/>
          <w:sz w:val="22"/>
          <w:szCs w:val="28"/>
        </w:rPr>
        <w:t>т</w:t>
      </w:r>
      <w:r>
        <w:rPr>
          <w:rFonts w:ascii="Arial" w:hAnsi="Arial" w:cs="Arial"/>
          <w:i/>
          <w:sz w:val="22"/>
          <w:szCs w:val="28"/>
        </w:rPr>
        <w:t>ствии с типичной маршрутной картой</w:t>
      </w:r>
      <w:r w:rsidR="00F94339" w:rsidRPr="00F94339">
        <w:rPr>
          <w:rFonts w:ascii="Arial" w:hAnsi="Arial" w:cs="Arial"/>
          <w:sz w:val="22"/>
          <w:szCs w:val="28"/>
        </w:rPr>
        <w:t xml:space="preserve"> </w:t>
      </w:r>
      <w:r w:rsidR="00F94339" w:rsidRPr="00F94339">
        <w:rPr>
          <w:rFonts w:ascii="Arial" w:hAnsi="Arial" w:cs="Arial"/>
          <w:i/>
          <w:sz w:val="22"/>
          <w:szCs w:val="28"/>
        </w:rPr>
        <w:t>в соответствии с рисунком</w:t>
      </w:r>
      <w:r w:rsidR="00F94339" w:rsidRPr="006264B7">
        <w:rPr>
          <w:rFonts w:ascii="Arial" w:hAnsi="Arial" w:cs="Arial"/>
          <w:sz w:val="22"/>
          <w:szCs w:val="28"/>
        </w:rPr>
        <w:t xml:space="preserve"> </w:t>
      </w:r>
      <w:r w:rsidR="00801909">
        <w:rPr>
          <w:rFonts w:ascii="Arial" w:hAnsi="Arial" w:cs="Arial"/>
          <w:i/>
          <w:sz w:val="22"/>
          <w:szCs w:val="28"/>
          <w:lang w:val="en-US"/>
        </w:rPr>
        <w:t>B</w:t>
      </w:r>
      <w:r>
        <w:rPr>
          <w:rFonts w:ascii="Arial" w:hAnsi="Arial" w:cs="Arial"/>
          <w:i/>
          <w:sz w:val="22"/>
          <w:szCs w:val="28"/>
        </w:rPr>
        <w:t>.1</w:t>
      </w:r>
      <w:r w:rsidRPr="00773F34">
        <w:rPr>
          <w:rFonts w:ascii="Arial" w:hAnsi="Arial" w:cs="Arial"/>
          <w:i/>
          <w:sz w:val="22"/>
          <w:szCs w:val="28"/>
        </w:rPr>
        <w:t>.</w:t>
      </w:r>
    </w:p>
    <w:p w14:paraId="28C2C6EC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До первого измерения лампы подверг</w:t>
      </w:r>
      <w:r>
        <w:rPr>
          <w:rFonts w:ascii="Arial" w:hAnsi="Arial" w:cs="Arial"/>
          <w:sz w:val="22"/>
          <w:szCs w:val="28"/>
        </w:rPr>
        <w:t>ают</w:t>
      </w:r>
      <w:r w:rsidRPr="006F7758">
        <w:rPr>
          <w:rFonts w:ascii="Arial" w:hAnsi="Arial" w:cs="Arial"/>
          <w:sz w:val="22"/>
          <w:szCs w:val="28"/>
        </w:rPr>
        <w:t xml:space="preserve"> отжигу в течение 100 ч нормальной работы.</w:t>
      </w:r>
    </w:p>
    <w:p w14:paraId="53560654" w14:textId="77777777" w:rsidR="00681CA0" w:rsidRPr="00773F34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773F34">
        <w:rPr>
          <w:rFonts w:ascii="Arial" w:hAnsi="Arial" w:cs="Arial"/>
          <w:i/>
          <w:sz w:val="22"/>
          <w:szCs w:val="28"/>
        </w:rPr>
        <w:t>Допускается проводить у изготовителя проверку электрических и световых пар</w:t>
      </w:r>
      <w:r w:rsidRPr="00773F34">
        <w:rPr>
          <w:rFonts w:ascii="Arial" w:hAnsi="Arial" w:cs="Arial"/>
          <w:i/>
          <w:sz w:val="22"/>
          <w:szCs w:val="28"/>
        </w:rPr>
        <w:t>а</w:t>
      </w:r>
      <w:r w:rsidRPr="00773F34">
        <w:rPr>
          <w:rFonts w:ascii="Arial" w:hAnsi="Arial" w:cs="Arial"/>
          <w:i/>
          <w:sz w:val="22"/>
          <w:szCs w:val="28"/>
        </w:rPr>
        <w:t xml:space="preserve">метров и координат </w:t>
      </w:r>
      <w:r w:rsidRPr="00890C16">
        <w:rPr>
          <w:rFonts w:ascii="Arial" w:hAnsi="Arial" w:cs="Arial"/>
          <w:i/>
          <w:sz w:val="22"/>
          <w:szCs w:val="28"/>
        </w:rPr>
        <w:t xml:space="preserve">цветности после 10 ч </w:t>
      </w:r>
      <w:r w:rsidR="00041754" w:rsidRPr="00890C16">
        <w:rPr>
          <w:rFonts w:ascii="Arial" w:hAnsi="Arial" w:cs="Arial"/>
          <w:i/>
          <w:sz w:val="22"/>
          <w:szCs w:val="28"/>
        </w:rPr>
        <w:t xml:space="preserve">воздействия отжига </w:t>
      </w:r>
      <w:r w:rsidRPr="00890C16">
        <w:rPr>
          <w:rFonts w:ascii="Arial" w:hAnsi="Arial" w:cs="Arial"/>
          <w:i/>
          <w:sz w:val="22"/>
          <w:szCs w:val="28"/>
        </w:rPr>
        <w:t xml:space="preserve">по методикам </w:t>
      </w:r>
      <w:r w:rsidRPr="00773F34">
        <w:rPr>
          <w:rFonts w:ascii="Arial" w:hAnsi="Arial" w:cs="Arial"/>
          <w:i/>
          <w:sz w:val="22"/>
          <w:szCs w:val="28"/>
        </w:rPr>
        <w:t xml:space="preserve">ускоренной оценки, утвержденным в установленном </w:t>
      </w:r>
      <w:r w:rsidRPr="001A49DB">
        <w:rPr>
          <w:rFonts w:ascii="Arial" w:hAnsi="Arial" w:cs="Arial"/>
          <w:i/>
          <w:sz w:val="22"/>
          <w:szCs w:val="28"/>
        </w:rPr>
        <w:t xml:space="preserve">порядке, но не менее чем </w:t>
      </w:r>
      <w:r w:rsidR="003F1A6B" w:rsidRPr="004068EE">
        <w:rPr>
          <w:rFonts w:ascii="Arial" w:hAnsi="Arial" w:cs="Arial"/>
          <w:i/>
          <w:sz w:val="22"/>
          <w:szCs w:val="28"/>
        </w:rPr>
        <w:t>в</w:t>
      </w:r>
      <w:r w:rsidRPr="001A49DB">
        <w:rPr>
          <w:rFonts w:ascii="Arial" w:hAnsi="Arial" w:cs="Arial"/>
          <w:i/>
          <w:sz w:val="22"/>
          <w:szCs w:val="28"/>
        </w:rPr>
        <w:t xml:space="preserve"> одной </w:t>
      </w:r>
      <w:r w:rsidRPr="00773F34">
        <w:rPr>
          <w:rFonts w:ascii="Arial" w:hAnsi="Arial" w:cs="Arial"/>
          <w:i/>
          <w:sz w:val="22"/>
          <w:szCs w:val="28"/>
        </w:rPr>
        <w:t>партии в месяц контролировать параметры и координаты цветности на лампах, прошедших 100 ч отжига.</w:t>
      </w:r>
    </w:p>
    <w:p w14:paraId="41112AEB" w14:textId="41F7040E" w:rsidR="00681CA0" w:rsidRPr="001A49DB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>Измерения проводят посл</w:t>
      </w:r>
      <w:r w:rsidRPr="004068EE">
        <w:rPr>
          <w:rFonts w:ascii="Arial" w:hAnsi="Arial" w:cs="Arial"/>
          <w:sz w:val="22"/>
          <w:szCs w:val="28"/>
        </w:rPr>
        <w:t>е п</w:t>
      </w:r>
      <w:r w:rsidRPr="001A49DB">
        <w:rPr>
          <w:rFonts w:ascii="Arial" w:hAnsi="Arial" w:cs="Arial"/>
          <w:sz w:val="22"/>
          <w:szCs w:val="28"/>
        </w:rPr>
        <w:t xml:space="preserve">ериода стабилизации лампы. </w:t>
      </w:r>
      <w:r w:rsidR="00D026C7" w:rsidRPr="001A49DB">
        <w:rPr>
          <w:rFonts w:ascii="Arial" w:hAnsi="Arial" w:cs="Arial"/>
          <w:sz w:val="22"/>
          <w:szCs w:val="28"/>
        </w:rPr>
        <w:t>В</w:t>
      </w:r>
      <w:r w:rsidRPr="001A49DB">
        <w:rPr>
          <w:rFonts w:ascii="Arial" w:hAnsi="Arial" w:cs="Arial"/>
          <w:sz w:val="22"/>
          <w:szCs w:val="28"/>
        </w:rPr>
        <w:t>ременем стабилизации я</w:t>
      </w:r>
      <w:r w:rsidRPr="001A49DB">
        <w:rPr>
          <w:rFonts w:ascii="Arial" w:hAnsi="Arial" w:cs="Arial"/>
          <w:sz w:val="22"/>
          <w:szCs w:val="28"/>
        </w:rPr>
        <w:t>в</w:t>
      </w:r>
      <w:r w:rsidRPr="001A49DB">
        <w:rPr>
          <w:rFonts w:ascii="Arial" w:hAnsi="Arial" w:cs="Arial"/>
          <w:sz w:val="22"/>
          <w:szCs w:val="28"/>
        </w:rPr>
        <w:t>ляется 15 мин после периода выдержки, заявленного изготовителем или ответственным п</w:t>
      </w:r>
      <w:r w:rsidRPr="001A49DB">
        <w:rPr>
          <w:rFonts w:ascii="Arial" w:hAnsi="Arial" w:cs="Arial"/>
          <w:sz w:val="22"/>
          <w:szCs w:val="28"/>
        </w:rPr>
        <w:t>о</w:t>
      </w:r>
      <w:r w:rsidRPr="001A49DB">
        <w:rPr>
          <w:rFonts w:ascii="Arial" w:hAnsi="Arial" w:cs="Arial"/>
          <w:sz w:val="22"/>
          <w:szCs w:val="28"/>
        </w:rPr>
        <w:t>ставщиком.</w:t>
      </w:r>
    </w:p>
    <w:p w14:paraId="4AA84FD7" w14:textId="77777777" w:rsidR="00681CA0" w:rsidRPr="004068E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4"/>
        </w:rPr>
      </w:pPr>
      <w:r w:rsidRPr="004068EE">
        <w:rPr>
          <w:rFonts w:ascii="Arial" w:hAnsi="Arial" w:cs="Arial"/>
          <w:sz w:val="20"/>
          <w:szCs w:val="24"/>
        </w:rPr>
        <w:t>П р и м е ч а н и е – При отгрузке и</w:t>
      </w:r>
      <w:r w:rsidR="003F1A6B" w:rsidRPr="004068EE">
        <w:rPr>
          <w:rFonts w:ascii="Arial" w:hAnsi="Arial" w:cs="Arial"/>
          <w:sz w:val="20"/>
          <w:szCs w:val="24"/>
        </w:rPr>
        <w:t xml:space="preserve"> нормальном обращении с лампами</w:t>
      </w:r>
      <w:r w:rsidRPr="004068EE">
        <w:rPr>
          <w:rFonts w:ascii="Arial" w:hAnsi="Arial" w:cs="Arial"/>
          <w:sz w:val="20"/>
          <w:szCs w:val="24"/>
        </w:rPr>
        <w:t xml:space="preserve"> </w:t>
      </w:r>
      <w:r w:rsidR="003F1A6B" w:rsidRPr="004068EE">
        <w:rPr>
          <w:rFonts w:ascii="Arial" w:hAnsi="Arial" w:cs="Arial"/>
          <w:sz w:val="20"/>
          <w:szCs w:val="24"/>
        </w:rPr>
        <w:t>(</w:t>
      </w:r>
      <w:r w:rsidRPr="004068EE">
        <w:rPr>
          <w:rFonts w:ascii="Arial" w:hAnsi="Arial" w:cs="Arial"/>
          <w:sz w:val="20"/>
          <w:szCs w:val="24"/>
        </w:rPr>
        <w:t>например, вращение лам</w:t>
      </w:r>
      <w:r w:rsidR="003F1A6B" w:rsidRPr="004068EE">
        <w:rPr>
          <w:rFonts w:ascii="Arial" w:hAnsi="Arial" w:cs="Arial"/>
          <w:sz w:val="20"/>
          <w:szCs w:val="24"/>
        </w:rPr>
        <w:t>пы)</w:t>
      </w:r>
      <w:r w:rsidRPr="004068EE">
        <w:rPr>
          <w:rFonts w:ascii="Arial" w:hAnsi="Arial" w:cs="Arial"/>
          <w:sz w:val="20"/>
          <w:szCs w:val="24"/>
        </w:rPr>
        <w:t xml:space="preserve"> любое чрезмерное количество ртути может расположиться небольшими каплями по разрядной трубке. Правильной выдержкой является время, в течение которого вся чрезмерная ртуть соберется в наиболее холодной точке трубки. Опыт показывает, что первоначально процесс выдержки лампы может продолжаться до 20 ч. Лампа готова к измерению после прохождения периода выдержки.</w:t>
      </w:r>
    </w:p>
    <w:p w14:paraId="360BB61C" w14:textId="42825443" w:rsidR="00681CA0" w:rsidRPr="0028287C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4068EE">
        <w:rPr>
          <w:rFonts w:ascii="Arial" w:hAnsi="Arial" w:cs="Arial"/>
          <w:sz w:val="22"/>
          <w:szCs w:val="28"/>
        </w:rPr>
        <w:t>Для выдержки и предварительного подогрева ламп</w:t>
      </w:r>
      <w:r w:rsidR="00801909" w:rsidRPr="004068EE">
        <w:rPr>
          <w:rFonts w:ascii="Arial" w:hAnsi="Arial" w:cs="Arial"/>
          <w:sz w:val="22"/>
          <w:szCs w:val="28"/>
        </w:rPr>
        <w:t>а</w:t>
      </w:r>
      <w:r w:rsidRPr="004068EE">
        <w:rPr>
          <w:rFonts w:ascii="Arial" w:hAnsi="Arial" w:cs="Arial"/>
          <w:sz w:val="22"/>
          <w:szCs w:val="28"/>
        </w:rPr>
        <w:t xml:space="preserve"> может работать не в испытател</w:t>
      </w:r>
      <w:r w:rsidRPr="004068EE">
        <w:rPr>
          <w:rFonts w:ascii="Arial" w:hAnsi="Arial" w:cs="Arial"/>
          <w:sz w:val="22"/>
          <w:szCs w:val="28"/>
        </w:rPr>
        <w:t>ь</w:t>
      </w:r>
      <w:r w:rsidRPr="004068EE">
        <w:rPr>
          <w:rFonts w:ascii="Arial" w:hAnsi="Arial" w:cs="Arial"/>
          <w:sz w:val="22"/>
          <w:szCs w:val="28"/>
        </w:rPr>
        <w:t xml:space="preserve">ном месте. При перемещении лампы в испытательное место </w:t>
      </w:r>
      <w:r w:rsidR="00801909" w:rsidRPr="004068EE">
        <w:rPr>
          <w:rFonts w:ascii="Arial" w:hAnsi="Arial" w:cs="Arial"/>
          <w:sz w:val="22"/>
          <w:szCs w:val="28"/>
        </w:rPr>
        <w:t xml:space="preserve">ее </w:t>
      </w:r>
      <w:r w:rsidRPr="004068EE">
        <w:rPr>
          <w:rFonts w:ascii="Arial" w:hAnsi="Arial" w:cs="Arial"/>
          <w:sz w:val="22"/>
          <w:szCs w:val="28"/>
        </w:rPr>
        <w:t>выдерживают в том же пол</w:t>
      </w:r>
      <w:r w:rsidRPr="004068EE">
        <w:rPr>
          <w:rFonts w:ascii="Arial" w:hAnsi="Arial" w:cs="Arial"/>
          <w:sz w:val="22"/>
          <w:szCs w:val="28"/>
        </w:rPr>
        <w:t>о</w:t>
      </w:r>
      <w:r w:rsidRPr="004068EE">
        <w:rPr>
          <w:rFonts w:ascii="Arial" w:hAnsi="Arial" w:cs="Arial"/>
          <w:sz w:val="22"/>
          <w:szCs w:val="28"/>
        </w:rPr>
        <w:t>жении и не подвергают вибрациям или ударам</w:t>
      </w:r>
      <w:r w:rsidR="00041754" w:rsidRPr="004068EE">
        <w:rPr>
          <w:rFonts w:ascii="Arial" w:hAnsi="Arial" w:cs="Arial"/>
          <w:sz w:val="22"/>
          <w:szCs w:val="28"/>
        </w:rPr>
        <w:t>.</w:t>
      </w:r>
      <w:r w:rsidRPr="004068EE">
        <w:rPr>
          <w:rFonts w:ascii="Arial" w:hAnsi="Arial" w:cs="Arial"/>
          <w:sz w:val="22"/>
          <w:szCs w:val="28"/>
        </w:rPr>
        <w:t xml:space="preserve"> </w:t>
      </w:r>
      <w:r w:rsidR="00041754" w:rsidRPr="004068EE">
        <w:rPr>
          <w:rFonts w:ascii="Arial" w:hAnsi="Arial" w:cs="Arial"/>
          <w:sz w:val="22"/>
          <w:szCs w:val="28"/>
        </w:rPr>
        <w:t>В</w:t>
      </w:r>
      <w:r w:rsidRPr="004068EE">
        <w:rPr>
          <w:rFonts w:ascii="Arial" w:hAnsi="Arial" w:cs="Arial"/>
          <w:sz w:val="22"/>
          <w:szCs w:val="28"/>
        </w:rPr>
        <w:t xml:space="preserve"> испытательном месте необходим период стабилизации от 15 до 60 мин (см. таблицу </w:t>
      </w:r>
      <w:r w:rsidR="00801909" w:rsidRPr="004068EE">
        <w:rPr>
          <w:rFonts w:ascii="Arial" w:hAnsi="Arial" w:cs="Arial"/>
          <w:sz w:val="22"/>
          <w:szCs w:val="28"/>
        </w:rPr>
        <w:t>B</w:t>
      </w:r>
      <w:r w:rsidRPr="004068EE">
        <w:rPr>
          <w:rFonts w:ascii="Arial" w:hAnsi="Arial" w:cs="Arial"/>
          <w:sz w:val="22"/>
          <w:szCs w:val="28"/>
        </w:rPr>
        <w:t>.1). Во избежание охлаждения теплых стеклянных частей при перемещении лампы в испытательное место необходимо использовать термоиз</w:t>
      </w:r>
      <w:r w:rsidRPr="004068EE">
        <w:rPr>
          <w:rFonts w:ascii="Arial" w:hAnsi="Arial" w:cs="Arial"/>
          <w:sz w:val="22"/>
          <w:szCs w:val="28"/>
        </w:rPr>
        <w:t>о</w:t>
      </w:r>
      <w:r w:rsidRPr="004068EE">
        <w:rPr>
          <w:rFonts w:ascii="Arial" w:hAnsi="Arial" w:cs="Arial"/>
          <w:sz w:val="22"/>
          <w:szCs w:val="28"/>
        </w:rPr>
        <w:t xml:space="preserve">ляционные перчатки или </w:t>
      </w:r>
      <w:r w:rsidR="00041754" w:rsidRPr="004068EE">
        <w:rPr>
          <w:rFonts w:ascii="Arial" w:hAnsi="Arial" w:cs="Arial"/>
          <w:sz w:val="22"/>
          <w:szCs w:val="28"/>
        </w:rPr>
        <w:t>пред</w:t>
      </w:r>
      <w:r w:rsidRPr="004068EE">
        <w:rPr>
          <w:rFonts w:ascii="Arial" w:hAnsi="Arial" w:cs="Arial"/>
          <w:sz w:val="22"/>
          <w:szCs w:val="28"/>
        </w:rPr>
        <w:t xml:space="preserve">принять </w:t>
      </w:r>
      <w:r w:rsidR="00041754" w:rsidRPr="004068EE">
        <w:rPr>
          <w:rFonts w:ascii="Arial" w:hAnsi="Arial" w:cs="Arial"/>
          <w:sz w:val="22"/>
          <w:szCs w:val="28"/>
        </w:rPr>
        <w:t xml:space="preserve">соответствующие </w:t>
      </w:r>
      <w:r w:rsidRPr="004068EE">
        <w:rPr>
          <w:rFonts w:ascii="Arial" w:hAnsi="Arial" w:cs="Arial"/>
          <w:sz w:val="22"/>
          <w:szCs w:val="28"/>
        </w:rPr>
        <w:t xml:space="preserve">меры. Прерывание </w:t>
      </w:r>
      <w:r w:rsidR="00801909" w:rsidRPr="004068EE">
        <w:rPr>
          <w:rFonts w:ascii="Arial" w:hAnsi="Arial" w:cs="Arial"/>
          <w:sz w:val="22"/>
          <w:szCs w:val="28"/>
        </w:rPr>
        <w:t>подачи</w:t>
      </w:r>
      <w:r w:rsidRPr="004068EE">
        <w:rPr>
          <w:rFonts w:ascii="Arial" w:hAnsi="Arial" w:cs="Arial"/>
          <w:sz w:val="22"/>
          <w:szCs w:val="28"/>
        </w:rPr>
        <w:t xml:space="preserve"> питания </w:t>
      </w:r>
      <w:r w:rsidR="00801909" w:rsidRPr="004068EE">
        <w:rPr>
          <w:rFonts w:ascii="Arial" w:hAnsi="Arial" w:cs="Arial"/>
          <w:sz w:val="22"/>
          <w:szCs w:val="28"/>
        </w:rPr>
        <w:t>должно быть</w:t>
      </w:r>
      <w:r w:rsidRPr="004068EE">
        <w:rPr>
          <w:rFonts w:ascii="Arial" w:hAnsi="Arial" w:cs="Arial"/>
          <w:sz w:val="22"/>
          <w:szCs w:val="28"/>
        </w:rPr>
        <w:t xml:space="preserve"> как можно </w:t>
      </w:r>
      <w:r w:rsidR="00801909" w:rsidRPr="004068EE">
        <w:rPr>
          <w:rFonts w:ascii="Arial" w:hAnsi="Arial" w:cs="Arial"/>
          <w:sz w:val="22"/>
          <w:szCs w:val="28"/>
        </w:rPr>
        <w:t>более коротким</w:t>
      </w:r>
      <w:r w:rsidRPr="004068EE">
        <w:rPr>
          <w:rFonts w:ascii="Arial" w:hAnsi="Arial" w:cs="Arial"/>
          <w:sz w:val="22"/>
          <w:szCs w:val="28"/>
        </w:rPr>
        <w:t xml:space="preserve">. При отклонении от значений по таблице </w:t>
      </w:r>
      <w:r w:rsidR="00801909" w:rsidRPr="004068EE">
        <w:rPr>
          <w:rFonts w:ascii="Arial" w:hAnsi="Arial" w:cs="Arial"/>
          <w:sz w:val="22"/>
          <w:szCs w:val="28"/>
          <w:lang w:val="en-US"/>
        </w:rPr>
        <w:t>B</w:t>
      </w:r>
      <w:r w:rsidRPr="004068EE">
        <w:rPr>
          <w:rFonts w:ascii="Arial" w:hAnsi="Arial" w:cs="Arial"/>
          <w:sz w:val="22"/>
          <w:szCs w:val="28"/>
        </w:rPr>
        <w:t xml:space="preserve">.1 </w:t>
      </w:r>
      <w:r w:rsidR="00041754" w:rsidRPr="004068EE">
        <w:rPr>
          <w:rFonts w:ascii="Arial" w:hAnsi="Arial" w:cs="Arial"/>
          <w:sz w:val="22"/>
          <w:szCs w:val="28"/>
        </w:rPr>
        <w:t xml:space="preserve">следует </w:t>
      </w:r>
      <w:r w:rsidRPr="004068EE">
        <w:rPr>
          <w:rFonts w:ascii="Arial" w:hAnsi="Arial" w:cs="Arial"/>
          <w:sz w:val="22"/>
          <w:szCs w:val="28"/>
        </w:rPr>
        <w:t xml:space="preserve">соблюдать </w:t>
      </w:r>
      <w:r w:rsidR="00041754" w:rsidRPr="004068EE">
        <w:rPr>
          <w:rFonts w:ascii="Arial" w:hAnsi="Arial" w:cs="Arial"/>
          <w:sz w:val="22"/>
          <w:szCs w:val="28"/>
        </w:rPr>
        <w:t xml:space="preserve">соответствующую </w:t>
      </w:r>
      <w:r w:rsidR="00041754" w:rsidRPr="0028287C">
        <w:rPr>
          <w:rFonts w:ascii="Arial" w:hAnsi="Arial" w:cs="Arial"/>
          <w:sz w:val="22"/>
          <w:szCs w:val="28"/>
        </w:rPr>
        <w:t xml:space="preserve">спецификацию </w:t>
      </w:r>
      <w:r w:rsidRPr="0028287C">
        <w:rPr>
          <w:rFonts w:ascii="Arial" w:hAnsi="Arial" w:cs="Arial"/>
          <w:sz w:val="22"/>
          <w:szCs w:val="28"/>
        </w:rPr>
        <w:t xml:space="preserve">изготовителя. </w:t>
      </w:r>
      <w:r w:rsidR="004068EE" w:rsidRPr="0028287C">
        <w:rPr>
          <w:rFonts w:ascii="Arial" w:hAnsi="Arial" w:cs="Arial"/>
          <w:sz w:val="22"/>
          <w:szCs w:val="28"/>
        </w:rPr>
        <w:t xml:space="preserve">Требования к </w:t>
      </w:r>
      <w:r w:rsidRPr="0028287C">
        <w:rPr>
          <w:rFonts w:ascii="Arial" w:hAnsi="Arial" w:cs="Arial"/>
          <w:sz w:val="22"/>
          <w:szCs w:val="28"/>
        </w:rPr>
        <w:t>выдержке и испыт</w:t>
      </w:r>
      <w:r w:rsidRPr="0028287C">
        <w:rPr>
          <w:rFonts w:ascii="Arial" w:hAnsi="Arial" w:cs="Arial"/>
          <w:sz w:val="22"/>
          <w:szCs w:val="28"/>
        </w:rPr>
        <w:t>а</w:t>
      </w:r>
      <w:r w:rsidRPr="0028287C">
        <w:rPr>
          <w:rFonts w:ascii="Arial" w:hAnsi="Arial" w:cs="Arial"/>
          <w:sz w:val="22"/>
          <w:szCs w:val="28"/>
        </w:rPr>
        <w:t>тельному положению ламп с диаметром трубки 16 мм</w:t>
      </w:r>
      <w:r w:rsidR="004068EE" w:rsidRPr="0028287C">
        <w:rPr>
          <w:rFonts w:ascii="Arial" w:hAnsi="Arial" w:cs="Arial"/>
          <w:sz w:val="22"/>
          <w:szCs w:val="28"/>
        </w:rPr>
        <w:t xml:space="preserve"> установлены в  разделе </w:t>
      </w:r>
      <w:r w:rsidR="004068EE" w:rsidRPr="0028287C">
        <w:rPr>
          <w:rFonts w:ascii="Arial" w:hAnsi="Arial" w:cs="Arial"/>
          <w:sz w:val="22"/>
          <w:szCs w:val="28"/>
          <w:lang w:val="en-US"/>
        </w:rPr>
        <w:t>B</w:t>
      </w:r>
      <w:r w:rsidR="004068EE" w:rsidRPr="0028287C">
        <w:rPr>
          <w:rFonts w:ascii="Arial" w:hAnsi="Arial" w:cs="Arial"/>
          <w:sz w:val="22"/>
          <w:szCs w:val="28"/>
        </w:rPr>
        <w:t>.4.</w:t>
      </w:r>
    </w:p>
    <w:p w14:paraId="7A562330" w14:textId="77777777" w:rsidR="00681CA0" w:rsidRPr="004068E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28287C">
        <w:rPr>
          <w:rFonts w:ascii="Arial" w:hAnsi="Arial" w:cs="Arial"/>
          <w:sz w:val="22"/>
          <w:szCs w:val="28"/>
        </w:rPr>
        <w:t xml:space="preserve">Измерения светового потока и рабочего напряжения на лампе </w:t>
      </w:r>
      <w:r w:rsidR="00041754" w:rsidRPr="0028287C">
        <w:rPr>
          <w:rFonts w:ascii="Arial" w:hAnsi="Arial" w:cs="Arial"/>
          <w:sz w:val="22"/>
          <w:szCs w:val="28"/>
        </w:rPr>
        <w:t xml:space="preserve">следует </w:t>
      </w:r>
      <w:r w:rsidRPr="004068EE">
        <w:rPr>
          <w:rFonts w:ascii="Arial" w:hAnsi="Arial" w:cs="Arial"/>
          <w:sz w:val="22"/>
          <w:szCs w:val="28"/>
        </w:rPr>
        <w:t xml:space="preserve">проводить не менее одного раза в минуту. </w:t>
      </w:r>
      <w:r w:rsidR="00041754" w:rsidRPr="004068EE">
        <w:rPr>
          <w:rFonts w:ascii="Arial" w:hAnsi="Arial" w:cs="Arial"/>
          <w:sz w:val="22"/>
          <w:szCs w:val="28"/>
        </w:rPr>
        <w:t xml:space="preserve">В течение </w:t>
      </w:r>
      <w:r w:rsidRPr="004068EE">
        <w:rPr>
          <w:rFonts w:ascii="Arial" w:hAnsi="Arial" w:cs="Arial"/>
          <w:sz w:val="22"/>
          <w:szCs w:val="28"/>
        </w:rPr>
        <w:t xml:space="preserve">последних 5 мин времени стабилизации разница между наибольшими и наименьшими значениями светового потока и рабочего напряжения на лампе </w:t>
      </w:r>
      <w:r w:rsidRPr="004068EE">
        <w:rPr>
          <w:rFonts w:ascii="Arial" w:hAnsi="Arial" w:cs="Arial"/>
          <w:sz w:val="22"/>
          <w:szCs w:val="28"/>
        </w:rPr>
        <w:lastRenderedPageBreak/>
        <w:t xml:space="preserve">должна быть менее 1 % среднего значения. Если этого нет, то </w:t>
      </w:r>
      <w:r w:rsidR="003F1A6B" w:rsidRPr="004068EE">
        <w:rPr>
          <w:rFonts w:ascii="Arial" w:hAnsi="Arial" w:cs="Arial"/>
          <w:sz w:val="22"/>
          <w:szCs w:val="28"/>
        </w:rPr>
        <w:t>разницу фиксируют как</w:t>
      </w:r>
      <w:r w:rsidRPr="004068EE">
        <w:rPr>
          <w:rFonts w:ascii="Arial" w:hAnsi="Arial" w:cs="Arial"/>
          <w:sz w:val="22"/>
          <w:szCs w:val="28"/>
        </w:rPr>
        <w:t xml:space="preserve"> реал</w:t>
      </w:r>
      <w:r w:rsidRPr="004068EE">
        <w:rPr>
          <w:rFonts w:ascii="Arial" w:hAnsi="Arial" w:cs="Arial"/>
          <w:sz w:val="22"/>
          <w:szCs w:val="28"/>
        </w:rPr>
        <w:t>ь</w:t>
      </w:r>
      <w:r w:rsidRPr="004068EE">
        <w:rPr>
          <w:rFonts w:ascii="Arial" w:hAnsi="Arial" w:cs="Arial"/>
          <w:sz w:val="22"/>
          <w:szCs w:val="28"/>
        </w:rPr>
        <w:t>ные колебания.</w:t>
      </w:r>
    </w:p>
    <w:p w14:paraId="5590F288" w14:textId="77777777" w:rsidR="00681CA0" w:rsidRPr="004068EE" w:rsidRDefault="00681CA0" w:rsidP="004A37C4">
      <w:pPr>
        <w:pStyle w:val="a9"/>
        <w:spacing w:after="0" w:line="360" w:lineRule="auto"/>
        <w:rPr>
          <w:rFonts w:ascii="Arial" w:hAnsi="Arial" w:cs="Arial"/>
          <w:i/>
          <w:sz w:val="22"/>
          <w:szCs w:val="28"/>
        </w:rPr>
      </w:pPr>
    </w:p>
    <w:p w14:paraId="34B51C41" w14:textId="77777777" w:rsidR="00681CA0" w:rsidRPr="004068EE" w:rsidRDefault="00681CA0" w:rsidP="004A37C4">
      <w:pPr>
        <w:pStyle w:val="a9"/>
        <w:spacing w:after="0" w:line="360" w:lineRule="auto"/>
        <w:rPr>
          <w:rFonts w:ascii="Arial" w:hAnsi="Arial" w:cs="Arial"/>
          <w:sz w:val="22"/>
          <w:szCs w:val="28"/>
        </w:rPr>
      </w:pPr>
      <w:r w:rsidRPr="004068EE">
        <w:rPr>
          <w:rFonts w:ascii="Arial" w:hAnsi="Arial" w:cs="Arial"/>
          <w:sz w:val="22"/>
          <w:szCs w:val="28"/>
        </w:rPr>
        <w:t>Т а б л и ц а</w:t>
      </w:r>
      <w:r w:rsidR="003F1A6B" w:rsidRPr="004068EE">
        <w:rPr>
          <w:rFonts w:ascii="Arial" w:hAnsi="Arial" w:cs="Arial"/>
          <w:sz w:val="22"/>
          <w:szCs w:val="28"/>
        </w:rPr>
        <w:t xml:space="preserve"> </w:t>
      </w:r>
      <w:r w:rsidR="00801909" w:rsidRPr="004068EE">
        <w:rPr>
          <w:rFonts w:ascii="Arial" w:hAnsi="Arial" w:cs="Arial"/>
          <w:sz w:val="22"/>
          <w:szCs w:val="28"/>
          <w:lang w:val="en-US"/>
        </w:rPr>
        <w:t>B</w:t>
      </w:r>
      <w:r w:rsidRPr="004068EE">
        <w:rPr>
          <w:rFonts w:ascii="Arial" w:hAnsi="Arial" w:cs="Arial"/>
          <w:sz w:val="22"/>
          <w:szCs w:val="28"/>
        </w:rPr>
        <w:t xml:space="preserve">.1 – Время стабилизации </w:t>
      </w:r>
      <w:r w:rsidR="00801909" w:rsidRPr="004068EE">
        <w:rPr>
          <w:rFonts w:ascii="Arial" w:hAnsi="Arial" w:cs="Arial"/>
          <w:sz w:val="22"/>
          <w:szCs w:val="28"/>
        </w:rPr>
        <w:t xml:space="preserve">по отношению к </w:t>
      </w:r>
      <w:r w:rsidRPr="004068EE">
        <w:rPr>
          <w:rFonts w:ascii="Arial" w:hAnsi="Arial" w:cs="Arial"/>
          <w:sz w:val="22"/>
          <w:szCs w:val="28"/>
        </w:rPr>
        <w:t>времени отключения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3227"/>
        <w:gridCol w:w="1701"/>
        <w:gridCol w:w="1417"/>
        <w:gridCol w:w="1560"/>
        <w:gridCol w:w="1559"/>
      </w:tblGrid>
      <w:tr w:rsidR="001A49DB" w:rsidRPr="001A49DB" w14:paraId="7DF7957F" w14:textId="77777777" w:rsidTr="003F1A6B">
        <w:trPr>
          <w:trHeight w:val="67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09C314" w14:textId="724738E4" w:rsidR="00494F1D" w:rsidRPr="004068EE" w:rsidRDefault="00494F1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Выдержка (может быть                       частью отжига), ч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AB75" w14:textId="77777777" w:rsidR="00494F1D" w:rsidRPr="004068EE" w:rsidRDefault="00494F1D" w:rsidP="00494F1D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A49DB" w:rsidRPr="001A49DB" w14:paraId="08B807B2" w14:textId="77777777" w:rsidTr="003F1A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E2F1BDB" w14:textId="77777777" w:rsidR="00494F1D" w:rsidRPr="004068EE" w:rsidRDefault="00494F1D" w:rsidP="00494F1D">
            <w:pPr>
              <w:pStyle w:val="a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Область применения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04C57A2" w14:textId="77777777" w:rsidR="00494F1D" w:rsidRPr="004068EE" w:rsidRDefault="00494F1D" w:rsidP="003F1A6B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Лампы диаметром &gt; 20 мм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A8BB" w14:textId="77777777" w:rsidR="00494F1D" w:rsidRPr="004068EE" w:rsidRDefault="00494F1D" w:rsidP="003F1A6B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Лампы диаметром &lt; 20 мм</w:t>
            </w:r>
          </w:p>
        </w:tc>
      </w:tr>
      <w:tr w:rsidR="001A49DB" w:rsidRPr="001A49DB" w14:paraId="40E875C8" w14:textId="77777777" w:rsidTr="004068EE">
        <w:trPr>
          <w:trHeight w:val="60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3CEAC2" w14:textId="19E96E82" w:rsidR="00494F1D" w:rsidRPr="004068EE" w:rsidRDefault="00494F1D" w:rsidP="004068EE">
            <w:pPr>
              <w:pStyle w:val="a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Время отключения (перенос в испытательное место), мин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3663" w14:textId="77777777" w:rsidR="004068EE" w:rsidRDefault="004068EE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C06E8D8" w14:textId="77777777" w:rsidR="00494F1D" w:rsidRPr="004068EE" w:rsidRDefault="00494F1D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≤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4EE8" w14:textId="77777777" w:rsidR="004068EE" w:rsidRDefault="004068EE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01F948A" w14:textId="77777777" w:rsidR="00494F1D" w:rsidRPr="004068EE" w:rsidRDefault="00494F1D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  <w:lang w:val="en-US"/>
              </w:rPr>
              <w:t>&gt; 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0F9E" w14:textId="77777777" w:rsidR="004068EE" w:rsidRDefault="004068EE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6924587" w14:textId="77777777" w:rsidR="00494F1D" w:rsidRPr="004068EE" w:rsidRDefault="00494F1D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≤ 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0B78" w14:textId="77777777" w:rsidR="004068EE" w:rsidRDefault="004068EE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4822C3F" w14:textId="77777777" w:rsidR="00494F1D" w:rsidRPr="004068EE" w:rsidRDefault="00494F1D" w:rsidP="004068EE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  <w:lang w:val="en-US"/>
              </w:rPr>
              <w:t xml:space="preserve">&gt; </w:t>
            </w:r>
            <w:r w:rsidRPr="004068EE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1A49DB" w:rsidRPr="001A49DB" w14:paraId="1F5D347A" w14:textId="77777777" w:rsidTr="003F1A6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3F00A1F" w14:textId="7B8751CF" w:rsidR="00494F1D" w:rsidRPr="004068EE" w:rsidRDefault="00494F1D" w:rsidP="004068EE">
            <w:pPr>
              <w:pStyle w:val="a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 xml:space="preserve">Время стабилизации, мин 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AC11677" w14:textId="77777777" w:rsidR="00494F1D" w:rsidRPr="004068EE" w:rsidRDefault="00494F1D" w:rsidP="00591FF6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867A" w14:textId="77777777" w:rsidR="00494F1D" w:rsidRPr="004068EE" w:rsidRDefault="00494F1D" w:rsidP="00591FF6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FFD0" w14:textId="77777777" w:rsidR="00494F1D" w:rsidRPr="004068EE" w:rsidRDefault="00494F1D" w:rsidP="00591FF6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B463" w14:textId="77777777" w:rsidR="00494F1D" w:rsidRPr="004068EE" w:rsidRDefault="00494F1D" w:rsidP="00591FF6">
            <w:pPr>
              <w:pStyle w:val="a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68EE">
              <w:rPr>
                <w:rFonts w:ascii="Arial" w:hAnsi="Arial" w:cs="Arial"/>
                <w:sz w:val="22"/>
                <w:szCs w:val="22"/>
              </w:rPr>
              <w:t xml:space="preserve">20 </w:t>
            </w:r>
            <w:r w:rsidRPr="004068EE">
              <w:rPr>
                <w:rFonts w:ascii="Arial" w:hAnsi="Arial" w:cs="Arial"/>
                <w:sz w:val="22"/>
                <w:szCs w:val="22"/>
                <w:lang w:val="en-US"/>
              </w:rPr>
              <w:t>x 60</w:t>
            </w:r>
          </w:p>
        </w:tc>
      </w:tr>
      <w:tr w:rsidR="001A49DB" w:rsidRPr="001A49DB" w14:paraId="4A2687F2" w14:textId="77777777" w:rsidTr="003B679C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DF1F" w14:textId="271ADECF" w:rsidR="00681CA0" w:rsidRPr="004068EE" w:rsidRDefault="004068EE" w:rsidP="003F1A6B">
            <w:pPr>
              <w:pStyle w:val="a9"/>
              <w:spacing w:before="60" w:after="60"/>
              <w:jc w:val="lef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     </w:t>
            </w:r>
            <w:r w:rsidR="00681CA0" w:rsidRPr="004068EE">
              <w:rPr>
                <w:rFonts w:ascii="Arial" w:hAnsi="Arial" w:cs="Arial"/>
                <w:sz w:val="20"/>
                <w:szCs w:val="22"/>
              </w:rPr>
              <w:t xml:space="preserve">П р и м е ч а н и е </w:t>
            </w:r>
            <w:r w:rsidR="00801909" w:rsidRPr="004068EE">
              <w:rPr>
                <w:rFonts w:ascii="Arial" w:hAnsi="Arial" w:cs="Arial"/>
                <w:sz w:val="20"/>
                <w:szCs w:val="22"/>
              </w:rPr>
              <w:t>–</w:t>
            </w:r>
            <w:r w:rsidR="00681CA0" w:rsidRPr="004068EE">
              <w:rPr>
                <w:rFonts w:ascii="Arial" w:hAnsi="Arial" w:cs="Arial"/>
                <w:sz w:val="20"/>
                <w:szCs w:val="22"/>
              </w:rPr>
              <w:t xml:space="preserve"> Для ламп диаметром 16 мм по листам 1020, 1030, 1040 и 1060 применимо время стабилизации для ламп &gt; 20 мм.</w:t>
            </w:r>
          </w:p>
        </w:tc>
      </w:tr>
    </w:tbl>
    <w:p w14:paraId="433A2708" w14:textId="77777777" w:rsidR="00681CA0" w:rsidRPr="004068EE" w:rsidRDefault="00681CA0" w:rsidP="004A37C4">
      <w:pPr>
        <w:ind w:right="112"/>
        <w:rPr>
          <w:i/>
        </w:rPr>
      </w:pPr>
    </w:p>
    <w:p w14:paraId="28F828C3" w14:textId="77777777" w:rsidR="00681CA0" w:rsidRPr="004068EE" w:rsidRDefault="003F1A6B" w:rsidP="004A37C4">
      <w:pPr>
        <w:pStyle w:val="a9"/>
        <w:ind w:right="467"/>
        <w:jc w:val="center"/>
        <w:rPr>
          <w:rFonts w:ascii="Arial" w:hAnsi="Arial" w:cs="Arial"/>
          <w:szCs w:val="28"/>
        </w:rPr>
      </w:pPr>
      <w:r w:rsidRPr="003F1A6B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47B62EE" wp14:editId="6C8F3C1E">
                <wp:simplePos x="0" y="0"/>
                <wp:positionH relativeFrom="column">
                  <wp:posOffset>320675</wp:posOffset>
                </wp:positionH>
                <wp:positionV relativeFrom="paragraph">
                  <wp:posOffset>3974465</wp:posOffset>
                </wp:positionV>
                <wp:extent cx="1580515" cy="606425"/>
                <wp:effectExtent l="0" t="0" r="0" b="317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2A5DD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Диаметр трубки &gt; 20 мм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7B62EE" id="Надпись 46" o:spid="_x0000_s1061" type="#_x0000_t202" style="position:absolute;left:0;text-align:left;margin-left:25.25pt;margin-top:312.95pt;width:124.45pt;height:4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" filled="f" stroked="f" strokeweight=".5pt">
                <v:path arrowok="t"/>
                <v:textbox>
                  <w:txbxContent>
                    <w:p w14:paraId="0632A5DD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Диаметр трубки &gt; 20 мм ?</w:t>
                      </w:r>
                    </w:p>
                  </w:txbxContent>
                </v:textbox>
              </v:shape>
            </w:pict>
          </mc:Fallback>
        </mc:AlternateContent>
      </w:r>
      <w:r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E024E2C" wp14:editId="497DD0D1">
                <wp:simplePos x="0" y="0"/>
                <wp:positionH relativeFrom="column">
                  <wp:posOffset>-196850</wp:posOffset>
                </wp:positionH>
                <wp:positionV relativeFrom="paragraph">
                  <wp:posOffset>3947160</wp:posOffset>
                </wp:positionV>
                <wp:extent cx="725805" cy="288290"/>
                <wp:effectExtent l="0" t="0" r="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8859B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024E2C" id="Надпись 45" o:spid="_x0000_s1062" type="#_x0000_t202" style="position:absolute;left:0;text-align:left;margin-left:-15.5pt;margin-top:310.8pt;width:57.15pt;height:22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" filled="f" stroked="f" strokeweight=".5pt">
                <v:path arrowok="t"/>
                <v:textbox>
                  <w:txbxContent>
                    <w:p w14:paraId="2718859B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AC0ABCD" wp14:editId="4C8BDB6C">
                <wp:simplePos x="0" y="0"/>
                <wp:positionH relativeFrom="column">
                  <wp:posOffset>2252345</wp:posOffset>
                </wp:positionH>
                <wp:positionV relativeFrom="paragraph">
                  <wp:posOffset>8890</wp:posOffset>
                </wp:positionV>
                <wp:extent cx="2176145" cy="1239520"/>
                <wp:effectExtent l="0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614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641DE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Выдержка</w:t>
                            </w:r>
                          </w:p>
                          <w:p w14:paraId="6639D629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может быть частью отжига или предварительного подогрева;</w:t>
                            </w:r>
                          </w:p>
                          <w:p w14:paraId="53D9CE0B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 xml:space="preserve">- продолжительность: 20 ч </w:t>
                            </w:r>
                          </w:p>
                          <w:p w14:paraId="65C24C18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размещение: место отжига или испытательное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0ABCD" id="Надпись 30" o:spid="_x0000_s1063" type="#_x0000_t202" style="position:absolute;left:0;text-align:left;margin-left:177.35pt;margin-top:.7pt;width:171.35pt;height:97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" filled="f" stroked="f" strokeweight=".5pt">
                <v:path arrowok="t"/>
                <v:textbox>
                  <w:txbxContent>
                    <w:p w14:paraId="55A641DE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Выдержка</w:t>
                      </w:r>
                    </w:p>
                    <w:p w14:paraId="6639D629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может быть частью отжига или предварительного подогрева;</w:t>
                      </w:r>
                    </w:p>
                    <w:p w14:paraId="53D9CE0B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 xml:space="preserve">- продолжительность: 20 ч </w:t>
                      </w:r>
                    </w:p>
                    <w:p w14:paraId="65C24C18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размещение: место отжига или испытательное место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C6D9321" wp14:editId="02B22B1D">
                <wp:simplePos x="0" y="0"/>
                <wp:positionH relativeFrom="column">
                  <wp:posOffset>4482465</wp:posOffset>
                </wp:positionH>
                <wp:positionV relativeFrom="paragraph">
                  <wp:posOffset>1389380</wp:posOffset>
                </wp:positionV>
                <wp:extent cx="1381760" cy="605790"/>
                <wp:effectExtent l="0" t="0" r="0" b="381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76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12A1C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Запись последних значений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6D9321" id="Надпись 32" o:spid="_x0000_s1064" type="#_x0000_t202" style="position:absolute;left:0;text-align:left;margin-left:352.95pt;margin-top:109.4pt;width:108.8pt;height:47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" filled="f" stroked="f" strokeweight=".5pt">
                <v:path arrowok="t"/>
                <v:textbox>
                  <w:txbxContent>
                    <w:p w14:paraId="6DB12A1C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Запись последних значений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82CAE03" wp14:editId="351C5E98">
                <wp:simplePos x="0" y="0"/>
                <wp:positionH relativeFrom="column">
                  <wp:posOffset>140970</wp:posOffset>
                </wp:positionH>
                <wp:positionV relativeFrom="paragraph">
                  <wp:posOffset>57150</wp:posOffset>
                </wp:positionV>
                <wp:extent cx="1809115" cy="953770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11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81E97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Отжиг</w:t>
                            </w:r>
                          </w:p>
                          <w:p w14:paraId="32DA5A07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продолжительность:</w:t>
                            </w:r>
                          </w:p>
                          <w:p w14:paraId="7DBC89D8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 xml:space="preserve">начальные 100 ч; </w:t>
                            </w:r>
                          </w:p>
                          <w:p w14:paraId="4501125D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размещение: место отж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и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2CAE03" id="Надпись 29" o:spid="_x0000_s1065" type="#_x0000_t202" style="position:absolute;left:0;text-align:left;margin-left:11.1pt;margin-top:4.5pt;width:142.45pt;height:75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" filled="f" stroked="f" strokeweight=".5pt">
                <v:path arrowok="t"/>
                <v:textbox>
                  <w:txbxContent>
                    <w:p w14:paraId="3C981E97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Отжиг</w:t>
                      </w:r>
                    </w:p>
                    <w:p w14:paraId="32DA5A07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продолжительность:</w:t>
                      </w:r>
                    </w:p>
                    <w:p w14:paraId="7DBC89D8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 xml:space="preserve">начальные 100 ч; </w:t>
                      </w:r>
                    </w:p>
                    <w:p w14:paraId="4501125D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размещение: место отжига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C65ABDA" wp14:editId="037E8F19">
                <wp:simplePos x="0" y="0"/>
                <wp:positionH relativeFrom="column">
                  <wp:posOffset>210820</wp:posOffset>
                </wp:positionH>
                <wp:positionV relativeFrom="paragraph">
                  <wp:posOffset>2564130</wp:posOffset>
                </wp:positionV>
                <wp:extent cx="1858010" cy="953770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010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9FE2D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Лампа отключена, перенос с места предварительного подогрева в испытательное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65ABDA" id="Надпись 35" o:spid="_x0000_s1066" type="#_x0000_t202" style="position:absolute;left:0;text-align:left;margin-left:16.6pt;margin-top:201.9pt;width:146.3pt;height:75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" filled="f" stroked="f" strokeweight=".5pt">
                <v:path arrowok="t"/>
                <v:textbox>
                  <w:txbxContent>
                    <w:p w14:paraId="52D9FE2D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Лампа отключена, перенос с места предварительного подогрева в испытательное оборудование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9445317" wp14:editId="3D346080">
                <wp:simplePos x="0" y="0"/>
                <wp:positionH relativeFrom="column">
                  <wp:posOffset>2332355</wp:posOffset>
                </wp:positionH>
                <wp:positionV relativeFrom="paragraph">
                  <wp:posOffset>1339215</wp:posOffset>
                </wp:positionV>
                <wp:extent cx="1858010" cy="953770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010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A4BE1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Стабилизация</w:t>
                            </w:r>
                          </w:p>
                          <w:p w14:paraId="2C3DEBDA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продолжительность: 15 мин;</w:t>
                            </w:r>
                          </w:p>
                          <w:p w14:paraId="5E8DE05C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размещение: испытател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ь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445317" id="Надпись 34" o:spid="_x0000_s1067" type="#_x0000_t202" style="position:absolute;left:0;text-align:left;margin-left:183.65pt;margin-top:105.45pt;width:146.3pt;height:75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" filled="f" stroked="f" strokeweight=".5pt">
                <v:path arrowok="t"/>
                <v:textbox>
                  <w:txbxContent>
                    <w:p w14:paraId="5BFA4BE1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Стабилизация</w:t>
                      </w:r>
                    </w:p>
                    <w:p w14:paraId="2C3DEBDA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продолжительность: 15 мин;</w:t>
                      </w:r>
                    </w:p>
                    <w:p w14:paraId="5E8DE05C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размещение: испытательное оборудование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D66E71B" wp14:editId="0FBCB574">
                <wp:simplePos x="0" y="0"/>
                <wp:positionH relativeFrom="column">
                  <wp:posOffset>5051425</wp:posOffset>
                </wp:positionH>
                <wp:positionV relativeFrom="paragraph">
                  <wp:posOffset>3394710</wp:posOffset>
                </wp:positionV>
                <wp:extent cx="725805" cy="288290"/>
                <wp:effectExtent l="0" t="0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3F84D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66E71B" id="Надпись 39" o:spid="_x0000_s1068" type="#_x0000_t202" style="position:absolute;left:0;text-align:left;margin-left:397.75pt;margin-top:267.3pt;width:57.15pt;height:22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" filled="f" stroked="f" strokeweight=".5pt">
                <v:path arrowok="t"/>
                <v:textbox>
                  <w:txbxContent>
                    <w:p w14:paraId="08D3F84D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89D0EC" wp14:editId="2320C6E7">
                <wp:simplePos x="0" y="0"/>
                <wp:positionH relativeFrom="column">
                  <wp:posOffset>4471670</wp:posOffset>
                </wp:positionH>
                <wp:positionV relativeFrom="paragraph">
                  <wp:posOffset>2807335</wp:posOffset>
                </wp:positionV>
                <wp:extent cx="1580515" cy="606425"/>
                <wp:effectExtent l="0" t="0" r="0" b="3175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1DFF8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Значения в пределах 1 %?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89D0EC" id="Надпись 37" o:spid="_x0000_s1069" type="#_x0000_t202" style="position:absolute;left:0;text-align:left;margin-left:352.1pt;margin-top:221.05pt;width:124.45pt;height:47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" filled="f" stroked="f" strokeweight=".5pt">
                <v:path arrowok="t"/>
                <v:textbox>
                  <w:txbxContent>
                    <w:p w14:paraId="01C1DFF8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Значения в пределах 1 %?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B7B453D" wp14:editId="031C0D48">
                <wp:simplePos x="0" y="0"/>
                <wp:positionH relativeFrom="column">
                  <wp:posOffset>2374900</wp:posOffset>
                </wp:positionH>
                <wp:positionV relativeFrom="paragraph">
                  <wp:posOffset>2646045</wp:posOffset>
                </wp:positionV>
                <wp:extent cx="1858010" cy="953770"/>
                <wp:effectExtent l="0" t="0" r="0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010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9D58F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Выбрать шесть значений за последние 5 мин через каждую 1 мин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7B453D" id="Надпись 36" o:spid="_x0000_s1070" type="#_x0000_t202" style="position:absolute;left:0;text-align:left;margin-left:187pt;margin-top:208.35pt;width:146.3pt;height:75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" filled="f" stroked="f" strokeweight=".5pt">
                <v:path arrowok="t"/>
                <v:textbox>
                  <w:txbxContent>
                    <w:p w14:paraId="46A9D58F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Выбрать шесть значений за последние 5 мин через каждую 1 мин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63627A5" wp14:editId="469BD064">
                <wp:simplePos x="0" y="0"/>
                <wp:positionH relativeFrom="column">
                  <wp:posOffset>2395220</wp:posOffset>
                </wp:positionH>
                <wp:positionV relativeFrom="paragraph">
                  <wp:posOffset>3712210</wp:posOffset>
                </wp:positionV>
                <wp:extent cx="1858010" cy="953770"/>
                <wp:effectExtent l="0" t="0" r="0" b="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010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9E646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Стабилизация</w:t>
                            </w:r>
                          </w:p>
                          <w:p w14:paraId="4083FD19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продолжительность: 60 мин;</w:t>
                            </w:r>
                          </w:p>
                          <w:p w14:paraId="2291709D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размещение: испытател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ь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3627A5" id="Надпись 47" o:spid="_x0000_s1071" type="#_x0000_t202" style="position:absolute;left:0;text-align:left;margin-left:188.6pt;margin-top:292.3pt;width:146.3pt;height:75.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" filled="f" stroked="f" strokeweight=".5pt">
                <v:path arrowok="t"/>
                <v:textbox>
                  <w:txbxContent>
                    <w:p w14:paraId="5579E646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Стабилизация</w:t>
                      </w:r>
                    </w:p>
                    <w:p w14:paraId="4083FD19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продолжительность: 60 мин;</w:t>
                      </w:r>
                    </w:p>
                    <w:p w14:paraId="2291709D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размещение: испытательное оборудование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29668F0" wp14:editId="3F44AC82">
                <wp:simplePos x="0" y="0"/>
                <wp:positionH relativeFrom="column">
                  <wp:posOffset>4419600</wp:posOffset>
                </wp:positionH>
                <wp:positionV relativeFrom="paragraph">
                  <wp:posOffset>3853180</wp:posOffset>
                </wp:positionV>
                <wp:extent cx="1659255" cy="605790"/>
                <wp:effectExtent l="0" t="0" r="0" b="381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25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93E6D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Запись необработанных данных, показать кол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е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бания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9668F0" id="Надпись 48" o:spid="_x0000_s1072" type="#_x0000_t202" style="position:absolute;left:0;text-align:left;margin-left:348pt;margin-top:303.4pt;width:130.65pt;height:47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" filled="f" stroked="f" strokeweight=".5pt">
                <v:path arrowok="t"/>
                <v:textbox>
                  <w:txbxContent>
                    <w:p w14:paraId="70893E6D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Запись необработанных данных, показать колебания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89AD197" wp14:editId="766769F0">
                <wp:simplePos x="0" y="0"/>
                <wp:positionH relativeFrom="column">
                  <wp:posOffset>3995420</wp:posOffset>
                </wp:positionH>
                <wp:positionV relativeFrom="paragraph">
                  <wp:posOffset>4920615</wp:posOffset>
                </wp:positionV>
                <wp:extent cx="1927860" cy="307340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86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2FE35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Обратно на 20 ч выдержки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9AD197" id="Надпись 51" o:spid="_x0000_s1073" type="#_x0000_t202" style="position:absolute;left:0;text-align:left;margin-left:314.6pt;margin-top:387.45pt;width:151.8pt;height:24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" filled="f" stroked="f" strokeweight=".5pt">
                <v:path arrowok="t"/>
                <v:textbox>
                  <w:txbxContent>
                    <w:p w14:paraId="3CC2FE35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Обратно на 20 ч выдержки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8582574" wp14:editId="68A1CA59">
                <wp:simplePos x="0" y="0"/>
                <wp:positionH relativeFrom="column">
                  <wp:posOffset>3939540</wp:posOffset>
                </wp:positionH>
                <wp:positionV relativeFrom="paragraph">
                  <wp:posOffset>5137150</wp:posOffset>
                </wp:positionV>
                <wp:extent cx="725805" cy="288290"/>
                <wp:effectExtent l="0" t="0" r="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17E81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582574" id="Надпись 43" o:spid="_x0000_s1074" type="#_x0000_t202" style="position:absolute;left:0;text-align:left;margin-left:310.2pt;margin-top:404.5pt;width:57.15pt;height:22.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" filled="f" stroked="f" strokeweight=".5pt">
                <v:path arrowok="t"/>
                <v:textbox>
                  <w:txbxContent>
                    <w:p w14:paraId="33C17E81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1DCB83D" wp14:editId="2B94B1F6">
                <wp:simplePos x="0" y="0"/>
                <wp:positionH relativeFrom="column">
                  <wp:posOffset>2986405</wp:posOffset>
                </wp:positionH>
                <wp:positionV relativeFrom="paragraph">
                  <wp:posOffset>4630420</wp:posOffset>
                </wp:positionV>
                <wp:extent cx="725805" cy="288290"/>
                <wp:effectExtent l="0" t="0" r="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15EB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DCB83D" id="Надпись 42" o:spid="_x0000_s1075" type="#_x0000_t202" style="position:absolute;left:0;text-align:left;margin-left:235.15pt;margin-top:364.6pt;width:57.15pt;height:22.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" filled="f" stroked="f" strokeweight=".5pt">
                <v:path arrowok="t"/>
                <v:textbox>
                  <w:txbxContent>
                    <w:p w14:paraId="3B0615EB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27BEDE2" wp14:editId="67619D76">
                <wp:simplePos x="0" y="0"/>
                <wp:positionH relativeFrom="column">
                  <wp:posOffset>2475230</wp:posOffset>
                </wp:positionH>
                <wp:positionV relativeFrom="paragraph">
                  <wp:posOffset>5124450</wp:posOffset>
                </wp:positionV>
                <wp:extent cx="1579880" cy="605790"/>
                <wp:effectExtent l="0" t="0" r="0" b="381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88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4085F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 xml:space="preserve">Время отключения </w:t>
                            </w:r>
                          </w:p>
                          <w:p w14:paraId="1041EB2C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менее 30 мин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7BEDE2" id="Надпись 50" o:spid="_x0000_s1076" type="#_x0000_t202" style="position:absolute;left:0;text-align:left;margin-left:194.9pt;margin-top:403.5pt;width:124.4pt;height:47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" filled="f" stroked="f" strokeweight=".5pt">
                <v:path arrowok="t"/>
                <v:textbox>
                  <w:txbxContent>
                    <w:p w14:paraId="1C84085F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 xml:space="preserve">Время отключения </w:t>
                      </w:r>
                    </w:p>
                    <w:p w14:paraId="1041EB2C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менее 30 мин ?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6E2B813" wp14:editId="62BC7336">
                <wp:simplePos x="0" y="0"/>
                <wp:positionH relativeFrom="column">
                  <wp:posOffset>1351280</wp:posOffset>
                </wp:positionH>
                <wp:positionV relativeFrom="paragraph">
                  <wp:posOffset>5683250</wp:posOffset>
                </wp:positionV>
                <wp:extent cx="725805" cy="288290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9CF88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E2B813" id="Надпись 44" o:spid="_x0000_s1077" type="#_x0000_t202" style="position:absolute;left:0;text-align:left;margin-left:106.4pt;margin-top:447.5pt;width:57.15pt;height:22.7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" filled="f" stroked="f" strokeweight=".5pt">
                <v:path arrowok="t"/>
                <v:textbox>
                  <w:txbxContent>
                    <w:p w14:paraId="1329CF88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29CD54D" wp14:editId="05AFE064">
                <wp:simplePos x="0" y="0"/>
                <wp:positionH relativeFrom="column">
                  <wp:posOffset>317500</wp:posOffset>
                </wp:positionH>
                <wp:positionV relativeFrom="paragraph">
                  <wp:posOffset>5147945</wp:posOffset>
                </wp:positionV>
                <wp:extent cx="1580515" cy="606425"/>
                <wp:effectExtent l="0" t="0" r="0" b="317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3CDB6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 xml:space="preserve">Время отключения </w:t>
                            </w:r>
                          </w:p>
                          <w:p w14:paraId="36279E47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менее 5 мин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9CD54D" id="Надпись 49" o:spid="_x0000_s1078" type="#_x0000_t202" style="position:absolute;left:0;text-align:left;margin-left:25pt;margin-top:405.35pt;width:124.45pt;height:47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" filled="f" stroked="f" strokeweight=".5pt">
                <v:path arrowok="t"/>
                <v:textbox>
                  <w:txbxContent>
                    <w:p w14:paraId="3AF3CDB6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 xml:space="preserve">Время отключения </w:t>
                      </w:r>
                    </w:p>
                    <w:p w14:paraId="36279E47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менее 5 мин ?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74001B8" wp14:editId="7D8EBBD1">
                <wp:simplePos x="0" y="0"/>
                <wp:positionH relativeFrom="column">
                  <wp:posOffset>1699895</wp:posOffset>
                </wp:positionH>
                <wp:positionV relativeFrom="paragraph">
                  <wp:posOffset>5124450</wp:posOffset>
                </wp:positionV>
                <wp:extent cx="725805" cy="288290"/>
                <wp:effectExtent l="0" t="0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AE47A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4001B8" id="Надпись 41" o:spid="_x0000_s1079" type="#_x0000_t202" style="position:absolute;left:0;text-align:left;margin-left:133.85pt;margin-top:403.5pt;width:57.15pt;height:22.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" filled="f" stroked="f" strokeweight=".5pt">
                <v:path arrowok="t"/>
                <v:textbox>
                  <w:txbxContent>
                    <w:p w14:paraId="142AE47A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7C8482B" wp14:editId="09859495">
                <wp:simplePos x="0" y="0"/>
                <wp:positionH relativeFrom="column">
                  <wp:posOffset>855980</wp:posOffset>
                </wp:positionH>
                <wp:positionV relativeFrom="paragraph">
                  <wp:posOffset>4580890</wp:posOffset>
                </wp:positionV>
                <wp:extent cx="725805" cy="288290"/>
                <wp:effectExtent l="0" t="0" r="0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E7CEB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C8482B" id="Надпись 40" o:spid="_x0000_s1080" type="#_x0000_t202" style="position:absolute;left:0;text-align:left;margin-left:67.4pt;margin-top:360.7pt;width:57.15pt;height:22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" filled="f" stroked="f" strokeweight=".5pt">
                <v:path arrowok="t"/>
                <v:textbox>
                  <w:txbxContent>
                    <w:p w14:paraId="2CEE7CEB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4A1CE60" wp14:editId="2E772632">
                <wp:simplePos x="0" y="0"/>
                <wp:positionH relativeFrom="column">
                  <wp:posOffset>219075</wp:posOffset>
                </wp:positionH>
                <wp:positionV relativeFrom="paragraph">
                  <wp:posOffset>1348105</wp:posOffset>
                </wp:positionV>
                <wp:extent cx="1858010" cy="953770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8010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25322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Предварительный подогрев</w:t>
                            </w:r>
                          </w:p>
                          <w:p w14:paraId="0C3C4A0C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продолжительность: 60 мин;</w:t>
                            </w:r>
                          </w:p>
                          <w:p w14:paraId="7FF16A39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- размещение: испытател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ь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ное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1CE60" id="Надпись 33" o:spid="_x0000_s1081" type="#_x0000_t202" style="position:absolute;left:0;text-align:left;margin-left:17.25pt;margin-top:106.15pt;width:146.3pt;height:75.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" filled="f" stroked="f" strokeweight=".5pt">
                <v:path arrowok="t"/>
                <v:textbox>
                  <w:txbxContent>
                    <w:p w14:paraId="78025322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Предварительный подогрев</w:t>
                      </w:r>
                    </w:p>
                    <w:p w14:paraId="0C3C4A0C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продолжительность: 60 мин;</w:t>
                      </w:r>
                    </w:p>
                    <w:p w14:paraId="7FF16A39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- размещение: испытательное место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C012687" wp14:editId="432FE521">
                <wp:simplePos x="0" y="0"/>
                <wp:positionH relativeFrom="column">
                  <wp:posOffset>5046980</wp:posOffset>
                </wp:positionH>
                <wp:positionV relativeFrom="paragraph">
                  <wp:posOffset>2213610</wp:posOffset>
                </wp:positionV>
                <wp:extent cx="725805" cy="288290"/>
                <wp:effectExtent l="0" t="0" r="0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DAFCD" w14:textId="77777777" w:rsidR="005E325D" w:rsidRPr="004068EE" w:rsidRDefault="005E325D" w:rsidP="004A37C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012687" id="Надпись 38" o:spid="_x0000_s1082" type="#_x0000_t202" style="position:absolute;left:0;text-align:left;margin-left:397.4pt;margin-top:174.3pt;width:57.15pt;height:22.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" filled="f" stroked="f" strokeweight=".5pt">
                <v:path arrowok="t"/>
                <v:textbox>
                  <w:txbxContent>
                    <w:p w14:paraId="6B0DAFCD" w14:textId="77777777" w:rsidR="005E325D" w:rsidRPr="004068EE" w:rsidRDefault="005E325D" w:rsidP="004A37C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7605E5" wp14:editId="0DCCF30B">
                <wp:simplePos x="0" y="0"/>
                <wp:positionH relativeFrom="column">
                  <wp:posOffset>4446270</wp:posOffset>
                </wp:positionH>
                <wp:positionV relativeFrom="paragraph">
                  <wp:posOffset>57150</wp:posOffset>
                </wp:positionV>
                <wp:extent cx="1679575" cy="953770"/>
                <wp:effectExtent l="0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957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03577" w14:textId="77777777" w:rsidR="005E325D" w:rsidRPr="004068EE" w:rsidRDefault="005E325D" w:rsidP="004A37C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Лампа отключена, пер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е</w:t>
                            </w: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нос с места отжига в испытательное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7605E5" id="Надпись 31" o:spid="_x0000_s1083" type="#_x0000_t202" style="position:absolute;left:0;text-align:left;margin-left:350.1pt;margin-top:4.5pt;width:132.25pt;height:75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" filled="f" stroked="f" strokeweight=".5pt">
                <v:path arrowok="t"/>
                <v:textbox>
                  <w:txbxContent>
                    <w:p w14:paraId="2B703577" w14:textId="77777777" w:rsidR="005E325D" w:rsidRPr="004068EE" w:rsidRDefault="005E325D" w:rsidP="004A37C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Лампа отключена, перенос с места отжига в испытательное место</w:t>
                      </w:r>
                    </w:p>
                  </w:txbxContent>
                </v:textbox>
              </v:shape>
            </w:pict>
          </mc:Fallback>
        </mc:AlternateContent>
      </w:r>
      <w:r w:rsidR="007F0CAD" w:rsidRPr="003F1A6B">
        <w:rPr>
          <w:rFonts w:ascii="Arial" w:hAnsi="Arial" w:cs="Arial"/>
          <w:noProof/>
          <w:color w:val="FF0000"/>
          <w:szCs w:val="28"/>
        </w:rPr>
        <w:drawing>
          <wp:inline distT="0" distB="0" distL="0" distR="0" wp14:anchorId="0A94A01A" wp14:editId="02CEB448">
            <wp:extent cx="6290945" cy="6053455"/>
            <wp:effectExtent l="0" t="0" r="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60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85EC" w14:textId="77777777" w:rsidR="00681CA0" w:rsidRPr="004068EE" w:rsidRDefault="00681CA0" w:rsidP="00091164">
      <w:pPr>
        <w:pStyle w:val="a9"/>
        <w:spacing w:after="0" w:line="360" w:lineRule="auto"/>
        <w:ind w:right="467" w:firstLine="708"/>
        <w:jc w:val="left"/>
        <w:rPr>
          <w:rFonts w:ascii="Arial" w:hAnsi="Arial" w:cs="Arial"/>
          <w:sz w:val="20"/>
          <w:szCs w:val="24"/>
        </w:rPr>
      </w:pPr>
      <w:r w:rsidRPr="004068EE">
        <w:rPr>
          <w:rFonts w:ascii="Arial" w:hAnsi="Arial" w:cs="Arial"/>
          <w:sz w:val="20"/>
          <w:szCs w:val="24"/>
        </w:rPr>
        <w:t xml:space="preserve">П р и м е ч а н и е </w:t>
      </w:r>
      <w:r w:rsidR="00D63041" w:rsidRPr="004068EE">
        <w:rPr>
          <w:rFonts w:ascii="Arial" w:hAnsi="Arial" w:cs="Arial"/>
          <w:sz w:val="20"/>
          <w:szCs w:val="24"/>
        </w:rPr>
        <w:t>–</w:t>
      </w:r>
      <w:r w:rsidRPr="004068EE">
        <w:rPr>
          <w:rFonts w:ascii="Arial" w:hAnsi="Arial" w:cs="Arial"/>
          <w:sz w:val="20"/>
          <w:szCs w:val="24"/>
        </w:rPr>
        <w:t xml:space="preserve"> </w:t>
      </w:r>
      <w:r w:rsidR="00FA62C7" w:rsidRPr="004068EE">
        <w:rPr>
          <w:rFonts w:ascii="Arial" w:hAnsi="Arial" w:cs="Arial"/>
          <w:sz w:val="20"/>
          <w:szCs w:val="24"/>
        </w:rPr>
        <w:t xml:space="preserve">Пунктирными линиями </w:t>
      </w:r>
      <w:r w:rsidRPr="004068EE">
        <w:rPr>
          <w:rFonts w:ascii="Arial" w:hAnsi="Arial" w:cs="Arial"/>
          <w:sz w:val="20"/>
          <w:szCs w:val="24"/>
        </w:rPr>
        <w:t>обознач</w:t>
      </w:r>
      <w:r w:rsidR="00FA62C7" w:rsidRPr="004068EE">
        <w:rPr>
          <w:rFonts w:ascii="Arial" w:hAnsi="Arial" w:cs="Arial"/>
          <w:sz w:val="20"/>
          <w:szCs w:val="24"/>
        </w:rPr>
        <w:t>ен</w:t>
      </w:r>
      <w:r w:rsidRPr="004068EE">
        <w:rPr>
          <w:rFonts w:ascii="Arial" w:hAnsi="Arial" w:cs="Arial"/>
          <w:sz w:val="20"/>
          <w:szCs w:val="24"/>
        </w:rPr>
        <w:t xml:space="preserve"> факультатив.</w:t>
      </w:r>
    </w:p>
    <w:p w14:paraId="6D5E9AB4" w14:textId="77777777" w:rsidR="00681CA0" w:rsidRPr="004068EE" w:rsidRDefault="00681CA0" w:rsidP="004A37C4">
      <w:pPr>
        <w:pStyle w:val="a9"/>
        <w:spacing w:after="0" w:line="360" w:lineRule="auto"/>
        <w:jc w:val="left"/>
        <w:rPr>
          <w:rFonts w:ascii="Arial" w:hAnsi="Arial" w:cs="Arial"/>
          <w:sz w:val="24"/>
          <w:szCs w:val="24"/>
        </w:rPr>
      </w:pPr>
    </w:p>
    <w:p w14:paraId="6161E1C7" w14:textId="77777777" w:rsidR="00681CA0" w:rsidRPr="004068EE" w:rsidRDefault="00681CA0" w:rsidP="004A37C4">
      <w:pPr>
        <w:pStyle w:val="a9"/>
        <w:spacing w:after="0" w:line="360" w:lineRule="auto"/>
        <w:jc w:val="center"/>
        <w:rPr>
          <w:rFonts w:ascii="Arial" w:hAnsi="Arial" w:cs="Arial"/>
          <w:sz w:val="22"/>
          <w:szCs w:val="28"/>
        </w:rPr>
      </w:pPr>
      <w:r w:rsidRPr="004068EE">
        <w:rPr>
          <w:rFonts w:ascii="Arial" w:hAnsi="Arial" w:cs="Arial"/>
          <w:sz w:val="22"/>
          <w:szCs w:val="28"/>
        </w:rPr>
        <w:t xml:space="preserve">Рисунок </w:t>
      </w:r>
      <w:r w:rsidR="00801909" w:rsidRPr="004068EE">
        <w:rPr>
          <w:rFonts w:ascii="Arial" w:hAnsi="Arial" w:cs="Arial"/>
          <w:sz w:val="22"/>
          <w:szCs w:val="28"/>
          <w:lang w:val="en-US"/>
        </w:rPr>
        <w:t>B</w:t>
      </w:r>
      <w:r w:rsidRPr="004068EE">
        <w:rPr>
          <w:rFonts w:ascii="Arial" w:hAnsi="Arial" w:cs="Arial"/>
          <w:sz w:val="22"/>
          <w:szCs w:val="28"/>
        </w:rPr>
        <w:t>.1 – Типичная маршрутная карта фотометрических испытаний</w:t>
      </w:r>
    </w:p>
    <w:p w14:paraId="031F68D6" w14:textId="77777777" w:rsidR="00681CA0" w:rsidRPr="004068EE" w:rsidRDefault="00681CA0" w:rsidP="004A37C4">
      <w:pPr>
        <w:pStyle w:val="a9"/>
        <w:jc w:val="left"/>
        <w:rPr>
          <w:rFonts w:ascii="Arial" w:hAnsi="Arial" w:cs="Arial"/>
          <w:szCs w:val="28"/>
        </w:rPr>
      </w:pPr>
    </w:p>
    <w:p w14:paraId="67058F8A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Лампы испытыва</w:t>
      </w:r>
      <w:r>
        <w:rPr>
          <w:rFonts w:ascii="Arial" w:hAnsi="Arial" w:cs="Arial"/>
          <w:sz w:val="22"/>
          <w:szCs w:val="28"/>
        </w:rPr>
        <w:t>ю</w:t>
      </w:r>
      <w:r w:rsidRPr="006F7758">
        <w:rPr>
          <w:rFonts w:ascii="Arial" w:hAnsi="Arial" w:cs="Arial"/>
          <w:sz w:val="22"/>
          <w:szCs w:val="28"/>
        </w:rPr>
        <w:t>т в горизонтальном рабочем положении.</w:t>
      </w:r>
    </w:p>
    <w:p w14:paraId="5B608B02" w14:textId="77777777" w:rsidR="00681CA0" w:rsidRPr="00EB4B9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Соединения контактов лампы </w:t>
      </w:r>
      <w:r w:rsidRPr="00890C16">
        <w:rPr>
          <w:rFonts w:ascii="Arial" w:hAnsi="Arial" w:cs="Arial"/>
          <w:sz w:val="22"/>
          <w:szCs w:val="28"/>
        </w:rPr>
        <w:t xml:space="preserve">с зажимами ПРА не </w:t>
      </w:r>
      <w:r w:rsidR="004D4B24" w:rsidRPr="00890C16">
        <w:rPr>
          <w:rFonts w:ascii="Arial" w:hAnsi="Arial" w:cs="Arial"/>
          <w:sz w:val="22"/>
          <w:szCs w:val="28"/>
        </w:rPr>
        <w:t xml:space="preserve">следует </w:t>
      </w:r>
      <w:r w:rsidRPr="00890C16">
        <w:rPr>
          <w:rFonts w:ascii="Arial" w:hAnsi="Arial" w:cs="Arial"/>
          <w:sz w:val="22"/>
          <w:szCs w:val="28"/>
        </w:rPr>
        <w:t>менять во время испытаний. Для ламп с цоколями, имеющими два штырька или контакта, используют соединение</w:t>
      </w:r>
      <w:r w:rsidR="00F94339" w:rsidRPr="00890C16">
        <w:rPr>
          <w:rFonts w:ascii="Arial" w:hAnsi="Arial" w:cs="Arial"/>
          <w:sz w:val="22"/>
          <w:szCs w:val="28"/>
        </w:rPr>
        <w:t xml:space="preserve"> </w:t>
      </w:r>
      <w:r w:rsidR="00F94339" w:rsidRPr="00F94339">
        <w:rPr>
          <w:rFonts w:ascii="Arial" w:hAnsi="Arial" w:cs="Arial"/>
          <w:i/>
          <w:sz w:val="22"/>
          <w:szCs w:val="28"/>
        </w:rPr>
        <w:t>в соо</w:t>
      </w:r>
      <w:r w:rsidR="00F94339" w:rsidRPr="00F94339">
        <w:rPr>
          <w:rFonts w:ascii="Arial" w:hAnsi="Arial" w:cs="Arial"/>
          <w:i/>
          <w:sz w:val="22"/>
          <w:szCs w:val="28"/>
        </w:rPr>
        <w:t>т</w:t>
      </w:r>
      <w:r w:rsidR="00F94339" w:rsidRPr="00F94339">
        <w:rPr>
          <w:rFonts w:ascii="Arial" w:hAnsi="Arial" w:cs="Arial"/>
          <w:i/>
          <w:sz w:val="22"/>
          <w:szCs w:val="28"/>
        </w:rPr>
        <w:t>ветствии с рисунком</w:t>
      </w:r>
      <w:r w:rsidR="00F94339" w:rsidRPr="006264B7">
        <w:rPr>
          <w:rFonts w:ascii="Arial" w:hAnsi="Arial" w:cs="Arial"/>
          <w:sz w:val="22"/>
          <w:szCs w:val="28"/>
        </w:rPr>
        <w:t xml:space="preserve"> </w:t>
      </w:r>
      <w:r w:rsidR="008F2CC6" w:rsidRPr="00EB4B96">
        <w:rPr>
          <w:rFonts w:ascii="Arial" w:hAnsi="Arial" w:cs="Arial"/>
          <w:i/>
          <w:sz w:val="22"/>
          <w:szCs w:val="28"/>
          <w:lang w:val="en-US"/>
        </w:rPr>
        <w:t>B</w:t>
      </w:r>
      <w:r w:rsidRPr="00EB4B96">
        <w:rPr>
          <w:rFonts w:ascii="Arial" w:hAnsi="Arial" w:cs="Arial"/>
          <w:i/>
          <w:sz w:val="22"/>
          <w:szCs w:val="28"/>
        </w:rPr>
        <w:t>.2.</w:t>
      </w:r>
    </w:p>
    <w:p w14:paraId="21C1AF75" w14:textId="77777777" w:rsidR="00681CA0" w:rsidRPr="006F7758" w:rsidRDefault="00681CA0" w:rsidP="004A37C4">
      <w:pPr>
        <w:pStyle w:val="a9"/>
        <w:rPr>
          <w:rFonts w:ascii="Arial" w:hAnsi="Arial" w:cs="Arial"/>
          <w:szCs w:val="28"/>
        </w:rPr>
      </w:pPr>
    </w:p>
    <w:p w14:paraId="1E74EC47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</w:p>
    <w:p w14:paraId="0699324B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</w:p>
    <w:p w14:paraId="018137E6" w14:textId="77777777" w:rsidR="00681CA0" w:rsidRDefault="007F0CAD" w:rsidP="00B94D7C">
      <w:pPr>
        <w:pStyle w:val="a9"/>
        <w:spacing w:after="0" w:line="360" w:lineRule="auto"/>
        <w:ind w:firstLine="709"/>
        <w:jc w:val="center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noProof/>
          <w:sz w:val="22"/>
          <w:szCs w:val="28"/>
        </w:rPr>
        <w:lastRenderedPageBreak/>
        <w:drawing>
          <wp:inline distT="0" distB="0" distL="0" distR="0" wp14:anchorId="4EE6CF6D" wp14:editId="07B054F5">
            <wp:extent cx="4772025" cy="734629"/>
            <wp:effectExtent l="0" t="0" r="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17CB" w14:textId="77777777" w:rsidR="00681CA0" w:rsidRPr="008F2CC6" w:rsidRDefault="00681CA0" w:rsidP="00B94D7C">
      <w:pPr>
        <w:pStyle w:val="a9"/>
        <w:spacing w:after="0" w:line="360" w:lineRule="auto"/>
        <w:ind w:firstLine="709"/>
        <w:jc w:val="center"/>
        <w:rPr>
          <w:rFonts w:ascii="Arial" w:hAnsi="Arial" w:cs="Arial"/>
          <w:sz w:val="20"/>
        </w:rPr>
      </w:pPr>
      <w:r w:rsidRPr="008F2CC6">
        <w:rPr>
          <w:rFonts w:ascii="Arial" w:hAnsi="Arial" w:cs="Arial"/>
          <w:sz w:val="20"/>
        </w:rPr>
        <w:t>х – контакты для присоединения к сетевой цепи</w:t>
      </w:r>
    </w:p>
    <w:p w14:paraId="167FAB27" w14:textId="77777777" w:rsidR="00681CA0" w:rsidRPr="004068EE" w:rsidRDefault="00681CA0" w:rsidP="00B94D7C">
      <w:pPr>
        <w:pStyle w:val="a9"/>
        <w:spacing w:after="0" w:line="360" w:lineRule="auto"/>
        <w:ind w:firstLine="709"/>
        <w:jc w:val="center"/>
        <w:rPr>
          <w:rFonts w:ascii="Arial" w:hAnsi="Arial" w:cs="Arial"/>
          <w:sz w:val="22"/>
          <w:szCs w:val="28"/>
        </w:rPr>
      </w:pPr>
      <w:r w:rsidRPr="004068EE">
        <w:rPr>
          <w:rFonts w:ascii="Arial" w:hAnsi="Arial" w:cs="Arial"/>
          <w:sz w:val="22"/>
          <w:szCs w:val="28"/>
        </w:rPr>
        <w:t xml:space="preserve">Рисунок </w:t>
      </w:r>
      <w:r w:rsidR="008F2CC6" w:rsidRPr="004068EE">
        <w:rPr>
          <w:rFonts w:ascii="Arial" w:hAnsi="Arial" w:cs="Arial"/>
          <w:sz w:val="22"/>
          <w:szCs w:val="28"/>
          <w:lang w:val="en-US"/>
        </w:rPr>
        <w:t>B</w:t>
      </w:r>
      <w:r w:rsidRPr="004068EE">
        <w:rPr>
          <w:rFonts w:ascii="Arial" w:hAnsi="Arial" w:cs="Arial"/>
          <w:sz w:val="22"/>
          <w:szCs w:val="28"/>
        </w:rPr>
        <w:t>.2 – Соединение ламп с цоколями, имеющими два штырька или контакта</w:t>
      </w:r>
    </w:p>
    <w:p w14:paraId="3AD5C565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 xml:space="preserve">Лампы испытывают при отсутствии сквозняков, окружающей температуре 25 ºС ± 1 ºС, если </w:t>
      </w:r>
      <w:r w:rsidR="00041754" w:rsidRPr="00890C16">
        <w:rPr>
          <w:rFonts w:ascii="Arial" w:hAnsi="Arial" w:cs="Arial"/>
          <w:sz w:val="22"/>
          <w:szCs w:val="28"/>
        </w:rPr>
        <w:t xml:space="preserve">в листе </w:t>
      </w:r>
      <w:r w:rsidRPr="00890C16">
        <w:rPr>
          <w:rFonts w:ascii="Arial" w:hAnsi="Arial" w:cs="Arial"/>
          <w:sz w:val="22"/>
          <w:szCs w:val="28"/>
        </w:rPr>
        <w:t xml:space="preserve">не указано </w:t>
      </w:r>
      <w:r w:rsidR="00041754" w:rsidRPr="00890C16">
        <w:rPr>
          <w:rFonts w:ascii="Arial" w:hAnsi="Arial" w:cs="Arial"/>
          <w:sz w:val="22"/>
          <w:szCs w:val="28"/>
        </w:rPr>
        <w:t>другое значение</w:t>
      </w:r>
      <w:r w:rsidRPr="00890C16">
        <w:rPr>
          <w:rFonts w:ascii="Arial" w:hAnsi="Arial" w:cs="Arial"/>
          <w:sz w:val="22"/>
          <w:szCs w:val="28"/>
        </w:rPr>
        <w:t>.</w:t>
      </w:r>
    </w:p>
    <w:p w14:paraId="36027F72" w14:textId="77777777" w:rsidR="001A49DB" w:rsidRPr="004068EE" w:rsidRDefault="001A49DB" w:rsidP="001A49DB">
      <w:pPr>
        <w:pStyle w:val="a9"/>
        <w:spacing w:after="0" w:line="360" w:lineRule="auto"/>
        <w:ind w:firstLine="709"/>
        <w:rPr>
          <w:rFonts w:ascii="Arial" w:hAnsi="Arial" w:cs="Arial"/>
          <w:i/>
          <w:sz w:val="20"/>
          <w:szCs w:val="28"/>
        </w:rPr>
      </w:pPr>
      <w:r w:rsidRPr="004068EE">
        <w:rPr>
          <w:rFonts w:ascii="Arial" w:hAnsi="Arial" w:cs="Arial"/>
          <w:i/>
          <w:sz w:val="20"/>
          <w:szCs w:val="28"/>
        </w:rPr>
        <w:t>П р и м е ч а н и е – Допускается проведение испытания при температуре окружающей среды от 20 °С до 27 °С.</w:t>
      </w:r>
    </w:p>
    <w:p w14:paraId="65155135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 xml:space="preserve">При измерении в соответствующем фотометрическом шаре за окружающую принимают </w:t>
      </w:r>
      <w:r w:rsidR="008F2CC6" w:rsidRPr="00890C16">
        <w:rPr>
          <w:rFonts w:ascii="Arial" w:hAnsi="Arial" w:cs="Arial"/>
          <w:sz w:val="22"/>
          <w:szCs w:val="28"/>
        </w:rPr>
        <w:t>температуру воздуха в следующем положении</w:t>
      </w:r>
      <w:r w:rsidRPr="00890C16">
        <w:rPr>
          <w:rFonts w:ascii="Arial" w:hAnsi="Arial" w:cs="Arial"/>
          <w:sz w:val="22"/>
          <w:szCs w:val="28"/>
        </w:rPr>
        <w:t>:</w:t>
      </w:r>
    </w:p>
    <w:p w14:paraId="7DD95922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- </w:t>
      </w:r>
      <w:r w:rsidRPr="006F7758">
        <w:rPr>
          <w:rFonts w:ascii="Arial" w:hAnsi="Arial" w:cs="Arial"/>
          <w:sz w:val="22"/>
          <w:szCs w:val="28"/>
        </w:rPr>
        <w:t>на расстоянии от стенки колбы не менее 10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% номинального диаметра шара;</w:t>
      </w:r>
    </w:p>
    <w:p w14:paraId="163D695C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- </w:t>
      </w:r>
      <w:r w:rsidRPr="006F7758">
        <w:rPr>
          <w:rFonts w:ascii="Arial" w:hAnsi="Arial" w:cs="Arial"/>
          <w:sz w:val="22"/>
          <w:szCs w:val="28"/>
        </w:rPr>
        <w:t>на расстоянии от стенки шара не менее одной шестой номинального диаметра шара;</w:t>
      </w:r>
    </w:p>
    <w:p w14:paraId="4CFFB993" w14:textId="77777777" w:rsidR="00681CA0" w:rsidRPr="006F7758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- </w:t>
      </w:r>
      <w:r w:rsidRPr="006F7758">
        <w:rPr>
          <w:rFonts w:ascii="Arial" w:hAnsi="Arial" w:cs="Arial"/>
          <w:sz w:val="22"/>
          <w:szCs w:val="28"/>
        </w:rPr>
        <w:t>вблизи оси лампы на уровне е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 xml:space="preserve"> центра.</w:t>
      </w:r>
    </w:p>
    <w:p w14:paraId="097F1D5D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1A49DB">
        <w:rPr>
          <w:rFonts w:ascii="Arial" w:hAnsi="Arial" w:cs="Arial"/>
          <w:sz w:val="22"/>
          <w:szCs w:val="28"/>
        </w:rPr>
        <w:t>При испытании поддерживают равномерное распределение температуры в шаре. В г</w:t>
      </w:r>
      <w:r w:rsidRPr="001A49DB">
        <w:rPr>
          <w:rFonts w:ascii="Arial" w:hAnsi="Arial" w:cs="Arial"/>
          <w:sz w:val="22"/>
          <w:szCs w:val="28"/>
        </w:rPr>
        <w:t>о</w:t>
      </w:r>
      <w:r w:rsidRPr="001A49DB">
        <w:rPr>
          <w:rFonts w:ascii="Arial" w:hAnsi="Arial" w:cs="Arial"/>
          <w:sz w:val="22"/>
          <w:szCs w:val="28"/>
        </w:rPr>
        <w:t xml:space="preserve">ризонтальной плоскости, </w:t>
      </w:r>
      <w:r w:rsidR="003F1A6B" w:rsidRPr="004068EE">
        <w:rPr>
          <w:rFonts w:ascii="Arial" w:hAnsi="Arial" w:cs="Arial"/>
          <w:sz w:val="22"/>
          <w:szCs w:val="28"/>
        </w:rPr>
        <w:t>в которой расположен</w:t>
      </w:r>
      <w:r w:rsidRPr="001A49DB">
        <w:rPr>
          <w:rFonts w:ascii="Arial" w:hAnsi="Arial" w:cs="Arial"/>
          <w:sz w:val="22"/>
          <w:szCs w:val="28"/>
        </w:rPr>
        <w:t xml:space="preserve"> центр лампы, за исключением непосредстве</w:t>
      </w:r>
      <w:r w:rsidRPr="001A49DB">
        <w:rPr>
          <w:rFonts w:ascii="Arial" w:hAnsi="Arial" w:cs="Arial"/>
          <w:sz w:val="22"/>
          <w:szCs w:val="28"/>
        </w:rPr>
        <w:t>н</w:t>
      </w:r>
      <w:r w:rsidRPr="001A49DB">
        <w:rPr>
          <w:rFonts w:ascii="Arial" w:hAnsi="Arial" w:cs="Arial"/>
          <w:sz w:val="22"/>
          <w:szCs w:val="28"/>
        </w:rPr>
        <w:t xml:space="preserve">ной близости </w:t>
      </w:r>
      <w:r w:rsidR="008F2CC6" w:rsidRPr="001A49DB">
        <w:rPr>
          <w:rFonts w:ascii="Arial" w:hAnsi="Arial" w:cs="Arial"/>
          <w:sz w:val="22"/>
          <w:szCs w:val="28"/>
        </w:rPr>
        <w:t xml:space="preserve">к </w:t>
      </w:r>
      <w:r w:rsidRPr="001A49DB">
        <w:rPr>
          <w:rFonts w:ascii="Arial" w:hAnsi="Arial" w:cs="Arial"/>
          <w:sz w:val="22"/>
          <w:szCs w:val="28"/>
        </w:rPr>
        <w:t>стенк</w:t>
      </w:r>
      <w:r w:rsidR="008F2CC6" w:rsidRPr="001A49DB">
        <w:rPr>
          <w:rFonts w:ascii="Arial" w:hAnsi="Arial" w:cs="Arial"/>
          <w:sz w:val="22"/>
          <w:szCs w:val="28"/>
        </w:rPr>
        <w:t>е</w:t>
      </w:r>
      <w:r w:rsidRPr="001A49DB">
        <w:rPr>
          <w:rFonts w:ascii="Arial" w:hAnsi="Arial" w:cs="Arial"/>
          <w:sz w:val="22"/>
          <w:szCs w:val="28"/>
        </w:rPr>
        <w:t xml:space="preserve"> лампы, температура </w:t>
      </w:r>
      <w:r w:rsidR="003F1A6B" w:rsidRPr="004068EE">
        <w:rPr>
          <w:rFonts w:ascii="Arial" w:hAnsi="Arial" w:cs="Arial"/>
          <w:sz w:val="22"/>
          <w:szCs w:val="28"/>
        </w:rPr>
        <w:t xml:space="preserve">должна быть равномерной </w:t>
      </w:r>
      <w:r w:rsidRPr="001A49DB">
        <w:rPr>
          <w:rFonts w:ascii="Arial" w:hAnsi="Arial" w:cs="Arial"/>
          <w:sz w:val="22"/>
          <w:szCs w:val="28"/>
        </w:rPr>
        <w:t xml:space="preserve">с допуском </w:t>
      </w:r>
      <w:r w:rsidRPr="00890C16">
        <w:rPr>
          <w:rFonts w:ascii="Arial" w:hAnsi="Arial" w:cs="Arial"/>
          <w:sz w:val="22"/>
          <w:szCs w:val="28"/>
        </w:rPr>
        <w:t xml:space="preserve">± 1 ºС. </w:t>
      </w:r>
      <w:r w:rsidR="00041754" w:rsidRPr="00890C16">
        <w:rPr>
          <w:rFonts w:ascii="Arial" w:hAnsi="Arial" w:cs="Arial"/>
          <w:sz w:val="22"/>
          <w:szCs w:val="28"/>
        </w:rPr>
        <w:t>Сл</w:t>
      </w:r>
      <w:r w:rsidR="00041754" w:rsidRPr="00890C16">
        <w:rPr>
          <w:rFonts w:ascii="Arial" w:hAnsi="Arial" w:cs="Arial"/>
          <w:sz w:val="22"/>
          <w:szCs w:val="28"/>
        </w:rPr>
        <w:t>е</w:t>
      </w:r>
      <w:r w:rsidR="00041754" w:rsidRPr="00890C16">
        <w:rPr>
          <w:rFonts w:ascii="Arial" w:hAnsi="Arial" w:cs="Arial"/>
          <w:sz w:val="22"/>
          <w:szCs w:val="28"/>
        </w:rPr>
        <w:t xml:space="preserve">дует </w:t>
      </w:r>
      <w:r w:rsidRPr="00890C16">
        <w:rPr>
          <w:rFonts w:ascii="Arial" w:hAnsi="Arial" w:cs="Arial"/>
          <w:sz w:val="22"/>
          <w:szCs w:val="28"/>
        </w:rPr>
        <w:t>уделять особое внимание, если в шар входит система нагрева.</w:t>
      </w:r>
    </w:p>
    <w:p w14:paraId="6C962DE8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>Температуру измеряют термопреобразователем или термистором, защищенным от и</w:t>
      </w:r>
      <w:r w:rsidRPr="00890C16">
        <w:rPr>
          <w:rFonts w:ascii="Arial" w:hAnsi="Arial" w:cs="Arial"/>
          <w:sz w:val="22"/>
          <w:szCs w:val="28"/>
        </w:rPr>
        <w:t>з</w:t>
      </w:r>
      <w:r w:rsidRPr="00890C16">
        <w:rPr>
          <w:rFonts w:ascii="Arial" w:hAnsi="Arial" w:cs="Arial"/>
          <w:sz w:val="22"/>
          <w:szCs w:val="28"/>
        </w:rPr>
        <w:t>лучения небольшим экраном.</w:t>
      </w:r>
    </w:p>
    <w:p w14:paraId="586C152A" w14:textId="77777777" w:rsidR="00681CA0" w:rsidRPr="00890C16" w:rsidRDefault="008F2CC6" w:rsidP="004A37C4">
      <w:pPr>
        <w:pStyle w:val="a9"/>
        <w:ind w:firstLine="709"/>
        <w:rPr>
          <w:rFonts w:ascii="Arial" w:hAnsi="Arial" w:cs="Arial"/>
          <w:b/>
          <w:sz w:val="22"/>
          <w:szCs w:val="28"/>
        </w:rPr>
      </w:pPr>
      <w:r w:rsidRPr="00890C16">
        <w:rPr>
          <w:rFonts w:ascii="Arial" w:hAnsi="Arial" w:cs="Arial"/>
          <w:b/>
          <w:sz w:val="22"/>
          <w:szCs w:val="28"/>
          <w:lang w:val="en-US"/>
        </w:rPr>
        <w:t>B</w:t>
      </w:r>
      <w:r w:rsidR="00681CA0" w:rsidRPr="00890C16">
        <w:rPr>
          <w:rFonts w:ascii="Arial" w:hAnsi="Arial" w:cs="Arial"/>
          <w:b/>
          <w:sz w:val="22"/>
          <w:szCs w:val="28"/>
        </w:rPr>
        <w:t>.1.2 Схема испытания</w:t>
      </w:r>
    </w:p>
    <w:p w14:paraId="4574DE13" w14:textId="77777777" w:rsidR="00681CA0" w:rsidRPr="00890C16" w:rsidRDefault="00041754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 xml:space="preserve">Схему </w:t>
      </w:r>
      <w:r w:rsidR="00681CA0" w:rsidRPr="00890C16">
        <w:rPr>
          <w:rFonts w:ascii="Arial" w:hAnsi="Arial" w:cs="Arial"/>
          <w:sz w:val="22"/>
          <w:szCs w:val="28"/>
        </w:rPr>
        <w:t>испыт</w:t>
      </w:r>
      <w:r w:rsidRPr="00890C16">
        <w:rPr>
          <w:rFonts w:ascii="Arial" w:hAnsi="Arial" w:cs="Arial"/>
          <w:sz w:val="22"/>
          <w:szCs w:val="28"/>
        </w:rPr>
        <w:t xml:space="preserve">ания лампы выбирают </w:t>
      </w:r>
      <w:r w:rsidR="00F94339" w:rsidRPr="00890C16">
        <w:rPr>
          <w:rFonts w:ascii="Arial" w:hAnsi="Arial" w:cs="Arial"/>
          <w:sz w:val="22"/>
          <w:szCs w:val="28"/>
        </w:rPr>
        <w:t>в соответствии с рисунком</w:t>
      </w:r>
      <w:r w:rsidR="00681CA0" w:rsidRPr="00890C16">
        <w:rPr>
          <w:rFonts w:ascii="Arial" w:hAnsi="Arial" w:cs="Arial"/>
          <w:sz w:val="22"/>
          <w:szCs w:val="28"/>
        </w:rPr>
        <w:t>:</w:t>
      </w:r>
    </w:p>
    <w:p w14:paraId="2F78555F" w14:textId="77777777" w:rsidR="00681CA0" w:rsidRPr="006264B7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- </w:t>
      </w:r>
      <w:r w:rsidR="008F2CC6" w:rsidRPr="006264B7">
        <w:rPr>
          <w:rFonts w:ascii="Arial" w:hAnsi="Arial" w:cs="Arial"/>
          <w:sz w:val="22"/>
          <w:szCs w:val="28"/>
          <w:lang w:val="en-US"/>
        </w:rPr>
        <w:t>B</w:t>
      </w:r>
      <w:r w:rsidRPr="006264B7">
        <w:rPr>
          <w:rFonts w:ascii="Arial" w:hAnsi="Arial" w:cs="Arial"/>
          <w:sz w:val="22"/>
          <w:szCs w:val="28"/>
        </w:rPr>
        <w:t>.</w:t>
      </w:r>
      <w:r w:rsidR="00E4017D" w:rsidRPr="006264B7">
        <w:rPr>
          <w:rFonts w:ascii="Arial" w:hAnsi="Arial" w:cs="Arial"/>
          <w:sz w:val="22"/>
          <w:szCs w:val="28"/>
        </w:rPr>
        <w:t>3</w:t>
      </w:r>
      <w:r w:rsidRPr="006264B7">
        <w:rPr>
          <w:rFonts w:ascii="Arial" w:hAnsi="Arial" w:cs="Arial"/>
          <w:sz w:val="22"/>
          <w:szCs w:val="28"/>
        </w:rPr>
        <w:t xml:space="preserve"> </w:t>
      </w:r>
      <w:r w:rsidR="00F94339">
        <w:rPr>
          <w:rFonts w:ascii="Arial" w:hAnsi="Arial" w:cs="Arial"/>
          <w:sz w:val="22"/>
          <w:szCs w:val="28"/>
        </w:rPr>
        <w:t xml:space="preserve">– </w:t>
      </w:r>
      <w:r w:rsidRPr="006264B7">
        <w:rPr>
          <w:rFonts w:ascii="Arial" w:hAnsi="Arial" w:cs="Arial"/>
          <w:sz w:val="22"/>
          <w:szCs w:val="28"/>
        </w:rPr>
        <w:t>для ламп с предварительным подогревом катодов;</w:t>
      </w:r>
    </w:p>
    <w:p w14:paraId="366FE884" w14:textId="77777777" w:rsidR="00681CA0" w:rsidRPr="006264B7" w:rsidRDefault="008F2CC6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>- B</w:t>
      </w:r>
      <w:r w:rsidR="00681CA0" w:rsidRPr="006264B7">
        <w:rPr>
          <w:rFonts w:ascii="Arial" w:hAnsi="Arial" w:cs="Arial"/>
          <w:sz w:val="22"/>
          <w:szCs w:val="28"/>
        </w:rPr>
        <w:t>.</w:t>
      </w:r>
      <w:r w:rsidR="00E4017D" w:rsidRPr="006264B7">
        <w:rPr>
          <w:rFonts w:ascii="Arial" w:hAnsi="Arial" w:cs="Arial"/>
          <w:sz w:val="22"/>
          <w:szCs w:val="28"/>
        </w:rPr>
        <w:t>4</w:t>
      </w:r>
      <w:r w:rsidR="00F94339">
        <w:rPr>
          <w:rFonts w:ascii="Arial" w:hAnsi="Arial" w:cs="Arial"/>
          <w:sz w:val="22"/>
          <w:szCs w:val="28"/>
        </w:rPr>
        <w:t xml:space="preserve"> –</w:t>
      </w:r>
      <w:r w:rsidR="00681CA0" w:rsidRPr="006264B7">
        <w:rPr>
          <w:rFonts w:ascii="Arial" w:hAnsi="Arial" w:cs="Arial"/>
          <w:sz w:val="22"/>
          <w:szCs w:val="28"/>
        </w:rPr>
        <w:t xml:space="preserve"> для ламп без предварительного подогрева катодов;</w:t>
      </w:r>
    </w:p>
    <w:p w14:paraId="7E37E2F8" w14:textId="77777777" w:rsidR="00681CA0" w:rsidRPr="006264B7" w:rsidRDefault="008F2CC6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>- B</w:t>
      </w:r>
      <w:r w:rsidR="00681CA0" w:rsidRPr="006264B7">
        <w:rPr>
          <w:rFonts w:ascii="Arial" w:hAnsi="Arial" w:cs="Arial"/>
          <w:sz w:val="22"/>
          <w:szCs w:val="28"/>
        </w:rPr>
        <w:t>.</w:t>
      </w:r>
      <w:r w:rsidR="00E4017D" w:rsidRPr="006264B7">
        <w:rPr>
          <w:rFonts w:ascii="Arial" w:hAnsi="Arial" w:cs="Arial"/>
          <w:sz w:val="22"/>
          <w:szCs w:val="28"/>
        </w:rPr>
        <w:t>5</w:t>
      </w:r>
      <w:r w:rsidR="00681CA0" w:rsidRPr="006264B7">
        <w:rPr>
          <w:rFonts w:ascii="Arial" w:hAnsi="Arial" w:cs="Arial"/>
          <w:sz w:val="22"/>
          <w:szCs w:val="28"/>
        </w:rPr>
        <w:t xml:space="preserve"> </w:t>
      </w:r>
      <w:r w:rsidR="00F94339">
        <w:rPr>
          <w:rFonts w:ascii="Arial" w:hAnsi="Arial" w:cs="Arial"/>
          <w:sz w:val="22"/>
          <w:szCs w:val="28"/>
        </w:rPr>
        <w:t xml:space="preserve">– </w:t>
      </w:r>
      <w:r w:rsidR="00681CA0" w:rsidRPr="006264B7">
        <w:rPr>
          <w:rFonts w:ascii="Arial" w:hAnsi="Arial" w:cs="Arial"/>
          <w:sz w:val="22"/>
          <w:szCs w:val="28"/>
        </w:rPr>
        <w:t>для ламп, работающих на ВЧ.</w:t>
      </w:r>
    </w:p>
    <w:p w14:paraId="410B4E30" w14:textId="77777777" w:rsidR="00681CA0" w:rsidRPr="006264B7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>До проведения измерений любое устройство, используемое для зажигания лампы, должно быть отсоединено от испытательной цепи.</w:t>
      </w:r>
    </w:p>
    <w:p w14:paraId="69C35848" w14:textId="77777777" w:rsidR="00681CA0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890C16">
        <w:rPr>
          <w:rFonts w:ascii="Arial" w:hAnsi="Arial" w:cs="Arial"/>
          <w:sz w:val="22"/>
          <w:szCs w:val="28"/>
        </w:rPr>
        <w:t>Для ламп, работающих на ВЧ, в испытательной цепи</w:t>
      </w:r>
      <w:r w:rsidR="00F94339" w:rsidRPr="00890C16">
        <w:rPr>
          <w:rFonts w:ascii="Arial" w:hAnsi="Arial" w:cs="Arial"/>
          <w:sz w:val="22"/>
          <w:szCs w:val="28"/>
        </w:rPr>
        <w:t xml:space="preserve"> в соответствии с рисунком </w:t>
      </w:r>
      <w:r w:rsidR="008F2CC6" w:rsidRPr="00890C16">
        <w:rPr>
          <w:rFonts w:ascii="Arial" w:hAnsi="Arial" w:cs="Arial"/>
          <w:sz w:val="22"/>
          <w:szCs w:val="28"/>
          <w:lang w:val="en-US"/>
        </w:rPr>
        <w:t>B</w:t>
      </w:r>
      <w:r w:rsidRPr="00890C16">
        <w:rPr>
          <w:rFonts w:ascii="Arial" w:hAnsi="Arial" w:cs="Arial"/>
          <w:sz w:val="22"/>
          <w:szCs w:val="28"/>
        </w:rPr>
        <w:t>.</w:t>
      </w:r>
      <w:r w:rsidR="00E4017D" w:rsidRPr="00890C16">
        <w:rPr>
          <w:rFonts w:ascii="Arial" w:hAnsi="Arial" w:cs="Arial"/>
          <w:sz w:val="22"/>
          <w:szCs w:val="28"/>
        </w:rPr>
        <w:t>5</w:t>
      </w:r>
      <w:r w:rsidRPr="00890C16">
        <w:rPr>
          <w:rFonts w:ascii="Arial" w:hAnsi="Arial" w:cs="Arial"/>
          <w:sz w:val="22"/>
          <w:szCs w:val="28"/>
        </w:rPr>
        <w:t xml:space="preserve"> с</w:t>
      </w:r>
      <w:r w:rsidRPr="00890C16">
        <w:rPr>
          <w:rFonts w:ascii="Arial" w:hAnsi="Arial" w:cs="Arial"/>
          <w:sz w:val="22"/>
          <w:szCs w:val="28"/>
        </w:rPr>
        <w:t>о</w:t>
      </w:r>
      <w:r w:rsidRPr="00890C16">
        <w:rPr>
          <w:rFonts w:ascii="Arial" w:hAnsi="Arial" w:cs="Arial"/>
          <w:sz w:val="22"/>
          <w:szCs w:val="28"/>
        </w:rPr>
        <w:t>единения должны быть по возможности короче и прямее</w:t>
      </w:r>
      <w:r w:rsidR="00493FDB" w:rsidRPr="00890C16">
        <w:rPr>
          <w:rFonts w:ascii="Arial" w:hAnsi="Arial" w:cs="Arial"/>
          <w:sz w:val="22"/>
          <w:szCs w:val="28"/>
        </w:rPr>
        <w:t xml:space="preserve">, чтобы избежать </w:t>
      </w:r>
      <w:r w:rsidRPr="00890C16">
        <w:rPr>
          <w:rFonts w:ascii="Arial" w:hAnsi="Arial" w:cs="Arial"/>
          <w:sz w:val="22"/>
          <w:szCs w:val="28"/>
        </w:rPr>
        <w:t>паразитической е</w:t>
      </w:r>
      <w:r w:rsidRPr="00890C16">
        <w:rPr>
          <w:rFonts w:ascii="Arial" w:hAnsi="Arial" w:cs="Arial"/>
          <w:sz w:val="22"/>
          <w:szCs w:val="28"/>
        </w:rPr>
        <w:t>м</w:t>
      </w:r>
      <w:r w:rsidRPr="00890C16">
        <w:rPr>
          <w:rFonts w:ascii="Arial" w:hAnsi="Arial" w:cs="Arial"/>
          <w:sz w:val="22"/>
          <w:szCs w:val="28"/>
        </w:rPr>
        <w:t>кости</w:t>
      </w:r>
      <w:r w:rsidRPr="006F7758">
        <w:rPr>
          <w:rFonts w:ascii="Arial" w:hAnsi="Arial" w:cs="Arial"/>
          <w:sz w:val="22"/>
          <w:szCs w:val="28"/>
        </w:rPr>
        <w:t xml:space="preserve">. Паразитическая 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мкость, параллельная лампе, должна быть менее 1 нФ.</w:t>
      </w:r>
    </w:p>
    <w:p w14:paraId="061EC1FD" w14:textId="77777777" w:rsidR="00890C16" w:rsidRDefault="00890C16" w:rsidP="00B17342">
      <w:pPr>
        <w:pStyle w:val="a9"/>
        <w:spacing w:after="0"/>
        <w:ind w:firstLine="709"/>
        <w:rPr>
          <w:rFonts w:ascii="Arial" w:hAnsi="Arial" w:cs="Arial"/>
          <w:szCs w:val="28"/>
        </w:rPr>
      </w:pPr>
    </w:p>
    <w:p w14:paraId="6504B5BD" w14:textId="77777777" w:rsidR="00890C16" w:rsidRDefault="00890C16" w:rsidP="00B17342">
      <w:pPr>
        <w:pStyle w:val="a9"/>
        <w:spacing w:after="0"/>
        <w:ind w:firstLine="709"/>
        <w:rPr>
          <w:rFonts w:ascii="Arial" w:hAnsi="Arial" w:cs="Arial"/>
          <w:szCs w:val="28"/>
        </w:rPr>
      </w:pPr>
    </w:p>
    <w:p w14:paraId="00BD01A9" w14:textId="77777777" w:rsidR="00B17342" w:rsidRPr="006F7758" w:rsidRDefault="00B17342" w:rsidP="00B17342">
      <w:pPr>
        <w:pStyle w:val="a9"/>
        <w:spacing w:after="0"/>
        <w:ind w:firstLine="709"/>
        <w:rPr>
          <w:rFonts w:ascii="Arial" w:hAnsi="Arial" w:cs="Arial"/>
          <w:szCs w:val="28"/>
        </w:rPr>
      </w:pPr>
    </w:p>
    <w:p w14:paraId="6DF55661" w14:textId="77777777" w:rsidR="00E4017D" w:rsidRDefault="00890C16" w:rsidP="00B17342">
      <w:pPr>
        <w:pStyle w:val="a9"/>
        <w:spacing w:after="0"/>
        <w:ind w:right="467" w:firstLine="709"/>
        <w:jc w:val="center"/>
        <w:rPr>
          <w:rFonts w:ascii="Arial" w:hAnsi="Arial" w:cs="Arial"/>
          <w:sz w:val="22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83C921" wp14:editId="18C7CF55">
                <wp:simplePos x="0" y="0"/>
                <wp:positionH relativeFrom="column">
                  <wp:posOffset>4331335</wp:posOffset>
                </wp:positionH>
                <wp:positionV relativeFrom="paragraph">
                  <wp:posOffset>-170815</wp:posOffset>
                </wp:positionV>
                <wp:extent cx="1147445" cy="281940"/>
                <wp:effectExtent l="0" t="0" r="0" b="381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9F045" w14:textId="77777777" w:rsidR="005E325D" w:rsidRPr="00DA1537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Стартер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83C921" id="Надпись 53" o:spid="_x0000_s1084" type="#_x0000_t202" style="position:absolute;left:0;text-align:left;margin-left:341.05pt;margin-top:-13.45pt;width:90.35pt;height:22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" filled="f" stroked="f" strokeweight=".5pt">
                <v:path arrowok="t"/>
                <v:textbox>
                  <w:txbxContent>
                    <w:p w14:paraId="7DF9F045" w14:textId="77777777" w:rsidR="005E325D" w:rsidRPr="00DA1537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Стартер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469A946" wp14:editId="248FC184">
                <wp:simplePos x="0" y="0"/>
                <wp:positionH relativeFrom="column">
                  <wp:posOffset>1324610</wp:posOffset>
                </wp:positionH>
                <wp:positionV relativeFrom="paragraph">
                  <wp:posOffset>380365</wp:posOffset>
                </wp:positionV>
                <wp:extent cx="1390015" cy="281940"/>
                <wp:effectExtent l="0" t="0" r="0" b="381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FFF3" w14:textId="77777777" w:rsidR="005E325D" w:rsidRPr="00890C16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Э</w:t>
                            </w:r>
                            <w:r w:rsidRPr="00890C16">
                              <w:rPr>
                                <w:rFonts w:ascii="Arial" w:hAnsi="Arial" w:cs="Arial"/>
                                <w:sz w:val="20"/>
                              </w:rPr>
                              <w:t>талонный балласт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69A946" id="Надпись 55" o:spid="_x0000_s1085" type="#_x0000_t202" style="position:absolute;left:0;text-align:left;margin-left:104.3pt;margin-top:29.95pt;width:109.45pt;height:22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" filled="f" stroked="f" strokeweight=".5pt">
                <v:path arrowok="t"/>
                <v:textbox>
                  <w:txbxContent>
                    <w:p w14:paraId="6AA0FFF3" w14:textId="77777777" w:rsidR="005E325D" w:rsidRPr="00890C16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Э</w:t>
                      </w:r>
                      <w:r w:rsidRPr="00890C16">
                        <w:rPr>
                          <w:rFonts w:ascii="Arial" w:hAnsi="Arial" w:cs="Arial"/>
                          <w:sz w:val="20"/>
                        </w:rPr>
                        <w:t>талонный балласт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FFABB0" wp14:editId="206A4466">
                <wp:simplePos x="0" y="0"/>
                <wp:positionH relativeFrom="column">
                  <wp:posOffset>432435</wp:posOffset>
                </wp:positionH>
                <wp:positionV relativeFrom="paragraph">
                  <wp:posOffset>806450</wp:posOffset>
                </wp:positionV>
                <wp:extent cx="1147445" cy="535305"/>
                <wp:effectExtent l="0" t="0" r="0" b="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A96D8" w14:textId="77777777" w:rsidR="005E325D" w:rsidRDefault="005E325D" w:rsidP="00E401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Источник </w:t>
                            </w:r>
                          </w:p>
                          <w:p w14:paraId="56A9A260" w14:textId="77777777" w:rsidR="005E325D" w:rsidRPr="00C2009C" w:rsidRDefault="005E325D" w:rsidP="00E401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FFABB0" id="Надпись 56" o:spid="_x0000_s1086" type="#_x0000_t202" style="position:absolute;left:0;text-align:left;margin-left:34.05pt;margin-top:63.5pt;width:90.35pt;height:42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" filled="f" stroked="f" strokeweight=".5pt">
                <v:path arrowok="t"/>
                <v:textbox>
                  <w:txbxContent>
                    <w:p w14:paraId="24EA96D8" w14:textId="77777777" w:rsidR="005E325D" w:rsidRDefault="005E325D" w:rsidP="00E4017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Источник </w:t>
                      </w:r>
                    </w:p>
                    <w:p w14:paraId="56A9A260" w14:textId="77777777" w:rsidR="005E325D" w:rsidRPr="00C2009C" w:rsidRDefault="005E325D" w:rsidP="00E4017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питания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CEBF25" wp14:editId="4187A9DC">
                <wp:simplePos x="0" y="0"/>
                <wp:positionH relativeFrom="column">
                  <wp:posOffset>1291590</wp:posOffset>
                </wp:positionH>
                <wp:positionV relativeFrom="paragraph">
                  <wp:posOffset>948055</wp:posOffset>
                </wp:positionV>
                <wp:extent cx="340360" cy="223520"/>
                <wp:effectExtent l="0" t="0" r="0" b="508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3FCFD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CEBF25" id="Надпись 57" o:spid="_x0000_s1087" type="#_x0000_t202" style="position:absolute;left:0;text-align:left;margin-left:101.7pt;margin-top:74.65pt;width:26.8pt;height:17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" filled="f" stroked="f" strokeweight=".5pt">
                <v:path arrowok="t"/>
                <v:textbox>
                  <w:txbxContent>
                    <w:p w14:paraId="2773FCFD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C8C3856" wp14:editId="7A5A05CB">
                <wp:simplePos x="0" y="0"/>
                <wp:positionH relativeFrom="column">
                  <wp:posOffset>1813560</wp:posOffset>
                </wp:positionH>
                <wp:positionV relativeFrom="paragraph">
                  <wp:posOffset>1407160</wp:posOffset>
                </wp:positionV>
                <wp:extent cx="340360" cy="223520"/>
                <wp:effectExtent l="0" t="0" r="0" b="508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C260B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8C3856" id="Надпись 58" o:spid="_x0000_s1088" type="#_x0000_t202" style="position:absolute;left:0;text-align:left;margin-left:142.8pt;margin-top:110.8pt;width:26.8pt;height:1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" filled="f" stroked="f" strokeweight=".5pt">
                <v:path arrowok="t"/>
                <v:textbox>
                  <w:txbxContent>
                    <w:p w14:paraId="1F7C260B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9D32AE" wp14:editId="2BAE39D1">
                <wp:simplePos x="0" y="0"/>
                <wp:positionH relativeFrom="column">
                  <wp:posOffset>2490470</wp:posOffset>
                </wp:positionH>
                <wp:positionV relativeFrom="paragraph">
                  <wp:posOffset>1416050</wp:posOffset>
                </wp:positionV>
                <wp:extent cx="340360" cy="223520"/>
                <wp:effectExtent l="0" t="0" r="0" b="508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15CE0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9D32AE" id="Надпись 59" o:spid="_x0000_s1089" type="#_x0000_t202" style="position:absolute;left:0;text-align:left;margin-left:196.1pt;margin-top:111.5pt;width:26.8pt;height:17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" filled="f" stroked="f" strokeweight=".5pt">
                <v:path arrowok="t"/>
                <v:textbox>
                  <w:txbxContent>
                    <w:p w14:paraId="4E015CE0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ECE363" wp14:editId="7BDC2C58">
                <wp:simplePos x="0" y="0"/>
                <wp:positionH relativeFrom="column">
                  <wp:posOffset>2984500</wp:posOffset>
                </wp:positionH>
                <wp:positionV relativeFrom="paragraph">
                  <wp:posOffset>1118235</wp:posOffset>
                </wp:positionV>
                <wp:extent cx="340360" cy="223520"/>
                <wp:effectExtent l="0" t="0" r="0" b="508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2DC2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ECE363" id="Надпись 60" o:spid="_x0000_s1090" type="#_x0000_t202" style="position:absolute;left:0;text-align:left;margin-left:235pt;margin-top:88.05pt;width:26.8pt;height:17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" filled="f" stroked="f" strokeweight=".5pt">
                <v:path arrowok="t"/>
                <v:textbox>
                  <w:txbxContent>
                    <w:p w14:paraId="428C2DC2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89E34F0" wp14:editId="7861B686">
                <wp:simplePos x="0" y="0"/>
                <wp:positionH relativeFrom="column">
                  <wp:posOffset>4096385</wp:posOffset>
                </wp:positionH>
                <wp:positionV relativeFrom="paragraph">
                  <wp:posOffset>339725</wp:posOffset>
                </wp:positionV>
                <wp:extent cx="1147445" cy="281940"/>
                <wp:effectExtent l="0" t="0" r="0" b="381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E2D0" w14:textId="77777777" w:rsidR="005E325D" w:rsidRPr="00DA1537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9E34F0" id="Надпись 54" o:spid="_x0000_s1091" type="#_x0000_t202" style="position:absolute;left:0;text-align:left;margin-left:322.55pt;margin-top:26.75pt;width:90.35pt;height:2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" filled="f" stroked="f" strokeweight=".5pt">
                <v:path arrowok="t"/>
                <v:textbox>
                  <w:txbxContent>
                    <w:p w14:paraId="0025E2D0" w14:textId="77777777" w:rsidR="005E325D" w:rsidRPr="00DA1537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A41CA1" wp14:editId="4DEB2055">
            <wp:extent cx="4431665" cy="1908175"/>
            <wp:effectExtent l="0" t="0" r="698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CAF6" w14:textId="77777777" w:rsidR="00E4017D" w:rsidRDefault="00E4017D" w:rsidP="00B17342">
      <w:pPr>
        <w:pStyle w:val="a9"/>
        <w:spacing w:after="240"/>
        <w:ind w:right="707" w:firstLine="709"/>
        <w:jc w:val="center"/>
        <w:rPr>
          <w:rFonts w:ascii="Arial" w:hAnsi="Arial" w:cs="Arial"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 xml:space="preserve">Рисунок </w:t>
      </w:r>
      <w:r w:rsidRPr="006264B7">
        <w:rPr>
          <w:rFonts w:ascii="Arial" w:hAnsi="Arial" w:cs="Arial"/>
          <w:sz w:val="22"/>
          <w:szCs w:val="28"/>
          <w:lang w:val="en-US"/>
        </w:rPr>
        <w:t>B</w:t>
      </w:r>
      <w:r w:rsidRPr="006264B7">
        <w:rPr>
          <w:rFonts w:ascii="Arial" w:hAnsi="Arial" w:cs="Arial"/>
          <w:sz w:val="22"/>
          <w:szCs w:val="28"/>
        </w:rPr>
        <w:t>.3 – Схема</w:t>
      </w:r>
      <w:r w:rsidRPr="006F7758">
        <w:rPr>
          <w:rFonts w:ascii="Arial" w:hAnsi="Arial" w:cs="Arial"/>
          <w:sz w:val="22"/>
          <w:szCs w:val="28"/>
        </w:rPr>
        <w:t xml:space="preserve"> измерения электрических и световых параметров ламп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с предварительным подогревом катодов</w:t>
      </w:r>
    </w:p>
    <w:p w14:paraId="2B1A312F" w14:textId="77777777" w:rsidR="00E4017D" w:rsidRPr="006F7758" w:rsidRDefault="007F0CAD" w:rsidP="00E4017D">
      <w:pPr>
        <w:pStyle w:val="a9"/>
        <w:spacing w:after="0"/>
        <w:ind w:right="467"/>
        <w:jc w:val="center"/>
        <w:rPr>
          <w:rFonts w:ascii="Arial" w:hAnsi="Arial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0444088" wp14:editId="656C9192">
                <wp:simplePos x="0" y="0"/>
                <wp:positionH relativeFrom="column">
                  <wp:posOffset>1062355</wp:posOffset>
                </wp:positionH>
                <wp:positionV relativeFrom="paragraph">
                  <wp:posOffset>-40640</wp:posOffset>
                </wp:positionV>
                <wp:extent cx="1386205" cy="281940"/>
                <wp:effectExtent l="0" t="0" r="0" b="381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20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F512C" w14:textId="77777777" w:rsidR="005E325D" w:rsidRPr="00DA1537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Эталонный балласт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44088" id="Надпись 63" o:spid="_x0000_s1092" type="#_x0000_t202" style="position:absolute;left:0;text-align:left;margin-left:83.65pt;margin-top:-3.2pt;width:109.15pt;height:22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" filled="f" stroked="f" strokeweight=".5pt">
                <v:path arrowok="t"/>
                <v:textbox>
                  <w:txbxContent>
                    <w:p w14:paraId="2FBF512C" w14:textId="77777777" w:rsidR="005E325D" w:rsidRPr="00DA1537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Эталонный балласт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198B06" wp14:editId="1BF717C2">
                <wp:simplePos x="0" y="0"/>
                <wp:positionH relativeFrom="column">
                  <wp:posOffset>904875</wp:posOffset>
                </wp:positionH>
                <wp:positionV relativeFrom="paragraph">
                  <wp:posOffset>638175</wp:posOffset>
                </wp:positionV>
                <wp:extent cx="340360" cy="223520"/>
                <wp:effectExtent l="0" t="0" r="0" b="508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F7EEE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198B06" id="Надпись 65" o:spid="_x0000_s1093" type="#_x0000_t202" style="position:absolute;left:0;text-align:left;margin-left:71.25pt;margin-top:50.25pt;width:26.8pt;height:17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" filled="f" stroked="f" strokeweight=".5pt">
                <v:path arrowok="t"/>
                <v:textbox>
                  <w:txbxContent>
                    <w:p w14:paraId="7B7F7EEE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1573841" wp14:editId="3A15FA18">
                <wp:simplePos x="0" y="0"/>
                <wp:positionH relativeFrom="column">
                  <wp:posOffset>163830</wp:posOffset>
                </wp:positionH>
                <wp:positionV relativeFrom="paragraph">
                  <wp:posOffset>567690</wp:posOffset>
                </wp:positionV>
                <wp:extent cx="1147445" cy="535305"/>
                <wp:effectExtent l="0" t="0" r="0" b="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20E21" w14:textId="77777777" w:rsidR="005E325D" w:rsidRDefault="005E325D" w:rsidP="00E401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Источник </w:t>
                            </w:r>
                          </w:p>
                          <w:p w14:paraId="1A34D3F8" w14:textId="77777777" w:rsidR="005E325D" w:rsidRPr="00C2009C" w:rsidRDefault="005E325D" w:rsidP="00E401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573841" id="Надпись 64" o:spid="_x0000_s1094" type="#_x0000_t202" style="position:absolute;left:0;text-align:left;margin-left:12.9pt;margin-top:44.7pt;width:90.35pt;height:42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" filled="f" stroked="f" strokeweight=".5pt">
                <v:path arrowok="t"/>
                <v:textbox>
                  <w:txbxContent>
                    <w:p w14:paraId="4C920E21" w14:textId="77777777" w:rsidR="005E325D" w:rsidRDefault="005E325D" w:rsidP="00E4017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Источник </w:t>
                      </w:r>
                    </w:p>
                    <w:p w14:paraId="1A34D3F8" w14:textId="77777777" w:rsidR="005E325D" w:rsidRPr="00C2009C" w:rsidRDefault="005E325D" w:rsidP="00E4017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283485" wp14:editId="3973CF4C">
                <wp:simplePos x="0" y="0"/>
                <wp:positionH relativeFrom="column">
                  <wp:posOffset>1481455</wp:posOffset>
                </wp:positionH>
                <wp:positionV relativeFrom="paragraph">
                  <wp:posOffset>1213485</wp:posOffset>
                </wp:positionV>
                <wp:extent cx="340360" cy="223520"/>
                <wp:effectExtent l="0" t="0" r="0" b="508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DA8D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283485" id="Надпись 66" o:spid="_x0000_s1095" type="#_x0000_t202" style="position:absolute;left:0;text-align:left;margin-left:116.65pt;margin-top:95.55pt;width:26.8pt;height: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" filled="f" stroked="f" strokeweight=".5pt">
                <v:path arrowok="t"/>
                <v:textbox>
                  <w:txbxContent>
                    <w:p w14:paraId="645CDA8D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E46F8D" wp14:editId="18983F01">
                <wp:simplePos x="0" y="0"/>
                <wp:positionH relativeFrom="column">
                  <wp:posOffset>2237105</wp:posOffset>
                </wp:positionH>
                <wp:positionV relativeFrom="paragraph">
                  <wp:posOffset>1213485</wp:posOffset>
                </wp:positionV>
                <wp:extent cx="340360" cy="223520"/>
                <wp:effectExtent l="0" t="0" r="0" b="508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15584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E46F8D" id="Надпись 67" o:spid="_x0000_s1096" type="#_x0000_t202" style="position:absolute;left:0;text-align:left;margin-left:176.15pt;margin-top:95.55pt;width:26.8pt;height:17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" filled="f" stroked="f" strokeweight=".5pt">
                <v:path arrowok="t"/>
                <v:textbox>
                  <w:txbxContent>
                    <w:p w14:paraId="06A15584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B5C77B" wp14:editId="0FB2836B">
                <wp:simplePos x="0" y="0"/>
                <wp:positionH relativeFrom="column">
                  <wp:posOffset>2802890</wp:posOffset>
                </wp:positionH>
                <wp:positionV relativeFrom="paragraph">
                  <wp:posOffset>852805</wp:posOffset>
                </wp:positionV>
                <wp:extent cx="340360" cy="223520"/>
                <wp:effectExtent l="0" t="0" r="0" b="508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7961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B5C77B" id="Надпись 68" o:spid="_x0000_s1097" type="#_x0000_t202" style="position:absolute;left:0;text-align:left;margin-left:220.7pt;margin-top:67.15pt;width:26.8pt;height:17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" filled="f" stroked="f" strokeweight=".5pt">
                <v:path arrowok="t"/>
                <v:textbox>
                  <w:txbxContent>
                    <w:p w14:paraId="039E7961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684928" wp14:editId="11CB6098">
                <wp:simplePos x="0" y="0"/>
                <wp:positionH relativeFrom="column">
                  <wp:posOffset>3959860</wp:posOffset>
                </wp:positionH>
                <wp:positionV relativeFrom="paragraph">
                  <wp:posOffset>1000125</wp:posOffset>
                </wp:positionV>
                <wp:extent cx="1147445" cy="281940"/>
                <wp:effectExtent l="0" t="0" r="0" b="381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99A28" w14:textId="77777777" w:rsidR="005E325D" w:rsidRPr="00DA1537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684928" id="Надпись 62" o:spid="_x0000_s1098" type="#_x0000_t202" style="position:absolute;left:0;text-align:left;margin-left:311.8pt;margin-top:78.75pt;width:90.35pt;height:22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" filled="f" stroked="f" strokeweight=".5pt">
                <v:path arrowok="t"/>
                <v:textbox>
                  <w:txbxContent>
                    <w:p w14:paraId="1B699A28" w14:textId="77777777" w:rsidR="005E325D" w:rsidRPr="00DA1537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8"/>
        </w:rPr>
        <w:drawing>
          <wp:inline distT="0" distB="0" distL="0" distR="0" wp14:anchorId="4245719F" wp14:editId="7D24C8C2">
            <wp:extent cx="5022850" cy="1804670"/>
            <wp:effectExtent l="0" t="0" r="635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AE9E" w14:textId="77777777" w:rsidR="00E4017D" w:rsidRPr="006F7758" w:rsidRDefault="00E4017D" w:rsidP="00E4017D">
      <w:pPr>
        <w:pStyle w:val="a9"/>
        <w:spacing w:after="0" w:line="276" w:lineRule="auto"/>
        <w:ind w:right="467"/>
        <w:jc w:val="center"/>
        <w:rPr>
          <w:rFonts w:ascii="Arial" w:hAnsi="Arial" w:cs="Arial"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 xml:space="preserve">Рисунок </w:t>
      </w:r>
      <w:r w:rsidRPr="006264B7">
        <w:rPr>
          <w:rFonts w:ascii="Arial" w:hAnsi="Arial" w:cs="Arial"/>
          <w:sz w:val="22"/>
          <w:szCs w:val="28"/>
          <w:lang w:val="en-US"/>
        </w:rPr>
        <w:t>B</w:t>
      </w:r>
      <w:r w:rsidRPr="006264B7">
        <w:rPr>
          <w:rFonts w:ascii="Arial" w:hAnsi="Arial" w:cs="Arial"/>
          <w:sz w:val="22"/>
          <w:szCs w:val="28"/>
        </w:rPr>
        <w:t>.4– Схема измерения электрических</w:t>
      </w:r>
      <w:r w:rsidRPr="006F7758">
        <w:rPr>
          <w:rFonts w:ascii="Arial" w:hAnsi="Arial" w:cs="Arial"/>
          <w:sz w:val="22"/>
          <w:szCs w:val="28"/>
        </w:rPr>
        <w:t xml:space="preserve"> и световых параметров ламп без </w:t>
      </w:r>
    </w:p>
    <w:p w14:paraId="2180B55F" w14:textId="77777777" w:rsidR="00E4017D" w:rsidRPr="006F7758" w:rsidRDefault="00E4017D" w:rsidP="00E4017D">
      <w:pPr>
        <w:pStyle w:val="a9"/>
        <w:spacing w:after="0" w:line="276" w:lineRule="auto"/>
        <w:ind w:right="467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предварительного подогрева катодов</w:t>
      </w:r>
    </w:p>
    <w:p w14:paraId="61BACC69" w14:textId="77777777" w:rsidR="00E4017D" w:rsidRPr="006F7758" w:rsidRDefault="007F0CAD" w:rsidP="00E358D3">
      <w:pPr>
        <w:pStyle w:val="a9"/>
        <w:spacing w:after="0"/>
        <w:ind w:right="467"/>
        <w:jc w:val="center"/>
        <w:rPr>
          <w:rFonts w:ascii="Arial" w:hAnsi="Arial" w:cs="Arial"/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36BF2E" wp14:editId="5A50EF32">
                <wp:simplePos x="0" y="0"/>
                <wp:positionH relativeFrom="column">
                  <wp:posOffset>1311275</wp:posOffset>
                </wp:positionH>
                <wp:positionV relativeFrom="paragraph">
                  <wp:posOffset>119380</wp:posOffset>
                </wp:positionV>
                <wp:extent cx="1427480" cy="281940"/>
                <wp:effectExtent l="0" t="0" r="0" b="3810"/>
                <wp:wrapNone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74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7A9466" w14:textId="77777777" w:rsidR="005E325D" w:rsidRPr="00DA1537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Эталонный балласт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36BF2E" id="Надпись 70" o:spid="_x0000_s1099" type="#_x0000_t202" style="position:absolute;left:0;text-align:left;margin-left:103.25pt;margin-top:9.4pt;width:112.4pt;height:22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" filled="f" stroked="f" strokeweight=".5pt">
                <v:path arrowok="t"/>
                <v:textbox>
                  <w:txbxContent>
                    <w:p w14:paraId="1C7A9466" w14:textId="77777777" w:rsidR="005E325D" w:rsidRPr="00DA1537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Эталонный балласт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F546CD" wp14:editId="75AA070D">
                <wp:simplePos x="0" y="0"/>
                <wp:positionH relativeFrom="column">
                  <wp:posOffset>-322580</wp:posOffset>
                </wp:positionH>
                <wp:positionV relativeFrom="paragraph">
                  <wp:posOffset>659130</wp:posOffset>
                </wp:positionV>
                <wp:extent cx="846455" cy="535305"/>
                <wp:effectExtent l="0" t="0" r="0" b="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645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7AEAE" w14:textId="77777777" w:rsidR="005E325D" w:rsidRDefault="005E325D" w:rsidP="00E4017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ВЧ</w:t>
                            </w:r>
                          </w:p>
                          <w:p w14:paraId="4D152FF0" w14:textId="77777777" w:rsidR="005E325D" w:rsidRPr="00B862E3" w:rsidRDefault="005E325D" w:rsidP="00E4017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генератор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F546CD" id="Надпись 71" o:spid="_x0000_s1100" type="#_x0000_t202" style="position:absolute;left:0;text-align:left;margin-left:-25.4pt;margin-top:51.9pt;width:66.65pt;height:42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" filled="f" stroked="f" strokeweight=".5pt">
                <v:path arrowok="t"/>
                <v:textbox>
                  <w:txbxContent>
                    <w:p w14:paraId="6397AEAE" w14:textId="77777777" w:rsidR="005E325D" w:rsidRDefault="005E325D" w:rsidP="00E4017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ВЧ</w:t>
                      </w:r>
                    </w:p>
                    <w:p w14:paraId="4D152FF0" w14:textId="77777777" w:rsidR="005E325D" w:rsidRPr="00B862E3" w:rsidRDefault="005E325D" w:rsidP="00E4017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генератор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6DD832C" wp14:editId="4AFDF5CB">
                <wp:simplePos x="0" y="0"/>
                <wp:positionH relativeFrom="column">
                  <wp:posOffset>1106805</wp:posOffset>
                </wp:positionH>
                <wp:positionV relativeFrom="paragraph">
                  <wp:posOffset>777240</wp:posOffset>
                </wp:positionV>
                <wp:extent cx="340360" cy="223520"/>
                <wp:effectExtent l="0" t="0" r="0" b="508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FD046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DD832C" id="Надпись 73" o:spid="_x0000_s1101" type="#_x0000_t202" style="position:absolute;left:0;text-align:left;margin-left:87.15pt;margin-top:61.2pt;width:26.8pt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" filled="f" stroked="f" strokeweight=".5pt">
                <v:path arrowok="t"/>
                <v:textbox>
                  <w:txbxContent>
                    <w:p w14:paraId="754FD046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CB392D" wp14:editId="0E5D3151">
                <wp:simplePos x="0" y="0"/>
                <wp:positionH relativeFrom="column">
                  <wp:posOffset>1701165</wp:posOffset>
                </wp:positionH>
                <wp:positionV relativeFrom="paragraph">
                  <wp:posOffset>1318895</wp:posOffset>
                </wp:positionV>
                <wp:extent cx="340360" cy="223520"/>
                <wp:effectExtent l="0" t="0" r="0" b="5080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0DAC8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CB392D" id="Надпись 74" o:spid="_x0000_s1102" type="#_x0000_t202" style="position:absolute;left:0;text-align:left;margin-left:133.95pt;margin-top:103.85pt;width:26.8pt;height:17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" filled="f" stroked="f" strokeweight=".5pt">
                <v:path arrowok="t"/>
                <v:textbox>
                  <w:txbxContent>
                    <w:p w14:paraId="23E0DAC8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839AC38" wp14:editId="4790B83C">
                <wp:simplePos x="0" y="0"/>
                <wp:positionH relativeFrom="column">
                  <wp:posOffset>2448560</wp:posOffset>
                </wp:positionH>
                <wp:positionV relativeFrom="paragraph">
                  <wp:posOffset>1325245</wp:posOffset>
                </wp:positionV>
                <wp:extent cx="340360" cy="223520"/>
                <wp:effectExtent l="0" t="0" r="0" b="508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01F15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39AC38" id="Надпись 75" o:spid="_x0000_s1103" type="#_x0000_t202" style="position:absolute;left:0;text-align:left;margin-left:192.8pt;margin-top:104.35pt;width:26.8pt;height:17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" filled="f" stroked="f" strokeweight=".5pt">
                <v:path arrowok="t"/>
                <v:textbox>
                  <w:txbxContent>
                    <w:p w14:paraId="23101F15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5F8B21D" wp14:editId="00D5ADA0">
                <wp:simplePos x="0" y="0"/>
                <wp:positionH relativeFrom="column">
                  <wp:posOffset>4324350</wp:posOffset>
                </wp:positionH>
                <wp:positionV relativeFrom="paragraph">
                  <wp:posOffset>61595</wp:posOffset>
                </wp:positionV>
                <wp:extent cx="1147445" cy="281940"/>
                <wp:effectExtent l="0" t="0" r="0" b="381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82CD3" w14:textId="77777777" w:rsidR="005E325D" w:rsidRPr="00DA1537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F8B21D" id="Надпись 72" o:spid="_x0000_s1104" type="#_x0000_t202" style="position:absolute;left:0;text-align:left;margin-left:340.5pt;margin-top:4.85pt;width:90.35pt;height:22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" filled="f" stroked="f" strokeweight=".5pt">
                <v:path arrowok="t"/>
                <v:textbox>
                  <w:txbxContent>
                    <w:p w14:paraId="5ED82CD3" w14:textId="77777777" w:rsidR="005E325D" w:rsidRPr="00DA1537" w:rsidRDefault="005E325D" w:rsidP="00E4017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0727140" wp14:editId="616F5879">
                <wp:simplePos x="0" y="0"/>
                <wp:positionH relativeFrom="column">
                  <wp:posOffset>3014345</wp:posOffset>
                </wp:positionH>
                <wp:positionV relativeFrom="paragraph">
                  <wp:posOffset>946785</wp:posOffset>
                </wp:positionV>
                <wp:extent cx="340360" cy="223520"/>
                <wp:effectExtent l="0" t="0" r="0" b="508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CF39" w14:textId="77777777" w:rsidR="005E325D" w:rsidRPr="004371FA" w:rsidRDefault="005E325D" w:rsidP="00E4017D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727140" id="Надпись 76" o:spid="_x0000_s1105" type="#_x0000_t202" style="position:absolute;left:0;text-align:left;margin-left:237.35pt;margin-top:74.55pt;width:26.8pt;height:17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" filled="f" stroked="f" strokeweight=".5pt">
                <v:path arrowok="t"/>
                <v:textbox>
                  <w:txbxContent>
                    <w:p w14:paraId="7BCBCF39" w14:textId="77777777" w:rsidR="005E325D" w:rsidRPr="004371FA" w:rsidRDefault="005E325D" w:rsidP="00E4017D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8"/>
        </w:rPr>
        <w:drawing>
          <wp:inline distT="0" distB="0" distL="0" distR="0" wp14:anchorId="07A21674" wp14:editId="70441EEE">
            <wp:extent cx="5608320" cy="196913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BC3F" w14:textId="77777777" w:rsidR="00E4017D" w:rsidRPr="004068EE" w:rsidRDefault="00E4017D" w:rsidP="0023790B">
      <w:pPr>
        <w:pStyle w:val="a9"/>
        <w:spacing w:after="0"/>
        <w:ind w:right="467"/>
        <w:jc w:val="center"/>
        <w:rPr>
          <w:rFonts w:ascii="Arial" w:hAnsi="Arial" w:cs="Arial"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 xml:space="preserve">Рисунок </w:t>
      </w:r>
      <w:r w:rsidRPr="006264B7">
        <w:rPr>
          <w:rFonts w:ascii="Arial" w:hAnsi="Arial" w:cs="Arial"/>
          <w:sz w:val="22"/>
          <w:szCs w:val="28"/>
          <w:lang w:val="en-US"/>
        </w:rPr>
        <w:t>B</w:t>
      </w:r>
      <w:r w:rsidRPr="006264B7">
        <w:rPr>
          <w:rFonts w:ascii="Arial" w:hAnsi="Arial" w:cs="Arial"/>
          <w:sz w:val="22"/>
          <w:szCs w:val="28"/>
        </w:rPr>
        <w:t xml:space="preserve">.5 – </w:t>
      </w:r>
      <w:r w:rsidRPr="0095704D">
        <w:rPr>
          <w:rFonts w:ascii="Arial" w:hAnsi="Arial" w:cs="Arial"/>
          <w:sz w:val="22"/>
          <w:szCs w:val="28"/>
        </w:rPr>
        <w:t xml:space="preserve">Схема измерения электрических и световых параметров ламп для работы на </w:t>
      </w:r>
      <w:r w:rsidR="00C90DCD" w:rsidRPr="004068EE">
        <w:rPr>
          <w:rFonts w:ascii="Arial" w:hAnsi="Arial" w:cs="Arial"/>
          <w:sz w:val="22"/>
          <w:szCs w:val="28"/>
        </w:rPr>
        <w:t>высок</w:t>
      </w:r>
      <w:r w:rsidR="00FE4EF2" w:rsidRPr="004068EE">
        <w:rPr>
          <w:rFonts w:ascii="Arial" w:hAnsi="Arial" w:cs="Arial"/>
          <w:sz w:val="22"/>
          <w:szCs w:val="28"/>
        </w:rPr>
        <w:t>ой</w:t>
      </w:r>
      <w:r w:rsidR="00C90DCD" w:rsidRPr="004068EE">
        <w:rPr>
          <w:rFonts w:ascii="Arial" w:hAnsi="Arial" w:cs="Arial"/>
          <w:sz w:val="22"/>
          <w:szCs w:val="28"/>
        </w:rPr>
        <w:t xml:space="preserve"> частот</w:t>
      </w:r>
      <w:r w:rsidR="00FE4EF2" w:rsidRPr="004068EE">
        <w:rPr>
          <w:rFonts w:ascii="Arial" w:hAnsi="Arial" w:cs="Arial"/>
          <w:sz w:val="22"/>
          <w:szCs w:val="28"/>
        </w:rPr>
        <w:t>е</w:t>
      </w:r>
    </w:p>
    <w:p w14:paraId="0C82B081" w14:textId="77777777" w:rsidR="003F1A6B" w:rsidRPr="0095704D" w:rsidRDefault="003F1A6B" w:rsidP="0023790B">
      <w:pPr>
        <w:pStyle w:val="a9"/>
        <w:spacing w:after="0"/>
        <w:ind w:right="467"/>
        <w:jc w:val="center"/>
        <w:rPr>
          <w:rFonts w:ascii="Arial" w:hAnsi="Arial" w:cs="Arial"/>
          <w:b/>
          <w:sz w:val="22"/>
          <w:szCs w:val="28"/>
        </w:rPr>
      </w:pPr>
    </w:p>
    <w:p w14:paraId="0CBA02C2" w14:textId="77777777" w:rsidR="00681CA0" w:rsidRPr="0095704D" w:rsidRDefault="008F2CC6" w:rsidP="00E4017D">
      <w:pPr>
        <w:pStyle w:val="a9"/>
        <w:ind w:firstLine="709"/>
        <w:rPr>
          <w:rFonts w:ascii="Arial" w:hAnsi="Arial" w:cs="Arial"/>
          <w:b/>
          <w:sz w:val="22"/>
          <w:szCs w:val="28"/>
        </w:rPr>
      </w:pPr>
      <w:r w:rsidRPr="0095704D">
        <w:rPr>
          <w:rFonts w:ascii="Arial" w:hAnsi="Arial" w:cs="Arial"/>
          <w:b/>
          <w:sz w:val="22"/>
          <w:szCs w:val="28"/>
          <w:lang w:val="en-US"/>
        </w:rPr>
        <w:t>B</w:t>
      </w:r>
      <w:r w:rsidR="00681CA0" w:rsidRPr="0095704D">
        <w:rPr>
          <w:rFonts w:ascii="Arial" w:hAnsi="Arial" w:cs="Arial"/>
          <w:b/>
          <w:sz w:val="22"/>
          <w:szCs w:val="28"/>
        </w:rPr>
        <w:t xml:space="preserve">.1.3 </w:t>
      </w:r>
      <w:r w:rsidR="00C90DCD" w:rsidRPr="004068EE">
        <w:rPr>
          <w:rFonts w:ascii="Arial" w:hAnsi="Arial" w:cs="Arial"/>
          <w:b/>
          <w:sz w:val="22"/>
          <w:szCs w:val="28"/>
        </w:rPr>
        <w:t>Пускорегулирующий аппарат</w:t>
      </w:r>
    </w:p>
    <w:p w14:paraId="5708814D" w14:textId="77777777" w:rsidR="00681CA0" w:rsidRPr="0095704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8"/>
        </w:rPr>
      </w:pPr>
      <w:r w:rsidRPr="0095704D">
        <w:rPr>
          <w:rFonts w:ascii="Arial" w:hAnsi="Arial" w:cs="Arial"/>
          <w:sz w:val="22"/>
          <w:szCs w:val="28"/>
        </w:rPr>
        <w:t xml:space="preserve">Для этих испытаний используют </w:t>
      </w:r>
      <w:r w:rsidR="00997E1C" w:rsidRPr="0095704D">
        <w:rPr>
          <w:rFonts w:ascii="Arial" w:hAnsi="Arial" w:cs="Arial"/>
          <w:sz w:val="22"/>
          <w:szCs w:val="28"/>
        </w:rPr>
        <w:t>эталонный балласт</w:t>
      </w:r>
      <w:r w:rsidRPr="0095704D">
        <w:rPr>
          <w:rFonts w:ascii="Arial" w:hAnsi="Arial" w:cs="Arial"/>
          <w:sz w:val="22"/>
          <w:szCs w:val="28"/>
        </w:rPr>
        <w:t xml:space="preserve"> по [1] для сетевых частот переме</w:t>
      </w:r>
      <w:r w:rsidRPr="0095704D">
        <w:rPr>
          <w:rFonts w:ascii="Arial" w:hAnsi="Arial" w:cs="Arial"/>
          <w:sz w:val="22"/>
          <w:szCs w:val="28"/>
        </w:rPr>
        <w:t>н</w:t>
      </w:r>
      <w:r w:rsidRPr="0095704D">
        <w:rPr>
          <w:rFonts w:ascii="Arial" w:hAnsi="Arial" w:cs="Arial"/>
          <w:sz w:val="22"/>
          <w:szCs w:val="28"/>
        </w:rPr>
        <w:t xml:space="preserve">ного тока или по [2] для ВЧ. Электрические параметры </w:t>
      </w:r>
      <w:r w:rsidR="00997E1C" w:rsidRPr="0095704D">
        <w:rPr>
          <w:rFonts w:ascii="Arial" w:hAnsi="Arial" w:cs="Arial"/>
          <w:sz w:val="22"/>
          <w:szCs w:val="22"/>
        </w:rPr>
        <w:t>эталонного балласта</w:t>
      </w:r>
      <w:r w:rsidRPr="0095704D">
        <w:rPr>
          <w:rFonts w:ascii="Arial" w:hAnsi="Arial" w:cs="Arial"/>
          <w:sz w:val="22"/>
          <w:szCs w:val="28"/>
        </w:rPr>
        <w:t xml:space="preserve"> должны </w:t>
      </w:r>
      <w:r w:rsidR="003F1A6B" w:rsidRPr="004068EE">
        <w:rPr>
          <w:rFonts w:ascii="Arial" w:hAnsi="Arial" w:cs="Arial"/>
          <w:sz w:val="22"/>
          <w:szCs w:val="28"/>
        </w:rPr>
        <w:t>соответ- ствовать</w:t>
      </w:r>
      <w:r w:rsidRPr="0095704D">
        <w:rPr>
          <w:rFonts w:ascii="Arial" w:hAnsi="Arial" w:cs="Arial"/>
          <w:sz w:val="22"/>
          <w:szCs w:val="28"/>
        </w:rPr>
        <w:t xml:space="preserve"> указан</w:t>
      </w:r>
      <w:r w:rsidR="003F1A6B" w:rsidRPr="004068EE">
        <w:rPr>
          <w:rFonts w:ascii="Arial" w:hAnsi="Arial" w:cs="Arial"/>
          <w:sz w:val="22"/>
          <w:szCs w:val="28"/>
        </w:rPr>
        <w:t>н</w:t>
      </w:r>
      <w:r w:rsidRPr="004068EE">
        <w:rPr>
          <w:rFonts w:ascii="Arial" w:hAnsi="Arial" w:cs="Arial"/>
          <w:sz w:val="22"/>
          <w:szCs w:val="28"/>
        </w:rPr>
        <w:t>ы</w:t>
      </w:r>
      <w:r w:rsidR="003F1A6B" w:rsidRPr="004068EE">
        <w:rPr>
          <w:rFonts w:ascii="Arial" w:hAnsi="Arial" w:cs="Arial"/>
          <w:sz w:val="22"/>
          <w:szCs w:val="28"/>
        </w:rPr>
        <w:t>м</w:t>
      </w:r>
      <w:r w:rsidRPr="0095704D">
        <w:rPr>
          <w:rFonts w:ascii="Arial" w:hAnsi="Arial" w:cs="Arial"/>
          <w:sz w:val="22"/>
          <w:szCs w:val="28"/>
        </w:rPr>
        <w:t xml:space="preserve"> в листе.</w:t>
      </w:r>
    </w:p>
    <w:p w14:paraId="7C5542FB" w14:textId="77777777" w:rsidR="00681CA0" w:rsidRPr="006F7758" w:rsidRDefault="008F2CC6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B</w:t>
      </w:r>
      <w:r w:rsidR="00681CA0" w:rsidRPr="006F7758">
        <w:rPr>
          <w:rFonts w:ascii="Arial" w:hAnsi="Arial" w:cs="Arial"/>
          <w:b/>
          <w:sz w:val="22"/>
          <w:szCs w:val="28"/>
        </w:rPr>
        <w:t>.1.4 Питающее напряжение</w:t>
      </w:r>
    </w:p>
    <w:p w14:paraId="6DF7997B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Питающее напряжение должно</w:t>
      </w:r>
      <w:r w:rsidRPr="00997E1C">
        <w:rPr>
          <w:rFonts w:ascii="Arial" w:hAnsi="Arial" w:cs="Arial"/>
          <w:sz w:val="22"/>
          <w:szCs w:val="22"/>
        </w:rPr>
        <w:t xml:space="preserve"> </w:t>
      </w:r>
      <w:r w:rsidRPr="00890C16">
        <w:rPr>
          <w:rFonts w:ascii="Arial" w:hAnsi="Arial" w:cs="Arial"/>
          <w:sz w:val="22"/>
          <w:szCs w:val="22"/>
        </w:rPr>
        <w:t xml:space="preserve">быть равно расчетному напряжению </w:t>
      </w:r>
      <w:r w:rsidR="00997E1C" w:rsidRPr="00890C16">
        <w:rPr>
          <w:rFonts w:ascii="Arial" w:hAnsi="Arial" w:cs="Arial"/>
          <w:sz w:val="22"/>
          <w:szCs w:val="22"/>
        </w:rPr>
        <w:t>эталонного балл</w:t>
      </w:r>
      <w:r w:rsidR="00997E1C" w:rsidRPr="00890C16">
        <w:rPr>
          <w:rFonts w:ascii="Arial" w:hAnsi="Arial" w:cs="Arial"/>
          <w:sz w:val="22"/>
          <w:szCs w:val="22"/>
        </w:rPr>
        <w:t>а</w:t>
      </w:r>
      <w:r w:rsidR="00997E1C" w:rsidRPr="00890C16">
        <w:rPr>
          <w:rFonts w:ascii="Arial" w:hAnsi="Arial" w:cs="Arial"/>
          <w:sz w:val="22"/>
          <w:szCs w:val="22"/>
        </w:rPr>
        <w:t>ста</w:t>
      </w:r>
      <w:r w:rsidRPr="00890C16">
        <w:rPr>
          <w:rFonts w:ascii="Arial" w:hAnsi="Arial" w:cs="Arial"/>
          <w:sz w:val="22"/>
          <w:szCs w:val="22"/>
        </w:rPr>
        <w:t xml:space="preserve">. При стабилизации питающее напряжение должно быть стабильным в пределах ± 0,5 %, этот допуск </w:t>
      </w:r>
      <w:r w:rsidR="00041754" w:rsidRPr="00890C16">
        <w:rPr>
          <w:rFonts w:ascii="Arial" w:hAnsi="Arial" w:cs="Arial"/>
          <w:sz w:val="22"/>
          <w:szCs w:val="22"/>
        </w:rPr>
        <w:t xml:space="preserve">уменьшают </w:t>
      </w:r>
      <w:r w:rsidRPr="00890C16">
        <w:rPr>
          <w:rFonts w:ascii="Arial" w:hAnsi="Arial" w:cs="Arial"/>
          <w:sz w:val="22"/>
          <w:szCs w:val="22"/>
        </w:rPr>
        <w:t>до 0,2 % при измерении.</w:t>
      </w:r>
    </w:p>
    <w:p w14:paraId="4EC7FF17" w14:textId="77777777" w:rsidR="00681CA0" w:rsidRPr="00890C1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lastRenderedPageBreak/>
        <w:t xml:space="preserve">Для сетевых частот переменного тока частота должна быть равна расчетной частоте </w:t>
      </w:r>
      <w:r w:rsidR="00997E1C" w:rsidRPr="00890C16">
        <w:rPr>
          <w:rFonts w:ascii="Arial" w:hAnsi="Arial" w:cs="Arial"/>
          <w:sz w:val="22"/>
          <w:szCs w:val="22"/>
        </w:rPr>
        <w:t>эталонного балласта</w:t>
      </w:r>
      <w:r w:rsidRPr="00890C16">
        <w:rPr>
          <w:rFonts w:ascii="Arial" w:hAnsi="Arial" w:cs="Arial"/>
          <w:sz w:val="22"/>
          <w:szCs w:val="22"/>
        </w:rPr>
        <w:t xml:space="preserve"> с допуском 0,5 %. Для ВЧ источников питания частота должна быть от 20  до 26 кГц, если не указано иное в листе.</w:t>
      </w:r>
    </w:p>
    <w:p w14:paraId="6991F57C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0"/>
          <w:szCs w:val="22"/>
        </w:rPr>
      </w:pPr>
      <w:r w:rsidRPr="00890C16">
        <w:rPr>
          <w:rFonts w:ascii="Arial" w:hAnsi="Arial" w:cs="Arial"/>
          <w:sz w:val="20"/>
          <w:szCs w:val="22"/>
        </w:rPr>
        <w:t xml:space="preserve">П р и м е ч а н и е – Диапазон частоты, указанный для этого испытания лампы, </w:t>
      </w:r>
      <w:r w:rsidR="00E4017D" w:rsidRPr="00890C16">
        <w:rPr>
          <w:rFonts w:ascii="Arial" w:hAnsi="Arial" w:cs="Arial"/>
          <w:sz w:val="20"/>
          <w:szCs w:val="22"/>
        </w:rPr>
        <w:t>не должен об</w:t>
      </w:r>
      <w:r w:rsidR="00E4017D" w:rsidRPr="00890C16">
        <w:rPr>
          <w:rFonts w:ascii="Arial" w:hAnsi="Arial" w:cs="Arial"/>
          <w:sz w:val="20"/>
          <w:szCs w:val="22"/>
        </w:rPr>
        <w:t>я</w:t>
      </w:r>
      <w:r w:rsidR="00E4017D" w:rsidRPr="00890C16">
        <w:rPr>
          <w:rFonts w:ascii="Arial" w:hAnsi="Arial" w:cs="Arial"/>
          <w:sz w:val="20"/>
          <w:szCs w:val="22"/>
        </w:rPr>
        <w:t xml:space="preserve">зательно соответствовать </w:t>
      </w:r>
      <w:r w:rsidRPr="00890C16">
        <w:rPr>
          <w:rFonts w:ascii="Arial" w:hAnsi="Arial" w:cs="Arial"/>
          <w:sz w:val="20"/>
          <w:szCs w:val="22"/>
        </w:rPr>
        <w:t>конструкции ПРА. См. также приложение Е.</w:t>
      </w:r>
    </w:p>
    <w:p w14:paraId="1F8397FA" w14:textId="3C2E607A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Форма волны питающего напряжения должна быть синусоидальной. Полная гармон</w:t>
      </w:r>
      <w:r w:rsidRPr="006F7758">
        <w:rPr>
          <w:rFonts w:ascii="Arial" w:hAnsi="Arial" w:cs="Arial"/>
          <w:sz w:val="22"/>
          <w:szCs w:val="22"/>
        </w:rPr>
        <w:t>и</w:t>
      </w:r>
      <w:r w:rsidRPr="006F7758">
        <w:rPr>
          <w:rFonts w:ascii="Arial" w:hAnsi="Arial" w:cs="Arial"/>
          <w:sz w:val="22"/>
          <w:szCs w:val="22"/>
        </w:rPr>
        <w:t>ческая составляющая не должна превышать 3</w:t>
      </w:r>
      <w:r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>% основной (для ВЧ источников питания это значение в стадии рассмотрения). Полная гармоническая соста</w:t>
      </w:r>
      <w:r w:rsidR="0028287C">
        <w:rPr>
          <w:rFonts w:ascii="Arial" w:hAnsi="Arial" w:cs="Arial"/>
          <w:sz w:val="22"/>
          <w:szCs w:val="22"/>
        </w:rPr>
        <w:t xml:space="preserve">вляющая определяется как средне </w:t>
      </w:r>
      <w:r w:rsidRPr="006F7758">
        <w:rPr>
          <w:rFonts w:ascii="Arial" w:hAnsi="Arial" w:cs="Arial"/>
          <w:sz w:val="22"/>
          <w:szCs w:val="22"/>
        </w:rPr>
        <w:t>квадратичная сумма отдельных гармонических составляющих, принимая основную за 100</w:t>
      </w:r>
      <w:r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>%.</w:t>
      </w:r>
    </w:p>
    <w:p w14:paraId="166A03F3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0"/>
          <w:szCs w:val="22"/>
        </w:rPr>
      </w:pPr>
      <w:r w:rsidRPr="00890C16">
        <w:rPr>
          <w:rFonts w:ascii="Arial" w:hAnsi="Arial" w:cs="Arial"/>
          <w:sz w:val="20"/>
          <w:szCs w:val="22"/>
        </w:rPr>
        <w:t>П р и м е ч а н и е – Под этим подразумева</w:t>
      </w:r>
      <w:r w:rsidR="00041754" w:rsidRPr="00890C16">
        <w:rPr>
          <w:rFonts w:ascii="Arial" w:hAnsi="Arial" w:cs="Arial"/>
          <w:sz w:val="20"/>
          <w:szCs w:val="22"/>
        </w:rPr>
        <w:t>ют</w:t>
      </w:r>
      <w:r w:rsidRPr="00890C16">
        <w:rPr>
          <w:rFonts w:ascii="Arial" w:hAnsi="Arial" w:cs="Arial"/>
          <w:sz w:val="20"/>
          <w:szCs w:val="22"/>
        </w:rPr>
        <w:t>, что источник питания имеет достаточную мо</w:t>
      </w:r>
      <w:r w:rsidRPr="00890C16">
        <w:rPr>
          <w:rFonts w:ascii="Arial" w:hAnsi="Arial" w:cs="Arial"/>
          <w:sz w:val="20"/>
          <w:szCs w:val="22"/>
        </w:rPr>
        <w:t>щ</w:t>
      </w:r>
      <w:r w:rsidRPr="00890C16">
        <w:rPr>
          <w:rFonts w:ascii="Arial" w:hAnsi="Arial" w:cs="Arial"/>
          <w:sz w:val="20"/>
          <w:szCs w:val="22"/>
        </w:rPr>
        <w:t>ность, а цепь источника питания – достаточно низкое полное сопротивление, сравнимое с полным с</w:t>
      </w:r>
      <w:r w:rsidRPr="00890C16">
        <w:rPr>
          <w:rFonts w:ascii="Arial" w:hAnsi="Arial" w:cs="Arial"/>
          <w:sz w:val="20"/>
          <w:szCs w:val="22"/>
        </w:rPr>
        <w:t>о</w:t>
      </w:r>
      <w:r w:rsidRPr="00890C16">
        <w:rPr>
          <w:rFonts w:ascii="Arial" w:hAnsi="Arial" w:cs="Arial"/>
          <w:sz w:val="20"/>
          <w:szCs w:val="22"/>
        </w:rPr>
        <w:t>противлением ПРА. Необходимо следить, чтобы это соблюдалось при всех условиях, возможных при измерении.</w:t>
      </w:r>
    </w:p>
    <w:p w14:paraId="7C26489B" w14:textId="77777777" w:rsidR="00681CA0" w:rsidRPr="00890C16" w:rsidRDefault="00E4017D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 w:rsidRPr="00890C16"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890C16">
        <w:rPr>
          <w:rFonts w:ascii="Arial" w:hAnsi="Arial" w:cs="Arial"/>
          <w:b/>
          <w:sz w:val="22"/>
          <w:szCs w:val="22"/>
        </w:rPr>
        <w:t>.1.5 Электрические приборы</w:t>
      </w:r>
    </w:p>
    <w:p w14:paraId="63BC5F83" w14:textId="77777777" w:rsidR="00681CA0" w:rsidRPr="00890C16" w:rsidRDefault="00041754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На приборах </w:t>
      </w:r>
      <w:r w:rsidR="00681CA0" w:rsidRPr="00890C16">
        <w:rPr>
          <w:rFonts w:ascii="Arial" w:hAnsi="Arial" w:cs="Arial"/>
          <w:sz w:val="22"/>
          <w:szCs w:val="22"/>
        </w:rPr>
        <w:t xml:space="preserve">должны </w:t>
      </w:r>
      <w:r w:rsidRPr="00890C16">
        <w:rPr>
          <w:rFonts w:ascii="Arial" w:hAnsi="Arial" w:cs="Arial"/>
          <w:sz w:val="22"/>
          <w:szCs w:val="22"/>
        </w:rPr>
        <w:t xml:space="preserve">быть отражены </w:t>
      </w:r>
      <w:r w:rsidR="00681CA0" w:rsidRPr="00890C16">
        <w:rPr>
          <w:rFonts w:ascii="Arial" w:hAnsi="Arial" w:cs="Arial"/>
          <w:sz w:val="22"/>
          <w:szCs w:val="22"/>
        </w:rPr>
        <w:t xml:space="preserve">действующие значения, </w:t>
      </w:r>
      <w:r w:rsidRPr="00890C16">
        <w:rPr>
          <w:rFonts w:ascii="Arial" w:hAnsi="Arial" w:cs="Arial"/>
          <w:sz w:val="22"/>
          <w:szCs w:val="22"/>
        </w:rPr>
        <w:t xml:space="preserve">без искажения формы </w:t>
      </w:r>
      <w:r w:rsidR="00681CA0" w:rsidRPr="00890C16">
        <w:rPr>
          <w:rFonts w:ascii="Arial" w:hAnsi="Arial" w:cs="Arial"/>
          <w:sz w:val="22"/>
          <w:szCs w:val="22"/>
        </w:rPr>
        <w:t>волны</w:t>
      </w:r>
      <w:r w:rsidRPr="00890C16">
        <w:rPr>
          <w:rFonts w:ascii="Arial" w:hAnsi="Arial" w:cs="Arial"/>
          <w:sz w:val="22"/>
          <w:szCs w:val="22"/>
        </w:rPr>
        <w:t>,</w:t>
      </w:r>
      <w:r w:rsidR="00681CA0" w:rsidRPr="00890C16">
        <w:rPr>
          <w:rFonts w:ascii="Arial" w:hAnsi="Arial" w:cs="Arial"/>
          <w:sz w:val="22"/>
          <w:szCs w:val="22"/>
        </w:rPr>
        <w:t xml:space="preserve"> и </w:t>
      </w:r>
      <w:r w:rsidRPr="00890C16">
        <w:rPr>
          <w:rFonts w:ascii="Arial" w:hAnsi="Arial" w:cs="Arial"/>
          <w:sz w:val="22"/>
          <w:szCs w:val="22"/>
        </w:rPr>
        <w:t>они должны</w:t>
      </w:r>
      <w:r w:rsidR="00890C16">
        <w:rPr>
          <w:rFonts w:ascii="Arial" w:hAnsi="Arial" w:cs="Arial"/>
          <w:sz w:val="22"/>
          <w:szCs w:val="22"/>
        </w:rPr>
        <w:t xml:space="preserve"> </w:t>
      </w:r>
      <w:r w:rsidR="00681CA0" w:rsidRPr="00890C16">
        <w:rPr>
          <w:rFonts w:ascii="Arial" w:hAnsi="Arial" w:cs="Arial"/>
          <w:sz w:val="22"/>
          <w:szCs w:val="22"/>
        </w:rPr>
        <w:t xml:space="preserve">быть пригодны для работы на </w:t>
      </w:r>
      <w:r w:rsidRPr="00890C16">
        <w:rPr>
          <w:rFonts w:ascii="Arial" w:hAnsi="Arial" w:cs="Arial"/>
          <w:sz w:val="22"/>
          <w:szCs w:val="22"/>
        </w:rPr>
        <w:t xml:space="preserve">необходимой </w:t>
      </w:r>
      <w:r w:rsidR="00681CA0" w:rsidRPr="00890C16">
        <w:rPr>
          <w:rFonts w:ascii="Arial" w:hAnsi="Arial" w:cs="Arial"/>
          <w:sz w:val="22"/>
          <w:szCs w:val="22"/>
        </w:rPr>
        <w:t>частоте.</w:t>
      </w:r>
    </w:p>
    <w:p w14:paraId="4CA91282" w14:textId="77777777" w:rsidR="00681CA0" w:rsidRPr="00890C16" w:rsidRDefault="00041754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Полное сопротивление ц</w:t>
      </w:r>
      <w:r w:rsidR="00681CA0" w:rsidRPr="00890C16">
        <w:rPr>
          <w:rFonts w:ascii="Arial" w:hAnsi="Arial" w:cs="Arial"/>
          <w:sz w:val="22"/>
          <w:szCs w:val="22"/>
        </w:rPr>
        <w:t>еп</w:t>
      </w:r>
      <w:r w:rsidRPr="00890C16">
        <w:rPr>
          <w:rFonts w:ascii="Arial" w:hAnsi="Arial" w:cs="Arial"/>
          <w:sz w:val="22"/>
          <w:szCs w:val="22"/>
        </w:rPr>
        <w:t>и</w:t>
      </w:r>
      <w:r w:rsidR="00681CA0" w:rsidRPr="00890C16">
        <w:rPr>
          <w:rFonts w:ascii="Arial" w:hAnsi="Arial" w:cs="Arial"/>
          <w:sz w:val="22"/>
          <w:szCs w:val="22"/>
        </w:rPr>
        <w:t xml:space="preserve"> измерения напряжения приборов </w:t>
      </w:r>
      <w:r w:rsidRPr="00890C16">
        <w:rPr>
          <w:rFonts w:ascii="Arial" w:hAnsi="Arial" w:cs="Arial"/>
          <w:sz w:val="22"/>
          <w:szCs w:val="22"/>
        </w:rPr>
        <w:t xml:space="preserve">должно быть </w:t>
      </w:r>
      <w:r w:rsidR="00681CA0" w:rsidRPr="00890C16">
        <w:rPr>
          <w:rFonts w:ascii="Arial" w:hAnsi="Arial" w:cs="Arial"/>
          <w:sz w:val="22"/>
          <w:szCs w:val="22"/>
        </w:rPr>
        <w:t>не менее 100</w:t>
      </w:r>
      <w:r w:rsidR="003F1A6B">
        <w:rPr>
          <w:rFonts w:ascii="Arial" w:hAnsi="Arial" w:cs="Arial"/>
          <w:sz w:val="22"/>
          <w:szCs w:val="22"/>
        </w:rPr>
        <w:t xml:space="preserve"> </w:t>
      </w:r>
      <w:r w:rsidR="00681CA0" w:rsidRPr="00890C16">
        <w:rPr>
          <w:rFonts w:ascii="Arial" w:hAnsi="Arial" w:cs="Arial"/>
          <w:sz w:val="22"/>
          <w:szCs w:val="22"/>
        </w:rPr>
        <w:t>000 Ом</w:t>
      </w:r>
      <w:r w:rsidRPr="00890C16">
        <w:rPr>
          <w:rFonts w:ascii="Arial" w:hAnsi="Arial" w:cs="Arial"/>
          <w:sz w:val="22"/>
          <w:szCs w:val="22"/>
        </w:rPr>
        <w:t>,</w:t>
      </w:r>
      <w:r w:rsidR="00681CA0" w:rsidRPr="00890C16">
        <w:rPr>
          <w:rFonts w:ascii="Arial" w:hAnsi="Arial" w:cs="Arial"/>
          <w:sz w:val="22"/>
          <w:szCs w:val="22"/>
        </w:rPr>
        <w:t xml:space="preserve"> и </w:t>
      </w:r>
      <w:r w:rsidRPr="00890C16">
        <w:rPr>
          <w:rFonts w:ascii="Arial" w:hAnsi="Arial" w:cs="Arial"/>
          <w:sz w:val="22"/>
          <w:szCs w:val="22"/>
        </w:rPr>
        <w:t xml:space="preserve">цепь </w:t>
      </w:r>
      <w:r w:rsidR="00681CA0" w:rsidRPr="00890C16">
        <w:rPr>
          <w:rFonts w:ascii="Arial" w:hAnsi="Arial" w:cs="Arial"/>
          <w:sz w:val="22"/>
          <w:szCs w:val="22"/>
        </w:rPr>
        <w:t xml:space="preserve">должна отсоединяться, когда </w:t>
      </w:r>
      <w:r w:rsidRPr="00890C16">
        <w:rPr>
          <w:rFonts w:ascii="Arial" w:hAnsi="Arial" w:cs="Arial"/>
          <w:sz w:val="22"/>
          <w:szCs w:val="22"/>
        </w:rPr>
        <w:t xml:space="preserve">ее </w:t>
      </w:r>
      <w:r w:rsidR="00681CA0" w:rsidRPr="00890C16">
        <w:rPr>
          <w:rFonts w:ascii="Arial" w:hAnsi="Arial" w:cs="Arial"/>
          <w:sz w:val="22"/>
          <w:szCs w:val="22"/>
        </w:rPr>
        <w:t>не использу</w:t>
      </w:r>
      <w:r w:rsidRPr="00890C16">
        <w:rPr>
          <w:rFonts w:ascii="Arial" w:hAnsi="Arial" w:cs="Arial"/>
          <w:sz w:val="22"/>
          <w:szCs w:val="22"/>
        </w:rPr>
        <w:t>ют</w:t>
      </w:r>
      <w:r w:rsidR="00681CA0" w:rsidRPr="00890C16">
        <w:rPr>
          <w:rFonts w:ascii="Arial" w:hAnsi="Arial" w:cs="Arial"/>
          <w:sz w:val="22"/>
          <w:szCs w:val="22"/>
        </w:rPr>
        <w:t>. Цепь измерения тока пр</w:t>
      </w:r>
      <w:r w:rsidR="00681CA0" w:rsidRPr="00890C16">
        <w:rPr>
          <w:rFonts w:ascii="Arial" w:hAnsi="Arial" w:cs="Arial"/>
          <w:sz w:val="22"/>
          <w:szCs w:val="22"/>
        </w:rPr>
        <w:t>и</w:t>
      </w:r>
      <w:r w:rsidR="00681CA0" w:rsidRPr="00890C16">
        <w:rPr>
          <w:rFonts w:ascii="Arial" w:hAnsi="Arial" w:cs="Arial"/>
          <w:sz w:val="22"/>
          <w:szCs w:val="22"/>
        </w:rPr>
        <w:t>боров должна иметь наименьшее возможное сопротивление и закорачиват</w:t>
      </w:r>
      <w:r w:rsidR="0023790B" w:rsidRPr="00890C16">
        <w:rPr>
          <w:rFonts w:ascii="Arial" w:hAnsi="Arial" w:cs="Arial"/>
          <w:sz w:val="22"/>
          <w:szCs w:val="22"/>
        </w:rPr>
        <w:t>ь</w:t>
      </w:r>
      <w:r w:rsidR="00681CA0" w:rsidRPr="00890C16">
        <w:rPr>
          <w:rFonts w:ascii="Arial" w:hAnsi="Arial" w:cs="Arial"/>
          <w:sz w:val="22"/>
          <w:szCs w:val="22"/>
        </w:rPr>
        <w:t xml:space="preserve">ся, если </w:t>
      </w:r>
      <w:r w:rsidRPr="00890C16">
        <w:rPr>
          <w:rFonts w:ascii="Arial" w:hAnsi="Arial" w:cs="Arial"/>
          <w:sz w:val="22"/>
          <w:szCs w:val="22"/>
        </w:rPr>
        <w:t xml:space="preserve">ее </w:t>
      </w:r>
      <w:r w:rsidR="00681CA0" w:rsidRPr="00890C16">
        <w:rPr>
          <w:rFonts w:ascii="Arial" w:hAnsi="Arial" w:cs="Arial"/>
          <w:sz w:val="22"/>
          <w:szCs w:val="22"/>
        </w:rPr>
        <w:t xml:space="preserve">не </w:t>
      </w:r>
      <w:r w:rsidRPr="00890C16">
        <w:rPr>
          <w:rFonts w:ascii="Arial" w:hAnsi="Arial" w:cs="Arial"/>
          <w:sz w:val="22"/>
          <w:szCs w:val="22"/>
        </w:rPr>
        <w:t>и</w:t>
      </w:r>
      <w:r w:rsidRPr="00890C16">
        <w:rPr>
          <w:rFonts w:ascii="Arial" w:hAnsi="Arial" w:cs="Arial"/>
          <w:sz w:val="22"/>
          <w:szCs w:val="22"/>
        </w:rPr>
        <w:t>с</w:t>
      </w:r>
      <w:r w:rsidRPr="00890C16">
        <w:rPr>
          <w:rFonts w:ascii="Arial" w:hAnsi="Arial" w:cs="Arial"/>
          <w:sz w:val="22"/>
          <w:szCs w:val="22"/>
        </w:rPr>
        <w:t>пользуют</w:t>
      </w:r>
      <w:r w:rsidR="00681CA0" w:rsidRPr="00890C16">
        <w:rPr>
          <w:rFonts w:ascii="Arial" w:hAnsi="Arial" w:cs="Arial"/>
          <w:sz w:val="22"/>
          <w:szCs w:val="22"/>
        </w:rPr>
        <w:t>.</w:t>
      </w:r>
    </w:p>
    <w:p w14:paraId="0D37F0FA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При измерении </w:t>
      </w:r>
      <w:r w:rsidRPr="00890C16">
        <w:rPr>
          <w:rFonts w:ascii="Arial" w:hAnsi="Arial" w:cs="Arial"/>
          <w:sz w:val="22"/>
          <w:szCs w:val="22"/>
        </w:rPr>
        <w:t xml:space="preserve">мощности лампы не </w:t>
      </w:r>
      <w:r w:rsidR="00041754" w:rsidRPr="00890C16">
        <w:rPr>
          <w:rFonts w:ascii="Arial" w:hAnsi="Arial" w:cs="Arial"/>
          <w:sz w:val="22"/>
          <w:szCs w:val="22"/>
        </w:rPr>
        <w:t xml:space="preserve">делают поправку </w:t>
      </w:r>
      <w:r w:rsidRPr="00890C16">
        <w:rPr>
          <w:rFonts w:ascii="Arial" w:hAnsi="Arial" w:cs="Arial"/>
          <w:sz w:val="22"/>
          <w:szCs w:val="22"/>
        </w:rPr>
        <w:t xml:space="preserve">на потребление </w:t>
      </w:r>
      <w:r w:rsidRPr="006F7758">
        <w:rPr>
          <w:rFonts w:ascii="Arial" w:hAnsi="Arial" w:cs="Arial"/>
          <w:sz w:val="22"/>
          <w:szCs w:val="22"/>
        </w:rPr>
        <w:t>мощности ват</w:t>
      </w:r>
      <w:r w:rsidRPr="006F7758">
        <w:rPr>
          <w:rFonts w:ascii="Arial" w:hAnsi="Arial" w:cs="Arial"/>
          <w:sz w:val="22"/>
          <w:szCs w:val="22"/>
        </w:rPr>
        <w:t>т</w:t>
      </w:r>
      <w:r w:rsidRPr="006F7758">
        <w:rPr>
          <w:rFonts w:ascii="Arial" w:hAnsi="Arial" w:cs="Arial"/>
          <w:sz w:val="22"/>
          <w:szCs w:val="22"/>
        </w:rPr>
        <w:t>метром (соединение цепи делается на ламповой стороне цепи измерения тока).</w:t>
      </w:r>
    </w:p>
    <w:p w14:paraId="362461F1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При измерении светового потока цепи измерения напряжения вольтметра и ваттметра должны быть разомкнуты.</w:t>
      </w:r>
    </w:p>
    <w:p w14:paraId="2CCE1A17" w14:textId="77777777" w:rsidR="0023790B" w:rsidRPr="003A0153" w:rsidRDefault="0023790B" w:rsidP="003F1A6B">
      <w:pPr>
        <w:pStyle w:val="a9"/>
        <w:spacing w:after="0" w:line="312" w:lineRule="auto"/>
        <w:ind w:right="113" w:firstLine="709"/>
        <w:rPr>
          <w:rFonts w:ascii="Arial" w:hAnsi="Arial" w:cs="Arial"/>
          <w:b/>
          <w:sz w:val="22"/>
          <w:szCs w:val="22"/>
        </w:rPr>
      </w:pPr>
    </w:p>
    <w:p w14:paraId="79CBBF64" w14:textId="77777777" w:rsidR="00681CA0" w:rsidRPr="006F7758" w:rsidRDefault="0023790B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>.2 Электрические и световые параметры ламп с дополнительным подогревом катодов при работе</w:t>
      </w:r>
    </w:p>
    <w:p w14:paraId="187A53C5" w14:textId="77777777" w:rsidR="00681CA0" w:rsidRDefault="00681CA0" w:rsidP="003F1A6B">
      <w:pPr>
        <w:pStyle w:val="a9"/>
        <w:spacing w:after="0" w:line="312" w:lineRule="auto"/>
        <w:ind w:right="113" w:firstLine="709"/>
        <w:rPr>
          <w:rFonts w:ascii="Arial" w:hAnsi="Arial" w:cs="Arial"/>
          <w:b/>
          <w:sz w:val="22"/>
          <w:szCs w:val="22"/>
        </w:rPr>
      </w:pPr>
    </w:p>
    <w:p w14:paraId="27EC6A89" w14:textId="77777777" w:rsidR="00681CA0" w:rsidRPr="006F7758" w:rsidRDefault="0023790B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>.2.1 Общие положения</w:t>
      </w:r>
    </w:p>
    <w:p w14:paraId="33BFC590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i/>
          <w:sz w:val="22"/>
          <w:szCs w:val="22"/>
        </w:rPr>
      </w:pPr>
      <w:r w:rsidRPr="00890C16">
        <w:rPr>
          <w:rFonts w:ascii="Arial" w:hAnsi="Arial" w:cs="Arial"/>
          <w:i/>
          <w:sz w:val="22"/>
          <w:szCs w:val="22"/>
        </w:rPr>
        <w:t xml:space="preserve">Для этих испытаний применяют </w:t>
      </w:r>
      <w:r w:rsidR="00997E1C" w:rsidRPr="00890C16">
        <w:rPr>
          <w:rFonts w:ascii="Arial" w:hAnsi="Arial" w:cs="Arial"/>
          <w:i/>
          <w:sz w:val="22"/>
          <w:szCs w:val="22"/>
        </w:rPr>
        <w:t>эталонный балласт</w:t>
      </w:r>
      <w:r w:rsidRPr="00890C16">
        <w:rPr>
          <w:rFonts w:ascii="Arial" w:hAnsi="Arial" w:cs="Arial"/>
          <w:i/>
          <w:sz w:val="22"/>
          <w:szCs w:val="22"/>
        </w:rPr>
        <w:t xml:space="preserve"> по ГОСТ 16809.</w:t>
      </w:r>
    </w:p>
    <w:p w14:paraId="5F0AFD34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i/>
          <w:sz w:val="22"/>
          <w:szCs w:val="22"/>
        </w:rPr>
      </w:pPr>
      <w:r w:rsidRPr="00890C16">
        <w:rPr>
          <w:rFonts w:ascii="Arial" w:hAnsi="Arial" w:cs="Arial"/>
          <w:i/>
          <w:sz w:val="22"/>
          <w:szCs w:val="22"/>
        </w:rPr>
        <w:t>Все лампы подвергают отжигу в нормальных условиях в течение 100 ч.</w:t>
      </w:r>
    </w:p>
    <w:p w14:paraId="43A09034" w14:textId="77777777" w:rsidR="00681CA0" w:rsidRPr="00A254C3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i/>
          <w:sz w:val="22"/>
          <w:szCs w:val="22"/>
        </w:rPr>
      </w:pPr>
      <w:r w:rsidRPr="00890C16">
        <w:rPr>
          <w:rFonts w:ascii="Arial" w:hAnsi="Arial" w:cs="Arial"/>
          <w:i/>
          <w:sz w:val="22"/>
          <w:szCs w:val="22"/>
        </w:rPr>
        <w:t>Испытания проводят при условии отсутствия сквозняков при температуре окр</w:t>
      </w:r>
      <w:r w:rsidRPr="00890C16">
        <w:rPr>
          <w:rFonts w:ascii="Arial" w:hAnsi="Arial" w:cs="Arial"/>
          <w:i/>
          <w:sz w:val="22"/>
          <w:szCs w:val="22"/>
        </w:rPr>
        <w:t>у</w:t>
      </w:r>
      <w:r w:rsidRPr="00890C16">
        <w:rPr>
          <w:rFonts w:ascii="Arial" w:hAnsi="Arial" w:cs="Arial"/>
          <w:i/>
          <w:sz w:val="22"/>
          <w:szCs w:val="22"/>
        </w:rPr>
        <w:t xml:space="preserve">жающей среды (25 ± 1) °С. </w:t>
      </w:r>
      <w:r w:rsidRPr="00A254C3">
        <w:rPr>
          <w:rFonts w:ascii="Arial" w:hAnsi="Arial" w:cs="Arial"/>
          <w:i/>
          <w:sz w:val="22"/>
          <w:szCs w:val="22"/>
        </w:rPr>
        <w:t xml:space="preserve">Частота должна быть </w:t>
      </w:r>
      <w:r w:rsidR="003F1A6B" w:rsidRPr="004068EE">
        <w:rPr>
          <w:rFonts w:ascii="Arial" w:hAnsi="Arial" w:cs="Arial"/>
          <w:i/>
          <w:sz w:val="22"/>
          <w:szCs w:val="22"/>
        </w:rPr>
        <w:t>аналогичной частоте</w:t>
      </w:r>
      <w:r w:rsidRPr="00A254C3">
        <w:rPr>
          <w:rFonts w:ascii="Arial" w:hAnsi="Arial" w:cs="Arial"/>
          <w:i/>
          <w:sz w:val="22"/>
          <w:szCs w:val="22"/>
        </w:rPr>
        <w:t>, для которой пре</w:t>
      </w:r>
      <w:r w:rsidRPr="00A254C3">
        <w:rPr>
          <w:rFonts w:ascii="Arial" w:hAnsi="Arial" w:cs="Arial"/>
          <w:i/>
          <w:sz w:val="22"/>
          <w:szCs w:val="22"/>
        </w:rPr>
        <w:t>д</w:t>
      </w:r>
      <w:r w:rsidRPr="00A254C3">
        <w:rPr>
          <w:rFonts w:ascii="Arial" w:hAnsi="Arial" w:cs="Arial"/>
          <w:i/>
          <w:sz w:val="22"/>
          <w:szCs w:val="22"/>
        </w:rPr>
        <w:t xml:space="preserve">назначен </w:t>
      </w:r>
      <w:r w:rsidR="00997E1C" w:rsidRPr="00A254C3">
        <w:rPr>
          <w:rFonts w:ascii="Arial" w:hAnsi="Arial" w:cs="Arial"/>
          <w:i/>
          <w:sz w:val="22"/>
          <w:szCs w:val="22"/>
        </w:rPr>
        <w:t>эталонный балласт</w:t>
      </w:r>
      <w:r w:rsidRPr="00A254C3">
        <w:rPr>
          <w:rFonts w:ascii="Arial" w:hAnsi="Arial" w:cs="Arial"/>
          <w:i/>
          <w:sz w:val="22"/>
          <w:szCs w:val="22"/>
        </w:rPr>
        <w:t>, с допуском ± 0,5 %.</w:t>
      </w:r>
    </w:p>
    <w:p w14:paraId="01C8EC58" w14:textId="77777777" w:rsidR="00681CA0" w:rsidRPr="004068EE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i/>
          <w:sz w:val="20"/>
        </w:rPr>
      </w:pPr>
      <w:r w:rsidRPr="004068EE">
        <w:rPr>
          <w:rFonts w:ascii="Arial" w:hAnsi="Arial" w:cs="Arial"/>
          <w:i/>
          <w:sz w:val="20"/>
        </w:rPr>
        <w:t xml:space="preserve">П р и м е ч а н и е </w:t>
      </w:r>
      <w:r w:rsidR="0023790B" w:rsidRPr="004068EE">
        <w:rPr>
          <w:rFonts w:ascii="Arial" w:hAnsi="Arial" w:cs="Arial"/>
          <w:i/>
          <w:sz w:val="20"/>
        </w:rPr>
        <w:t>–</w:t>
      </w:r>
      <w:r w:rsidRPr="004068EE">
        <w:rPr>
          <w:rFonts w:ascii="Arial" w:hAnsi="Arial" w:cs="Arial"/>
          <w:i/>
          <w:sz w:val="20"/>
        </w:rPr>
        <w:t xml:space="preserve"> Допускается проведение испытания при температуре окружающей ср</w:t>
      </w:r>
      <w:r w:rsidRPr="004068EE">
        <w:rPr>
          <w:rFonts w:ascii="Arial" w:hAnsi="Arial" w:cs="Arial"/>
          <w:i/>
          <w:sz w:val="20"/>
        </w:rPr>
        <w:t>е</w:t>
      </w:r>
      <w:r w:rsidRPr="004068EE">
        <w:rPr>
          <w:rFonts w:ascii="Arial" w:hAnsi="Arial" w:cs="Arial"/>
          <w:i/>
          <w:sz w:val="20"/>
        </w:rPr>
        <w:t>ды от 20 °С до 27 °С.</w:t>
      </w:r>
    </w:p>
    <w:p w14:paraId="141F8A18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lastRenderedPageBreak/>
        <w:t>Для ламп с низкоомными катодами предварительного подогрева для работы в бе</w:t>
      </w:r>
      <w:r w:rsidRPr="00890C16">
        <w:rPr>
          <w:rFonts w:ascii="Arial" w:hAnsi="Arial" w:cs="Arial"/>
          <w:sz w:val="22"/>
          <w:szCs w:val="22"/>
        </w:rPr>
        <w:t>с</w:t>
      </w:r>
      <w:r w:rsidRPr="00890C16">
        <w:rPr>
          <w:rFonts w:ascii="Arial" w:hAnsi="Arial" w:cs="Arial"/>
          <w:sz w:val="22"/>
          <w:szCs w:val="22"/>
        </w:rPr>
        <w:t xml:space="preserve">стартерных схемах </w:t>
      </w:r>
      <w:r w:rsidR="00041754" w:rsidRPr="00890C16">
        <w:rPr>
          <w:rFonts w:ascii="Arial" w:hAnsi="Arial" w:cs="Arial"/>
          <w:sz w:val="22"/>
          <w:szCs w:val="22"/>
        </w:rPr>
        <w:t xml:space="preserve">частотой </w:t>
      </w:r>
      <w:r w:rsidRPr="00890C16">
        <w:rPr>
          <w:rFonts w:ascii="Arial" w:hAnsi="Arial" w:cs="Arial"/>
          <w:sz w:val="22"/>
          <w:szCs w:val="22"/>
        </w:rPr>
        <w:t>60 Гц параметры измеряют также с дополнительным подогревом катодов при работе.</w:t>
      </w:r>
    </w:p>
    <w:p w14:paraId="19016EF3" w14:textId="1874245C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Условия и метод испытания такие, как и в </w:t>
      </w:r>
      <w:r w:rsidR="0023790B" w:rsidRPr="00890C16">
        <w:rPr>
          <w:rFonts w:ascii="Arial" w:hAnsi="Arial" w:cs="Arial"/>
          <w:sz w:val="22"/>
          <w:szCs w:val="22"/>
          <w:lang w:val="en-US"/>
        </w:rPr>
        <w:t>B</w:t>
      </w:r>
      <w:r w:rsidRPr="00890C16">
        <w:rPr>
          <w:rFonts w:ascii="Arial" w:hAnsi="Arial" w:cs="Arial"/>
          <w:sz w:val="22"/>
          <w:szCs w:val="22"/>
        </w:rPr>
        <w:t>.1</w:t>
      </w:r>
      <w:r w:rsidR="00041754" w:rsidRPr="00890C16">
        <w:rPr>
          <w:rFonts w:ascii="Arial" w:hAnsi="Arial" w:cs="Arial"/>
          <w:sz w:val="22"/>
          <w:szCs w:val="22"/>
        </w:rPr>
        <w:t xml:space="preserve">, </w:t>
      </w:r>
      <w:r w:rsidRPr="00890C16">
        <w:rPr>
          <w:rFonts w:ascii="Arial" w:hAnsi="Arial" w:cs="Arial"/>
          <w:sz w:val="22"/>
          <w:szCs w:val="22"/>
        </w:rPr>
        <w:t xml:space="preserve">за исключением </w:t>
      </w:r>
      <w:r w:rsidRPr="006F7758">
        <w:rPr>
          <w:rFonts w:ascii="Arial" w:hAnsi="Arial" w:cs="Arial"/>
          <w:sz w:val="22"/>
          <w:szCs w:val="22"/>
        </w:rPr>
        <w:t>схемы испытания.</w:t>
      </w:r>
    </w:p>
    <w:p w14:paraId="670A1B8B" w14:textId="77777777" w:rsidR="00681CA0" w:rsidRPr="006F7758" w:rsidRDefault="00041754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При </w:t>
      </w:r>
      <w:r w:rsidR="00681CA0" w:rsidRPr="00890C16">
        <w:rPr>
          <w:rFonts w:ascii="Arial" w:hAnsi="Arial" w:cs="Arial"/>
          <w:sz w:val="22"/>
          <w:szCs w:val="22"/>
        </w:rPr>
        <w:t>измерен</w:t>
      </w:r>
      <w:r w:rsidRPr="00890C16">
        <w:rPr>
          <w:rFonts w:ascii="Arial" w:hAnsi="Arial" w:cs="Arial"/>
          <w:sz w:val="22"/>
          <w:szCs w:val="22"/>
        </w:rPr>
        <w:t>ии</w:t>
      </w:r>
      <w:r w:rsidR="00681CA0" w:rsidRPr="00890C16">
        <w:rPr>
          <w:rFonts w:ascii="Arial" w:hAnsi="Arial" w:cs="Arial"/>
          <w:sz w:val="22"/>
          <w:szCs w:val="22"/>
        </w:rPr>
        <w:t xml:space="preserve"> </w:t>
      </w:r>
      <w:r w:rsidRPr="00890C16">
        <w:rPr>
          <w:rFonts w:ascii="Arial" w:hAnsi="Arial" w:cs="Arial"/>
          <w:sz w:val="22"/>
          <w:szCs w:val="22"/>
        </w:rPr>
        <w:t xml:space="preserve">ламп </w:t>
      </w:r>
      <w:r w:rsidR="00681CA0" w:rsidRPr="00890C16">
        <w:rPr>
          <w:rFonts w:ascii="Arial" w:hAnsi="Arial" w:cs="Arial"/>
          <w:sz w:val="22"/>
          <w:szCs w:val="22"/>
        </w:rPr>
        <w:t>по настоящему методу за мощность лампы принимают сумма</w:t>
      </w:r>
      <w:r w:rsidR="00681CA0" w:rsidRPr="00890C16">
        <w:rPr>
          <w:rFonts w:ascii="Arial" w:hAnsi="Arial" w:cs="Arial"/>
          <w:sz w:val="22"/>
          <w:szCs w:val="22"/>
        </w:rPr>
        <w:t>р</w:t>
      </w:r>
      <w:r w:rsidR="00681CA0" w:rsidRPr="00890C16">
        <w:rPr>
          <w:rFonts w:ascii="Arial" w:hAnsi="Arial" w:cs="Arial"/>
          <w:sz w:val="22"/>
          <w:szCs w:val="22"/>
        </w:rPr>
        <w:t xml:space="preserve">ную мощность, получаемую через </w:t>
      </w:r>
      <w:r w:rsidR="00997E1C" w:rsidRPr="00890C16">
        <w:rPr>
          <w:rFonts w:ascii="Arial" w:hAnsi="Arial" w:cs="Arial"/>
          <w:sz w:val="22"/>
          <w:szCs w:val="22"/>
        </w:rPr>
        <w:t>эталонный балласт</w:t>
      </w:r>
      <w:r w:rsidR="00681CA0" w:rsidRPr="00890C16">
        <w:rPr>
          <w:rFonts w:ascii="Arial" w:hAnsi="Arial" w:cs="Arial"/>
          <w:sz w:val="22"/>
          <w:szCs w:val="22"/>
        </w:rPr>
        <w:t xml:space="preserve"> (измеренную в условной части цепи) и мощность, используемую для подогрева катодов (измеренн</w:t>
      </w:r>
      <w:r w:rsidRPr="00890C16">
        <w:rPr>
          <w:rFonts w:ascii="Arial" w:hAnsi="Arial" w:cs="Arial"/>
          <w:sz w:val="22"/>
          <w:szCs w:val="22"/>
        </w:rPr>
        <w:t>ую</w:t>
      </w:r>
      <w:r w:rsidR="00681CA0" w:rsidRPr="00890C16">
        <w:rPr>
          <w:rFonts w:ascii="Arial" w:hAnsi="Arial" w:cs="Arial"/>
          <w:sz w:val="22"/>
          <w:szCs w:val="22"/>
        </w:rPr>
        <w:t xml:space="preserve"> на входной стороне трансфо</w:t>
      </w:r>
      <w:r w:rsidR="00681CA0" w:rsidRPr="00890C16">
        <w:rPr>
          <w:rFonts w:ascii="Arial" w:hAnsi="Arial" w:cs="Arial"/>
          <w:sz w:val="22"/>
          <w:szCs w:val="22"/>
        </w:rPr>
        <w:t>р</w:t>
      </w:r>
      <w:r w:rsidR="00681CA0" w:rsidRPr="00890C16">
        <w:rPr>
          <w:rFonts w:ascii="Arial" w:hAnsi="Arial" w:cs="Arial"/>
          <w:sz w:val="22"/>
          <w:szCs w:val="22"/>
        </w:rPr>
        <w:t>матора для подогрева катодов, за вычетом потерь в трансформаторе</w:t>
      </w:r>
      <w:r w:rsidR="00681CA0" w:rsidRPr="006F7758">
        <w:rPr>
          <w:rFonts w:ascii="Arial" w:hAnsi="Arial" w:cs="Arial"/>
          <w:sz w:val="22"/>
          <w:szCs w:val="22"/>
        </w:rPr>
        <w:t>, определ</w:t>
      </w:r>
      <w:r w:rsidR="00681CA0">
        <w:rPr>
          <w:rFonts w:ascii="Arial" w:hAnsi="Arial" w:cs="Arial"/>
          <w:sz w:val="22"/>
          <w:szCs w:val="22"/>
        </w:rPr>
        <w:t>е</w:t>
      </w:r>
      <w:r w:rsidR="00681CA0" w:rsidRPr="006F7758">
        <w:rPr>
          <w:rFonts w:ascii="Arial" w:hAnsi="Arial" w:cs="Arial"/>
          <w:sz w:val="22"/>
          <w:szCs w:val="22"/>
        </w:rPr>
        <w:t>нных как ук</w:t>
      </w:r>
      <w:r w:rsidR="00681CA0" w:rsidRPr="006F7758">
        <w:rPr>
          <w:rFonts w:ascii="Arial" w:hAnsi="Arial" w:cs="Arial"/>
          <w:sz w:val="22"/>
          <w:szCs w:val="22"/>
        </w:rPr>
        <w:t>а</w:t>
      </w:r>
      <w:r w:rsidR="00681CA0" w:rsidRPr="006F7758">
        <w:rPr>
          <w:rFonts w:ascii="Arial" w:hAnsi="Arial" w:cs="Arial"/>
          <w:sz w:val="22"/>
          <w:szCs w:val="22"/>
        </w:rPr>
        <w:t>зано в В.2.4).</w:t>
      </w:r>
    </w:p>
    <w:p w14:paraId="09CF9757" w14:textId="77777777" w:rsidR="00681CA0" w:rsidRPr="006F7758" w:rsidRDefault="0081350F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>.2.2 Схема испытания</w:t>
      </w:r>
    </w:p>
    <w:p w14:paraId="7BED9109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Лампы испытывают по схеме</w:t>
      </w:r>
      <w:r w:rsidR="00041754" w:rsidRPr="00890C16">
        <w:rPr>
          <w:rFonts w:ascii="Arial" w:hAnsi="Arial" w:cs="Arial"/>
          <w:sz w:val="22"/>
          <w:szCs w:val="22"/>
        </w:rPr>
        <w:t>, приведенной</w:t>
      </w:r>
      <w:r w:rsidRPr="00890C16">
        <w:rPr>
          <w:rFonts w:ascii="Arial" w:hAnsi="Arial" w:cs="Arial"/>
          <w:sz w:val="22"/>
          <w:szCs w:val="22"/>
        </w:rPr>
        <w:t xml:space="preserve"> на рисунке </w:t>
      </w:r>
      <w:r w:rsidR="0023790B" w:rsidRPr="00890C16">
        <w:rPr>
          <w:rFonts w:ascii="Arial" w:hAnsi="Arial" w:cs="Arial"/>
          <w:sz w:val="22"/>
          <w:szCs w:val="22"/>
          <w:lang w:val="en-US"/>
        </w:rPr>
        <w:t>B</w:t>
      </w:r>
      <w:r w:rsidRPr="00890C16">
        <w:rPr>
          <w:rFonts w:ascii="Arial" w:hAnsi="Arial" w:cs="Arial"/>
          <w:sz w:val="22"/>
          <w:szCs w:val="22"/>
        </w:rPr>
        <w:t>.</w:t>
      </w:r>
      <w:r w:rsidR="0023790B" w:rsidRPr="00890C16">
        <w:rPr>
          <w:rFonts w:ascii="Arial" w:hAnsi="Arial" w:cs="Arial"/>
          <w:sz w:val="22"/>
          <w:szCs w:val="22"/>
        </w:rPr>
        <w:t>6</w:t>
      </w:r>
      <w:r w:rsidRPr="00890C16">
        <w:rPr>
          <w:rFonts w:ascii="Arial" w:hAnsi="Arial" w:cs="Arial"/>
          <w:sz w:val="22"/>
          <w:szCs w:val="22"/>
        </w:rPr>
        <w:t>.</w:t>
      </w:r>
    </w:p>
    <w:p w14:paraId="63E1FB75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Питающее напряжение А – это напряжение </w:t>
      </w:r>
      <w:r w:rsidR="00997E1C" w:rsidRPr="00890C16">
        <w:rPr>
          <w:rFonts w:ascii="Arial" w:hAnsi="Arial" w:cs="Arial"/>
          <w:sz w:val="22"/>
          <w:szCs w:val="22"/>
        </w:rPr>
        <w:t>эталонного балласта</w:t>
      </w:r>
      <w:r w:rsidRPr="00890C16">
        <w:rPr>
          <w:rFonts w:ascii="Arial" w:hAnsi="Arial" w:cs="Arial"/>
          <w:sz w:val="22"/>
          <w:szCs w:val="22"/>
        </w:rPr>
        <w:t xml:space="preserve"> и измеряемой лампы. Питающее напряжение В должно подаваться отдельно, чтобы его можно было регулировать и контролировать независимо от питающего напряжения А. Напряжения питания А и В подают от одного источника питания</w:t>
      </w:r>
      <w:r w:rsidR="00493FDB" w:rsidRPr="00890C16">
        <w:rPr>
          <w:rFonts w:ascii="Arial" w:hAnsi="Arial" w:cs="Arial"/>
          <w:sz w:val="22"/>
          <w:szCs w:val="22"/>
        </w:rPr>
        <w:t>,</w:t>
      </w:r>
      <w:r w:rsidRPr="00890C16">
        <w:rPr>
          <w:rFonts w:ascii="Arial" w:hAnsi="Arial" w:cs="Arial"/>
          <w:sz w:val="22"/>
          <w:szCs w:val="22"/>
        </w:rPr>
        <w:t xml:space="preserve"> и </w:t>
      </w:r>
      <w:r w:rsidR="00041754" w:rsidRPr="00890C16">
        <w:rPr>
          <w:rFonts w:ascii="Arial" w:hAnsi="Arial" w:cs="Arial"/>
          <w:sz w:val="22"/>
          <w:szCs w:val="22"/>
        </w:rPr>
        <w:t xml:space="preserve">они </w:t>
      </w:r>
      <w:r w:rsidRPr="00890C16">
        <w:rPr>
          <w:rFonts w:ascii="Arial" w:hAnsi="Arial" w:cs="Arial"/>
          <w:sz w:val="22"/>
          <w:szCs w:val="22"/>
        </w:rPr>
        <w:t xml:space="preserve">не должны быть от разных фаз многофазного </w:t>
      </w:r>
      <w:r w:rsidRPr="006F7758">
        <w:rPr>
          <w:rFonts w:ascii="Arial" w:hAnsi="Arial" w:cs="Arial"/>
          <w:sz w:val="22"/>
          <w:szCs w:val="22"/>
        </w:rPr>
        <w:t>источника питания.</w:t>
      </w:r>
    </w:p>
    <w:p w14:paraId="6F7894A3" w14:textId="77777777" w:rsidR="0023790B" w:rsidRDefault="00681CA0" w:rsidP="0023790B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2"/>
        </w:rPr>
        <w:t>Первичное напряжение трансформаторов низкого напряжения, используемых для п</w:t>
      </w:r>
      <w:r w:rsidRPr="006F7758">
        <w:rPr>
          <w:rFonts w:ascii="Arial" w:hAnsi="Arial" w:cs="Arial"/>
          <w:sz w:val="22"/>
          <w:szCs w:val="22"/>
        </w:rPr>
        <w:t>о</w:t>
      </w:r>
      <w:r w:rsidRPr="006F7758">
        <w:rPr>
          <w:rFonts w:ascii="Arial" w:hAnsi="Arial" w:cs="Arial"/>
          <w:sz w:val="22"/>
          <w:szCs w:val="22"/>
        </w:rPr>
        <w:t>догрева катодов, регули</w:t>
      </w:r>
      <w:r>
        <w:rPr>
          <w:rFonts w:ascii="Arial" w:hAnsi="Arial" w:cs="Arial"/>
          <w:sz w:val="22"/>
          <w:szCs w:val="22"/>
        </w:rPr>
        <w:t>руют</w:t>
      </w:r>
      <w:r w:rsidRPr="006F7758">
        <w:rPr>
          <w:rFonts w:ascii="Arial" w:hAnsi="Arial" w:cs="Arial"/>
          <w:sz w:val="22"/>
          <w:szCs w:val="22"/>
        </w:rPr>
        <w:t xml:space="preserve"> для получения необходимого выходного напряжения. Катодные трансформаторы </w:t>
      </w:r>
      <w:r w:rsidRPr="00890C16">
        <w:rPr>
          <w:rFonts w:ascii="Arial" w:hAnsi="Arial" w:cs="Arial"/>
          <w:sz w:val="22"/>
          <w:szCs w:val="22"/>
        </w:rPr>
        <w:t xml:space="preserve">присоединяют так, чтобы их напряжение </w:t>
      </w:r>
      <w:r w:rsidR="00041754" w:rsidRPr="00890C16">
        <w:rPr>
          <w:rFonts w:ascii="Arial" w:hAnsi="Arial" w:cs="Arial"/>
          <w:sz w:val="22"/>
          <w:szCs w:val="22"/>
        </w:rPr>
        <w:t xml:space="preserve">исключалось </w:t>
      </w:r>
      <w:r w:rsidRPr="00890C16">
        <w:rPr>
          <w:rFonts w:ascii="Arial" w:hAnsi="Arial" w:cs="Arial"/>
          <w:sz w:val="22"/>
          <w:szCs w:val="22"/>
        </w:rPr>
        <w:t xml:space="preserve">из напряжения цепи </w:t>
      </w:r>
      <w:r w:rsidRPr="006F7758">
        <w:rPr>
          <w:rFonts w:ascii="Arial" w:hAnsi="Arial" w:cs="Arial"/>
          <w:sz w:val="22"/>
          <w:szCs w:val="22"/>
        </w:rPr>
        <w:t>ПРА.</w:t>
      </w:r>
    </w:p>
    <w:p w14:paraId="7FEB28F2" w14:textId="77777777" w:rsidR="0023790B" w:rsidRPr="004068EE" w:rsidRDefault="007C7335" w:rsidP="004068EE">
      <w:pPr>
        <w:pStyle w:val="a9"/>
        <w:spacing w:after="200"/>
        <w:ind w:right="46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063728C" wp14:editId="022E0F7F">
                <wp:simplePos x="0" y="0"/>
                <wp:positionH relativeFrom="column">
                  <wp:posOffset>4351655</wp:posOffset>
                </wp:positionH>
                <wp:positionV relativeFrom="paragraph">
                  <wp:posOffset>3444240</wp:posOffset>
                </wp:positionV>
                <wp:extent cx="1147445" cy="461645"/>
                <wp:effectExtent l="0" t="0" r="0" b="0"/>
                <wp:wrapNone/>
                <wp:docPr id="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D611F" w14:textId="77777777" w:rsidR="005E325D" w:rsidRDefault="005E325D" w:rsidP="002379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Источник </w:t>
                            </w:r>
                          </w:p>
                          <w:p w14:paraId="56B3BF52" w14:textId="77777777" w:rsidR="005E325D" w:rsidRPr="00C2009C" w:rsidRDefault="005E325D" w:rsidP="002379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питания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63728C" id="Надпись 88" o:spid="_x0000_s1106" type="#_x0000_t202" style="position:absolute;left:0;text-align:left;margin-left:342.65pt;margin-top:271.2pt;width:90.35pt;height:36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" filled="f" stroked="f" strokeweight=".5pt">
                <v:path arrowok="t"/>
                <v:textbox>
                  <w:txbxContent>
                    <w:p w14:paraId="3DED611F" w14:textId="77777777" w:rsidR="005E325D" w:rsidRDefault="005E325D" w:rsidP="0023790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Источник </w:t>
                      </w:r>
                    </w:p>
                    <w:p w14:paraId="56B3BF52" w14:textId="77777777" w:rsidR="005E325D" w:rsidRPr="00C2009C" w:rsidRDefault="005E325D" w:rsidP="0023790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питания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C153C2D" wp14:editId="15B265AD">
                <wp:simplePos x="0" y="0"/>
                <wp:positionH relativeFrom="column">
                  <wp:posOffset>2054225</wp:posOffset>
                </wp:positionH>
                <wp:positionV relativeFrom="paragraph">
                  <wp:posOffset>3386455</wp:posOffset>
                </wp:positionV>
                <wp:extent cx="1147445" cy="400685"/>
                <wp:effectExtent l="0" t="0" r="0" b="0"/>
                <wp:wrapNone/>
                <wp:docPr id="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C3895" w14:textId="77777777" w:rsidR="005E325D" w:rsidRDefault="005E325D" w:rsidP="002379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Источник </w:t>
                            </w:r>
                          </w:p>
                          <w:p w14:paraId="41E3B0D4" w14:textId="77777777" w:rsidR="005E325D" w:rsidRPr="00C2009C" w:rsidRDefault="005E325D" w:rsidP="002379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питания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53C2D" id="Надпись 87" o:spid="_x0000_s1107" type="#_x0000_t202" style="position:absolute;left:0;text-align:left;margin-left:161.75pt;margin-top:266.65pt;width:90.35pt;height:31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" filled="f" stroked="f" strokeweight=".5pt">
                <v:path arrowok="t"/>
                <v:textbox>
                  <w:txbxContent>
                    <w:p w14:paraId="7A0C3895" w14:textId="77777777" w:rsidR="005E325D" w:rsidRDefault="005E325D" w:rsidP="0023790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Источник </w:t>
                      </w:r>
                    </w:p>
                    <w:p w14:paraId="41E3B0D4" w14:textId="77777777" w:rsidR="005E325D" w:rsidRPr="00C2009C" w:rsidRDefault="005E325D" w:rsidP="0023790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питания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7F36181" wp14:editId="4EF092E4">
                <wp:simplePos x="0" y="0"/>
                <wp:positionH relativeFrom="column">
                  <wp:posOffset>2322195</wp:posOffset>
                </wp:positionH>
                <wp:positionV relativeFrom="paragraph">
                  <wp:posOffset>3105785</wp:posOffset>
                </wp:positionV>
                <wp:extent cx="340360" cy="223520"/>
                <wp:effectExtent l="0" t="0" r="0" b="5080"/>
                <wp:wrapNone/>
                <wp:docPr id="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04DEC" w14:textId="77777777" w:rsidR="005E325D" w:rsidRPr="004371FA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F36181" id="Надпись 86" o:spid="_x0000_s1108" type="#_x0000_t202" style="position:absolute;left:0;text-align:left;margin-left:182.85pt;margin-top:244.55pt;width:26.8pt;height:17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" filled="f" stroked="f" strokeweight=".5pt">
                <v:path arrowok="t"/>
                <v:textbox>
                  <w:txbxContent>
                    <w:p w14:paraId="3CC04DEC" w14:textId="77777777" w:rsidR="005E325D" w:rsidRPr="004371FA" w:rsidRDefault="005E325D" w:rsidP="0023790B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E400692" wp14:editId="794915C2">
                <wp:simplePos x="0" y="0"/>
                <wp:positionH relativeFrom="column">
                  <wp:posOffset>3265805</wp:posOffset>
                </wp:positionH>
                <wp:positionV relativeFrom="paragraph">
                  <wp:posOffset>2538730</wp:posOffset>
                </wp:positionV>
                <wp:extent cx="340360" cy="223520"/>
                <wp:effectExtent l="0" t="0" r="0" b="5080"/>
                <wp:wrapNone/>
                <wp:docPr id="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8FD6F" w14:textId="77777777" w:rsidR="005E325D" w:rsidRPr="004371FA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400692" id="Надпись 85" o:spid="_x0000_s1109" type="#_x0000_t202" style="position:absolute;left:0;text-align:left;margin-left:257.15pt;margin-top:199.9pt;width:26.8pt;height:17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" filled="f" stroked="f" strokeweight=".5pt">
                <v:path arrowok="t"/>
                <v:textbox>
                  <w:txbxContent>
                    <w:p w14:paraId="43A8FD6F" w14:textId="77777777" w:rsidR="005E325D" w:rsidRPr="004371FA" w:rsidRDefault="005E325D" w:rsidP="0023790B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3D4A419" wp14:editId="0FA806DC">
                <wp:simplePos x="0" y="0"/>
                <wp:positionH relativeFrom="column">
                  <wp:posOffset>3248660</wp:posOffset>
                </wp:positionH>
                <wp:positionV relativeFrom="paragraph">
                  <wp:posOffset>1845945</wp:posOffset>
                </wp:positionV>
                <wp:extent cx="340360" cy="223520"/>
                <wp:effectExtent l="0" t="0" r="0" b="5080"/>
                <wp:wrapNone/>
                <wp:docPr id="4" name="Надпись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038B8" w14:textId="77777777" w:rsidR="005E325D" w:rsidRPr="004371FA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D4A419" id="Надпись 84" o:spid="_x0000_s1110" type="#_x0000_t202" style="position:absolute;left:0;text-align:left;margin-left:255.8pt;margin-top:145.35pt;width:26.8pt;height:17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" filled="f" stroked="f" strokeweight=".5pt">
                <v:path arrowok="t"/>
                <v:textbox>
                  <w:txbxContent>
                    <w:p w14:paraId="7C8038B8" w14:textId="77777777" w:rsidR="005E325D" w:rsidRPr="004371FA" w:rsidRDefault="005E325D" w:rsidP="0023790B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C1BED1B" wp14:editId="1663EDB7">
                <wp:simplePos x="0" y="0"/>
                <wp:positionH relativeFrom="column">
                  <wp:posOffset>2515870</wp:posOffset>
                </wp:positionH>
                <wp:positionV relativeFrom="paragraph">
                  <wp:posOffset>1359535</wp:posOffset>
                </wp:positionV>
                <wp:extent cx="340360" cy="223520"/>
                <wp:effectExtent l="0" t="0" r="0" b="5080"/>
                <wp:wrapNone/>
                <wp:docPr id="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466C0" w14:textId="77777777" w:rsidR="005E325D" w:rsidRPr="004371FA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BED1B" id="Надпись 83" o:spid="_x0000_s1111" type="#_x0000_t202" style="position:absolute;left:0;text-align:left;margin-left:198.1pt;margin-top:107.05pt;width:26.8pt;height:17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" filled="f" stroked="f" strokeweight=".5pt">
                <v:path arrowok="t"/>
                <v:textbox>
                  <w:txbxContent>
                    <w:p w14:paraId="2D0466C0" w14:textId="77777777" w:rsidR="005E325D" w:rsidRPr="004371FA" w:rsidRDefault="005E325D" w:rsidP="0023790B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2A35535" wp14:editId="1F088FEC">
                <wp:simplePos x="0" y="0"/>
                <wp:positionH relativeFrom="column">
                  <wp:posOffset>31750</wp:posOffset>
                </wp:positionH>
                <wp:positionV relativeFrom="paragraph">
                  <wp:posOffset>1147445</wp:posOffset>
                </wp:positionV>
                <wp:extent cx="1147445" cy="281940"/>
                <wp:effectExtent l="0" t="0" r="0" b="3810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CBB6F" w14:textId="77777777" w:rsidR="005E325D" w:rsidRPr="00C2009C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Тра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нсформатор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A35535" id="Надпись 81" o:spid="_x0000_s1112" type="#_x0000_t202" style="position:absolute;left:0;text-align:left;margin-left:2.5pt;margin-top:90.35pt;width:90.35pt;height:22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" filled="f" stroked="f" strokeweight=".5pt">
                <v:path arrowok="t"/>
                <v:textbox>
                  <w:txbxContent>
                    <w:p w14:paraId="573CBB6F" w14:textId="77777777" w:rsidR="005E325D" w:rsidRPr="00C2009C" w:rsidRDefault="005E325D" w:rsidP="0023790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Тра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нсформатор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861705" wp14:editId="012DDCD5">
                <wp:simplePos x="0" y="0"/>
                <wp:positionH relativeFrom="column">
                  <wp:posOffset>3329305</wp:posOffset>
                </wp:positionH>
                <wp:positionV relativeFrom="paragraph">
                  <wp:posOffset>1155065</wp:posOffset>
                </wp:positionV>
                <wp:extent cx="1147445" cy="281940"/>
                <wp:effectExtent l="0" t="0" r="0" b="3810"/>
                <wp:wrapNone/>
                <wp:docPr id="2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70E9C" w14:textId="77777777" w:rsidR="005E325D" w:rsidRPr="00C2009C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рансформатор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861705" id="Надпись 82" o:spid="_x0000_s1113" type="#_x0000_t202" style="position:absolute;left:0;text-align:left;margin-left:262.15pt;margin-top:90.95pt;width:90.35pt;height:22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" filled="f" stroked="f" strokeweight=".5pt">
                <v:path arrowok="t"/>
                <v:textbox>
                  <w:txbxContent>
                    <w:p w14:paraId="30170E9C" w14:textId="77777777" w:rsidR="005E325D" w:rsidRPr="00C2009C" w:rsidRDefault="005E325D" w:rsidP="0023790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Т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рансформатор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77D8BD4" wp14:editId="066A238E">
                <wp:simplePos x="0" y="0"/>
                <wp:positionH relativeFrom="column">
                  <wp:posOffset>4927600</wp:posOffset>
                </wp:positionH>
                <wp:positionV relativeFrom="paragraph">
                  <wp:posOffset>877570</wp:posOffset>
                </wp:positionV>
                <wp:extent cx="340360" cy="223520"/>
                <wp:effectExtent l="0" t="0" r="0" b="508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684F" w14:textId="77777777" w:rsidR="005E325D" w:rsidRPr="004371FA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7D8BD4" id="Надпись 79" o:spid="_x0000_s1114" type="#_x0000_t202" style="position:absolute;left:0;text-align:left;margin-left:388pt;margin-top:69.1pt;width:26.8pt;height:17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" filled="f" stroked="f" strokeweight=".5pt">
                <v:path arrowok="t"/>
                <v:textbox>
                  <w:txbxContent>
                    <w:p w14:paraId="10E5684F" w14:textId="77777777" w:rsidR="005E325D" w:rsidRPr="004371FA" w:rsidRDefault="005E325D" w:rsidP="0023790B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E2ADDE" wp14:editId="0334E8BB">
                <wp:simplePos x="0" y="0"/>
                <wp:positionH relativeFrom="column">
                  <wp:posOffset>4605655</wp:posOffset>
                </wp:positionH>
                <wp:positionV relativeFrom="paragraph">
                  <wp:posOffset>494030</wp:posOffset>
                </wp:positionV>
                <wp:extent cx="340360" cy="223520"/>
                <wp:effectExtent l="0" t="0" r="0" b="508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36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8CE1F" w14:textId="77777777" w:rsidR="005E325D" w:rsidRPr="004371FA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E2ADDE" id="Надпись 78" o:spid="_x0000_s1115" type="#_x0000_t202" style="position:absolute;left:0;text-align:left;margin-left:362.65pt;margin-top:38.9pt;width:26.8pt;height:17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" filled="f" stroked="f" strokeweight=".5pt">
                <v:path arrowok="t"/>
                <v:textbox>
                  <w:txbxContent>
                    <w:p w14:paraId="5268CE1F" w14:textId="77777777" w:rsidR="005E325D" w:rsidRPr="004371FA" w:rsidRDefault="005E325D" w:rsidP="0023790B">
                      <w:pPr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D10190" wp14:editId="3035AA90">
                <wp:simplePos x="0" y="0"/>
                <wp:positionH relativeFrom="column">
                  <wp:posOffset>2209800</wp:posOffset>
                </wp:positionH>
                <wp:positionV relativeFrom="paragraph">
                  <wp:posOffset>415925</wp:posOffset>
                </wp:positionV>
                <wp:extent cx="1147445" cy="281940"/>
                <wp:effectExtent l="0" t="0" r="0" b="3810"/>
                <wp:wrapNone/>
                <wp:docPr id="80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44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0D122" w14:textId="77777777" w:rsidR="005E325D" w:rsidRPr="003F6656" w:rsidRDefault="005E325D" w:rsidP="0023790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068EE">
                              <w:rPr>
                                <w:rFonts w:ascii="Arial" w:hAnsi="Arial" w:cs="Arial"/>
                                <w:sz w:val="20"/>
                              </w:rPr>
                              <w:t>Лампа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D10190" id="Надпись 80" o:spid="_x0000_s1116" type="#_x0000_t202" style="position:absolute;left:0;text-align:left;margin-left:174pt;margin-top:32.75pt;width:90.35pt;height:22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" filled="f" stroked="f" strokeweight=".5pt">
                <v:path arrowok="t"/>
                <v:textbox>
                  <w:txbxContent>
                    <w:p w14:paraId="5040D122" w14:textId="77777777" w:rsidR="005E325D" w:rsidRPr="003F6656" w:rsidRDefault="005E325D" w:rsidP="0023790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4068EE">
                        <w:rPr>
                          <w:rFonts w:ascii="Arial" w:hAnsi="Arial" w:cs="Arial"/>
                          <w:sz w:val="20"/>
                        </w:rPr>
                        <w:t>Лампа</w:t>
                      </w:r>
                    </w:p>
                  </w:txbxContent>
                </v:textbox>
              </v:shape>
            </w:pict>
          </mc:Fallback>
        </mc:AlternateContent>
      </w:r>
      <w:r w:rsidR="007F0CAD">
        <w:rPr>
          <w:rFonts w:ascii="Arial" w:hAnsi="Arial" w:cs="Arial"/>
          <w:noProof/>
          <w:sz w:val="22"/>
          <w:szCs w:val="28"/>
        </w:rPr>
        <w:drawing>
          <wp:inline distT="0" distB="0" distL="0" distR="0" wp14:anchorId="15DD181A" wp14:editId="5DF2635A">
            <wp:extent cx="4943475" cy="3707752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1781" w14:textId="3AA39685" w:rsidR="003F1A6B" w:rsidRPr="006264B7" w:rsidRDefault="0023790B" w:rsidP="007C7335">
      <w:pPr>
        <w:pStyle w:val="a9"/>
        <w:spacing w:after="0" w:line="276" w:lineRule="auto"/>
        <w:ind w:right="-2"/>
        <w:jc w:val="center"/>
        <w:rPr>
          <w:rFonts w:ascii="Arial" w:hAnsi="Arial" w:cs="Arial"/>
          <w:b/>
          <w:sz w:val="22"/>
          <w:szCs w:val="28"/>
        </w:rPr>
      </w:pPr>
      <w:r w:rsidRPr="006264B7">
        <w:rPr>
          <w:rFonts w:ascii="Arial" w:hAnsi="Arial" w:cs="Arial"/>
          <w:sz w:val="22"/>
          <w:szCs w:val="28"/>
        </w:rPr>
        <w:t xml:space="preserve">Рисунок </w:t>
      </w:r>
      <w:r w:rsidRPr="006264B7">
        <w:rPr>
          <w:rFonts w:ascii="Arial" w:hAnsi="Arial" w:cs="Arial"/>
          <w:sz w:val="22"/>
          <w:szCs w:val="28"/>
          <w:lang w:val="en-US"/>
        </w:rPr>
        <w:t>B</w:t>
      </w:r>
      <w:r w:rsidRPr="006264B7">
        <w:rPr>
          <w:rFonts w:ascii="Arial" w:hAnsi="Arial" w:cs="Arial"/>
          <w:sz w:val="22"/>
          <w:szCs w:val="28"/>
        </w:rPr>
        <w:t xml:space="preserve">.6 – Схема измерения электрических и световых параметров ламп с дополнительным подогревом катодов </w:t>
      </w:r>
    </w:p>
    <w:p w14:paraId="22FC8D87" w14:textId="77777777" w:rsidR="00681CA0" w:rsidRPr="006264B7" w:rsidRDefault="00AF5C63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 w:rsidRPr="006264B7">
        <w:rPr>
          <w:rFonts w:ascii="Arial" w:hAnsi="Arial" w:cs="Arial"/>
          <w:b/>
          <w:sz w:val="22"/>
          <w:szCs w:val="22"/>
          <w:lang w:val="en-US"/>
        </w:rPr>
        <w:lastRenderedPageBreak/>
        <w:t>B</w:t>
      </w:r>
      <w:r w:rsidR="00681CA0" w:rsidRPr="006264B7">
        <w:rPr>
          <w:rFonts w:ascii="Arial" w:hAnsi="Arial" w:cs="Arial"/>
          <w:b/>
          <w:sz w:val="22"/>
          <w:szCs w:val="22"/>
        </w:rPr>
        <w:t>.2.3 Трансформаторы для подогрева катодов</w:t>
      </w:r>
    </w:p>
    <w:p w14:paraId="4DCE2977" w14:textId="77777777" w:rsidR="00681CA0" w:rsidRPr="00890C16" w:rsidRDefault="00041754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Значение тока двух трансформаторов </w:t>
      </w:r>
      <w:r w:rsidR="00681CA0" w:rsidRPr="00890C16">
        <w:rPr>
          <w:rFonts w:ascii="Arial" w:hAnsi="Arial" w:cs="Arial"/>
          <w:sz w:val="22"/>
          <w:szCs w:val="22"/>
        </w:rPr>
        <w:t>для подогрева катодов (или один трансформ</w:t>
      </w:r>
      <w:r w:rsidR="00681CA0" w:rsidRPr="00890C16">
        <w:rPr>
          <w:rFonts w:ascii="Arial" w:hAnsi="Arial" w:cs="Arial"/>
          <w:sz w:val="22"/>
          <w:szCs w:val="22"/>
        </w:rPr>
        <w:t>а</w:t>
      </w:r>
      <w:r w:rsidR="00681CA0" w:rsidRPr="00890C16">
        <w:rPr>
          <w:rFonts w:ascii="Arial" w:hAnsi="Arial" w:cs="Arial"/>
          <w:sz w:val="22"/>
          <w:szCs w:val="22"/>
        </w:rPr>
        <w:t xml:space="preserve">тор с двумя вторичными обмотками) </w:t>
      </w:r>
      <w:r w:rsidRPr="00890C16">
        <w:rPr>
          <w:rFonts w:ascii="Arial" w:hAnsi="Arial" w:cs="Arial"/>
          <w:sz w:val="22"/>
          <w:szCs w:val="22"/>
        </w:rPr>
        <w:t xml:space="preserve">должно </w:t>
      </w:r>
      <w:r w:rsidR="00681CA0" w:rsidRPr="00890C16">
        <w:rPr>
          <w:rFonts w:ascii="Arial" w:hAnsi="Arial" w:cs="Arial"/>
          <w:sz w:val="22"/>
          <w:szCs w:val="22"/>
        </w:rPr>
        <w:t xml:space="preserve">в несколько раз </w:t>
      </w:r>
      <w:r w:rsidRPr="00890C16">
        <w:rPr>
          <w:rFonts w:ascii="Arial" w:hAnsi="Arial" w:cs="Arial"/>
          <w:sz w:val="22"/>
          <w:szCs w:val="22"/>
        </w:rPr>
        <w:t xml:space="preserve">превышать </w:t>
      </w:r>
      <w:r w:rsidR="0081350F" w:rsidRPr="00890C16">
        <w:rPr>
          <w:rFonts w:ascii="Arial" w:hAnsi="Arial" w:cs="Arial"/>
          <w:sz w:val="22"/>
          <w:szCs w:val="22"/>
        </w:rPr>
        <w:t xml:space="preserve">значение </w:t>
      </w:r>
      <w:r w:rsidR="00681CA0" w:rsidRPr="00890C16">
        <w:rPr>
          <w:rFonts w:ascii="Arial" w:hAnsi="Arial" w:cs="Arial"/>
          <w:sz w:val="22"/>
          <w:szCs w:val="22"/>
        </w:rPr>
        <w:t>требуем</w:t>
      </w:r>
      <w:r w:rsidR="0081350F" w:rsidRPr="00890C16">
        <w:rPr>
          <w:rFonts w:ascii="Arial" w:hAnsi="Arial" w:cs="Arial"/>
          <w:sz w:val="22"/>
          <w:szCs w:val="22"/>
        </w:rPr>
        <w:t>ого</w:t>
      </w:r>
      <w:r w:rsidR="00681CA0" w:rsidRPr="00890C16">
        <w:rPr>
          <w:rFonts w:ascii="Arial" w:hAnsi="Arial" w:cs="Arial"/>
          <w:sz w:val="22"/>
          <w:szCs w:val="22"/>
        </w:rPr>
        <w:t xml:space="preserve"> фактическ</w:t>
      </w:r>
      <w:r w:rsidR="0081350F" w:rsidRPr="00890C16">
        <w:rPr>
          <w:rFonts w:ascii="Arial" w:hAnsi="Arial" w:cs="Arial"/>
          <w:sz w:val="22"/>
          <w:szCs w:val="22"/>
        </w:rPr>
        <w:t>ого</w:t>
      </w:r>
      <w:r w:rsidR="00681CA0" w:rsidRPr="00890C16">
        <w:rPr>
          <w:rFonts w:ascii="Arial" w:hAnsi="Arial" w:cs="Arial"/>
          <w:sz w:val="22"/>
          <w:szCs w:val="22"/>
        </w:rPr>
        <w:t xml:space="preserve"> ток</w:t>
      </w:r>
      <w:r w:rsidR="0081350F" w:rsidRPr="00890C16">
        <w:rPr>
          <w:rFonts w:ascii="Arial" w:hAnsi="Arial" w:cs="Arial"/>
          <w:sz w:val="22"/>
          <w:szCs w:val="22"/>
        </w:rPr>
        <w:t>а</w:t>
      </w:r>
      <w:r w:rsidR="00681CA0" w:rsidRPr="00890C16">
        <w:rPr>
          <w:rFonts w:ascii="Arial" w:hAnsi="Arial" w:cs="Arial"/>
          <w:sz w:val="22"/>
          <w:szCs w:val="22"/>
        </w:rPr>
        <w:t xml:space="preserve">. </w:t>
      </w:r>
      <w:r w:rsidRPr="00890C16">
        <w:rPr>
          <w:rFonts w:ascii="Arial" w:hAnsi="Arial" w:cs="Arial"/>
          <w:sz w:val="22"/>
          <w:szCs w:val="22"/>
        </w:rPr>
        <w:t xml:space="preserve">В них </w:t>
      </w:r>
      <w:r w:rsidR="00681CA0" w:rsidRPr="00890C16">
        <w:rPr>
          <w:rFonts w:ascii="Arial" w:hAnsi="Arial" w:cs="Arial"/>
          <w:sz w:val="22"/>
          <w:szCs w:val="22"/>
        </w:rPr>
        <w:t xml:space="preserve">должны </w:t>
      </w:r>
      <w:r w:rsidRPr="00890C16">
        <w:rPr>
          <w:rFonts w:ascii="Arial" w:hAnsi="Arial" w:cs="Arial"/>
          <w:sz w:val="22"/>
          <w:szCs w:val="22"/>
        </w:rPr>
        <w:t xml:space="preserve">быть </w:t>
      </w:r>
      <w:r w:rsidR="00681CA0" w:rsidRPr="00890C16">
        <w:rPr>
          <w:rFonts w:ascii="Arial" w:hAnsi="Arial" w:cs="Arial"/>
          <w:sz w:val="22"/>
          <w:szCs w:val="22"/>
        </w:rPr>
        <w:t>низкие потери, чтобы свести к минимуму любую п</w:t>
      </w:r>
      <w:r w:rsidR="00681CA0" w:rsidRPr="00890C16">
        <w:rPr>
          <w:rFonts w:ascii="Arial" w:hAnsi="Arial" w:cs="Arial"/>
          <w:sz w:val="22"/>
          <w:szCs w:val="22"/>
        </w:rPr>
        <w:t>о</w:t>
      </w:r>
      <w:r w:rsidR="00681CA0" w:rsidRPr="00890C16">
        <w:rPr>
          <w:rFonts w:ascii="Arial" w:hAnsi="Arial" w:cs="Arial"/>
          <w:sz w:val="22"/>
          <w:szCs w:val="22"/>
        </w:rPr>
        <w:t>грешность при измерении этих потерь, влияющих на полную мощность лампы.</w:t>
      </w:r>
    </w:p>
    <w:p w14:paraId="7919A79F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Базовое значение напряжения низкоомных катодов составляет 3,6 В, при этом </w:t>
      </w:r>
      <w:r w:rsidR="00041754" w:rsidRPr="00890C16">
        <w:rPr>
          <w:rFonts w:ascii="Arial" w:hAnsi="Arial" w:cs="Arial"/>
          <w:sz w:val="22"/>
          <w:szCs w:val="22"/>
        </w:rPr>
        <w:t>допу</w:t>
      </w:r>
      <w:r w:rsidR="00041754" w:rsidRPr="00890C16">
        <w:rPr>
          <w:rFonts w:ascii="Arial" w:hAnsi="Arial" w:cs="Arial"/>
          <w:sz w:val="22"/>
          <w:szCs w:val="22"/>
        </w:rPr>
        <w:t>с</w:t>
      </w:r>
      <w:r w:rsidR="00493FDB" w:rsidRPr="00890C16">
        <w:rPr>
          <w:rFonts w:ascii="Arial" w:hAnsi="Arial" w:cs="Arial"/>
          <w:sz w:val="22"/>
          <w:szCs w:val="22"/>
        </w:rPr>
        <w:t>к</w:t>
      </w:r>
      <w:r w:rsidR="00041754" w:rsidRPr="00890C16">
        <w:rPr>
          <w:rFonts w:ascii="Arial" w:hAnsi="Arial" w:cs="Arial"/>
          <w:sz w:val="22"/>
          <w:szCs w:val="22"/>
        </w:rPr>
        <w:t xml:space="preserve">ается </w:t>
      </w:r>
      <w:r w:rsidRPr="00890C16">
        <w:rPr>
          <w:rFonts w:ascii="Arial" w:hAnsi="Arial" w:cs="Arial"/>
          <w:sz w:val="22"/>
          <w:szCs w:val="22"/>
        </w:rPr>
        <w:t xml:space="preserve">использовать накальный трансформатор на </w:t>
      </w:r>
      <w:r w:rsidR="0081350F" w:rsidRPr="00890C16">
        <w:rPr>
          <w:rFonts w:ascii="Arial" w:hAnsi="Arial" w:cs="Arial"/>
          <w:sz w:val="22"/>
          <w:szCs w:val="22"/>
        </w:rPr>
        <w:t>6,3</w:t>
      </w:r>
      <w:r w:rsidRPr="00890C16">
        <w:rPr>
          <w:rFonts w:ascii="Arial" w:hAnsi="Arial" w:cs="Arial"/>
          <w:sz w:val="22"/>
          <w:szCs w:val="22"/>
        </w:rPr>
        <w:t xml:space="preserve"> В, работающ</w:t>
      </w:r>
      <w:r w:rsidR="0081350F" w:rsidRPr="00890C16">
        <w:rPr>
          <w:rFonts w:ascii="Arial" w:hAnsi="Arial" w:cs="Arial"/>
          <w:sz w:val="22"/>
          <w:szCs w:val="22"/>
        </w:rPr>
        <w:t>ий</w:t>
      </w:r>
      <w:r w:rsidRPr="00890C16">
        <w:rPr>
          <w:rFonts w:ascii="Arial" w:hAnsi="Arial" w:cs="Arial"/>
          <w:sz w:val="22"/>
          <w:szCs w:val="22"/>
        </w:rPr>
        <w:t xml:space="preserve"> при уменьшенном пе</w:t>
      </w:r>
      <w:r w:rsidRPr="00890C16">
        <w:rPr>
          <w:rFonts w:ascii="Arial" w:hAnsi="Arial" w:cs="Arial"/>
          <w:sz w:val="22"/>
          <w:szCs w:val="22"/>
        </w:rPr>
        <w:t>р</w:t>
      </w:r>
      <w:r w:rsidRPr="00890C16">
        <w:rPr>
          <w:rFonts w:ascii="Arial" w:hAnsi="Arial" w:cs="Arial"/>
          <w:sz w:val="22"/>
          <w:szCs w:val="22"/>
        </w:rPr>
        <w:t>вичном напряжении для получения на выходе 3,6 В.</w:t>
      </w:r>
    </w:p>
    <w:p w14:paraId="68408674" w14:textId="77777777" w:rsidR="00681CA0" w:rsidRPr="006F7758" w:rsidRDefault="0081350F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>.2.4 Калибровка трансформатора для подогрева катодов</w:t>
      </w:r>
    </w:p>
    <w:p w14:paraId="0E730E8C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Каждый катодный трансформатор (или пара трансформаторов) </w:t>
      </w:r>
      <w:r>
        <w:rPr>
          <w:rFonts w:ascii="Arial" w:hAnsi="Arial" w:cs="Arial"/>
          <w:sz w:val="22"/>
          <w:szCs w:val="22"/>
        </w:rPr>
        <w:t>калибруют</w:t>
      </w:r>
      <w:r w:rsidRPr="006F7758">
        <w:rPr>
          <w:rFonts w:ascii="Arial" w:hAnsi="Arial" w:cs="Arial"/>
          <w:sz w:val="22"/>
          <w:szCs w:val="22"/>
        </w:rPr>
        <w:t xml:space="preserve"> отдельно, чтобы определить потери мощности, имеющиеся при нормальной работе.</w:t>
      </w:r>
    </w:p>
    <w:p w14:paraId="6F01D4BE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Потери мощности зависят от тока, проходящего через каждый катод. Однако,</w:t>
      </w:r>
      <w:r w:rsidRPr="006606EC"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>эти пот</w:t>
      </w:r>
      <w:r w:rsidRPr="006F7758"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ри необходимо определить один раз для данного трансформатора для каждого типа катода. Эти потери в трансформаторе уч</w:t>
      </w:r>
      <w:r>
        <w:rPr>
          <w:rFonts w:ascii="Arial" w:hAnsi="Arial" w:cs="Arial"/>
          <w:sz w:val="22"/>
          <w:szCs w:val="22"/>
        </w:rPr>
        <w:t>и</w:t>
      </w:r>
      <w:r w:rsidRPr="006F7758">
        <w:rPr>
          <w:rFonts w:ascii="Arial" w:hAnsi="Arial" w:cs="Arial"/>
          <w:sz w:val="22"/>
          <w:szCs w:val="22"/>
        </w:rPr>
        <w:t>ты</w:t>
      </w:r>
      <w:r>
        <w:rPr>
          <w:rFonts w:ascii="Arial" w:hAnsi="Arial" w:cs="Arial"/>
          <w:sz w:val="22"/>
          <w:szCs w:val="22"/>
        </w:rPr>
        <w:t>вают</w:t>
      </w:r>
      <w:r w:rsidRPr="006F7758">
        <w:rPr>
          <w:rFonts w:ascii="Arial" w:hAnsi="Arial" w:cs="Arial"/>
          <w:sz w:val="22"/>
          <w:szCs w:val="22"/>
        </w:rPr>
        <w:t xml:space="preserve"> при измерении параметров ламп различных типов.</w:t>
      </w:r>
    </w:p>
    <w:p w14:paraId="344B6C98" w14:textId="77777777" w:rsidR="00681CA0" w:rsidRPr="00890C16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Калибровку напряжения проводят на каждом трансформаторе. Для этого необходимо определить и установить первичное напряжение, чтобы получить требуемое выходное напряжение. Такая калибровка, в целом </w:t>
      </w:r>
      <w:r w:rsidR="00041754" w:rsidRPr="00890C16">
        <w:rPr>
          <w:rFonts w:ascii="Arial" w:hAnsi="Arial" w:cs="Arial"/>
          <w:sz w:val="22"/>
          <w:szCs w:val="22"/>
        </w:rPr>
        <w:t xml:space="preserve">как бы </w:t>
      </w:r>
      <w:r w:rsidRPr="00890C16">
        <w:rPr>
          <w:rFonts w:ascii="Arial" w:hAnsi="Arial" w:cs="Arial"/>
          <w:sz w:val="22"/>
          <w:szCs w:val="22"/>
        </w:rPr>
        <w:t xml:space="preserve">и не важна, </w:t>
      </w:r>
      <w:r w:rsidR="00041754" w:rsidRPr="00890C16">
        <w:rPr>
          <w:rFonts w:ascii="Arial" w:hAnsi="Arial" w:cs="Arial"/>
          <w:sz w:val="22"/>
          <w:szCs w:val="22"/>
        </w:rPr>
        <w:t xml:space="preserve">но </w:t>
      </w:r>
      <w:r w:rsidRPr="00890C16">
        <w:rPr>
          <w:rFonts w:ascii="Arial" w:hAnsi="Arial" w:cs="Arial"/>
          <w:sz w:val="22"/>
          <w:szCs w:val="22"/>
        </w:rPr>
        <w:t>дает возможность использовать установление первичного напряжения для текущей работы без необходимости постоянного применения более хрупких малодиапазонных вольтметров с термопреобразователями.</w:t>
      </w:r>
    </w:p>
    <w:p w14:paraId="4C91C887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При калибровке каждую вторичную обмотку трансформатора присоединяют к замен</w:t>
      </w:r>
      <w:r w:rsidRPr="00890C16">
        <w:rPr>
          <w:rFonts w:ascii="Arial" w:hAnsi="Arial" w:cs="Arial"/>
          <w:sz w:val="22"/>
          <w:szCs w:val="22"/>
        </w:rPr>
        <w:t>я</w:t>
      </w:r>
      <w:r w:rsidRPr="00890C16">
        <w:rPr>
          <w:rFonts w:ascii="Arial" w:hAnsi="Arial" w:cs="Arial"/>
          <w:sz w:val="22"/>
          <w:szCs w:val="22"/>
        </w:rPr>
        <w:t>ющему резистору</w:t>
      </w:r>
      <w:r w:rsidR="00041754" w:rsidRPr="00890C16">
        <w:rPr>
          <w:rFonts w:ascii="Arial" w:hAnsi="Arial" w:cs="Arial"/>
          <w:sz w:val="22"/>
          <w:szCs w:val="22"/>
        </w:rPr>
        <w:t xml:space="preserve"> с</w:t>
      </w:r>
      <w:r w:rsidRPr="00890C16">
        <w:rPr>
          <w:rFonts w:ascii="Arial" w:hAnsi="Arial" w:cs="Arial"/>
          <w:sz w:val="22"/>
          <w:szCs w:val="22"/>
        </w:rPr>
        <w:t xml:space="preserve"> электрически</w:t>
      </w:r>
      <w:r w:rsidR="00041754" w:rsidRPr="00890C16">
        <w:rPr>
          <w:rFonts w:ascii="Arial" w:hAnsi="Arial" w:cs="Arial"/>
          <w:sz w:val="22"/>
          <w:szCs w:val="22"/>
        </w:rPr>
        <w:t>ми</w:t>
      </w:r>
      <w:r w:rsidRPr="00890C16">
        <w:rPr>
          <w:rFonts w:ascii="Arial" w:hAnsi="Arial" w:cs="Arial"/>
          <w:sz w:val="22"/>
          <w:szCs w:val="22"/>
        </w:rPr>
        <w:t xml:space="preserve"> </w:t>
      </w:r>
      <w:r w:rsidR="00041754" w:rsidRPr="00890C16">
        <w:rPr>
          <w:rFonts w:ascii="Arial" w:hAnsi="Arial" w:cs="Arial"/>
          <w:sz w:val="22"/>
          <w:szCs w:val="22"/>
        </w:rPr>
        <w:t>параметрами</w:t>
      </w:r>
      <w:r w:rsidRPr="00890C16">
        <w:rPr>
          <w:rFonts w:ascii="Arial" w:hAnsi="Arial" w:cs="Arial"/>
          <w:sz w:val="22"/>
          <w:szCs w:val="22"/>
        </w:rPr>
        <w:t xml:space="preserve">, </w:t>
      </w:r>
      <w:r w:rsidR="00041754" w:rsidRPr="00890C16">
        <w:rPr>
          <w:rFonts w:ascii="Arial" w:hAnsi="Arial" w:cs="Arial"/>
          <w:sz w:val="22"/>
          <w:szCs w:val="22"/>
        </w:rPr>
        <w:t xml:space="preserve">установленными </w:t>
      </w:r>
      <w:r w:rsidRPr="00890C16">
        <w:rPr>
          <w:rFonts w:ascii="Arial" w:hAnsi="Arial" w:cs="Arial"/>
          <w:sz w:val="22"/>
          <w:szCs w:val="22"/>
        </w:rPr>
        <w:t>для катода конкретного типа. Первичное напряжение регулируют так, чтобы среднее значение двух вторичных напр</w:t>
      </w:r>
      <w:r w:rsidRPr="00890C16">
        <w:rPr>
          <w:rFonts w:ascii="Arial" w:hAnsi="Arial" w:cs="Arial"/>
          <w:sz w:val="22"/>
          <w:szCs w:val="22"/>
        </w:rPr>
        <w:t>я</w:t>
      </w:r>
      <w:r w:rsidRPr="00890C16">
        <w:rPr>
          <w:rFonts w:ascii="Arial" w:hAnsi="Arial" w:cs="Arial"/>
          <w:sz w:val="22"/>
          <w:szCs w:val="22"/>
        </w:rPr>
        <w:t>жений составляло 3,6 В, а затем фиксируют первичное напряжение. Важно, чтобы эта кали</w:t>
      </w:r>
      <w:r w:rsidRPr="00890C16">
        <w:rPr>
          <w:rFonts w:ascii="Arial" w:hAnsi="Arial" w:cs="Arial"/>
          <w:sz w:val="22"/>
          <w:szCs w:val="22"/>
        </w:rPr>
        <w:t>б</w:t>
      </w:r>
      <w:r w:rsidRPr="00890C16">
        <w:rPr>
          <w:rFonts w:ascii="Arial" w:hAnsi="Arial" w:cs="Arial"/>
          <w:sz w:val="22"/>
          <w:szCs w:val="22"/>
        </w:rPr>
        <w:t xml:space="preserve">ровка повторялась для любого катода другого типа, с которым </w:t>
      </w:r>
      <w:r w:rsidR="00041754" w:rsidRPr="00890C16">
        <w:rPr>
          <w:rFonts w:ascii="Arial" w:hAnsi="Arial" w:cs="Arial"/>
          <w:sz w:val="22"/>
          <w:szCs w:val="22"/>
        </w:rPr>
        <w:t xml:space="preserve">используют </w:t>
      </w:r>
      <w:r w:rsidRPr="00890C16">
        <w:rPr>
          <w:rFonts w:ascii="Arial" w:hAnsi="Arial" w:cs="Arial"/>
          <w:sz w:val="22"/>
          <w:szCs w:val="22"/>
        </w:rPr>
        <w:t>трансформатор</w:t>
      </w:r>
      <w:r w:rsidRPr="006F7758">
        <w:rPr>
          <w:rFonts w:ascii="Arial" w:hAnsi="Arial" w:cs="Arial"/>
          <w:sz w:val="22"/>
          <w:szCs w:val="22"/>
        </w:rPr>
        <w:t>.</w:t>
      </w:r>
    </w:p>
    <w:p w14:paraId="0FC6BD8F" w14:textId="30D22F8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Потери мощности в трансформаторе (потери в сердечнике и потери Е</w:t>
      </w:r>
      <w:r w:rsidRPr="00890C16">
        <w:rPr>
          <w:rFonts w:ascii="Arial" w:hAnsi="Arial" w:cs="Arial"/>
          <w:sz w:val="22"/>
          <w:szCs w:val="22"/>
          <w:vertAlign w:val="superscript"/>
        </w:rPr>
        <w:t>2</w:t>
      </w:r>
      <w:r w:rsidRPr="00890C16">
        <w:rPr>
          <w:rFonts w:ascii="Arial" w:hAnsi="Arial" w:cs="Arial"/>
          <w:sz w:val="22"/>
          <w:szCs w:val="22"/>
        </w:rPr>
        <w:t>/</w:t>
      </w:r>
      <w:r w:rsidRPr="00890C16">
        <w:rPr>
          <w:rFonts w:ascii="Arial" w:hAnsi="Arial" w:cs="Arial"/>
          <w:sz w:val="22"/>
          <w:szCs w:val="22"/>
          <w:lang w:val="en-US"/>
        </w:rPr>
        <w:t>R</w:t>
      </w:r>
      <w:r w:rsidRPr="00890C16">
        <w:rPr>
          <w:rFonts w:ascii="Arial" w:hAnsi="Arial" w:cs="Arial"/>
          <w:sz w:val="22"/>
          <w:szCs w:val="22"/>
        </w:rPr>
        <w:t xml:space="preserve"> учитывают </w:t>
      </w:r>
      <w:r w:rsidR="00041754" w:rsidRPr="00890C16">
        <w:rPr>
          <w:rFonts w:ascii="Arial" w:hAnsi="Arial" w:cs="Arial"/>
          <w:sz w:val="22"/>
          <w:szCs w:val="22"/>
        </w:rPr>
        <w:t>совместно</w:t>
      </w:r>
      <w:r w:rsidRPr="00890C16">
        <w:rPr>
          <w:rFonts w:ascii="Arial" w:hAnsi="Arial" w:cs="Arial"/>
          <w:sz w:val="22"/>
          <w:szCs w:val="22"/>
        </w:rPr>
        <w:t>) также определяют для каждой конкретной нагрузки. Входную мощность измеряют при таком первичном напряжении, чтобы на заменяющих резисторах получить напряжение 3,6</w:t>
      </w:r>
      <w:r w:rsidR="003F27B0">
        <w:rPr>
          <w:rFonts w:ascii="Arial" w:hAnsi="Arial" w:cs="Arial"/>
          <w:sz w:val="22"/>
          <w:szCs w:val="22"/>
        </w:rPr>
        <w:t> </w:t>
      </w:r>
      <w:r w:rsidRPr="00890C16">
        <w:rPr>
          <w:rFonts w:ascii="Arial" w:hAnsi="Arial" w:cs="Arial"/>
          <w:sz w:val="22"/>
          <w:szCs w:val="22"/>
        </w:rPr>
        <w:t>В (т.к. полная входная мощность вероятно будет менее 10 Вт</w:t>
      </w:r>
      <w:r w:rsidR="0081350F" w:rsidRPr="00890C16">
        <w:rPr>
          <w:rFonts w:ascii="Arial" w:hAnsi="Arial" w:cs="Arial"/>
          <w:sz w:val="22"/>
          <w:szCs w:val="22"/>
        </w:rPr>
        <w:t>,</w:t>
      </w:r>
      <w:r w:rsidRPr="00890C16">
        <w:rPr>
          <w:rFonts w:ascii="Arial" w:hAnsi="Arial" w:cs="Arial"/>
          <w:sz w:val="22"/>
          <w:szCs w:val="22"/>
        </w:rPr>
        <w:t xml:space="preserve"> поэтому используют мал</w:t>
      </w:r>
      <w:r w:rsidRPr="00890C16">
        <w:rPr>
          <w:rFonts w:ascii="Arial" w:hAnsi="Arial" w:cs="Arial"/>
          <w:sz w:val="22"/>
          <w:szCs w:val="22"/>
        </w:rPr>
        <w:t>о</w:t>
      </w:r>
      <w:r w:rsidRPr="00890C16">
        <w:rPr>
          <w:rFonts w:ascii="Arial" w:hAnsi="Arial" w:cs="Arial"/>
          <w:sz w:val="22"/>
          <w:szCs w:val="22"/>
        </w:rPr>
        <w:t>диапазонный ваттметр). Потери в трансформаторе могут быть подсчитаны как полная вхо</w:t>
      </w:r>
      <w:r w:rsidRPr="00890C16">
        <w:rPr>
          <w:rFonts w:ascii="Arial" w:hAnsi="Arial" w:cs="Arial"/>
          <w:sz w:val="22"/>
          <w:szCs w:val="22"/>
        </w:rPr>
        <w:t>д</w:t>
      </w:r>
      <w:r w:rsidRPr="00890C16">
        <w:rPr>
          <w:rFonts w:ascii="Arial" w:hAnsi="Arial" w:cs="Arial"/>
          <w:sz w:val="22"/>
          <w:szCs w:val="22"/>
        </w:rPr>
        <w:t xml:space="preserve">ная мощность с вычетом поправки на приборы и с вычетом мощности, потребляемой </w:t>
      </w:r>
      <w:r w:rsidRPr="006F7758">
        <w:rPr>
          <w:rFonts w:ascii="Arial" w:hAnsi="Arial" w:cs="Arial"/>
          <w:sz w:val="22"/>
          <w:szCs w:val="22"/>
        </w:rPr>
        <w:t>замен</w:t>
      </w:r>
      <w:r w:rsidRPr="006F7758">
        <w:rPr>
          <w:rFonts w:ascii="Arial" w:hAnsi="Arial" w:cs="Arial"/>
          <w:sz w:val="22"/>
          <w:szCs w:val="22"/>
        </w:rPr>
        <w:t>я</w:t>
      </w:r>
      <w:r w:rsidRPr="006F7758">
        <w:rPr>
          <w:rFonts w:ascii="Arial" w:hAnsi="Arial" w:cs="Arial"/>
          <w:sz w:val="22"/>
          <w:szCs w:val="22"/>
        </w:rPr>
        <w:t>ющими резисторами. Эта мощность в резисторах может быть подсчитана как Е</w:t>
      </w:r>
      <w:r w:rsidRPr="006F7758">
        <w:rPr>
          <w:rFonts w:ascii="Arial" w:hAnsi="Arial" w:cs="Arial"/>
          <w:sz w:val="22"/>
          <w:szCs w:val="22"/>
          <w:vertAlign w:val="superscript"/>
        </w:rPr>
        <w:t>2</w:t>
      </w:r>
      <w:r w:rsidRPr="006F7758">
        <w:rPr>
          <w:rFonts w:ascii="Arial" w:hAnsi="Arial" w:cs="Arial"/>
          <w:sz w:val="22"/>
          <w:szCs w:val="22"/>
        </w:rPr>
        <w:t>/R для каждой из обмоток.</w:t>
      </w:r>
    </w:p>
    <w:p w14:paraId="5662DA9C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Потери в трансформаторе считают постоянными для всех ламп с одинаковым сопр</w:t>
      </w:r>
      <w:r w:rsidRPr="006F7758">
        <w:rPr>
          <w:rFonts w:ascii="Arial" w:hAnsi="Arial" w:cs="Arial"/>
          <w:sz w:val="22"/>
          <w:szCs w:val="22"/>
        </w:rPr>
        <w:t>о</w:t>
      </w:r>
      <w:r w:rsidRPr="006F7758">
        <w:rPr>
          <w:rFonts w:ascii="Arial" w:hAnsi="Arial" w:cs="Arial"/>
          <w:sz w:val="22"/>
          <w:szCs w:val="22"/>
        </w:rPr>
        <w:t>тивлением катодов и не следует учитывать незначительные различия параметров катодов.</w:t>
      </w:r>
    </w:p>
    <w:p w14:paraId="5A37FDD0" w14:textId="77777777" w:rsidR="0028287C" w:rsidRPr="006101EE" w:rsidRDefault="0028287C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</w:p>
    <w:p w14:paraId="3110F812" w14:textId="77777777" w:rsidR="0028287C" w:rsidRPr="006101EE" w:rsidRDefault="0028287C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</w:p>
    <w:p w14:paraId="4C944DD7" w14:textId="77777777" w:rsidR="00681CA0" w:rsidRPr="006F7758" w:rsidRDefault="00342D29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B</w:t>
      </w:r>
      <w:r w:rsidR="00681CA0" w:rsidRPr="006F7758">
        <w:rPr>
          <w:rFonts w:ascii="Arial" w:hAnsi="Arial" w:cs="Arial"/>
          <w:b/>
          <w:sz w:val="22"/>
          <w:szCs w:val="22"/>
        </w:rPr>
        <w:t>.3 Характеристики катодов ламп с предварительным подогревом катодов для работы в бесстарт</w:t>
      </w:r>
      <w:r w:rsidR="00681CA0">
        <w:rPr>
          <w:rFonts w:ascii="Arial" w:hAnsi="Arial" w:cs="Arial"/>
          <w:b/>
          <w:sz w:val="22"/>
          <w:szCs w:val="22"/>
        </w:rPr>
        <w:t>е</w:t>
      </w:r>
      <w:r w:rsidR="00681CA0" w:rsidRPr="006F7758">
        <w:rPr>
          <w:rFonts w:ascii="Arial" w:hAnsi="Arial" w:cs="Arial"/>
          <w:b/>
          <w:sz w:val="22"/>
          <w:szCs w:val="22"/>
        </w:rPr>
        <w:t>рных схемах</w:t>
      </w:r>
    </w:p>
    <w:p w14:paraId="707B0386" w14:textId="77777777" w:rsidR="00681CA0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</w:p>
    <w:p w14:paraId="3A432464" w14:textId="77777777" w:rsidR="00681CA0" w:rsidRPr="006F7758" w:rsidRDefault="00342D29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>.3.1 Схема испытания</w:t>
      </w:r>
    </w:p>
    <w:p w14:paraId="3CD7DBC8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Сопротивление катода измеря</w:t>
      </w:r>
      <w:r>
        <w:rPr>
          <w:rFonts w:ascii="Arial" w:hAnsi="Arial" w:cs="Arial"/>
          <w:sz w:val="22"/>
          <w:szCs w:val="22"/>
        </w:rPr>
        <w:t>ю</w:t>
      </w:r>
      <w:r w:rsidRPr="006F7758">
        <w:rPr>
          <w:rFonts w:ascii="Arial" w:hAnsi="Arial" w:cs="Arial"/>
          <w:sz w:val="22"/>
          <w:szCs w:val="22"/>
        </w:rPr>
        <w:t>т с использованием соответствующего источника пит</w:t>
      </w:r>
      <w:r w:rsidRPr="006F7758">
        <w:rPr>
          <w:rFonts w:ascii="Arial" w:hAnsi="Arial" w:cs="Arial"/>
          <w:sz w:val="22"/>
          <w:szCs w:val="22"/>
        </w:rPr>
        <w:t>а</w:t>
      </w:r>
      <w:r w:rsidRPr="006F7758">
        <w:rPr>
          <w:rFonts w:ascii="Arial" w:hAnsi="Arial" w:cs="Arial"/>
          <w:sz w:val="22"/>
          <w:szCs w:val="22"/>
        </w:rPr>
        <w:t xml:space="preserve">ния постоянного или переменного тока </w:t>
      </w:r>
      <w:r w:rsidR="00342D29" w:rsidRPr="00DC608C">
        <w:rPr>
          <w:rFonts w:ascii="Arial" w:hAnsi="Arial" w:cs="Arial"/>
          <w:sz w:val="22"/>
          <w:szCs w:val="22"/>
        </w:rPr>
        <w:t>частотой</w:t>
      </w:r>
      <w:r w:rsidR="00342D29"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>50 Гц или 60 Гц.</w:t>
      </w:r>
    </w:p>
    <w:p w14:paraId="40175E20" w14:textId="77777777" w:rsidR="00681CA0" w:rsidRPr="006F7758" w:rsidRDefault="00342D29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>.3.2 Лампы для работы на сетевых частотах</w:t>
      </w:r>
    </w:p>
    <w:p w14:paraId="5B82BCA0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Напряжение на зажимах катода доводят до значения испытательного напряжения, привед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нного в листе, и измеряют ток. По этим данным, после вычета потребления вольтме</w:t>
      </w:r>
      <w:r w:rsidRPr="006F7758">
        <w:rPr>
          <w:rFonts w:ascii="Arial" w:hAnsi="Arial" w:cs="Arial"/>
          <w:sz w:val="22"/>
          <w:szCs w:val="22"/>
        </w:rPr>
        <w:t>т</w:t>
      </w:r>
      <w:r w:rsidRPr="006F7758">
        <w:rPr>
          <w:rFonts w:ascii="Arial" w:hAnsi="Arial" w:cs="Arial"/>
          <w:sz w:val="22"/>
          <w:szCs w:val="22"/>
        </w:rPr>
        <w:t>ром, определяют сопротивление катода.</w:t>
      </w:r>
    </w:p>
    <w:p w14:paraId="418B3F82" w14:textId="77777777" w:rsidR="00681CA0" w:rsidRPr="003F6656" w:rsidRDefault="00342D29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B</w:t>
      </w:r>
      <w:r w:rsidR="00681CA0" w:rsidRPr="006F7758">
        <w:rPr>
          <w:rFonts w:ascii="Arial" w:hAnsi="Arial" w:cs="Arial"/>
          <w:b/>
          <w:sz w:val="22"/>
          <w:szCs w:val="22"/>
        </w:rPr>
        <w:t xml:space="preserve">.3.3 Лампы для </w:t>
      </w:r>
      <w:r w:rsidR="00681CA0" w:rsidRPr="003F6656">
        <w:rPr>
          <w:rFonts w:ascii="Arial" w:hAnsi="Arial" w:cs="Arial"/>
          <w:b/>
          <w:sz w:val="22"/>
          <w:szCs w:val="22"/>
        </w:rPr>
        <w:t xml:space="preserve">работы на </w:t>
      </w:r>
      <w:r w:rsidR="00FE4EF2" w:rsidRPr="004068EE">
        <w:rPr>
          <w:rFonts w:ascii="Arial" w:hAnsi="Arial" w:cs="Arial"/>
          <w:b/>
          <w:sz w:val="22"/>
          <w:szCs w:val="28"/>
        </w:rPr>
        <w:t>высокой частоте</w:t>
      </w:r>
    </w:p>
    <w:p w14:paraId="161041F6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3F6656">
        <w:rPr>
          <w:rFonts w:ascii="Arial" w:hAnsi="Arial" w:cs="Arial"/>
          <w:sz w:val="22"/>
          <w:szCs w:val="22"/>
        </w:rPr>
        <w:t xml:space="preserve">Ток, проходящий через катод, доводят до значения </w:t>
      </w:r>
      <w:r w:rsidRPr="006F7758">
        <w:rPr>
          <w:rFonts w:ascii="Arial" w:hAnsi="Arial" w:cs="Arial"/>
          <w:sz w:val="22"/>
          <w:szCs w:val="22"/>
        </w:rPr>
        <w:t>испытательного тока, привед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нного в листе, и измеряют питающее напряжение. По этим данным, после вычета напряжения на амперметре, измеряют сопротивление катода.</w:t>
      </w:r>
    </w:p>
    <w:p w14:paraId="08BF24C8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Для определения сопротивления выводов </w:t>
      </w:r>
      <w:r w:rsidR="00041754" w:rsidRPr="00890C16">
        <w:rPr>
          <w:rFonts w:ascii="Arial" w:hAnsi="Arial" w:cs="Arial"/>
          <w:sz w:val="22"/>
          <w:szCs w:val="22"/>
        </w:rPr>
        <w:t xml:space="preserve">отбирают </w:t>
      </w:r>
      <w:r w:rsidR="00342D29" w:rsidRPr="00890C16">
        <w:rPr>
          <w:rFonts w:ascii="Arial" w:hAnsi="Arial" w:cs="Arial"/>
          <w:sz w:val="22"/>
          <w:szCs w:val="22"/>
        </w:rPr>
        <w:t xml:space="preserve">пять </w:t>
      </w:r>
      <w:r w:rsidRPr="00890C16">
        <w:rPr>
          <w:rFonts w:ascii="Arial" w:hAnsi="Arial" w:cs="Arial"/>
          <w:sz w:val="22"/>
          <w:szCs w:val="22"/>
        </w:rPr>
        <w:t xml:space="preserve">ламп измеряемого типа. Осторожно отрезают конец трубок. Используя короткое звено, закороченную спираль </w:t>
      </w:r>
      <w:r w:rsidRPr="006F7758">
        <w:rPr>
          <w:rFonts w:ascii="Arial" w:hAnsi="Arial" w:cs="Arial"/>
          <w:sz w:val="22"/>
          <w:szCs w:val="22"/>
        </w:rPr>
        <w:t>обрез</w:t>
      </w:r>
      <w:r w:rsidRPr="006F7758">
        <w:rPr>
          <w:rFonts w:ascii="Arial" w:hAnsi="Arial" w:cs="Arial"/>
          <w:sz w:val="22"/>
          <w:szCs w:val="22"/>
        </w:rPr>
        <w:t>а</w:t>
      </w:r>
      <w:r w:rsidRPr="006F7758">
        <w:rPr>
          <w:rFonts w:ascii="Arial" w:hAnsi="Arial" w:cs="Arial"/>
          <w:sz w:val="22"/>
          <w:szCs w:val="22"/>
        </w:rPr>
        <w:t>ют в е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 xml:space="preserve"> зажимах. Пропускают через выводы ток 100 мА. Измеряют напряжение в точке, и</w:t>
      </w:r>
      <w:r w:rsidRPr="006F7758">
        <w:rPr>
          <w:rFonts w:ascii="Arial" w:hAnsi="Arial" w:cs="Arial"/>
          <w:sz w:val="22"/>
          <w:szCs w:val="22"/>
        </w:rPr>
        <w:t>с</w:t>
      </w:r>
      <w:r w:rsidRPr="006F7758">
        <w:rPr>
          <w:rFonts w:ascii="Arial" w:hAnsi="Arial" w:cs="Arial"/>
          <w:sz w:val="22"/>
          <w:szCs w:val="22"/>
        </w:rPr>
        <w:t>пользуемой для измерения, и подсчитывают сопротивление вывода. Результирующее сре</w:t>
      </w:r>
      <w:r w:rsidRPr="006F7758">
        <w:rPr>
          <w:rFonts w:ascii="Arial" w:hAnsi="Arial" w:cs="Arial"/>
          <w:sz w:val="22"/>
          <w:szCs w:val="22"/>
        </w:rPr>
        <w:t>д</w:t>
      </w:r>
      <w:r w:rsidRPr="006F7758">
        <w:rPr>
          <w:rFonts w:ascii="Arial" w:hAnsi="Arial" w:cs="Arial"/>
          <w:sz w:val="22"/>
          <w:szCs w:val="22"/>
        </w:rPr>
        <w:t>нее значение сопротивления вывода мож</w:t>
      </w:r>
      <w:r>
        <w:rPr>
          <w:rFonts w:ascii="Arial" w:hAnsi="Arial" w:cs="Arial"/>
          <w:sz w:val="22"/>
          <w:szCs w:val="22"/>
        </w:rPr>
        <w:t>но использовать</w:t>
      </w:r>
      <w:r w:rsidRPr="006F7758">
        <w:rPr>
          <w:rFonts w:ascii="Arial" w:hAnsi="Arial" w:cs="Arial"/>
          <w:sz w:val="22"/>
          <w:szCs w:val="22"/>
        </w:rPr>
        <w:t xml:space="preserve"> для любых дальнейших измерений с лампами той же конструкцией.</w:t>
      </w:r>
    </w:p>
    <w:p w14:paraId="27F2B8CA" w14:textId="77777777" w:rsidR="00681CA0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</w:p>
    <w:p w14:paraId="3040AA88" w14:textId="05C0A134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 xml:space="preserve">.4 Методика измерения для определения наибольшего светового потока ламп с диаметром трубки 16 мм для работы на </w:t>
      </w:r>
      <w:r w:rsidRPr="004068EE">
        <w:rPr>
          <w:rFonts w:ascii="Arial" w:hAnsi="Arial" w:cs="Arial"/>
          <w:b/>
          <w:sz w:val="22"/>
          <w:szCs w:val="28"/>
        </w:rPr>
        <w:t>высокой частоте</w:t>
      </w:r>
    </w:p>
    <w:p w14:paraId="3BDAE99D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58410D71" w14:textId="49F4FD04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>.4.1 Общие положения</w:t>
      </w:r>
    </w:p>
    <w:p w14:paraId="52AD86FC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Эту методику применяют, когда в листе приводится максимальный световой поток при окружающих температурах, отличающихся от 25 ºС. В листе указан допуск на температуру окружающей среды, при которой задается наибольший световой поток.</w:t>
      </w:r>
    </w:p>
    <w:p w14:paraId="662050B4" w14:textId="569B53F9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>.4.2 Подготовка лампы</w:t>
      </w:r>
    </w:p>
    <w:p w14:paraId="00C4FD75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Лампу следует отжигать в течение 100 ч в вертикальном положении. При отжиге холо</w:t>
      </w:r>
      <w:r w:rsidRPr="004068EE">
        <w:rPr>
          <w:rFonts w:ascii="Arial" w:hAnsi="Arial" w:cs="Arial"/>
          <w:sz w:val="22"/>
          <w:szCs w:val="22"/>
        </w:rPr>
        <w:t>д</w:t>
      </w:r>
      <w:r w:rsidRPr="004068EE">
        <w:rPr>
          <w:rFonts w:ascii="Arial" w:hAnsi="Arial" w:cs="Arial"/>
          <w:sz w:val="22"/>
          <w:szCs w:val="22"/>
        </w:rPr>
        <w:t>ная зона должна быть в самой низкой точке. Положение холодной зоны указывает изготов</w:t>
      </w:r>
      <w:r w:rsidRPr="004068EE">
        <w:rPr>
          <w:rFonts w:ascii="Arial" w:hAnsi="Arial" w:cs="Arial"/>
          <w:sz w:val="22"/>
          <w:szCs w:val="22"/>
        </w:rPr>
        <w:t>и</w:t>
      </w:r>
      <w:r w:rsidRPr="004068EE">
        <w:rPr>
          <w:rFonts w:ascii="Arial" w:hAnsi="Arial" w:cs="Arial"/>
          <w:sz w:val="22"/>
          <w:szCs w:val="22"/>
        </w:rPr>
        <w:t>тель.</w:t>
      </w:r>
    </w:p>
    <w:p w14:paraId="203C32D8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Измерения проводят после достаточного периода стабилизации. После стабилизации лампу перемещают осторожно без вибраций и ударов с сохранением холодной зоны в самой низкой точке.</w:t>
      </w:r>
    </w:p>
    <w:p w14:paraId="40774AEE" w14:textId="1FF16946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>.4.3 Абсолютное измерение</w:t>
      </w:r>
    </w:p>
    <w:p w14:paraId="3B827639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 xml:space="preserve">Независимо </w:t>
      </w:r>
      <w:r w:rsidRPr="006F7758">
        <w:rPr>
          <w:rFonts w:ascii="Arial" w:hAnsi="Arial" w:cs="Arial"/>
          <w:sz w:val="22"/>
          <w:szCs w:val="22"/>
        </w:rPr>
        <w:t xml:space="preserve">от методики подготовки измерение </w:t>
      </w:r>
      <w:r>
        <w:rPr>
          <w:rFonts w:ascii="Arial" w:hAnsi="Arial" w:cs="Arial"/>
          <w:sz w:val="22"/>
          <w:szCs w:val="22"/>
        </w:rPr>
        <w:t>расчетн</w:t>
      </w:r>
      <w:r w:rsidRPr="006F7758">
        <w:rPr>
          <w:rFonts w:ascii="Arial" w:hAnsi="Arial" w:cs="Arial"/>
          <w:sz w:val="22"/>
          <w:szCs w:val="22"/>
        </w:rPr>
        <w:t>ого светового потока провод</w:t>
      </w:r>
      <w:r>
        <w:rPr>
          <w:rFonts w:ascii="Arial" w:hAnsi="Arial" w:cs="Arial"/>
          <w:sz w:val="22"/>
          <w:szCs w:val="22"/>
        </w:rPr>
        <w:t>ят</w:t>
      </w:r>
      <w:r w:rsidRPr="006F7758">
        <w:rPr>
          <w:rFonts w:ascii="Arial" w:hAnsi="Arial" w:cs="Arial"/>
          <w:sz w:val="22"/>
          <w:szCs w:val="22"/>
        </w:rPr>
        <w:t xml:space="preserve"> в соответствии с В.1.</w:t>
      </w:r>
    </w:p>
    <w:p w14:paraId="16FE3E21" w14:textId="0B6078E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lastRenderedPageBreak/>
        <w:t>B</w:t>
      </w:r>
      <w:r w:rsidRPr="004068EE">
        <w:rPr>
          <w:rFonts w:ascii="Arial" w:hAnsi="Arial" w:cs="Arial"/>
          <w:b/>
          <w:sz w:val="22"/>
          <w:szCs w:val="22"/>
        </w:rPr>
        <w:t>.4.4 Относительное измерение</w:t>
      </w:r>
    </w:p>
    <w:p w14:paraId="32A22E2A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Измерение максимального светового потока основано на относительном измерении светового потока или освещенности в зависимости от температуры окружающей среды.</w:t>
      </w:r>
    </w:p>
    <w:p w14:paraId="12D1C140" w14:textId="20586271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>.4</w:t>
      </w:r>
      <w:r w:rsidR="004068EE" w:rsidRPr="004068EE">
        <w:rPr>
          <w:rFonts w:ascii="Arial" w:hAnsi="Arial" w:cs="Arial"/>
          <w:b/>
          <w:sz w:val="22"/>
          <w:szCs w:val="22"/>
        </w:rPr>
        <w:t>.</w:t>
      </w:r>
      <w:r w:rsidRPr="004068EE">
        <w:rPr>
          <w:rFonts w:ascii="Arial" w:hAnsi="Arial" w:cs="Arial"/>
          <w:b/>
          <w:sz w:val="22"/>
          <w:szCs w:val="22"/>
        </w:rPr>
        <w:t>4.1 Оборудование для относительного измерения и рабочее положение</w:t>
      </w:r>
    </w:p>
    <w:p w14:paraId="13EF6C60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Используют теплоизолированную оболочку соответствующей формы (например, прям</w:t>
      </w:r>
      <w:r w:rsidRPr="004068EE">
        <w:rPr>
          <w:rFonts w:ascii="Arial" w:hAnsi="Arial" w:cs="Arial"/>
          <w:sz w:val="22"/>
          <w:szCs w:val="22"/>
        </w:rPr>
        <w:t>о</w:t>
      </w:r>
      <w:r w:rsidRPr="004068EE">
        <w:rPr>
          <w:rFonts w:ascii="Arial" w:hAnsi="Arial" w:cs="Arial"/>
          <w:sz w:val="22"/>
          <w:szCs w:val="22"/>
        </w:rPr>
        <w:t>угольный бокс) и размера.</w:t>
      </w:r>
    </w:p>
    <w:p w14:paraId="631D5439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Альтернативой ей является неизолированная оболочка, помещенная в камеру с контр</w:t>
      </w:r>
      <w:r w:rsidRPr="004068EE">
        <w:rPr>
          <w:rFonts w:ascii="Arial" w:hAnsi="Arial" w:cs="Arial"/>
          <w:sz w:val="22"/>
          <w:szCs w:val="22"/>
        </w:rPr>
        <w:t>о</w:t>
      </w:r>
      <w:r w:rsidRPr="004068EE">
        <w:rPr>
          <w:rFonts w:ascii="Arial" w:hAnsi="Arial" w:cs="Arial"/>
          <w:sz w:val="22"/>
          <w:szCs w:val="22"/>
        </w:rPr>
        <w:t>лируемой температурой, т. е. «двухслойная» (которая позволяет воздуху циркулировать вокруг оболочки, не создавая сквозняка на лампе).</w:t>
      </w:r>
    </w:p>
    <w:p w14:paraId="7734F522" w14:textId="77777777" w:rsidR="003F6656" w:rsidRPr="00890C16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 xml:space="preserve">Внутренняя температура оболочки должна быть контролируемой в пределах от 20 ºС до 45 ºС, в которых содержится температура, при которой световой поток </w:t>
      </w:r>
      <w:r w:rsidRPr="00890C16">
        <w:rPr>
          <w:rFonts w:ascii="Arial" w:hAnsi="Arial" w:cs="Arial"/>
          <w:sz w:val="22"/>
          <w:szCs w:val="22"/>
        </w:rPr>
        <w:t>будет максимальным.</w:t>
      </w:r>
    </w:p>
    <w:p w14:paraId="45ACFECE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Внутренняя поверхность оболочки должна быть покрыта соо</w:t>
      </w:r>
      <w:r>
        <w:rPr>
          <w:rFonts w:ascii="Arial" w:hAnsi="Arial" w:cs="Arial"/>
          <w:sz w:val="22"/>
          <w:szCs w:val="22"/>
        </w:rPr>
        <w:t xml:space="preserve">тветствующим </w:t>
      </w:r>
      <w:r w:rsidRPr="006F7758">
        <w:rPr>
          <w:rFonts w:ascii="Arial" w:hAnsi="Arial" w:cs="Arial"/>
          <w:sz w:val="22"/>
          <w:szCs w:val="22"/>
        </w:rPr>
        <w:t>материалом в зависимости от применяемого метода</w:t>
      </w:r>
      <w:r>
        <w:rPr>
          <w:rFonts w:ascii="Arial" w:hAnsi="Arial" w:cs="Arial"/>
          <w:sz w:val="22"/>
          <w:szCs w:val="22"/>
        </w:rPr>
        <w:t xml:space="preserve"> измерения</w:t>
      </w:r>
      <w:r w:rsidRPr="006F7758">
        <w:rPr>
          <w:rFonts w:ascii="Arial" w:hAnsi="Arial" w:cs="Arial"/>
          <w:sz w:val="22"/>
          <w:szCs w:val="22"/>
        </w:rPr>
        <w:t>.</w:t>
      </w:r>
    </w:p>
    <w:p w14:paraId="4F7622A4" w14:textId="77777777" w:rsidR="0028287C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Лампы монтируют в центре оболочки в горизонтальном положении, расстояние</w:t>
      </w:r>
      <w:r w:rsidRPr="00360785"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 xml:space="preserve">между лампой и каждой из сторон оболочки должно быть не менее 200 мм.Если </w:t>
      </w:r>
      <w:r w:rsidRPr="00B56160">
        <w:rPr>
          <w:rFonts w:ascii="Arial" w:hAnsi="Arial" w:cs="Arial"/>
          <w:sz w:val="22"/>
          <w:szCs w:val="22"/>
        </w:rPr>
        <w:t xml:space="preserve">можно убедиться, что при расстоянии менее 200 мм получают такие же результаты, то допускается использовать меньшие расстояния. </w:t>
      </w:r>
    </w:p>
    <w:p w14:paraId="65618823" w14:textId="021BC5EC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B56160">
        <w:rPr>
          <w:rFonts w:ascii="Arial" w:hAnsi="Arial" w:cs="Arial"/>
          <w:sz w:val="22"/>
          <w:szCs w:val="22"/>
        </w:rPr>
        <w:t>Электрические присоединения к штырькам лампы осуществляют методом, минимиз</w:t>
      </w:r>
      <w:r w:rsidRPr="00B56160">
        <w:rPr>
          <w:rFonts w:ascii="Arial" w:hAnsi="Arial" w:cs="Arial"/>
          <w:sz w:val="22"/>
          <w:szCs w:val="22"/>
        </w:rPr>
        <w:t>и</w:t>
      </w:r>
      <w:r w:rsidRPr="00B56160">
        <w:rPr>
          <w:rFonts w:ascii="Arial" w:hAnsi="Arial" w:cs="Arial"/>
          <w:sz w:val="22"/>
          <w:szCs w:val="22"/>
        </w:rPr>
        <w:t xml:space="preserve">рующим потери тепла лампой (например, </w:t>
      </w:r>
      <w:r w:rsidRPr="00890C16">
        <w:rPr>
          <w:rFonts w:ascii="Arial" w:hAnsi="Arial" w:cs="Arial"/>
          <w:sz w:val="22"/>
          <w:szCs w:val="22"/>
        </w:rPr>
        <w:t xml:space="preserve">применением патронов с низкой тепловой емкостью или путем присоединения непосредственно </w:t>
      </w:r>
      <w:r w:rsidRPr="006F7758">
        <w:rPr>
          <w:rFonts w:ascii="Arial" w:hAnsi="Arial" w:cs="Arial"/>
          <w:sz w:val="22"/>
          <w:szCs w:val="22"/>
        </w:rPr>
        <w:t>к штырькам лампы).</w:t>
      </w:r>
    </w:p>
    <w:p w14:paraId="69B0A6C4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Температуру внутри оболочки измеряют на уровне центра лампы в вертикальной пло</w:t>
      </w:r>
      <w:r w:rsidRPr="006F7758">
        <w:rPr>
          <w:rFonts w:ascii="Arial" w:hAnsi="Arial" w:cs="Arial"/>
          <w:sz w:val="22"/>
          <w:szCs w:val="22"/>
        </w:rPr>
        <w:t>с</w:t>
      </w:r>
      <w:r w:rsidRPr="006F7758">
        <w:rPr>
          <w:rFonts w:ascii="Arial" w:hAnsi="Arial" w:cs="Arial"/>
          <w:sz w:val="22"/>
          <w:szCs w:val="22"/>
        </w:rPr>
        <w:t xml:space="preserve">кости, </w:t>
      </w:r>
      <w:r w:rsidRPr="006F0C8E">
        <w:rPr>
          <w:rFonts w:ascii="Arial" w:hAnsi="Arial" w:cs="Arial"/>
          <w:sz w:val="22"/>
          <w:szCs w:val="22"/>
        </w:rPr>
        <w:t>находящейся на равных расстояниях от концов лампы в горизонтальной плоскости и на равных расстояниях от лампы и стенки</w:t>
      </w:r>
      <w:r w:rsidRPr="006F7758">
        <w:rPr>
          <w:rFonts w:ascii="Arial" w:hAnsi="Arial" w:cs="Arial"/>
          <w:sz w:val="22"/>
          <w:szCs w:val="22"/>
        </w:rPr>
        <w:t xml:space="preserve"> оболочки. На практике рекомендуется дополнительная контрольная измерительная точка (вблизи холодной зоны, которая определяет давление паров ртути).</w:t>
      </w:r>
    </w:p>
    <w:p w14:paraId="38FA974D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Соответствующий при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мник света (теплоизолированный и/или стабилизированный) должен быть смонтирован вне оболочки или внутри е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, если известна зависимость температ</w:t>
      </w:r>
      <w:r w:rsidRPr="006F7758">
        <w:rPr>
          <w:rFonts w:ascii="Arial" w:hAnsi="Arial" w:cs="Arial"/>
          <w:sz w:val="22"/>
          <w:szCs w:val="22"/>
        </w:rPr>
        <w:t>у</w:t>
      </w:r>
      <w:r w:rsidRPr="006F7758">
        <w:rPr>
          <w:rFonts w:ascii="Arial" w:hAnsi="Arial" w:cs="Arial"/>
          <w:sz w:val="22"/>
          <w:szCs w:val="22"/>
        </w:rPr>
        <w:t>ры. При измерении светового потока при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мник должен получать только отраж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нный свет, когда прямой свет закрыт экраном. При измерении освещ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нности при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мник должен получать свет непосредственно от лампы.</w:t>
      </w:r>
    </w:p>
    <w:p w14:paraId="008B469C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Записанный сигнал от при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мника должен быть пропорционален световому потоку или освещ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нности в измеряемом диапазоне температуры.</w:t>
      </w:r>
    </w:p>
    <w:p w14:paraId="7A2075C8" w14:textId="467562B4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>.</w:t>
      </w:r>
      <w:r w:rsidR="00B56160" w:rsidRPr="004068EE">
        <w:rPr>
          <w:rFonts w:ascii="Arial" w:hAnsi="Arial" w:cs="Arial"/>
          <w:b/>
          <w:sz w:val="22"/>
          <w:szCs w:val="22"/>
        </w:rPr>
        <w:t>4</w:t>
      </w:r>
      <w:r w:rsidRPr="004068EE">
        <w:rPr>
          <w:rFonts w:ascii="Arial" w:hAnsi="Arial" w:cs="Arial"/>
          <w:b/>
          <w:sz w:val="22"/>
          <w:szCs w:val="22"/>
        </w:rPr>
        <w:t xml:space="preserve">.4.2 Проведение </w:t>
      </w:r>
      <w:r w:rsidRPr="006F7758">
        <w:rPr>
          <w:rFonts w:ascii="Arial" w:hAnsi="Arial" w:cs="Arial"/>
          <w:b/>
          <w:sz w:val="22"/>
          <w:szCs w:val="22"/>
        </w:rPr>
        <w:t>сравнительных измерений</w:t>
      </w:r>
    </w:p>
    <w:p w14:paraId="4A5372D1" w14:textId="77777777" w:rsidR="003F6656" w:rsidRPr="00890C16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6F0C8E">
        <w:rPr>
          <w:rFonts w:ascii="Arial" w:hAnsi="Arial" w:cs="Arial"/>
          <w:sz w:val="22"/>
          <w:szCs w:val="22"/>
        </w:rPr>
        <w:t xml:space="preserve">Лампы </w:t>
      </w:r>
      <w:r w:rsidRPr="00890C16">
        <w:rPr>
          <w:rFonts w:ascii="Arial" w:hAnsi="Arial" w:cs="Arial"/>
          <w:sz w:val="22"/>
          <w:szCs w:val="22"/>
        </w:rPr>
        <w:t>испытывают по схеме</w:t>
      </w:r>
      <w:r w:rsidRPr="00890C16">
        <w:rPr>
          <w:rFonts w:ascii="Arial" w:hAnsi="Arial" w:cs="Arial"/>
          <w:sz w:val="22"/>
          <w:szCs w:val="28"/>
        </w:rPr>
        <w:t xml:space="preserve"> в соответствии с рисунком </w:t>
      </w:r>
      <w:r w:rsidRPr="00890C16">
        <w:rPr>
          <w:rFonts w:ascii="Arial" w:hAnsi="Arial" w:cs="Arial"/>
          <w:sz w:val="22"/>
          <w:szCs w:val="22"/>
          <w:lang w:val="en-US"/>
        </w:rPr>
        <w:t>B</w:t>
      </w:r>
      <w:r w:rsidRPr="00890C16">
        <w:rPr>
          <w:rFonts w:ascii="Arial" w:hAnsi="Arial" w:cs="Arial"/>
          <w:sz w:val="22"/>
          <w:szCs w:val="22"/>
        </w:rPr>
        <w:t>.3. Эталонный балласт пом</w:t>
      </w:r>
      <w:r w:rsidRPr="00890C16">
        <w:rPr>
          <w:rFonts w:ascii="Arial" w:hAnsi="Arial" w:cs="Arial"/>
          <w:sz w:val="22"/>
          <w:szCs w:val="22"/>
        </w:rPr>
        <w:t>е</w:t>
      </w:r>
      <w:r w:rsidRPr="00890C16">
        <w:rPr>
          <w:rFonts w:ascii="Arial" w:hAnsi="Arial" w:cs="Arial"/>
          <w:sz w:val="22"/>
          <w:szCs w:val="22"/>
        </w:rPr>
        <w:t>щают вне оболочки. После зажигания питающее напряжение эталонного балласта поддерж</w:t>
      </w:r>
      <w:r w:rsidRPr="00890C16">
        <w:rPr>
          <w:rFonts w:ascii="Arial" w:hAnsi="Arial" w:cs="Arial"/>
          <w:sz w:val="22"/>
          <w:szCs w:val="22"/>
        </w:rPr>
        <w:t>и</w:t>
      </w:r>
      <w:r w:rsidRPr="00890C16">
        <w:rPr>
          <w:rFonts w:ascii="Arial" w:hAnsi="Arial" w:cs="Arial"/>
          <w:sz w:val="22"/>
          <w:szCs w:val="22"/>
        </w:rPr>
        <w:t>вают постоянным при измерении.</w:t>
      </w:r>
    </w:p>
    <w:p w14:paraId="7E68965C" w14:textId="77777777" w:rsidR="003F6656" w:rsidRPr="00890C16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lastRenderedPageBreak/>
        <w:t>В оболочке не должно быть искусственного движения воздуха. Однако, необходима ве</w:t>
      </w:r>
      <w:r w:rsidRPr="00890C16">
        <w:rPr>
          <w:rFonts w:ascii="Arial" w:hAnsi="Arial" w:cs="Arial"/>
          <w:sz w:val="22"/>
          <w:szCs w:val="22"/>
        </w:rPr>
        <w:t>н</w:t>
      </w:r>
      <w:r w:rsidRPr="00890C16">
        <w:rPr>
          <w:rFonts w:ascii="Arial" w:hAnsi="Arial" w:cs="Arial"/>
          <w:sz w:val="22"/>
          <w:szCs w:val="22"/>
        </w:rPr>
        <w:t>тиляция воздуха для получения изотропного распределения температуры.</w:t>
      </w:r>
    </w:p>
    <w:p w14:paraId="0D5D50D8" w14:textId="77777777" w:rsidR="003F6656" w:rsidRPr="00890C16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Измерения начинают при минимально необходимой температуре. Рекомендуется, чтобы скорость нарастания температуры в диапазоне от 20 ºС до 45 ºС была менее 5 К/ч.</w:t>
      </w:r>
    </w:p>
    <w:p w14:paraId="4FF3270A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0"/>
          <w:szCs w:val="22"/>
        </w:rPr>
      </w:pPr>
      <w:r w:rsidRPr="00890C16">
        <w:rPr>
          <w:rFonts w:ascii="Arial" w:hAnsi="Arial" w:cs="Arial"/>
          <w:sz w:val="20"/>
          <w:szCs w:val="22"/>
        </w:rPr>
        <w:t xml:space="preserve">П р и м е ч а н и е – Это необходимо для получения воспроизводимых результатов с </w:t>
      </w:r>
      <w:r w:rsidRPr="006F7758">
        <w:rPr>
          <w:rFonts w:ascii="Arial" w:hAnsi="Arial" w:cs="Arial"/>
          <w:sz w:val="20"/>
          <w:szCs w:val="22"/>
        </w:rPr>
        <w:t>минимал</w:t>
      </w:r>
      <w:r w:rsidRPr="006F7758">
        <w:rPr>
          <w:rFonts w:ascii="Arial" w:hAnsi="Arial" w:cs="Arial"/>
          <w:sz w:val="20"/>
          <w:szCs w:val="22"/>
        </w:rPr>
        <w:t>ь</w:t>
      </w:r>
      <w:r w:rsidRPr="006F7758">
        <w:rPr>
          <w:rFonts w:ascii="Arial" w:hAnsi="Arial" w:cs="Arial"/>
          <w:sz w:val="20"/>
          <w:szCs w:val="22"/>
        </w:rPr>
        <w:t>ными ненад</w:t>
      </w:r>
      <w:r>
        <w:rPr>
          <w:rFonts w:ascii="Arial" w:hAnsi="Arial" w:cs="Arial"/>
          <w:sz w:val="20"/>
          <w:szCs w:val="22"/>
        </w:rPr>
        <w:t>е</w:t>
      </w:r>
      <w:r w:rsidRPr="006F7758">
        <w:rPr>
          <w:rFonts w:ascii="Arial" w:hAnsi="Arial" w:cs="Arial"/>
          <w:sz w:val="20"/>
          <w:szCs w:val="22"/>
        </w:rPr>
        <w:t>жными измерениями.</w:t>
      </w:r>
    </w:p>
    <w:p w14:paraId="3E2D89CB" w14:textId="77777777" w:rsidR="003F6656" w:rsidRPr="006F7758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Измерения светового потока или освещенности и температуры окружающей среды сл</w:t>
      </w:r>
      <w:r w:rsidRPr="00890C16">
        <w:rPr>
          <w:rFonts w:ascii="Arial" w:hAnsi="Arial" w:cs="Arial"/>
          <w:sz w:val="22"/>
          <w:szCs w:val="22"/>
        </w:rPr>
        <w:t>е</w:t>
      </w:r>
      <w:r w:rsidRPr="00890C16">
        <w:rPr>
          <w:rFonts w:ascii="Arial" w:hAnsi="Arial" w:cs="Arial"/>
          <w:sz w:val="22"/>
          <w:szCs w:val="22"/>
        </w:rPr>
        <w:t xml:space="preserve">дует проводить с соответствующими </w:t>
      </w:r>
      <w:r w:rsidRPr="006F7758">
        <w:rPr>
          <w:rFonts w:ascii="Arial" w:hAnsi="Arial" w:cs="Arial"/>
          <w:sz w:val="22"/>
          <w:szCs w:val="22"/>
        </w:rPr>
        <w:t xml:space="preserve">интервалами </w:t>
      </w:r>
      <w:r w:rsidRPr="006F0C8E">
        <w:rPr>
          <w:rFonts w:ascii="Arial" w:hAnsi="Arial" w:cs="Arial"/>
          <w:sz w:val="22"/>
          <w:szCs w:val="22"/>
        </w:rPr>
        <w:t>температуры/времени в течение</w:t>
      </w:r>
      <w:r w:rsidRPr="006F7758">
        <w:rPr>
          <w:rFonts w:ascii="Arial" w:hAnsi="Arial" w:cs="Arial"/>
          <w:sz w:val="22"/>
          <w:szCs w:val="22"/>
        </w:rPr>
        <w:t xml:space="preserve"> измерения.</w:t>
      </w:r>
    </w:p>
    <w:p w14:paraId="740BFE72" w14:textId="77777777" w:rsidR="003F6656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0B2D431E" w14:textId="6140E931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b/>
          <w:sz w:val="22"/>
          <w:szCs w:val="22"/>
          <w:lang w:val="en-US"/>
        </w:rPr>
        <w:t>B</w:t>
      </w:r>
      <w:r w:rsidRPr="004068EE">
        <w:rPr>
          <w:rFonts w:ascii="Arial" w:hAnsi="Arial" w:cs="Arial"/>
          <w:b/>
          <w:sz w:val="22"/>
          <w:szCs w:val="22"/>
        </w:rPr>
        <w:t>.</w:t>
      </w:r>
      <w:r w:rsidR="00B56160" w:rsidRPr="004068EE">
        <w:rPr>
          <w:rFonts w:ascii="Arial" w:hAnsi="Arial" w:cs="Arial"/>
          <w:b/>
          <w:sz w:val="22"/>
          <w:szCs w:val="22"/>
        </w:rPr>
        <w:t>4</w:t>
      </w:r>
      <w:r w:rsidRPr="004068EE">
        <w:rPr>
          <w:rFonts w:ascii="Arial" w:hAnsi="Arial" w:cs="Arial"/>
          <w:b/>
          <w:sz w:val="22"/>
          <w:szCs w:val="22"/>
        </w:rPr>
        <w:t>.5 Перевод в абсолютные значения</w:t>
      </w:r>
    </w:p>
    <w:p w14:paraId="6274985C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2E05DFAF" w14:textId="77777777" w:rsidR="003F6656" w:rsidRPr="004068EE" w:rsidRDefault="003F6656" w:rsidP="003F6656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  <w:r w:rsidRPr="004068EE">
        <w:rPr>
          <w:rFonts w:ascii="Arial" w:hAnsi="Arial" w:cs="Arial"/>
          <w:sz w:val="22"/>
          <w:szCs w:val="22"/>
        </w:rPr>
        <w:t>Комбинация абсолютного измерения с относительными измерениями обеспечит полный световой поток от окружающей температуры лампы.</w:t>
      </w:r>
      <w:r w:rsidRPr="004068EE">
        <w:rPr>
          <w:rFonts w:ascii="Arial" w:hAnsi="Arial" w:cs="Arial"/>
          <w:b/>
          <w:sz w:val="22"/>
          <w:szCs w:val="22"/>
        </w:rPr>
        <w:t xml:space="preserve"> </w:t>
      </w:r>
    </w:p>
    <w:p w14:paraId="32630362" w14:textId="77777777" w:rsidR="003F6656" w:rsidRPr="004068EE" w:rsidRDefault="003F6656" w:rsidP="004A37C4">
      <w:pPr>
        <w:pStyle w:val="a9"/>
        <w:spacing w:after="0" w:line="360" w:lineRule="auto"/>
        <w:ind w:firstLine="709"/>
        <w:rPr>
          <w:rFonts w:ascii="Arial" w:hAnsi="Arial" w:cs="Arial"/>
          <w:b/>
          <w:i/>
          <w:sz w:val="22"/>
          <w:szCs w:val="22"/>
        </w:rPr>
      </w:pPr>
    </w:p>
    <w:p w14:paraId="25A7F6B3" w14:textId="7890ACC5" w:rsidR="00681CA0" w:rsidRPr="004068EE" w:rsidRDefault="00342D29" w:rsidP="004A37C4">
      <w:pPr>
        <w:pStyle w:val="a9"/>
        <w:spacing w:after="0" w:line="360" w:lineRule="auto"/>
        <w:ind w:firstLine="709"/>
        <w:rPr>
          <w:rFonts w:ascii="Arial" w:hAnsi="Arial" w:cs="Arial"/>
          <w:b/>
          <w:i/>
          <w:sz w:val="22"/>
          <w:szCs w:val="22"/>
        </w:rPr>
      </w:pPr>
      <w:r w:rsidRPr="004068EE">
        <w:rPr>
          <w:rFonts w:ascii="Arial" w:hAnsi="Arial" w:cs="Arial"/>
          <w:b/>
          <w:i/>
          <w:sz w:val="22"/>
          <w:szCs w:val="22"/>
          <w:lang w:val="en-US"/>
        </w:rPr>
        <w:t>B</w:t>
      </w:r>
      <w:r w:rsidR="00681CA0" w:rsidRPr="004068EE">
        <w:rPr>
          <w:rFonts w:ascii="Arial" w:hAnsi="Arial" w:cs="Arial"/>
          <w:b/>
          <w:i/>
          <w:sz w:val="22"/>
          <w:szCs w:val="22"/>
        </w:rPr>
        <w:t>.</w:t>
      </w:r>
      <w:r w:rsidR="003F27B0" w:rsidRPr="004068EE">
        <w:rPr>
          <w:rFonts w:ascii="Arial" w:hAnsi="Arial" w:cs="Arial"/>
          <w:b/>
          <w:i/>
          <w:sz w:val="22"/>
          <w:szCs w:val="22"/>
        </w:rPr>
        <w:t xml:space="preserve">5 </w:t>
      </w:r>
      <w:r w:rsidR="00681CA0" w:rsidRPr="004068EE">
        <w:rPr>
          <w:rFonts w:ascii="Arial" w:hAnsi="Arial" w:cs="Arial"/>
          <w:b/>
          <w:i/>
          <w:sz w:val="22"/>
          <w:szCs w:val="22"/>
        </w:rPr>
        <w:t>Испытание на стабильность светового потока</w:t>
      </w:r>
    </w:p>
    <w:p w14:paraId="37AFF849" w14:textId="77777777" w:rsidR="00681CA0" w:rsidRPr="004068E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74D4D864" w14:textId="77777777" w:rsidR="00681CA0" w:rsidRPr="002C62E7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1</w:t>
      </w:r>
      <w:r w:rsidRPr="00561D76">
        <w:rPr>
          <w:rFonts w:ascii="Arial" w:hAnsi="Arial" w:cs="Arial"/>
          <w:i/>
          <w:sz w:val="22"/>
          <w:szCs w:val="22"/>
        </w:rPr>
        <w:t xml:space="preserve">) </w:t>
      </w:r>
      <w:r w:rsidR="002C62E7" w:rsidRPr="00DC608C">
        <w:rPr>
          <w:rFonts w:ascii="Arial" w:hAnsi="Arial" w:cs="Arial"/>
          <w:i/>
          <w:sz w:val="22"/>
          <w:szCs w:val="22"/>
        </w:rPr>
        <w:t>С</w:t>
      </w:r>
      <w:r w:rsidRPr="00561D76">
        <w:rPr>
          <w:rFonts w:ascii="Arial" w:hAnsi="Arial" w:cs="Arial"/>
          <w:i/>
          <w:sz w:val="22"/>
          <w:szCs w:val="22"/>
        </w:rPr>
        <w:t xml:space="preserve">табильность светового потока должна быть не менее значения, указанного в </w:t>
      </w:r>
      <w:r w:rsidR="002C62E7" w:rsidRPr="00DC608C">
        <w:rPr>
          <w:rFonts w:ascii="Arial" w:hAnsi="Arial" w:cs="Arial"/>
          <w:i/>
          <w:sz w:val="22"/>
          <w:szCs w:val="22"/>
        </w:rPr>
        <w:t>1.5.8</w:t>
      </w:r>
      <w:r w:rsidR="00DC608C">
        <w:rPr>
          <w:rFonts w:ascii="Arial" w:hAnsi="Arial" w:cs="Arial"/>
          <w:i/>
          <w:sz w:val="22"/>
          <w:szCs w:val="22"/>
        </w:rPr>
        <w:t>.</w:t>
      </w:r>
    </w:p>
    <w:p w14:paraId="247E664C" w14:textId="77777777" w:rsidR="00681CA0" w:rsidRPr="006037BC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 w:rsidRPr="006037BC">
        <w:rPr>
          <w:rFonts w:ascii="Arial" w:hAnsi="Arial" w:cs="Arial"/>
          <w:i/>
          <w:sz w:val="22"/>
          <w:szCs w:val="22"/>
        </w:rPr>
        <w:t xml:space="preserve">Стабильность светового потока измеряют согласно </w:t>
      </w:r>
      <w:r w:rsidR="00342D29">
        <w:rPr>
          <w:rFonts w:ascii="Arial" w:hAnsi="Arial" w:cs="Arial"/>
          <w:i/>
          <w:sz w:val="22"/>
          <w:szCs w:val="22"/>
          <w:lang w:val="en-US"/>
        </w:rPr>
        <w:t>B</w:t>
      </w:r>
      <w:r w:rsidRPr="006037BC">
        <w:rPr>
          <w:rFonts w:ascii="Arial" w:hAnsi="Arial" w:cs="Arial"/>
          <w:i/>
          <w:sz w:val="22"/>
          <w:szCs w:val="22"/>
        </w:rPr>
        <w:t xml:space="preserve">.1 и </w:t>
      </w:r>
      <w:r w:rsidR="00342D29">
        <w:rPr>
          <w:rFonts w:ascii="Arial" w:hAnsi="Arial" w:cs="Arial"/>
          <w:i/>
          <w:sz w:val="22"/>
          <w:szCs w:val="22"/>
          <w:lang w:val="en-US"/>
        </w:rPr>
        <w:t>B</w:t>
      </w:r>
      <w:r w:rsidRPr="006037BC">
        <w:rPr>
          <w:rFonts w:ascii="Arial" w:hAnsi="Arial" w:cs="Arial"/>
          <w:i/>
          <w:sz w:val="22"/>
          <w:szCs w:val="22"/>
        </w:rPr>
        <w:t>.2.</w:t>
      </w:r>
    </w:p>
    <w:p w14:paraId="20272FBA" w14:textId="77777777" w:rsidR="00681CA0" w:rsidRPr="00561D7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2</w:t>
      </w:r>
      <w:r w:rsidRPr="00561D76">
        <w:rPr>
          <w:rFonts w:ascii="Arial" w:hAnsi="Arial" w:cs="Arial"/>
          <w:i/>
          <w:sz w:val="22"/>
          <w:szCs w:val="22"/>
        </w:rPr>
        <w:t>) Лампы должны гореть в схеме, для которой они предназначены:</w:t>
      </w:r>
    </w:p>
    <w:p w14:paraId="1A5EBC4D" w14:textId="77777777" w:rsidR="00681CA0" w:rsidRPr="00890C16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а)</w:t>
      </w:r>
      <w:r w:rsidRPr="00561D76">
        <w:rPr>
          <w:rFonts w:ascii="Arial" w:hAnsi="Arial" w:cs="Arial"/>
          <w:i/>
          <w:sz w:val="22"/>
          <w:szCs w:val="22"/>
        </w:rPr>
        <w:t xml:space="preserve"> </w:t>
      </w:r>
      <w:r w:rsidRPr="00890C16">
        <w:rPr>
          <w:rFonts w:ascii="Arial" w:hAnsi="Arial" w:cs="Arial"/>
          <w:i/>
          <w:sz w:val="22"/>
          <w:szCs w:val="22"/>
        </w:rPr>
        <w:t>Стартерная схема</w:t>
      </w:r>
      <w:r w:rsidR="00041754" w:rsidRPr="00890C16">
        <w:rPr>
          <w:rFonts w:ascii="Arial" w:hAnsi="Arial" w:cs="Arial"/>
          <w:i/>
          <w:sz w:val="22"/>
          <w:szCs w:val="22"/>
        </w:rPr>
        <w:t>;</w:t>
      </w:r>
    </w:p>
    <w:p w14:paraId="3F6AA59F" w14:textId="77777777" w:rsidR="00681CA0" w:rsidRPr="00561D76" w:rsidRDefault="00AF5C63" w:rsidP="00B94D7C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en-US"/>
        </w:rPr>
        <w:t>b</w:t>
      </w:r>
      <w:r w:rsidR="00681CA0">
        <w:rPr>
          <w:rFonts w:ascii="Arial" w:hAnsi="Arial" w:cs="Arial"/>
          <w:i/>
          <w:sz w:val="22"/>
          <w:szCs w:val="22"/>
        </w:rPr>
        <w:t>)</w:t>
      </w:r>
      <w:r w:rsidR="00681CA0" w:rsidRPr="00561D76">
        <w:rPr>
          <w:rFonts w:ascii="Arial" w:hAnsi="Arial" w:cs="Arial"/>
          <w:i/>
          <w:sz w:val="22"/>
          <w:szCs w:val="22"/>
        </w:rPr>
        <w:t xml:space="preserve"> Бесстартерная схема:</w:t>
      </w:r>
    </w:p>
    <w:p w14:paraId="7960A1D2" w14:textId="77777777" w:rsidR="00681CA0" w:rsidRPr="00561D76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Pr="00561D76">
        <w:rPr>
          <w:rFonts w:ascii="Arial" w:hAnsi="Arial" w:cs="Arial"/>
          <w:i/>
          <w:sz w:val="22"/>
          <w:szCs w:val="22"/>
        </w:rPr>
        <w:t>без предварительного подогрева катодов;</w:t>
      </w:r>
    </w:p>
    <w:p w14:paraId="0B2CE60F" w14:textId="77777777" w:rsidR="00681CA0" w:rsidRPr="00561D76" w:rsidRDefault="00681CA0" w:rsidP="00B94D7C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Pr="00561D76">
        <w:rPr>
          <w:rFonts w:ascii="Arial" w:hAnsi="Arial" w:cs="Arial"/>
          <w:i/>
          <w:sz w:val="22"/>
          <w:szCs w:val="22"/>
        </w:rPr>
        <w:t>с предварительным подогревом катодов:</w:t>
      </w:r>
    </w:p>
    <w:p w14:paraId="54828F29" w14:textId="77777777" w:rsidR="00681CA0" w:rsidRPr="00561D76" w:rsidRDefault="00681CA0" w:rsidP="00B94D7C">
      <w:pPr>
        <w:pStyle w:val="a9"/>
        <w:spacing w:after="0" w:line="360" w:lineRule="auto"/>
        <w:ind w:firstLine="113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Pr="00561D76">
        <w:rPr>
          <w:rFonts w:ascii="Arial" w:hAnsi="Arial" w:cs="Arial"/>
          <w:i/>
          <w:sz w:val="22"/>
          <w:szCs w:val="22"/>
        </w:rPr>
        <w:t>с низкоомными катодами;</w:t>
      </w:r>
    </w:p>
    <w:p w14:paraId="2FBAFD33" w14:textId="77777777" w:rsidR="00681CA0" w:rsidRPr="00561D76" w:rsidRDefault="00681CA0" w:rsidP="00B94D7C">
      <w:pPr>
        <w:pStyle w:val="a9"/>
        <w:spacing w:after="0" w:line="360" w:lineRule="auto"/>
        <w:ind w:firstLine="113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- </w:t>
      </w:r>
      <w:r w:rsidRPr="00561D76">
        <w:rPr>
          <w:rFonts w:ascii="Arial" w:hAnsi="Arial" w:cs="Arial"/>
          <w:i/>
          <w:sz w:val="22"/>
          <w:szCs w:val="22"/>
        </w:rPr>
        <w:t>с высокоомными катодами.</w:t>
      </w:r>
    </w:p>
    <w:p w14:paraId="3390572F" w14:textId="77777777" w:rsidR="00681CA0" w:rsidRPr="00561D76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 w:rsidRPr="00890C16">
        <w:rPr>
          <w:rFonts w:ascii="Arial" w:hAnsi="Arial" w:cs="Arial"/>
          <w:i/>
          <w:sz w:val="22"/>
          <w:szCs w:val="22"/>
        </w:rPr>
        <w:t xml:space="preserve">Характеристики </w:t>
      </w:r>
      <w:r w:rsidR="00041754" w:rsidRPr="00890C16">
        <w:rPr>
          <w:rFonts w:ascii="Arial" w:hAnsi="Arial" w:cs="Arial"/>
          <w:i/>
          <w:sz w:val="22"/>
          <w:szCs w:val="22"/>
        </w:rPr>
        <w:t xml:space="preserve">эталонного </w:t>
      </w:r>
      <w:r w:rsidRPr="00890C16">
        <w:rPr>
          <w:rFonts w:ascii="Arial" w:hAnsi="Arial" w:cs="Arial"/>
          <w:i/>
          <w:sz w:val="22"/>
          <w:szCs w:val="22"/>
        </w:rPr>
        <w:t xml:space="preserve">балласта и стартера (если </w:t>
      </w:r>
      <w:r w:rsidRPr="00561D76">
        <w:rPr>
          <w:rFonts w:ascii="Arial" w:hAnsi="Arial" w:cs="Arial"/>
          <w:i/>
          <w:sz w:val="22"/>
          <w:szCs w:val="22"/>
        </w:rPr>
        <w:t>он имеется) должны соо</w:t>
      </w:r>
      <w:r w:rsidRPr="00561D76">
        <w:rPr>
          <w:rFonts w:ascii="Arial" w:hAnsi="Arial" w:cs="Arial"/>
          <w:i/>
          <w:sz w:val="22"/>
          <w:szCs w:val="22"/>
        </w:rPr>
        <w:t>т</w:t>
      </w:r>
      <w:r w:rsidRPr="00561D76">
        <w:rPr>
          <w:rFonts w:ascii="Arial" w:hAnsi="Arial" w:cs="Arial"/>
          <w:i/>
          <w:sz w:val="22"/>
          <w:szCs w:val="22"/>
        </w:rPr>
        <w:t xml:space="preserve">ветствовать требованиям </w:t>
      </w:r>
      <w:r>
        <w:rPr>
          <w:rFonts w:ascii="Arial" w:hAnsi="Arial" w:cs="Arial"/>
          <w:i/>
          <w:sz w:val="22"/>
          <w:szCs w:val="22"/>
        </w:rPr>
        <w:t>настоящего стандарта</w:t>
      </w:r>
      <w:r w:rsidR="00041754">
        <w:rPr>
          <w:rFonts w:ascii="Arial" w:hAnsi="Arial" w:cs="Arial"/>
          <w:i/>
          <w:color w:val="FF0000"/>
          <w:sz w:val="22"/>
          <w:szCs w:val="22"/>
        </w:rPr>
        <w:t>;</w:t>
      </w:r>
    </w:p>
    <w:p w14:paraId="436D6EC1" w14:textId="77777777" w:rsidR="00681CA0" w:rsidRPr="00890C16" w:rsidRDefault="00AF5C63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en-US"/>
        </w:rPr>
        <w:t>c</w:t>
      </w:r>
      <w:r w:rsidR="00681CA0" w:rsidRPr="00561D76">
        <w:rPr>
          <w:rFonts w:ascii="Arial" w:hAnsi="Arial" w:cs="Arial"/>
          <w:i/>
          <w:sz w:val="22"/>
          <w:szCs w:val="22"/>
        </w:rPr>
        <w:t xml:space="preserve">) Испытание на стабильность </w:t>
      </w:r>
      <w:r w:rsidR="00681CA0" w:rsidRPr="00890C16">
        <w:rPr>
          <w:rFonts w:ascii="Arial" w:hAnsi="Arial" w:cs="Arial"/>
          <w:i/>
          <w:sz w:val="22"/>
          <w:szCs w:val="22"/>
        </w:rPr>
        <w:t xml:space="preserve">светового потока проводят при питании от сети переменного тока частоты 50 </w:t>
      </w:r>
      <w:r w:rsidR="002C62E7" w:rsidRPr="00890C16">
        <w:rPr>
          <w:rFonts w:ascii="Arial" w:hAnsi="Arial" w:cs="Arial"/>
          <w:i/>
          <w:sz w:val="22"/>
          <w:szCs w:val="22"/>
        </w:rPr>
        <w:t xml:space="preserve">Гц </w:t>
      </w:r>
      <w:r w:rsidR="00681CA0" w:rsidRPr="00890C16">
        <w:rPr>
          <w:rFonts w:ascii="Arial" w:hAnsi="Arial" w:cs="Arial"/>
          <w:i/>
          <w:sz w:val="22"/>
          <w:szCs w:val="22"/>
        </w:rPr>
        <w:t xml:space="preserve">и 60 Гц в соответствии с номинальной частотой </w:t>
      </w:r>
      <w:r w:rsidR="00041754" w:rsidRPr="00890C16">
        <w:rPr>
          <w:rFonts w:ascii="Arial" w:hAnsi="Arial" w:cs="Arial"/>
          <w:i/>
          <w:sz w:val="22"/>
          <w:szCs w:val="22"/>
        </w:rPr>
        <w:t>эт</w:t>
      </w:r>
      <w:r w:rsidR="00041754" w:rsidRPr="00890C16">
        <w:rPr>
          <w:rFonts w:ascii="Arial" w:hAnsi="Arial" w:cs="Arial"/>
          <w:i/>
          <w:sz w:val="22"/>
          <w:szCs w:val="22"/>
        </w:rPr>
        <w:t>а</w:t>
      </w:r>
      <w:r w:rsidR="00041754" w:rsidRPr="00890C16">
        <w:rPr>
          <w:rFonts w:ascii="Arial" w:hAnsi="Arial" w:cs="Arial"/>
          <w:i/>
          <w:sz w:val="22"/>
          <w:szCs w:val="22"/>
        </w:rPr>
        <w:t xml:space="preserve">лонного </w:t>
      </w:r>
      <w:r w:rsidR="00681CA0" w:rsidRPr="00890C16">
        <w:rPr>
          <w:rFonts w:ascii="Arial" w:hAnsi="Arial" w:cs="Arial"/>
          <w:i/>
          <w:sz w:val="22"/>
          <w:szCs w:val="22"/>
        </w:rPr>
        <w:t>балласта. Испытательное напряжение должно быть равным номинальному напр</w:t>
      </w:r>
      <w:r w:rsidR="00681CA0" w:rsidRPr="00890C16">
        <w:rPr>
          <w:rFonts w:ascii="Arial" w:hAnsi="Arial" w:cs="Arial"/>
          <w:i/>
          <w:sz w:val="22"/>
          <w:szCs w:val="22"/>
        </w:rPr>
        <w:t>я</w:t>
      </w:r>
      <w:r w:rsidR="00681CA0" w:rsidRPr="00890C16">
        <w:rPr>
          <w:rFonts w:ascii="Arial" w:hAnsi="Arial" w:cs="Arial"/>
          <w:i/>
          <w:sz w:val="22"/>
          <w:szCs w:val="22"/>
        </w:rPr>
        <w:t xml:space="preserve">жению </w:t>
      </w:r>
      <w:r w:rsidR="00041754" w:rsidRPr="00890C16">
        <w:rPr>
          <w:rFonts w:ascii="Arial" w:hAnsi="Arial" w:cs="Arial"/>
          <w:i/>
          <w:sz w:val="22"/>
          <w:szCs w:val="22"/>
        </w:rPr>
        <w:t xml:space="preserve">эталонного </w:t>
      </w:r>
      <w:r w:rsidR="00681CA0" w:rsidRPr="00890C16">
        <w:rPr>
          <w:rFonts w:ascii="Arial" w:hAnsi="Arial" w:cs="Arial"/>
          <w:i/>
          <w:sz w:val="22"/>
          <w:szCs w:val="22"/>
        </w:rPr>
        <w:t>балласта</w:t>
      </w:r>
      <w:r w:rsidR="00041754" w:rsidRPr="00890C16">
        <w:rPr>
          <w:rFonts w:ascii="Arial" w:hAnsi="Arial" w:cs="Arial"/>
          <w:i/>
          <w:sz w:val="22"/>
          <w:szCs w:val="22"/>
        </w:rPr>
        <w:t>;</w:t>
      </w:r>
    </w:p>
    <w:p w14:paraId="583EC34B" w14:textId="77777777" w:rsidR="00681CA0" w:rsidRPr="00561D76" w:rsidRDefault="00AF5C63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en-US"/>
        </w:rPr>
        <w:t>d</w:t>
      </w:r>
      <w:r w:rsidR="00681CA0" w:rsidRPr="00561D76">
        <w:rPr>
          <w:rFonts w:ascii="Arial" w:hAnsi="Arial" w:cs="Arial"/>
          <w:i/>
          <w:sz w:val="22"/>
          <w:szCs w:val="22"/>
        </w:rPr>
        <w:t>) Испытание на стабильность светового потока проводят при окружающей темп</w:t>
      </w:r>
      <w:r w:rsidR="00681CA0" w:rsidRPr="00561D76">
        <w:rPr>
          <w:rFonts w:ascii="Arial" w:hAnsi="Arial" w:cs="Arial"/>
          <w:i/>
          <w:sz w:val="22"/>
          <w:szCs w:val="22"/>
        </w:rPr>
        <w:t>е</w:t>
      </w:r>
      <w:r w:rsidR="00681CA0" w:rsidRPr="00561D76">
        <w:rPr>
          <w:rFonts w:ascii="Arial" w:hAnsi="Arial" w:cs="Arial"/>
          <w:i/>
          <w:sz w:val="22"/>
          <w:szCs w:val="22"/>
        </w:rPr>
        <w:t>ратуре 15</w:t>
      </w:r>
      <w:r w:rsidR="00681CA0">
        <w:rPr>
          <w:rFonts w:ascii="Arial" w:hAnsi="Arial" w:cs="Arial"/>
          <w:i/>
          <w:sz w:val="22"/>
          <w:szCs w:val="22"/>
        </w:rPr>
        <w:t xml:space="preserve"> </w:t>
      </w:r>
      <w:r w:rsidR="00681CA0" w:rsidRPr="003C19AA">
        <w:rPr>
          <w:rFonts w:ascii="Arial" w:hAnsi="Arial" w:cs="Arial"/>
          <w:i/>
          <w:sz w:val="22"/>
          <w:szCs w:val="22"/>
        </w:rPr>
        <w:t xml:space="preserve">°С </w:t>
      </w:r>
      <w:r w:rsidR="00681CA0">
        <w:rPr>
          <w:rFonts w:ascii="Arial" w:hAnsi="Arial" w:cs="Arial"/>
          <w:i/>
          <w:sz w:val="22"/>
          <w:szCs w:val="22"/>
        </w:rPr>
        <w:t xml:space="preserve">– </w:t>
      </w:r>
      <w:r w:rsidR="00681CA0" w:rsidRPr="00AF5C63">
        <w:rPr>
          <w:rFonts w:ascii="Arial" w:hAnsi="Arial" w:cs="Arial"/>
          <w:i/>
          <w:sz w:val="22"/>
          <w:szCs w:val="22"/>
        </w:rPr>
        <w:t>50</w:t>
      </w:r>
      <w:r w:rsidR="002C62E7">
        <w:rPr>
          <w:rFonts w:ascii="Arial" w:hAnsi="Arial" w:cs="Arial"/>
          <w:i/>
          <w:sz w:val="22"/>
          <w:szCs w:val="22"/>
        </w:rPr>
        <w:t xml:space="preserve"> </w:t>
      </w:r>
      <w:r w:rsidR="00681CA0" w:rsidRPr="00561D76">
        <w:rPr>
          <w:rFonts w:ascii="Arial" w:hAnsi="Arial" w:cs="Arial"/>
          <w:i/>
          <w:sz w:val="22"/>
          <w:szCs w:val="22"/>
        </w:rPr>
        <w:t>°С</w:t>
      </w:r>
      <w:r w:rsidR="00041754" w:rsidRPr="007C7335">
        <w:rPr>
          <w:rFonts w:ascii="Arial" w:hAnsi="Arial" w:cs="Arial"/>
          <w:i/>
          <w:sz w:val="22"/>
          <w:szCs w:val="22"/>
        </w:rPr>
        <w:t>;</w:t>
      </w:r>
    </w:p>
    <w:p w14:paraId="7AD704A3" w14:textId="77777777" w:rsidR="00681CA0" w:rsidRPr="00561D76" w:rsidRDefault="00AF5C63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en-US"/>
        </w:rPr>
        <w:t>e</w:t>
      </w:r>
      <w:r w:rsidR="00681CA0" w:rsidRPr="00561D76">
        <w:rPr>
          <w:rFonts w:ascii="Arial" w:hAnsi="Arial" w:cs="Arial"/>
          <w:i/>
          <w:sz w:val="22"/>
          <w:szCs w:val="22"/>
        </w:rPr>
        <w:t>) Кратковременные колебания испытательного напряжения и частоты во время и</w:t>
      </w:r>
      <w:r w:rsidR="00681CA0" w:rsidRPr="00561D76">
        <w:rPr>
          <w:rFonts w:ascii="Arial" w:hAnsi="Arial" w:cs="Arial"/>
          <w:i/>
          <w:sz w:val="22"/>
          <w:szCs w:val="22"/>
        </w:rPr>
        <w:t>с</w:t>
      </w:r>
      <w:r w:rsidR="00681CA0" w:rsidRPr="00561D76">
        <w:rPr>
          <w:rFonts w:ascii="Arial" w:hAnsi="Arial" w:cs="Arial"/>
          <w:i/>
          <w:sz w:val="22"/>
          <w:szCs w:val="22"/>
        </w:rPr>
        <w:t>пытания на стабильность свето</w:t>
      </w:r>
      <w:r w:rsidR="00681CA0">
        <w:rPr>
          <w:rFonts w:ascii="Arial" w:hAnsi="Arial" w:cs="Arial"/>
          <w:i/>
          <w:sz w:val="22"/>
          <w:szCs w:val="22"/>
        </w:rPr>
        <w:t xml:space="preserve">вого потока не должны превышать </w:t>
      </w:r>
      <w:r w:rsidR="00681CA0" w:rsidRPr="00561D76">
        <w:rPr>
          <w:rFonts w:ascii="Arial" w:hAnsi="Arial" w:cs="Arial"/>
          <w:i/>
          <w:sz w:val="22"/>
          <w:szCs w:val="22"/>
        </w:rPr>
        <w:t>2</w:t>
      </w:r>
      <w:r w:rsidR="00681CA0">
        <w:rPr>
          <w:rFonts w:ascii="Arial" w:hAnsi="Arial" w:cs="Arial"/>
          <w:i/>
          <w:sz w:val="22"/>
          <w:szCs w:val="22"/>
        </w:rPr>
        <w:t xml:space="preserve"> </w:t>
      </w:r>
      <w:r w:rsidR="00681CA0" w:rsidRPr="00561D76">
        <w:rPr>
          <w:rFonts w:ascii="Arial" w:hAnsi="Arial" w:cs="Arial"/>
          <w:i/>
          <w:sz w:val="22"/>
          <w:szCs w:val="22"/>
        </w:rPr>
        <w:t>%.</w:t>
      </w:r>
    </w:p>
    <w:p w14:paraId="10F39549" w14:textId="77777777" w:rsidR="004068EE" w:rsidRDefault="00681CA0" w:rsidP="004068EE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2"/>
        </w:rPr>
      </w:pPr>
      <w:r w:rsidRPr="00561D76">
        <w:rPr>
          <w:rFonts w:ascii="Arial" w:hAnsi="Arial" w:cs="Arial"/>
          <w:i/>
          <w:sz w:val="22"/>
          <w:szCs w:val="22"/>
        </w:rPr>
        <w:t>Допускается проведение испытаний на стабильность светового потока по метод</w:t>
      </w:r>
      <w:r w:rsidRPr="00561D76">
        <w:rPr>
          <w:rFonts w:ascii="Arial" w:hAnsi="Arial" w:cs="Arial"/>
          <w:i/>
          <w:sz w:val="22"/>
          <w:szCs w:val="22"/>
        </w:rPr>
        <w:t>и</w:t>
      </w:r>
      <w:r w:rsidRPr="00561D76">
        <w:rPr>
          <w:rFonts w:ascii="Arial" w:hAnsi="Arial" w:cs="Arial"/>
          <w:i/>
          <w:sz w:val="22"/>
          <w:szCs w:val="22"/>
        </w:rPr>
        <w:t>кам ускоренной оценки, утвержденным в установленном порядке.</w:t>
      </w:r>
    </w:p>
    <w:p w14:paraId="61591BFF" w14:textId="5B7A8156" w:rsidR="00681CA0" w:rsidRPr="006F7758" w:rsidRDefault="00681CA0" w:rsidP="006A0106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lastRenderedPageBreak/>
        <w:t xml:space="preserve">Приложение </w:t>
      </w:r>
      <w:r w:rsidR="00AF5C63">
        <w:rPr>
          <w:rFonts w:ascii="Arial" w:hAnsi="Arial" w:cs="Arial"/>
          <w:b/>
          <w:sz w:val="22"/>
          <w:szCs w:val="22"/>
        </w:rPr>
        <w:t>С</w:t>
      </w:r>
    </w:p>
    <w:p w14:paraId="3293EF10" w14:textId="77777777" w:rsidR="00681CA0" w:rsidRPr="006F7758" w:rsidRDefault="00681CA0" w:rsidP="004A37C4">
      <w:pPr>
        <w:pStyle w:val="a9"/>
        <w:spacing w:after="0" w:line="360" w:lineRule="auto"/>
        <w:ind w:right="-30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обязательное</w:t>
      </w:r>
      <w:r w:rsidRPr="006F7758">
        <w:rPr>
          <w:rFonts w:ascii="Arial" w:hAnsi="Arial" w:cs="Arial"/>
          <w:b/>
          <w:sz w:val="22"/>
          <w:szCs w:val="22"/>
        </w:rPr>
        <w:t>)</w:t>
      </w:r>
    </w:p>
    <w:p w14:paraId="70470217" w14:textId="77777777" w:rsidR="00681CA0" w:rsidRPr="006F7758" w:rsidRDefault="00681CA0" w:rsidP="004A37C4">
      <w:pPr>
        <w:pStyle w:val="a9"/>
        <w:spacing w:after="0" w:line="360" w:lineRule="auto"/>
        <w:ind w:right="-30"/>
        <w:jc w:val="center"/>
        <w:rPr>
          <w:rFonts w:ascii="Arial" w:hAnsi="Arial" w:cs="Arial"/>
          <w:b/>
          <w:sz w:val="22"/>
          <w:szCs w:val="22"/>
        </w:rPr>
      </w:pPr>
    </w:p>
    <w:p w14:paraId="6F281EEB" w14:textId="77777777" w:rsidR="00681CA0" w:rsidRPr="006F7758" w:rsidRDefault="00681CA0" w:rsidP="004A37C4">
      <w:pPr>
        <w:pStyle w:val="a9"/>
        <w:spacing w:after="0" w:line="360" w:lineRule="auto"/>
        <w:ind w:right="-30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 xml:space="preserve">Метод проверки коэффициента </w:t>
      </w:r>
      <w:r w:rsidR="00342D29" w:rsidRPr="006F0C8E">
        <w:rPr>
          <w:rFonts w:ascii="Arial" w:hAnsi="Arial" w:cs="Arial"/>
          <w:b/>
          <w:sz w:val="22"/>
          <w:szCs w:val="22"/>
        </w:rPr>
        <w:t xml:space="preserve">стабильности </w:t>
      </w:r>
      <w:r w:rsidRPr="006F0C8E">
        <w:rPr>
          <w:rFonts w:ascii="Arial" w:hAnsi="Arial" w:cs="Arial"/>
          <w:b/>
          <w:sz w:val="22"/>
          <w:szCs w:val="22"/>
        </w:rPr>
        <w:t>с</w:t>
      </w:r>
      <w:r w:rsidRPr="006F7758">
        <w:rPr>
          <w:rFonts w:ascii="Arial" w:hAnsi="Arial" w:cs="Arial"/>
          <w:b/>
          <w:sz w:val="22"/>
          <w:szCs w:val="22"/>
        </w:rPr>
        <w:t xml:space="preserve">ветового потока и </w:t>
      </w:r>
      <w:r>
        <w:rPr>
          <w:rFonts w:ascii="Arial" w:hAnsi="Arial" w:cs="Arial"/>
          <w:b/>
          <w:sz w:val="22"/>
          <w:szCs w:val="22"/>
        </w:rPr>
        <w:t>срока службы</w:t>
      </w:r>
    </w:p>
    <w:p w14:paraId="7137133B" w14:textId="77777777" w:rsidR="00681CA0" w:rsidRPr="006F7758" w:rsidRDefault="00681CA0" w:rsidP="004A37C4">
      <w:pPr>
        <w:pStyle w:val="a9"/>
        <w:spacing w:after="0" w:line="360" w:lineRule="auto"/>
        <w:ind w:right="-30" w:firstLine="709"/>
        <w:jc w:val="center"/>
        <w:rPr>
          <w:rFonts w:ascii="Arial" w:hAnsi="Arial" w:cs="Arial"/>
          <w:b/>
          <w:sz w:val="22"/>
          <w:szCs w:val="22"/>
        </w:rPr>
      </w:pPr>
    </w:p>
    <w:p w14:paraId="68E9B3FE" w14:textId="77777777" w:rsidR="00681CA0" w:rsidRPr="006F7758" w:rsidRDefault="00AF5C63" w:rsidP="004A37C4">
      <w:pPr>
        <w:pStyle w:val="a9"/>
        <w:spacing w:after="0" w:line="360" w:lineRule="auto"/>
        <w:ind w:right="-30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</w:t>
      </w:r>
      <w:r w:rsidR="00681CA0" w:rsidRPr="006F7758">
        <w:rPr>
          <w:rFonts w:ascii="Arial" w:hAnsi="Arial" w:cs="Arial"/>
          <w:b/>
          <w:sz w:val="22"/>
          <w:szCs w:val="22"/>
        </w:rPr>
        <w:t>.1 Общие положения</w:t>
      </w:r>
    </w:p>
    <w:p w14:paraId="68AB1753" w14:textId="77777777" w:rsidR="00681CA0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</w:p>
    <w:p w14:paraId="06AAB541" w14:textId="77777777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Световой поток в заданное время срока службы ламп измеряют в соответствии с прил</w:t>
      </w:r>
      <w:r w:rsidRPr="00890C16">
        <w:rPr>
          <w:rFonts w:ascii="Arial" w:hAnsi="Arial" w:cs="Arial"/>
          <w:sz w:val="22"/>
          <w:szCs w:val="22"/>
        </w:rPr>
        <w:t>о</w:t>
      </w:r>
      <w:r w:rsidRPr="00890C16">
        <w:rPr>
          <w:rFonts w:ascii="Arial" w:hAnsi="Arial" w:cs="Arial"/>
          <w:sz w:val="22"/>
          <w:szCs w:val="22"/>
        </w:rPr>
        <w:t>жением В.</w:t>
      </w:r>
    </w:p>
    <w:p w14:paraId="5DF839E1" w14:textId="77777777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>При испытании на срок службы лампы должны работать</w:t>
      </w:r>
      <w:r w:rsidR="00041754" w:rsidRPr="00890C16">
        <w:rPr>
          <w:rFonts w:ascii="Arial" w:hAnsi="Arial" w:cs="Arial"/>
          <w:sz w:val="22"/>
          <w:szCs w:val="22"/>
        </w:rPr>
        <w:t xml:space="preserve"> при </w:t>
      </w:r>
      <w:r w:rsidRPr="00890C16">
        <w:rPr>
          <w:rFonts w:ascii="Arial" w:hAnsi="Arial" w:cs="Arial"/>
          <w:sz w:val="22"/>
          <w:szCs w:val="22"/>
        </w:rPr>
        <w:t xml:space="preserve"> следующи</w:t>
      </w:r>
      <w:r w:rsidR="00041754" w:rsidRPr="00890C16">
        <w:rPr>
          <w:rFonts w:ascii="Arial" w:hAnsi="Arial" w:cs="Arial"/>
          <w:sz w:val="22"/>
          <w:szCs w:val="22"/>
        </w:rPr>
        <w:t>х условиях</w:t>
      </w:r>
      <w:r w:rsidRPr="00890C16">
        <w:rPr>
          <w:rFonts w:ascii="Arial" w:hAnsi="Arial" w:cs="Arial"/>
          <w:sz w:val="22"/>
          <w:szCs w:val="22"/>
        </w:rPr>
        <w:t>:</w:t>
      </w:r>
    </w:p>
    <w:p w14:paraId="16D16095" w14:textId="77777777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- </w:t>
      </w:r>
      <w:r w:rsidR="00041754" w:rsidRPr="00890C16">
        <w:rPr>
          <w:rFonts w:ascii="Arial" w:hAnsi="Arial" w:cs="Arial"/>
          <w:sz w:val="22"/>
          <w:szCs w:val="22"/>
        </w:rPr>
        <w:t xml:space="preserve">температура </w:t>
      </w:r>
      <w:r w:rsidRPr="00890C16">
        <w:rPr>
          <w:rFonts w:ascii="Arial" w:hAnsi="Arial" w:cs="Arial"/>
          <w:sz w:val="22"/>
          <w:szCs w:val="22"/>
        </w:rPr>
        <w:t>окружающей от 15 ºС до 50 ºС. Следует избегать чрезмерных сквозняков, а лампы не должны подвергать чрезмерным значениям вибрации и удара;</w:t>
      </w:r>
    </w:p>
    <w:p w14:paraId="7972E08F" w14:textId="77777777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- </w:t>
      </w:r>
      <w:r w:rsidR="00041754" w:rsidRPr="00890C16">
        <w:rPr>
          <w:rFonts w:ascii="Arial" w:hAnsi="Arial" w:cs="Arial"/>
          <w:sz w:val="22"/>
          <w:szCs w:val="22"/>
        </w:rPr>
        <w:t>положение</w:t>
      </w:r>
      <w:r w:rsidR="00041754" w:rsidRPr="00890C16" w:rsidDel="00041754">
        <w:rPr>
          <w:rFonts w:ascii="Arial" w:hAnsi="Arial" w:cs="Arial"/>
          <w:sz w:val="22"/>
          <w:szCs w:val="22"/>
        </w:rPr>
        <w:t xml:space="preserve"> </w:t>
      </w:r>
      <w:r w:rsidRPr="00890C16">
        <w:rPr>
          <w:rFonts w:ascii="Arial" w:hAnsi="Arial" w:cs="Arial"/>
          <w:sz w:val="22"/>
          <w:szCs w:val="22"/>
        </w:rPr>
        <w:t>горизонтально</w:t>
      </w:r>
      <w:r w:rsidR="00041754" w:rsidRPr="00890C16">
        <w:rPr>
          <w:rFonts w:ascii="Arial" w:hAnsi="Arial" w:cs="Arial"/>
          <w:sz w:val="22"/>
          <w:szCs w:val="22"/>
        </w:rPr>
        <w:t>е</w:t>
      </w:r>
      <w:r w:rsidRPr="00890C16">
        <w:rPr>
          <w:rFonts w:ascii="Arial" w:hAnsi="Arial" w:cs="Arial"/>
          <w:sz w:val="22"/>
          <w:szCs w:val="22"/>
        </w:rPr>
        <w:t>;</w:t>
      </w:r>
    </w:p>
    <w:p w14:paraId="471DC323" w14:textId="77777777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- соединения контактов ламп относительно зажимов </w:t>
      </w:r>
      <w:r w:rsidR="00997E1C" w:rsidRPr="00890C16">
        <w:rPr>
          <w:rFonts w:ascii="Arial" w:hAnsi="Arial" w:cs="Arial"/>
          <w:sz w:val="22"/>
          <w:szCs w:val="22"/>
        </w:rPr>
        <w:t>эталонного балласта</w:t>
      </w:r>
      <w:r w:rsidRPr="00890C16">
        <w:rPr>
          <w:rFonts w:ascii="Arial" w:hAnsi="Arial" w:cs="Arial"/>
          <w:sz w:val="22"/>
          <w:szCs w:val="22"/>
        </w:rPr>
        <w:t xml:space="preserve"> должны ост</w:t>
      </w:r>
      <w:r w:rsidRPr="00890C16">
        <w:rPr>
          <w:rFonts w:ascii="Arial" w:hAnsi="Arial" w:cs="Arial"/>
          <w:sz w:val="22"/>
          <w:szCs w:val="22"/>
        </w:rPr>
        <w:t>а</w:t>
      </w:r>
      <w:r w:rsidRPr="00890C16">
        <w:rPr>
          <w:rFonts w:ascii="Arial" w:hAnsi="Arial" w:cs="Arial"/>
          <w:sz w:val="22"/>
          <w:szCs w:val="22"/>
        </w:rPr>
        <w:t>ваться неизменными в течение всех испытаний;</w:t>
      </w:r>
    </w:p>
    <w:p w14:paraId="5BD3F2D9" w14:textId="77777777" w:rsidR="00681CA0" w:rsidRPr="006F7758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- лампы должны работать в схеме, для которой они предназначены изготовителем;</w:t>
      </w:r>
    </w:p>
    <w:p w14:paraId="6D186691" w14:textId="77777777" w:rsidR="00681CA0" w:rsidRPr="006F7758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- лампы должны выключаться на 15 мин после работы в течение 2 ч 45 мин.</w:t>
      </w:r>
    </w:p>
    <w:p w14:paraId="5C23AC8E" w14:textId="77777777" w:rsidR="00681CA0" w:rsidRPr="006F7758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0"/>
          <w:szCs w:val="22"/>
        </w:rPr>
      </w:pPr>
      <w:r w:rsidRPr="006F7758">
        <w:rPr>
          <w:rFonts w:ascii="Arial" w:hAnsi="Arial" w:cs="Arial"/>
          <w:sz w:val="20"/>
          <w:szCs w:val="22"/>
        </w:rPr>
        <w:t>П р и м</w:t>
      </w:r>
      <w:r>
        <w:rPr>
          <w:rFonts w:ascii="Arial" w:hAnsi="Arial" w:cs="Arial"/>
          <w:sz w:val="20"/>
          <w:szCs w:val="22"/>
        </w:rPr>
        <w:t xml:space="preserve"> е ч а н и е </w:t>
      </w:r>
      <w:r w:rsidR="00AF5C63">
        <w:rPr>
          <w:rFonts w:ascii="Arial" w:hAnsi="Arial" w:cs="Arial"/>
          <w:sz w:val="20"/>
          <w:szCs w:val="22"/>
        </w:rPr>
        <w:t>–</w:t>
      </w:r>
      <w:r>
        <w:rPr>
          <w:rFonts w:ascii="Arial" w:hAnsi="Arial" w:cs="Arial"/>
          <w:sz w:val="20"/>
          <w:szCs w:val="22"/>
        </w:rPr>
        <w:t xml:space="preserve"> </w:t>
      </w:r>
      <w:r w:rsidRPr="006F7758">
        <w:rPr>
          <w:rFonts w:ascii="Arial" w:hAnsi="Arial" w:cs="Arial"/>
          <w:sz w:val="20"/>
          <w:szCs w:val="22"/>
        </w:rPr>
        <w:t xml:space="preserve">Если потребуется дополнительный цикл, отличный от </w:t>
      </w:r>
      <w:r w:rsidR="0033077F" w:rsidRPr="006F0C8E">
        <w:rPr>
          <w:rFonts w:ascii="Arial" w:hAnsi="Arial" w:cs="Arial"/>
          <w:sz w:val="20"/>
          <w:szCs w:val="22"/>
        </w:rPr>
        <w:t>трехчасового</w:t>
      </w:r>
      <w:r w:rsidR="0033077F">
        <w:rPr>
          <w:rFonts w:ascii="Arial" w:hAnsi="Arial" w:cs="Arial"/>
          <w:sz w:val="20"/>
          <w:szCs w:val="22"/>
        </w:rPr>
        <w:t xml:space="preserve"> </w:t>
      </w:r>
      <w:r w:rsidRPr="006F7758">
        <w:rPr>
          <w:rFonts w:ascii="Arial" w:hAnsi="Arial" w:cs="Arial"/>
          <w:sz w:val="20"/>
          <w:szCs w:val="22"/>
        </w:rPr>
        <w:t xml:space="preserve">цикла, то используют </w:t>
      </w:r>
      <w:r w:rsidR="0033077F" w:rsidRPr="006F0C8E">
        <w:rPr>
          <w:rFonts w:ascii="Arial" w:hAnsi="Arial" w:cs="Arial"/>
          <w:sz w:val="20"/>
          <w:szCs w:val="22"/>
        </w:rPr>
        <w:t>двенадцатичасовой</w:t>
      </w:r>
      <w:r w:rsidR="0033077F">
        <w:rPr>
          <w:rFonts w:ascii="Arial" w:hAnsi="Arial" w:cs="Arial"/>
          <w:sz w:val="20"/>
          <w:szCs w:val="22"/>
        </w:rPr>
        <w:t xml:space="preserve"> </w:t>
      </w:r>
      <w:r w:rsidRPr="006F7758">
        <w:rPr>
          <w:rFonts w:ascii="Arial" w:hAnsi="Arial" w:cs="Arial"/>
          <w:sz w:val="20"/>
          <w:szCs w:val="22"/>
        </w:rPr>
        <w:t>цикл (включено</w:t>
      </w:r>
      <w:r w:rsidR="0033077F">
        <w:rPr>
          <w:rFonts w:ascii="Arial" w:hAnsi="Arial" w:cs="Arial"/>
          <w:sz w:val="20"/>
          <w:szCs w:val="22"/>
        </w:rPr>
        <w:t xml:space="preserve"> – </w:t>
      </w:r>
      <w:r w:rsidR="0033077F" w:rsidRPr="006F7758">
        <w:rPr>
          <w:rFonts w:ascii="Arial" w:hAnsi="Arial" w:cs="Arial"/>
          <w:sz w:val="20"/>
          <w:szCs w:val="22"/>
        </w:rPr>
        <w:t>11 ч</w:t>
      </w:r>
      <w:r w:rsidRPr="006F7758">
        <w:rPr>
          <w:rFonts w:ascii="Arial" w:hAnsi="Arial" w:cs="Arial"/>
          <w:sz w:val="20"/>
          <w:szCs w:val="22"/>
        </w:rPr>
        <w:t xml:space="preserve">, </w:t>
      </w:r>
      <w:r w:rsidR="0033077F" w:rsidRPr="006F7758">
        <w:rPr>
          <w:rFonts w:ascii="Arial" w:hAnsi="Arial" w:cs="Arial"/>
          <w:sz w:val="20"/>
          <w:szCs w:val="22"/>
        </w:rPr>
        <w:t xml:space="preserve">выключено </w:t>
      </w:r>
      <w:r w:rsidR="0033077F">
        <w:rPr>
          <w:rFonts w:ascii="Arial" w:hAnsi="Arial" w:cs="Arial"/>
          <w:sz w:val="20"/>
          <w:szCs w:val="22"/>
        </w:rPr>
        <w:t xml:space="preserve">– </w:t>
      </w:r>
      <w:r w:rsidRPr="006F7758">
        <w:rPr>
          <w:rFonts w:ascii="Arial" w:hAnsi="Arial" w:cs="Arial"/>
          <w:sz w:val="20"/>
          <w:szCs w:val="22"/>
        </w:rPr>
        <w:t>1 ч).</w:t>
      </w:r>
    </w:p>
    <w:p w14:paraId="5F9FA25E" w14:textId="77777777" w:rsidR="00681CA0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b/>
          <w:sz w:val="22"/>
          <w:szCs w:val="22"/>
        </w:rPr>
      </w:pPr>
    </w:p>
    <w:p w14:paraId="0A24E7BD" w14:textId="77777777" w:rsidR="00681CA0" w:rsidRPr="006F7758" w:rsidRDefault="00D76063" w:rsidP="004A37C4">
      <w:pPr>
        <w:pStyle w:val="a9"/>
        <w:spacing w:after="0" w:line="360" w:lineRule="auto"/>
        <w:ind w:right="-30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</w:t>
      </w:r>
      <w:r w:rsidR="00681CA0" w:rsidRPr="006F7758">
        <w:rPr>
          <w:rFonts w:ascii="Arial" w:hAnsi="Arial" w:cs="Arial"/>
          <w:b/>
          <w:sz w:val="22"/>
          <w:szCs w:val="22"/>
        </w:rPr>
        <w:t>.2 Лампы для работы на сетевых частотах переменного тока</w:t>
      </w:r>
    </w:p>
    <w:p w14:paraId="44DAED3D" w14:textId="77777777" w:rsidR="00681CA0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</w:p>
    <w:p w14:paraId="1DCC241D" w14:textId="77777777" w:rsidR="00681CA0" w:rsidRPr="006F7758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Используемый ПРА должен удовлетворять требованиям </w:t>
      </w:r>
      <w:r w:rsidRPr="001925C3">
        <w:rPr>
          <w:rFonts w:ascii="Arial" w:hAnsi="Arial" w:cs="Arial"/>
          <w:sz w:val="22"/>
          <w:szCs w:val="22"/>
        </w:rPr>
        <w:t>[1]</w:t>
      </w:r>
      <w:r w:rsidRPr="006F7758">
        <w:rPr>
          <w:rFonts w:ascii="Arial" w:hAnsi="Arial" w:cs="Arial"/>
          <w:sz w:val="22"/>
          <w:szCs w:val="22"/>
        </w:rPr>
        <w:t xml:space="preserve">. Для 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мкостных цепей д</w:t>
      </w:r>
      <w:r w:rsidRPr="006F7758">
        <w:rPr>
          <w:rFonts w:ascii="Arial" w:hAnsi="Arial" w:cs="Arial"/>
          <w:sz w:val="22"/>
          <w:szCs w:val="22"/>
        </w:rPr>
        <w:t>о</w:t>
      </w:r>
      <w:r w:rsidRPr="006F7758">
        <w:rPr>
          <w:rFonts w:ascii="Arial" w:hAnsi="Arial" w:cs="Arial"/>
          <w:sz w:val="22"/>
          <w:szCs w:val="22"/>
        </w:rPr>
        <w:t xml:space="preserve">полнительно используемый конденсатор должен удовлетворять требованиям </w:t>
      </w:r>
      <w:r w:rsidRPr="00020D9B">
        <w:rPr>
          <w:rFonts w:ascii="Arial" w:hAnsi="Arial" w:cs="Arial"/>
          <w:sz w:val="22"/>
          <w:szCs w:val="22"/>
        </w:rPr>
        <w:t>[</w:t>
      </w:r>
      <w:r>
        <w:rPr>
          <w:rFonts w:ascii="Arial" w:hAnsi="Arial" w:cs="Arial"/>
          <w:sz w:val="22"/>
          <w:szCs w:val="22"/>
        </w:rPr>
        <w:t>7</w:t>
      </w:r>
      <w:r w:rsidRPr="00020D9B">
        <w:rPr>
          <w:rFonts w:ascii="Arial" w:hAnsi="Arial" w:cs="Arial"/>
          <w:sz w:val="22"/>
          <w:szCs w:val="22"/>
        </w:rPr>
        <w:t>].</w:t>
      </w:r>
    </w:p>
    <w:p w14:paraId="3B92360A" w14:textId="77777777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Контрольная лампа с ПРА, при его расчетом напряжении, должна потреблять мощность, не отличающуюся от ее расчетного значения более чем на 4 %. Контрольной является лампа, напряжение на которой при работе с </w:t>
      </w:r>
      <w:r w:rsidR="00997E1C" w:rsidRPr="00890C16">
        <w:rPr>
          <w:rFonts w:ascii="Arial" w:hAnsi="Arial" w:cs="Arial"/>
          <w:sz w:val="22"/>
          <w:szCs w:val="22"/>
        </w:rPr>
        <w:t>эталонным балластом</w:t>
      </w:r>
      <w:r w:rsidRPr="00890C16">
        <w:rPr>
          <w:rFonts w:ascii="Arial" w:hAnsi="Arial" w:cs="Arial"/>
          <w:sz w:val="22"/>
          <w:szCs w:val="22"/>
        </w:rPr>
        <w:t xml:space="preserve"> не отклоняется более чем на 2 % от ее расчетного значения.</w:t>
      </w:r>
    </w:p>
    <w:p w14:paraId="732FFEBD" w14:textId="01FCCD8B" w:rsidR="00681CA0" w:rsidRPr="00890C16" w:rsidRDefault="00681CA0" w:rsidP="004A37C4">
      <w:pPr>
        <w:pStyle w:val="a9"/>
        <w:spacing w:after="0" w:line="360" w:lineRule="auto"/>
        <w:ind w:right="-30" w:firstLine="709"/>
        <w:rPr>
          <w:rFonts w:ascii="Arial" w:hAnsi="Arial" w:cs="Arial"/>
          <w:sz w:val="20"/>
          <w:szCs w:val="22"/>
        </w:rPr>
      </w:pPr>
      <w:r w:rsidRPr="00890C16">
        <w:rPr>
          <w:rFonts w:ascii="Arial" w:hAnsi="Arial" w:cs="Arial"/>
          <w:sz w:val="20"/>
          <w:szCs w:val="22"/>
        </w:rPr>
        <w:t>П р и м е ч а н и е – Выбор типа ПРА остается открытым, но используемый тип может оказать влияние на результаты испытания</w:t>
      </w:r>
      <w:r w:rsidR="003E2868">
        <w:rPr>
          <w:rFonts w:ascii="Arial" w:hAnsi="Arial" w:cs="Arial"/>
          <w:sz w:val="20"/>
          <w:szCs w:val="22"/>
        </w:rPr>
        <w:t>.</w:t>
      </w:r>
      <w:r w:rsidRPr="00890C16">
        <w:rPr>
          <w:rFonts w:ascii="Arial" w:hAnsi="Arial" w:cs="Arial"/>
          <w:sz w:val="20"/>
          <w:szCs w:val="22"/>
        </w:rPr>
        <w:t xml:space="preserve"> </w:t>
      </w:r>
      <w:r w:rsidR="003E2868">
        <w:rPr>
          <w:rFonts w:ascii="Arial" w:hAnsi="Arial" w:cs="Arial"/>
          <w:sz w:val="20"/>
          <w:szCs w:val="22"/>
        </w:rPr>
        <w:t>Р</w:t>
      </w:r>
      <w:r w:rsidRPr="00890C16">
        <w:rPr>
          <w:rFonts w:ascii="Arial" w:hAnsi="Arial" w:cs="Arial"/>
          <w:sz w:val="20"/>
          <w:szCs w:val="22"/>
        </w:rPr>
        <w:t>екомендуется заявить тип используемого ПРА. При сомнении рек</w:t>
      </w:r>
      <w:r w:rsidRPr="00890C16">
        <w:rPr>
          <w:rFonts w:ascii="Arial" w:hAnsi="Arial" w:cs="Arial"/>
          <w:sz w:val="20"/>
          <w:szCs w:val="22"/>
        </w:rPr>
        <w:t>о</w:t>
      </w:r>
      <w:r w:rsidRPr="00890C16">
        <w:rPr>
          <w:rFonts w:ascii="Arial" w:hAnsi="Arial" w:cs="Arial"/>
          <w:sz w:val="20"/>
          <w:szCs w:val="22"/>
        </w:rPr>
        <w:t>мендуется использовать индуктивный ПРА, т.</w:t>
      </w:r>
      <w:r w:rsidR="00041754" w:rsidRPr="00890C16">
        <w:rPr>
          <w:rFonts w:ascii="Arial" w:hAnsi="Arial" w:cs="Arial"/>
          <w:sz w:val="20"/>
          <w:szCs w:val="22"/>
        </w:rPr>
        <w:t xml:space="preserve"> </w:t>
      </w:r>
      <w:r w:rsidRPr="00890C16">
        <w:rPr>
          <w:rFonts w:ascii="Arial" w:hAnsi="Arial" w:cs="Arial"/>
          <w:sz w:val="20"/>
          <w:szCs w:val="22"/>
        </w:rPr>
        <w:t xml:space="preserve">к. этот тип имеет наименьшее </w:t>
      </w:r>
      <w:r w:rsidR="00041754" w:rsidRPr="00890C16">
        <w:rPr>
          <w:rFonts w:ascii="Arial" w:hAnsi="Arial" w:cs="Arial"/>
          <w:sz w:val="20"/>
          <w:szCs w:val="22"/>
        </w:rPr>
        <w:t xml:space="preserve">число </w:t>
      </w:r>
      <w:r w:rsidRPr="00890C16">
        <w:rPr>
          <w:rFonts w:ascii="Arial" w:hAnsi="Arial" w:cs="Arial"/>
          <w:sz w:val="20"/>
          <w:szCs w:val="22"/>
        </w:rPr>
        <w:t>параметров, спосо</w:t>
      </w:r>
      <w:r w:rsidRPr="00890C16">
        <w:rPr>
          <w:rFonts w:ascii="Arial" w:hAnsi="Arial" w:cs="Arial"/>
          <w:sz w:val="20"/>
          <w:szCs w:val="22"/>
        </w:rPr>
        <w:t>б</w:t>
      </w:r>
      <w:r w:rsidRPr="00890C16">
        <w:rPr>
          <w:rFonts w:ascii="Arial" w:hAnsi="Arial" w:cs="Arial"/>
          <w:sz w:val="20"/>
          <w:szCs w:val="22"/>
        </w:rPr>
        <w:t>ных влиять на результаты.</w:t>
      </w:r>
    </w:p>
    <w:p w14:paraId="134C8216" w14:textId="798D0B1B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Для ламп, работающих со старт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 xml:space="preserve">ром, ток предварительного подогрева при </w:t>
      </w:r>
      <w:r>
        <w:rPr>
          <w:rFonts w:ascii="Arial" w:hAnsi="Arial" w:cs="Arial"/>
          <w:sz w:val="22"/>
          <w:szCs w:val="22"/>
        </w:rPr>
        <w:t>расчет</w:t>
      </w:r>
      <w:r w:rsidRPr="006F7758">
        <w:rPr>
          <w:rFonts w:ascii="Arial" w:hAnsi="Arial" w:cs="Arial"/>
          <w:sz w:val="22"/>
          <w:szCs w:val="22"/>
        </w:rPr>
        <w:t>ном питающем напряжении не должен отличаться более чем на 10</w:t>
      </w:r>
      <w:r>
        <w:rPr>
          <w:rFonts w:ascii="Arial" w:hAnsi="Arial" w:cs="Arial"/>
          <w:sz w:val="22"/>
          <w:szCs w:val="22"/>
        </w:rPr>
        <w:t xml:space="preserve"> </w:t>
      </w:r>
      <w:r w:rsidR="003E2868">
        <w:rPr>
          <w:rFonts w:ascii="Arial" w:hAnsi="Arial" w:cs="Arial"/>
          <w:sz w:val="22"/>
          <w:szCs w:val="22"/>
        </w:rPr>
        <w:t xml:space="preserve">% </w:t>
      </w:r>
      <w:r>
        <w:rPr>
          <w:rFonts w:ascii="Arial" w:hAnsi="Arial" w:cs="Arial"/>
          <w:sz w:val="22"/>
          <w:szCs w:val="22"/>
        </w:rPr>
        <w:t>расчет</w:t>
      </w:r>
      <w:r w:rsidRPr="006F7758">
        <w:rPr>
          <w:rFonts w:ascii="Arial" w:hAnsi="Arial" w:cs="Arial"/>
          <w:sz w:val="22"/>
          <w:szCs w:val="22"/>
        </w:rPr>
        <w:t>ного значения, прив</w:t>
      </w:r>
      <w:r w:rsidRPr="006F7758"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нного в листе.</w:t>
      </w:r>
    </w:p>
    <w:p w14:paraId="79274F58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Для ламп, работающих со старт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ром, тип используемого старт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ра должен удовлетв</w:t>
      </w:r>
      <w:r w:rsidRPr="006F7758">
        <w:rPr>
          <w:rFonts w:ascii="Arial" w:hAnsi="Arial" w:cs="Arial"/>
          <w:sz w:val="22"/>
          <w:szCs w:val="22"/>
        </w:rPr>
        <w:t>о</w:t>
      </w:r>
      <w:r w:rsidRPr="006F7758">
        <w:rPr>
          <w:rFonts w:ascii="Arial" w:hAnsi="Arial" w:cs="Arial"/>
          <w:sz w:val="22"/>
          <w:szCs w:val="22"/>
        </w:rPr>
        <w:t xml:space="preserve">рять требованиям </w:t>
      </w:r>
      <w:r>
        <w:rPr>
          <w:rFonts w:ascii="Arial" w:hAnsi="Arial" w:cs="Arial"/>
          <w:sz w:val="22"/>
          <w:szCs w:val="22"/>
        </w:rPr>
        <w:t>ГОСТ IEC 60155</w:t>
      </w:r>
      <w:r w:rsidRPr="006F7758">
        <w:rPr>
          <w:rFonts w:ascii="Arial" w:hAnsi="Arial" w:cs="Arial"/>
          <w:sz w:val="22"/>
          <w:szCs w:val="22"/>
        </w:rPr>
        <w:t xml:space="preserve"> и в любом случае должен быть согласован с изготовит</w:t>
      </w:r>
      <w:r w:rsidRPr="006F7758"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лем лампы или ответственным поставщиком.</w:t>
      </w:r>
    </w:p>
    <w:p w14:paraId="741BDC80" w14:textId="2BA79E64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lastRenderedPageBreak/>
        <w:t xml:space="preserve">При испытании на </w:t>
      </w:r>
      <w:r>
        <w:rPr>
          <w:rFonts w:ascii="Arial" w:hAnsi="Arial" w:cs="Arial"/>
          <w:sz w:val="22"/>
          <w:szCs w:val="22"/>
        </w:rPr>
        <w:t>срок службы</w:t>
      </w:r>
      <w:r w:rsidRPr="006F7758">
        <w:rPr>
          <w:rFonts w:ascii="Arial" w:hAnsi="Arial" w:cs="Arial"/>
          <w:sz w:val="22"/>
          <w:szCs w:val="22"/>
        </w:rPr>
        <w:t xml:space="preserve"> испытательное напряжение и частота не должны отл</w:t>
      </w:r>
      <w:r w:rsidRPr="006F7758">
        <w:rPr>
          <w:rFonts w:ascii="Arial" w:hAnsi="Arial" w:cs="Arial"/>
          <w:sz w:val="22"/>
          <w:szCs w:val="22"/>
        </w:rPr>
        <w:t>и</w:t>
      </w:r>
      <w:r w:rsidRPr="006F7758">
        <w:rPr>
          <w:rFonts w:ascii="Arial" w:hAnsi="Arial" w:cs="Arial"/>
          <w:sz w:val="22"/>
          <w:szCs w:val="22"/>
        </w:rPr>
        <w:t>чаться более чем на 2</w:t>
      </w:r>
      <w:r>
        <w:rPr>
          <w:rFonts w:ascii="Arial" w:hAnsi="Arial" w:cs="Arial"/>
          <w:sz w:val="22"/>
          <w:szCs w:val="22"/>
        </w:rPr>
        <w:t xml:space="preserve"> </w:t>
      </w:r>
      <w:r w:rsidR="003E2868">
        <w:rPr>
          <w:rFonts w:ascii="Arial" w:hAnsi="Arial" w:cs="Arial"/>
          <w:sz w:val="22"/>
          <w:szCs w:val="22"/>
        </w:rPr>
        <w:t xml:space="preserve">% </w:t>
      </w:r>
      <w:r>
        <w:rPr>
          <w:rFonts w:ascii="Arial" w:hAnsi="Arial" w:cs="Arial"/>
          <w:sz w:val="22"/>
          <w:szCs w:val="22"/>
        </w:rPr>
        <w:t>расчетных</w:t>
      </w:r>
      <w:r w:rsidRPr="006F7758">
        <w:rPr>
          <w:rFonts w:ascii="Arial" w:hAnsi="Arial" w:cs="Arial"/>
          <w:sz w:val="22"/>
          <w:szCs w:val="22"/>
        </w:rPr>
        <w:t xml:space="preserve"> значений напряжения и частоты используемого ПРА.</w:t>
      </w:r>
    </w:p>
    <w:p w14:paraId="6BE70C50" w14:textId="77777777" w:rsidR="00681CA0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</w:p>
    <w:p w14:paraId="19D055F8" w14:textId="77777777" w:rsidR="00681CA0" w:rsidRPr="006F7758" w:rsidRDefault="00D76063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</w:t>
      </w:r>
      <w:r w:rsidR="00681CA0">
        <w:rPr>
          <w:rFonts w:ascii="Arial" w:hAnsi="Arial" w:cs="Arial"/>
          <w:b/>
          <w:sz w:val="22"/>
          <w:szCs w:val="22"/>
        </w:rPr>
        <w:t xml:space="preserve">.3 </w:t>
      </w:r>
      <w:r w:rsidR="00681CA0" w:rsidRPr="006F7758">
        <w:rPr>
          <w:rFonts w:ascii="Arial" w:hAnsi="Arial" w:cs="Arial"/>
          <w:b/>
          <w:sz w:val="22"/>
          <w:szCs w:val="22"/>
        </w:rPr>
        <w:t xml:space="preserve">Лампы </w:t>
      </w:r>
      <w:r w:rsidR="00681CA0" w:rsidRPr="003F27B0">
        <w:rPr>
          <w:rFonts w:ascii="Arial" w:hAnsi="Arial" w:cs="Arial"/>
          <w:b/>
          <w:sz w:val="22"/>
          <w:szCs w:val="22"/>
        </w:rPr>
        <w:t xml:space="preserve">для работы на </w:t>
      </w:r>
      <w:r w:rsidR="00FE4EF2" w:rsidRPr="004068EE">
        <w:rPr>
          <w:rFonts w:ascii="Arial" w:hAnsi="Arial" w:cs="Arial"/>
          <w:b/>
          <w:sz w:val="22"/>
          <w:szCs w:val="28"/>
        </w:rPr>
        <w:t>высокой частоте</w:t>
      </w:r>
    </w:p>
    <w:p w14:paraId="687EDD23" w14:textId="77777777" w:rsidR="00681CA0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</w:p>
    <w:p w14:paraId="65F683F2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Используемый ПРА должен удовлетворять требованиям </w:t>
      </w:r>
      <w:r w:rsidRPr="001925C3">
        <w:rPr>
          <w:rFonts w:ascii="Arial" w:hAnsi="Arial" w:cs="Arial"/>
          <w:sz w:val="22"/>
          <w:szCs w:val="22"/>
        </w:rPr>
        <w:t>[2]</w:t>
      </w:r>
      <w:r w:rsidRPr="006F7758">
        <w:rPr>
          <w:rFonts w:ascii="Arial" w:hAnsi="Arial" w:cs="Arial"/>
          <w:sz w:val="22"/>
          <w:szCs w:val="22"/>
        </w:rPr>
        <w:t>.</w:t>
      </w:r>
    </w:p>
    <w:p w14:paraId="3D30BAE6" w14:textId="77777777" w:rsidR="00681CA0" w:rsidRDefault="00681CA0" w:rsidP="004A37C4">
      <w:pPr>
        <w:pStyle w:val="a9"/>
        <w:spacing w:after="0" w:line="360" w:lineRule="auto"/>
        <w:ind w:right="467" w:firstLine="709"/>
        <w:rPr>
          <w:rFonts w:ascii="Arial" w:hAnsi="Arial" w:cs="Arial"/>
          <w:sz w:val="22"/>
          <w:szCs w:val="22"/>
        </w:rPr>
      </w:pPr>
    </w:p>
    <w:p w14:paraId="117ED72F" w14:textId="77777777" w:rsidR="00681CA0" w:rsidRPr="002E591F" w:rsidRDefault="00681CA0" w:rsidP="00D76063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Cs w:val="28"/>
        </w:rPr>
        <w:br w:type="page"/>
      </w:r>
      <w:r w:rsidRPr="006F7758">
        <w:rPr>
          <w:rFonts w:ascii="Arial" w:hAnsi="Arial" w:cs="Arial"/>
          <w:b/>
          <w:sz w:val="22"/>
          <w:szCs w:val="22"/>
        </w:rPr>
        <w:lastRenderedPageBreak/>
        <w:t xml:space="preserve">Приложение </w:t>
      </w:r>
      <w:r w:rsidR="00D76063">
        <w:rPr>
          <w:rFonts w:ascii="Arial" w:hAnsi="Arial" w:cs="Arial"/>
          <w:b/>
          <w:sz w:val="22"/>
          <w:szCs w:val="22"/>
          <w:lang w:val="en-US"/>
        </w:rPr>
        <w:t>D</w:t>
      </w:r>
    </w:p>
    <w:p w14:paraId="4A11E071" w14:textId="77777777" w:rsidR="00681CA0" w:rsidRPr="006F7758" w:rsidRDefault="00681CA0" w:rsidP="007318AD">
      <w:pPr>
        <w:pStyle w:val="a9"/>
        <w:spacing w:after="0" w:line="360" w:lineRule="auto"/>
        <w:ind w:right="-2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обязательное</w:t>
      </w:r>
      <w:r w:rsidRPr="006F7758">
        <w:rPr>
          <w:rFonts w:ascii="Arial" w:hAnsi="Arial" w:cs="Arial"/>
          <w:b/>
          <w:sz w:val="22"/>
          <w:szCs w:val="22"/>
        </w:rPr>
        <w:t>)</w:t>
      </w:r>
    </w:p>
    <w:p w14:paraId="2ADC3C00" w14:textId="77777777" w:rsidR="00681CA0" w:rsidRPr="006F7758" w:rsidRDefault="00681CA0" w:rsidP="004A37C4">
      <w:pPr>
        <w:pStyle w:val="a9"/>
        <w:spacing w:after="0" w:line="360" w:lineRule="auto"/>
        <w:ind w:right="467"/>
        <w:jc w:val="center"/>
        <w:rPr>
          <w:rFonts w:ascii="Arial" w:hAnsi="Arial" w:cs="Arial"/>
          <w:b/>
          <w:sz w:val="22"/>
          <w:szCs w:val="22"/>
        </w:rPr>
      </w:pPr>
    </w:p>
    <w:p w14:paraId="5DF68385" w14:textId="77777777" w:rsidR="00681CA0" w:rsidRPr="006F7758" w:rsidRDefault="00681CA0" w:rsidP="004A37C4">
      <w:pPr>
        <w:pStyle w:val="a9"/>
        <w:spacing w:after="0" w:line="360" w:lineRule="auto"/>
        <w:ind w:right="112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>Координаты цветности</w:t>
      </w:r>
    </w:p>
    <w:p w14:paraId="55207602" w14:textId="77777777" w:rsidR="00681CA0" w:rsidRPr="006F7758" w:rsidRDefault="00681CA0" w:rsidP="004A37C4">
      <w:pPr>
        <w:pStyle w:val="a9"/>
        <w:spacing w:after="0" w:line="360" w:lineRule="auto"/>
        <w:ind w:right="112" w:firstLine="709"/>
        <w:jc w:val="center"/>
        <w:rPr>
          <w:rFonts w:ascii="Arial" w:hAnsi="Arial" w:cs="Arial"/>
          <w:b/>
          <w:sz w:val="22"/>
          <w:szCs w:val="22"/>
        </w:rPr>
      </w:pPr>
    </w:p>
    <w:p w14:paraId="595C0BC2" w14:textId="77777777" w:rsidR="00681CA0" w:rsidRPr="006F7758" w:rsidRDefault="00D76063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D</w:t>
      </w:r>
      <w:r w:rsidR="00681CA0" w:rsidRPr="006F7758">
        <w:rPr>
          <w:rFonts w:ascii="Arial" w:hAnsi="Arial" w:cs="Arial"/>
          <w:b/>
          <w:sz w:val="22"/>
          <w:szCs w:val="22"/>
        </w:rPr>
        <w:t>.1 Общие положения</w:t>
      </w:r>
    </w:p>
    <w:p w14:paraId="3B3BF3EF" w14:textId="77777777" w:rsidR="00681CA0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</w:p>
    <w:p w14:paraId="0609E53B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Это приложение охватывает стандартизованные </w:t>
      </w:r>
      <w:r>
        <w:rPr>
          <w:rFonts w:ascii="Arial" w:hAnsi="Arial" w:cs="Arial"/>
          <w:sz w:val="22"/>
          <w:szCs w:val="22"/>
        </w:rPr>
        <w:t>расчетн</w:t>
      </w:r>
      <w:r w:rsidRPr="006F7758">
        <w:rPr>
          <w:rFonts w:ascii="Arial" w:hAnsi="Arial" w:cs="Arial"/>
          <w:sz w:val="22"/>
          <w:szCs w:val="22"/>
        </w:rPr>
        <w:t>ые значения и площади д</w:t>
      </w:r>
      <w:r w:rsidRPr="006F7758">
        <w:rPr>
          <w:rFonts w:ascii="Arial" w:hAnsi="Arial" w:cs="Arial"/>
          <w:sz w:val="22"/>
          <w:szCs w:val="22"/>
        </w:rPr>
        <w:t>о</w:t>
      </w:r>
      <w:r w:rsidRPr="006F7758">
        <w:rPr>
          <w:rFonts w:ascii="Arial" w:hAnsi="Arial" w:cs="Arial"/>
          <w:sz w:val="22"/>
          <w:szCs w:val="22"/>
        </w:rPr>
        <w:t xml:space="preserve">пусков для координат цветности </w:t>
      </w:r>
      <w:r w:rsidRPr="006F7758">
        <w:rPr>
          <w:rFonts w:ascii="Arial" w:hAnsi="Arial" w:cs="Arial"/>
          <w:i/>
          <w:sz w:val="22"/>
          <w:szCs w:val="22"/>
        </w:rPr>
        <w:t>х</w:t>
      </w:r>
      <w:r w:rsidRPr="006F7758">
        <w:rPr>
          <w:rFonts w:ascii="Arial" w:hAnsi="Arial" w:cs="Arial"/>
          <w:sz w:val="22"/>
          <w:szCs w:val="22"/>
        </w:rPr>
        <w:t xml:space="preserve"> и </w:t>
      </w:r>
      <w:r w:rsidRPr="006F7758">
        <w:rPr>
          <w:rFonts w:ascii="Arial" w:hAnsi="Arial" w:cs="Arial"/>
          <w:i/>
          <w:sz w:val="22"/>
          <w:szCs w:val="22"/>
        </w:rPr>
        <w:t>у</w:t>
      </w:r>
      <w:r w:rsidRPr="006F7758">
        <w:rPr>
          <w:rFonts w:ascii="Arial" w:hAnsi="Arial" w:cs="Arial"/>
          <w:sz w:val="22"/>
          <w:szCs w:val="22"/>
        </w:rPr>
        <w:t>, применимые для люминесцентных ламп.</w:t>
      </w:r>
    </w:p>
    <w:p w14:paraId="44ABADE6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ламп с не</w:t>
      </w:r>
      <w:r w:rsidRPr="006F7758">
        <w:rPr>
          <w:rFonts w:ascii="Arial" w:hAnsi="Arial" w:cs="Arial"/>
          <w:sz w:val="22"/>
          <w:szCs w:val="22"/>
        </w:rPr>
        <w:t xml:space="preserve">стандартизованными координатами цветности </w:t>
      </w:r>
      <w:r>
        <w:rPr>
          <w:rFonts w:ascii="Arial" w:hAnsi="Arial" w:cs="Arial"/>
          <w:sz w:val="22"/>
          <w:szCs w:val="22"/>
        </w:rPr>
        <w:t>расчетные</w:t>
      </w:r>
      <w:r w:rsidRPr="006F7758">
        <w:rPr>
          <w:rFonts w:ascii="Arial" w:hAnsi="Arial" w:cs="Arial"/>
          <w:sz w:val="22"/>
          <w:szCs w:val="22"/>
        </w:rPr>
        <w:t xml:space="preserve"> значения должны быть указаны изготовителем или ответственным поставщиком.</w:t>
      </w:r>
    </w:p>
    <w:p w14:paraId="093B2381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0"/>
          <w:szCs w:val="22"/>
        </w:rPr>
      </w:pPr>
      <w:r w:rsidRPr="006F7758">
        <w:rPr>
          <w:rFonts w:ascii="Arial" w:hAnsi="Arial" w:cs="Arial"/>
          <w:sz w:val="20"/>
          <w:szCs w:val="22"/>
        </w:rPr>
        <w:t xml:space="preserve">П р и м е ч а н и е – Координаты цветности </w:t>
      </w:r>
      <w:r w:rsidRPr="006F7758">
        <w:rPr>
          <w:rFonts w:ascii="Arial" w:hAnsi="Arial" w:cs="Arial"/>
          <w:i/>
          <w:sz w:val="20"/>
          <w:szCs w:val="22"/>
        </w:rPr>
        <w:t>х</w:t>
      </w:r>
      <w:r w:rsidRPr="006F7758">
        <w:rPr>
          <w:rFonts w:ascii="Arial" w:hAnsi="Arial" w:cs="Arial"/>
          <w:sz w:val="20"/>
          <w:szCs w:val="22"/>
        </w:rPr>
        <w:t xml:space="preserve"> и </w:t>
      </w:r>
      <w:r w:rsidRPr="006F7758">
        <w:rPr>
          <w:rFonts w:ascii="Arial" w:hAnsi="Arial" w:cs="Arial"/>
          <w:i/>
          <w:sz w:val="20"/>
          <w:szCs w:val="22"/>
        </w:rPr>
        <w:t>у</w:t>
      </w:r>
      <w:r w:rsidRPr="006F7758">
        <w:rPr>
          <w:rFonts w:ascii="Arial" w:hAnsi="Arial" w:cs="Arial"/>
          <w:sz w:val="20"/>
          <w:szCs w:val="22"/>
        </w:rPr>
        <w:t xml:space="preserve"> заданы по МКО 1931 Стандартная колориме</w:t>
      </w:r>
      <w:r w:rsidRPr="006F7758">
        <w:rPr>
          <w:rFonts w:ascii="Arial" w:hAnsi="Arial" w:cs="Arial"/>
          <w:sz w:val="20"/>
          <w:szCs w:val="22"/>
        </w:rPr>
        <w:t>т</w:t>
      </w:r>
      <w:r w:rsidRPr="006F7758">
        <w:rPr>
          <w:rFonts w:ascii="Arial" w:hAnsi="Arial" w:cs="Arial"/>
          <w:sz w:val="20"/>
          <w:szCs w:val="22"/>
        </w:rPr>
        <w:t>рическая система (см. публикацию 15-2 МКО)</w:t>
      </w:r>
      <w:r w:rsidRPr="006F7758">
        <w:rPr>
          <w:rStyle w:val="af"/>
          <w:rFonts w:ascii="Arial" w:hAnsi="Arial" w:cs="Arial"/>
          <w:sz w:val="20"/>
          <w:szCs w:val="22"/>
        </w:rPr>
        <w:footnoteReference w:customMarkFollows="1" w:id="1"/>
        <w:t>1)</w:t>
      </w:r>
      <w:r w:rsidRPr="006F7758">
        <w:rPr>
          <w:rFonts w:ascii="Arial" w:hAnsi="Arial" w:cs="Arial"/>
          <w:sz w:val="20"/>
          <w:szCs w:val="22"/>
        </w:rPr>
        <w:t>. Площади допусков основаны на эллипсах, установле</w:t>
      </w:r>
      <w:r w:rsidRPr="006F7758">
        <w:rPr>
          <w:rFonts w:ascii="Arial" w:hAnsi="Arial" w:cs="Arial"/>
          <w:sz w:val="20"/>
          <w:szCs w:val="22"/>
        </w:rPr>
        <w:t>н</w:t>
      </w:r>
      <w:r w:rsidRPr="006F7758">
        <w:rPr>
          <w:rFonts w:ascii="Arial" w:hAnsi="Arial" w:cs="Arial"/>
          <w:sz w:val="20"/>
          <w:szCs w:val="22"/>
        </w:rPr>
        <w:t>ных Д.</w:t>
      </w:r>
      <w:r w:rsidR="0033077F">
        <w:rPr>
          <w:rFonts w:ascii="Arial" w:hAnsi="Arial" w:cs="Arial"/>
          <w:sz w:val="20"/>
          <w:szCs w:val="22"/>
        </w:rPr>
        <w:t xml:space="preserve"> </w:t>
      </w:r>
      <w:r w:rsidRPr="006F7758">
        <w:rPr>
          <w:rFonts w:ascii="Arial" w:hAnsi="Arial" w:cs="Arial"/>
          <w:sz w:val="20"/>
          <w:szCs w:val="22"/>
        </w:rPr>
        <w:t>Л.</w:t>
      </w:r>
      <w:r w:rsidR="0033077F">
        <w:rPr>
          <w:rFonts w:ascii="Arial" w:hAnsi="Arial" w:cs="Arial"/>
          <w:sz w:val="20"/>
          <w:szCs w:val="22"/>
        </w:rPr>
        <w:t xml:space="preserve"> </w:t>
      </w:r>
      <w:r w:rsidRPr="006F7758">
        <w:rPr>
          <w:rFonts w:ascii="Arial" w:hAnsi="Arial" w:cs="Arial"/>
          <w:sz w:val="20"/>
          <w:szCs w:val="22"/>
        </w:rPr>
        <w:t>Мак</w:t>
      </w:r>
      <w:r w:rsidR="0033077F">
        <w:rPr>
          <w:rFonts w:ascii="Arial" w:hAnsi="Arial" w:cs="Arial"/>
          <w:sz w:val="20"/>
          <w:szCs w:val="22"/>
        </w:rPr>
        <w:t xml:space="preserve"> </w:t>
      </w:r>
      <w:r w:rsidRPr="006F7758">
        <w:rPr>
          <w:rFonts w:ascii="Arial" w:hAnsi="Arial" w:cs="Arial"/>
          <w:sz w:val="20"/>
          <w:szCs w:val="22"/>
        </w:rPr>
        <w:t>Адамом в его статье «Спецификация малых различий цветности», опубликованной в журнале оптического общества Америки, том 1. № 1, янв.1943г. стр.18-26.</w:t>
      </w:r>
    </w:p>
    <w:p w14:paraId="3CCDC243" w14:textId="29E7247C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Площади допусков определяются эллипсами Мак</w:t>
      </w:r>
      <w:r w:rsidR="0033077F"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 xml:space="preserve">Адама из </w:t>
      </w:r>
      <w:r w:rsidRPr="006F0C8E">
        <w:rPr>
          <w:rFonts w:ascii="Arial" w:hAnsi="Arial" w:cs="Arial"/>
          <w:sz w:val="22"/>
          <w:szCs w:val="22"/>
        </w:rPr>
        <w:t xml:space="preserve">5 </w:t>
      </w:r>
      <w:r w:rsidRPr="006F7758">
        <w:rPr>
          <w:rFonts w:ascii="Arial" w:hAnsi="Arial" w:cs="Arial"/>
          <w:sz w:val="22"/>
          <w:szCs w:val="22"/>
        </w:rPr>
        <w:t>СОЦС (стандартное о</w:t>
      </w:r>
      <w:r w:rsidRPr="006F7758">
        <w:rPr>
          <w:rFonts w:ascii="Arial" w:hAnsi="Arial" w:cs="Arial"/>
          <w:sz w:val="22"/>
          <w:szCs w:val="22"/>
        </w:rPr>
        <w:t>т</w:t>
      </w:r>
      <w:r w:rsidRPr="006F7758">
        <w:rPr>
          <w:rFonts w:ascii="Arial" w:hAnsi="Arial" w:cs="Arial"/>
          <w:sz w:val="22"/>
          <w:szCs w:val="22"/>
        </w:rPr>
        <w:t xml:space="preserve">клонение цвета сравнения). </w:t>
      </w:r>
      <w:r w:rsidR="006F0C8E">
        <w:rPr>
          <w:rFonts w:ascii="Arial" w:hAnsi="Arial" w:cs="Arial"/>
          <w:sz w:val="22"/>
          <w:szCs w:val="22"/>
        </w:rPr>
        <w:t>К</w:t>
      </w:r>
      <w:r w:rsidRPr="006F7758">
        <w:rPr>
          <w:rFonts w:ascii="Arial" w:hAnsi="Arial" w:cs="Arial"/>
          <w:sz w:val="22"/>
          <w:szCs w:val="22"/>
        </w:rPr>
        <w:t>оординат</w:t>
      </w:r>
      <w:r w:rsidR="006F0C8E">
        <w:rPr>
          <w:rFonts w:ascii="Arial" w:hAnsi="Arial" w:cs="Arial"/>
          <w:sz w:val="22"/>
          <w:szCs w:val="22"/>
        </w:rPr>
        <w:t>ы</w:t>
      </w:r>
      <w:r w:rsidRPr="006F7758">
        <w:rPr>
          <w:rFonts w:ascii="Arial" w:hAnsi="Arial" w:cs="Arial"/>
          <w:sz w:val="22"/>
          <w:szCs w:val="22"/>
        </w:rPr>
        <w:t xml:space="preserve"> </w:t>
      </w:r>
      <w:r w:rsidR="006F0C8E">
        <w:rPr>
          <w:rFonts w:ascii="Arial" w:hAnsi="Arial" w:cs="Arial"/>
          <w:sz w:val="22"/>
          <w:szCs w:val="22"/>
        </w:rPr>
        <w:t xml:space="preserve">5 </w:t>
      </w:r>
      <w:r w:rsidRPr="006F7758">
        <w:rPr>
          <w:rFonts w:ascii="Arial" w:hAnsi="Arial" w:cs="Arial"/>
          <w:sz w:val="22"/>
          <w:szCs w:val="22"/>
        </w:rPr>
        <w:t xml:space="preserve">СОЦС в отсутствии </w:t>
      </w:r>
      <w:r>
        <w:rPr>
          <w:rFonts w:ascii="Arial" w:hAnsi="Arial" w:cs="Arial"/>
          <w:sz w:val="22"/>
          <w:szCs w:val="22"/>
        </w:rPr>
        <w:t>расчетных</w:t>
      </w:r>
      <w:r w:rsidRPr="006F7758">
        <w:rPr>
          <w:rFonts w:ascii="Arial" w:hAnsi="Arial" w:cs="Arial"/>
          <w:sz w:val="22"/>
          <w:szCs w:val="22"/>
        </w:rPr>
        <w:t xml:space="preserve"> значений </w:t>
      </w:r>
      <w:r w:rsidR="003E2868">
        <w:rPr>
          <w:rFonts w:ascii="Arial" w:hAnsi="Arial" w:cs="Arial"/>
          <w:sz w:val="22"/>
          <w:szCs w:val="22"/>
        </w:rPr>
        <w:t>за</w:t>
      </w:r>
      <w:r w:rsidRPr="006F7758">
        <w:rPr>
          <w:rFonts w:ascii="Arial" w:hAnsi="Arial" w:cs="Arial"/>
          <w:sz w:val="22"/>
          <w:szCs w:val="22"/>
        </w:rPr>
        <w:t>дают уравнением:</w:t>
      </w:r>
    </w:p>
    <w:p w14:paraId="3CA2593C" w14:textId="77777777" w:rsidR="00681CA0" w:rsidRPr="00041754" w:rsidRDefault="00681CA0" w:rsidP="004A37C4">
      <w:pPr>
        <w:pStyle w:val="a9"/>
        <w:spacing w:after="0" w:line="360" w:lineRule="auto"/>
        <w:ind w:right="112" w:firstLine="709"/>
        <w:jc w:val="center"/>
        <w:rPr>
          <w:rFonts w:ascii="Arial" w:hAnsi="Arial" w:cs="Arial"/>
          <w:sz w:val="22"/>
          <w:szCs w:val="22"/>
          <w:lang w:val="sr-Cyrl-CS"/>
        </w:rPr>
      </w:pPr>
      <w:r w:rsidRPr="00080EA8">
        <w:rPr>
          <w:rFonts w:ascii="Arial" w:hAnsi="Arial" w:cs="Arial"/>
          <w:i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11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Δ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x</w:t>
      </w:r>
      <w:r w:rsidRPr="006F7758">
        <w:rPr>
          <w:rFonts w:ascii="Arial" w:hAnsi="Arial" w:cs="Arial"/>
          <w:sz w:val="22"/>
          <w:szCs w:val="22"/>
          <w:vertAlign w:val="superscript"/>
          <w:lang w:val="sr-Cyrl-CS"/>
        </w:rPr>
        <w:t>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+ 2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 xml:space="preserve">12 </w:t>
      </w:r>
      <w:r w:rsidRPr="006F7758">
        <w:rPr>
          <w:rFonts w:ascii="Arial" w:hAnsi="Arial" w:cs="Arial"/>
          <w:sz w:val="22"/>
          <w:szCs w:val="22"/>
          <w:lang w:val="sr-Cyrl-CS"/>
        </w:rPr>
        <w:t>Δ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x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Δ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y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+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22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Δ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y</w:t>
      </w:r>
      <w:r w:rsidRPr="006F7758">
        <w:rPr>
          <w:rFonts w:ascii="Arial" w:hAnsi="Arial" w:cs="Arial"/>
          <w:sz w:val="22"/>
          <w:szCs w:val="22"/>
          <w:vertAlign w:val="superscript"/>
          <w:lang w:val="sr-Cyrl-CS"/>
        </w:rPr>
        <w:t>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= 5</w:t>
      </w:r>
      <w:r w:rsidRPr="006F7758">
        <w:rPr>
          <w:rFonts w:ascii="Arial" w:hAnsi="Arial" w:cs="Arial"/>
          <w:sz w:val="22"/>
          <w:szCs w:val="22"/>
          <w:vertAlign w:val="superscript"/>
          <w:lang w:val="sr-Cyrl-CS"/>
        </w:rPr>
        <w:t>2</w:t>
      </w:r>
      <w:r w:rsidR="00041754" w:rsidRPr="00B30F81">
        <w:rPr>
          <w:rFonts w:ascii="Arial" w:hAnsi="Arial" w:cs="Arial"/>
          <w:color w:val="FF0000"/>
          <w:sz w:val="22"/>
          <w:szCs w:val="22"/>
          <w:lang w:val="sr-Cyrl-CS"/>
        </w:rPr>
        <w:t>,</w:t>
      </w:r>
    </w:p>
    <w:p w14:paraId="3B4624EB" w14:textId="22E7BED9" w:rsidR="00681CA0" w:rsidRPr="006F7758" w:rsidRDefault="00681CA0" w:rsidP="00B30F81">
      <w:pPr>
        <w:pStyle w:val="a9"/>
        <w:spacing w:after="0" w:line="360" w:lineRule="auto"/>
        <w:ind w:right="112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  <w:lang w:val="sr-Cyrl-CS"/>
        </w:rPr>
        <w:t>в котором Δ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x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и Δ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y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представляют собой отклонения от </w:t>
      </w:r>
      <w:r>
        <w:rPr>
          <w:rFonts w:ascii="Arial" w:hAnsi="Arial" w:cs="Arial"/>
          <w:sz w:val="22"/>
          <w:szCs w:val="22"/>
          <w:lang w:val="sr-Cyrl-CS"/>
        </w:rPr>
        <w:t>расчетных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координат, в то время как коэффициенты 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11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, 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12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и </w:t>
      </w:r>
      <w:r w:rsidRPr="00080EA8">
        <w:rPr>
          <w:rFonts w:ascii="Arial" w:hAnsi="Arial" w:cs="Arial"/>
          <w:i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22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зависят от этих </w:t>
      </w:r>
      <w:r>
        <w:rPr>
          <w:rFonts w:ascii="Arial" w:hAnsi="Arial" w:cs="Arial"/>
          <w:sz w:val="22"/>
          <w:szCs w:val="22"/>
          <w:lang w:val="sr-Cyrl-CS"/>
        </w:rPr>
        <w:t>расчетных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значений. </w:t>
      </w:r>
      <w:r w:rsidRPr="006F7758">
        <w:rPr>
          <w:rFonts w:ascii="Arial" w:hAnsi="Arial" w:cs="Arial"/>
          <w:sz w:val="22"/>
          <w:szCs w:val="22"/>
        </w:rPr>
        <w:t xml:space="preserve">Эти коэффициенты служат основой для </w:t>
      </w:r>
      <w:r w:rsidR="003E2868">
        <w:rPr>
          <w:rFonts w:ascii="Arial" w:hAnsi="Arial" w:cs="Arial"/>
          <w:sz w:val="22"/>
          <w:szCs w:val="22"/>
        </w:rPr>
        <w:t>рас</w:t>
      </w:r>
      <w:r w:rsidRPr="006F7758">
        <w:rPr>
          <w:rFonts w:ascii="Arial" w:hAnsi="Arial" w:cs="Arial"/>
          <w:sz w:val="22"/>
          <w:szCs w:val="22"/>
        </w:rPr>
        <w:t>ч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 xml:space="preserve">та </w:t>
      </w:r>
      <w:r w:rsidRPr="00080EA8">
        <w:rPr>
          <w:rFonts w:ascii="Arial" w:hAnsi="Arial" w:cs="Arial"/>
          <w:i/>
          <w:sz w:val="22"/>
          <w:szCs w:val="22"/>
        </w:rPr>
        <w:t>θ</w:t>
      </w:r>
      <w:r w:rsidRPr="006F7758">
        <w:rPr>
          <w:rFonts w:ascii="Arial" w:hAnsi="Arial" w:cs="Arial"/>
          <w:sz w:val="22"/>
          <w:szCs w:val="22"/>
        </w:rPr>
        <w:t xml:space="preserve">, </w:t>
      </w:r>
      <w:r w:rsidRPr="006F7758">
        <w:rPr>
          <w:rFonts w:ascii="Arial" w:hAnsi="Arial" w:cs="Arial"/>
          <w:i/>
          <w:sz w:val="22"/>
          <w:szCs w:val="22"/>
        </w:rPr>
        <w:t xml:space="preserve">a </w:t>
      </w:r>
      <w:r w:rsidRPr="006F7758">
        <w:rPr>
          <w:rFonts w:ascii="Arial" w:hAnsi="Arial" w:cs="Arial"/>
          <w:sz w:val="22"/>
          <w:szCs w:val="22"/>
        </w:rPr>
        <w:t>и</w:t>
      </w:r>
      <w:r w:rsidRPr="006F7758">
        <w:rPr>
          <w:rFonts w:ascii="Arial" w:hAnsi="Arial" w:cs="Arial"/>
          <w:i/>
          <w:sz w:val="22"/>
          <w:szCs w:val="22"/>
        </w:rPr>
        <w:t xml:space="preserve"> b</w:t>
      </w:r>
      <w:r w:rsidRPr="006F7758">
        <w:rPr>
          <w:rFonts w:ascii="Arial" w:hAnsi="Arial" w:cs="Arial"/>
          <w:sz w:val="22"/>
          <w:szCs w:val="22"/>
        </w:rPr>
        <w:t xml:space="preserve">, где </w:t>
      </w:r>
      <w:r w:rsidRPr="00080EA8">
        <w:rPr>
          <w:rFonts w:ascii="Arial" w:hAnsi="Arial" w:cs="Arial"/>
          <w:i/>
          <w:sz w:val="22"/>
          <w:szCs w:val="22"/>
        </w:rPr>
        <w:t>θ</w:t>
      </w:r>
      <w:r w:rsidRPr="006F7758">
        <w:rPr>
          <w:rFonts w:ascii="Arial" w:hAnsi="Arial" w:cs="Arial"/>
          <w:sz w:val="22"/>
          <w:szCs w:val="22"/>
        </w:rPr>
        <w:t xml:space="preserve"> – угол между большой осью эллипса и осью </w:t>
      </w:r>
      <w:r w:rsidRPr="006F7758">
        <w:rPr>
          <w:rFonts w:ascii="Arial" w:hAnsi="Arial" w:cs="Arial"/>
          <w:i/>
          <w:sz w:val="22"/>
          <w:szCs w:val="22"/>
        </w:rPr>
        <w:t>х</w:t>
      </w:r>
      <w:r w:rsidRPr="006F7758">
        <w:rPr>
          <w:rFonts w:ascii="Arial" w:hAnsi="Arial" w:cs="Arial"/>
          <w:sz w:val="22"/>
          <w:szCs w:val="22"/>
        </w:rPr>
        <w:t xml:space="preserve">, а </w:t>
      </w:r>
      <w:r w:rsidRPr="006F7758">
        <w:rPr>
          <w:rFonts w:ascii="Arial" w:hAnsi="Arial" w:cs="Arial"/>
          <w:i/>
          <w:sz w:val="22"/>
          <w:szCs w:val="22"/>
        </w:rPr>
        <w:t xml:space="preserve">а </w:t>
      </w:r>
      <w:r w:rsidRPr="006F7758">
        <w:rPr>
          <w:rFonts w:ascii="Arial" w:hAnsi="Arial" w:cs="Arial"/>
          <w:sz w:val="22"/>
          <w:szCs w:val="22"/>
        </w:rPr>
        <w:t xml:space="preserve">и </w:t>
      </w:r>
      <w:r w:rsidRPr="006F7758">
        <w:rPr>
          <w:rFonts w:ascii="Arial" w:hAnsi="Arial" w:cs="Arial"/>
          <w:i/>
          <w:sz w:val="22"/>
          <w:szCs w:val="22"/>
        </w:rPr>
        <w:t>b</w:t>
      </w:r>
      <w:r w:rsidR="00D76063">
        <w:rPr>
          <w:rFonts w:ascii="Arial" w:hAnsi="Arial" w:cs="Arial"/>
          <w:i/>
          <w:sz w:val="22"/>
          <w:szCs w:val="22"/>
          <w:lang w:val="en-US"/>
        </w:rPr>
        <w:t> </w:t>
      </w:r>
      <w:r w:rsidRPr="006F7758">
        <w:rPr>
          <w:rFonts w:ascii="Arial" w:hAnsi="Arial" w:cs="Arial"/>
          <w:sz w:val="22"/>
          <w:szCs w:val="22"/>
        </w:rPr>
        <w:t xml:space="preserve">– большая и малая полуоси </w:t>
      </w:r>
      <w:r w:rsidRPr="006F0C8E">
        <w:rPr>
          <w:rFonts w:ascii="Arial" w:hAnsi="Arial" w:cs="Arial"/>
          <w:sz w:val="22"/>
          <w:szCs w:val="22"/>
        </w:rPr>
        <w:t>1</w:t>
      </w:r>
      <w:r w:rsidRPr="006F7758">
        <w:rPr>
          <w:rFonts w:ascii="Arial" w:hAnsi="Arial" w:cs="Arial"/>
          <w:sz w:val="22"/>
          <w:szCs w:val="22"/>
        </w:rPr>
        <w:t xml:space="preserve"> СОЦС.</w:t>
      </w:r>
    </w:p>
    <w:p w14:paraId="0D032836" w14:textId="77777777" w:rsidR="00681CA0" w:rsidRPr="00A4014D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</w:p>
    <w:p w14:paraId="4D2A551E" w14:textId="77777777" w:rsidR="00681CA0" w:rsidRPr="006F7758" w:rsidRDefault="00D76063" w:rsidP="004A37C4">
      <w:pPr>
        <w:pStyle w:val="a9"/>
        <w:spacing w:after="0" w:line="360" w:lineRule="auto"/>
        <w:ind w:right="112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D</w:t>
      </w:r>
      <w:r w:rsidR="00681CA0" w:rsidRPr="006F7758">
        <w:rPr>
          <w:rFonts w:ascii="Arial" w:hAnsi="Arial" w:cs="Arial"/>
          <w:b/>
          <w:sz w:val="22"/>
          <w:szCs w:val="22"/>
        </w:rPr>
        <w:t>.2 Стандартные координаты цветности</w:t>
      </w:r>
    </w:p>
    <w:p w14:paraId="6C102DE5" w14:textId="77777777" w:rsidR="00681CA0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</w:p>
    <w:p w14:paraId="43BDADC4" w14:textId="059C908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Для стандартизованных координат цветности </w:t>
      </w:r>
      <w:r w:rsidR="003E2868" w:rsidRPr="006F7758">
        <w:rPr>
          <w:rFonts w:ascii="Arial" w:hAnsi="Arial" w:cs="Arial"/>
          <w:sz w:val="22"/>
          <w:szCs w:val="22"/>
        </w:rPr>
        <w:t xml:space="preserve">применимы </w:t>
      </w:r>
      <w:r w:rsidRPr="006F7758">
        <w:rPr>
          <w:rFonts w:ascii="Arial" w:hAnsi="Arial" w:cs="Arial"/>
          <w:sz w:val="22"/>
          <w:szCs w:val="22"/>
        </w:rPr>
        <w:t xml:space="preserve">следующие </w:t>
      </w:r>
      <w:r>
        <w:rPr>
          <w:rFonts w:ascii="Arial" w:hAnsi="Arial" w:cs="Arial"/>
          <w:sz w:val="22"/>
          <w:szCs w:val="22"/>
        </w:rPr>
        <w:t>расчетные</w:t>
      </w:r>
      <w:r w:rsidRPr="006F7758">
        <w:rPr>
          <w:rFonts w:ascii="Arial" w:hAnsi="Arial" w:cs="Arial"/>
          <w:sz w:val="22"/>
          <w:szCs w:val="22"/>
        </w:rPr>
        <w:t xml:space="preserve"> зн</w:t>
      </w:r>
      <w:r w:rsidRPr="006F7758">
        <w:rPr>
          <w:rFonts w:ascii="Arial" w:hAnsi="Arial" w:cs="Arial"/>
          <w:sz w:val="22"/>
          <w:szCs w:val="22"/>
        </w:rPr>
        <w:t>а</w:t>
      </w:r>
      <w:r w:rsidRPr="006F7758">
        <w:rPr>
          <w:rFonts w:ascii="Arial" w:hAnsi="Arial" w:cs="Arial"/>
          <w:sz w:val="22"/>
          <w:szCs w:val="22"/>
        </w:rPr>
        <w:t xml:space="preserve">чения </w:t>
      </w:r>
      <w:r w:rsidRPr="006F7758">
        <w:rPr>
          <w:rFonts w:ascii="Arial" w:hAnsi="Arial" w:cs="Arial"/>
          <w:i/>
          <w:sz w:val="22"/>
          <w:szCs w:val="22"/>
        </w:rPr>
        <w:t>х</w:t>
      </w:r>
      <w:r w:rsidRPr="006F7758">
        <w:rPr>
          <w:rFonts w:ascii="Arial" w:hAnsi="Arial" w:cs="Arial"/>
          <w:sz w:val="22"/>
          <w:szCs w:val="22"/>
        </w:rPr>
        <w:t xml:space="preserve"> и </w:t>
      </w:r>
      <w:r w:rsidRPr="006F7758">
        <w:rPr>
          <w:rFonts w:ascii="Arial" w:hAnsi="Arial" w:cs="Arial"/>
          <w:i/>
          <w:sz w:val="22"/>
          <w:szCs w:val="22"/>
        </w:rPr>
        <w:t>у</w:t>
      </w:r>
      <w:r w:rsidRPr="006F7758">
        <w:rPr>
          <w:rFonts w:ascii="Arial" w:hAnsi="Arial" w:cs="Arial"/>
          <w:sz w:val="22"/>
          <w:szCs w:val="22"/>
        </w:rPr>
        <w:t xml:space="preserve"> для различных цветностей ламп (коррелированная цветовая температура </w:t>
      </w:r>
      <w:r w:rsidRPr="00080EA8">
        <w:rPr>
          <w:rFonts w:ascii="Arial" w:hAnsi="Arial" w:cs="Arial"/>
          <w:i/>
          <w:sz w:val="22"/>
          <w:szCs w:val="22"/>
        </w:rPr>
        <w:t>Т</w:t>
      </w:r>
      <w:r w:rsidRPr="006F7758">
        <w:rPr>
          <w:rFonts w:ascii="Arial" w:hAnsi="Arial" w:cs="Arial"/>
          <w:sz w:val="22"/>
          <w:szCs w:val="22"/>
          <w:vertAlign w:val="subscript"/>
        </w:rPr>
        <w:t>с</w:t>
      </w:r>
      <w:r w:rsidRPr="006F7758">
        <w:rPr>
          <w:rFonts w:ascii="Arial" w:hAnsi="Arial" w:cs="Arial"/>
          <w:sz w:val="22"/>
          <w:szCs w:val="22"/>
        </w:rPr>
        <w:t xml:space="preserve"> в Кельвинах да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тся как дополнительная информация):</w:t>
      </w:r>
    </w:p>
    <w:p w14:paraId="5EC0108B" w14:textId="77777777" w:rsidR="00681CA0" w:rsidRPr="006F7758" w:rsidRDefault="00681CA0" w:rsidP="004A37C4">
      <w:pPr>
        <w:pStyle w:val="a9"/>
        <w:spacing w:after="0"/>
        <w:ind w:right="467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4"/>
        <w:gridCol w:w="1560"/>
        <w:gridCol w:w="1701"/>
        <w:gridCol w:w="1559"/>
      </w:tblGrid>
      <w:tr w:rsidR="00681CA0" w:rsidRPr="006F7758" w14:paraId="08E98310" w14:textId="77777777" w:rsidTr="004068EE">
        <w:tc>
          <w:tcPr>
            <w:tcW w:w="1814" w:type="dxa"/>
            <w:tcBorders>
              <w:bottom w:val="double" w:sz="4" w:space="0" w:color="auto"/>
            </w:tcBorders>
          </w:tcPr>
          <w:p w14:paraId="09478442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758">
              <w:rPr>
                <w:rFonts w:ascii="Arial" w:hAnsi="Arial" w:cs="Arial"/>
                <w:sz w:val="22"/>
                <w:szCs w:val="22"/>
              </w:rPr>
              <w:t>Цветность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14:paraId="17A990B3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758">
              <w:rPr>
                <w:rFonts w:ascii="Arial" w:hAnsi="Arial" w:cs="Arial"/>
                <w:sz w:val="22"/>
                <w:szCs w:val="22"/>
              </w:rPr>
              <w:t>Т</w:t>
            </w:r>
            <w:r w:rsidRPr="006F7758">
              <w:rPr>
                <w:rFonts w:ascii="Arial" w:hAnsi="Arial" w:cs="Arial"/>
                <w:sz w:val="22"/>
                <w:szCs w:val="22"/>
                <w:vertAlign w:val="subscript"/>
              </w:rPr>
              <w:t>с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5F20E9C2" w14:textId="77777777" w:rsidR="00681CA0" w:rsidRPr="003E286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3E2868">
              <w:rPr>
                <w:rFonts w:ascii="Arial" w:hAnsi="Arial" w:cs="Arial"/>
                <w:i/>
                <w:sz w:val="22"/>
                <w:szCs w:val="22"/>
              </w:rPr>
              <w:t>х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0CB4A34D" w14:textId="77777777" w:rsidR="00681CA0" w:rsidRPr="003E286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3E2868">
              <w:rPr>
                <w:rFonts w:ascii="Arial" w:hAnsi="Arial" w:cs="Arial"/>
                <w:i/>
                <w:sz w:val="22"/>
                <w:szCs w:val="22"/>
              </w:rPr>
              <w:t>у</w:t>
            </w:r>
          </w:p>
        </w:tc>
      </w:tr>
      <w:tr w:rsidR="00681CA0" w:rsidRPr="006F7758" w14:paraId="0FC7FA71" w14:textId="77777777" w:rsidTr="004068EE">
        <w:tc>
          <w:tcPr>
            <w:tcW w:w="1814" w:type="dxa"/>
            <w:tcBorders>
              <w:top w:val="double" w:sz="4" w:space="0" w:color="auto"/>
              <w:bottom w:val="nil"/>
            </w:tcBorders>
          </w:tcPr>
          <w:p w14:paraId="0155B83C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F 6500</w:t>
            </w:r>
          </w:p>
        </w:tc>
        <w:tc>
          <w:tcPr>
            <w:tcW w:w="1560" w:type="dxa"/>
            <w:tcBorders>
              <w:top w:val="double" w:sz="4" w:space="0" w:color="auto"/>
              <w:bottom w:val="nil"/>
            </w:tcBorders>
          </w:tcPr>
          <w:p w14:paraId="50898AD8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6400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</w:tcPr>
          <w:p w14:paraId="47A07163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0,313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</w:tcPr>
          <w:p w14:paraId="712ABE00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0,337</w:t>
            </w:r>
          </w:p>
        </w:tc>
      </w:tr>
      <w:tr w:rsidR="00681CA0" w:rsidRPr="006F7758" w14:paraId="6FFA8992" w14:textId="77777777" w:rsidTr="00591FF6">
        <w:tc>
          <w:tcPr>
            <w:tcW w:w="1814" w:type="dxa"/>
            <w:tcBorders>
              <w:top w:val="nil"/>
              <w:bottom w:val="nil"/>
            </w:tcBorders>
          </w:tcPr>
          <w:p w14:paraId="05DF7F05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F 5000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A189E9B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5000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899E90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0,346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394D6A0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0,359</w:t>
            </w:r>
          </w:p>
        </w:tc>
      </w:tr>
      <w:tr w:rsidR="00681CA0" w:rsidRPr="006F7758" w14:paraId="408A3F73" w14:textId="77777777" w:rsidTr="00591FF6">
        <w:tc>
          <w:tcPr>
            <w:tcW w:w="1814" w:type="dxa"/>
            <w:tcBorders>
              <w:top w:val="nil"/>
              <w:bottom w:val="nil"/>
            </w:tcBorders>
          </w:tcPr>
          <w:p w14:paraId="797C90E2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F 4000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ACF2F34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4040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952B688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0,380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53154AD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0,380</w:t>
            </w:r>
          </w:p>
        </w:tc>
      </w:tr>
      <w:tr w:rsidR="00681CA0" w:rsidRPr="006F7758" w14:paraId="33F125FA" w14:textId="77777777" w:rsidTr="00591FF6">
        <w:tc>
          <w:tcPr>
            <w:tcW w:w="1814" w:type="dxa"/>
            <w:tcBorders>
              <w:top w:val="nil"/>
              <w:bottom w:val="nil"/>
            </w:tcBorders>
          </w:tcPr>
          <w:p w14:paraId="12B0E703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F 3500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79B1577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3450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39332A0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0,409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09E709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0,394</w:t>
            </w:r>
          </w:p>
        </w:tc>
      </w:tr>
      <w:tr w:rsidR="00681CA0" w:rsidRPr="006F7758" w14:paraId="4AAAD61A" w14:textId="77777777" w:rsidTr="00591FF6">
        <w:tc>
          <w:tcPr>
            <w:tcW w:w="1814" w:type="dxa"/>
            <w:tcBorders>
              <w:top w:val="nil"/>
              <w:bottom w:val="nil"/>
            </w:tcBorders>
          </w:tcPr>
          <w:p w14:paraId="454ABC44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F 3000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F254B60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2940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C99770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0,440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4C37D4E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0,403</w:t>
            </w:r>
          </w:p>
        </w:tc>
      </w:tr>
      <w:tr w:rsidR="00681CA0" w:rsidRPr="006F7758" w14:paraId="02CCB9F8" w14:textId="77777777" w:rsidTr="00591FF6">
        <w:tc>
          <w:tcPr>
            <w:tcW w:w="1814" w:type="dxa"/>
            <w:tcBorders>
              <w:top w:val="nil"/>
            </w:tcBorders>
          </w:tcPr>
          <w:p w14:paraId="16E48933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F 2700</w:t>
            </w:r>
          </w:p>
        </w:tc>
        <w:tc>
          <w:tcPr>
            <w:tcW w:w="1560" w:type="dxa"/>
            <w:tcBorders>
              <w:top w:val="nil"/>
            </w:tcBorders>
          </w:tcPr>
          <w:p w14:paraId="587036A1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2720</w:t>
            </w:r>
          </w:p>
        </w:tc>
        <w:tc>
          <w:tcPr>
            <w:tcW w:w="1701" w:type="dxa"/>
            <w:tcBorders>
              <w:top w:val="nil"/>
            </w:tcBorders>
          </w:tcPr>
          <w:p w14:paraId="63EC94CE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0,463</w:t>
            </w:r>
          </w:p>
        </w:tc>
        <w:tc>
          <w:tcPr>
            <w:tcW w:w="1559" w:type="dxa"/>
            <w:tcBorders>
              <w:top w:val="nil"/>
            </w:tcBorders>
          </w:tcPr>
          <w:p w14:paraId="06158645" w14:textId="77777777" w:rsidR="00681CA0" w:rsidRPr="006F7758" w:rsidRDefault="00681CA0" w:rsidP="007318AD">
            <w:pPr>
              <w:pStyle w:val="a9"/>
              <w:spacing w:after="0"/>
              <w:ind w:right="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2"/>
                <w:lang w:val="en-US"/>
              </w:rPr>
              <w:t>0,420</w:t>
            </w:r>
          </w:p>
        </w:tc>
      </w:tr>
    </w:tbl>
    <w:p w14:paraId="03071BB7" w14:textId="77777777" w:rsidR="00681CA0" w:rsidRPr="006F7758" w:rsidRDefault="00681CA0" w:rsidP="004A37C4">
      <w:pPr>
        <w:pStyle w:val="a9"/>
        <w:spacing w:after="0"/>
        <w:ind w:right="467"/>
        <w:rPr>
          <w:rFonts w:ascii="Arial" w:hAnsi="Arial" w:cs="Arial"/>
          <w:sz w:val="22"/>
          <w:szCs w:val="22"/>
          <w:lang w:val="en-US"/>
        </w:rPr>
      </w:pPr>
    </w:p>
    <w:p w14:paraId="42BEECF0" w14:textId="77777777" w:rsidR="00D76063" w:rsidRDefault="00D76063" w:rsidP="004A37C4">
      <w:pPr>
        <w:pStyle w:val="a9"/>
        <w:ind w:right="467"/>
        <w:rPr>
          <w:rFonts w:ascii="Arial" w:hAnsi="Arial" w:cs="Arial"/>
          <w:sz w:val="22"/>
          <w:szCs w:val="22"/>
        </w:rPr>
      </w:pPr>
    </w:p>
    <w:p w14:paraId="1D05E4C1" w14:textId="77777777" w:rsidR="00681CA0" w:rsidRDefault="00681CA0" w:rsidP="004A37C4">
      <w:pPr>
        <w:pStyle w:val="a9"/>
        <w:ind w:right="467"/>
        <w:rPr>
          <w:rFonts w:ascii="Arial" w:hAnsi="Arial" w:cs="Arial"/>
          <w:sz w:val="22"/>
          <w:szCs w:val="22"/>
          <w:lang w:val="sr-Cyrl-CS"/>
        </w:rPr>
      </w:pPr>
      <w:r w:rsidRPr="006F7758">
        <w:rPr>
          <w:rFonts w:ascii="Arial" w:hAnsi="Arial" w:cs="Arial"/>
          <w:sz w:val="22"/>
          <w:szCs w:val="22"/>
        </w:rPr>
        <w:lastRenderedPageBreak/>
        <w:t xml:space="preserve">Для коэффициентов </w:t>
      </w:r>
      <w:r w:rsidRPr="006F7758">
        <w:rPr>
          <w:rFonts w:ascii="Arial" w:hAnsi="Arial" w:cs="Arial"/>
          <w:sz w:val="22"/>
          <w:szCs w:val="22"/>
          <w:lang w:val="sr-Cyrl-CS"/>
        </w:rPr>
        <w:t>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11</w:t>
      </w:r>
      <w:r w:rsidRPr="006F7758">
        <w:rPr>
          <w:rFonts w:ascii="Arial" w:hAnsi="Arial" w:cs="Arial"/>
          <w:sz w:val="22"/>
          <w:szCs w:val="22"/>
          <w:lang w:val="sr-Cyrl-CS"/>
        </w:rPr>
        <w:t>, 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12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и g</w:t>
      </w:r>
      <w:r w:rsidRPr="006F7758">
        <w:rPr>
          <w:rFonts w:ascii="Arial" w:hAnsi="Arial" w:cs="Arial"/>
          <w:sz w:val="22"/>
          <w:szCs w:val="22"/>
          <w:vertAlign w:val="subscript"/>
          <w:lang w:val="sr-Cyrl-CS"/>
        </w:rPr>
        <w:t>22</w:t>
      </w:r>
      <w:r w:rsidRPr="006F7758">
        <w:rPr>
          <w:rFonts w:ascii="Arial" w:hAnsi="Arial" w:cs="Arial"/>
          <w:sz w:val="22"/>
          <w:szCs w:val="22"/>
          <w:lang w:val="sr-Cyrl-CS"/>
        </w:rPr>
        <w:t xml:space="preserve"> применимы следующие значения</w:t>
      </w:r>
    </w:p>
    <w:p w14:paraId="06257624" w14:textId="77777777" w:rsidR="00681CA0" w:rsidRDefault="00681CA0" w:rsidP="004A37C4">
      <w:pPr>
        <w:pStyle w:val="a9"/>
        <w:ind w:right="467"/>
        <w:rPr>
          <w:rFonts w:ascii="Arial" w:hAnsi="Arial" w:cs="Arial"/>
          <w:sz w:val="22"/>
          <w:szCs w:val="22"/>
          <w:lang w:val="sr-Cyrl-CS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701"/>
        <w:gridCol w:w="1701"/>
      </w:tblGrid>
      <w:tr w:rsidR="00681CA0" w:rsidRPr="006F7758" w14:paraId="1421BE9F" w14:textId="77777777" w:rsidTr="004068EE">
        <w:trPr>
          <w:cantSplit/>
        </w:trPr>
        <w:tc>
          <w:tcPr>
            <w:tcW w:w="1843" w:type="dxa"/>
            <w:tcBorders>
              <w:bottom w:val="double" w:sz="4" w:space="0" w:color="auto"/>
            </w:tcBorders>
          </w:tcPr>
          <w:p w14:paraId="6631F521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Цветность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14:paraId="2595D9B8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sr-Cyrl-CS"/>
              </w:rPr>
              <w:t>g</w:t>
            </w:r>
            <w:r w:rsidRPr="006F7758">
              <w:rPr>
                <w:rFonts w:ascii="Arial" w:hAnsi="Arial" w:cs="Arial"/>
                <w:sz w:val="22"/>
                <w:szCs w:val="28"/>
                <w:vertAlign w:val="subscript"/>
                <w:lang w:val="sr-Cyrl-CS"/>
              </w:rPr>
              <w:t>11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00CE1C73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sr-Cyrl-CS"/>
              </w:rPr>
              <w:t>g</w:t>
            </w:r>
            <w:r w:rsidRPr="006F7758">
              <w:rPr>
                <w:rFonts w:ascii="Arial" w:hAnsi="Arial" w:cs="Arial"/>
                <w:sz w:val="22"/>
                <w:szCs w:val="28"/>
                <w:vertAlign w:val="subscript"/>
                <w:lang w:val="sr-Cyrl-CS"/>
              </w:rPr>
              <w:t>12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7E260884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sr-Cyrl-CS"/>
              </w:rPr>
              <w:t>g</w:t>
            </w:r>
            <w:r w:rsidRPr="006F7758">
              <w:rPr>
                <w:rFonts w:ascii="Arial" w:hAnsi="Arial" w:cs="Arial"/>
                <w:sz w:val="22"/>
                <w:szCs w:val="28"/>
                <w:vertAlign w:val="subscript"/>
                <w:lang w:val="sr-Cyrl-CS"/>
              </w:rPr>
              <w:t>22</w:t>
            </w:r>
          </w:p>
        </w:tc>
      </w:tr>
      <w:tr w:rsidR="00681CA0" w:rsidRPr="006F7758" w14:paraId="32F369F5" w14:textId="77777777" w:rsidTr="004068EE">
        <w:trPr>
          <w:cantSplit/>
        </w:trPr>
        <w:tc>
          <w:tcPr>
            <w:tcW w:w="1843" w:type="dxa"/>
            <w:tcBorders>
              <w:top w:val="double" w:sz="4" w:space="0" w:color="auto"/>
              <w:bottom w:val="nil"/>
            </w:tcBorders>
          </w:tcPr>
          <w:p w14:paraId="6D9A92C8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6500</w:t>
            </w:r>
          </w:p>
        </w:tc>
        <w:tc>
          <w:tcPr>
            <w:tcW w:w="1843" w:type="dxa"/>
            <w:tcBorders>
              <w:top w:val="double" w:sz="4" w:space="0" w:color="auto"/>
              <w:bottom w:val="nil"/>
            </w:tcBorders>
          </w:tcPr>
          <w:p w14:paraId="5DFDE543" w14:textId="177D9016" w:rsidR="00681CA0" w:rsidRPr="006F7758" w:rsidRDefault="00681CA0" w:rsidP="004068EE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86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</w:tcPr>
          <w:p w14:paraId="705116AD" w14:textId="3467165E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- 40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</w:tcPr>
          <w:p w14:paraId="71DFD4CB" w14:textId="2802C8C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45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</w:tr>
      <w:tr w:rsidR="00681CA0" w:rsidRPr="006F7758" w14:paraId="7FC6FBD2" w14:textId="77777777" w:rsidTr="00591FF6">
        <w:trPr>
          <w:cantSplit/>
        </w:trPr>
        <w:tc>
          <w:tcPr>
            <w:tcW w:w="1843" w:type="dxa"/>
            <w:tcBorders>
              <w:top w:val="nil"/>
              <w:bottom w:val="nil"/>
            </w:tcBorders>
          </w:tcPr>
          <w:p w14:paraId="3F34995F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5000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ECA248" w14:textId="0398E180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56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41A9D05" w14:textId="675D7725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- 25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C067BC4" w14:textId="7D14437D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28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</w:tr>
      <w:tr w:rsidR="00681CA0" w:rsidRPr="006F7758" w14:paraId="6D707AE4" w14:textId="77777777" w:rsidTr="00591FF6">
        <w:trPr>
          <w:cantSplit/>
        </w:trPr>
        <w:tc>
          <w:tcPr>
            <w:tcW w:w="1843" w:type="dxa"/>
            <w:tcBorders>
              <w:top w:val="nil"/>
              <w:bottom w:val="nil"/>
            </w:tcBorders>
          </w:tcPr>
          <w:p w14:paraId="0FB79D87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4000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230FCC" w14:textId="1CCC6A94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39,5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21D116" w14:textId="1E3B393E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- 21,5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A5F19E0" w14:textId="0A1ED7E8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26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</w:tr>
      <w:tr w:rsidR="00681CA0" w:rsidRPr="006F7758" w14:paraId="58028D82" w14:textId="77777777" w:rsidTr="00591FF6">
        <w:trPr>
          <w:cantSplit/>
        </w:trPr>
        <w:tc>
          <w:tcPr>
            <w:tcW w:w="1843" w:type="dxa"/>
            <w:tcBorders>
              <w:top w:val="nil"/>
              <w:bottom w:val="nil"/>
            </w:tcBorders>
          </w:tcPr>
          <w:p w14:paraId="0F2778D6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3500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85374E4" w14:textId="5435915E" w:rsidR="00681CA0" w:rsidRPr="006F7758" w:rsidRDefault="004068EE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 xml:space="preserve">38 </w:t>
            </w:r>
            <w:r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="00681CA0" w:rsidRPr="006F7758">
              <w:rPr>
                <w:rFonts w:ascii="Arial" w:hAnsi="Arial" w:cs="Arial"/>
                <w:sz w:val="22"/>
                <w:szCs w:val="28"/>
              </w:rPr>
              <w:t>10</w:t>
            </w:r>
            <w:r w:rsidR="00681CA0"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B85626" w14:textId="128271CB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- 20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ECDCB72" w14:textId="27882834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25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</w:tr>
      <w:tr w:rsidR="00681CA0" w:rsidRPr="006F7758" w14:paraId="2A6FACF0" w14:textId="77777777" w:rsidTr="00591FF6">
        <w:trPr>
          <w:cantSplit/>
        </w:trPr>
        <w:tc>
          <w:tcPr>
            <w:tcW w:w="1843" w:type="dxa"/>
            <w:tcBorders>
              <w:top w:val="nil"/>
              <w:bottom w:val="nil"/>
            </w:tcBorders>
          </w:tcPr>
          <w:p w14:paraId="74FB9DCC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3000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E198B0" w14:textId="4F7CC5F5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39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AB8243" w14:textId="061D0DC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- 19,5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EB11497" w14:textId="63F512B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27,5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</w:tr>
      <w:tr w:rsidR="00681CA0" w:rsidRPr="006F7758" w14:paraId="7F2A471D" w14:textId="77777777" w:rsidTr="00591FF6">
        <w:trPr>
          <w:cantSplit/>
        </w:trPr>
        <w:tc>
          <w:tcPr>
            <w:tcW w:w="1843" w:type="dxa"/>
            <w:tcBorders>
              <w:top w:val="nil"/>
            </w:tcBorders>
          </w:tcPr>
          <w:p w14:paraId="194A42FD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2700</w:t>
            </w:r>
          </w:p>
        </w:tc>
        <w:tc>
          <w:tcPr>
            <w:tcW w:w="1843" w:type="dxa"/>
            <w:tcBorders>
              <w:top w:val="nil"/>
            </w:tcBorders>
          </w:tcPr>
          <w:p w14:paraId="50F8A88B" w14:textId="594C6942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44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</w:tcBorders>
          </w:tcPr>
          <w:p w14:paraId="6E66C505" w14:textId="3CCB515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- 18,6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nil"/>
            </w:tcBorders>
          </w:tcPr>
          <w:p w14:paraId="77A13990" w14:textId="4D2F504D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27 </w:t>
            </w:r>
            <w:r w:rsidR="004068EE" w:rsidRPr="004068EE">
              <w:rPr>
                <w:rFonts w:ascii="Arial" w:hAnsi="Arial" w:cs="Arial"/>
                <w:color w:val="FF0000"/>
                <w:sz w:val="22"/>
                <w:szCs w:val="28"/>
              </w:rPr>
              <w:t>∙</w:t>
            </w:r>
            <w:r w:rsidRPr="006F7758">
              <w:rPr>
                <w:rFonts w:ascii="Arial" w:hAnsi="Arial" w:cs="Arial"/>
                <w:sz w:val="22"/>
                <w:szCs w:val="28"/>
              </w:rPr>
              <w:t xml:space="preserve"> 10</w:t>
            </w:r>
            <w:r w:rsidRPr="006F7758">
              <w:rPr>
                <w:rFonts w:ascii="Arial" w:hAnsi="Arial" w:cs="Arial"/>
                <w:sz w:val="22"/>
                <w:szCs w:val="28"/>
                <w:vertAlign w:val="superscript"/>
              </w:rPr>
              <w:t>4</w:t>
            </w:r>
          </w:p>
        </w:tc>
      </w:tr>
    </w:tbl>
    <w:p w14:paraId="13F722D7" w14:textId="77777777" w:rsidR="00681CA0" w:rsidRPr="006F7758" w:rsidRDefault="00681CA0" w:rsidP="004A37C4">
      <w:pPr>
        <w:pStyle w:val="a9"/>
        <w:spacing w:after="0"/>
        <w:ind w:right="467"/>
        <w:rPr>
          <w:rFonts w:ascii="Arial" w:hAnsi="Arial" w:cs="Arial"/>
          <w:szCs w:val="28"/>
        </w:rPr>
      </w:pPr>
    </w:p>
    <w:p w14:paraId="0B005CF6" w14:textId="77777777" w:rsidR="00681CA0" w:rsidRPr="006F7758" w:rsidRDefault="00681CA0" w:rsidP="004A37C4">
      <w:pPr>
        <w:pStyle w:val="a9"/>
        <w:spacing w:after="0"/>
        <w:ind w:right="467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Для коэффициентов θ, </w:t>
      </w:r>
      <w:r w:rsidRPr="006F7758">
        <w:rPr>
          <w:rFonts w:ascii="Arial" w:hAnsi="Arial" w:cs="Arial"/>
          <w:i/>
          <w:sz w:val="22"/>
          <w:szCs w:val="28"/>
        </w:rPr>
        <w:t xml:space="preserve">a </w:t>
      </w:r>
      <w:r w:rsidRPr="006F7758">
        <w:rPr>
          <w:rFonts w:ascii="Arial" w:hAnsi="Arial" w:cs="Arial"/>
          <w:sz w:val="22"/>
          <w:szCs w:val="28"/>
        </w:rPr>
        <w:t>и</w:t>
      </w:r>
      <w:r w:rsidRPr="006F7758">
        <w:rPr>
          <w:rFonts w:ascii="Arial" w:hAnsi="Arial" w:cs="Arial"/>
          <w:i/>
          <w:sz w:val="22"/>
          <w:szCs w:val="28"/>
        </w:rPr>
        <w:t xml:space="preserve"> b</w:t>
      </w:r>
      <w:r w:rsidRPr="006F7758">
        <w:rPr>
          <w:rFonts w:ascii="Arial" w:hAnsi="Arial" w:cs="Arial"/>
          <w:sz w:val="22"/>
          <w:szCs w:val="28"/>
        </w:rPr>
        <w:t xml:space="preserve"> применимы следующие значения:</w:t>
      </w:r>
    </w:p>
    <w:p w14:paraId="27FB0E74" w14:textId="77777777" w:rsidR="00681CA0" w:rsidRPr="006F7758" w:rsidRDefault="00681CA0" w:rsidP="004A37C4">
      <w:pPr>
        <w:pStyle w:val="a9"/>
        <w:spacing w:after="0"/>
        <w:ind w:right="467"/>
        <w:rPr>
          <w:rFonts w:ascii="Arial" w:hAnsi="Arial" w:cs="Arial"/>
          <w:szCs w:val="28"/>
        </w:rPr>
      </w:pP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4"/>
        <w:gridCol w:w="1368"/>
        <w:gridCol w:w="1467"/>
        <w:gridCol w:w="1418"/>
      </w:tblGrid>
      <w:tr w:rsidR="00681CA0" w:rsidRPr="006F7758" w14:paraId="5B1613FC" w14:textId="77777777" w:rsidTr="004068EE">
        <w:trPr>
          <w:cantSplit/>
        </w:trPr>
        <w:tc>
          <w:tcPr>
            <w:tcW w:w="1814" w:type="dxa"/>
            <w:tcBorders>
              <w:bottom w:val="double" w:sz="4" w:space="0" w:color="auto"/>
            </w:tcBorders>
          </w:tcPr>
          <w:p w14:paraId="65663DBF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Цветность</w:t>
            </w:r>
          </w:p>
        </w:tc>
        <w:tc>
          <w:tcPr>
            <w:tcW w:w="1368" w:type="dxa"/>
            <w:tcBorders>
              <w:bottom w:val="double" w:sz="4" w:space="0" w:color="auto"/>
            </w:tcBorders>
          </w:tcPr>
          <w:p w14:paraId="1E5BBEC7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θ,</w:t>
            </w:r>
          </w:p>
        </w:tc>
        <w:tc>
          <w:tcPr>
            <w:tcW w:w="1467" w:type="dxa"/>
            <w:tcBorders>
              <w:bottom w:val="double" w:sz="4" w:space="0" w:color="auto"/>
            </w:tcBorders>
          </w:tcPr>
          <w:p w14:paraId="40B28B78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i/>
                <w:sz w:val="22"/>
                <w:szCs w:val="28"/>
              </w:rPr>
              <w:t>a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1C9D56C2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i/>
                <w:sz w:val="22"/>
                <w:szCs w:val="28"/>
              </w:rPr>
              <w:t>b</w:t>
            </w:r>
          </w:p>
        </w:tc>
      </w:tr>
      <w:tr w:rsidR="00681CA0" w:rsidRPr="006F7758" w14:paraId="733F313A" w14:textId="77777777" w:rsidTr="004068EE">
        <w:trPr>
          <w:cantSplit/>
        </w:trPr>
        <w:tc>
          <w:tcPr>
            <w:tcW w:w="1814" w:type="dxa"/>
            <w:tcBorders>
              <w:top w:val="double" w:sz="4" w:space="0" w:color="auto"/>
              <w:bottom w:val="nil"/>
            </w:tcBorders>
          </w:tcPr>
          <w:p w14:paraId="79099DA2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6500</w:t>
            </w:r>
          </w:p>
        </w:tc>
        <w:tc>
          <w:tcPr>
            <w:tcW w:w="1368" w:type="dxa"/>
            <w:tcBorders>
              <w:top w:val="double" w:sz="4" w:space="0" w:color="auto"/>
              <w:bottom w:val="nil"/>
            </w:tcBorders>
          </w:tcPr>
          <w:p w14:paraId="00F1500F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58º 23' </w:t>
            </w:r>
          </w:p>
        </w:tc>
        <w:tc>
          <w:tcPr>
            <w:tcW w:w="1467" w:type="dxa"/>
            <w:tcBorders>
              <w:top w:val="double" w:sz="4" w:space="0" w:color="auto"/>
              <w:bottom w:val="nil"/>
            </w:tcBorders>
          </w:tcPr>
          <w:p w14:paraId="4498FAD5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0,00223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</w:tcPr>
          <w:p w14:paraId="3BDB9DBD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0,00095</w:t>
            </w:r>
          </w:p>
        </w:tc>
      </w:tr>
      <w:tr w:rsidR="00681CA0" w:rsidRPr="006F7758" w14:paraId="3BB1E70A" w14:textId="77777777" w:rsidTr="00591FF6">
        <w:trPr>
          <w:cantSplit/>
        </w:trPr>
        <w:tc>
          <w:tcPr>
            <w:tcW w:w="1814" w:type="dxa"/>
            <w:tcBorders>
              <w:top w:val="nil"/>
              <w:bottom w:val="nil"/>
            </w:tcBorders>
          </w:tcPr>
          <w:p w14:paraId="5A50688B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5000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59C77AAE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59º 37' 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14:paraId="54BA4B6A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0,00274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9EBF20F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0,00118</w:t>
            </w:r>
          </w:p>
        </w:tc>
      </w:tr>
      <w:tr w:rsidR="00681CA0" w:rsidRPr="006F7758" w14:paraId="4346D0C9" w14:textId="77777777" w:rsidTr="00591FF6">
        <w:trPr>
          <w:cantSplit/>
        </w:trPr>
        <w:tc>
          <w:tcPr>
            <w:tcW w:w="1814" w:type="dxa"/>
            <w:tcBorders>
              <w:top w:val="nil"/>
              <w:bottom w:val="nil"/>
            </w:tcBorders>
          </w:tcPr>
          <w:p w14:paraId="32F95050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4000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218AD333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 xml:space="preserve">54º 00' 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14:paraId="65D4FF9A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0,00313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75E9A00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0,00134</w:t>
            </w:r>
          </w:p>
        </w:tc>
      </w:tr>
      <w:tr w:rsidR="00681CA0" w:rsidRPr="006F7758" w14:paraId="7117CEDF" w14:textId="77777777" w:rsidTr="00591FF6">
        <w:trPr>
          <w:cantSplit/>
        </w:trPr>
        <w:tc>
          <w:tcPr>
            <w:tcW w:w="1814" w:type="dxa"/>
            <w:tcBorders>
              <w:top w:val="nil"/>
              <w:bottom w:val="nil"/>
            </w:tcBorders>
          </w:tcPr>
          <w:p w14:paraId="0EC4803F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3500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2378A078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52º 58'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14:paraId="65B0DC2E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0,00317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FBC094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0,00139</w:t>
            </w:r>
          </w:p>
        </w:tc>
      </w:tr>
      <w:tr w:rsidR="00681CA0" w:rsidRPr="006F7758" w14:paraId="7F60FD5E" w14:textId="77777777" w:rsidTr="00591FF6">
        <w:trPr>
          <w:cantSplit/>
        </w:trPr>
        <w:tc>
          <w:tcPr>
            <w:tcW w:w="1814" w:type="dxa"/>
            <w:tcBorders>
              <w:top w:val="nil"/>
              <w:bottom w:val="nil"/>
            </w:tcBorders>
          </w:tcPr>
          <w:p w14:paraId="39682A70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3000</w:t>
            </w:r>
          </w:p>
        </w:tc>
        <w:tc>
          <w:tcPr>
            <w:tcW w:w="1368" w:type="dxa"/>
            <w:tcBorders>
              <w:top w:val="nil"/>
              <w:bottom w:val="nil"/>
            </w:tcBorders>
          </w:tcPr>
          <w:p w14:paraId="6C30D40A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53º 10'</w:t>
            </w:r>
          </w:p>
        </w:tc>
        <w:tc>
          <w:tcPr>
            <w:tcW w:w="1467" w:type="dxa"/>
            <w:tcBorders>
              <w:top w:val="nil"/>
              <w:bottom w:val="nil"/>
            </w:tcBorders>
          </w:tcPr>
          <w:p w14:paraId="28437D2B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0,00278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025A613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0,00136</w:t>
            </w:r>
          </w:p>
        </w:tc>
      </w:tr>
      <w:tr w:rsidR="00681CA0" w:rsidRPr="006F7758" w14:paraId="0F2BBA52" w14:textId="77777777" w:rsidTr="00591FF6">
        <w:trPr>
          <w:cantSplit/>
        </w:trPr>
        <w:tc>
          <w:tcPr>
            <w:tcW w:w="1814" w:type="dxa"/>
            <w:tcBorders>
              <w:top w:val="nil"/>
            </w:tcBorders>
          </w:tcPr>
          <w:p w14:paraId="46E4F084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2700</w:t>
            </w:r>
          </w:p>
        </w:tc>
        <w:tc>
          <w:tcPr>
            <w:tcW w:w="1368" w:type="dxa"/>
            <w:tcBorders>
              <w:top w:val="nil"/>
            </w:tcBorders>
          </w:tcPr>
          <w:p w14:paraId="57EBCB0C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57º 17'</w:t>
            </w:r>
          </w:p>
        </w:tc>
        <w:tc>
          <w:tcPr>
            <w:tcW w:w="1467" w:type="dxa"/>
            <w:tcBorders>
              <w:top w:val="nil"/>
            </w:tcBorders>
          </w:tcPr>
          <w:p w14:paraId="0BD97610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0,00258</w:t>
            </w:r>
          </w:p>
        </w:tc>
        <w:tc>
          <w:tcPr>
            <w:tcW w:w="1418" w:type="dxa"/>
            <w:tcBorders>
              <w:top w:val="nil"/>
            </w:tcBorders>
          </w:tcPr>
          <w:p w14:paraId="3092EA1A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0,00137</w:t>
            </w:r>
          </w:p>
        </w:tc>
      </w:tr>
    </w:tbl>
    <w:p w14:paraId="1B978B39" w14:textId="77777777" w:rsidR="00681CA0" w:rsidRPr="007318AD" w:rsidRDefault="00681CA0" w:rsidP="004A37C4">
      <w:pPr>
        <w:pStyle w:val="a9"/>
        <w:spacing w:after="0"/>
        <w:ind w:right="467"/>
        <w:rPr>
          <w:rFonts w:ascii="Arial" w:hAnsi="Arial" w:cs="Arial"/>
          <w:szCs w:val="28"/>
        </w:rPr>
      </w:pPr>
    </w:p>
    <w:p w14:paraId="1FC4BC5C" w14:textId="68C2694A" w:rsidR="00681CA0" w:rsidRPr="006F7758" w:rsidRDefault="00681CA0" w:rsidP="004A37C4">
      <w:pPr>
        <w:pStyle w:val="a9"/>
        <w:spacing w:after="0" w:line="360" w:lineRule="auto"/>
        <w:ind w:right="467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Площади допусков показаны на рисунках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="003E2868">
        <w:rPr>
          <w:rFonts w:ascii="Arial" w:hAnsi="Arial" w:cs="Arial"/>
          <w:sz w:val="22"/>
          <w:szCs w:val="28"/>
        </w:rPr>
        <w:t>.1</w:t>
      </w:r>
      <w:r w:rsidRPr="006F7758">
        <w:rPr>
          <w:rFonts w:ascii="Arial" w:hAnsi="Arial" w:cs="Arial"/>
          <w:sz w:val="22"/>
          <w:szCs w:val="28"/>
        </w:rPr>
        <w:t>–</w:t>
      </w:r>
      <w:r w:rsidR="00D76063">
        <w:rPr>
          <w:rFonts w:ascii="Arial" w:hAnsi="Arial" w:cs="Arial"/>
          <w:sz w:val="22"/>
          <w:szCs w:val="28"/>
        </w:rPr>
        <w:t>D</w:t>
      </w:r>
      <w:r w:rsidRPr="006F7758">
        <w:rPr>
          <w:rFonts w:ascii="Arial" w:hAnsi="Arial" w:cs="Arial"/>
          <w:sz w:val="22"/>
          <w:szCs w:val="28"/>
        </w:rPr>
        <w:t xml:space="preserve">.6 совместно с </w:t>
      </w:r>
      <w:r>
        <w:rPr>
          <w:rFonts w:ascii="Arial" w:hAnsi="Arial" w:cs="Arial"/>
          <w:sz w:val="22"/>
          <w:szCs w:val="28"/>
        </w:rPr>
        <w:t>расчетн</w:t>
      </w:r>
      <w:r w:rsidRPr="006F7758">
        <w:rPr>
          <w:rFonts w:ascii="Arial" w:hAnsi="Arial" w:cs="Arial"/>
          <w:sz w:val="22"/>
          <w:szCs w:val="28"/>
        </w:rPr>
        <w:t>ыми знач</w:t>
      </w:r>
      <w:r w:rsidRPr="006F7758"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ниями, частью локуса ч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рного тела и прямыми постоянной коррелированной цветовой температуры.</w:t>
      </w:r>
    </w:p>
    <w:p w14:paraId="597AE72B" w14:textId="77777777" w:rsidR="00681CA0" w:rsidRDefault="00681CA0" w:rsidP="004A37C4">
      <w:pPr>
        <w:pStyle w:val="a9"/>
        <w:spacing w:after="0" w:line="360" w:lineRule="auto"/>
        <w:ind w:right="467" w:firstLine="709"/>
        <w:rPr>
          <w:rFonts w:ascii="Arial" w:hAnsi="Arial" w:cs="Arial"/>
          <w:b/>
          <w:sz w:val="22"/>
          <w:szCs w:val="28"/>
        </w:rPr>
      </w:pPr>
    </w:p>
    <w:p w14:paraId="5B033CFA" w14:textId="77777777" w:rsidR="00681CA0" w:rsidRPr="006F7758" w:rsidRDefault="00D76063" w:rsidP="004A37C4">
      <w:pPr>
        <w:pStyle w:val="a9"/>
        <w:spacing w:after="0" w:line="360" w:lineRule="auto"/>
        <w:ind w:right="467"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  <w:lang w:val="en-US"/>
        </w:rPr>
        <w:t>D</w:t>
      </w:r>
      <w:r w:rsidR="00681CA0" w:rsidRPr="006F7758">
        <w:rPr>
          <w:rFonts w:ascii="Arial" w:hAnsi="Arial" w:cs="Arial"/>
          <w:b/>
          <w:sz w:val="22"/>
          <w:szCs w:val="28"/>
        </w:rPr>
        <w:t>.3 Смещ</w:t>
      </w:r>
      <w:r w:rsidR="00681CA0">
        <w:rPr>
          <w:rFonts w:ascii="Arial" w:hAnsi="Arial" w:cs="Arial"/>
          <w:b/>
          <w:sz w:val="22"/>
          <w:szCs w:val="28"/>
        </w:rPr>
        <w:t>е</w:t>
      </w:r>
      <w:r w:rsidR="00681CA0" w:rsidRPr="006F7758">
        <w:rPr>
          <w:rFonts w:ascii="Arial" w:hAnsi="Arial" w:cs="Arial"/>
          <w:b/>
          <w:sz w:val="22"/>
          <w:szCs w:val="28"/>
        </w:rPr>
        <w:t>нные координаты цветности</w:t>
      </w:r>
    </w:p>
    <w:p w14:paraId="2647334A" w14:textId="77777777" w:rsidR="00681CA0" w:rsidRDefault="00681CA0" w:rsidP="004A37C4">
      <w:pPr>
        <w:pStyle w:val="a9"/>
        <w:spacing w:after="0" w:line="360" w:lineRule="auto"/>
        <w:ind w:right="467" w:firstLine="709"/>
        <w:rPr>
          <w:rFonts w:ascii="Arial" w:hAnsi="Arial" w:cs="Arial"/>
          <w:sz w:val="22"/>
          <w:szCs w:val="28"/>
        </w:rPr>
      </w:pPr>
    </w:p>
    <w:p w14:paraId="14876A03" w14:textId="77777777" w:rsidR="00681CA0" w:rsidRPr="006F7758" w:rsidRDefault="00681CA0" w:rsidP="004A37C4">
      <w:pPr>
        <w:pStyle w:val="a9"/>
        <w:spacing w:after="0" w:line="360" w:lineRule="auto"/>
        <w:ind w:right="467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Для некоторых ламп, указанных в листе, применимы незначительно смещ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нные к</w:t>
      </w:r>
      <w:r w:rsidRPr="006F7758">
        <w:rPr>
          <w:rFonts w:ascii="Arial" w:hAnsi="Arial" w:cs="Arial"/>
          <w:sz w:val="22"/>
          <w:szCs w:val="28"/>
        </w:rPr>
        <w:t>о</w:t>
      </w:r>
      <w:r w:rsidRPr="006F7758">
        <w:rPr>
          <w:rFonts w:ascii="Arial" w:hAnsi="Arial" w:cs="Arial"/>
          <w:sz w:val="22"/>
          <w:szCs w:val="28"/>
        </w:rPr>
        <w:t>ординаты цветности, но только для типов ламп с общим индексом цветопередачи менее 80.</w:t>
      </w:r>
    </w:p>
    <w:p w14:paraId="29FABD8C" w14:textId="77777777" w:rsidR="00681CA0" w:rsidRPr="006F7758" w:rsidRDefault="00681CA0" w:rsidP="004A37C4">
      <w:pPr>
        <w:pStyle w:val="a9"/>
        <w:spacing w:after="0" w:line="360" w:lineRule="auto"/>
        <w:ind w:right="467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Используют площади допусков</w:t>
      </w:r>
      <w:r w:rsidR="00F94339" w:rsidRPr="00F94339">
        <w:rPr>
          <w:rFonts w:ascii="Arial" w:hAnsi="Arial" w:cs="Arial"/>
          <w:sz w:val="22"/>
          <w:szCs w:val="28"/>
        </w:rPr>
        <w:t xml:space="preserve"> </w:t>
      </w:r>
      <w:r w:rsidR="00F94339">
        <w:rPr>
          <w:rFonts w:ascii="Arial" w:hAnsi="Arial" w:cs="Arial"/>
          <w:sz w:val="22"/>
          <w:szCs w:val="28"/>
        </w:rPr>
        <w:t>в соответствии с</w:t>
      </w:r>
      <w:r w:rsidR="00F94339" w:rsidRPr="006264B7">
        <w:rPr>
          <w:rFonts w:ascii="Arial" w:hAnsi="Arial" w:cs="Arial"/>
          <w:sz w:val="22"/>
          <w:szCs w:val="28"/>
        </w:rPr>
        <w:t xml:space="preserve">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6F7758">
        <w:rPr>
          <w:rFonts w:ascii="Arial" w:hAnsi="Arial" w:cs="Arial"/>
          <w:sz w:val="22"/>
          <w:szCs w:val="28"/>
        </w:rPr>
        <w:t xml:space="preserve">.2, но с центрами </w:t>
      </w:r>
      <w:r>
        <w:rPr>
          <w:rFonts w:ascii="Arial" w:hAnsi="Arial" w:cs="Arial"/>
          <w:sz w:val="22"/>
          <w:szCs w:val="28"/>
        </w:rPr>
        <w:t>расчетн</w:t>
      </w:r>
      <w:r w:rsidRPr="006F7758">
        <w:rPr>
          <w:rFonts w:ascii="Arial" w:hAnsi="Arial" w:cs="Arial"/>
          <w:sz w:val="22"/>
          <w:szCs w:val="28"/>
        </w:rPr>
        <w:t>ых зн</w:t>
      </w:r>
      <w:r w:rsidRPr="006F7758">
        <w:rPr>
          <w:rFonts w:ascii="Arial" w:hAnsi="Arial" w:cs="Arial"/>
          <w:sz w:val="22"/>
          <w:szCs w:val="28"/>
        </w:rPr>
        <w:t>а</w:t>
      </w:r>
      <w:r w:rsidRPr="006F7758">
        <w:rPr>
          <w:rFonts w:ascii="Arial" w:hAnsi="Arial" w:cs="Arial"/>
          <w:sz w:val="22"/>
          <w:szCs w:val="28"/>
        </w:rPr>
        <w:t>чений, привед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нными в таблице:</w:t>
      </w:r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1559"/>
        <w:gridCol w:w="1560"/>
      </w:tblGrid>
      <w:tr w:rsidR="00681CA0" w:rsidRPr="006F7758" w14:paraId="7255D365" w14:textId="77777777" w:rsidTr="004068EE">
        <w:trPr>
          <w:cantSplit/>
        </w:trPr>
        <w:tc>
          <w:tcPr>
            <w:tcW w:w="1956" w:type="dxa"/>
            <w:tcBorders>
              <w:bottom w:val="double" w:sz="4" w:space="0" w:color="auto"/>
            </w:tcBorders>
          </w:tcPr>
          <w:p w14:paraId="13467024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F7758">
              <w:rPr>
                <w:rFonts w:ascii="Arial" w:hAnsi="Arial" w:cs="Arial"/>
                <w:sz w:val="22"/>
                <w:szCs w:val="28"/>
              </w:rPr>
              <w:t>Цветность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1048C51C" w14:textId="77777777" w:rsidR="00681CA0" w:rsidRPr="003E286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i/>
                <w:sz w:val="22"/>
                <w:szCs w:val="28"/>
                <w:lang w:val="en-US"/>
              </w:rPr>
            </w:pPr>
            <w:r w:rsidRPr="003E2868">
              <w:rPr>
                <w:rFonts w:ascii="Arial" w:hAnsi="Arial" w:cs="Arial"/>
                <w:i/>
                <w:sz w:val="22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14:paraId="52BE8735" w14:textId="77777777" w:rsidR="00681CA0" w:rsidRPr="003E286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i/>
                <w:sz w:val="22"/>
                <w:szCs w:val="28"/>
                <w:lang w:val="en-US"/>
              </w:rPr>
            </w:pPr>
            <w:r w:rsidRPr="003E2868">
              <w:rPr>
                <w:rFonts w:ascii="Arial" w:hAnsi="Arial" w:cs="Arial"/>
                <w:i/>
                <w:sz w:val="22"/>
                <w:szCs w:val="28"/>
                <w:lang w:val="en-US"/>
              </w:rPr>
              <w:t>y</w:t>
            </w:r>
          </w:p>
        </w:tc>
      </w:tr>
      <w:tr w:rsidR="00681CA0" w:rsidRPr="006F7758" w14:paraId="7E7A4AC9" w14:textId="77777777" w:rsidTr="004068EE">
        <w:trPr>
          <w:cantSplit/>
        </w:trPr>
        <w:tc>
          <w:tcPr>
            <w:tcW w:w="1956" w:type="dxa"/>
            <w:tcBorders>
              <w:top w:val="double" w:sz="4" w:space="0" w:color="auto"/>
              <w:bottom w:val="nil"/>
            </w:tcBorders>
          </w:tcPr>
          <w:p w14:paraId="619BAD0B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6500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</w:tcPr>
          <w:p w14:paraId="2C4A79CE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0,309</w:t>
            </w:r>
          </w:p>
        </w:tc>
        <w:tc>
          <w:tcPr>
            <w:tcW w:w="1560" w:type="dxa"/>
            <w:tcBorders>
              <w:top w:val="double" w:sz="4" w:space="0" w:color="auto"/>
              <w:bottom w:val="nil"/>
            </w:tcBorders>
          </w:tcPr>
          <w:p w14:paraId="402FA283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0,337</w:t>
            </w:r>
          </w:p>
        </w:tc>
      </w:tr>
      <w:tr w:rsidR="00681CA0" w:rsidRPr="006F7758" w14:paraId="221BD91B" w14:textId="77777777" w:rsidTr="00591FF6">
        <w:trPr>
          <w:cantSplit/>
        </w:trPr>
        <w:tc>
          <w:tcPr>
            <w:tcW w:w="1956" w:type="dxa"/>
            <w:tcBorders>
              <w:top w:val="nil"/>
              <w:bottom w:val="nil"/>
            </w:tcBorders>
          </w:tcPr>
          <w:p w14:paraId="34940100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5000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CF719C5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0,342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EA459F5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0,359</w:t>
            </w:r>
          </w:p>
        </w:tc>
      </w:tr>
      <w:tr w:rsidR="00681CA0" w:rsidRPr="006F7758" w14:paraId="32C5D750" w14:textId="77777777" w:rsidTr="00591FF6">
        <w:trPr>
          <w:cantSplit/>
        </w:trPr>
        <w:tc>
          <w:tcPr>
            <w:tcW w:w="1956" w:type="dxa"/>
            <w:tcBorders>
              <w:top w:val="nil"/>
              <w:bottom w:val="nil"/>
            </w:tcBorders>
          </w:tcPr>
          <w:p w14:paraId="2164B721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4000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FD22A0E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0,375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A4365A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0,380</w:t>
            </w:r>
          </w:p>
        </w:tc>
      </w:tr>
      <w:tr w:rsidR="00681CA0" w:rsidRPr="006F7758" w14:paraId="4DEED795" w14:textId="77777777" w:rsidTr="00591FF6">
        <w:trPr>
          <w:cantSplit/>
        </w:trPr>
        <w:tc>
          <w:tcPr>
            <w:tcW w:w="1956" w:type="dxa"/>
            <w:tcBorders>
              <w:top w:val="nil"/>
              <w:bottom w:val="nil"/>
            </w:tcBorders>
          </w:tcPr>
          <w:p w14:paraId="6AE1EFE0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3500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8BC6014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0,403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BEDB45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0,394</w:t>
            </w:r>
          </w:p>
        </w:tc>
      </w:tr>
      <w:tr w:rsidR="00681CA0" w:rsidRPr="006F7758" w14:paraId="324B7BE9" w14:textId="77777777" w:rsidTr="00591FF6">
        <w:trPr>
          <w:cantSplit/>
        </w:trPr>
        <w:tc>
          <w:tcPr>
            <w:tcW w:w="1956" w:type="dxa"/>
            <w:tcBorders>
              <w:top w:val="nil"/>
              <w:bottom w:val="nil"/>
            </w:tcBorders>
          </w:tcPr>
          <w:p w14:paraId="5ED15029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3000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EFD175A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0,433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E75A518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0,403</w:t>
            </w:r>
          </w:p>
        </w:tc>
      </w:tr>
      <w:tr w:rsidR="00681CA0" w:rsidRPr="006F7758" w14:paraId="10808A5F" w14:textId="77777777" w:rsidTr="00591FF6">
        <w:trPr>
          <w:cantSplit/>
        </w:trPr>
        <w:tc>
          <w:tcPr>
            <w:tcW w:w="1956" w:type="dxa"/>
            <w:tcBorders>
              <w:top w:val="nil"/>
            </w:tcBorders>
          </w:tcPr>
          <w:p w14:paraId="14DD6C98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F 2700</w:t>
            </w:r>
          </w:p>
        </w:tc>
        <w:tc>
          <w:tcPr>
            <w:tcW w:w="1559" w:type="dxa"/>
            <w:tcBorders>
              <w:top w:val="nil"/>
            </w:tcBorders>
          </w:tcPr>
          <w:p w14:paraId="0D9BB99F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-</w:t>
            </w:r>
          </w:p>
        </w:tc>
        <w:tc>
          <w:tcPr>
            <w:tcW w:w="1560" w:type="dxa"/>
            <w:tcBorders>
              <w:top w:val="nil"/>
            </w:tcBorders>
          </w:tcPr>
          <w:p w14:paraId="2A2CB74B" w14:textId="77777777" w:rsidR="00681CA0" w:rsidRPr="006F7758" w:rsidRDefault="00681CA0" w:rsidP="007318AD">
            <w:pPr>
              <w:pStyle w:val="a9"/>
              <w:spacing w:after="0"/>
              <w:jc w:val="center"/>
              <w:rPr>
                <w:rFonts w:ascii="Arial" w:hAnsi="Arial" w:cs="Arial"/>
                <w:sz w:val="22"/>
                <w:szCs w:val="28"/>
                <w:lang w:val="en-US"/>
              </w:rPr>
            </w:pPr>
            <w:r w:rsidRPr="006F7758">
              <w:rPr>
                <w:rFonts w:ascii="Arial" w:hAnsi="Arial" w:cs="Arial"/>
                <w:sz w:val="22"/>
                <w:szCs w:val="28"/>
                <w:lang w:val="en-US"/>
              </w:rPr>
              <w:t>-</w:t>
            </w:r>
          </w:p>
        </w:tc>
      </w:tr>
    </w:tbl>
    <w:p w14:paraId="2E4914FC" w14:textId="77777777" w:rsidR="00681CA0" w:rsidRDefault="00681CA0" w:rsidP="004A37C4">
      <w:pPr>
        <w:pStyle w:val="a9"/>
        <w:spacing w:after="0"/>
        <w:ind w:right="467"/>
        <w:rPr>
          <w:rFonts w:ascii="Arial" w:hAnsi="Arial" w:cs="Arial"/>
          <w:szCs w:val="28"/>
        </w:rPr>
      </w:pPr>
    </w:p>
    <w:p w14:paraId="44B6E369" w14:textId="77777777" w:rsidR="00732F0C" w:rsidRPr="007318AD" w:rsidRDefault="007F0CAD" w:rsidP="00732F0C">
      <w:pPr>
        <w:pStyle w:val="a9"/>
        <w:ind w:right="467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lastRenderedPageBreak/>
        <w:drawing>
          <wp:inline distT="0" distB="0" distL="0" distR="0" wp14:anchorId="36DA5F98" wp14:editId="72921345">
            <wp:extent cx="6303010" cy="6431280"/>
            <wp:effectExtent l="0" t="0" r="254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0125" w14:textId="50536D35" w:rsidR="00681CA0" w:rsidRPr="00933E91" w:rsidRDefault="003E2868" w:rsidP="00732F0C">
      <w:pPr>
        <w:pStyle w:val="a9"/>
        <w:spacing w:before="120"/>
        <w:ind w:right="465"/>
        <w:jc w:val="center"/>
        <w:rPr>
          <w:rFonts w:ascii="Arial" w:hAnsi="Arial" w:cs="Arial"/>
          <w:sz w:val="22"/>
          <w:szCs w:val="28"/>
        </w:rPr>
      </w:pPr>
      <w:r w:rsidRPr="00732F0C">
        <w:rPr>
          <w:rFonts w:ascii="Arial" w:hAnsi="Arial" w:cs="Arial"/>
          <w:i/>
          <w:sz w:val="22"/>
          <w:szCs w:val="28"/>
          <w:lang w:val="en-US"/>
        </w:rPr>
        <w:t>x</w:t>
      </w:r>
      <w:r>
        <w:rPr>
          <w:rFonts w:ascii="Arial" w:hAnsi="Arial" w:cs="Arial"/>
          <w:i/>
          <w:sz w:val="22"/>
          <w:szCs w:val="28"/>
        </w:rPr>
        <w:t xml:space="preserve"> </w:t>
      </w:r>
      <w:r w:rsidR="00732F0C" w:rsidRPr="00933E91">
        <w:rPr>
          <w:rFonts w:ascii="Arial" w:hAnsi="Arial" w:cs="Arial"/>
          <w:sz w:val="22"/>
          <w:szCs w:val="28"/>
        </w:rPr>
        <w:t>=</w:t>
      </w:r>
      <w:r>
        <w:rPr>
          <w:rFonts w:ascii="Arial" w:hAnsi="Arial" w:cs="Arial"/>
          <w:sz w:val="22"/>
          <w:szCs w:val="28"/>
        </w:rPr>
        <w:t xml:space="preserve"> </w:t>
      </w:r>
      <w:r w:rsidR="00732F0C" w:rsidRPr="00933E91">
        <w:rPr>
          <w:rFonts w:ascii="Arial" w:hAnsi="Arial" w:cs="Arial"/>
          <w:sz w:val="22"/>
          <w:szCs w:val="28"/>
        </w:rPr>
        <w:t xml:space="preserve">0,313, </w:t>
      </w:r>
      <w:r w:rsidR="00732F0C">
        <w:rPr>
          <w:rFonts w:ascii="Arial" w:hAnsi="Arial" w:cs="Arial"/>
          <w:i/>
          <w:sz w:val="22"/>
          <w:szCs w:val="28"/>
          <w:lang w:val="en-US"/>
        </w:rPr>
        <w:t>y</w:t>
      </w:r>
      <w:r>
        <w:rPr>
          <w:rFonts w:ascii="Arial" w:hAnsi="Arial" w:cs="Arial"/>
          <w:i/>
          <w:sz w:val="22"/>
          <w:szCs w:val="28"/>
        </w:rPr>
        <w:t xml:space="preserve"> </w:t>
      </w:r>
      <w:r w:rsidR="00732F0C" w:rsidRPr="00933E91">
        <w:rPr>
          <w:rFonts w:ascii="Arial" w:hAnsi="Arial" w:cs="Arial"/>
          <w:sz w:val="22"/>
          <w:szCs w:val="28"/>
        </w:rPr>
        <w:t>=</w:t>
      </w:r>
      <w:r>
        <w:rPr>
          <w:rFonts w:ascii="Arial" w:hAnsi="Arial" w:cs="Arial"/>
          <w:sz w:val="22"/>
          <w:szCs w:val="28"/>
        </w:rPr>
        <w:t xml:space="preserve"> </w:t>
      </w:r>
      <w:r w:rsidR="00732F0C" w:rsidRPr="00933E91">
        <w:rPr>
          <w:rFonts w:ascii="Arial" w:hAnsi="Arial" w:cs="Arial"/>
          <w:sz w:val="22"/>
          <w:szCs w:val="28"/>
        </w:rPr>
        <w:t>0,337</w:t>
      </w:r>
    </w:p>
    <w:p w14:paraId="071BC5A8" w14:textId="1FF867FD" w:rsidR="00681CA0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6F7758">
        <w:rPr>
          <w:rFonts w:ascii="Arial" w:hAnsi="Arial" w:cs="Arial"/>
          <w:sz w:val="22"/>
          <w:szCs w:val="28"/>
        </w:rPr>
        <w:t>.1 – Площадь допу</w:t>
      </w:r>
      <w:r w:rsidR="003E2868">
        <w:rPr>
          <w:rFonts w:ascii="Arial" w:hAnsi="Arial" w:cs="Arial"/>
          <w:sz w:val="22"/>
          <w:szCs w:val="28"/>
        </w:rPr>
        <w:t xml:space="preserve">сков для стандартной </w:t>
      </w:r>
      <w:r>
        <w:rPr>
          <w:rFonts w:ascii="Arial" w:hAnsi="Arial" w:cs="Arial"/>
          <w:sz w:val="22"/>
          <w:szCs w:val="28"/>
        </w:rPr>
        <w:t>цветности</w:t>
      </w:r>
      <w:r w:rsidRPr="006F7758"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  <w:lang w:val="en-US"/>
        </w:rPr>
        <w:t>F</w:t>
      </w:r>
      <w:r w:rsidRPr="006F7758">
        <w:rPr>
          <w:rFonts w:ascii="Arial" w:hAnsi="Arial" w:cs="Arial"/>
          <w:sz w:val="22"/>
          <w:szCs w:val="28"/>
        </w:rPr>
        <w:t xml:space="preserve"> 6500</w:t>
      </w:r>
    </w:p>
    <w:p w14:paraId="4F7A7002" w14:textId="77777777" w:rsidR="00681CA0" w:rsidRPr="006F7758" w:rsidRDefault="00681CA0" w:rsidP="004A37C4">
      <w:pPr>
        <w:pStyle w:val="a9"/>
        <w:ind w:right="467"/>
        <w:jc w:val="center"/>
        <w:rPr>
          <w:rFonts w:ascii="Arial" w:hAnsi="Arial" w:cs="Arial"/>
          <w:b/>
          <w:szCs w:val="28"/>
        </w:rPr>
      </w:pPr>
    </w:p>
    <w:p w14:paraId="2727DC7D" w14:textId="77777777" w:rsidR="00732F0C" w:rsidRDefault="007F0CAD" w:rsidP="00732F0C">
      <w:pPr>
        <w:pStyle w:val="a9"/>
        <w:ind w:right="467"/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68FA4217" wp14:editId="63C6484A">
            <wp:extent cx="6297295" cy="6559550"/>
            <wp:effectExtent l="0" t="0" r="825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6022" w14:textId="3EA4F34C" w:rsidR="00681CA0" w:rsidRPr="00933E91" w:rsidRDefault="003E2868" w:rsidP="00732F0C">
      <w:pPr>
        <w:pStyle w:val="a9"/>
        <w:spacing w:before="120"/>
        <w:ind w:right="465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i/>
          <w:sz w:val="22"/>
          <w:szCs w:val="22"/>
          <w:lang w:val="en-US"/>
        </w:rPr>
        <w:t>x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 xml:space="preserve">0,346, </w:t>
      </w:r>
      <w:r w:rsidR="00732F0C">
        <w:rPr>
          <w:rFonts w:ascii="Arial" w:hAnsi="Arial" w:cs="Arial"/>
          <w:i/>
          <w:sz w:val="22"/>
          <w:szCs w:val="22"/>
          <w:lang w:val="en-US"/>
        </w:rPr>
        <w:t>y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0,359</w:t>
      </w:r>
    </w:p>
    <w:p w14:paraId="706EBF15" w14:textId="64C4178B" w:rsidR="00681CA0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6F7758">
        <w:rPr>
          <w:rFonts w:ascii="Arial" w:hAnsi="Arial" w:cs="Arial"/>
          <w:sz w:val="22"/>
          <w:szCs w:val="28"/>
        </w:rPr>
        <w:t>.2 – Пл</w:t>
      </w:r>
      <w:r w:rsidR="003E2868">
        <w:rPr>
          <w:rFonts w:ascii="Arial" w:hAnsi="Arial" w:cs="Arial"/>
          <w:sz w:val="22"/>
          <w:szCs w:val="28"/>
        </w:rPr>
        <w:t>ощадь допусков для стандартной цветности</w:t>
      </w:r>
      <w:r w:rsidRPr="006F7758"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  <w:lang w:val="en-US"/>
        </w:rPr>
        <w:t>F</w:t>
      </w:r>
      <w:r w:rsidRPr="006F7758">
        <w:rPr>
          <w:rFonts w:ascii="Arial" w:hAnsi="Arial" w:cs="Arial"/>
          <w:sz w:val="22"/>
          <w:szCs w:val="28"/>
        </w:rPr>
        <w:t xml:space="preserve"> 5000</w:t>
      </w:r>
    </w:p>
    <w:p w14:paraId="63A57473" w14:textId="77777777" w:rsidR="00681CA0" w:rsidRDefault="00681CA0" w:rsidP="004A37C4">
      <w:pPr>
        <w:pStyle w:val="a9"/>
        <w:ind w:right="467"/>
        <w:jc w:val="center"/>
        <w:rPr>
          <w:rFonts w:ascii="Arial" w:hAnsi="Arial" w:cs="Arial"/>
          <w:b/>
          <w:szCs w:val="28"/>
        </w:rPr>
      </w:pPr>
    </w:p>
    <w:p w14:paraId="5D71484D" w14:textId="77777777" w:rsidR="00732F0C" w:rsidRDefault="007F0CAD" w:rsidP="004A37C4">
      <w:pPr>
        <w:pStyle w:val="a9"/>
        <w:ind w:right="467"/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48D03A37" wp14:editId="77562911">
            <wp:extent cx="6297295" cy="6541135"/>
            <wp:effectExtent l="0" t="0" r="825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9AB9" w14:textId="29F49B8A" w:rsidR="00681CA0" w:rsidRPr="00933E91" w:rsidRDefault="003E2868" w:rsidP="004A37C4">
      <w:pPr>
        <w:pStyle w:val="a9"/>
        <w:ind w:right="467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i/>
          <w:sz w:val="22"/>
          <w:szCs w:val="22"/>
          <w:lang w:val="en-US"/>
        </w:rPr>
        <w:t>x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 xml:space="preserve">0,380, </w:t>
      </w:r>
      <w:r w:rsidR="00732F0C">
        <w:rPr>
          <w:rFonts w:ascii="Arial" w:hAnsi="Arial" w:cs="Arial"/>
          <w:i/>
          <w:sz w:val="22"/>
          <w:szCs w:val="22"/>
          <w:lang w:val="en-US"/>
        </w:rPr>
        <w:t>y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0,380</w:t>
      </w:r>
    </w:p>
    <w:p w14:paraId="4C0F8280" w14:textId="5FD3424A" w:rsidR="00681CA0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6F7758">
        <w:rPr>
          <w:rFonts w:ascii="Arial" w:hAnsi="Arial" w:cs="Arial"/>
          <w:sz w:val="22"/>
          <w:szCs w:val="28"/>
        </w:rPr>
        <w:t>.3 – Площадь допу</w:t>
      </w:r>
      <w:r w:rsidR="003E2868">
        <w:rPr>
          <w:rFonts w:ascii="Arial" w:hAnsi="Arial" w:cs="Arial"/>
          <w:sz w:val="22"/>
          <w:szCs w:val="28"/>
        </w:rPr>
        <w:t xml:space="preserve">сков для стандартной </w:t>
      </w:r>
      <w:r w:rsidR="00732F0C">
        <w:rPr>
          <w:rFonts w:ascii="Arial" w:hAnsi="Arial" w:cs="Arial"/>
          <w:sz w:val="22"/>
          <w:szCs w:val="28"/>
        </w:rPr>
        <w:t>цветности</w:t>
      </w:r>
      <w:r w:rsidRPr="006F7758"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  <w:lang w:val="en-US"/>
        </w:rPr>
        <w:t>F</w:t>
      </w:r>
      <w:r w:rsidRPr="006F7758">
        <w:rPr>
          <w:rFonts w:ascii="Arial" w:hAnsi="Arial" w:cs="Arial"/>
          <w:sz w:val="22"/>
          <w:szCs w:val="28"/>
        </w:rPr>
        <w:t xml:space="preserve"> 4000</w:t>
      </w:r>
    </w:p>
    <w:p w14:paraId="0A0E336F" w14:textId="77777777" w:rsidR="00681CA0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</w:p>
    <w:p w14:paraId="5DD7CF03" w14:textId="77777777" w:rsidR="00732F0C" w:rsidRDefault="007F0CAD" w:rsidP="00732F0C">
      <w:pPr>
        <w:pStyle w:val="a9"/>
        <w:spacing w:before="120"/>
        <w:ind w:right="46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727041" wp14:editId="244949DA">
            <wp:extent cx="6290945" cy="6455410"/>
            <wp:effectExtent l="0" t="0" r="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8DF1" w14:textId="644AEEA8" w:rsidR="00681CA0" w:rsidRPr="00933E91" w:rsidRDefault="003E2868" w:rsidP="00732F0C">
      <w:pPr>
        <w:pStyle w:val="a9"/>
        <w:spacing w:before="120"/>
        <w:ind w:right="465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i/>
          <w:sz w:val="22"/>
          <w:szCs w:val="22"/>
          <w:lang w:val="en-US"/>
        </w:rPr>
        <w:t>x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 xml:space="preserve">0,409, </w:t>
      </w:r>
      <w:r w:rsidR="00732F0C">
        <w:rPr>
          <w:rFonts w:ascii="Arial" w:hAnsi="Arial" w:cs="Arial"/>
          <w:i/>
          <w:sz w:val="22"/>
          <w:szCs w:val="22"/>
          <w:lang w:val="en-US"/>
        </w:rPr>
        <w:t>y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0,394</w:t>
      </w:r>
    </w:p>
    <w:p w14:paraId="5DAB26F3" w14:textId="0E4536D7" w:rsidR="00681CA0" w:rsidRPr="006F7758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6F7758">
        <w:rPr>
          <w:rFonts w:ascii="Arial" w:hAnsi="Arial" w:cs="Arial"/>
          <w:sz w:val="22"/>
          <w:szCs w:val="28"/>
        </w:rPr>
        <w:t>.4 – Площадь допу</w:t>
      </w:r>
      <w:r w:rsidR="003E2868">
        <w:rPr>
          <w:rFonts w:ascii="Arial" w:hAnsi="Arial" w:cs="Arial"/>
          <w:sz w:val="22"/>
          <w:szCs w:val="28"/>
        </w:rPr>
        <w:t xml:space="preserve">сков для стандартной </w:t>
      </w:r>
      <w:r>
        <w:rPr>
          <w:rFonts w:ascii="Arial" w:hAnsi="Arial" w:cs="Arial"/>
          <w:sz w:val="22"/>
          <w:szCs w:val="28"/>
        </w:rPr>
        <w:t>цветности</w:t>
      </w:r>
      <w:r w:rsidRPr="006F7758"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  <w:lang w:val="en-US"/>
        </w:rPr>
        <w:t>F</w:t>
      </w:r>
      <w:r w:rsidRPr="006F7758">
        <w:rPr>
          <w:rFonts w:ascii="Arial" w:hAnsi="Arial" w:cs="Arial"/>
          <w:sz w:val="22"/>
          <w:szCs w:val="28"/>
        </w:rPr>
        <w:t xml:space="preserve"> 3500</w:t>
      </w:r>
    </w:p>
    <w:p w14:paraId="0A020E4C" w14:textId="77777777" w:rsidR="00681CA0" w:rsidRDefault="00681CA0" w:rsidP="004A37C4">
      <w:pPr>
        <w:pStyle w:val="a9"/>
        <w:ind w:right="467"/>
        <w:jc w:val="center"/>
        <w:rPr>
          <w:rFonts w:ascii="Arial" w:hAnsi="Arial" w:cs="Arial"/>
          <w:b/>
          <w:szCs w:val="28"/>
        </w:rPr>
      </w:pPr>
    </w:p>
    <w:p w14:paraId="0BEB412B" w14:textId="77777777" w:rsidR="00732F0C" w:rsidRDefault="007F0CAD" w:rsidP="004A37C4">
      <w:pPr>
        <w:pStyle w:val="a9"/>
        <w:ind w:right="467"/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2AA2FAAD" wp14:editId="49778774">
            <wp:extent cx="6297295" cy="6516370"/>
            <wp:effectExtent l="0" t="0" r="825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D401" w14:textId="471D65B4" w:rsidR="00681CA0" w:rsidRPr="00933E91" w:rsidRDefault="003E2868" w:rsidP="00732F0C">
      <w:pPr>
        <w:pStyle w:val="a9"/>
        <w:spacing w:before="120"/>
        <w:ind w:right="465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i/>
          <w:sz w:val="22"/>
          <w:szCs w:val="22"/>
          <w:lang w:val="en-US"/>
        </w:rPr>
        <w:t>x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 xml:space="preserve">0,440, </w:t>
      </w:r>
      <w:r w:rsidR="00732F0C">
        <w:rPr>
          <w:rFonts w:ascii="Arial" w:hAnsi="Arial" w:cs="Arial"/>
          <w:i/>
          <w:sz w:val="22"/>
          <w:szCs w:val="22"/>
          <w:lang w:val="en-US"/>
        </w:rPr>
        <w:t>y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0,403</w:t>
      </w:r>
    </w:p>
    <w:p w14:paraId="54E50BD8" w14:textId="19E7DC9C" w:rsidR="00681CA0" w:rsidRPr="00360785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  <w:r w:rsidRPr="00360785">
        <w:rPr>
          <w:rFonts w:ascii="Arial" w:hAnsi="Arial" w:cs="Arial"/>
          <w:sz w:val="22"/>
          <w:szCs w:val="28"/>
        </w:rPr>
        <w:t xml:space="preserve">Рисунок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360785">
        <w:rPr>
          <w:rFonts w:ascii="Arial" w:hAnsi="Arial" w:cs="Arial"/>
          <w:sz w:val="22"/>
          <w:szCs w:val="28"/>
        </w:rPr>
        <w:t>.5 – Пл</w:t>
      </w:r>
      <w:r w:rsidR="003E2868">
        <w:rPr>
          <w:rFonts w:ascii="Arial" w:hAnsi="Arial" w:cs="Arial"/>
          <w:sz w:val="22"/>
          <w:szCs w:val="28"/>
        </w:rPr>
        <w:t>ощадь допусков для стандартной цветности</w:t>
      </w:r>
      <w:r w:rsidRPr="00360785">
        <w:rPr>
          <w:rFonts w:ascii="Arial" w:hAnsi="Arial" w:cs="Arial"/>
          <w:sz w:val="22"/>
          <w:szCs w:val="28"/>
        </w:rPr>
        <w:t xml:space="preserve"> </w:t>
      </w:r>
      <w:r w:rsidRPr="00360785">
        <w:rPr>
          <w:rFonts w:ascii="Arial" w:hAnsi="Arial" w:cs="Arial"/>
          <w:sz w:val="22"/>
          <w:szCs w:val="28"/>
          <w:lang w:val="en-US"/>
        </w:rPr>
        <w:t>F</w:t>
      </w:r>
      <w:r w:rsidRPr="00360785">
        <w:rPr>
          <w:rFonts w:ascii="Arial" w:hAnsi="Arial" w:cs="Arial"/>
          <w:sz w:val="22"/>
          <w:szCs w:val="28"/>
        </w:rPr>
        <w:t xml:space="preserve"> 3000</w:t>
      </w:r>
    </w:p>
    <w:p w14:paraId="7204435E" w14:textId="77777777" w:rsidR="00681CA0" w:rsidRDefault="00681CA0" w:rsidP="004A37C4">
      <w:pPr>
        <w:pStyle w:val="a9"/>
        <w:ind w:right="467"/>
        <w:jc w:val="center"/>
        <w:rPr>
          <w:rFonts w:ascii="Arial" w:hAnsi="Arial" w:cs="Arial"/>
          <w:b/>
          <w:szCs w:val="28"/>
        </w:rPr>
      </w:pPr>
    </w:p>
    <w:p w14:paraId="28996E8D" w14:textId="77777777" w:rsidR="00732F0C" w:rsidRDefault="007F0CAD" w:rsidP="00732F0C">
      <w:pPr>
        <w:pStyle w:val="a9"/>
        <w:spacing w:before="120"/>
        <w:ind w:right="465"/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0994475C" wp14:editId="18823C36">
            <wp:extent cx="6290945" cy="654113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E560" w14:textId="335C201E" w:rsidR="00681CA0" w:rsidRPr="00933E91" w:rsidRDefault="003E2868" w:rsidP="00732F0C">
      <w:pPr>
        <w:pStyle w:val="a9"/>
        <w:spacing w:before="120"/>
        <w:ind w:right="465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i/>
          <w:sz w:val="22"/>
          <w:szCs w:val="22"/>
          <w:lang w:val="en-US"/>
        </w:rPr>
        <w:t>x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 xml:space="preserve">0,463, </w:t>
      </w:r>
      <w:r w:rsidR="00732F0C">
        <w:rPr>
          <w:rFonts w:ascii="Arial" w:hAnsi="Arial" w:cs="Arial"/>
          <w:i/>
          <w:sz w:val="22"/>
          <w:szCs w:val="22"/>
          <w:lang w:val="en-US"/>
        </w:rPr>
        <w:t>y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="00732F0C" w:rsidRPr="00933E91">
        <w:rPr>
          <w:rFonts w:ascii="Arial" w:hAnsi="Arial" w:cs="Arial"/>
          <w:sz w:val="22"/>
          <w:szCs w:val="22"/>
        </w:rPr>
        <w:t>0,420</w:t>
      </w:r>
    </w:p>
    <w:p w14:paraId="389658A9" w14:textId="1D2AD204" w:rsidR="00681CA0" w:rsidRPr="006F7758" w:rsidRDefault="00681CA0" w:rsidP="004A37C4">
      <w:pPr>
        <w:pStyle w:val="a9"/>
        <w:ind w:right="467"/>
        <w:jc w:val="center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Рисунок </w:t>
      </w:r>
      <w:r w:rsidR="00D76063">
        <w:rPr>
          <w:rFonts w:ascii="Arial" w:hAnsi="Arial" w:cs="Arial"/>
          <w:sz w:val="22"/>
          <w:szCs w:val="28"/>
          <w:lang w:val="en-US"/>
        </w:rPr>
        <w:t>D</w:t>
      </w:r>
      <w:r w:rsidRPr="006F7758">
        <w:rPr>
          <w:rFonts w:ascii="Arial" w:hAnsi="Arial" w:cs="Arial"/>
          <w:sz w:val="22"/>
          <w:szCs w:val="28"/>
        </w:rPr>
        <w:t>.6 – Площадь допусков д</w:t>
      </w:r>
      <w:r w:rsidR="003E2868">
        <w:rPr>
          <w:rFonts w:ascii="Arial" w:hAnsi="Arial" w:cs="Arial"/>
          <w:sz w:val="22"/>
          <w:szCs w:val="28"/>
        </w:rPr>
        <w:t xml:space="preserve">ля стандартной </w:t>
      </w:r>
      <w:r>
        <w:rPr>
          <w:rFonts w:ascii="Arial" w:hAnsi="Arial" w:cs="Arial"/>
          <w:sz w:val="22"/>
          <w:szCs w:val="28"/>
        </w:rPr>
        <w:t>цветности</w:t>
      </w:r>
      <w:r w:rsidRPr="006F7758"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  <w:lang w:val="en-US"/>
        </w:rPr>
        <w:t>F</w:t>
      </w:r>
      <w:r w:rsidRPr="006F7758">
        <w:rPr>
          <w:rFonts w:ascii="Arial" w:hAnsi="Arial" w:cs="Arial"/>
          <w:sz w:val="22"/>
          <w:szCs w:val="28"/>
        </w:rPr>
        <w:t xml:space="preserve"> 2700</w:t>
      </w:r>
    </w:p>
    <w:p w14:paraId="7AD41B7D" w14:textId="77777777" w:rsidR="00681CA0" w:rsidRPr="002E591F" w:rsidRDefault="00681CA0" w:rsidP="006B76FB">
      <w:pPr>
        <w:pStyle w:val="a9"/>
        <w:ind w:right="-2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8"/>
        </w:rPr>
        <w:br w:type="page"/>
      </w:r>
      <w:r w:rsidRPr="006F7758">
        <w:rPr>
          <w:rFonts w:ascii="Arial" w:hAnsi="Arial" w:cs="Arial"/>
          <w:b/>
          <w:sz w:val="22"/>
          <w:szCs w:val="22"/>
        </w:rPr>
        <w:lastRenderedPageBreak/>
        <w:t xml:space="preserve">Приложение </w:t>
      </w:r>
      <w:r w:rsidR="00D76063">
        <w:rPr>
          <w:rFonts w:ascii="Arial" w:hAnsi="Arial" w:cs="Arial"/>
          <w:b/>
          <w:sz w:val="22"/>
          <w:szCs w:val="22"/>
          <w:lang w:val="en-US"/>
        </w:rPr>
        <w:t>E</w:t>
      </w:r>
    </w:p>
    <w:p w14:paraId="362F9148" w14:textId="77777777" w:rsidR="00681CA0" w:rsidRPr="006F7758" w:rsidRDefault="00681CA0" w:rsidP="004A37C4">
      <w:pPr>
        <w:pStyle w:val="a9"/>
        <w:spacing w:after="0" w:line="360" w:lineRule="auto"/>
        <w:ind w:right="-1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справочное</w:t>
      </w:r>
      <w:r w:rsidRPr="006F7758">
        <w:rPr>
          <w:rFonts w:ascii="Arial" w:hAnsi="Arial" w:cs="Arial"/>
          <w:b/>
          <w:sz w:val="22"/>
          <w:szCs w:val="22"/>
        </w:rPr>
        <w:t>)</w:t>
      </w:r>
    </w:p>
    <w:p w14:paraId="59E54F32" w14:textId="77777777" w:rsidR="00681CA0" w:rsidRDefault="00681CA0" w:rsidP="00511D84">
      <w:pPr>
        <w:pStyle w:val="a9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4D1C1B69" w14:textId="77777777" w:rsidR="00681CA0" w:rsidRPr="003F27B0" w:rsidRDefault="00681CA0" w:rsidP="00511D84">
      <w:pPr>
        <w:pStyle w:val="a9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6F7758">
        <w:rPr>
          <w:rFonts w:ascii="Arial" w:hAnsi="Arial" w:cs="Arial"/>
          <w:b/>
          <w:sz w:val="22"/>
          <w:szCs w:val="22"/>
        </w:rPr>
        <w:t xml:space="preserve">Информация для </w:t>
      </w:r>
      <w:r w:rsidRPr="003F27B0">
        <w:rPr>
          <w:rFonts w:ascii="Arial" w:hAnsi="Arial" w:cs="Arial"/>
          <w:b/>
          <w:sz w:val="22"/>
          <w:szCs w:val="22"/>
        </w:rPr>
        <w:t xml:space="preserve">расчета </w:t>
      </w:r>
      <w:r w:rsidR="00511D84" w:rsidRPr="004068EE">
        <w:rPr>
          <w:rFonts w:ascii="Arial" w:hAnsi="Arial" w:cs="Arial"/>
          <w:b/>
          <w:sz w:val="22"/>
          <w:szCs w:val="22"/>
        </w:rPr>
        <w:t>пускорегулирующего аппарата</w:t>
      </w:r>
      <w:r w:rsidRPr="004068EE">
        <w:rPr>
          <w:rFonts w:ascii="Arial" w:hAnsi="Arial" w:cs="Arial"/>
          <w:b/>
          <w:sz w:val="22"/>
          <w:szCs w:val="22"/>
        </w:rPr>
        <w:t xml:space="preserve"> и стартера</w:t>
      </w:r>
    </w:p>
    <w:p w14:paraId="4A547AB6" w14:textId="77777777" w:rsidR="00681CA0" w:rsidRPr="006F7758" w:rsidRDefault="00681CA0" w:rsidP="00511D84">
      <w:pPr>
        <w:pStyle w:val="a9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25F483B7" w14:textId="77777777" w:rsidR="00681CA0" w:rsidRPr="006F7758" w:rsidRDefault="00D76063" w:rsidP="00511D84">
      <w:pPr>
        <w:pStyle w:val="a9"/>
        <w:spacing w:after="0" w:line="360" w:lineRule="auto"/>
        <w:ind w:right="-1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E</w:t>
      </w:r>
      <w:r w:rsidR="00681CA0" w:rsidRPr="006F7758">
        <w:rPr>
          <w:rFonts w:ascii="Arial" w:hAnsi="Arial" w:cs="Arial"/>
          <w:b/>
          <w:sz w:val="22"/>
          <w:szCs w:val="22"/>
        </w:rPr>
        <w:t>.1 Общие положения</w:t>
      </w:r>
    </w:p>
    <w:p w14:paraId="306DD707" w14:textId="77777777" w:rsidR="00681CA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sz w:val="22"/>
          <w:szCs w:val="22"/>
        </w:rPr>
      </w:pPr>
    </w:p>
    <w:p w14:paraId="00DEEF54" w14:textId="77777777" w:rsidR="00681CA0" w:rsidRPr="00890C16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Для обеспечения правильного функционирования лампы при расчете ПРА и стартеров </w:t>
      </w:r>
      <w:r w:rsidR="00041754" w:rsidRPr="00890C16">
        <w:rPr>
          <w:rFonts w:ascii="Arial" w:hAnsi="Arial" w:cs="Arial"/>
          <w:sz w:val="22"/>
          <w:szCs w:val="22"/>
        </w:rPr>
        <w:t xml:space="preserve">необходимо </w:t>
      </w:r>
      <w:r w:rsidRPr="00890C16">
        <w:rPr>
          <w:rFonts w:ascii="Arial" w:hAnsi="Arial" w:cs="Arial"/>
          <w:sz w:val="22"/>
          <w:szCs w:val="22"/>
        </w:rPr>
        <w:t>учитывать соответствующую информацию, приведенную в листе с параметрами лампы и в настоящем приложении.</w:t>
      </w:r>
    </w:p>
    <w:p w14:paraId="03901D72" w14:textId="77777777" w:rsidR="00681CA0" w:rsidRPr="003F27B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4AC64D2C" w14:textId="77777777" w:rsidR="00681CA0" w:rsidRPr="003F27B0" w:rsidRDefault="00D76063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  <w:r w:rsidRPr="003F27B0">
        <w:rPr>
          <w:rFonts w:ascii="Arial" w:hAnsi="Arial" w:cs="Arial"/>
          <w:b/>
          <w:sz w:val="22"/>
          <w:szCs w:val="22"/>
        </w:rPr>
        <w:t>E</w:t>
      </w:r>
      <w:r w:rsidR="00681CA0" w:rsidRPr="003F27B0">
        <w:rPr>
          <w:rFonts w:ascii="Arial" w:hAnsi="Arial" w:cs="Arial"/>
          <w:b/>
          <w:sz w:val="22"/>
          <w:szCs w:val="22"/>
        </w:rPr>
        <w:t xml:space="preserve">.2 Условия предварительного зажигания ламп, работающих на </w:t>
      </w:r>
      <w:r w:rsidR="00FE4EF2" w:rsidRPr="004068EE">
        <w:rPr>
          <w:rFonts w:ascii="Arial" w:hAnsi="Arial" w:cs="Arial"/>
          <w:b/>
          <w:sz w:val="22"/>
          <w:szCs w:val="28"/>
        </w:rPr>
        <w:t>высокой частоте</w:t>
      </w:r>
    </w:p>
    <w:p w14:paraId="348B5D25" w14:textId="77777777" w:rsidR="00681CA0" w:rsidRPr="003F27B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sz w:val="22"/>
          <w:szCs w:val="22"/>
        </w:rPr>
      </w:pPr>
    </w:p>
    <w:p w14:paraId="61812BF5" w14:textId="77777777" w:rsidR="00681CA0" w:rsidRPr="003F27B0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3F27B0">
        <w:rPr>
          <w:rFonts w:ascii="Arial" w:hAnsi="Arial" w:cs="Arial"/>
          <w:sz w:val="22"/>
          <w:szCs w:val="22"/>
        </w:rPr>
        <w:t>Для ламп, работающих на ВЧ и имеющих катоды предварительного подогрева, требов</w:t>
      </w:r>
      <w:r w:rsidRPr="003F27B0">
        <w:rPr>
          <w:rFonts w:ascii="Arial" w:hAnsi="Arial" w:cs="Arial"/>
          <w:sz w:val="22"/>
          <w:szCs w:val="22"/>
        </w:rPr>
        <w:t>а</w:t>
      </w:r>
      <w:r w:rsidRPr="003F27B0">
        <w:rPr>
          <w:rFonts w:ascii="Arial" w:hAnsi="Arial" w:cs="Arial"/>
          <w:sz w:val="22"/>
          <w:szCs w:val="22"/>
        </w:rPr>
        <w:t>ния для правильного предварительного подогрева приведены в соответствующем листе с п</w:t>
      </w:r>
      <w:r w:rsidRPr="003F27B0">
        <w:rPr>
          <w:rFonts w:ascii="Arial" w:hAnsi="Arial" w:cs="Arial"/>
          <w:sz w:val="22"/>
          <w:szCs w:val="22"/>
        </w:rPr>
        <w:t>а</w:t>
      </w:r>
      <w:r w:rsidRPr="003F27B0">
        <w:rPr>
          <w:rFonts w:ascii="Arial" w:hAnsi="Arial" w:cs="Arial"/>
          <w:sz w:val="22"/>
          <w:szCs w:val="22"/>
        </w:rPr>
        <w:t xml:space="preserve">раметрами лампы. Объяснение этих требований </w:t>
      </w:r>
      <w:r w:rsidR="00041754" w:rsidRPr="003F27B0">
        <w:rPr>
          <w:rFonts w:ascii="Arial" w:hAnsi="Arial" w:cs="Arial"/>
          <w:sz w:val="22"/>
          <w:szCs w:val="22"/>
        </w:rPr>
        <w:t xml:space="preserve">приведено </w:t>
      </w:r>
      <w:r w:rsidRPr="003F27B0">
        <w:rPr>
          <w:rFonts w:ascii="Arial" w:hAnsi="Arial" w:cs="Arial"/>
          <w:sz w:val="22"/>
          <w:szCs w:val="22"/>
        </w:rPr>
        <w:t xml:space="preserve">в </w:t>
      </w:r>
      <w:r w:rsidR="00041754" w:rsidRPr="003F27B0">
        <w:rPr>
          <w:rFonts w:ascii="Arial" w:hAnsi="Arial" w:cs="Arial"/>
          <w:sz w:val="22"/>
          <w:szCs w:val="22"/>
        </w:rPr>
        <w:t xml:space="preserve">приложениях </w:t>
      </w:r>
      <w:r w:rsidRPr="003F27B0">
        <w:rPr>
          <w:rFonts w:ascii="Arial" w:hAnsi="Arial" w:cs="Arial"/>
          <w:sz w:val="22"/>
          <w:szCs w:val="22"/>
          <w:lang w:val="en-US"/>
        </w:rPr>
        <w:t>D</w:t>
      </w:r>
      <w:r w:rsidRPr="003F27B0">
        <w:rPr>
          <w:rFonts w:ascii="Arial" w:hAnsi="Arial" w:cs="Arial"/>
          <w:sz w:val="22"/>
          <w:szCs w:val="22"/>
        </w:rPr>
        <w:t xml:space="preserve"> [2] и В [3].</w:t>
      </w:r>
    </w:p>
    <w:p w14:paraId="338035D7" w14:textId="77777777" w:rsidR="00681CA0" w:rsidRPr="003F27B0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3F27B0">
        <w:rPr>
          <w:rFonts w:ascii="Arial" w:hAnsi="Arial" w:cs="Arial"/>
          <w:sz w:val="22"/>
          <w:szCs w:val="22"/>
        </w:rPr>
        <w:t xml:space="preserve">Для некоторых ламп </w:t>
      </w:r>
      <w:r w:rsidR="00041754" w:rsidRPr="003F27B0">
        <w:rPr>
          <w:rFonts w:ascii="Arial" w:hAnsi="Arial" w:cs="Arial"/>
          <w:sz w:val="22"/>
          <w:szCs w:val="22"/>
        </w:rPr>
        <w:t xml:space="preserve">дополнительную информацию </w:t>
      </w:r>
      <w:r w:rsidRPr="003F27B0">
        <w:rPr>
          <w:rFonts w:ascii="Arial" w:hAnsi="Arial" w:cs="Arial"/>
          <w:sz w:val="22"/>
          <w:szCs w:val="22"/>
        </w:rPr>
        <w:t>относительно требований ВЧ заж</w:t>
      </w:r>
      <w:r w:rsidRPr="003F27B0">
        <w:rPr>
          <w:rFonts w:ascii="Arial" w:hAnsi="Arial" w:cs="Arial"/>
          <w:sz w:val="22"/>
          <w:szCs w:val="22"/>
        </w:rPr>
        <w:t>и</w:t>
      </w:r>
      <w:r w:rsidRPr="003F27B0">
        <w:rPr>
          <w:rFonts w:ascii="Arial" w:hAnsi="Arial" w:cs="Arial"/>
          <w:sz w:val="22"/>
          <w:szCs w:val="22"/>
        </w:rPr>
        <w:t xml:space="preserve">гания без предварительного подогрева </w:t>
      </w:r>
      <w:r w:rsidR="00041754" w:rsidRPr="003F27B0">
        <w:rPr>
          <w:rFonts w:ascii="Arial" w:hAnsi="Arial" w:cs="Arial"/>
          <w:sz w:val="22"/>
          <w:szCs w:val="22"/>
        </w:rPr>
        <w:t xml:space="preserve">приводят </w:t>
      </w:r>
      <w:r w:rsidRPr="003F27B0">
        <w:rPr>
          <w:rFonts w:ascii="Arial" w:hAnsi="Arial" w:cs="Arial"/>
          <w:sz w:val="22"/>
          <w:szCs w:val="22"/>
        </w:rPr>
        <w:t>в соответствующем листе с параметрами лампы.</w:t>
      </w:r>
    </w:p>
    <w:p w14:paraId="589E38CB" w14:textId="77777777" w:rsidR="00681CA0" w:rsidRPr="003F27B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48F5ACB8" w14:textId="77777777" w:rsidR="00681CA0" w:rsidRPr="003F27B0" w:rsidRDefault="00D76063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  <w:r w:rsidRPr="003F27B0">
        <w:rPr>
          <w:rFonts w:ascii="Arial" w:hAnsi="Arial" w:cs="Arial"/>
          <w:b/>
          <w:sz w:val="22"/>
          <w:szCs w:val="22"/>
          <w:lang w:val="en-US"/>
        </w:rPr>
        <w:t>E</w:t>
      </w:r>
      <w:r w:rsidR="00681CA0" w:rsidRPr="003F27B0">
        <w:rPr>
          <w:rFonts w:ascii="Arial" w:hAnsi="Arial" w:cs="Arial"/>
          <w:b/>
          <w:sz w:val="22"/>
          <w:szCs w:val="22"/>
        </w:rPr>
        <w:t xml:space="preserve">.3 Частота, используемая для ламп, работающих на </w:t>
      </w:r>
      <w:r w:rsidR="00FE4EF2" w:rsidRPr="004068EE">
        <w:rPr>
          <w:rFonts w:ascii="Arial" w:hAnsi="Arial" w:cs="Arial"/>
          <w:b/>
          <w:sz w:val="22"/>
          <w:szCs w:val="28"/>
        </w:rPr>
        <w:t>высокой частоте</w:t>
      </w:r>
    </w:p>
    <w:p w14:paraId="13EFFB0B" w14:textId="77777777" w:rsidR="00681CA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sz w:val="22"/>
          <w:szCs w:val="22"/>
        </w:rPr>
      </w:pPr>
    </w:p>
    <w:p w14:paraId="787E938F" w14:textId="77777777" w:rsidR="00681CA0" w:rsidRPr="00890C16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890C16">
        <w:rPr>
          <w:rFonts w:ascii="Arial" w:hAnsi="Arial" w:cs="Arial"/>
          <w:sz w:val="22"/>
          <w:szCs w:val="22"/>
        </w:rPr>
        <w:t xml:space="preserve">Для ламп, рассчитанных для работы на ВЧ, </w:t>
      </w:r>
      <w:r w:rsidR="00F11C71" w:rsidRPr="00890C16">
        <w:rPr>
          <w:rFonts w:ascii="Arial" w:hAnsi="Arial" w:cs="Arial"/>
          <w:sz w:val="22"/>
          <w:szCs w:val="22"/>
        </w:rPr>
        <w:t xml:space="preserve">в листах </w:t>
      </w:r>
      <w:r w:rsidRPr="00890C16">
        <w:rPr>
          <w:rFonts w:ascii="Arial" w:hAnsi="Arial" w:cs="Arial"/>
          <w:sz w:val="22"/>
          <w:szCs w:val="22"/>
        </w:rPr>
        <w:t xml:space="preserve">с параметрами ламп </w:t>
      </w:r>
      <w:r w:rsidR="00F11C71" w:rsidRPr="00890C16">
        <w:rPr>
          <w:rFonts w:ascii="Arial" w:hAnsi="Arial" w:cs="Arial"/>
          <w:sz w:val="22"/>
          <w:szCs w:val="22"/>
        </w:rPr>
        <w:t xml:space="preserve">содержится </w:t>
      </w:r>
      <w:r w:rsidRPr="00890C16">
        <w:rPr>
          <w:rFonts w:ascii="Arial" w:hAnsi="Arial" w:cs="Arial"/>
          <w:sz w:val="22"/>
          <w:szCs w:val="22"/>
        </w:rPr>
        <w:t xml:space="preserve">диапазон частоты для </w:t>
      </w:r>
      <w:r w:rsidR="00997E1C" w:rsidRPr="00890C16">
        <w:rPr>
          <w:rFonts w:ascii="Arial" w:hAnsi="Arial" w:cs="Arial"/>
          <w:sz w:val="22"/>
          <w:szCs w:val="22"/>
        </w:rPr>
        <w:t>эталонного балласта</w:t>
      </w:r>
      <w:r w:rsidRPr="00890C16">
        <w:rPr>
          <w:rFonts w:ascii="Arial" w:hAnsi="Arial" w:cs="Arial"/>
          <w:sz w:val="22"/>
          <w:szCs w:val="22"/>
        </w:rPr>
        <w:t xml:space="preserve"> и для испытания ламп (зажигание, электрические и световые параметры). Этот диапазон частоты </w:t>
      </w:r>
      <w:r w:rsidR="00041754" w:rsidRPr="00890C16">
        <w:rPr>
          <w:rFonts w:ascii="Arial" w:hAnsi="Arial" w:cs="Arial"/>
          <w:sz w:val="22"/>
          <w:szCs w:val="22"/>
        </w:rPr>
        <w:t xml:space="preserve">выбирают </w:t>
      </w:r>
      <w:r w:rsidRPr="00890C16">
        <w:rPr>
          <w:rFonts w:ascii="Arial" w:hAnsi="Arial" w:cs="Arial"/>
          <w:sz w:val="22"/>
          <w:szCs w:val="22"/>
        </w:rPr>
        <w:t>для облегчения воспроизведения р</w:t>
      </w:r>
      <w:r w:rsidRPr="00890C16">
        <w:rPr>
          <w:rFonts w:ascii="Arial" w:hAnsi="Arial" w:cs="Arial"/>
          <w:sz w:val="22"/>
          <w:szCs w:val="22"/>
        </w:rPr>
        <w:t>е</w:t>
      </w:r>
      <w:r w:rsidRPr="00890C16">
        <w:rPr>
          <w:rFonts w:ascii="Arial" w:hAnsi="Arial" w:cs="Arial"/>
          <w:sz w:val="22"/>
          <w:szCs w:val="22"/>
        </w:rPr>
        <w:t>зультатов испытания</w:t>
      </w:r>
      <w:r w:rsidR="00493FDB" w:rsidRPr="00890C16">
        <w:rPr>
          <w:rFonts w:ascii="Arial" w:hAnsi="Arial" w:cs="Arial"/>
          <w:sz w:val="22"/>
          <w:szCs w:val="22"/>
        </w:rPr>
        <w:t>,</w:t>
      </w:r>
      <w:r w:rsidRPr="00890C16">
        <w:rPr>
          <w:rFonts w:ascii="Arial" w:hAnsi="Arial" w:cs="Arial"/>
          <w:sz w:val="22"/>
          <w:szCs w:val="22"/>
        </w:rPr>
        <w:t xml:space="preserve"> и</w:t>
      </w:r>
      <w:r w:rsidR="00041754" w:rsidRPr="00890C16">
        <w:rPr>
          <w:rFonts w:ascii="Arial" w:hAnsi="Arial" w:cs="Arial"/>
          <w:sz w:val="22"/>
          <w:szCs w:val="22"/>
        </w:rPr>
        <w:t xml:space="preserve"> он</w:t>
      </w:r>
      <w:r w:rsidRPr="00890C16">
        <w:rPr>
          <w:rFonts w:ascii="Arial" w:hAnsi="Arial" w:cs="Arial"/>
          <w:sz w:val="22"/>
          <w:szCs w:val="22"/>
        </w:rPr>
        <w:t xml:space="preserve"> не предназначен для ограничения в конструкции ВЧ ПРА, когда для практических целей может быть приемлема более высокая частота.</w:t>
      </w:r>
    </w:p>
    <w:p w14:paraId="2AEFC87E" w14:textId="77777777" w:rsidR="00681CA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4BEB40D8" w14:textId="77777777" w:rsidR="00681CA0" w:rsidRPr="006F7758" w:rsidRDefault="00D76063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E</w:t>
      </w:r>
      <w:r w:rsidR="00681CA0" w:rsidRPr="006F7758">
        <w:rPr>
          <w:rFonts w:ascii="Arial" w:hAnsi="Arial" w:cs="Arial"/>
          <w:b/>
          <w:sz w:val="22"/>
          <w:szCs w:val="22"/>
        </w:rPr>
        <w:t xml:space="preserve">.4 Допустимое смещение </w:t>
      </w:r>
      <w:r w:rsidR="00681CA0" w:rsidRPr="006F7758">
        <w:rPr>
          <w:rFonts w:ascii="Arial" w:hAnsi="Arial" w:cs="Arial"/>
          <w:b/>
          <w:sz w:val="22"/>
          <w:szCs w:val="22"/>
          <w:lang w:val="en-US"/>
        </w:rPr>
        <w:t>DC</w:t>
      </w:r>
      <w:r w:rsidR="00681CA0" w:rsidRPr="006F7758">
        <w:rPr>
          <w:rFonts w:ascii="Arial" w:hAnsi="Arial" w:cs="Arial"/>
          <w:b/>
          <w:sz w:val="22"/>
          <w:szCs w:val="22"/>
        </w:rPr>
        <w:t xml:space="preserve"> при предварительном подогреве</w:t>
      </w:r>
    </w:p>
    <w:p w14:paraId="1B238BB7" w14:textId="77777777" w:rsidR="00681CA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sz w:val="22"/>
          <w:szCs w:val="22"/>
        </w:rPr>
      </w:pPr>
    </w:p>
    <w:p w14:paraId="3DB3BEE0" w14:textId="77777777" w:rsidR="00681CA0" w:rsidRPr="006F7758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Междупиковое значение напряжения холостого хода должно быть менее или равно 2,8 наибольшего действующего значения напряжения холостого хода для </w:t>
      </w:r>
      <w:r w:rsidRPr="006F7758">
        <w:rPr>
          <w:rFonts w:ascii="Arial" w:hAnsi="Arial" w:cs="Arial"/>
          <w:sz w:val="22"/>
          <w:szCs w:val="22"/>
          <w:lang w:val="en-US"/>
        </w:rPr>
        <w:t>t</w:t>
      </w:r>
      <w:r w:rsidRPr="006F7758">
        <w:rPr>
          <w:rFonts w:ascii="Arial" w:hAnsi="Arial" w:cs="Arial"/>
          <w:sz w:val="22"/>
          <w:szCs w:val="22"/>
        </w:rPr>
        <w:t xml:space="preserve"> ≤ </w:t>
      </w:r>
      <w:r w:rsidRPr="006F7758">
        <w:rPr>
          <w:rFonts w:ascii="Arial" w:hAnsi="Arial" w:cs="Arial"/>
          <w:sz w:val="22"/>
          <w:szCs w:val="22"/>
          <w:lang w:val="en-US"/>
        </w:rPr>
        <w:t>t</w:t>
      </w:r>
      <w:r w:rsidRPr="006F7758">
        <w:rPr>
          <w:rFonts w:ascii="Arial" w:hAnsi="Arial" w:cs="Arial"/>
          <w:sz w:val="22"/>
          <w:szCs w:val="22"/>
          <w:vertAlign w:val="subscript"/>
          <w:lang w:val="en-US"/>
        </w:rPr>
        <w:t>s</w:t>
      </w:r>
      <w:r w:rsidRPr="006F7758">
        <w:rPr>
          <w:rFonts w:ascii="Arial" w:hAnsi="Arial" w:cs="Arial"/>
          <w:sz w:val="22"/>
          <w:szCs w:val="22"/>
        </w:rPr>
        <w:t>. Узкие пики напр</w:t>
      </w:r>
      <w:r w:rsidRPr="006F7758">
        <w:rPr>
          <w:rFonts w:ascii="Arial" w:hAnsi="Arial" w:cs="Arial"/>
          <w:sz w:val="22"/>
          <w:szCs w:val="22"/>
        </w:rPr>
        <w:t>я</w:t>
      </w:r>
      <w:r w:rsidRPr="006F7758">
        <w:rPr>
          <w:rFonts w:ascii="Arial" w:hAnsi="Arial" w:cs="Arial"/>
          <w:sz w:val="22"/>
          <w:szCs w:val="22"/>
        </w:rPr>
        <w:t>жения в первый полупериод после включения сетевого напряжения для предварительного п</w:t>
      </w:r>
      <w:r w:rsidRPr="006F7758">
        <w:rPr>
          <w:rFonts w:ascii="Arial" w:hAnsi="Arial" w:cs="Arial"/>
          <w:sz w:val="22"/>
          <w:szCs w:val="22"/>
        </w:rPr>
        <w:t>о</w:t>
      </w:r>
      <w:r w:rsidRPr="006F7758">
        <w:rPr>
          <w:rFonts w:ascii="Arial" w:hAnsi="Arial" w:cs="Arial"/>
          <w:sz w:val="22"/>
          <w:szCs w:val="22"/>
        </w:rPr>
        <w:t xml:space="preserve">догрева не учитывают при испытании устройства управления лампами в соответствии с </w:t>
      </w:r>
      <w:r>
        <w:rPr>
          <w:rFonts w:ascii="Arial" w:hAnsi="Arial" w:cs="Arial"/>
          <w:sz w:val="22"/>
          <w:szCs w:val="22"/>
        </w:rPr>
        <w:t>наст</w:t>
      </w:r>
      <w:r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ящим пунктом</w:t>
      </w:r>
      <w:r w:rsidRPr="006F7758">
        <w:rPr>
          <w:rFonts w:ascii="Arial" w:hAnsi="Arial" w:cs="Arial"/>
          <w:sz w:val="22"/>
          <w:szCs w:val="22"/>
        </w:rPr>
        <w:t>.</w:t>
      </w:r>
    </w:p>
    <w:p w14:paraId="33AE7796" w14:textId="77777777" w:rsidR="00681CA0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Смещение </w:t>
      </w:r>
      <w:r w:rsidRPr="006F7758">
        <w:rPr>
          <w:rFonts w:ascii="Arial" w:hAnsi="Arial" w:cs="Arial"/>
          <w:sz w:val="22"/>
          <w:szCs w:val="22"/>
          <w:lang w:val="en-US"/>
        </w:rPr>
        <w:t>DC</w:t>
      </w:r>
      <w:r w:rsidRPr="006F7758">
        <w:rPr>
          <w:rFonts w:ascii="Arial" w:hAnsi="Arial" w:cs="Arial"/>
          <w:sz w:val="22"/>
          <w:szCs w:val="22"/>
        </w:rPr>
        <w:t xml:space="preserve"> (среднее значение) напряжения холостого хода не должно превышать действующее значение напряжения холостого хода для </w:t>
      </w:r>
      <w:r w:rsidRPr="006F7758">
        <w:rPr>
          <w:rFonts w:ascii="Arial" w:hAnsi="Arial" w:cs="Arial"/>
          <w:sz w:val="22"/>
          <w:szCs w:val="22"/>
          <w:lang w:val="en-US"/>
        </w:rPr>
        <w:t>t</w:t>
      </w:r>
      <w:r w:rsidRPr="006F7758">
        <w:rPr>
          <w:rFonts w:ascii="Arial" w:hAnsi="Arial" w:cs="Arial"/>
          <w:sz w:val="22"/>
          <w:szCs w:val="22"/>
        </w:rPr>
        <w:t xml:space="preserve"> ≤ </w:t>
      </w:r>
      <w:r w:rsidRPr="006F7758">
        <w:rPr>
          <w:rFonts w:ascii="Arial" w:hAnsi="Arial" w:cs="Arial"/>
          <w:sz w:val="22"/>
          <w:szCs w:val="22"/>
          <w:lang w:val="en-US"/>
        </w:rPr>
        <w:t>t</w:t>
      </w:r>
      <w:r w:rsidRPr="006F7758">
        <w:rPr>
          <w:rFonts w:ascii="Arial" w:hAnsi="Arial" w:cs="Arial"/>
          <w:sz w:val="22"/>
          <w:szCs w:val="22"/>
          <w:vertAlign w:val="subscript"/>
          <w:lang w:val="en-US"/>
        </w:rPr>
        <w:t>s</w:t>
      </w:r>
      <w:r w:rsidRPr="006F7758">
        <w:rPr>
          <w:rFonts w:ascii="Arial" w:hAnsi="Arial" w:cs="Arial"/>
          <w:sz w:val="22"/>
          <w:szCs w:val="22"/>
        </w:rPr>
        <w:t xml:space="preserve">, указанного в соответствующем листе с параметрами лампы. Если действующее значение напряжения холостого хода для </w:t>
      </w:r>
      <w:r w:rsidRPr="006F7758">
        <w:rPr>
          <w:rFonts w:ascii="Arial" w:hAnsi="Arial" w:cs="Arial"/>
          <w:sz w:val="22"/>
          <w:szCs w:val="22"/>
          <w:lang w:val="en-US"/>
        </w:rPr>
        <w:t>t</w:t>
      </w:r>
      <w:r w:rsidRPr="006F7758">
        <w:rPr>
          <w:rFonts w:ascii="Arial" w:hAnsi="Arial" w:cs="Arial"/>
          <w:sz w:val="22"/>
          <w:szCs w:val="22"/>
        </w:rPr>
        <w:t xml:space="preserve"> ≤ </w:t>
      </w:r>
      <w:r w:rsidRPr="006F7758">
        <w:rPr>
          <w:rFonts w:ascii="Arial" w:hAnsi="Arial" w:cs="Arial"/>
          <w:sz w:val="22"/>
          <w:szCs w:val="22"/>
          <w:lang w:val="en-US"/>
        </w:rPr>
        <w:t>t</w:t>
      </w:r>
      <w:r w:rsidRPr="006F7758">
        <w:rPr>
          <w:rFonts w:ascii="Arial" w:hAnsi="Arial" w:cs="Arial"/>
          <w:sz w:val="22"/>
          <w:szCs w:val="22"/>
          <w:vertAlign w:val="subscript"/>
          <w:lang w:val="en-US"/>
        </w:rPr>
        <w:t>s</w:t>
      </w:r>
      <w:r w:rsidRPr="006F7758"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lastRenderedPageBreak/>
        <w:t>указ</w:t>
      </w:r>
      <w:r>
        <w:rPr>
          <w:rFonts w:ascii="Arial" w:hAnsi="Arial" w:cs="Arial"/>
          <w:sz w:val="22"/>
          <w:szCs w:val="22"/>
        </w:rPr>
        <w:t>ано</w:t>
      </w:r>
      <w:r w:rsidRPr="006F7758">
        <w:rPr>
          <w:rFonts w:ascii="Arial" w:hAnsi="Arial" w:cs="Arial"/>
          <w:sz w:val="22"/>
          <w:szCs w:val="22"/>
        </w:rPr>
        <w:t xml:space="preserve"> менее 200 В, то смещение </w:t>
      </w:r>
      <w:r w:rsidRPr="006F7758">
        <w:rPr>
          <w:rFonts w:ascii="Arial" w:hAnsi="Arial" w:cs="Arial"/>
          <w:sz w:val="22"/>
          <w:szCs w:val="22"/>
          <w:lang w:val="en-US"/>
        </w:rPr>
        <w:t>DC</w:t>
      </w:r>
      <w:r w:rsidRPr="006F7758">
        <w:rPr>
          <w:rFonts w:ascii="Arial" w:hAnsi="Arial" w:cs="Arial"/>
          <w:sz w:val="22"/>
          <w:szCs w:val="22"/>
        </w:rPr>
        <w:t xml:space="preserve"> напряжения холостого хода должно быть </w:t>
      </w:r>
      <w:r w:rsidR="00041754" w:rsidRPr="006F7758">
        <w:rPr>
          <w:rFonts w:ascii="Arial" w:hAnsi="Arial" w:cs="Arial"/>
          <w:sz w:val="22"/>
          <w:szCs w:val="22"/>
        </w:rPr>
        <w:t>м</w:t>
      </w:r>
      <w:r w:rsidR="00041754" w:rsidRPr="00B30F81">
        <w:rPr>
          <w:rFonts w:ascii="Arial" w:hAnsi="Arial" w:cs="Arial"/>
          <w:sz w:val="22"/>
          <w:szCs w:val="22"/>
        </w:rPr>
        <w:t xml:space="preserve">енее </w:t>
      </w:r>
      <w:r w:rsidRPr="006F7758">
        <w:rPr>
          <w:rFonts w:ascii="Arial" w:hAnsi="Arial" w:cs="Arial"/>
          <w:sz w:val="22"/>
          <w:szCs w:val="22"/>
        </w:rPr>
        <w:t>или равно 200 В.</w:t>
      </w:r>
    </w:p>
    <w:p w14:paraId="472E71A9" w14:textId="77777777" w:rsidR="00511D84" w:rsidRPr="006F7758" w:rsidRDefault="00511D84" w:rsidP="00511D84">
      <w:pPr>
        <w:pStyle w:val="a9"/>
        <w:spacing w:after="0" w:line="336" w:lineRule="auto"/>
        <w:ind w:firstLine="709"/>
        <w:rPr>
          <w:rFonts w:ascii="Arial" w:hAnsi="Arial" w:cs="Arial"/>
          <w:sz w:val="22"/>
          <w:szCs w:val="22"/>
        </w:rPr>
      </w:pPr>
    </w:p>
    <w:p w14:paraId="5BCB34C3" w14:textId="77777777" w:rsidR="00681CA0" w:rsidRPr="006F7758" w:rsidRDefault="00D76063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E</w:t>
      </w:r>
      <w:r w:rsidR="00681CA0" w:rsidRPr="006F7758">
        <w:rPr>
          <w:rFonts w:ascii="Arial" w:hAnsi="Arial" w:cs="Arial"/>
          <w:b/>
          <w:sz w:val="22"/>
          <w:szCs w:val="22"/>
        </w:rPr>
        <w:t>.5 Допуски на заменяющие резисторы</w:t>
      </w:r>
    </w:p>
    <w:p w14:paraId="1DB40AE9" w14:textId="77777777" w:rsidR="00681CA0" w:rsidRDefault="00681CA0" w:rsidP="00511D84">
      <w:pPr>
        <w:pStyle w:val="a9"/>
        <w:spacing w:after="0"/>
        <w:ind w:firstLine="709"/>
        <w:rPr>
          <w:rFonts w:ascii="Arial" w:hAnsi="Arial" w:cs="Arial"/>
          <w:b/>
          <w:sz w:val="22"/>
          <w:szCs w:val="22"/>
        </w:rPr>
      </w:pPr>
    </w:p>
    <w:p w14:paraId="1F135FF8" w14:textId="77777777" w:rsidR="00681CA0" w:rsidRPr="006F7758" w:rsidRDefault="00D76063" w:rsidP="004A37C4">
      <w:pPr>
        <w:pStyle w:val="a9"/>
        <w:spacing w:after="0" w:line="360" w:lineRule="auto"/>
        <w:ind w:right="-1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</w:t>
      </w:r>
      <w:r w:rsidR="00681CA0" w:rsidRPr="006F7758">
        <w:rPr>
          <w:rFonts w:ascii="Arial" w:hAnsi="Arial" w:cs="Arial"/>
          <w:b/>
          <w:sz w:val="22"/>
          <w:szCs w:val="22"/>
        </w:rPr>
        <w:t>.5.1 Резисторы, заменяющие электроды лампы</w:t>
      </w:r>
    </w:p>
    <w:p w14:paraId="45555FF8" w14:textId="77777777" w:rsidR="00681CA0" w:rsidRPr="006F0C8E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Допуск на значения сопротивления электродозаменяющих </w:t>
      </w:r>
      <w:r w:rsidRPr="006F0C8E">
        <w:rPr>
          <w:rFonts w:ascii="Arial" w:hAnsi="Arial" w:cs="Arial"/>
          <w:sz w:val="22"/>
          <w:szCs w:val="22"/>
        </w:rPr>
        <w:t xml:space="preserve">резисторов должен </w:t>
      </w:r>
      <w:r w:rsidR="00D76063" w:rsidRPr="006F0C8E">
        <w:rPr>
          <w:rFonts w:ascii="Arial" w:hAnsi="Arial" w:cs="Arial"/>
          <w:sz w:val="22"/>
          <w:szCs w:val="22"/>
        </w:rPr>
        <w:t>быть</w:t>
      </w:r>
      <w:r w:rsidRPr="006F0C8E">
        <w:rPr>
          <w:rFonts w:ascii="Arial" w:hAnsi="Arial" w:cs="Arial"/>
          <w:sz w:val="22"/>
          <w:szCs w:val="22"/>
        </w:rPr>
        <w:t xml:space="preserve"> </w:t>
      </w:r>
      <w:r w:rsidR="00D76063" w:rsidRPr="006F0C8E">
        <w:rPr>
          <w:rFonts w:ascii="Arial" w:hAnsi="Arial" w:cs="Arial"/>
          <w:sz w:val="22"/>
          <w:szCs w:val="22"/>
        </w:rPr>
        <w:t xml:space="preserve">не хуже </w:t>
      </w:r>
      <w:r w:rsidRPr="006F0C8E">
        <w:rPr>
          <w:rFonts w:ascii="Arial" w:hAnsi="Arial" w:cs="Arial"/>
          <w:sz w:val="22"/>
          <w:szCs w:val="22"/>
        </w:rPr>
        <w:t>± 1 % значения сопротивления.</w:t>
      </w:r>
    </w:p>
    <w:p w14:paraId="774F93BE" w14:textId="77777777" w:rsidR="00681CA0" w:rsidRPr="006F7758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0C8E">
        <w:rPr>
          <w:rFonts w:ascii="Arial" w:hAnsi="Arial" w:cs="Arial"/>
          <w:sz w:val="22"/>
          <w:szCs w:val="22"/>
        </w:rPr>
        <w:t>В качестве заменяющих резисторов рекомендуются неиндуктивные</w:t>
      </w:r>
      <w:r w:rsidRPr="006F7758">
        <w:rPr>
          <w:rFonts w:ascii="Arial" w:hAnsi="Arial" w:cs="Arial"/>
          <w:sz w:val="22"/>
          <w:szCs w:val="22"/>
        </w:rPr>
        <w:t xml:space="preserve"> резисторы.</w:t>
      </w:r>
    </w:p>
    <w:p w14:paraId="42E3DA62" w14:textId="77777777" w:rsidR="00681CA0" w:rsidRPr="006F7758" w:rsidRDefault="00D76063" w:rsidP="004A37C4">
      <w:pPr>
        <w:pStyle w:val="a9"/>
        <w:spacing w:after="0" w:line="360" w:lineRule="auto"/>
        <w:ind w:right="-1"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</w:t>
      </w:r>
      <w:r w:rsidR="00681CA0" w:rsidRPr="006F7758">
        <w:rPr>
          <w:rFonts w:ascii="Arial" w:hAnsi="Arial" w:cs="Arial"/>
          <w:b/>
          <w:sz w:val="22"/>
          <w:szCs w:val="22"/>
        </w:rPr>
        <w:t>.5.2 Резисторы, заменяющие полное сопротивление лампы</w:t>
      </w:r>
    </w:p>
    <w:p w14:paraId="3A3DACE8" w14:textId="77777777" w:rsidR="00681CA0" w:rsidRPr="006F7758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 xml:space="preserve">Допуск на значения сопротивления резисторов, заменяющих полное сопротивление разрядной лампы, </w:t>
      </w:r>
      <w:r w:rsidRPr="006F0C8E">
        <w:rPr>
          <w:rFonts w:ascii="Arial" w:hAnsi="Arial" w:cs="Arial"/>
          <w:sz w:val="22"/>
          <w:szCs w:val="22"/>
        </w:rPr>
        <w:t xml:space="preserve">должен </w:t>
      </w:r>
      <w:r w:rsidR="00D76063" w:rsidRPr="006F0C8E">
        <w:rPr>
          <w:rFonts w:ascii="Arial" w:hAnsi="Arial" w:cs="Arial"/>
          <w:sz w:val="22"/>
          <w:szCs w:val="22"/>
        </w:rPr>
        <w:t>быть не хуже</w:t>
      </w:r>
      <w:r w:rsidRPr="006F0C8E">
        <w:rPr>
          <w:rFonts w:ascii="Arial" w:hAnsi="Arial" w:cs="Arial"/>
          <w:sz w:val="22"/>
          <w:szCs w:val="22"/>
        </w:rPr>
        <w:t xml:space="preserve"> ± 5 %</w:t>
      </w:r>
      <w:r w:rsidRPr="006F7758">
        <w:rPr>
          <w:rFonts w:ascii="Arial" w:hAnsi="Arial" w:cs="Arial"/>
          <w:sz w:val="22"/>
          <w:szCs w:val="22"/>
        </w:rPr>
        <w:t xml:space="preserve"> значения сопротивления.</w:t>
      </w:r>
    </w:p>
    <w:p w14:paraId="6B1F08CF" w14:textId="77777777" w:rsidR="00681CA0" w:rsidRPr="006F7758" w:rsidRDefault="00681CA0" w:rsidP="004A37C4">
      <w:pPr>
        <w:pStyle w:val="a9"/>
        <w:tabs>
          <w:tab w:val="left" w:pos="8789"/>
        </w:tabs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В качестве заменяющих резисторов рекомендуются неиндуктивные резисторы.</w:t>
      </w:r>
    </w:p>
    <w:p w14:paraId="20A1E6CF" w14:textId="77777777" w:rsidR="00681CA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</w:p>
    <w:p w14:paraId="7E20658B" w14:textId="77777777" w:rsidR="00681CA0" w:rsidRPr="006F7758" w:rsidRDefault="00D76063" w:rsidP="00511D84">
      <w:pPr>
        <w:pStyle w:val="a9"/>
        <w:spacing w:after="0" w:line="336" w:lineRule="auto"/>
        <w:ind w:firstLine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</w:t>
      </w:r>
      <w:r w:rsidR="00681CA0" w:rsidRPr="006F7758">
        <w:rPr>
          <w:rFonts w:ascii="Arial" w:hAnsi="Arial" w:cs="Arial"/>
          <w:b/>
          <w:sz w:val="22"/>
          <w:szCs w:val="22"/>
        </w:rPr>
        <w:t xml:space="preserve">.6 </w:t>
      </w:r>
      <w:r w:rsidRPr="006F0C8E">
        <w:rPr>
          <w:rFonts w:ascii="Arial" w:hAnsi="Arial" w:cs="Arial"/>
          <w:b/>
          <w:sz w:val="22"/>
          <w:szCs w:val="22"/>
        </w:rPr>
        <w:t>Наибольшая</w:t>
      </w:r>
      <w:r w:rsidR="00681CA0" w:rsidRPr="006F7758">
        <w:rPr>
          <w:rFonts w:ascii="Arial" w:hAnsi="Arial" w:cs="Arial"/>
          <w:b/>
          <w:sz w:val="22"/>
          <w:szCs w:val="22"/>
        </w:rPr>
        <w:t xml:space="preserve"> асимметричная мощность</w:t>
      </w:r>
    </w:p>
    <w:p w14:paraId="3BE4773D" w14:textId="77777777" w:rsidR="00681CA0" w:rsidRDefault="00681CA0" w:rsidP="00511D84">
      <w:pPr>
        <w:pStyle w:val="a9"/>
        <w:spacing w:after="0" w:line="336" w:lineRule="auto"/>
        <w:ind w:firstLine="709"/>
        <w:rPr>
          <w:rFonts w:ascii="Arial" w:hAnsi="Arial" w:cs="Arial"/>
          <w:sz w:val="22"/>
          <w:szCs w:val="22"/>
        </w:rPr>
      </w:pPr>
    </w:p>
    <w:p w14:paraId="46BF2ECF" w14:textId="77777777" w:rsidR="00681CA0" w:rsidRPr="006F7758" w:rsidRDefault="00681CA0" w:rsidP="004A37C4">
      <w:pPr>
        <w:pStyle w:val="a9"/>
        <w:spacing w:after="0" w:line="360" w:lineRule="auto"/>
        <w:ind w:right="-1" w:firstLine="709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Цоколи ламп могут перегреваться в конце срока службы лампы. Ограничение мощности электродов в конце срока службы лампы считают пригодным пут</w:t>
      </w:r>
      <w:r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 xml:space="preserve">м для уменьшения такого риска для устройства управления. </w:t>
      </w:r>
      <w:r w:rsidR="00D76063" w:rsidRPr="006F0C8E">
        <w:rPr>
          <w:rFonts w:ascii="Arial" w:hAnsi="Arial" w:cs="Arial"/>
          <w:sz w:val="22"/>
          <w:szCs w:val="22"/>
        </w:rPr>
        <w:t>Наибольшая</w:t>
      </w:r>
      <w:r w:rsidRPr="006F7758">
        <w:rPr>
          <w:rFonts w:ascii="Arial" w:hAnsi="Arial" w:cs="Arial"/>
          <w:sz w:val="22"/>
          <w:szCs w:val="22"/>
        </w:rPr>
        <w:t xml:space="preserve"> асимметричная мощность устройства управл</w:t>
      </w:r>
      <w:r w:rsidRPr="006F7758"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 xml:space="preserve">ния, пригодная для </w:t>
      </w:r>
      <w:r>
        <w:rPr>
          <w:rFonts w:ascii="Arial" w:hAnsi="Arial" w:cs="Arial"/>
          <w:sz w:val="22"/>
          <w:szCs w:val="22"/>
        </w:rPr>
        <w:t>кат</w:t>
      </w:r>
      <w:r w:rsidRPr="006F7758">
        <w:rPr>
          <w:rFonts w:ascii="Arial" w:hAnsi="Arial" w:cs="Arial"/>
          <w:sz w:val="22"/>
          <w:szCs w:val="22"/>
        </w:rPr>
        <w:t xml:space="preserve">одов, должна быть равная или </w:t>
      </w:r>
      <w:r w:rsidR="00041754" w:rsidRPr="006F7758">
        <w:rPr>
          <w:rFonts w:ascii="Arial" w:hAnsi="Arial" w:cs="Arial"/>
          <w:sz w:val="22"/>
          <w:szCs w:val="22"/>
        </w:rPr>
        <w:t>ме</w:t>
      </w:r>
      <w:r w:rsidR="00041754" w:rsidRPr="00B30F81">
        <w:rPr>
          <w:rFonts w:ascii="Arial" w:hAnsi="Arial" w:cs="Arial"/>
          <w:sz w:val="22"/>
          <w:szCs w:val="22"/>
        </w:rPr>
        <w:t xml:space="preserve">нее </w:t>
      </w:r>
      <w:r w:rsidRPr="006F7758">
        <w:rPr>
          <w:rFonts w:ascii="Arial" w:hAnsi="Arial" w:cs="Arial"/>
          <w:sz w:val="22"/>
          <w:szCs w:val="22"/>
        </w:rPr>
        <w:t xml:space="preserve">мощности, указанной в таблице </w:t>
      </w:r>
      <w:r w:rsidR="00D76063">
        <w:rPr>
          <w:rFonts w:ascii="Arial" w:hAnsi="Arial" w:cs="Arial"/>
          <w:sz w:val="22"/>
          <w:szCs w:val="22"/>
        </w:rPr>
        <w:t>Е</w:t>
      </w:r>
      <w:r w:rsidRPr="006F7758">
        <w:rPr>
          <w:rFonts w:ascii="Arial" w:hAnsi="Arial" w:cs="Arial"/>
          <w:sz w:val="22"/>
          <w:szCs w:val="22"/>
        </w:rPr>
        <w:t>.1.</w:t>
      </w:r>
    </w:p>
    <w:p w14:paraId="2F739843" w14:textId="77777777" w:rsidR="00681CA0" w:rsidRPr="006F0C8E" w:rsidRDefault="00681CA0" w:rsidP="004A37C4">
      <w:pPr>
        <w:pStyle w:val="a9"/>
        <w:spacing w:after="0" w:line="360" w:lineRule="auto"/>
        <w:ind w:right="-1"/>
        <w:rPr>
          <w:rFonts w:ascii="Arial" w:hAnsi="Arial" w:cs="Arial"/>
          <w:sz w:val="22"/>
          <w:szCs w:val="22"/>
        </w:rPr>
      </w:pPr>
      <w:r w:rsidRPr="006F7758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</w:t>
      </w:r>
      <w:r w:rsidRPr="006F7758">
        <w:rPr>
          <w:rFonts w:ascii="Arial" w:hAnsi="Arial" w:cs="Arial"/>
          <w:sz w:val="22"/>
          <w:szCs w:val="22"/>
        </w:rPr>
        <w:t>б</w:t>
      </w:r>
      <w:r>
        <w:rPr>
          <w:rFonts w:ascii="Arial" w:hAnsi="Arial" w:cs="Arial"/>
          <w:sz w:val="22"/>
          <w:szCs w:val="22"/>
        </w:rPr>
        <w:t xml:space="preserve"> </w:t>
      </w:r>
      <w:r w:rsidRPr="006F0C8E">
        <w:rPr>
          <w:rFonts w:ascii="Arial" w:hAnsi="Arial" w:cs="Arial"/>
          <w:sz w:val="22"/>
          <w:szCs w:val="22"/>
        </w:rPr>
        <w:t xml:space="preserve">л и ц а </w:t>
      </w:r>
      <w:r w:rsidR="00D76063" w:rsidRPr="006F0C8E">
        <w:rPr>
          <w:rFonts w:ascii="Arial" w:hAnsi="Arial" w:cs="Arial"/>
          <w:sz w:val="22"/>
          <w:szCs w:val="22"/>
        </w:rPr>
        <w:t>Е</w:t>
      </w:r>
      <w:r w:rsidRPr="006F0C8E">
        <w:rPr>
          <w:rFonts w:ascii="Arial" w:hAnsi="Arial" w:cs="Arial"/>
          <w:sz w:val="22"/>
          <w:szCs w:val="22"/>
        </w:rPr>
        <w:t xml:space="preserve">.1 – </w:t>
      </w:r>
      <w:r w:rsidR="00D76063" w:rsidRPr="006F0C8E">
        <w:rPr>
          <w:rFonts w:ascii="Arial" w:hAnsi="Arial" w:cs="Arial"/>
          <w:sz w:val="22"/>
          <w:szCs w:val="22"/>
        </w:rPr>
        <w:t>Наибольшая</w:t>
      </w:r>
      <w:r w:rsidRPr="006F0C8E">
        <w:rPr>
          <w:rFonts w:ascii="Arial" w:hAnsi="Arial" w:cs="Arial"/>
          <w:sz w:val="22"/>
          <w:szCs w:val="22"/>
        </w:rPr>
        <w:t xml:space="preserve"> асимметричная мощность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984"/>
        <w:gridCol w:w="1843"/>
        <w:gridCol w:w="1109"/>
        <w:gridCol w:w="2718"/>
      </w:tblGrid>
      <w:tr w:rsidR="00681CA0" w:rsidRPr="006F7758" w14:paraId="0AEDE1D6" w14:textId="77777777" w:rsidTr="00AA3E61">
        <w:tc>
          <w:tcPr>
            <w:tcW w:w="2122" w:type="dxa"/>
            <w:tcBorders>
              <w:bottom w:val="double" w:sz="4" w:space="0" w:color="auto"/>
            </w:tcBorders>
          </w:tcPr>
          <w:p w14:paraId="00A50CBF" w14:textId="77777777" w:rsidR="00681CA0" w:rsidRPr="006F0C8E" w:rsidRDefault="00681CA0" w:rsidP="00AA3E61">
            <w:pPr>
              <w:pStyle w:val="a9"/>
              <w:spacing w:after="0"/>
              <w:ind w:right="-1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Номер листа</w:t>
            </w:r>
          </w:p>
          <w:p w14:paraId="56E6BD06" w14:textId="77777777" w:rsidR="00681CA0" w:rsidRPr="006F0C8E" w:rsidRDefault="00681CA0" w:rsidP="00D76063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60</w:t>
            </w:r>
            <w:r w:rsidRPr="006F0C8E">
              <w:rPr>
                <w:rFonts w:ascii="Arial" w:hAnsi="Arial" w:cs="Arial"/>
                <w:sz w:val="20"/>
                <w:lang w:val="en-US"/>
              </w:rPr>
              <w:t>081</w:t>
            </w:r>
            <w:r w:rsidRPr="006F0C8E">
              <w:rPr>
                <w:rFonts w:ascii="Arial" w:hAnsi="Arial" w:cs="Arial"/>
                <w:sz w:val="20"/>
              </w:rPr>
              <w:t>-</w:t>
            </w:r>
            <w:r w:rsidR="00D76063" w:rsidRPr="006F0C8E">
              <w:rPr>
                <w:rFonts w:ascii="Arial" w:hAnsi="Arial" w:cs="Arial"/>
                <w:sz w:val="20"/>
                <w:lang w:val="en-US"/>
              </w:rPr>
              <w:t>IEC</w:t>
            </w:r>
            <w:r w:rsidRPr="006F0C8E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6CEE6D83" w14:textId="77777777" w:rsidR="00681CA0" w:rsidRPr="006F0C8E" w:rsidRDefault="00681CA0" w:rsidP="00AA3E61">
            <w:pPr>
              <w:pStyle w:val="a9"/>
              <w:spacing w:after="0"/>
              <w:ind w:right="53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Номинальная мощность, Вт</w:t>
            </w:r>
          </w:p>
        </w:tc>
        <w:tc>
          <w:tcPr>
            <w:tcW w:w="1843" w:type="dxa"/>
            <w:tcBorders>
              <w:bottom w:val="double" w:sz="4" w:space="0" w:color="auto"/>
            </w:tcBorders>
          </w:tcPr>
          <w:p w14:paraId="11EC3A32" w14:textId="77777777" w:rsidR="00681CA0" w:rsidRPr="006F0C8E" w:rsidRDefault="00681CA0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Номинальные размеры, мм</w:t>
            </w:r>
          </w:p>
        </w:tc>
        <w:tc>
          <w:tcPr>
            <w:tcW w:w="1109" w:type="dxa"/>
            <w:tcBorders>
              <w:bottom w:val="double" w:sz="4" w:space="0" w:color="auto"/>
            </w:tcBorders>
          </w:tcPr>
          <w:p w14:paraId="2E815087" w14:textId="77777777" w:rsidR="00681CA0" w:rsidRPr="006F0C8E" w:rsidRDefault="00681CA0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718" w:type="dxa"/>
            <w:tcBorders>
              <w:bottom w:val="double" w:sz="4" w:space="0" w:color="auto"/>
            </w:tcBorders>
          </w:tcPr>
          <w:p w14:paraId="31FB2602" w14:textId="77777777" w:rsidR="00681CA0" w:rsidRPr="006F7758" w:rsidRDefault="00D76063" w:rsidP="00AA3E61">
            <w:pPr>
              <w:pStyle w:val="a9"/>
              <w:spacing w:after="0"/>
              <w:ind w:right="141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Наибольшая</w:t>
            </w:r>
            <w:r w:rsidR="00681CA0" w:rsidRPr="006F0C8E">
              <w:rPr>
                <w:rFonts w:ascii="Arial" w:hAnsi="Arial" w:cs="Arial"/>
                <w:sz w:val="20"/>
              </w:rPr>
              <w:t xml:space="preserve"> асимме</w:t>
            </w:r>
            <w:r w:rsidR="00681CA0" w:rsidRPr="006F0C8E">
              <w:rPr>
                <w:rFonts w:ascii="Arial" w:hAnsi="Arial" w:cs="Arial"/>
                <w:sz w:val="20"/>
              </w:rPr>
              <w:t>т</w:t>
            </w:r>
            <w:r w:rsidR="00681CA0" w:rsidRPr="006F0C8E">
              <w:rPr>
                <w:rFonts w:ascii="Arial" w:hAnsi="Arial" w:cs="Arial"/>
                <w:sz w:val="20"/>
              </w:rPr>
              <w:t>ричная мощность, Вт</w:t>
            </w:r>
          </w:p>
        </w:tc>
      </w:tr>
      <w:tr w:rsidR="006101EE" w:rsidRPr="006F7758" w14:paraId="7CD713CA" w14:textId="77777777" w:rsidTr="00AA3E61">
        <w:tc>
          <w:tcPr>
            <w:tcW w:w="2122" w:type="dxa"/>
            <w:tcBorders>
              <w:top w:val="double" w:sz="4" w:space="0" w:color="auto"/>
            </w:tcBorders>
          </w:tcPr>
          <w:p w14:paraId="62FD90AD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1020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34A4370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14:paraId="1AE0F7BE" w14:textId="333311B9" w:rsidR="006101EE" w:rsidRPr="009C47C8" w:rsidRDefault="006101EE" w:rsidP="003E2868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150</w:t>
            </w:r>
          </w:p>
        </w:tc>
        <w:tc>
          <w:tcPr>
            <w:tcW w:w="1109" w:type="dxa"/>
            <w:tcBorders>
              <w:top w:val="double" w:sz="4" w:space="0" w:color="auto"/>
            </w:tcBorders>
          </w:tcPr>
          <w:p w14:paraId="438CFDD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8" w:type="dxa"/>
            <w:tcBorders>
              <w:top w:val="double" w:sz="4" w:space="0" w:color="auto"/>
            </w:tcBorders>
          </w:tcPr>
          <w:p w14:paraId="12F284A3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31E195EB" w14:textId="77777777" w:rsidTr="00AA3E61">
        <w:tc>
          <w:tcPr>
            <w:tcW w:w="2122" w:type="dxa"/>
          </w:tcPr>
          <w:p w14:paraId="621F1D86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1030</w:t>
            </w:r>
          </w:p>
        </w:tc>
        <w:tc>
          <w:tcPr>
            <w:tcW w:w="1984" w:type="dxa"/>
          </w:tcPr>
          <w:p w14:paraId="5EBC824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3" w:type="dxa"/>
          </w:tcPr>
          <w:p w14:paraId="00DFE85F" w14:textId="1121621E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225</w:t>
            </w:r>
          </w:p>
        </w:tc>
        <w:tc>
          <w:tcPr>
            <w:tcW w:w="1109" w:type="dxa"/>
          </w:tcPr>
          <w:p w14:paraId="28E2258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8" w:type="dxa"/>
          </w:tcPr>
          <w:p w14:paraId="06C79667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42D50015" w14:textId="77777777" w:rsidTr="00AA3E61">
        <w:tc>
          <w:tcPr>
            <w:tcW w:w="2122" w:type="dxa"/>
          </w:tcPr>
          <w:p w14:paraId="364125C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1040</w:t>
            </w:r>
          </w:p>
        </w:tc>
        <w:tc>
          <w:tcPr>
            <w:tcW w:w="1984" w:type="dxa"/>
          </w:tcPr>
          <w:p w14:paraId="7C5458B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 xml:space="preserve">8 </w:t>
            </w:r>
          </w:p>
        </w:tc>
        <w:tc>
          <w:tcPr>
            <w:tcW w:w="1843" w:type="dxa"/>
          </w:tcPr>
          <w:p w14:paraId="4ADB6268" w14:textId="3419F344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300</w:t>
            </w:r>
          </w:p>
        </w:tc>
        <w:tc>
          <w:tcPr>
            <w:tcW w:w="1109" w:type="dxa"/>
          </w:tcPr>
          <w:p w14:paraId="5D5AFD08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8" w:type="dxa"/>
          </w:tcPr>
          <w:p w14:paraId="06AA002A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2FF2A99A" w14:textId="77777777" w:rsidTr="00AA3E61">
        <w:tc>
          <w:tcPr>
            <w:tcW w:w="2122" w:type="dxa"/>
          </w:tcPr>
          <w:p w14:paraId="007101A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1060</w:t>
            </w:r>
          </w:p>
        </w:tc>
        <w:tc>
          <w:tcPr>
            <w:tcW w:w="1984" w:type="dxa"/>
          </w:tcPr>
          <w:p w14:paraId="0A58CC8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843" w:type="dxa"/>
          </w:tcPr>
          <w:p w14:paraId="0BAAB8ED" w14:textId="376AA538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525</w:t>
            </w:r>
          </w:p>
        </w:tc>
        <w:tc>
          <w:tcPr>
            <w:tcW w:w="1109" w:type="dxa"/>
          </w:tcPr>
          <w:p w14:paraId="2F851A5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8" w:type="dxa"/>
          </w:tcPr>
          <w:p w14:paraId="204FC98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750B67DC" w14:textId="77777777" w:rsidTr="00AA3E61">
        <w:tc>
          <w:tcPr>
            <w:tcW w:w="2122" w:type="dxa"/>
          </w:tcPr>
          <w:p w14:paraId="0B61569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2120</w:t>
            </w:r>
          </w:p>
        </w:tc>
        <w:tc>
          <w:tcPr>
            <w:tcW w:w="1984" w:type="dxa"/>
          </w:tcPr>
          <w:p w14:paraId="3042E42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843" w:type="dxa"/>
          </w:tcPr>
          <w:p w14:paraId="1137D52C" w14:textId="70052CD7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450</w:t>
            </w:r>
          </w:p>
        </w:tc>
        <w:tc>
          <w:tcPr>
            <w:tcW w:w="1109" w:type="dxa"/>
          </w:tcPr>
          <w:p w14:paraId="25F9B3C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77723FED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3358BCD" w14:textId="77777777" w:rsidTr="00AA3E61">
        <w:tc>
          <w:tcPr>
            <w:tcW w:w="2122" w:type="dxa"/>
          </w:tcPr>
          <w:p w14:paraId="519C55C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2215</w:t>
            </w:r>
          </w:p>
        </w:tc>
        <w:tc>
          <w:tcPr>
            <w:tcW w:w="1984" w:type="dxa"/>
          </w:tcPr>
          <w:p w14:paraId="7593EB6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843" w:type="dxa"/>
          </w:tcPr>
          <w:p w14:paraId="46BA4055" w14:textId="4B4A61E5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550</w:t>
            </w:r>
          </w:p>
        </w:tc>
        <w:tc>
          <w:tcPr>
            <w:tcW w:w="1109" w:type="dxa"/>
          </w:tcPr>
          <w:p w14:paraId="7242D10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0859AC59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6510E46C" w14:textId="77777777" w:rsidTr="00AA3E61">
        <w:tc>
          <w:tcPr>
            <w:tcW w:w="2122" w:type="dxa"/>
          </w:tcPr>
          <w:p w14:paraId="68411D86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2220</w:t>
            </w:r>
          </w:p>
        </w:tc>
        <w:tc>
          <w:tcPr>
            <w:tcW w:w="1984" w:type="dxa"/>
          </w:tcPr>
          <w:p w14:paraId="251686CE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843" w:type="dxa"/>
          </w:tcPr>
          <w:p w14:paraId="6C3E609A" w14:textId="633C599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600</w:t>
            </w:r>
          </w:p>
        </w:tc>
        <w:tc>
          <w:tcPr>
            <w:tcW w:w="1109" w:type="dxa"/>
          </w:tcPr>
          <w:p w14:paraId="300CF6F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7C6C62A2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840298F" w14:textId="77777777" w:rsidTr="00AA3E61">
        <w:tc>
          <w:tcPr>
            <w:tcW w:w="2122" w:type="dxa"/>
          </w:tcPr>
          <w:p w14:paraId="541801F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2230</w:t>
            </w:r>
          </w:p>
        </w:tc>
        <w:tc>
          <w:tcPr>
            <w:tcW w:w="1984" w:type="dxa"/>
          </w:tcPr>
          <w:p w14:paraId="380F33F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843" w:type="dxa"/>
          </w:tcPr>
          <w:p w14:paraId="3A48AA00" w14:textId="78E4716E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32 х 600</w:t>
            </w:r>
          </w:p>
        </w:tc>
        <w:tc>
          <w:tcPr>
            <w:tcW w:w="1109" w:type="dxa"/>
          </w:tcPr>
          <w:p w14:paraId="10AE88BC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12C059C2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831FF6F" w14:textId="77777777" w:rsidTr="00AA3E61">
        <w:tc>
          <w:tcPr>
            <w:tcW w:w="2122" w:type="dxa"/>
          </w:tcPr>
          <w:p w14:paraId="50875B18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2240</w:t>
            </w:r>
          </w:p>
        </w:tc>
        <w:tc>
          <w:tcPr>
            <w:tcW w:w="1984" w:type="dxa"/>
          </w:tcPr>
          <w:p w14:paraId="73BE833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843" w:type="dxa"/>
          </w:tcPr>
          <w:p w14:paraId="6EBC59C6" w14:textId="3728DFF0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600</w:t>
            </w:r>
          </w:p>
        </w:tc>
        <w:tc>
          <w:tcPr>
            <w:tcW w:w="1109" w:type="dxa"/>
          </w:tcPr>
          <w:p w14:paraId="4ACCF2B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33895FEE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A227E8B" w14:textId="77777777" w:rsidTr="00AA3E61">
        <w:tc>
          <w:tcPr>
            <w:tcW w:w="2122" w:type="dxa"/>
          </w:tcPr>
          <w:p w14:paraId="7121143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2315</w:t>
            </w:r>
          </w:p>
        </w:tc>
        <w:tc>
          <w:tcPr>
            <w:tcW w:w="1984" w:type="dxa"/>
          </w:tcPr>
          <w:p w14:paraId="1D11B2D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843" w:type="dxa"/>
          </w:tcPr>
          <w:p w14:paraId="4B05A2D0" w14:textId="1465066E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970</w:t>
            </w:r>
          </w:p>
        </w:tc>
        <w:tc>
          <w:tcPr>
            <w:tcW w:w="1109" w:type="dxa"/>
          </w:tcPr>
          <w:p w14:paraId="3243E9D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726DD21C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419C978" w14:textId="77777777" w:rsidTr="00AA3E61">
        <w:tc>
          <w:tcPr>
            <w:tcW w:w="2122" w:type="dxa"/>
          </w:tcPr>
          <w:p w14:paraId="185D9CCD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2320</w:t>
            </w:r>
          </w:p>
        </w:tc>
        <w:tc>
          <w:tcPr>
            <w:tcW w:w="1984" w:type="dxa"/>
          </w:tcPr>
          <w:p w14:paraId="5A551327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843" w:type="dxa"/>
          </w:tcPr>
          <w:p w14:paraId="0CCC9F3B" w14:textId="5CD31EF6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900</w:t>
            </w:r>
          </w:p>
        </w:tc>
        <w:tc>
          <w:tcPr>
            <w:tcW w:w="1109" w:type="dxa"/>
          </w:tcPr>
          <w:p w14:paraId="210548AB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62C17E5E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4FB7861C" w14:textId="77777777" w:rsidTr="00AA3E61">
        <w:tc>
          <w:tcPr>
            <w:tcW w:w="2122" w:type="dxa"/>
          </w:tcPr>
          <w:p w14:paraId="5C52DAF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2340</w:t>
            </w:r>
          </w:p>
        </w:tc>
        <w:tc>
          <w:tcPr>
            <w:tcW w:w="1984" w:type="dxa"/>
          </w:tcPr>
          <w:p w14:paraId="71A6C517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843" w:type="dxa"/>
          </w:tcPr>
          <w:p w14:paraId="25E3E643" w14:textId="00254CB0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900</w:t>
            </w:r>
          </w:p>
        </w:tc>
        <w:tc>
          <w:tcPr>
            <w:tcW w:w="1109" w:type="dxa"/>
          </w:tcPr>
          <w:p w14:paraId="3305693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71A12FE6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DA6EE85" w14:textId="77777777" w:rsidTr="00AA3E61">
        <w:tc>
          <w:tcPr>
            <w:tcW w:w="2122" w:type="dxa"/>
          </w:tcPr>
          <w:p w14:paraId="4EA0CE3E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2420</w:t>
            </w:r>
          </w:p>
        </w:tc>
        <w:tc>
          <w:tcPr>
            <w:tcW w:w="1984" w:type="dxa"/>
          </w:tcPr>
          <w:p w14:paraId="0A14F3D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1843" w:type="dxa"/>
          </w:tcPr>
          <w:p w14:paraId="60DB7EB5" w14:textId="211A94F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1200</w:t>
            </w:r>
          </w:p>
        </w:tc>
        <w:tc>
          <w:tcPr>
            <w:tcW w:w="1109" w:type="dxa"/>
          </w:tcPr>
          <w:p w14:paraId="5F98CC67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03E685C8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8A90286" w14:textId="77777777" w:rsidTr="00AA3E61">
        <w:tc>
          <w:tcPr>
            <w:tcW w:w="2122" w:type="dxa"/>
          </w:tcPr>
          <w:p w14:paraId="48194C3E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2425</w:t>
            </w:r>
          </w:p>
        </w:tc>
        <w:tc>
          <w:tcPr>
            <w:tcW w:w="1984" w:type="dxa"/>
          </w:tcPr>
          <w:p w14:paraId="0D8EBDE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1843" w:type="dxa"/>
          </w:tcPr>
          <w:p w14:paraId="3817A5BA" w14:textId="50B08C6E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1050</w:t>
            </w:r>
          </w:p>
        </w:tc>
        <w:tc>
          <w:tcPr>
            <w:tcW w:w="1109" w:type="dxa"/>
          </w:tcPr>
          <w:p w14:paraId="7E3D987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1C104EBA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0C799EE2" w14:textId="77777777" w:rsidTr="00AA3E61">
        <w:tc>
          <w:tcPr>
            <w:tcW w:w="2122" w:type="dxa"/>
          </w:tcPr>
          <w:p w14:paraId="46D2970F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2430</w:t>
            </w:r>
          </w:p>
        </w:tc>
        <w:tc>
          <w:tcPr>
            <w:tcW w:w="1984" w:type="dxa"/>
          </w:tcPr>
          <w:p w14:paraId="17FA0620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843" w:type="dxa"/>
          </w:tcPr>
          <w:p w14:paraId="6DC9ADC6" w14:textId="75CA32E0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32 х 1200</w:t>
            </w:r>
          </w:p>
        </w:tc>
        <w:tc>
          <w:tcPr>
            <w:tcW w:w="1109" w:type="dxa"/>
          </w:tcPr>
          <w:p w14:paraId="6D1C6EF3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76D96160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67422AA2" w14:textId="77777777" w:rsidTr="00AA3E61">
        <w:tc>
          <w:tcPr>
            <w:tcW w:w="2122" w:type="dxa"/>
          </w:tcPr>
          <w:p w14:paraId="30D0F315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2440</w:t>
            </w:r>
          </w:p>
        </w:tc>
        <w:tc>
          <w:tcPr>
            <w:tcW w:w="1984" w:type="dxa"/>
          </w:tcPr>
          <w:p w14:paraId="5B0A4232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843" w:type="dxa"/>
          </w:tcPr>
          <w:p w14:paraId="339A62A3" w14:textId="720BB34B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1200</w:t>
            </w:r>
          </w:p>
        </w:tc>
        <w:tc>
          <w:tcPr>
            <w:tcW w:w="1109" w:type="dxa"/>
          </w:tcPr>
          <w:p w14:paraId="44C6E553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1D588063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98F48C7" w14:textId="77777777" w:rsidTr="00AA3E61">
        <w:tc>
          <w:tcPr>
            <w:tcW w:w="2122" w:type="dxa"/>
          </w:tcPr>
          <w:p w14:paraId="706A6C6E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2520</w:t>
            </w:r>
          </w:p>
        </w:tc>
        <w:tc>
          <w:tcPr>
            <w:tcW w:w="1984" w:type="dxa"/>
          </w:tcPr>
          <w:p w14:paraId="3DCEA129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1843" w:type="dxa"/>
          </w:tcPr>
          <w:p w14:paraId="3B097CA2" w14:textId="45093BB4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1500</w:t>
            </w:r>
          </w:p>
        </w:tc>
        <w:tc>
          <w:tcPr>
            <w:tcW w:w="1109" w:type="dxa"/>
          </w:tcPr>
          <w:p w14:paraId="75FF2B6A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5931762C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46ADB555" w14:textId="77777777" w:rsidTr="00AA3E61">
        <w:tc>
          <w:tcPr>
            <w:tcW w:w="2122" w:type="dxa"/>
          </w:tcPr>
          <w:p w14:paraId="68E7EF7B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2530</w:t>
            </w:r>
          </w:p>
        </w:tc>
        <w:tc>
          <w:tcPr>
            <w:tcW w:w="1984" w:type="dxa"/>
          </w:tcPr>
          <w:p w14:paraId="24DB1ED2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843" w:type="dxa"/>
          </w:tcPr>
          <w:p w14:paraId="053A2FAA" w14:textId="6A7FD0AF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32 х 1500</w:t>
            </w:r>
          </w:p>
        </w:tc>
        <w:tc>
          <w:tcPr>
            <w:tcW w:w="1109" w:type="dxa"/>
          </w:tcPr>
          <w:p w14:paraId="24434A47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44853E24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4051337" w14:textId="77777777" w:rsidTr="00AA3E61">
        <w:tc>
          <w:tcPr>
            <w:tcW w:w="2122" w:type="dxa"/>
          </w:tcPr>
          <w:p w14:paraId="111257F2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2540</w:t>
            </w:r>
          </w:p>
        </w:tc>
        <w:tc>
          <w:tcPr>
            <w:tcW w:w="1984" w:type="dxa"/>
          </w:tcPr>
          <w:p w14:paraId="07C49F22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843" w:type="dxa"/>
          </w:tcPr>
          <w:p w14:paraId="1D198204" w14:textId="7194B976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1500</w:t>
            </w:r>
          </w:p>
        </w:tc>
        <w:tc>
          <w:tcPr>
            <w:tcW w:w="1109" w:type="dxa"/>
          </w:tcPr>
          <w:p w14:paraId="769DA2CD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187B7A07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08DADD35" w14:textId="77777777" w:rsidTr="00AA3E61">
        <w:tc>
          <w:tcPr>
            <w:tcW w:w="2122" w:type="dxa"/>
          </w:tcPr>
          <w:p w14:paraId="61BF196B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2620</w:t>
            </w:r>
          </w:p>
        </w:tc>
        <w:tc>
          <w:tcPr>
            <w:tcW w:w="1984" w:type="dxa"/>
          </w:tcPr>
          <w:p w14:paraId="7B3F020C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1843" w:type="dxa"/>
          </w:tcPr>
          <w:p w14:paraId="3B3E80F1" w14:textId="00592874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1800</w:t>
            </w:r>
          </w:p>
        </w:tc>
        <w:tc>
          <w:tcPr>
            <w:tcW w:w="1109" w:type="dxa"/>
          </w:tcPr>
          <w:p w14:paraId="67E57DA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6A137E22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AE3751D" w14:textId="77777777" w:rsidTr="00AA3E61">
        <w:tc>
          <w:tcPr>
            <w:tcW w:w="2122" w:type="dxa"/>
          </w:tcPr>
          <w:p w14:paraId="4F650196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2640</w:t>
            </w:r>
          </w:p>
        </w:tc>
        <w:tc>
          <w:tcPr>
            <w:tcW w:w="1984" w:type="dxa"/>
          </w:tcPr>
          <w:p w14:paraId="70FAAE55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1843" w:type="dxa"/>
          </w:tcPr>
          <w:p w14:paraId="5BFEE0B9" w14:textId="5D0EC43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1800</w:t>
            </w:r>
          </w:p>
        </w:tc>
        <w:tc>
          <w:tcPr>
            <w:tcW w:w="1109" w:type="dxa"/>
          </w:tcPr>
          <w:p w14:paraId="5BFFFE2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06C551E5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47F5990D" w14:textId="77777777" w:rsidTr="00AA3E61">
        <w:tc>
          <w:tcPr>
            <w:tcW w:w="2122" w:type="dxa"/>
          </w:tcPr>
          <w:p w14:paraId="6310B8D8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2660</w:t>
            </w:r>
          </w:p>
        </w:tc>
        <w:tc>
          <w:tcPr>
            <w:tcW w:w="1984" w:type="dxa"/>
          </w:tcPr>
          <w:p w14:paraId="1390121C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843" w:type="dxa"/>
          </w:tcPr>
          <w:p w14:paraId="19137545" w14:textId="24DC0CF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1500</w:t>
            </w:r>
          </w:p>
        </w:tc>
        <w:tc>
          <w:tcPr>
            <w:tcW w:w="1109" w:type="dxa"/>
          </w:tcPr>
          <w:p w14:paraId="1A869B48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38FFCA03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6ED5062" w14:textId="77777777" w:rsidTr="00AA3E61">
        <w:tc>
          <w:tcPr>
            <w:tcW w:w="2122" w:type="dxa"/>
          </w:tcPr>
          <w:p w14:paraId="33FD57E6" w14:textId="77777777" w:rsidR="006101EE" w:rsidRPr="006F7758" w:rsidRDefault="006101EE" w:rsidP="001925C3">
            <w:pPr>
              <w:pStyle w:val="a9"/>
              <w:spacing w:after="0"/>
              <w:ind w:left="-113" w:right="-108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2670</w:t>
            </w:r>
          </w:p>
        </w:tc>
        <w:tc>
          <w:tcPr>
            <w:tcW w:w="1984" w:type="dxa"/>
          </w:tcPr>
          <w:p w14:paraId="1921D3AC" w14:textId="77777777" w:rsidR="006101EE" w:rsidRPr="006F7758" w:rsidRDefault="006101EE" w:rsidP="008F7834">
            <w:pPr>
              <w:pStyle w:val="a9"/>
              <w:tabs>
                <w:tab w:val="left" w:pos="1011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1843" w:type="dxa"/>
          </w:tcPr>
          <w:p w14:paraId="41C21B0A" w14:textId="15E6E668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1800</w:t>
            </w:r>
          </w:p>
        </w:tc>
        <w:tc>
          <w:tcPr>
            <w:tcW w:w="1109" w:type="dxa"/>
          </w:tcPr>
          <w:p w14:paraId="4E94394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8" w:type="dxa"/>
          </w:tcPr>
          <w:p w14:paraId="27655EA9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</w:tbl>
    <w:p w14:paraId="0931BB63" w14:textId="77777777" w:rsidR="00681CA0" w:rsidRPr="00890C16" w:rsidRDefault="00701F0F" w:rsidP="004A37C4">
      <w:pPr>
        <w:rPr>
          <w:rFonts w:ascii="Arial" w:hAnsi="Arial" w:cs="Arial"/>
        </w:rPr>
      </w:pPr>
      <w:r w:rsidRPr="00890C16">
        <w:rPr>
          <w:rFonts w:ascii="Arial" w:hAnsi="Arial" w:cs="Arial"/>
          <w:i/>
        </w:rPr>
        <w:lastRenderedPageBreak/>
        <w:t xml:space="preserve">Окончание </w:t>
      </w:r>
      <w:r w:rsidR="00681CA0" w:rsidRPr="00890C16">
        <w:rPr>
          <w:rFonts w:ascii="Arial" w:hAnsi="Arial" w:cs="Arial"/>
          <w:i/>
        </w:rPr>
        <w:t>таблицы</w:t>
      </w:r>
      <w:r w:rsidR="00681CA0" w:rsidRPr="00890C16">
        <w:rPr>
          <w:rFonts w:ascii="Arial" w:hAnsi="Arial" w:cs="Arial"/>
        </w:rPr>
        <w:t xml:space="preserve"> </w:t>
      </w:r>
      <w:r w:rsidR="00D76063" w:rsidRPr="00B30F81">
        <w:rPr>
          <w:rFonts w:ascii="Arial" w:hAnsi="Arial" w:cs="Arial"/>
          <w:i/>
        </w:rPr>
        <w:t>Е</w:t>
      </w:r>
      <w:r w:rsidR="00681CA0" w:rsidRPr="00B30F81">
        <w:rPr>
          <w:rFonts w:ascii="Arial" w:hAnsi="Arial" w:cs="Arial"/>
          <w:i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985"/>
        <w:gridCol w:w="1842"/>
        <w:gridCol w:w="1109"/>
        <w:gridCol w:w="2719"/>
      </w:tblGrid>
      <w:tr w:rsidR="00681CA0" w:rsidRPr="006F7758" w14:paraId="10E4F10C" w14:textId="77777777" w:rsidTr="00AA3E61">
        <w:tc>
          <w:tcPr>
            <w:tcW w:w="2122" w:type="dxa"/>
            <w:tcBorders>
              <w:bottom w:val="double" w:sz="4" w:space="0" w:color="auto"/>
            </w:tcBorders>
          </w:tcPr>
          <w:p w14:paraId="53EE7B23" w14:textId="77777777" w:rsidR="00681CA0" w:rsidRPr="006F0C8E" w:rsidRDefault="00681CA0" w:rsidP="00AA3E61">
            <w:pPr>
              <w:pStyle w:val="a9"/>
              <w:spacing w:after="0"/>
              <w:ind w:right="-1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 xml:space="preserve">Номер листа </w:t>
            </w:r>
          </w:p>
          <w:p w14:paraId="7EF6D410" w14:textId="77777777" w:rsidR="00681CA0" w:rsidRPr="006F0C8E" w:rsidRDefault="00681CA0" w:rsidP="00D76063">
            <w:pPr>
              <w:pStyle w:val="a9"/>
              <w:spacing w:after="0"/>
              <w:ind w:right="-1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60</w:t>
            </w:r>
            <w:r w:rsidRPr="006F0C8E">
              <w:rPr>
                <w:rFonts w:ascii="Arial" w:hAnsi="Arial" w:cs="Arial"/>
                <w:sz w:val="20"/>
                <w:lang w:val="en-US"/>
              </w:rPr>
              <w:t>081</w:t>
            </w:r>
            <w:r w:rsidRPr="006F0C8E">
              <w:rPr>
                <w:rFonts w:ascii="Arial" w:hAnsi="Arial" w:cs="Arial"/>
                <w:sz w:val="20"/>
              </w:rPr>
              <w:t>-</w:t>
            </w:r>
            <w:r w:rsidR="00D76063" w:rsidRPr="006F0C8E">
              <w:rPr>
                <w:rFonts w:ascii="Arial" w:hAnsi="Arial" w:cs="Arial"/>
                <w:sz w:val="20"/>
                <w:lang w:val="en-US"/>
              </w:rPr>
              <w:t>IEC</w:t>
            </w:r>
            <w:r w:rsidRPr="006F0C8E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985" w:type="dxa"/>
            <w:tcBorders>
              <w:bottom w:val="double" w:sz="4" w:space="0" w:color="auto"/>
            </w:tcBorders>
          </w:tcPr>
          <w:p w14:paraId="5E326EA9" w14:textId="77777777" w:rsidR="00681CA0" w:rsidRPr="006F0C8E" w:rsidRDefault="00681CA0" w:rsidP="00AA3E61">
            <w:pPr>
              <w:pStyle w:val="a9"/>
              <w:spacing w:after="0"/>
              <w:ind w:right="53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Номинальная мощность, Вт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14:paraId="4FCC252E" w14:textId="77777777" w:rsidR="00681CA0" w:rsidRPr="006F0C8E" w:rsidRDefault="00681CA0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Номинальные размеры, мм</w:t>
            </w:r>
          </w:p>
        </w:tc>
        <w:tc>
          <w:tcPr>
            <w:tcW w:w="1109" w:type="dxa"/>
            <w:tcBorders>
              <w:bottom w:val="double" w:sz="4" w:space="0" w:color="auto"/>
            </w:tcBorders>
          </w:tcPr>
          <w:p w14:paraId="65BB431B" w14:textId="77777777" w:rsidR="00681CA0" w:rsidRPr="006F0C8E" w:rsidRDefault="00681CA0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>Цоколь</w:t>
            </w:r>
          </w:p>
        </w:tc>
        <w:tc>
          <w:tcPr>
            <w:tcW w:w="2719" w:type="dxa"/>
            <w:tcBorders>
              <w:bottom w:val="double" w:sz="4" w:space="0" w:color="auto"/>
            </w:tcBorders>
          </w:tcPr>
          <w:p w14:paraId="5C0A4424" w14:textId="77777777" w:rsidR="00681CA0" w:rsidRPr="006F0C8E" w:rsidRDefault="00D76063" w:rsidP="00AA3E61">
            <w:pPr>
              <w:pStyle w:val="a9"/>
              <w:spacing w:after="0"/>
              <w:ind w:right="141"/>
              <w:jc w:val="center"/>
              <w:rPr>
                <w:rFonts w:ascii="Arial" w:hAnsi="Arial" w:cs="Arial"/>
                <w:sz w:val="20"/>
              </w:rPr>
            </w:pPr>
            <w:r w:rsidRPr="006F0C8E">
              <w:rPr>
                <w:rFonts w:ascii="Arial" w:hAnsi="Arial" w:cs="Arial"/>
                <w:sz w:val="20"/>
              </w:rPr>
              <w:t xml:space="preserve">Наибольшая </w:t>
            </w:r>
            <w:r w:rsidR="00681CA0" w:rsidRPr="006F0C8E">
              <w:rPr>
                <w:rFonts w:ascii="Arial" w:hAnsi="Arial" w:cs="Arial"/>
                <w:sz w:val="20"/>
              </w:rPr>
              <w:t>асимме</w:t>
            </w:r>
            <w:r w:rsidR="00681CA0" w:rsidRPr="006F0C8E">
              <w:rPr>
                <w:rFonts w:ascii="Arial" w:hAnsi="Arial" w:cs="Arial"/>
                <w:sz w:val="20"/>
              </w:rPr>
              <w:t>т</w:t>
            </w:r>
            <w:r w:rsidR="00681CA0" w:rsidRPr="006F0C8E">
              <w:rPr>
                <w:rFonts w:ascii="Arial" w:hAnsi="Arial" w:cs="Arial"/>
                <w:sz w:val="20"/>
              </w:rPr>
              <w:t>ричная мощность, Вт</w:t>
            </w:r>
          </w:p>
        </w:tc>
      </w:tr>
      <w:tr w:rsidR="006101EE" w:rsidRPr="006F7758" w14:paraId="4AA3AD13" w14:textId="77777777" w:rsidTr="00AA3E61">
        <w:tc>
          <w:tcPr>
            <w:tcW w:w="2122" w:type="dxa"/>
            <w:tcBorders>
              <w:top w:val="double" w:sz="4" w:space="0" w:color="auto"/>
            </w:tcBorders>
          </w:tcPr>
          <w:p w14:paraId="3A001647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2840</w:t>
            </w: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30636F1F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14:paraId="71AABD1E" w14:textId="42692C7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2400</w:t>
            </w:r>
          </w:p>
        </w:tc>
        <w:tc>
          <w:tcPr>
            <w:tcW w:w="1109" w:type="dxa"/>
            <w:tcBorders>
              <w:top w:val="double" w:sz="4" w:space="0" w:color="auto"/>
            </w:tcBorders>
          </w:tcPr>
          <w:p w14:paraId="3E26255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  <w:tcBorders>
              <w:top w:val="double" w:sz="4" w:space="0" w:color="auto"/>
            </w:tcBorders>
          </w:tcPr>
          <w:p w14:paraId="5872E40D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D9C101A" w14:textId="77777777" w:rsidTr="00AA3E61">
        <w:tc>
          <w:tcPr>
            <w:tcW w:w="2122" w:type="dxa"/>
          </w:tcPr>
          <w:p w14:paraId="04339064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2880</w:t>
            </w:r>
          </w:p>
        </w:tc>
        <w:tc>
          <w:tcPr>
            <w:tcW w:w="1985" w:type="dxa"/>
          </w:tcPr>
          <w:p w14:paraId="493701AD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1842" w:type="dxa"/>
          </w:tcPr>
          <w:p w14:paraId="5E483046" w14:textId="7DB7BC65" w:rsidR="006101EE" w:rsidRPr="009C47C8" w:rsidRDefault="006101EE" w:rsidP="003E2868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2400</w:t>
            </w:r>
          </w:p>
        </w:tc>
        <w:tc>
          <w:tcPr>
            <w:tcW w:w="1109" w:type="dxa"/>
          </w:tcPr>
          <w:p w14:paraId="1270D2E3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0D56FFB2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1156717C" w14:textId="77777777" w:rsidTr="00AA3E61">
        <w:tc>
          <w:tcPr>
            <w:tcW w:w="2122" w:type="dxa"/>
          </w:tcPr>
          <w:p w14:paraId="47229760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3020</w:t>
            </w:r>
          </w:p>
        </w:tc>
        <w:tc>
          <w:tcPr>
            <w:tcW w:w="1985" w:type="dxa"/>
          </w:tcPr>
          <w:p w14:paraId="1516273A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842" w:type="dxa"/>
          </w:tcPr>
          <w:p w14:paraId="0DEB9E63" w14:textId="3FC46179" w:rsidR="006101EE" w:rsidRPr="009C47C8" w:rsidRDefault="006101EE" w:rsidP="003E2868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150</w:t>
            </w:r>
          </w:p>
        </w:tc>
        <w:tc>
          <w:tcPr>
            <w:tcW w:w="1109" w:type="dxa"/>
          </w:tcPr>
          <w:p w14:paraId="2327E5ED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4CAC8426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1362B23F" w14:textId="77777777" w:rsidTr="00AA3E61">
        <w:tc>
          <w:tcPr>
            <w:tcW w:w="2122" w:type="dxa"/>
          </w:tcPr>
          <w:p w14:paraId="3C4C670E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3030</w:t>
            </w:r>
          </w:p>
        </w:tc>
        <w:tc>
          <w:tcPr>
            <w:tcW w:w="1985" w:type="dxa"/>
          </w:tcPr>
          <w:p w14:paraId="5A1A6917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2" w:type="dxa"/>
          </w:tcPr>
          <w:p w14:paraId="423E6B80" w14:textId="7BFA0A94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225</w:t>
            </w:r>
          </w:p>
        </w:tc>
        <w:tc>
          <w:tcPr>
            <w:tcW w:w="1109" w:type="dxa"/>
          </w:tcPr>
          <w:p w14:paraId="6FAEE6A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23D3E771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544B63F9" w14:textId="77777777" w:rsidTr="00AA3E61">
        <w:tc>
          <w:tcPr>
            <w:tcW w:w="2122" w:type="dxa"/>
          </w:tcPr>
          <w:p w14:paraId="4C5CC658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3040</w:t>
            </w:r>
          </w:p>
        </w:tc>
        <w:tc>
          <w:tcPr>
            <w:tcW w:w="1985" w:type="dxa"/>
          </w:tcPr>
          <w:p w14:paraId="1E32054C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842" w:type="dxa"/>
          </w:tcPr>
          <w:p w14:paraId="0001FA99" w14:textId="14A64280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300</w:t>
            </w:r>
          </w:p>
        </w:tc>
        <w:tc>
          <w:tcPr>
            <w:tcW w:w="1109" w:type="dxa"/>
          </w:tcPr>
          <w:p w14:paraId="66F765B8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3C062F25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51FB3D91" w14:textId="77777777" w:rsidTr="00AA3E61">
        <w:tc>
          <w:tcPr>
            <w:tcW w:w="2122" w:type="dxa"/>
          </w:tcPr>
          <w:p w14:paraId="6B4736E0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4240</w:t>
            </w:r>
          </w:p>
        </w:tc>
        <w:tc>
          <w:tcPr>
            <w:tcW w:w="1985" w:type="dxa"/>
          </w:tcPr>
          <w:p w14:paraId="26110D0A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842" w:type="dxa"/>
          </w:tcPr>
          <w:p w14:paraId="772DEE34" w14:textId="674DD68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600</w:t>
            </w:r>
          </w:p>
        </w:tc>
        <w:tc>
          <w:tcPr>
            <w:tcW w:w="1109" w:type="dxa"/>
          </w:tcPr>
          <w:p w14:paraId="38183C3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14CB2FF3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0A5F5F66" w14:textId="77777777" w:rsidTr="00AA3E61">
        <w:tc>
          <w:tcPr>
            <w:tcW w:w="2122" w:type="dxa"/>
          </w:tcPr>
          <w:p w14:paraId="2E75B7AC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4340</w:t>
            </w:r>
          </w:p>
        </w:tc>
        <w:tc>
          <w:tcPr>
            <w:tcW w:w="1985" w:type="dxa"/>
          </w:tcPr>
          <w:p w14:paraId="75140CB6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842" w:type="dxa"/>
          </w:tcPr>
          <w:p w14:paraId="1D388A0C" w14:textId="08B3BB3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900</w:t>
            </w:r>
          </w:p>
        </w:tc>
        <w:tc>
          <w:tcPr>
            <w:tcW w:w="1109" w:type="dxa"/>
          </w:tcPr>
          <w:p w14:paraId="1D149F7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3B35648E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425A627B" w14:textId="77777777" w:rsidTr="00AA3E61">
        <w:tc>
          <w:tcPr>
            <w:tcW w:w="2122" w:type="dxa"/>
          </w:tcPr>
          <w:p w14:paraId="07DB8E4C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4440</w:t>
            </w:r>
          </w:p>
        </w:tc>
        <w:tc>
          <w:tcPr>
            <w:tcW w:w="1985" w:type="dxa"/>
          </w:tcPr>
          <w:p w14:paraId="0CEE9C9B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842" w:type="dxa"/>
          </w:tcPr>
          <w:p w14:paraId="38FA931E" w14:textId="7778D897" w:rsidR="006101EE" w:rsidRPr="009C47C8" w:rsidRDefault="006101EE" w:rsidP="003E2868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1200</w:t>
            </w:r>
          </w:p>
        </w:tc>
        <w:tc>
          <w:tcPr>
            <w:tcW w:w="1109" w:type="dxa"/>
          </w:tcPr>
          <w:p w14:paraId="7FEAB133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699CE06B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07C3AD83" w14:textId="77777777" w:rsidTr="00AA3E61">
        <w:tc>
          <w:tcPr>
            <w:tcW w:w="2122" w:type="dxa"/>
          </w:tcPr>
          <w:p w14:paraId="2080DAF5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4540</w:t>
            </w:r>
          </w:p>
        </w:tc>
        <w:tc>
          <w:tcPr>
            <w:tcW w:w="1985" w:type="dxa"/>
          </w:tcPr>
          <w:p w14:paraId="0A5CAD6B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842" w:type="dxa"/>
          </w:tcPr>
          <w:p w14:paraId="20758F21" w14:textId="6C297E40" w:rsidR="006101EE" w:rsidRPr="009C47C8" w:rsidRDefault="006101EE" w:rsidP="003E2868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1500</w:t>
            </w:r>
          </w:p>
        </w:tc>
        <w:tc>
          <w:tcPr>
            <w:tcW w:w="1109" w:type="dxa"/>
          </w:tcPr>
          <w:p w14:paraId="5900B3BD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0AFC2FD5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9D6DD9D" w14:textId="77777777" w:rsidTr="00AA3E61">
        <w:tc>
          <w:tcPr>
            <w:tcW w:w="2122" w:type="dxa"/>
          </w:tcPr>
          <w:p w14:paraId="78E437BA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4640</w:t>
            </w:r>
          </w:p>
        </w:tc>
        <w:tc>
          <w:tcPr>
            <w:tcW w:w="1985" w:type="dxa"/>
          </w:tcPr>
          <w:p w14:paraId="663AE32A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1842" w:type="dxa"/>
          </w:tcPr>
          <w:p w14:paraId="7C29A130" w14:textId="5877750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1800</w:t>
            </w:r>
          </w:p>
        </w:tc>
        <w:tc>
          <w:tcPr>
            <w:tcW w:w="1109" w:type="dxa"/>
          </w:tcPr>
          <w:p w14:paraId="6419B3F5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4919B238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F13E66C" w14:textId="77777777" w:rsidTr="00AA3E61">
        <w:tc>
          <w:tcPr>
            <w:tcW w:w="2122" w:type="dxa"/>
          </w:tcPr>
          <w:p w14:paraId="4300D6FB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4650</w:t>
            </w:r>
          </w:p>
        </w:tc>
        <w:tc>
          <w:tcPr>
            <w:tcW w:w="1985" w:type="dxa"/>
          </w:tcPr>
          <w:p w14:paraId="12443A45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842" w:type="dxa"/>
          </w:tcPr>
          <w:p w14:paraId="5E7C2FCC" w14:textId="5F0520C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1500</w:t>
            </w:r>
          </w:p>
        </w:tc>
        <w:tc>
          <w:tcPr>
            <w:tcW w:w="1109" w:type="dxa"/>
          </w:tcPr>
          <w:p w14:paraId="5D4290EE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5DBEE2E9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168C12BB" w14:textId="77777777" w:rsidTr="00AA3E61">
        <w:tc>
          <w:tcPr>
            <w:tcW w:w="2122" w:type="dxa"/>
          </w:tcPr>
          <w:p w14:paraId="397BBF03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4670</w:t>
            </w:r>
          </w:p>
        </w:tc>
        <w:tc>
          <w:tcPr>
            <w:tcW w:w="1985" w:type="dxa"/>
          </w:tcPr>
          <w:p w14:paraId="5B5BA0A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1842" w:type="dxa"/>
          </w:tcPr>
          <w:p w14:paraId="652EA983" w14:textId="730AF33D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1800</w:t>
            </w:r>
          </w:p>
        </w:tc>
        <w:tc>
          <w:tcPr>
            <w:tcW w:w="1109" w:type="dxa"/>
          </w:tcPr>
          <w:p w14:paraId="4A2A030C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48C3B1E2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7A27034" w14:textId="77777777" w:rsidTr="00AA3E61">
        <w:tc>
          <w:tcPr>
            <w:tcW w:w="2122" w:type="dxa"/>
          </w:tcPr>
          <w:p w14:paraId="16B74B6E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4880</w:t>
            </w:r>
          </w:p>
        </w:tc>
        <w:tc>
          <w:tcPr>
            <w:tcW w:w="1985" w:type="dxa"/>
          </w:tcPr>
          <w:p w14:paraId="10D576FB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1842" w:type="dxa"/>
          </w:tcPr>
          <w:p w14:paraId="6842419D" w14:textId="6DBD8BB9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2400</w:t>
            </w:r>
          </w:p>
        </w:tc>
        <w:tc>
          <w:tcPr>
            <w:tcW w:w="1109" w:type="dxa"/>
          </w:tcPr>
          <w:p w14:paraId="50DC1A59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26EB9AE8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6ABD9AD" w14:textId="77777777" w:rsidTr="00AA3E61">
        <w:tc>
          <w:tcPr>
            <w:tcW w:w="2122" w:type="dxa"/>
          </w:tcPr>
          <w:p w14:paraId="6DB73E06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5230</w:t>
            </w:r>
          </w:p>
        </w:tc>
        <w:tc>
          <w:tcPr>
            <w:tcW w:w="1985" w:type="dxa"/>
          </w:tcPr>
          <w:p w14:paraId="29D362CB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842" w:type="dxa"/>
          </w:tcPr>
          <w:p w14:paraId="2D81CDE7" w14:textId="5316C295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32 х 600</w:t>
            </w:r>
          </w:p>
        </w:tc>
        <w:tc>
          <w:tcPr>
            <w:tcW w:w="1109" w:type="dxa"/>
          </w:tcPr>
          <w:p w14:paraId="67C4EDA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08DF3974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2D3BE817" w14:textId="77777777" w:rsidTr="00AA3E61">
        <w:tc>
          <w:tcPr>
            <w:tcW w:w="2122" w:type="dxa"/>
          </w:tcPr>
          <w:p w14:paraId="39CAA714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5240</w:t>
            </w:r>
          </w:p>
        </w:tc>
        <w:tc>
          <w:tcPr>
            <w:tcW w:w="1985" w:type="dxa"/>
          </w:tcPr>
          <w:p w14:paraId="2E786D07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842" w:type="dxa"/>
          </w:tcPr>
          <w:p w14:paraId="5CFB7950" w14:textId="797D32B8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600</w:t>
            </w:r>
          </w:p>
        </w:tc>
        <w:tc>
          <w:tcPr>
            <w:tcW w:w="1109" w:type="dxa"/>
          </w:tcPr>
          <w:p w14:paraId="3669CEC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142D69AE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68045538" w14:textId="77777777" w:rsidTr="00AA3E61">
        <w:tc>
          <w:tcPr>
            <w:tcW w:w="2122" w:type="dxa"/>
          </w:tcPr>
          <w:p w14:paraId="6E4396D1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5340</w:t>
            </w:r>
          </w:p>
        </w:tc>
        <w:tc>
          <w:tcPr>
            <w:tcW w:w="1985" w:type="dxa"/>
          </w:tcPr>
          <w:p w14:paraId="31FDAF50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842" w:type="dxa"/>
          </w:tcPr>
          <w:p w14:paraId="6C3B4C61" w14:textId="1A05D2E0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900</w:t>
            </w:r>
          </w:p>
        </w:tc>
        <w:tc>
          <w:tcPr>
            <w:tcW w:w="1109" w:type="dxa"/>
          </w:tcPr>
          <w:p w14:paraId="39EE078B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7BA44552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17B304F9" w14:textId="77777777" w:rsidTr="00AA3E61">
        <w:tc>
          <w:tcPr>
            <w:tcW w:w="2122" w:type="dxa"/>
          </w:tcPr>
          <w:p w14:paraId="09463E0F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5430</w:t>
            </w:r>
          </w:p>
        </w:tc>
        <w:tc>
          <w:tcPr>
            <w:tcW w:w="1985" w:type="dxa"/>
          </w:tcPr>
          <w:p w14:paraId="66C76A76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842" w:type="dxa"/>
          </w:tcPr>
          <w:p w14:paraId="0B4C26BC" w14:textId="44031819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32 х 1200</w:t>
            </w:r>
          </w:p>
        </w:tc>
        <w:tc>
          <w:tcPr>
            <w:tcW w:w="1109" w:type="dxa"/>
          </w:tcPr>
          <w:p w14:paraId="0376A31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795A4918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170B46AD" w14:textId="77777777" w:rsidTr="00AA3E61">
        <w:tc>
          <w:tcPr>
            <w:tcW w:w="2122" w:type="dxa"/>
          </w:tcPr>
          <w:p w14:paraId="49D2839F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5440</w:t>
            </w:r>
          </w:p>
        </w:tc>
        <w:tc>
          <w:tcPr>
            <w:tcW w:w="1985" w:type="dxa"/>
          </w:tcPr>
          <w:p w14:paraId="2C104953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842" w:type="dxa"/>
          </w:tcPr>
          <w:p w14:paraId="07D9B179" w14:textId="7C830FB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1200</w:t>
            </w:r>
          </w:p>
        </w:tc>
        <w:tc>
          <w:tcPr>
            <w:tcW w:w="1109" w:type="dxa"/>
          </w:tcPr>
          <w:p w14:paraId="457A2AE6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7ACC9F61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684D0933" w14:textId="77777777" w:rsidTr="00AA3E61">
        <w:tc>
          <w:tcPr>
            <w:tcW w:w="2122" w:type="dxa"/>
          </w:tcPr>
          <w:p w14:paraId="26A306D5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5540</w:t>
            </w:r>
          </w:p>
        </w:tc>
        <w:tc>
          <w:tcPr>
            <w:tcW w:w="1985" w:type="dxa"/>
          </w:tcPr>
          <w:p w14:paraId="5749E4C1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842" w:type="dxa"/>
          </w:tcPr>
          <w:p w14:paraId="48D9B5FA" w14:textId="151BB6BD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1500</w:t>
            </w:r>
          </w:p>
        </w:tc>
        <w:tc>
          <w:tcPr>
            <w:tcW w:w="1109" w:type="dxa"/>
          </w:tcPr>
          <w:p w14:paraId="632706F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6B42448F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450BAABB" w14:textId="77777777" w:rsidTr="00AA3E61">
        <w:tc>
          <w:tcPr>
            <w:tcW w:w="2122" w:type="dxa"/>
          </w:tcPr>
          <w:p w14:paraId="6E66CF0D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5840</w:t>
            </w:r>
          </w:p>
        </w:tc>
        <w:tc>
          <w:tcPr>
            <w:tcW w:w="1985" w:type="dxa"/>
          </w:tcPr>
          <w:p w14:paraId="79222AA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1842" w:type="dxa"/>
          </w:tcPr>
          <w:p w14:paraId="2ECADEC6" w14:textId="642DAB2B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2400</w:t>
            </w:r>
          </w:p>
        </w:tc>
        <w:tc>
          <w:tcPr>
            <w:tcW w:w="1109" w:type="dxa"/>
          </w:tcPr>
          <w:p w14:paraId="37D11BE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6C2791A7" w14:textId="77777777" w:rsidR="006101EE" w:rsidRPr="006F7758" w:rsidRDefault="006101EE" w:rsidP="00AA3E61">
            <w:pPr>
              <w:pStyle w:val="a9"/>
              <w:tabs>
                <w:tab w:val="left" w:pos="0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37A7916" w14:textId="77777777" w:rsidTr="00AA3E61">
        <w:tc>
          <w:tcPr>
            <w:tcW w:w="2122" w:type="dxa"/>
          </w:tcPr>
          <w:p w14:paraId="6BA19389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5960</w:t>
            </w:r>
          </w:p>
        </w:tc>
        <w:tc>
          <w:tcPr>
            <w:tcW w:w="1985" w:type="dxa"/>
          </w:tcPr>
          <w:p w14:paraId="30A5D32D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842" w:type="dxa"/>
          </w:tcPr>
          <w:p w14:paraId="64A3281B" w14:textId="42995FD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1200</w:t>
            </w:r>
          </w:p>
        </w:tc>
        <w:tc>
          <w:tcPr>
            <w:tcW w:w="1109" w:type="dxa"/>
          </w:tcPr>
          <w:p w14:paraId="62468DF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2719" w:type="dxa"/>
          </w:tcPr>
          <w:p w14:paraId="47C0333D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AD5B722" w14:textId="77777777" w:rsidTr="00AA3E61">
        <w:tc>
          <w:tcPr>
            <w:tcW w:w="2122" w:type="dxa"/>
          </w:tcPr>
          <w:p w14:paraId="7C84173B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5970</w:t>
            </w:r>
          </w:p>
        </w:tc>
        <w:tc>
          <w:tcPr>
            <w:tcW w:w="1985" w:type="dxa"/>
          </w:tcPr>
          <w:p w14:paraId="727C3541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87</w:t>
            </w:r>
          </w:p>
        </w:tc>
        <w:tc>
          <w:tcPr>
            <w:tcW w:w="1842" w:type="dxa"/>
          </w:tcPr>
          <w:p w14:paraId="22140483" w14:textId="791C1429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1800</w:t>
            </w:r>
          </w:p>
        </w:tc>
        <w:tc>
          <w:tcPr>
            <w:tcW w:w="1109" w:type="dxa"/>
          </w:tcPr>
          <w:p w14:paraId="74FDDFD7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2719" w:type="dxa"/>
          </w:tcPr>
          <w:p w14:paraId="4A813B88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DAFF2F6" w14:textId="77777777" w:rsidTr="00AA3E61">
        <w:tc>
          <w:tcPr>
            <w:tcW w:w="2122" w:type="dxa"/>
          </w:tcPr>
          <w:p w14:paraId="53DF6E50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8980</w:t>
            </w:r>
          </w:p>
        </w:tc>
        <w:tc>
          <w:tcPr>
            <w:tcW w:w="1985" w:type="dxa"/>
          </w:tcPr>
          <w:p w14:paraId="3D97E089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112</w:t>
            </w:r>
          </w:p>
        </w:tc>
        <w:tc>
          <w:tcPr>
            <w:tcW w:w="1842" w:type="dxa"/>
          </w:tcPr>
          <w:p w14:paraId="068DA9B6" w14:textId="04A0A949" w:rsidR="006101EE" w:rsidRPr="009C47C8" w:rsidRDefault="006101EE" w:rsidP="003E2868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2400</w:t>
            </w:r>
          </w:p>
        </w:tc>
        <w:tc>
          <w:tcPr>
            <w:tcW w:w="1109" w:type="dxa"/>
          </w:tcPr>
          <w:p w14:paraId="03B4589A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R17d</w:t>
            </w:r>
          </w:p>
        </w:tc>
        <w:tc>
          <w:tcPr>
            <w:tcW w:w="2719" w:type="dxa"/>
          </w:tcPr>
          <w:p w14:paraId="38B7C93D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201AB232" w14:textId="77777777" w:rsidTr="00AA3E61">
        <w:tc>
          <w:tcPr>
            <w:tcW w:w="2122" w:type="dxa"/>
          </w:tcPr>
          <w:p w14:paraId="6208C459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6030</w:t>
            </w:r>
          </w:p>
        </w:tc>
        <w:tc>
          <w:tcPr>
            <w:tcW w:w="1985" w:type="dxa"/>
          </w:tcPr>
          <w:p w14:paraId="05616347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842" w:type="dxa"/>
          </w:tcPr>
          <w:p w14:paraId="042A3F36" w14:textId="4C188278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7 х 220</w:t>
            </w:r>
          </w:p>
        </w:tc>
        <w:tc>
          <w:tcPr>
            <w:tcW w:w="1109" w:type="dxa"/>
          </w:tcPr>
          <w:p w14:paraId="63C7B8BB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2719" w:type="dxa"/>
          </w:tcPr>
          <w:p w14:paraId="0006CE08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3,5</w:t>
            </w:r>
          </w:p>
        </w:tc>
      </w:tr>
      <w:tr w:rsidR="006101EE" w:rsidRPr="006F7758" w14:paraId="51BEF5D6" w14:textId="77777777" w:rsidTr="00AA3E61">
        <w:tc>
          <w:tcPr>
            <w:tcW w:w="2122" w:type="dxa"/>
          </w:tcPr>
          <w:p w14:paraId="3B32DEDD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6040</w:t>
            </w:r>
          </w:p>
        </w:tc>
        <w:tc>
          <w:tcPr>
            <w:tcW w:w="1985" w:type="dxa"/>
          </w:tcPr>
          <w:p w14:paraId="299C9C5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842" w:type="dxa"/>
          </w:tcPr>
          <w:p w14:paraId="78260666" w14:textId="60FE2646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7 х 320</w:t>
            </w:r>
          </w:p>
        </w:tc>
        <w:tc>
          <w:tcPr>
            <w:tcW w:w="1109" w:type="dxa"/>
          </w:tcPr>
          <w:p w14:paraId="65D0669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2719" w:type="dxa"/>
          </w:tcPr>
          <w:p w14:paraId="06FDCD70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3,5</w:t>
            </w:r>
          </w:p>
        </w:tc>
      </w:tr>
      <w:tr w:rsidR="006101EE" w:rsidRPr="006F7758" w14:paraId="7937DABC" w14:textId="77777777" w:rsidTr="00AA3E61">
        <w:tc>
          <w:tcPr>
            <w:tcW w:w="2122" w:type="dxa"/>
          </w:tcPr>
          <w:p w14:paraId="25E9FCC5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6050</w:t>
            </w:r>
          </w:p>
        </w:tc>
        <w:tc>
          <w:tcPr>
            <w:tcW w:w="1985" w:type="dxa"/>
          </w:tcPr>
          <w:p w14:paraId="1C92C5DE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842" w:type="dxa"/>
          </w:tcPr>
          <w:p w14:paraId="45BDA73F" w14:textId="11BE8412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7 х 420</w:t>
            </w:r>
          </w:p>
        </w:tc>
        <w:tc>
          <w:tcPr>
            <w:tcW w:w="1109" w:type="dxa"/>
          </w:tcPr>
          <w:p w14:paraId="17C5EE5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2719" w:type="dxa"/>
          </w:tcPr>
          <w:p w14:paraId="1F541F0C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3,5</w:t>
            </w:r>
          </w:p>
        </w:tc>
      </w:tr>
      <w:tr w:rsidR="006101EE" w:rsidRPr="006F7758" w14:paraId="7A8987FC" w14:textId="77777777" w:rsidTr="00AA3E61">
        <w:tc>
          <w:tcPr>
            <w:tcW w:w="2122" w:type="dxa"/>
          </w:tcPr>
          <w:p w14:paraId="6ECF5428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6060</w:t>
            </w:r>
          </w:p>
        </w:tc>
        <w:tc>
          <w:tcPr>
            <w:tcW w:w="1985" w:type="dxa"/>
          </w:tcPr>
          <w:p w14:paraId="22DC7819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842" w:type="dxa"/>
          </w:tcPr>
          <w:p w14:paraId="7EF80A68" w14:textId="4D2BE218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7 х 520</w:t>
            </w:r>
          </w:p>
        </w:tc>
        <w:tc>
          <w:tcPr>
            <w:tcW w:w="1109" w:type="dxa"/>
          </w:tcPr>
          <w:p w14:paraId="0CB421E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W4.3</w:t>
            </w:r>
          </w:p>
        </w:tc>
        <w:tc>
          <w:tcPr>
            <w:tcW w:w="2719" w:type="dxa"/>
          </w:tcPr>
          <w:p w14:paraId="7584965E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3,5</w:t>
            </w:r>
          </w:p>
        </w:tc>
      </w:tr>
      <w:tr w:rsidR="006101EE" w:rsidRPr="006F7758" w14:paraId="562ADC62" w14:textId="77777777" w:rsidTr="00AA3E61">
        <w:tc>
          <w:tcPr>
            <w:tcW w:w="2122" w:type="dxa"/>
          </w:tcPr>
          <w:p w14:paraId="0932C7DC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6520</w:t>
            </w:r>
          </w:p>
        </w:tc>
        <w:tc>
          <w:tcPr>
            <w:tcW w:w="1985" w:type="dxa"/>
          </w:tcPr>
          <w:p w14:paraId="7C29F96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842" w:type="dxa"/>
          </w:tcPr>
          <w:p w14:paraId="7151738D" w14:textId="7F6C980E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550</w:t>
            </w:r>
          </w:p>
        </w:tc>
        <w:tc>
          <w:tcPr>
            <w:tcW w:w="1109" w:type="dxa"/>
          </w:tcPr>
          <w:p w14:paraId="5CCADCBC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6D830384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702E7D23" w14:textId="77777777" w:rsidTr="00AA3E61">
        <w:tc>
          <w:tcPr>
            <w:tcW w:w="2122" w:type="dxa"/>
          </w:tcPr>
          <w:p w14:paraId="45557823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6530</w:t>
            </w:r>
          </w:p>
        </w:tc>
        <w:tc>
          <w:tcPr>
            <w:tcW w:w="1985" w:type="dxa"/>
          </w:tcPr>
          <w:p w14:paraId="7AEEBD10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842" w:type="dxa"/>
          </w:tcPr>
          <w:p w14:paraId="33D813A9" w14:textId="4A97DA27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850</w:t>
            </w:r>
          </w:p>
        </w:tc>
        <w:tc>
          <w:tcPr>
            <w:tcW w:w="1109" w:type="dxa"/>
          </w:tcPr>
          <w:p w14:paraId="0377163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0A9AD01C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688E23A3" w14:textId="77777777" w:rsidTr="00AA3E61">
        <w:tc>
          <w:tcPr>
            <w:tcW w:w="2122" w:type="dxa"/>
          </w:tcPr>
          <w:p w14:paraId="4283A60B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6620</w:t>
            </w:r>
          </w:p>
        </w:tc>
        <w:tc>
          <w:tcPr>
            <w:tcW w:w="1985" w:type="dxa"/>
          </w:tcPr>
          <w:p w14:paraId="4F85D76D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842" w:type="dxa"/>
          </w:tcPr>
          <w:p w14:paraId="5CA64BDC" w14:textId="0CABF8AA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550</w:t>
            </w:r>
          </w:p>
        </w:tc>
        <w:tc>
          <w:tcPr>
            <w:tcW w:w="1109" w:type="dxa"/>
          </w:tcPr>
          <w:p w14:paraId="72B919E6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42238ABC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47A35A8C" w14:textId="77777777" w:rsidTr="00AA3E61">
        <w:tc>
          <w:tcPr>
            <w:tcW w:w="2122" w:type="dxa"/>
          </w:tcPr>
          <w:p w14:paraId="2FFA2026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6640</w:t>
            </w:r>
          </w:p>
        </w:tc>
        <w:tc>
          <w:tcPr>
            <w:tcW w:w="1985" w:type="dxa"/>
          </w:tcPr>
          <w:p w14:paraId="29B015EB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842" w:type="dxa"/>
          </w:tcPr>
          <w:p w14:paraId="6345901E" w14:textId="174397FE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1150</w:t>
            </w:r>
          </w:p>
        </w:tc>
        <w:tc>
          <w:tcPr>
            <w:tcW w:w="1109" w:type="dxa"/>
          </w:tcPr>
          <w:p w14:paraId="7EB6AE2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41432305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1A497D0B" w14:textId="77777777" w:rsidTr="00AA3E61">
        <w:tc>
          <w:tcPr>
            <w:tcW w:w="2122" w:type="dxa"/>
          </w:tcPr>
          <w:p w14:paraId="60D57DA1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6650</w:t>
            </w:r>
          </w:p>
        </w:tc>
        <w:tc>
          <w:tcPr>
            <w:tcW w:w="1985" w:type="dxa"/>
          </w:tcPr>
          <w:p w14:paraId="79418258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842" w:type="dxa"/>
          </w:tcPr>
          <w:p w14:paraId="613269A5" w14:textId="5B32853D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1450</w:t>
            </w:r>
          </w:p>
        </w:tc>
        <w:tc>
          <w:tcPr>
            <w:tcW w:w="1109" w:type="dxa"/>
          </w:tcPr>
          <w:p w14:paraId="660BCC8F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6DB3802F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5D0DF7D0" w14:textId="77777777" w:rsidTr="00AA3E61">
        <w:tc>
          <w:tcPr>
            <w:tcW w:w="2122" w:type="dxa"/>
          </w:tcPr>
          <w:p w14:paraId="104ECD1D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6730</w:t>
            </w:r>
          </w:p>
        </w:tc>
        <w:tc>
          <w:tcPr>
            <w:tcW w:w="1985" w:type="dxa"/>
          </w:tcPr>
          <w:p w14:paraId="3A1F9B4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1842" w:type="dxa"/>
          </w:tcPr>
          <w:p w14:paraId="69944F5A" w14:textId="5706EB44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850</w:t>
            </w:r>
          </w:p>
        </w:tc>
        <w:tc>
          <w:tcPr>
            <w:tcW w:w="1109" w:type="dxa"/>
          </w:tcPr>
          <w:p w14:paraId="79B50CC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31B738E2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3693C511" w14:textId="77777777" w:rsidTr="00AA3E61">
        <w:tc>
          <w:tcPr>
            <w:tcW w:w="2122" w:type="dxa"/>
          </w:tcPr>
          <w:p w14:paraId="7BE8CBDD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6750</w:t>
            </w:r>
          </w:p>
        </w:tc>
        <w:tc>
          <w:tcPr>
            <w:tcW w:w="1985" w:type="dxa"/>
          </w:tcPr>
          <w:p w14:paraId="2CE1CD4E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1842" w:type="dxa"/>
          </w:tcPr>
          <w:p w14:paraId="6D8DF217" w14:textId="2598CC4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1450</w:t>
            </w:r>
          </w:p>
        </w:tc>
        <w:tc>
          <w:tcPr>
            <w:tcW w:w="1109" w:type="dxa"/>
          </w:tcPr>
          <w:p w14:paraId="798D4481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3B89F549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29799742" w14:textId="77777777" w:rsidTr="00AA3E61">
        <w:tc>
          <w:tcPr>
            <w:tcW w:w="2122" w:type="dxa"/>
          </w:tcPr>
          <w:p w14:paraId="5DFBE4F5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6840</w:t>
            </w:r>
          </w:p>
        </w:tc>
        <w:tc>
          <w:tcPr>
            <w:tcW w:w="1985" w:type="dxa"/>
          </w:tcPr>
          <w:p w14:paraId="238B654B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1842" w:type="dxa"/>
          </w:tcPr>
          <w:p w14:paraId="35B9C35E" w14:textId="5BDFC3C6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1150</w:t>
            </w:r>
          </w:p>
        </w:tc>
        <w:tc>
          <w:tcPr>
            <w:tcW w:w="1109" w:type="dxa"/>
          </w:tcPr>
          <w:p w14:paraId="3288ADD0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4080D509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74FCC577" w14:textId="77777777" w:rsidTr="00AA3E61">
        <w:tc>
          <w:tcPr>
            <w:tcW w:w="2122" w:type="dxa"/>
          </w:tcPr>
          <w:p w14:paraId="38AC826A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6850</w:t>
            </w:r>
          </w:p>
        </w:tc>
        <w:tc>
          <w:tcPr>
            <w:tcW w:w="1985" w:type="dxa"/>
          </w:tcPr>
          <w:p w14:paraId="4D13E24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842" w:type="dxa"/>
          </w:tcPr>
          <w:p w14:paraId="0EDC28AB" w14:textId="2001153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16 х 1450</w:t>
            </w:r>
          </w:p>
        </w:tc>
        <w:tc>
          <w:tcPr>
            <w:tcW w:w="1109" w:type="dxa"/>
          </w:tcPr>
          <w:p w14:paraId="2F10D30E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G5</w:t>
            </w:r>
          </w:p>
        </w:tc>
        <w:tc>
          <w:tcPr>
            <w:tcW w:w="2719" w:type="dxa"/>
          </w:tcPr>
          <w:p w14:paraId="337D9D00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7,5</w:t>
            </w:r>
          </w:p>
        </w:tc>
      </w:tr>
      <w:tr w:rsidR="006101EE" w:rsidRPr="006F7758" w14:paraId="308F2537" w14:textId="77777777" w:rsidTr="00AA3E61">
        <w:tc>
          <w:tcPr>
            <w:tcW w:w="2122" w:type="dxa"/>
          </w:tcPr>
          <w:p w14:paraId="2030567A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7220</w:t>
            </w:r>
          </w:p>
        </w:tc>
        <w:tc>
          <w:tcPr>
            <w:tcW w:w="1985" w:type="dxa"/>
          </w:tcPr>
          <w:p w14:paraId="79723DB0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842" w:type="dxa"/>
          </w:tcPr>
          <w:p w14:paraId="2EB5920F" w14:textId="13257BA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600</w:t>
            </w:r>
          </w:p>
        </w:tc>
        <w:tc>
          <w:tcPr>
            <w:tcW w:w="1109" w:type="dxa"/>
          </w:tcPr>
          <w:p w14:paraId="06B10C84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5139C6DE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7371D63" w14:textId="77777777" w:rsidTr="00AA3E61">
        <w:tc>
          <w:tcPr>
            <w:tcW w:w="2122" w:type="dxa"/>
          </w:tcPr>
          <w:p w14:paraId="7E937E67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7420</w:t>
            </w:r>
          </w:p>
        </w:tc>
        <w:tc>
          <w:tcPr>
            <w:tcW w:w="1985" w:type="dxa"/>
          </w:tcPr>
          <w:p w14:paraId="7B6523EF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842" w:type="dxa"/>
          </w:tcPr>
          <w:p w14:paraId="72208507" w14:textId="735B8E1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1200</w:t>
            </w:r>
          </w:p>
        </w:tc>
        <w:tc>
          <w:tcPr>
            <w:tcW w:w="1109" w:type="dxa"/>
          </w:tcPr>
          <w:p w14:paraId="649C4B76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5B07D9B0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6E6687DF" w14:textId="77777777" w:rsidTr="00AA3E61">
        <w:tc>
          <w:tcPr>
            <w:tcW w:w="2122" w:type="dxa"/>
          </w:tcPr>
          <w:p w14:paraId="786F40BE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7520</w:t>
            </w:r>
          </w:p>
        </w:tc>
        <w:tc>
          <w:tcPr>
            <w:tcW w:w="1985" w:type="dxa"/>
          </w:tcPr>
          <w:p w14:paraId="5F13BACC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842" w:type="dxa"/>
          </w:tcPr>
          <w:p w14:paraId="12F21508" w14:textId="64430D44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х1500</w:t>
            </w:r>
          </w:p>
        </w:tc>
        <w:tc>
          <w:tcPr>
            <w:tcW w:w="1109" w:type="dxa"/>
          </w:tcPr>
          <w:p w14:paraId="6C1D7D1D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G13</w:t>
            </w:r>
          </w:p>
        </w:tc>
        <w:tc>
          <w:tcPr>
            <w:tcW w:w="2719" w:type="dxa"/>
          </w:tcPr>
          <w:p w14:paraId="4255BDFE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28DA1901" w14:textId="77777777" w:rsidTr="00AA3E61">
        <w:tc>
          <w:tcPr>
            <w:tcW w:w="2122" w:type="dxa"/>
          </w:tcPr>
          <w:p w14:paraId="6E77649A" w14:textId="77777777" w:rsidR="006101EE" w:rsidRPr="006F7758" w:rsidRDefault="006101EE" w:rsidP="00AA3E61">
            <w:pPr>
              <w:pStyle w:val="a9"/>
              <w:spacing w:after="0"/>
              <w:ind w:right="-91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8240</w:t>
            </w:r>
          </w:p>
        </w:tc>
        <w:tc>
          <w:tcPr>
            <w:tcW w:w="1985" w:type="dxa"/>
          </w:tcPr>
          <w:p w14:paraId="755B6C0A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842" w:type="dxa"/>
          </w:tcPr>
          <w:p w14:paraId="4F4CC4D3" w14:textId="4A545C0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600</w:t>
            </w:r>
          </w:p>
        </w:tc>
        <w:tc>
          <w:tcPr>
            <w:tcW w:w="1109" w:type="dxa"/>
          </w:tcPr>
          <w:p w14:paraId="4F27C2F8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2719" w:type="dxa"/>
          </w:tcPr>
          <w:p w14:paraId="436F88A6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7633DB03" w14:textId="77777777" w:rsidTr="00AA3E61">
        <w:tc>
          <w:tcPr>
            <w:tcW w:w="2122" w:type="dxa"/>
          </w:tcPr>
          <w:p w14:paraId="51FE06E4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8440</w:t>
            </w:r>
          </w:p>
        </w:tc>
        <w:tc>
          <w:tcPr>
            <w:tcW w:w="1985" w:type="dxa"/>
          </w:tcPr>
          <w:p w14:paraId="195B3644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842" w:type="dxa"/>
          </w:tcPr>
          <w:p w14:paraId="5B3D9595" w14:textId="25185703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1200</w:t>
            </w:r>
          </w:p>
        </w:tc>
        <w:tc>
          <w:tcPr>
            <w:tcW w:w="1109" w:type="dxa"/>
          </w:tcPr>
          <w:p w14:paraId="64A06EE3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2719" w:type="dxa"/>
          </w:tcPr>
          <w:p w14:paraId="79CADAAB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4F532E8B" w14:textId="77777777" w:rsidTr="00AA3E61">
        <w:tc>
          <w:tcPr>
            <w:tcW w:w="2122" w:type="dxa"/>
          </w:tcPr>
          <w:p w14:paraId="3E65FCE6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8540</w:t>
            </w:r>
          </w:p>
        </w:tc>
        <w:tc>
          <w:tcPr>
            <w:tcW w:w="1985" w:type="dxa"/>
          </w:tcPr>
          <w:p w14:paraId="69A3D24D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842" w:type="dxa"/>
          </w:tcPr>
          <w:p w14:paraId="4CC7D081" w14:textId="67E9BB0C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1500</w:t>
            </w:r>
          </w:p>
        </w:tc>
        <w:tc>
          <w:tcPr>
            <w:tcW w:w="1109" w:type="dxa"/>
          </w:tcPr>
          <w:p w14:paraId="2896BA5C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2719" w:type="dxa"/>
          </w:tcPr>
          <w:p w14:paraId="39781890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3948835B" w14:textId="77777777" w:rsidTr="00AA3E61">
        <w:tc>
          <w:tcPr>
            <w:tcW w:w="2122" w:type="dxa"/>
          </w:tcPr>
          <w:p w14:paraId="452D695B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8640</w:t>
            </w:r>
          </w:p>
        </w:tc>
        <w:tc>
          <w:tcPr>
            <w:tcW w:w="1985" w:type="dxa"/>
          </w:tcPr>
          <w:p w14:paraId="7A2FA03F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1842" w:type="dxa"/>
          </w:tcPr>
          <w:p w14:paraId="10238913" w14:textId="49AB7406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1200</w:t>
            </w:r>
          </w:p>
        </w:tc>
        <w:tc>
          <w:tcPr>
            <w:tcW w:w="1109" w:type="dxa"/>
          </w:tcPr>
          <w:p w14:paraId="3E4E5EDE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2719" w:type="dxa"/>
          </w:tcPr>
          <w:p w14:paraId="5F9A30A1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5D005E09" w14:textId="77777777" w:rsidTr="00AA3E61">
        <w:tc>
          <w:tcPr>
            <w:tcW w:w="2122" w:type="dxa"/>
          </w:tcPr>
          <w:p w14:paraId="2DE3FEFE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8740</w:t>
            </w:r>
          </w:p>
        </w:tc>
        <w:tc>
          <w:tcPr>
            <w:tcW w:w="1985" w:type="dxa"/>
          </w:tcPr>
          <w:p w14:paraId="1EBA3450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842" w:type="dxa"/>
          </w:tcPr>
          <w:p w14:paraId="687592F6" w14:textId="707B34BF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1800</w:t>
            </w:r>
          </w:p>
        </w:tc>
        <w:tc>
          <w:tcPr>
            <w:tcW w:w="1109" w:type="dxa"/>
          </w:tcPr>
          <w:p w14:paraId="0193E686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2719" w:type="dxa"/>
          </w:tcPr>
          <w:p w14:paraId="21FF5F86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66672291" w14:textId="77777777" w:rsidTr="00AA3E61">
        <w:tc>
          <w:tcPr>
            <w:tcW w:w="2122" w:type="dxa"/>
          </w:tcPr>
          <w:p w14:paraId="72247A1D" w14:textId="77777777" w:rsidR="006101EE" w:rsidRPr="006F7758" w:rsidRDefault="006101EE" w:rsidP="00AA3E61">
            <w:pPr>
              <w:pStyle w:val="a9"/>
              <w:tabs>
                <w:tab w:val="left" w:pos="705"/>
                <w:tab w:val="center" w:pos="999"/>
              </w:tabs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8840</w:t>
            </w:r>
          </w:p>
        </w:tc>
        <w:tc>
          <w:tcPr>
            <w:tcW w:w="1985" w:type="dxa"/>
          </w:tcPr>
          <w:p w14:paraId="7C6D8FD6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1842" w:type="dxa"/>
          </w:tcPr>
          <w:p w14:paraId="1233F4C3" w14:textId="370D9FD9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38 х 2400</w:t>
            </w:r>
          </w:p>
        </w:tc>
        <w:tc>
          <w:tcPr>
            <w:tcW w:w="1109" w:type="dxa"/>
          </w:tcPr>
          <w:p w14:paraId="6E41A598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Fa8</w:t>
            </w:r>
          </w:p>
        </w:tc>
        <w:tc>
          <w:tcPr>
            <w:tcW w:w="2719" w:type="dxa"/>
          </w:tcPr>
          <w:p w14:paraId="677AA05E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0F6C4E43" w14:textId="77777777" w:rsidTr="00AA3E61">
        <w:tc>
          <w:tcPr>
            <w:tcW w:w="2122" w:type="dxa"/>
          </w:tcPr>
          <w:p w14:paraId="1DA60E83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9420</w:t>
            </w:r>
          </w:p>
        </w:tc>
        <w:tc>
          <w:tcPr>
            <w:tcW w:w="1985" w:type="dxa"/>
          </w:tcPr>
          <w:p w14:paraId="06877868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842" w:type="dxa"/>
          </w:tcPr>
          <w:p w14:paraId="1622E5D5" w14:textId="1DA24C91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1200</w:t>
            </w:r>
          </w:p>
        </w:tc>
        <w:tc>
          <w:tcPr>
            <w:tcW w:w="1109" w:type="dxa"/>
          </w:tcPr>
          <w:p w14:paraId="53D7CAC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2719" w:type="dxa"/>
          </w:tcPr>
          <w:p w14:paraId="188A5F07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  <w:tr w:rsidR="006101EE" w:rsidRPr="006F7758" w14:paraId="0F9B3AE8" w14:textId="77777777" w:rsidTr="00AA3E61">
        <w:tc>
          <w:tcPr>
            <w:tcW w:w="2122" w:type="dxa"/>
          </w:tcPr>
          <w:p w14:paraId="49031517" w14:textId="77777777" w:rsidR="006101EE" w:rsidRPr="006F7758" w:rsidRDefault="006101EE" w:rsidP="00AA3E61">
            <w:pPr>
              <w:pStyle w:val="a9"/>
              <w:spacing w:after="0"/>
              <w:ind w:right="-9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9520</w:t>
            </w:r>
          </w:p>
        </w:tc>
        <w:tc>
          <w:tcPr>
            <w:tcW w:w="1985" w:type="dxa"/>
          </w:tcPr>
          <w:p w14:paraId="164CE867" w14:textId="77777777" w:rsidR="006101EE" w:rsidRPr="006F7758" w:rsidRDefault="006101EE" w:rsidP="00AA3E61">
            <w:pPr>
              <w:pStyle w:val="a9"/>
              <w:tabs>
                <w:tab w:val="left" w:pos="1011"/>
              </w:tabs>
              <w:spacing w:after="0"/>
              <w:ind w:right="103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842" w:type="dxa"/>
          </w:tcPr>
          <w:p w14:paraId="1F7C711D" w14:textId="5FED8F42" w:rsidR="006101EE" w:rsidRPr="009C47C8" w:rsidRDefault="006101EE" w:rsidP="00AA3E61">
            <w:pPr>
              <w:pStyle w:val="a9"/>
              <w:spacing w:after="0"/>
              <w:ind w:right="14"/>
              <w:jc w:val="center"/>
              <w:rPr>
                <w:rFonts w:ascii="Arial" w:hAnsi="Arial" w:cs="Arial"/>
                <w:sz w:val="20"/>
              </w:rPr>
            </w:pPr>
            <w:r w:rsidRPr="0001082C">
              <w:rPr>
                <w:rFonts w:ascii="Arial" w:hAnsi="Arial" w:cs="Arial"/>
                <w:sz w:val="20"/>
              </w:rPr>
              <w:t>26 х 1500</w:t>
            </w:r>
          </w:p>
        </w:tc>
        <w:tc>
          <w:tcPr>
            <w:tcW w:w="1109" w:type="dxa"/>
          </w:tcPr>
          <w:p w14:paraId="040C3A22" w14:textId="77777777" w:rsidR="006101EE" w:rsidRPr="006F7758" w:rsidRDefault="006101EE" w:rsidP="00AA3E61">
            <w:pPr>
              <w:pStyle w:val="a9"/>
              <w:spacing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6F7758">
              <w:rPr>
                <w:rFonts w:ascii="Arial" w:hAnsi="Arial" w:cs="Arial"/>
                <w:sz w:val="20"/>
                <w:lang w:val="en-US"/>
              </w:rPr>
              <w:t>Fa6</w:t>
            </w:r>
          </w:p>
        </w:tc>
        <w:tc>
          <w:tcPr>
            <w:tcW w:w="2719" w:type="dxa"/>
          </w:tcPr>
          <w:p w14:paraId="641EE099" w14:textId="77777777" w:rsidR="006101EE" w:rsidRPr="006F7758" w:rsidRDefault="006101EE" w:rsidP="00AA3E61">
            <w:pPr>
              <w:pStyle w:val="a9"/>
              <w:tabs>
                <w:tab w:val="left" w:pos="1288"/>
              </w:tabs>
              <w:spacing w:after="0"/>
              <w:jc w:val="center"/>
              <w:rPr>
                <w:rFonts w:ascii="Arial" w:hAnsi="Arial" w:cs="Arial"/>
                <w:sz w:val="20"/>
              </w:rPr>
            </w:pPr>
            <w:r w:rsidRPr="006F7758">
              <w:rPr>
                <w:rFonts w:ascii="Arial" w:hAnsi="Arial" w:cs="Arial"/>
                <w:sz w:val="20"/>
              </w:rPr>
              <w:t>10</w:t>
            </w:r>
          </w:p>
        </w:tc>
      </w:tr>
    </w:tbl>
    <w:p w14:paraId="512F8A48" w14:textId="77777777" w:rsidR="00681CA0" w:rsidRDefault="00681CA0" w:rsidP="004A37C4">
      <w:pPr>
        <w:rPr>
          <w:rFonts w:ascii="Arial" w:hAnsi="Arial" w:cs="Arial"/>
        </w:rPr>
      </w:pPr>
    </w:p>
    <w:p w14:paraId="27D8C83F" w14:textId="77777777" w:rsidR="00681CA0" w:rsidRPr="00B30F81" w:rsidRDefault="00681CA0" w:rsidP="00E4017D">
      <w:pPr>
        <w:pStyle w:val="a9"/>
        <w:ind w:right="-2"/>
        <w:jc w:val="center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Cs w:val="28"/>
        </w:rPr>
        <w:br w:type="page"/>
      </w:r>
      <w:r w:rsidRPr="006F7758">
        <w:rPr>
          <w:rFonts w:ascii="Arial" w:hAnsi="Arial" w:cs="Arial"/>
          <w:b/>
          <w:sz w:val="22"/>
          <w:szCs w:val="28"/>
        </w:rPr>
        <w:lastRenderedPageBreak/>
        <w:t xml:space="preserve">Приложение </w:t>
      </w:r>
      <w:r w:rsidR="00D76063">
        <w:rPr>
          <w:rFonts w:ascii="Arial" w:hAnsi="Arial" w:cs="Arial"/>
          <w:b/>
          <w:sz w:val="22"/>
          <w:szCs w:val="28"/>
          <w:lang w:val="en-US"/>
        </w:rPr>
        <w:t>F</w:t>
      </w:r>
    </w:p>
    <w:p w14:paraId="4286D56E" w14:textId="77777777" w:rsidR="00681CA0" w:rsidRPr="006F7758" w:rsidRDefault="00681CA0" w:rsidP="00015616">
      <w:pPr>
        <w:pStyle w:val="a9"/>
        <w:spacing w:after="0" w:line="360" w:lineRule="auto"/>
        <w:ind w:right="-2"/>
        <w:jc w:val="center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(</w:t>
      </w:r>
      <w:r>
        <w:rPr>
          <w:rFonts w:ascii="Arial" w:hAnsi="Arial" w:cs="Arial"/>
          <w:b/>
          <w:sz w:val="22"/>
          <w:szCs w:val="28"/>
        </w:rPr>
        <w:t>справочное</w:t>
      </w:r>
      <w:r w:rsidRPr="006F7758">
        <w:rPr>
          <w:rFonts w:ascii="Arial" w:hAnsi="Arial" w:cs="Arial"/>
          <w:b/>
          <w:sz w:val="22"/>
          <w:szCs w:val="28"/>
        </w:rPr>
        <w:t>)</w:t>
      </w:r>
    </w:p>
    <w:p w14:paraId="49B6ADCF" w14:textId="77777777" w:rsidR="00681CA0" w:rsidRPr="006F7758" w:rsidRDefault="00681CA0" w:rsidP="00015616">
      <w:pPr>
        <w:pStyle w:val="a9"/>
        <w:spacing w:after="0" w:line="360" w:lineRule="auto"/>
        <w:ind w:right="-2"/>
        <w:jc w:val="center"/>
        <w:rPr>
          <w:rFonts w:ascii="Arial" w:hAnsi="Arial" w:cs="Arial"/>
          <w:b/>
          <w:sz w:val="22"/>
          <w:szCs w:val="28"/>
        </w:rPr>
      </w:pPr>
    </w:p>
    <w:p w14:paraId="0036B7AB" w14:textId="77777777" w:rsidR="00681CA0" w:rsidRPr="006F7758" w:rsidRDefault="00681CA0" w:rsidP="004A37C4">
      <w:pPr>
        <w:pStyle w:val="a9"/>
        <w:spacing w:after="0" w:line="360" w:lineRule="auto"/>
        <w:ind w:right="41"/>
        <w:jc w:val="center"/>
        <w:rPr>
          <w:rFonts w:ascii="Arial" w:hAnsi="Arial" w:cs="Arial"/>
          <w:b/>
          <w:sz w:val="22"/>
          <w:szCs w:val="28"/>
        </w:rPr>
      </w:pPr>
      <w:r w:rsidRPr="006F7758">
        <w:rPr>
          <w:rFonts w:ascii="Arial" w:hAnsi="Arial" w:cs="Arial"/>
          <w:b/>
          <w:sz w:val="22"/>
          <w:szCs w:val="28"/>
        </w:rPr>
        <w:t>Информация для расч</w:t>
      </w:r>
      <w:r>
        <w:rPr>
          <w:rFonts w:ascii="Arial" w:hAnsi="Arial" w:cs="Arial"/>
          <w:b/>
          <w:sz w:val="22"/>
          <w:szCs w:val="28"/>
        </w:rPr>
        <w:t>е</w:t>
      </w:r>
      <w:r w:rsidRPr="006F7758">
        <w:rPr>
          <w:rFonts w:ascii="Arial" w:hAnsi="Arial" w:cs="Arial"/>
          <w:b/>
          <w:sz w:val="22"/>
          <w:szCs w:val="28"/>
        </w:rPr>
        <w:t>та светильника</w:t>
      </w:r>
    </w:p>
    <w:p w14:paraId="4E30C9F3" w14:textId="77777777" w:rsidR="00681CA0" w:rsidRPr="006F7758" w:rsidRDefault="00681CA0" w:rsidP="004A37C4">
      <w:pPr>
        <w:pStyle w:val="a9"/>
        <w:spacing w:after="0" w:line="360" w:lineRule="auto"/>
        <w:ind w:right="467" w:firstLine="709"/>
        <w:jc w:val="center"/>
        <w:rPr>
          <w:rFonts w:ascii="Arial" w:hAnsi="Arial" w:cs="Arial"/>
          <w:b/>
          <w:sz w:val="22"/>
          <w:szCs w:val="28"/>
        </w:rPr>
      </w:pPr>
    </w:p>
    <w:p w14:paraId="40C05D46" w14:textId="77777777" w:rsidR="00681CA0" w:rsidRPr="006F7758" w:rsidRDefault="00D76063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  <w:lang w:val="en-US"/>
        </w:rPr>
        <w:t>F</w:t>
      </w:r>
      <w:r w:rsidR="00681CA0" w:rsidRPr="006F7758">
        <w:rPr>
          <w:rFonts w:ascii="Arial" w:hAnsi="Arial" w:cs="Arial"/>
          <w:b/>
          <w:sz w:val="22"/>
          <w:szCs w:val="28"/>
        </w:rPr>
        <w:t>.1 Общие положения</w:t>
      </w:r>
    </w:p>
    <w:p w14:paraId="2EC7212B" w14:textId="77777777" w:rsidR="00681CA0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sz w:val="22"/>
          <w:szCs w:val="28"/>
        </w:rPr>
      </w:pPr>
    </w:p>
    <w:p w14:paraId="28504730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 xml:space="preserve">Для обеспечения </w:t>
      </w:r>
      <w:r w:rsidRPr="00890C16">
        <w:rPr>
          <w:rFonts w:ascii="Arial" w:hAnsi="Arial" w:cs="Arial"/>
          <w:sz w:val="22"/>
          <w:szCs w:val="28"/>
        </w:rPr>
        <w:t xml:space="preserve">правильного функционирования лампы </w:t>
      </w:r>
      <w:r w:rsidR="00041754" w:rsidRPr="00890C16">
        <w:rPr>
          <w:rFonts w:ascii="Arial" w:hAnsi="Arial" w:cs="Arial"/>
          <w:sz w:val="22"/>
          <w:szCs w:val="28"/>
        </w:rPr>
        <w:t xml:space="preserve">необходимо </w:t>
      </w:r>
      <w:r w:rsidRPr="00890C16">
        <w:rPr>
          <w:rFonts w:ascii="Arial" w:hAnsi="Arial" w:cs="Arial"/>
          <w:sz w:val="22"/>
          <w:szCs w:val="28"/>
        </w:rPr>
        <w:t xml:space="preserve">учитывать </w:t>
      </w:r>
      <w:r w:rsidRPr="006F7758">
        <w:rPr>
          <w:rFonts w:ascii="Arial" w:hAnsi="Arial" w:cs="Arial"/>
          <w:sz w:val="22"/>
          <w:szCs w:val="28"/>
        </w:rPr>
        <w:t>соо</w:t>
      </w:r>
      <w:r w:rsidRPr="006F7758">
        <w:rPr>
          <w:rFonts w:ascii="Arial" w:hAnsi="Arial" w:cs="Arial"/>
          <w:sz w:val="22"/>
          <w:szCs w:val="28"/>
        </w:rPr>
        <w:t>т</w:t>
      </w:r>
      <w:r w:rsidRPr="006F7758">
        <w:rPr>
          <w:rFonts w:ascii="Arial" w:hAnsi="Arial" w:cs="Arial"/>
          <w:sz w:val="22"/>
          <w:szCs w:val="28"/>
        </w:rPr>
        <w:t>ветствующую информацию, привед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нную в настоящем приложении.</w:t>
      </w:r>
    </w:p>
    <w:p w14:paraId="2AC7CABD" w14:textId="77777777" w:rsidR="00681CA0" w:rsidRPr="00F46023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</w:p>
    <w:p w14:paraId="4DB98761" w14:textId="77777777" w:rsidR="00681CA0" w:rsidRPr="006F7758" w:rsidRDefault="00D76063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  <w:lang w:val="en-US"/>
        </w:rPr>
        <w:t>F</w:t>
      </w:r>
      <w:r w:rsidR="00681CA0" w:rsidRPr="006F7758">
        <w:rPr>
          <w:rFonts w:ascii="Arial" w:hAnsi="Arial" w:cs="Arial"/>
          <w:b/>
          <w:sz w:val="22"/>
          <w:szCs w:val="28"/>
        </w:rPr>
        <w:t>.2 Свободное пространство</w:t>
      </w:r>
    </w:p>
    <w:p w14:paraId="618B8275" w14:textId="77777777" w:rsidR="00681CA0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sz w:val="22"/>
          <w:szCs w:val="28"/>
        </w:rPr>
      </w:pPr>
    </w:p>
    <w:p w14:paraId="4018A3C3" w14:textId="77777777" w:rsidR="00681CA0" w:rsidRPr="00020D9B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020D9B">
        <w:rPr>
          <w:rFonts w:ascii="Arial" w:hAnsi="Arial" w:cs="Arial"/>
          <w:sz w:val="22"/>
          <w:szCs w:val="28"/>
        </w:rPr>
        <w:t xml:space="preserve">Для </w:t>
      </w:r>
      <w:r w:rsidRPr="00890C16">
        <w:rPr>
          <w:rFonts w:ascii="Arial" w:hAnsi="Arial" w:cs="Arial"/>
          <w:sz w:val="22"/>
          <w:szCs w:val="28"/>
        </w:rPr>
        <w:t xml:space="preserve">приемки ламп, </w:t>
      </w:r>
      <w:r w:rsidR="00F11C71" w:rsidRPr="00890C16">
        <w:rPr>
          <w:rFonts w:ascii="Arial" w:hAnsi="Arial" w:cs="Arial"/>
          <w:sz w:val="22"/>
          <w:szCs w:val="28"/>
        </w:rPr>
        <w:t xml:space="preserve">подвергаемых </w:t>
      </w:r>
      <w:r w:rsidR="00542830" w:rsidRPr="00B30F81">
        <w:rPr>
          <w:rFonts w:ascii="Arial" w:hAnsi="Arial" w:cs="Arial"/>
          <w:sz w:val="22"/>
          <w:szCs w:val="28"/>
        </w:rPr>
        <w:t>механически</w:t>
      </w:r>
      <w:r w:rsidR="00F11C71" w:rsidRPr="00890C16">
        <w:rPr>
          <w:rFonts w:ascii="Arial" w:hAnsi="Arial" w:cs="Arial"/>
          <w:sz w:val="22"/>
          <w:szCs w:val="28"/>
        </w:rPr>
        <w:t>м</w:t>
      </w:r>
      <w:r w:rsidR="00542830" w:rsidRPr="00B30F81">
        <w:rPr>
          <w:rFonts w:ascii="Arial" w:hAnsi="Arial" w:cs="Arial"/>
          <w:sz w:val="22"/>
          <w:szCs w:val="28"/>
        </w:rPr>
        <w:t xml:space="preserve"> воздействия</w:t>
      </w:r>
      <w:r w:rsidR="00F11C71" w:rsidRPr="00890C16">
        <w:rPr>
          <w:rFonts w:ascii="Arial" w:hAnsi="Arial" w:cs="Arial"/>
          <w:sz w:val="22"/>
          <w:szCs w:val="28"/>
        </w:rPr>
        <w:t>м</w:t>
      </w:r>
      <w:r w:rsidR="00392A7D">
        <w:rPr>
          <w:rFonts w:ascii="Arial" w:hAnsi="Arial" w:cs="Arial"/>
          <w:sz w:val="22"/>
          <w:szCs w:val="28"/>
        </w:rPr>
        <w:t xml:space="preserve"> и</w:t>
      </w:r>
      <w:r w:rsidR="00542830" w:rsidRPr="00890C16">
        <w:rPr>
          <w:rFonts w:ascii="Arial" w:hAnsi="Arial" w:cs="Arial"/>
          <w:sz w:val="22"/>
          <w:szCs w:val="28"/>
        </w:rPr>
        <w:t xml:space="preserve"> </w:t>
      </w:r>
      <w:r w:rsidRPr="00890C16">
        <w:rPr>
          <w:rFonts w:ascii="Arial" w:hAnsi="Arial" w:cs="Arial"/>
          <w:sz w:val="22"/>
          <w:szCs w:val="28"/>
        </w:rPr>
        <w:t>удовлетвор</w:t>
      </w:r>
      <w:r w:rsidRPr="00020D9B">
        <w:rPr>
          <w:rFonts w:ascii="Arial" w:hAnsi="Arial" w:cs="Arial"/>
          <w:sz w:val="22"/>
          <w:szCs w:val="28"/>
        </w:rPr>
        <w:t>яющих настоящему стандарту, в светильнике следует предусмотреть свободное пространство, осн</w:t>
      </w:r>
      <w:r w:rsidRPr="00020D9B">
        <w:rPr>
          <w:rFonts w:ascii="Arial" w:hAnsi="Arial" w:cs="Arial"/>
          <w:sz w:val="22"/>
          <w:szCs w:val="28"/>
        </w:rPr>
        <w:t>о</w:t>
      </w:r>
      <w:r w:rsidRPr="00020D9B">
        <w:rPr>
          <w:rFonts w:ascii="Arial" w:hAnsi="Arial" w:cs="Arial"/>
          <w:sz w:val="22"/>
          <w:szCs w:val="28"/>
        </w:rPr>
        <w:t xml:space="preserve">ванное на </w:t>
      </w:r>
      <w:r w:rsidR="00F11C71">
        <w:rPr>
          <w:rFonts w:ascii="Arial" w:hAnsi="Arial" w:cs="Arial"/>
          <w:sz w:val="22"/>
          <w:szCs w:val="28"/>
        </w:rPr>
        <w:t>максимальных</w:t>
      </w:r>
      <w:r w:rsidR="00F11C71" w:rsidRPr="00020D9B">
        <w:rPr>
          <w:rFonts w:ascii="Arial" w:hAnsi="Arial" w:cs="Arial"/>
          <w:sz w:val="22"/>
          <w:szCs w:val="28"/>
        </w:rPr>
        <w:t xml:space="preserve"> </w:t>
      </w:r>
      <w:r w:rsidRPr="00020D9B">
        <w:rPr>
          <w:rFonts w:ascii="Arial" w:hAnsi="Arial" w:cs="Arial"/>
          <w:sz w:val="22"/>
          <w:szCs w:val="28"/>
        </w:rPr>
        <w:t>размерах ламп, приведенных в листе.</w:t>
      </w:r>
    </w:p>
    <w:p w14:paraId="0C4F40D7" w14:textId="77777777" w:rsidR="00681CA0" w:rsidRPr="00020D9B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</w:p>
    <w:p w14:paraId="57773924" w14:textId="77777777" w:rsidR="00681CA0" w:rsidRPr="006F7758" w:rsidRDefault="00D76063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  <w:lang w:val="en-US"/>
        </w:rPr>
        <w:t>F</w:t>
      </w:r>
      <w:r w:rsidR="00681CA0" w:rsidRPr="006F7758">
        <w:rPr>
          <w:rFonts w:ascii="Arial" w:hAnsi="Arial" w:cs="Arial"/>
          <w:b/>
          <w:sz w:val="22"/>
          <w:szCs w:val="28"/>
        </w:rPr>
        <w:t>.3 Последовательно присоедин</w:t>
      </w:r>
      <w:r w:rsidR="00681CA0">
        <w:rPr>
          <w:rFonts w:ascii="Arial" w:hAnsi="Arial" w:cs="Arial"/>
          <w:b/>
          <w:sz w:val="22"/>
          <w:szCs w:val="28"/>
        </w:rPr>
        <w:t>е</w:t>
      </w:r>
      <w:r w:rsidR="00681CA0" w:rsidRPr="006F7758">
        <w:rPr>
          <w:rFonts w:ascii="Arial" w:hAnsi="Arial" w:cs="Arial"/>
          <w:b/>
          <w:sz w:val="22"/>
          <w:szCs w:val="28"/>
        </w:rPr>
        <w:t xml:space="preserve">нные конденсаторы, применяемые в </w:t>
      </w:r>
      <w:r w:rsidR="00681CA0">
        <w:rPr>
          <w:rFonts w:ascii="Arial" w:hAnsi="Arial" w:cs="Arial"/>
          <w:b/>
          <w:sz w:val="22"/>
          <w:szCs w:val="28"/>
        </w:rPr>
        <w:t>е</w:t>
      </w:r>
      <w:r w:rsidR="00681CA0" w:rsidRPr="006F7758">
        <w:rPr>
          <w:rFonts w:ascii="Arial" w:hAnsi="Arial" w:cs="Arial"/>
          <w:b/>
          <w:sz w:val="22"/>
          <w:szCs w:val="28"/>
        </w:rPr>
        <w:t>мкостных схемах</w:t>
      </w:r>
    </w:p>
    <w:p w14:paraId="13D80D65" w14:textId="77777777" w:rsidR="00681CA0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sz w:val="22"/>
          <w:szCs w:val="28"/>
        </w:rPr>
      </w:pPr>
    </w:p>
    <w:p w14:paraId="6286A412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Начальный допуск на конденсатор в 10</w:t>
      </w:r>
      <w:r>
        <w:rPr>
          <w:rFonts w:ascii="Arial" w:hAnsi="Arial" w:cs="Arial"/>
          <w:sz w:val="22"/>
          <w:szCs w:val="28"/>
        </w:rPr>
        <w:t xml:space="preserve"> </w:t>
      </w:r>
      <w:r w:rsidRPr="006F7758">
        <w:rPr>
          <w:rFonts w:ascii="Arial" w:hAnsi="Arial" w:cs="Arial"/>
          <w:sz w:val="22"/>
          <w:szCs w:val="28"/>
        </w:rPr>
        <w:t>%, типичный для шунтирующих конденсаторов, не пригоден для последовательно присоедин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нных конденсаторов. Совпадение неблагопр</w:t>
      </w:r>
      <w:r w:rsidRPr="006F7758">
        <w:rPr>
          <w:rFonts w:ascii="Arial" w:hAnsi="Arial" w:cs="Arial"/>
          <w:sz w:val="22"/>
          <w:szCs w:val="28"/>
        </w:rPr>
        <w:t>и</w:t>
      </w:r>
      <w:r w:rsidRPr="006F7758">
        <w:rPr>
          <w:rFonts w:ascii="Arial" w:hAnsi="Arial" w:cs="Arial"/>
          <w:sz w:val="22"/>
          <w:szCs w:val="28"/>
        </w:rPr>
        <w:t>ятных допусков на конденсатор и ПРА может привести к ухудшению характеристик лампы.</w:t>
      </w:r>
    </w:p>
    <w:p w14:paraId="62513236" w14:textId="77777777" w:rsidR="00681CA0" w:rsidRPr="00392A7D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Для удовлетворения требованиям, привед</w:t>
      </w:r>
      <w:r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нным в листах, допуск на конденсатор до</w:t>
      </w:r>
      <w:r w:rsidRPr="006F7758">
        <w:rPr>
          <w:rFonts w:ascii="Arial" w:hAnsi="Arial" w:cs="Arial"/>
          <w:sz w:val="22"/>
          <w:szCs w:val="28"/>
        </w:rPr>
        <w:t>л</w:t>
      </w:r>
      <w:r w:rsidRPr="006F7758">
        <w:rPr>
          <w:rFonts w:ascii="Arial" w:hAnsi="Arial" w:cs="Arial"/>
          <w:sz w:val="22"/>
          <w:szCs w:val="28"/>
        </w:rPr>
        <w:t xml:space="preserve">жен быть узким или конденсатор и индуктивная </w:t>
      </w:r>
      <w:r w:rsidRPr="00392A7D">
        <w:rPr>
          <w:rFonts w:ascii="Arial" w:hAnsi="Arial" w:cs="Arial"/>
          <w:sz w:val="22"/>
          <w:szCs w:val="28"/>
        </w:rPr>
        <w:t xml:space="preserve">емкостная составляющая ПРА </w:t>
      </w:r>
      <w:r w:rsidR="00041754" w:rsidRPr="00392A7D">
        <w:rPr>
          <w:rFonts w:ascii="Arial" w:hAnsi="Arial" w:cs="Arial"/>
          <w:sz w:val="22"/>
          <w:szCs w:val="28"/>
        </w:rPr>
        <w:t xml:space="preserve">следует </w:t>
      </w:r>
      <w:r w:rsidRPr="00392A7D">
        <w:rPr>
          <w:rFonts w:ascii="Arial" w:hAnsi="Arial" w:cs="Arial"/>
          <w:sz w:val="22"/>
          <w:szCs w:val="28"/>
        </w:rPr>
        <w:t>по</w:t>
      </w:r>
      <w:r w:rsidRPr="00392A7D">
        <w:rPr>
          <w:rFonts w:ascii="Arial" w:hAnsi="Arial" w:cs="Arial"/>
          <w:sz w:val="22"/>
          <w:szCs w:val="28"/>
        </w:rPr>
        <w:t>д</w:t>
      </w:r>
      <w:r w:rsidRPr="00392A7D">
        <w:rPr>
          <w:rFonts w:ascii="Arial" w:hAnsi="Arial" w:cs="Arial"/>
          <w:sz w:val="22"/>
          <w:szCs w:val="28"/>
        </w:rPr>
        <w:t>бирать так, чтобы неблагоприятные допуски не совпадали.</w:t>
      </w:r>
    </w:p>
    <w:p w14:paraId="60001C21" w14:textId="77777777" w:rsidR="00681CA0" w:rsidRPr="00A4014D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</w:p>
    <w:p w14:paraId="7F440802" w14:textId="77777777" w:rsidR="00681CA0" w:rsidRPr="004068EE" w:rsidRDefault="00D76063" w:rsidP="00511D84">
      <w:pPr>
        <w:pStyle w:val="a9"/>
        <w:spacing w:after="0" w:line="336" w:lineRule="auto"/>
        <w:ind w:right="113" w:firstLine="709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F</w:t>
      </w:r>
      <w:r w:rsidR="00681CA0">
        <w:rPr>
          <w:rFonts w:ascii="Arial" w:hAnsi="Arial" w:cs="Arial"/>
          <w:b/>
          <w:sz w:val="22"/>
          <w:szCs w:val="28"/>
        </w:rPr>
        <w:t>.</w:t>
      </w:r>
      <w:r w:rsidR="00681CA0" w:rsidRPr="003F27B0">
        <w:rPr>
          <w:rFonts w:ascii="Arial" w:hAnsi="Arial" w:cs="Arial"/>
          <w:b/>
          <w:sz w:val="22"/>
          <w:szCs w:val="28"/>
        </w:rPr>
        <w:t xml:space="preserve">4 </w:t>
      </w:r>
      <w:r w:rsidR="00C90DCD" w:rsidRPr="004068EE">
        <w:rPr>
          <w:rFonts w:ascii="Arial" w:hAnsi="Arial" w:cs="Arial"/>
          <w:b/>
          <w:sz w:val="22"/>
          <w:szCs w:val="28"/>
        </w:rPr>
        <w:t>Вспомогательное зажигающее устройство</w:t>
      </w:r>
    </w:p>
    <w:p w14:paraId="6FF435C0" w14:textId="77777777" w:rsidR="00681CA0" w:rsidRDefault="00681CA0" w:rsidP="00511D84">
      <w:pPr>
        <w:pStyle w:val="a9"/>
        <w:spacing w:after="0" w:line="336" w:lineRule="auto"/>
        <w:ind w:right="113" w:firstLine="709"/>
        <w:rPr>
          <w:rFonts w:ascii="Arial" w:hAnsi="Arial" w:cs="Arial"/>
          <w:sz w:val="22"/>
          <w:szCs w:val="28"/>
        </w:rPr>
      </w:pPr>
    </w:p>
    <w:p w14:paraId="06BEFEDD" w14:textId="77777777" w:rsidR="00681CA0" w:rsidRPr="00392A7D" w:rsidRDefault="00F11C71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392A7D">
        <w:rPr>
          <w:rFonts w:ascii="Arial" w:hAnsi="Arial" w:cs="Arial"/>
          <w:sz w:val="22"/>
          <w:szCs w:val="28"/>
        </w:rPr>
        <w:t xml:space="preserve">Для работы </w:t>
      </w:r>
      <w:r w:rsidR="00681CA0" w:rsidRPr="00392A7D">
        <w:rPr>
          <w:rFonts w:ascii="Arial" w:hAnsi="Arial" w:cs="Arial"/>
          <w:sz w:val="22"/>
          <w:szCs w:val="28"/>
        </w:rPr>
        <w:t>ламп в сет</w:t>
      </w:r>
      <w:r w:rsidR="00F93042" w:rsidRPr="00392A7D">
        <w:rPr>
          <w:rFonts w:ascii="Arial" w:hAnsi="Arial" w:cs="Arial"/>
          <w:sz w:val="22"/>
          <w:szCs w:val="28"/>
        </w:rPr>
        <w:t>и</w:t>
      </w:r>
      <w:r w:rsidR="00681CA0" w:rsidRPr="00392A7D">
        <w:rPr>
          <w:rFonts w:ascii="Arial" w:hAnsi="Arial" w:cs="Arial"/>
          <w:sz w:val="22"/>
          <w:szCs w:val="28"/>
        </w:rPr>
        <w:t xml:space="preserve"> переменного тока или </w:t>
      </w:r>
      <w:r w:rsidRPr="00392A7D">
        <w:rPr>
          <w:rFonts w:ascii="Arial" w:hAnsi="Arial" w:cs="Arial"/>
          <w:sz w:val="22"/>
          <w:szCs w:val="28"/>
        </w:rPr>
        <w:t xml:space="preserve">в </w:t>
      </w:r>
      <w:r w:rsidR="00681CA0" w:rsidRPr="00392A7D">
        <w:rPr>
          <w:rFonts w:ascii="Arial" w:hAnsi="Arial" w:cs="Arial"/>
          <w:sz w:val="22"/>
          <w:szCs w:val="28"/>
        </w:rPr>
        <w:t>ВЧ бесстартерных цепях требует</w:t>
      </w:r>
      <w:r w:rsidRPr="00392A7D">
        <w:rPr>
          <w:rFonts w:ascii="Arial" w:hAnsi="Arial" w:cs="Arial"/>
          <w:sz w:val="22"/>
          <w:szCs w:val="28"/>
        </w:rPr>
        <w:t>ся</w:t>
      </w:r>
      <w:r w:rsidR="00681CA0" w:rsidRPr="00392A7D">
        <w:rPr>
          <w:rFonts w:ascii="Arial" w:hAnsi="Arial" w:cs="Arial"/>
          <w:sz w:val="22"/>
          <w:szCs w:val="28"/>
        </w:rPr>
        <w:t xml:space="preserve"> в большинстве случаев проводяще</w:t>
      </w:r>
      <w:r w:rsidRPr="00392A7D">
        <w:rPr>
          <w:rFonts w:ascii="Arial" w:hAnsi="Arial" w:cs="Arial"/>
          <w:sz w:val="22"/>
          <w:szCs w:val="28"/>
        </w:rPr>
        <w:t>е</w:t>
      </w:r>
      <w:r w:rsidR="00681CA0" w:rsidRPr="00392A7D">
        <w:rPr>
          <w:rFonts w:ascii="Arial" w:hAnsi="Arial" w:cs="Arial"/>
          <w:sz w:val="22"/>
          <w:szCs w:val="28"/>
        </w:rPr>
        <w:t xml:space="preserve"> ВЗУ при </w:t>
      </w:r>
      <w:r w:rsidR="00D026C7" w:rsidRPr="00392A7D">
        <w:rPr>
          <w:rFonts w:ascii="Arial" w:hAnsi="Arial" w:cs="Arial"/>
          <w:sz w:val="22"/>
          <w:szCs w:val="22"/>
        </w:rPr>
        <w:t>наличии вывода заземления</w:t>
      </w:r>
      <w:r w:rsidR="00681CA0" w:rsidRPr="00392A7D">
        <w:rPr>
          <w:rFonts w:ascii="Arial" w:hAnsi="Arial" w:cs="Arial"/>
          <w:sz w:val="22"/>
          <w:szCs w:val="28"/>
        </w:rPr>
        <w:t xml:space="preserve">. Оно может быть </w:t>
      </w:r>
      <w:r w:rsidR="00D026C7" w:rsidRPr="00392A7D">
        <w:rPr>
          <w:rFonts w:ascii="Arial" w:hAnsi="Arial" w:cs="Arial"/>
          <w:sz w:val="22"/>
          <w:szCs w:val="28"/>
        </w:rPr>
        <w:t>с</w:t>
      </w:r>
      <w:r w:rsidR="00D026C7" w:rsidRPr="00392A7D">
        <w:rPr>
          <w:rFonts w:ascii="Arial" w:hAnsi="Arial" w:cs="Arial"/>
          <w:sz w:val="22"/>
          <w:szCs w:val="28"/>
        </w:rPr>
        <w:t>о</w:t>
      </w:r>
      <w:r w:rsidR="00D026C7" w:rsidRPr="00392A7D">
        <w:rPr>
          <w:rFonts w:ascii="Arial" w:hAnsi="Arial" w:cs="Arial"/>
          <w:sz w:val="22"/>
          <w:szCs w:val="28"/>
        </w:rPr>
        <w:t>ставной</w:t>
      </w:r>
      <w:r w:rsidR="00681CA0" w:rsidRPr="00392A7D">
        <w:rPr>
          <w:rFonts w:ascii="Arial" w:hAnsi="Arial" w:cs="Arial"/>
          <w:sz w:val="22"/>
          <w:szCs w:val="28"/>
        </w:rPr>
        <w:t xml:space="preserve"> частью светильника.</w:t>
      </w:r>
    </w:p>
    <w:p w14:paraId="68441E5A" w14:textId="77777777" w:rsidR="00681CA0" w:rsidRPr="006F7758" w:rsidRDefault="00681CA0" w:rsidP="004A37C4">
      <w:pPr>
        <w:pStyle w:val="a9"/>
        <w:spacing w:after="0" w:line="360" w:lineRule="auto"/>
        <w:ind w:right="112" w:firstLine="709"/>
        <w:rPr>
          <w:rFonts w:ascii="Arial" w:hAnsi="Arial" w:cs="Arial"/>
          <w:sz w:val="22"/>
          <w:szCs w:val="28"/>
        </w:rPr>
      </w:pPr>
      <w:r w:rsidRPr="006F7758">
        <w:rPr>
          <w:rFonts w:ascii="Arial" w:hAnsi="Arial" w:cs="Arial"/>
          <w:sz w:val="22"/>
          <w:szCs w:val="28"/>
        </w:rPr>
        <w:t>Расстояние между поверхностью лампы и ВЗУ не должно превышать значения, прив</w:t>
      </w:r>
      <w:r w:rsidRPr="006F7758">
        <w:rPr>
          <w:rFonts w:ascii="Arial" w:hAnsi="Arial" w:cs="Arial"/>
          <w:sz w:val="22"/>
          <w:szCs w:val="28"/>
        </w:rPr>
        <w:t>е</w:t>
      </w:r>
      <w:r w:rsidRPr="006F7758">
        <w:rPr>
          <w:rFonts w:ascii="Arial" w:hAnsi="Arial" w:cs="Arial"/>
          <w:sz w:val="22"/>
          <w:szCs w:val="28"/>
        </w:rPr>
        <w:t>денного в характеристиках зажигания в листе. Кроме того, должно соблюдаться минимальное расстояние в 3 мм.</w:t>
      </w:r>
    </w:p>
    <w:p w14:paraId="184D5A22" w14:textId="77777777" w:rsidR="00681CA0" w:rsidRPr="002E591F" w:rsidRDefault="00681CA0" w:rsidP="00193978">
      <w:pPr>
        <w:pStyle w:val="a9"/>
        <w:spacing w:after="0" w:line="360" w:lineRule="auto"/>
        <w:ind w:right="113"/>
        <w:jc w:val="center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szCs w:val="28"/>
        </w:rPr>
        <w:br w:type="page"/>
      </w:r>
      <w:r w:rsidRPr="00020D9B">
        <w:rPr>
          <w:rFonts w:ascii="Arial" w:hAnsi="Arial" w:cs="Arial"/>
          <w:b/>
          <w:i/>
          <w:sz w:val="22"/>
          <w:szCs w:val="28"/>
        </w:rPr>
        <w:lastRenderedPageBreak/>
        <w:t xml:space="preserve">Приложение </w:t>
      </w:r>
      <w:r w:rsidR="00193978">
        <w:rPr>
          <w:rFonts w:ascii="Arial" w:hAnsi="Arial" w:cs="Arial"/>
          <w:b/>
          <w:i/>
          <w:sz w:val="22"/>
          <w:szCs w:val="28"/>
          <w:lang w:val="en-US"/>
        </w:rPr>
        <w:t>G</w:t>
      </w:r>
    </w:p>
    <w:p w14:paraId="6A87925B" w14:textId="77777777" w:rsidR="00681CA0" w:rsidRPr="006C271E" w:rsidRDefault="00681CA0" w:rsidP="004A37C4">
      <w:pPr>
        <w:pStyle w:val="a9"/>
        <w:spacing w:after="0" w:line="360" w:lineRule="auto"/>
        <w:ind w:right="112"/>
        <w:jc w:val="center"/>
        <w:rPr>
          <w:rFonts w:ascii="Arial" w:hAnsi="Arial" w:cs="Arial"/>
          <w:b/>
          <w:i/>
          <w:sz w:val="22"/>
          <w:szCs w:val="28"/>
        </w:rPr>
      </w:pPr>
      <w:r w:rsidRPr="00020D9B">
        <w:rPr>
          <w:rFonts w:ascii="Arial" w:hAnsi="Arial" w:cs="Arial"/>
          <w:b/>
          <w:i/>
          <w:sz w:val="22"/>
          <w:szCs w:val="28"/>
        </w:rPr>
        <w:t>(обязательное)</w:t>
      </w:r>
    </w:p>
    <w:p w14:paraId="6E069C40" w14:textId="77777777" w:rsidR="00681CA0" w:rsidRDefault="00681CA0" w:rsidP="004A37C4">
      <w:pPr>
        <w:pStyle w:val="a9"/>
        <w:spacing w:after="0" w:line="360" w:lineRule="auto"/>
        <w:ind w:right="112"/>
        <w:jc w:val="center"/>
        <w:rPr>
          <w:rFonts w:ascii="Arial" w:hAnsi="Arial" w:cs="Arial"/>
          <w:b/>
          <w:i/>
          <w:sz w:val="22"/>
          <w:szCs w:val="28"/>
        </w:rPr>
      </w:pPr>
    </w:p>
    <w:p w14:paraId="0EA5325F" w14:textId="77777777" w:rsidR="00681CA0" w:rsidRPr="006C271E" w:rsidRDefault="00681CA0" w:rsidP="004A37C4">
      <w:pPr>
        <w:pStyle w:val="formattext0"/>
        <w:spacing w:before="0" w:beforeAutospacing="0" w:after="0" w:afterAutospacing="0" w:line="360" w:lineRule="auto"/>
        <w:ind w:right="112" w:firstLine="480"/>
        <w:jc w:val="center"/>
        <w:rPr>
          <w:rFonts w:ascii="Arial" w:hAnsi="Arial" w:cs="Arial"/>
          <w:b/>
          <w:i/>
          <w:sz w:val="22"/>
        </w:rPr>
      </w:pPr>
      <w:r w:rsidRPr="006C271E">
        <w:rPr>
          <w:rFonts w:ascii="Arial" w:hAnsi="Arial" w:cs="Arial"/>
          <w:b/>
          <w:i/>
          <w:sz w:val="22"/>
        </w:rPr>
        <w:t>Упаковка, транспортирование и хранение</w:t>
      </w:r>
    </w:p>
    <w:p w14:paraId="728A285F" w14:textId="77777777" w:rsidR="00681CA0" w:rsidRDefault="00681CA0" w:rsidP="004A37C4">
      <w:pPr>
        <w:pStyle w:val="a9"/>
        <w:spacing w:after="0" w:line="360" w:lineRule="auto"/>
        <w:jc w:val="center"/>
        <w:rPr>
          <w:rFonts w:ascii="Arial" w:hAnsi="Arial" w:cs="Arial"/>
          <w:b/>
          <w:i/>
          <w:sz w:val="22"/>
          <w:szCs w:val="28"/>
        </w:rPr>
      </w:pPr>
    </w:p>
    <w:p w14:paraId="393BB7C1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B73A73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>1 Упаковка, транспортирование и хранение</w:t>
      </w:r>
    </w:p>
    <w:p w14:paraId="430528AD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B73A73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>1.1 Упаковка, транспортирование и хранение л</w:t>
      </w:r>
      <w:r w:rsidR="00681CA0">
        <w:rPr>
          <w:rFonts w:ascii="Arial" w:hAnsi="Arial" w:cs="Arial"/>
          <w:i/>
          <w:sz w:val="22"/>
          <w:szCs w:val="28"/>
        </w:rPr>
        <w:t>амп должны соответствовать ГОСТ </w:t>
      </w:r>
      <w:r w:rsidR="00681CA0" w:rsidRPr="00F87C1E">
        <w:rPr>
          <w:rFonts w:ascii="Arial" w:hAnsi="Arial" w:cs="Arial"/>
          <w:i/>
          <w:sz w:val="22"/>
          <w:szCs w:val="28"/>
        </w:rPr>
        <w:t>25834 и настоящему стандарту.</w:t>
      </w:r>
    </w:p>
    <w:p w14:paraId="37F64C37" w14:textId="77777777" w:rsidR="00681CA0" w:rsidRPr="00F87C1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F87C1E">
        <w:rPr>
          <w:rFonts w:ascii="Arial" w:hAnsi="Arial" w:cs="Arial"/>
          <w:i/>
          <w:sz w:val="22"/>
          <w:szCs w:val="28"/>
        </w:rPr>
        <w:t>Каждая лампа должна быть вложена в защитную манжету из гофрированного карт</w:t>
      </w:r>
      <w:r w:rsidRPr="00F87C1E">
        <w:rPr>
          <w:rFonts w:ascii="Arial" w:hAnsi="Arial" w:cs="Arial"/>
          <w:i/>
          <w:sz w:val="22"/>
          <w:szCs w:val="28"/>
        </w:rPr>
        <w:t>о</w:t>
      </w:r>
      <w:r w:rsidRPr="00F87C1E">
        <w:rPr>
          <w:rFonts w:ascii="Arial" w:hAnsi="Arial" w:cs="Arial"/>
          <w:i/>
          <w:sz w:val="22"/>
          <w:szCs w:val="28"/>
        </w:rPr>
        <w:t xml:space="preserve">на типа Д </w:t>
      </w:r>
      <w:r>
        <w:rPr>
          <w:rFonts w:ascii="Arial" w:hAnsi="Arial" w:cs="Arial"/>
          <w:i/>
          <w:sz w:val="22"/>
          <w:szCs w:val="28"/>
        </w:rPr>
        <w:t xml:space="preserve">по ГОСТ 7376 размером не менее </w:t>
      </w:r>
      <w:r w:rsidRPr="00F87C1E">
        <w:rPr>
          <w:rFonts w:ascii="Arial" w:hAnsi="Arial" w:cs="Arial"/>
          <w:i/>
          <w:sz w:val="22"/>
          <w:szCs w:val="28"/>
        </w:rPr>
        <w:t>длины лампы. Уложенные в защитные манжеты лампы укладыва</w:t>
      </w:r>
      <w:r>
        <w:rPr>
          <w:rFonts w:ascii="Arial" w:hAnsi="Arial" w:cs="Arial"/>
          <w:i/>
          <w:sz w:val="22"/>
          <w:szCs w:val="28"/>
        </w:rPr>
        <w:t>ю</w:t>
      </w:r>
      <w:r w:rsidRPr="00F87C1E">
        <w:rPr>
          <w:rFonts w:ascii="Arial" w:hAnsi="Arial" w:cs="Arial"/>
          <w:i/>
          <w:sz w:val="22"/>
          <w:szCs w:val="28"/>
        </w:rPr>
        <w:t>т в шахматном порядке в ящики по ГОСТ 21575 с применением торцевых прокладок, предохраняющих штырьки ламп от деформаций при транспортировании, а та</w:t>
      </w:r>
      <w:r w:rsidRPr="00F87C1E">
        <w:rPr>
          <w:rFonts w:ascii="Arial" w:hAnsi="Arial" w:cs="Arial"/>
          <w:i/>
          <w:sz w:val="22"/>
          <w:szCs w:val="28"/>
        </w:rPr>
        <w:t>к</w:t>
      </w:r>
      <w:r w:rsidRPr="00F87C1E">
        <w:rPr>
          <w:rFonts w:ascii="Arial" w:hAnsi="Arial" w:cs="Arial"/>
          <w:i/>
          <w:sz w:val="22"/>
          <w:szCs w:val="28"/>
        </w:rPr>
        <w:t>же обечайки или двух горизонтальных прокладок.</w:t>
      </w:r>
    </w:p>
    <w:p w14:paraId="7ED6ABE0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По согласованию с потребителем допускается иная упаковка, обеспечивающая с</w:t>
      </w:r>
      <w:r w:rsidRPr="00392A7D">
        <w:rPr>
          <w:rFonts w:ascii="Arial" w:hAnsi="Arial" w:cs="Arial"/>
          <w:i/>
          <w:sz w:val="22"/>
          <w:szCs w:val="28"/>
        </w:rPr>
        <w:t>о</w:t>
      </w:r>
      <w:r w:rsidRPr="00392A7D">
        <w:rPr>
          <w:rFonts w:ascii="Arial" w:hAnsi="Arial" w:cs="Arial"/>
          <w:i/>
          <w:sz w:val="22"/>
          <w:szCs w:val="28"/>
        </w:rPr>
        <w:t>хранность ламп во время транспортирования.</w:t>
      </w:r>
    </w:p>
    <w:p w14:paraId="0C8C9EAC" w14:textId="77777777" w:rsidR="00681CA0" w:rsidRPr="00392A7D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392A7D">
        <w:rPr>
          <w:rFonts w:ascii="Arial" w:hAnsi="Arial" w:cs="Arial"/>
          <w:i/>
          <w:sz w:val="22"/>
          <w:szCs w:val="28"/>
        </w:rPr>
        <w:t>.1.2 Транспортная маркировка – по ГОСТ 14192 с нанесением манипуляционных зн</w:t>
      </w:r>
      <w:r w:rsidR="00681CA0" w:rsidRPr="00392A7D">
        <w:rPr>
          <w:rFonts w:ascii="Arial" w:hAnsi="Arial" w:cs="Arial"/>
          <w:i/>
          <w:sz w:val="22"/>
          <w:szCs w:val="28"/>
        </w:rPr>
        <w:t>а</w:t>
      </w:r>
      <w:r w:rsidR="00681CA0" w:rsidRPr="00392A7D">
        <w:rPr>
          <w:rFonts w:ascii="Arial" w:hAnsi="Arial" w:cs="Arial"/>
          <w:i/>
          <w:sz w:val="22"/>
          <w:szCs w:val="28"/>
        </w:rPr>
        <w:t xml:space="preserve">ков: </w:t>
      </w:r>
      <w:r w:rsidR="00041754" w:rsidRPr="00392A7D">
        <w:rPr>
          <w:rFonts w:ascii="Arial" w:hAnsi="Arial" w:cs="Arial"/>
          <w:i/>
          <w:sz w:val="22"/>
          <w:szCs w:val="28"/>
        </w:rPr>
        <w:t>«</w:t>
      </w:r>
      <w:r w:rsidR="00681CA0" w:rsidRPr="00392A7D">
        <w:rPr>
          <w:rFonts w:ascii="Arial" w:hAnsi="Arial" w:cs="Arial"/>
          <w:i/>
          <w:sz w:val="22"/>
          <w:szCs w:val="28"/>
        </w:rPr>
        <w:t>Хрупкое. Осторожно</w:t>
      </w:r>
      <w:r w:rsidR="00041754" w:rsidRPr="00392A7D">
        <w:rPr>
          <w:rFonts w:ascii="Arial" w:hAnsi="Arial" w:cs="Arial"/>
          <w:i/>
          <w:sz w:val="22"/>
          <w:szCs w:val="28"/>
        </w:rPr>
        <w:t>», «</w:t>
      </w:r>
      <w:r w:rsidR="00681CA0" w:rsidRPr="00392A7D">
        <w:rPr>
          <w:rFonts w:ascii="Arial" w:hAnsi="Arial" w:cs="Arial"/>
          <w:i/>
          <w:sz w:val="22"/>
          <w:szCs w:val="28"/>
        </w:rPr>
        <w:t>Беречь от влаги</w:t>
      </w:r>
      <w:r w:rsidR="00041754" w:rsidRPr="00392A7D">
        <w:rPr>
          <w:rFonts w:ascii="Arial" w:hAnsi="Arial" w:cs="Arial"/>
          <w:i/>
          <w:sz w:val="22"/>
          <w:szCs w:val="28"/>
        </w:rPr>
        <w:t>».</w:t>
      </w:r>
    </w:p>
    <w:p w14:paraId="09AFEE5A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 xml:space="preserve">На ящик </w:t>
      </w:r>
      <w:r w:rsidR="00041754" w:rsidRPr="00392A7D">
        <w:rPr>
          <w:rFonts w:ascii="Arial" w:hAnsi="Arial" w:cs="Arial"/>
          <w:i/>
          <w:sz w:val="22"/>
          <w:szCs w:val="28"/>
        </w:rPr>
        <w:t xml:space="preserve">наклеивают этикетку </w:t>
      </w:r>
      <w:r w:rsidRPr="00392A7D">
        <w:rPr>
          <w:rFonts w:ascii="Arial" w:hAnsi="Arial" w:cs="Arial"/>
          <w:i/>
          <w:sz w:val="22"/>
          <w:szCs w:val="28"/>
        </w:rPr>
        <w:t xml:space="preserve">по ГОСТ 2.601, </w:t>
      </w:r>
      <w:r w:rsidR="00041754" w:rsidRPr="00392A7D">
        <w:rPr>
          <w:rFonts w:ascii="Arial" w:hAnsi="Arial" w:cs="Arial"/>
          <w:i/>
          <w:sz w:val="22"/>
          <w:szCs w:val="28"/>
        </w:rPr>
        <w:t xml:space="preserve">содержащую </w:t>
      </w:r>
      <w:r w:rsidRPr="00392A7D">
        <w:rPr>
          <w:rFonts w:ascii="Arial" w:hAnsi="Arial" w:cs="Arial"/>
          <w:i/>
          <w:sz w:val="22"/>
          <w:szCs w:val="28"/>
        </w:rPr>
        <w:t>следующие данные:</w:t>
      </w:r>
    </w:p>
    <w:p w14:paraId="3D579935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- товарный знак предприятия-изготовителя;</w:t>
      </w:r>
    </w:p>
    <w:p w14:paraId="649D6E07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- наименование ламп и обозначение типа ламп;</w:t>
      </w:r>
    </w:p>
    <w:p w14:paraId="0692F257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- код ОКПД 2;</w:t>
      </w:r>
    </w:p>
    <w:p w14:paraId="4E67A761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 xml:space="preserve">- </w:t>
      </w:r>
      <w:r w:rsidR="00041754" w:rsidRPr="00392A7D">
        <w:rPr>
          <w:rFonts w:ascii="Arial" w:hAnsi="Arial" w:cs="Arial"/>
          <w:i/>
          <w:sz w:val="22"/>
          <w:szCs w:val="28"/>
        </w:rPr>
        <w:t xml:space="preserve">число </w:t>
      </w:r>
      <w:r w:rsidRPr="00392A7D">
        <w:rPr>
          <w:rFonts w:ascii="Arial" w:hAnsi="Arial" w:cs="Arial"/>
          <w:i/>
          <w:sz w:val="22"/>
          <w:szCs w:val="28"/>
        </w:rPr>
        <w:t>ламп;</w:t>
      </w:r>
    </w:p>
    <w:p w14:paraId="798D21C8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- дата выпуска;</w:t>
      </w:r>
    </w:p>
    <w:p w14:paraId="3655E4ED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- штамп технического контроля;</w:t>
      </w:r>
    </w:p>
    <w:p w14:paraId="183C27E6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>- обозначение настоящего стандарта.</w:t>
      </w:r>
    </w:p>
    <w:p w14:paraId="56D36730" w14:textId="77777777" w:rsidR="00681CA0" w:rsidRPr="00392A7D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392A7D">
        <w:rPr>
          <w:rFonts w:ascii="Arial" w:hAnsi="Arial" w:cs="Arial"/>
          <w:i/>
          <w:sz w:val="22"/>
          <w:szCs w:val="28"/>
        </w:rPr>
        <w:t xml:space="preserve">.1.3 При упаковывании в каждую коробку с лампами должна быть </w:t>
      </w:r>
      <w:r w:rsidR="00681CA0" w:rsidRPr="00F87C1E">
        <w:rPr>
          <w:rFonts w:ascii="Arial" w:hAnsi="Arial" w:cs="Arial"/>
          <w:i/>
          <w:sz w:val="22"/>
          <w:szCs w:val="28"/>
        </w:rPr>
        <w:t>вложена инстру</w:t>
      </w:r>
      <w:r w:rsidR="00681CA0" w:rsidRPr="00F87C1E">
        <w:rPr>
          <w:rFonts w:ascii="Arial" w:hAnsi="Arial" w:cs="Arial"/>
          <w:i/>
          <w:sz w:val="22"/>
          <w:szCs w:val="28"/>
        </w:rPr>
        <w:t>к</w:t>
      </w:r>
      <w:r w:rsidR="00681CA0" w:rsidRPr="00F87C1E">
        <w:rPr>
          <w:rFonts w:ascii="Arial" w:hAnsi="Arial" w:cs="Arial"/>
          <w:i/>
          <w:sz w:val="22"/>
          <w:szCs w:val="28"/>
        </w:rPr>
        <w:t xml:space="preserve">ция по </w:t>
      </w:r>
      <w:r w:rsidR="00681CA0" w:rsidRPr="00EB4B96">
        <w:rPr>
          <w:rFonts w:ascii="Arial" w:hAnsi="Arial" w:cs="Arial"/>
          <w:i/>
          <w:sz w:val="22"/>
          <w:szCs w:val="28"/>
        </w:rPr>
        <w:t xml:space="preserve">эксплуатации </w:t>
      </w:r>
      <w:r w:rsidR="00933E91" w:rsidRPr="00EB4B96">
        <w:rPr>
          <w:rFonts w:ascii="Arial" w:hAnsi="Arial" w:cs="Arial"/>
          <w:i/>
          <w:sz w:val="22"/>
          <w:szCs w:val="28"/>
        </w:rPr>
        <w:t>или паспорт. При наличии ртути в лампах</w:t>
      </w:r>
      <w:r w:rsidR="00681CA0" w:rsidRPr="00EB4B96">
        <w:rPr>
          <w:rFonts w:ascii="Arial" w:hAnsi="Arial" w:cs="Arial"/>
          <w:i/>
          <w:sz w:val="22"/>
          <w:szCs w:val="28"/>
        </w:rPr>
        <w:t xml:space="preserve"> </w:t>
      </w:r>
      <w:r w:rsidR="00933E91" w:rsidRPr="00EB4B96">
        <w:rPr>
          <w:rFonts w:ascii="Arial" w:hAnsi="Arial" w:cs="Arial"/>
          <w:i/>
          <w:sz w:val="22"/>
          <w:szCs w:val="28"/>
        </w:rPr>
        <w:t xml:space="preserve">инструкция или паспорт </w:t>
      </w:r>
      <w:r w:rsidR="00933E91" w:rsidRPr="00392A7D">
        <w:rPr>
          <w:rFonts w:ascii="Arial" w:hAnsi="Arial" w:cs="Arial"/>
          <w:i/>
          <w:sz w:val="22"/>
          <w:szCs w:val="28"/>
        </w:rPr>
        <w:t>должны содержать</w:t>
      </w:r>
      <w:r w:rsidR="00681CA0" w:rsidRPr="00392A7D">
        <w:rPr>
          <w:rFonts w:ascii="Arial" w:hAnsi="Arial" w:cs="Arial"/>
          <w:i/>
          <w:sz w:val="22"/>
          <w:szCs w:val="28"/>
        </w:rPr>
        <w:t xml:space="preserve">: </w:t>
      </w:r>
      <w:r w:rsidR="00041754" w:rsidRPr="00392A7D">
        <w:rPr>
          <w:rFonts w:ascii="Arial" w:hAnsi="Arial" w:cs="Arial"/>
          <w:i/>
          <w:sz w:val="22"/>
          <w:szCs w:val="28"/>
        </w:rPr>
        <w:t>«</w:t>
      </w:r>
      <w:r w:rsidR="00681CA0" w:rsidRPr="00392A7D">
        <w:rPr>
          <w:rFonts w:ascii="Arial" w:hAnsi="Arial" w:cs="Arial"/>
          <w:i/>
          <w:sz w:val="22"/>
          <w:szCs w:val="28"/>
        </w:rPr>
        <w:t>Осторожно. Лампа содержит ртуть. Вышедшие из строя лампы по</w:t>
      </w:r>
      <w:r w:rsidR="00681CA0" w:rsidRPr="00392A7D">
        <w:rPr>
          <w:rFonts w:ascii="Arial" w:hAnsi="Arial" w:cs="Arial"/>
          <w:i/>
          <w:sz w:val="22"/>
          <w:szCs w:val="28"/>
        </w:rPr>
        <w:t>д</w:t>
      </w:r>
      <w:r w:rsidR="00681CA0" w:rsidRPr="00392A7D">
        <w:rPr>
          <w:rFonts w:ascii="Arial" w:hAnsi="Arial" w:cs="Arial"/>
          <w:i/>
          <w:sz w:val="22"/>
          <w:szCs w:val="28"/>
        </w:rPr>
        <w:t>лежат сдаче в пункты для их утилизации</w:t>
      </w:r>
      <w:r w:rsidR="00041754" w:rsidRPr="00392A7D">
        <w:rPr>
          <w:rFonts w:ascii="Arial" w:hAnsi="Arial" w:cs="Arial"/>
          <w:i/>
          <w:sz w:val="22"/>
          <w:szCs w:val="28"/>
        </w:rPr>
        <w:t>».</w:t>
      </w:r>
    </w:p>
    <w:p w14:paraId="072A84F7" w14:textId="77777777" w:rsidR="00681CA0" w:rsidRPr="00392A7D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392A7D">
        <w:rPr>
          <w:rFonts w:ascii="Arial" w:hAnsi="Arial" w:cs="Arial"/>
          <w:i/>
          <w:sz w:val="22"/>
          <w:szCs w:val="28"/>
        </w:rPr>
        <w:t xml:space="preserve">При розничной продаже инструкция </w:t>
      </w:r>
      <w:r w:rsidR="00933E91" w:rsidRPr="00392A7D">
        <w:rPr>
          <w:rFonts w:ascii="Arial" w:hAnsi="Arial" w:cs="Arial"/>
          <w:i/>
          <w:sz w:val="22"/>
          <w:szCs w:val="28"/>
        </w:rPr>
        <w:t xml:space="preserve">или паспорт </w:t>
      </w:r>
      <w:r w:rsidR="00041754" w:rsidRPr="00392A7D">
        <w:rPr>
          <w:rFonts w:ascii="Arial" w:hAnsi="Arial" w:cs="Arial"/>
          <w:i/>
          <w:sz w:val="22"/>
          <w:szCs w:val="28"/>
        </w:rPr>
        <w:t xml:space="preserve">должна </w:t>
      </w:r>
      <w:r w:rsidRPr="00392A7D">
        <w:rPr>
          <w:rFonts w:ascii="Arial" w:hAnsi="Arial" w:cs="Arial"/>
          <w:i/>
          <w:sz w:val="22"/>
          <w:szCs w:val="28"/>
        </w:rPr>
        <w:t>быть приложена к каждой лампе.</w:t>
      </w:r>
    </w:p>
    <w:p w14:paraId="053BBA1F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5716B2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>1.4 Соответствие упаковки и транспортной маркировки требованиям настоящего стандарта контролируют визуально.</w:t>
      </w:r>
    </w:p>
    <w:p w14:paraId="5F5FE830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7318AD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>1.5 Условия транспортирования в части воздействия климатических факторов должны соответствовать группе 5 (ОЖ4) по ГОСТ 15150, а в части воздействия механич</w:t>
      </w:r>
      <w:r w:rsidR="00681CA0" w:rsidRPr="00F87C1E">
        <w:rPr>
          <w:rFonts w:ascii="Arial" w:hAnsi="Arial" w:cs="Arial"/>
          <w:i/>
          <w:sz w:val="22"/>
          <w:szCs w:val="28"/>
        </w:rPr>
        <w:t>е</w:t>
      </w:r>
      <w:r w:rsidR="00681CA0" w:rsidRPr="00F87C1E">
        <w:rPr>
          <w:rFonts w:ascii="Arial" w:hAnsi="Arial" w:cs="Arial"/>
          <w:i/>
          <w:sz w:val="22"/>
          <w:szCs w:val="28"/>
        </w:rPr>
        <w:t xml:space="preserve">ских факторов </w:t>
      </w:r>
      <w:r w:rsidR="00681CA0">
        <w:rPr>
          <w:rFonts w:ascii="Arial" w:hAnsi="Arial" w:cs="Arial"/>
          <w:i/>
          <w:sz w:val="22"/>
          <w:szCs w:val="28"/>
        </w:rPr>
        <w:t>–</w:t>
      </w:r>
      <w:r w:rsidR="00681CA0" w:rsidRPr="00F87C1E">
        <w:rPr>
          <w:rFonts w:ascii="Arial" w:hAnsi="Arial" w:cs="Arial"/>
          <w:i/>
          <w:sz w:val="22"/>
          <w:szCs w:val="28"/>
        </w:rPr>
        <w:t xml:space="preserve"> группе Л ГОСТ 23216.</w:t>
      </w:r>
    </w:p>
    <w:p w14:paraId="7D5B6ABA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lastRenderedPageBreak/>
        <w:t>G</w:t>
      </w:r>
      <w:r w:rsidR="00681CA0" w:rsidRPr="005716B2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>1.6 Испытание упакованных ламп на прочность при транспортировании проводят в соответствии с ГОСТ 23216 для условий транспортирования Л.</w:t>
      </w:r>
    </w:p>
    <w:p w14:paraId="371A53FD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5716B2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 xml:space="preserve">1.7 Условия хранения ламп должны соответствовать группе 1 (Л) по ГОСТ 15150. Срок хранения </w:t>
      </w:r>
      <w:r w:rsidR="00681CA0">
        <w:rPr>
          <w:rFonts w:ascii="Arial" w:hAnsi="Arial" w:cs="Arial"/>
          <w:i/>
          <w:sz w:val="22"/>
          <w:szCs w:val="28"/>
        </w:rPr>
        <w:t>–</w:t>
      </w:r>
      <w:r w:rsidR="00681CA0" w:rsidRPr="00F87C1E">
        <w:rPr>
          <w:rFonts w:ascii="Arial" w:hAnsi="Arial" w:cs="Arial"/>
          <w:i/>
          <w:sz w:val="22"/>
          <w:szCs w:val="28"/>
        </w:rPr>
        <w:t xml:space="preserve"> 1 год с момента изготовления ламп. </w:t>
      </w:r>
    </w:p>
    <w:p w14:paraId="0814D27A" w14:textId="77777777" w:rsidR="00681CA0" w:rsidRPr="00F87C1E" w:rsidRDefault="00193978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>
        <w:rPr>
          <w:rFonts w:ascii="Arial" w:hAnsi="Arial" w:cs="Arial"/>
          <w:i/>
          <w:sz w:val="22"/>
          <w:szCs w:val="28"/>
          <w:lang w:val="en-US"/>
        </w:rPr>
        <w:t>G</w:t>
      </w:r>
      <w:r w:rsidR="00681CA0" w:rsidRPr="005716B2">
        <w:rPr>
          <w:rFonts w:ascii="Arial" w:hAnsi="Arial" w:cs="Arial"/>
          <w:i/>
          <w:sz w:val="22"/>
          <w:szCs w:val="28"/>
        </w:rPr>
        <w:t>.</w:t>
      </w:r>
      <w:r w:rsidR="00681CA0" w:rsidRPr="00F87C1E">
        <w:rPr>
          <w:rFonts w:ascii="Arial" w:hAnsi="Arial" w:cs="Arial"/>
          <w:i/>
          <w:sz w:val="22"/>
          <w:szCs w:val="28"/>
        </w:rPr>
        <w:t>2 Гарантии изготовителя</w:t>
      </w:r>
    </w:p>
    <w:p w14:paraId="21DB4353" w14:textId="77777777" w:rsidR="00681CA0" w:rsidRPr="00F87C1E" w:rsidRDefault="00681CA0" w:rsidP="004A37C4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F87C1E">
        <w:rPr>
          <w:rFonts w:ascii="Arial" w:hAnsi="Arial" w:cs="Arial"/>
          <w:i/>
          <w:sz w:val="22"/>
          <w:szCs w:val="28"/>
        </w:rPr>
        <w:t>Изготовитель гарантирует соответствие ламп требованиям настоящего ста</w:t>
      </w:r>
      <w:r w:rsidRPr="00F87C1E">
        <w:rPr>
          <w:rFonts w:ascii="Arial" w:hAnsi="Arial" w:cs="Arial"/>
          <w:i/>
          <w:sz w:val="22"/>
          <w:szCs w:val="28"/>
        </w:rPr>
        <w:t>н</w:t>
      </w:r>
      <w:r w:rsidRPr="00F87C1E">
        <w:rPr>
          <w:rFonts w:ascii="Arial" w:hAnsi="Arial" w:cs="Arial"/>
          <w:i/>
          <w:sz w:val="22"/>
          <w:szCs w:val="28"/>
        </w:rPr>
        <w:t>дарта при соблюдении условий эксплуатации, транспортирования и хранения.</w:t>
      </w:r>
    </w:p>
    <w:p w14:paraId="73B2990C" w14:textId="77777777" w:rsidR="00681CA0" w:rsidRPr="00F87C1E" w:rsidRDefault="00681CA0" w:rsidP="00B73A73">
      <w:pPr>
        <w:pStyle w:val="a9"/>
        <w:spacing w:after="0" w:line="360" w:lineRule="auto"/>
        <w:ind w:firstLine="709"/>
        <w:rPr>
          <w:rFonts w:ascii="Arial" w:hAnsi="Arial" w:cs="Arial"/>
          <w:i/>
          <w:sz w:val="22"/>
          <w:szCs w:val="28"/>
        </w:rPr>
      </w:pPr>
      <w:r w:rsidRPr="00F87C1E">
        <w:rPr>
          <w:rFonts w:ascii="Arial" w:hAnsi="Arial" w:cs="Arial"/>
          <w:i/>
          <w:sz w:val="22"/>
          <w:szCs w:val="28"/>
        </w:rPr>
        <w:t xml:space="preserve">Гарантийный срок эксплуатации </w:t>
      </w:r>
      <w:r>
        <w:rPr>
          <w:rFonts w:ascii="Arial" w:hAnsi="Arial" w:cs="Arial"/>
          <w:i/>
          <w:sz w:val="22"/>
          <w:szCs w:val="28"/>
        </w:rPr>
        <w:t>–</w:t>
      </w:r>
      <w:r w:rsidRPr="00F87C1E">
        <w:rPr>
          <w:rFonts w:ascii="Arial" w:hAnsi="Arial" w:cs="Arial"/>
          <w:i/>
          <w:sz w:val="22"/>
          <w:szCs w:val="28"/>
        </w:rPr>
        <w:t xml:space="preserve"> 7 мес</w:t>
      </w:r>
      <w:r>
        <w:rPr>
          <w:rFonts w:ascii="Arial" w:hAnsi="Arial" w:cs="Arial"/>
          <w:i/>
          <w:sz w:val="22"/>
          <w:szCs w:val="28"/>
        </w:rPr>
        <w:t>яцев</w:t>
      </w:r>
      <w:r w:rsidRPr="00F87C1E">
        <w:rPr>
          <w:rFonts w:ascii="Arial" w:hAnsi="Arial" w:cs="Arial"/>
          <w:i/>
          <w:sz w:val="22"/>
          <w:szCs w:val="28"/>
        </w:rPr>
        <w:t xml:space="preserve"> со дня продажи через розничную торг</w:t>
      </w:r>
      <w:r w:rsidRPr="00F87C1E">
        <w:rPr>
          <w:rFonts w:ascii="Arial" w:hAnsi="Arial" w:cs="Arial"/>
          <w:i/>
          <w:sz w:val="22"/>
          <w:szCs w:val="28"/>
        </w:rPr>
        <w:t>о</w:t>
      </w:r>
      <w:r w:rsidRPr="00F87C1E">
        <w:rPr>
          <w:rFonts w:ascii="Arial" w:hAnsi="Arial" w:cs="Arial"/>
          <w:i/>
          <w:sz w:val="22"/>
          <w:szCs w:val="28"/>
        </w:rPr>
        <w:t>вую сеть или 7 мес</w:t>
      </w:r>
      <w:r>
        <w:rPr>
          <w:rFonts w:ascii="Arial" w:hAnsi="Arial" w:cs="Arial"/>
          <w:i/>
          <w:sz w:val="22"/>
          <w:szCs w:val="28"/>
        </w:rPr>
        <w:t>яцев</w:t>
      </w:r>
      <w:r w:rsidRPr="00F87C1E">
        <w:rPr>
          <w:rFonts w:ascii="Arial" w:hAnsi="Arial" w:cs="Arial"/>
          <w:i/>
          <w:sz w:val="22"/>
          <w:szCs w:val="28"/>
        </w:rPr>
        <w:t xml:space="preserve"> с момента ввода ламп в эксплуатацию.</w:t>
      </w:r>
    </w:p>
    <w:p w14:paraId="25A64FA8" w14:textId="22F844BB" w:rsidR="00681CA0" w:rsidRPr="00EB4B96" w:rsidRDefault="00681CA0" w:rsidP="00EB4B96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Cs w:val="28"/>
        </w:rPr>
        <w:br w:type="page"/>
      </w:r>
      <w:r w:rsidRPr="00EB4B96">
        <w:rPr>
          <w:rFonts w:ascii="Arial" w:hAnsi="Arial" w:cs="Arial"/>
          <w:b/>
          <w:sz w:val="22"/>
          <w:szCs w:val="22"/>
        </w:rPr>
        <w:lastRenderedPageBreak/>
        <w:t>Приложения ДА</w:t>
      </w:r>
    </w:p>
    <w:p w14:paraId="784AA1E4" w14:textId="77777777" w:rsidR="00681CA0" w:rsidRPr="00C06410" w:rsidRDefault="00681CA0" w:rsidP="00CE7258">
      <w:pPr>
        <w:spacing w:after="0" w:line="360" w:lineRule="auto"/>
        <w:jc w:val="center"/>
        <w:rPr>
          <w:rFonts w:ascii="Arial" w:hAnsi="Arial" w:cs="Arial"/>
          <w:b/>
        </w:rPr>
      </w:pPr>
      <w:r w:rsidRPr="00C06410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справочное</w:t>
      </w:r>
      <w:r w:rsidRPr="00C06410">
        <w:rPr>
          <w:rFonts w:ascii="Arial" w:hAnsi="Arial" w:cs="Arial"/>
          <w:b/>
        </w:rPr>
        <w:t>)</w:t>
      </w:r>
    </w:p>
    <w:p w14:paraId="62319B11" w14:textId="77777777" w:rsidR="00681CA0" w:rsidRPr="00743D81" w:rsidRDefault="00681CA0" w:rsidP="00020D9B">
      <w:pPr>
        <w:spacing w:after="0" w:line="360" w:lineRule="auto"/>
        <w:jc w:val="center"/>
        <w:rPr>
          <w:rFonts w:ascii="Arial" w:hAnsi="Arial" w:cs="Arial"/>
          <w:b/>
        </w:rPr>
      </w:pPr>
      <w:r w:rsidRPr="00743D81">
        <w:rPr>
          <w:rFonts w:ascii="Arial" w:hAnsi="Arial" w:cs="Arial"/>
          <w:b/>
        </w:rPr>
        <w:t>Сведения о соответствии ссылочных межгосударственных стандартов</w:t>
      </w:r>
    </w:p>
    <w:p w14:paraId="2416C31A" w14:textId="77777777" w:rsidR="00681CA0" w:rsidRPr="00743D81" w:rsidRDefault="00681CA0" w:rsidP="00020D9B">
      <w:pPr>
        <w:spacing w:after="0" w:line="360" w:lineRule="auto"/>
        <w:jc w:val="center"/>
        <w:rPr>
          <w:rFonts w:ascii="Arial" w:hAnsi="Arial" w:cs="Arial"/>
          <w:b/>
        </w:rPr>
      </w:pPr>
      <w:r w:rsidRPr="00743D81">
        <w:rPr>
          <w:rFonts w:ascii="Arial" w:hAnsi="Arial" w:cs="Arial"/>
          <w:b/>
        </w:rPr>
        <w:t>международным стандартам, использованным в качестве ссылочных в</w:t>
      </w:r>
    </w:p>
    <w:p w14:paraId="184793D0" w14:textId="77777777" w:rsidR="00681CA0" w:rsidRPr="00C06410" w:rsidRDefault="00681CA0" w:rsidP="00020D9B">
      <w:pPr>
        <w:spacing w:after="0" w:line="360" w:lineRule="auto"/>
        <w:jc w:val="center"/>
        <w:rPr>
          <w:rFonts w:ascii="Arial" w:hAnsi="Arial" w:cs="Arial"/>
        </w:rPr>
      </w:pPr>
      <w:r w:rsidRPr="00743D81">
        <w:rPr>
          <w:rFonts w:ascii="Arial" w:hAnsi="Arial" w:cs="Arial"/>
          <w:b/>
        </w:rPr>
        <w:t>примененном международном стандарте</w:t>
      </w:r>
    </w:p>
    <w:p w14:paraId="0CFE6476" w14:textId="77777777" w:rsidR="00681CA0" w:rsidRPr="00C06410" w:rsidRDefault="00681CA0" w:rsidP="00C06410">
      <w:pPr>
        <w:spacing w:after="0" w:line="360" w:lineRule="auto"/>
        <w:ind w:left="142"/>
        <w:jc w:val="both"/>
        <w:rPr>
          <w:rFonts w:ascii="Arial" w:hAnsi="Arial" w:cs="Arial"/>
        </w:rPr>
      </w:pPr>
      <w:r w:rsidRPr="00C06410">
        <w:rPr>
          <w:rFonts w:ascii="Arial" w:hAnsi="Arial" w:cs="Arial"/>
        </w:rPr>
        <w:t xml:space="preserve">Т а б л и ц а  </w:t>
      </w:r>
      <w:r>
        <w:rPr>
          <w:rFonts w:ascii="Arial" w:hAnsi="Arial" w:cs="Arial"/>
        </w:rPr>
        <w:t>ДА</w:t>
      </w:r>
      <w:r w:rsidRPr="00C06410">
        <w:rPr>
          <w:rFonts w:ascii="Arial" w:hAnsi="Arial" w:cs="Arial"/>
        </w:rPr>
        <w:t xml:space="preserve">.1 </w:t>
      </w:r>
    </w:p>
    <w:tbl>
      <w:tblPr>
        <w:tblW w:w="96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1619"/>
        <w:gridCol w:w="5037"/>
      </w:tblGrid>
      <w:tr w:rsidR="00681CA0" w:rsidRPr="006F7758" w14:paraId="436F12AD" w14:textId="77777777" w:rsidTr="004068EE">
        <w:trPr>
          <w:trHeight w:val="1051"/>
          <w:tblHeader/>
        </w:trPr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14:paraId="1660CACD" w14:textId="09810462" w:rsidR="00681CA0" w:rsidRPr="006F7758" w:rsidRDefault="00681CA0" w:rsidP="007B4D11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758">
              <w:rPr>
                <w:rFonts w:ascii="Arial" w:hAnsi="Arial" w:cs="Arial"/>
                <w:sz w:val="20"/>
                <w:szCs w:val="20"/>
              </w:rPr>
              <w:t xml:space="preserve">Обозначение </w:t>
            </w:r>
            <w:r>
              <w:rPr>
                <w:rFonts w:ascii="Arial" w:hAnsi="Arial" w:cs="Arial"/>
                <w:sz w:val="20"/>
                <w:szCs w:val="20"/>
              </w:rPr>
              <w:t xml:space="preserve">ссылочного </w:t>
            </w:r>
            <w:r w:rsidRPr="006F7758">
              <w:rPr>
                <w:rFonts w:ascii="Arial" w:hAnsi="Arial" w:cs="Arial"/>
                <w:sz w:val="20"/>
                <w:szCs w:val="20"/>
              </w:rPr>
              <w:t xml:space="preserve">межгосударственного </w:t>
            </w:r>
            <w:r w:rsidR="004068EE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6F7758">
              <w:rPr>
                <w:rFonts w:ascii="Arial" w:hAnsi="Arial" w:cs="Arial"/>
                <w:sz w:val="20"/>
                <w:szCs w:val="20"/>
              </w:rPr>
              <w:t>стандарта</w:t>
            </w:r>
          </w:p>
        </w:tc>
        <w:tc>
          <w:tcPr>
            <w:tcW w:w="1619" w:type="dxa"/>
            <w:tcBorders>
              <w:bottom w:val="double" w:sz="4" w:space="0" w:color="auto"/>
            </w:tcBorders>
            <w:vAlign w:val="center"/>
          </w:tcPr>
          <w:p w14:paraId="1A50DC56" w14:textId="5FE2C67A" w:rsidR="00681CA0" w:rsidRPr="006F7758" w:rsidRDefault="00681CA0" w:rsidP="00CE7258">
            <w:pPr>
              <w:tabs>
                <w:tab w:val="left" w:pos="1418"/>
                <w:tab w:val="left" w:pos="198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758">
              <w:rPr>
                <w:rFonts w:ascii="Arial" w:hAnsi="Arial" w:cs="Arial"/>
                <w:sz w:val="20"/>
                <w:szCs w:val="20"/>
              </w:rPr>
              <w:t xml:space="preserve">Степень </w:t>
            </w:r>
            <w:r w:rsidR="004068EE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Pr="006F7758">
              <w:rPr>
                <w:rFonts w:ascii="Arial" w:hAnsi="Arial" w:cs="Arial"/>
                <w:sz w:val="20"/>
                <w:szCs w:val="20"/>
              </w:rPr>
              <w:t>соответствия</w:t>
            </w:r>
          </w:p>
        </w:tc>
        <w:tc>
          <w:tcPr>
            <w:tcW w:w="5037" w:type="dxa"/>
            <w:tcBorders>
              <w:bottom w:val="double" w:sz="4" w:space="0" w:color="auto"/>
            </w:tcBorders>
            <w:vAlign w:val="center"/>
          </w:tcPr>
          <w:p w14:paraId="2B219C1F" w14:textId="77777777" w:rsidR="00681CA0" w:rsidRPr="006F7758" w:rsidRDefault="00681CA0" w:rsidP="007B4D11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7758">
              <w:rPr>
                <w:rFonts w:ascii="Arial" w:hAnsi="Arial" w:cs="Arial"/>
                <w:sz w:val="20"/>
                <w:szCs w:val="20"/>
              </w:rPr>
              <w:t xml:space="preserve">Обозначение и наименование </w:t>
            </w:r>
            <w:r>
              <w:rPr>
                <w:rFonts w:ascii="Arial" w:hAnsi="Arial" w:cs="Arial"/>
                <w:sz w:val="20"/>
                <w:szCs w:val="20"/>
              </w:rPr>
              <w:t>ссылочного</w:t>
            </w:r>
            <w:r w:rsidRPr="006F77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1F0F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Pr="006F7758">
              <w:rPr>
                <w:rFonts w:ascii="Arial" w:hAnsi="Arial" w:cs="Arial"/>
                <w:sz w:val="20"/>
                <w:szCs w:val="20"/>
              </w:rPr>
              <w:t>международного стандарта</w:t>
            </w:r>
          </w:p>
        </w:tc>
      </w:tr>
      <w:tr w:rsidR="00681CA0" w:rsidRPr="006F7758" w14:paraId="57DBB2A1" w14:textId="77777777" w:rsidTr="004068EE">
        <w:trPr>
          <w:trHeight w:val="1051"/>
          <w:tblHeader/>
        </w:trPr>
        <w:tc>
          <w:tcPr>
            <w:tcW w:w="2977" w:type="dxa"/>
          </w:tcPr>
          <w:p w14:paraId="172C4048" w14:textId="77777777" w:rsidR="00681CA0" w:rsidRPr="00C06410" w:rsidRDefault="00681CA0" w:rsidP="0028287C">
            <w:pPr>
              <w:spacing w:before="60"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</w:rPr>
              <w:t xml:space="preserve">ГОСТ </w:t>
            </w: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C06410">
              <w:rPr>
                <w:rFonts w:ascii="Arial" w:hAnsi="Arial" w:cs="Arial"/>
                <w:sz w:val="20"/>
                <w:szCs w:val="20"/>
              </w:rPr>
              <w:t xml:space="preserve"> 60061-1</w:t>
            </w:r>
            <w:r w:rsidR="00041754">
              <w:rPr>
                <w:rFonts w:ascii="Arial" w:hAnsi="Arial" w:cs="Arial"/>
                <w:sz w:val="20"/>
                <w:szCs w:val="20"/>
              </w:rPr>
              <w:t>–</w:t>
            </w:r>
            <w:r w:rsidRPr="00C06410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1619" w:type="dxa"/>
          </w:tcPr>
          <w:p w14:paraId="17AABDEF" w14:textId="77777777" w:rsidR="00681CA0" w:rsidRPr="00C06410" w:rsidRDefault="00681CA0" w:rsidP="004068EE">
            <w:pPr>
              <w:pStyle w:val="31"/>
              <w:spacing w:before="60"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5037" w:type="dxa"/>
          </w:tcPr>
          <w:p w14:paraId="0C454102" w14:textId="77777777" w:rsidR="00681CA0" w:rsidRPr="00C06410" w:rsidRDefault="00681CA0" w:rsidP="004068EE">
            <w:pPr>
              <w:spacing w:before="60" w:after="0" w:line="360" w:lineRule="auto"/>
              <w:ind w:firstLine="176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C06410">
              <w:rPr>
                <w:rFonts w:ascii="Arial" w:hAnsi="Arial" w:cs="Arial"/>
                <w:sz w:val="20"/>
                <w:szCs w:val="20"/>
              </w:rPr>
              <w:t xml:space="preserve"> 60061-1:1969 «Цоколи</w:t>
            </w:r>
            <w:r w:rsidRPr="00C0641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06410">
              <w:rPr>
                <w:rFonts w:ascii="Arial" w:hAnsi="Arial" w:cs="Arial"/>
                <w:sz w:val="20"/>
                <w:szCs w:val="20"/>
              </w:rPr>
              <w:t>и патроны ламп, а также калибры для проверки их взаимозаменя</w:t>
            </w:r>
            <w:r w:rsidRPr="00C06410">
              <w:rPr>
                <w:rFonts w:ascii="Arial" w:hAnsi="Arial" w:cs="Arial"/>
                <w:sz w:val="20"/>
                <w:szCs w:val="20"/>
              </w:rPr>
              <w:t>е</w:t>
            </w:r>
            <w:r w:rsidRPr="00C06410">
              <w:rPr>
                <w:rFonts w:ascii="Arial" w:hAnsi="Arial" w:cs="Arial"/>
                <w:sz w:val="20"/>
                <w:szCs w:val="20"/>
              </w:rPr>
              <w:t>мости и безопасности – Часть 1: Цоколи»</w:t>
            </w:r>
          </w:p>
        </w:tc>
      </w:tr>
      <w:tr w:rsidR="00681CA0" w:rsidRPr="006F7758" w14:paraId="3F102DD5" w14:textId="77777777" w:rsidTr="0028287C">
        <w:trPr>
          <w:trHeight w:val="635"/>
          <w:tblHeader/>
        </w:trPr>
        <w:tc>
          <w:tcPr>
            <w:tcW w:w="2977" w:type="dxa"/>
          </w:tcPr>
          <w:p w14:paraId="2260C094" w14:textId="77777777" w:rsidR="00681CA0" w:rsidRPr="00C06410" w:rsidRDefault="00681CA0" w:rsidP="0028287C">
            <w:pPr>
              <w:spacing w:before="60"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</w:rPr>
              <w:t>ГОСТ IEC 60155</w:t>
            </w:r>
            <w:r w:rsidR="00041754">
              <w:rPr>
                <w:rFonts w:ascii="Arial" w:hAnsi="Arial" w:cs="Arial"/>
                <w:sz w:val="20"/>
                <w:szCs w:val="20"/>
              </w:rPr>
              <w:t>–</w:t>
            </w:r>
            <w:r w:rsidRPr="00C06410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1619" w:type="dxa"/>
          </w:tcPr>
          <w:p w14:paraId="74C8AB6E" w14:textId="77777777" w:rsidR="00681CA0" w:rsidRPr="00C06410" w:rsidRDefault="00681CA0" w:rsidP="004068E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5037" w:type="dxa"/>
          </w:tcPr>
          <w:p w14:paraId="5165879B" w14:textId="77777777" w:rsidR="00681CA0" w:rsidRPr="00C06410" w:rsidRDefault="00681CA0" w:rsidP="0028287C">
            <w:pPr>
              <w:tabs>
                <w:tab w:val="left" w:pos="8789"/>
              </w:tabs>
              <w:spacing w:before="60" w:after="0" w:line="360" w:lineRule="auto"/>
              <w:ind w:firstLine="176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</w:rPr>
              <w:t>IEC 60155:1993 «Стартеры тлеющего разряда для люминесцентных ламп»</w:t>
            </w:r>
          </w:p>
        </w:tc>
      </w:tr>
      <w:tr w:rsidR="00681CA0" w:rsidRPr="006F7758" w14:paraId="33EAEB0C" w14:textId="77777777" w:rsidTr="0028287C">
        <w:trPr>
          <w:trHeight w:val="645"/>
          <w:tblHeader/>
        </w:trPr>
        <w:tc>
          <w:tcPr>
            <w:tcW w:w="2977" w:type="dxa"/>
          </w:tcPr>
          <w:p w14:paraId="6ABB2D20" w14:textId="1B8411D1" w:rsidR="00681CA0" w:rsidRPr="00C06410" w:rsidRDefault="00681CA0" w:rsidP="0028287C">
            <w:pPr>
              <w:spacing w:before="60"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</w:rPr>
              <w:t xml:space="preserve">ГОСТ </w:t>
            </w: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C06410">
              <w:rPr>
                <w:rFonts w:ascii="Arial" w:hAnsi="Arial" w:cs="Arial"/>
                <w:sz w:val="20"/>
                <w:szCs w:val="20"/>
              </w:rPr>
              <w:t xml:space="preserve"> 60598-1</w:t>
            </w:r>
            <w:r w:rsidR="00041754">
              <w:rPr>
                <w:rFonts w:ascii="Arial" w:hAnsi="Arial" w:cs="Arial"/>
                <w:sz w:val="20"/>
                <w:szCs w:val="20"/>
              </w:rPr>
              <w:t>–</w:t>
            </w:r>
            <w:r w:rsidRPr="00C06410">
              <w:rPr>
                <w:rFonts w:ascii="Arial" w:hAnsi="Arial" w:cs="Arial"/>
                <w:sz w:val="20"/>
                <w:szCs w:val="20"/>
              </w:rPr>
              <w:t>201</w:t>
            </w:r>
            <w:r w:rsidR="003E286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19" w:type="dxa"/>
          </w:tcPr>
          <w:p w14:paraId="29BF2248" w14:textId="77777777" w:rsidR="00681CA0" w:rsidRPr="00C06410" w:rsidRDefault="00681CA0" w:rsidP="004068E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5037" w:type="dxa"/>
          </w:tcPr>
          <w:p w14:paraId="2492EF16" w14:textId="77777777" w:rsidR="00681CA0" w:rsidRPr="00C06410" w:rsidRDefault="00681CA0" w:rsidP="0028287C">
            <w:pPr>
              <w:tabs>
                <w:tab w:val="left" w:pos="8789"/>
              </w:tabs>
              <w:spacing w:before="60" w:after="0" w:line="360" w:lineRule="auto"/>
              <w:ind w:firstLine="176"/>
              <w:rPr>
                <w:rFonts w:ascii="Arial" w:hAnsi="Arial" w:cs="Arial"/>
                <w:sz w:val="20"/>
                <w:szCs w:val="20"/>
              </w:rPr>
            </w:pP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C06410">
              <w:rPr>
                <w:rFonts w:ascii="Arial" w:hAnsi="Arial" w:cs="Arial"/>
                <w:sz w:val="20"/>
                <w:szCs w:val="20"/>
              </w:rPr>
              <w:t xml:space="preserve"> 60598-1:2008 «Светильники. Часть</w:t>
            </w:r>
            <w:r w:rsidRPr="00BB3E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6410">
              <w:rPr>
                <w:rFonts w:ascii="Arial" w:hAnsi="Arial" w:cs="Arial"/>
                <w:sz w:val="20"/>
                <w:szCs w:val="20"/>
              </w:rPr>
              <w:t>1. Общие требования и методы испытаний»</w:t>
            </w:r>
          </w:p>
        </w:tc>
      </w:tr>
      <w:tr w:rsidR="00681CA0" w:rsidRPr="006F7758" w14:paraId="46CC5BB2" w14:textId="77777777" w:rsidTr="0028287C">
        <w:trPr>
          <w:trHeight w:val="641"/>
          <w:tblHeader/>
        </w:trPr>
        <w:tc>
          <w:tcPr>
            <w:tcW w:w="2977" w:type="dxa"/>
          </w:tcPr>
          <w:p w14:paraId="5647ECD8" w14:textId="77777777" w:rsidR="00681CA0" w:rsidRPr="007B4D11" w:rsidRDefault="00681CA0" w:rsidP="0028287C">
            <w:pPr>
              <w:tabs>
                <w:tab w:val="left" w:pos="8789"/>
              </w:tabs>
              <w:spacing w:before="60"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B4D11">
              <w:rPr>
                <w:rFonts w:ascii="Arial" w:hAnsi="Arial" w:cs="Arial"/>
                <w:sz w:val="20"/>
                <w:szCs w:val="20"/>
              </w:rPr>
              <w:t xml:space="preserve">ГОСТ </w:t>
            </w:r>
            <w:r w:rsidRPr="007B4D11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7B4D11">
              <w:rPr>
                <w:rFonts w:ascii="Arial" w:hAnsi="Arial" w:cs="Arial"/>
                <w:sz w:val="20"/>
                <w:szCs w:val="20"/>
              </w:rPr>
              <w:t xml:space="preserve"> 61195</w:t>
            </w:r>
            <w:r w:rsidR="00041754">
              <w:rPr>
                <w:rFonts w:ascii="Arial" w:hAnsi="Arial" w:cs="Arial"/>
                <w:sz w:val="20"/>
                <w:szCs w:val="20"/>
              </w:rPr>
              <w:t>–</w:t>
            </w:r>
            <w:r w:rsidR="00544F3E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1619" w:type="dxa"/>
          </w:tcPr>
          <w:p w14:paraId="2056113B" w14:textId="77777777" w:rsidR="00681CA0" w:rsidRPr="007B4D11" w:rsidRDefault="00681CA0" w:rsidP="004068E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highlight w:val="green"/>
                <w:lang w:val="en-US"/>
              </w:rPr>
            </w:pPr>
            <w:r w:rsidRPr="00C06410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5037" w:type="dxa"/>
          </w:tcPr>
          <w:p w14:paraId="20DFDA74" w14:textId="77777777" w:rsidR="00681CA0" w:rsidRPr="007B4D11" w:rsidRDefault="00681CA0" w:rsidP="0028287C">
            <w:pPr>
              <w:spacing w:before="60" w:after="0" w:line="360" w:lineRule="auto"/>
              <w:ind w:firstLine="176"/>
              <w:rPr>
                <w:rFonts w:ascii="Arial" w:hAnsi="Arial" w:cs="Arial"/>
                <w:sz w:val="20"/>
                <w:szCs w:val="20"/>
              </w:rPr>
            </w:pPr>
            <w:r w:rsidRPr="007B4D11">
              <w:rPr>
                <w:rFonts w:ascii="Arial" w:hAnsi="Arial" w:cs="Arial"/>
                <w:sz w:val="20"/>
                <w:szCs w:val="20"/>
                <w:lang w:val="en-US"/>
              </w:rPr>
              <w:t>IEC</w:t>
            </w:r>
            <w:r w:rsidRPr="007B4D11">
              <w:rPr>
                <w:rFonts w:ascii="Arial" w:hAnsi="Arial" w:cs="Arial"/>
                <w:sz w:val="20"/>
                <w:szCs w:val="20"/>
              </w:rPr>
              <w:t xml:space="preserve"> 61195:2014 «Лампы люминесцентные дву</w:t>
            </w:r>
            <w:r w:rsidRPr="007B4D11">
              <w:rPr>
                <w:rFonts w:ascii="Arial" w:hAnsi="Arial" w:cs="Arial"/>
                <w:sz w:val="20"/>
                <w:szCs w:val="20"/>
              </w:rPr>
              <w:t>х</w:t>
            </w:r>
            <w:r w:rsidRPr="007B4D11">
              <w:rPr>
                <w:rFonts w:ascii="Arial" w:hAnsi="Arial" w:cs="Arial"/>
                <w:sz w:val="20"/>
                <w:szCs w:val="20"/>
              </w:rPr>
              <w:t>цокольные. Требования безопасности»</w:t>
            </w:r>
          </w:p>
        </w:tc>
      </w:tr>
      <w:tr w:rsidR="00681CA0" w:rsidRPr="006F7758" w14:paraId="333C0807" w14:textId="77777777" w:rsidTr="00CE7258">
        <w:tblPrEx>
          <w:tblLook w:val="01E0" w:firstRow="1" w:lastRow="1" w:firstColumn="1" w:lastColumn="1" w:noHBand="0" w:noVBand="0"/>
        </w:tblPrEx>
        <w:tc>
          <w:tcPr>
            <w:tcW w:w="9633" w:type="dxa"/>
            <w:gridSpan w:val="3"/>
            <w:vAlign w:val="center"/>
          </w:tcPr>
          <w:p w14:paraId="28E6A76A" w14:textId="77777777" w:rsidR="00681CA0" w:rsidRPr="006F7758" w:rsidRDefault="00681CA0" w:rsidP="004068EE">
            <w:pPr>
              <w:widowControl w:val="0"/>
              <w:spacing w:before="120" w:after="0" w:line="360" w:lineRule="auto"/>
              <w:ind w:firstLine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758">
              <w:rPr>
                <w:rFonts w:ascii="Arial" w:hAnsi="Arial" w:cs="Arial"/>
                <w:sz w:val="20"/>
                <w:szCs w:val="20"/>
              </w:rPr>
              <w:t xml:space="preserve">П р и м е ч а н и е – В настоящей таблице </w:t>
            </w:r>
            <w:r w:rsidR="00701F0F" w:rsidRPr="006F7758">
              <w:rPr>
                <w:rFonts w:ascii="Arial" w:hAnsi="Arial" w:cs="Arial"/>
                <w:sz w:val="20"/>
                <w:szCs w:val="20"/>
              </w:rPr>
              <w:t>использован</w:t>
            </w:r>
            <w:r w:rsidR="00701F0F">
              <w:rPr>
                <w:rFonts w:ascii="Arial" w:hAnsi="Arial" w:cs="Arial"/>
                <w:sz w:val="20"/>
                <w:szCs w:val="20"/>
              </w:rPr>
              <w:t>о</w:t>
            </w:r>
            <w:r w:rsidR="00701F0F" w:rsidRPr="006F7758">
              <w:rPr>
                <w:rFonts w:ascii="Arial" w:hAnsi="Arial" w:cs="Arial"/>
                <w:sz w:val="20"/>
                <w:szCs w:val="20"/>
              </w:rPr>
              <w:t xml:space="preserve"> следующ</w:t>
            </w:r>
            <w:r w:rsidR="00701F0F">
              <w:rPr>
                <w:rFonts w:ascii="Arial" w:hAnsi="Arial" w:cs="Arial"/>
                <w:sz w:val="20"/>
                <w:szCs w:val="20"/>
              </w:rPr>
              <w:t>е</w:t>
            </w:r>
            <w:r w:rsidR="00701F0F" w:rsidRPr="006F7758">
              <w:rPr>
                <w:rFonts w:ascii="Arial" w:hAnsi="Arial" w:cs="Arial"/>
                <w:sz w:val="20"/>
                <w:szCs w:val="20"/>
              </w:rPr>
              <w:t>е условн</w:t>
            </w:r>
            <w:r w:rsidR="00701F0F">
              <w:rPr>
                <w:rFonts w:ascii="Arial" w:hAnsi="Arial" w:cs="Arial"/>
                <w:sz w:val="20"/>
                <w:szCs w:val="20"/>
              </w:rPr>
              <w:t>о</w:t>
            </w:r>
            <w:r w:rsidR="00701F0F" w:rsidRPr="006F7758">
              <w:rPr>
                <w:rFonts w:ascii="Arial" w:hAnsi="Arial" w:cs="Arial"/>
                <w:sz w:val="20"/>
                <w:szCs w:val="20"/>
              </w:rPr>
              <w:t>е обозначени</w:t>
            </w:r>
            <w:r w:rsidR="00701F0F">
              <w:rPr>
                <w:rFonts w:ascii="Arial" w:hAnsi="Arial" w:cs="Arial"/>
                <w:sz w:val="20"/>
                <w:szCs w:val="20"/>
              </w:rPr>
              <w:t>е</w:t>
            </w:r>
            <w:r w:rsidR="00701F0F" w:rsidRPr="006F77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7758">
              <w:rPr>
                <w:rFonts w:ascii="Arial" w:hAnsi="Arial" w:cs="Arial"/>
                <w:sz w:val="20"/>
                <w:szCs w:val="20"/>
              </w:rPr>
              <w:t>степени соответствия стандартов:</w:t>
            </w:r>
          </w:p>
          <w:p w14:paraId="33B148A1" w14:textId="77777777" w:rsidR="00681CA0" w:rsidRPr="006F7758" w:rsidRDefault="00681CA0" w:rsidP="00B30F81">
            <w:pPr>
              <w:widowControl w:val="0"/>
              <w:spacing w:after="0" w:line="360" w:lineRule="auto"/>
              <w:ind w:firstLine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7758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6F7758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  <w:r w:rsidRPr="006F7758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01F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7758">
              <w:rPr>
                <w:rFonts w:ascii="Arial" w:hAnsi="Arial" w:cs="Arial"/>
                <w:sz w:val="20"/>
                <w:szCs w:val="20"/>
              </w:rPr>
              <w:t xml:space="preserve"> идентичные стандарты.</w:t>
            </w:r>
          </w:p>
        </w:tc>
      </w:tr>
    </w:tbl>
    <w:p w14:paraId="210CCF95" w14:textId="77777777" w:rsidR="00681CA0" w:rsidRPr="006F7758" w:rsidRDefault="00681CA0">
      <w:pPr>
        <w:rPr>
          <w:rFonts w:ascii="Arial" w:hAnsi="Arial" w:cs="Arial"/>
        </w:rPr>
      </w:pPr>
    </w:p>
    <w:p w14:paraId="03845535" w14:textId="77777777" w:rsidR="00681CA0" w:rsidRDefault="00681CA0" w:rsidP="00D8732C">
      <w:pPr>
        <w:jc w:val="center"/>
        <w:rPr>
          <w:rFonts w:ascii="Arial" w:hAnsi="Arial" w:cs="Arial"/>
          <w:b/>
        </w:rPr>
      </w:pPr>
    </w:p>
    <w:p w14:paraId="06C59013" w14:textId="77777777" w:rsidR="00681CA0" w:rsidRDefault="00681CA0" w:rsidP="00D8732C">
      <w:pPr>
        <w:jc w:val="center"/>
        <w:rPr>
          <w:rFonts w:ascii="Arial" w:hAnsi="Arial" w:cs="Arial"/>
          <w:b/>
        </w:rPr>
      </w:pPr>
    </w:p>
    <w:p w14:paraId="6434D6C2" w14:textId="77777777" w:rsidR="00681CA0" w:rsidRDefault="00681CA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981B49A" w14:textId="40C10153" w:rsidR="00A2593C" w:rsidRPr="00EB4B96" w:rsidRDefault="00A2593C" w:rsidP="00A2593C">
      <w:pPr>
        <w:pStyle w:val="a9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B4B96">
        <w:rPr>
          <w:rFonts w:ascii="Arial" w:hAnsi="Arial" w:cs="Arial"/>
          <w:b/>
          <w:sz w:val="22"/>
          <w:szCs w:val="22"/>
        </w:rPr>
        <w:lastRenderedPageBreak/>
        <w:t>Приложения Д</w:t>
      </w:r>
      <w:r w:rsidR="000325F5">
        <w:rPr>
          <w:rFonts w:ascii="Arial" w:hAnsi="Arial" w:cs="Arial"/>
          <w:b/>
          <w:sz w:val="22"/>
          <w:szCs w:val="22"/>
        </w:rPr>
        <w:t>Б</w:t>
      </w:r>
    </w:p>
    <w:p w14:paraId="0FFA50F7" w14:textId="77777777" w:rsidR="00A2593C" w:rsidRDefault="00A2593C" w:rsidP="00A2593C">
      <w:pPr>
        <w:spacing w:after="0" w:line="360" w:lineRule="auto"/>
        <w:jc w:val="center"/>
        <w:rPr>
          <w:rFonts w:ascii="Arial" w:hAnsi="Arial" w:cs="Arial"/>
          <w:b/>
        </w:rPr>
      </w:pPr>
      <w:r w:rsidRPr="00C06410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справочное</w:t>
      </w:r>
      <w:r w:rsidRPr="00C06410">
        <w:rPr>
          <w:rFonts w:ascii="Arial" w:hAnsi="Arial" w:cs="Arial"/>
          <w:b/>
        </w:rPr>
        <w:t>)</w:t>
      </w:r>
    </w:p>
    <w:p w14:paraId="588E505A" w14:textId="77777777" w:rsidR="00A2593C" w:rsidRDefault="00A2593C" w:rsidP="004068EE">
      <w:pPr>
        <w:tabs>
          <w:tab w:val="left" w:pos="7938"/>
        </w:tabs>
        <w:spacing w:after="0" w:line="360" w:lineRule="auto"/>
        <w:ind w:left="1620" w:hanging="1620"/>
        <w:jc w:val="center"/>
        <w:rPr>
          <w:rFonts w:ascii="Arial" w:hAnsi="Arial" w:cs="Arial"/>
          <w:b/>
          <w:sz w:val="24"/>
          <w:szCs w:val="24"/>
        </w:rPr>
      </w:pPr>
      <w:r w:rsidRPr="004068EE">
        <w:rPr>
          <w:rFonts w:ascii="Arial" w:hAnsi="Arial" w:cs="Arial"/>
          <w:b/>
          <w:sz w:val="24"/>
          <w:szCs w:val="24"/>
        </w:rPr>
        <w:t xml:space="preserve">Сопоставление структуры настоящего стандарта </w:t>
      </w:r>
    </w:p>
    <w:p w14:paraId="66596A4B" w14:textId="66AD7FA2" w:rsidR="00A2593C" w:rsidRDefault="00A2593C" w:rsidP="004068EE">
      <w:pPr>
        <w:tabs>
          <w:tab w:val="left" w:pos="7938"/>
        </w:tabs>
        <w:spacing w:after="0" w:line="360" w:lineRule="auto"/>
        <w:ind w:left="1620" w:hanging="1620"/>
        <w:jc w:val="center"/>
        <w:rPr>
          <w:rFonts w:ascii="Arial" w:hAnsi="Arial" w:cs="Arial"/>
          <w:b/>
          <w:sz w:val="24"/>
          <w:szCs w:val="24"/>
        </w:rPr>
      </w:pPr>
      <w:r w:rsidRPr="004068EE">
        <w:rPr>
          <w:rFonts w:ascii="Arial" w:hAnsi="Arial" w:cs="Arial"/>
          <w:b/>
          <w:sz w:val="24"/>
          <w:szCs w:val="24"/>
        </w:rPr>
        <w:t>со структурой примененного между</w:t>
      </w:r>
      <w:r>
        <w:rPr>
          <w:rFonts w:ascii="Arial" w:hAnsi="Arial" w:cs="Arial"/>
          <w:b/>
          <w:sz w:val="24"/>
          <w:szCs w:val="24"/>
        </w:rPr>
        <w:t>народного</w:t>
      </w:r>
      <w:r w:rsidRPr="004068EE">
        <w:rPr>
          <w:rFonts w:ascii="Arial" w:hAnsi="Arial" w:cs="Arial"/>
          <w:b/>
          <w:sz w:val="24"/>
          <w:szCs w:val="24"/>
        </w:rPr>
        <w:t xml:space="preserve"> стандарта</w:t>
      </w:r>
    </w:p>
    <w:p w14:paraId="4E4E5852" w14:textId="77777777" w:rsidR="00C32448" w:rsidRPr="004068EE" w:rsidRDefault="00C32448" w:rsidP="004068EE">
      <w:pPr>
        <w:tabs>
          <w:tab w:val="left" w:pos="7938"/>
        </w:tabs>
        <w:spacing w:after="0" w:line="360" w:lineRule="auto"/>
        <w:ind w:left="1620" w:hanging="1620"/>
        <w:jc w:val="center"/>
        <w:rPr>
          <w:rFonts w:ascii="Arial" w:hAnsi="Arial" w:cs="Arial"/>
          <w:b/>
          <w:sz w:val="24"/>
          <w:szCs w:val="24"/>
        </w:rPr>
      </w:pPr>
    </w:p>
    <w:p w14:paraId="5C3AF9AF" w14:textId="6354FBD7" w:rsidR="00C32448" w:rsidRPr="00C06410" w:rsidRDefault="00C32448" w:rsidP="00C32448">
      <w:pPr>
        <w:spacing w:after="0" w:line="360" w:lineRule="auto"/>
        <w:ind w:left="142"/>
        <w:jc w:val="both"/>
        <w:rPr>
          <w:rFonts w:ascii="Arial" w:hAnsi="Arial" w:cs="Arial"/>
        </w:rPr>
      </w:pPr>
      <w:r w:rsidRPr="00C06410">
        <w:rPr>
          <w:rFonts w:ascii="Arial" w:hAnsi="Arial" w:cs="Arial"/>
        </w:rPr>
        <w:t xml:space="preserve">Т а б л и ц а  </w:t>
      </w:r>
      <w:r>
        <w:rPr>
          <w:rFonts w:ascii="Arial" w:hAnsi="Arial" w:cs="Arial"/>
        </w:rPr>
        <w:t>ДБ</w:t>
      </w:r>
      <w:r w:rsidRPr="00C06410">
        <w:rPr>
          <w:rFonts w:ascii="Arial" w:hAnsi="Arial" w:cs="Arial"/>
        </w:rPr>
        <w:t xml:space="preserve">.1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103"/>
      </w:tblGrid>
      <w:tr w:rsidR="004068EE" w:rsidRPr="006F7758" w14:paraId="5A02DA30" w14:textId="77777777" w:rsidTr="004068EE">
        <w:trPr>
          <w:trHeight w:val="875"/>
          <w:tblHeader/>
        </w:trPr>
        <w:tc>
          <w:tcPr>
            <w:tcW w:w="49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D899BD1" w14:textId="23BE790A" w:rsidR="004068EE" w:rsidRPr="003E2868" w:rsidRDefault="004068EE" w:rsidP="004068EE">
            <w:pPr>
              <w:spacing w:before="60" w:afterLines="60" w:after="144" w:line="312" w:lineRule="auto"/>
              <w:jc w:val="center"/>
              <w:rPr>
                <w:rFonts w:ascii="Arial" w:hAnsi="Arial" w:cs="Arial"/>
              </w:rPr>
            </w:pPr>
            <w:r w:rsidRPr="003E2868">
              <w:rPr>
                <w:rFonts w:ascii="Arial" w:hAnsi="Arial" w:cs="Arial"/>
              </w:rPr>
              <w:t>Структурный элемент настоящего                                     стандарта</w:t>
            </w:r>
          </w:p>
        </w:tc>
        <w:tc>
          <w:tcPr>
            <w:tcW w:w="5103" w:type="dxa"/>
            <w:tcBorders>
              <w:bottom w:val="double" w:sz="4" w:space="0" w:color="auto"/>
            </w:tcBorders>
            <w:vAlign w:val="center"/>
          </w:tcPr>
          <w:p w14:paraId="032B9AB0" w14:textId="4F5DABF0" w:rsidR="004068EE" w:rsidRPr="003E2868" w:rsidRDefault="004068EE" w:rsidP="004068EE">
            <w:pPr>
              <w:tabs>
                <w:tab w:val="left" w:pos="1418"/>
                <w:tab w:val="left" w:pos="1985"/>
              </w:tabs>
              <w:spacing w:before="60" w:afterLines="60" w:after="144" w:line="312" w:lineRule="auto"/>
              <w:jc w:val="center"/>
              <w:rPr>
                <w:rFonts w:ascii="Arial" w:hAnsi="Arial" w:cs="Arial"/>
              </w:rPr>
            </w:pPr>
            <w:r w:rsidRPr="003E2868">
              <w:rPr>
                <w:rFonts w:ascii="Arial" w:hAnsi="Arial" w:cs="Arial"/>
              </w:rPr>
              <w:t>Структурный элемент примененного                                международного стандарта</w:t>
            </w:r>
          </w:p>
        </w:tc>
      </w:tr>
      <w:tr w:rsidR="004068EE" w:rsidRPr="004068EE" w14:paraId="175895C3" w14:textId="77777777" w:rsidTr="004068EE">
        <w:trPr>
          <w:trHeight w:val="260"/>
          <w:tblHeader/>
        </w:trPr>
        <w:tc>
          <w:tcPr>
            <w:tcW w:w="4962" w:type="dxa"/>
          </w:tcPr>
          <w:p w14:paraId="461D6BFC" w14:textId="7D15389C" w:rsidR="004068EE" w:rsidRPr="003E2868" w:rsidRDefault="004068EE" w:rsidP="004068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 xml:space="preserve">    1 Область применения (раздел 1)</w:t>
            </w:r>
          </w:p>
        </w:tc>
        <w:tc>
          <w:tcPr>
            <w:tcW w:w="5103" w:type="dxa"/>
          </w:tcPr>
          <w:p w14:paraId="561B945C" w14:textId="1CE5255B" w:rsidR="004068EE" w:rsidRPr="00066695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066695">
              <w:rPr>
                <w:rFonts w:ascii="Arial" w:hAnsi="Arial" w:cs="Arial"/>
                <w:sz w:val="20"/>
                <w:szCs w:val="20"/>
              </w:rPr>
              <w:t>Общие положения</w:t>
            </w:r>
            <w:r w:rsidR="006101EE" w:rsidRPr="00066695">
              <w:rPr>
                <w:rFonts w:ascii="Arial" w:hAnsi="Arial" w:cs="Arial"/>
                <w:sz w:val="20"/>
                <w:szCs w:val="20"/>
              </w:rPr>
              <w:t>*</w:t>
            </w:r>
          </w:p>
          <w:p w14:paraId="738813A4" w14:textId="46665E02" w:rsidR="004068EE" w:rsidRPr="00066695" w:rsidRDefault="004068EE" w:rsidP="004068EE">
            <w:pPr>
              <w:pStyle w:val="31"/>
              <w:numPr>
                <w:ilvl w:val="1"/>
                <w:numId w:val="10"/>
              </w:numPr>
              <w:spacing w:before="60" w:after="60" w:line="312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>Область применения</w:t>
            </w:r>
          </w:p>
          <w:p w14:paraId="71C47989" w14:textId="274ED23A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>1.2 Пояснение</w:t>
            </w:r>
            <w:r w:rsidR="006101EE" w:rsidRPr="00066695">
              <w:rPr>
                <w:rFonts w:ascii="Arial" w:hAnsi="Arial" w:cs="Arial"/>
                <w:sz w:val="20"/>
                <w:szCs w:val="20"/>
              </w:rPr>
              <w:t>**</w:t>
            </w:r>
          </w:p>
        </w:tc>
      </w:tr>
      <w:tr w:rsidR="004068EE" w:rsidRPr="004068EE" w14:paraId="603512DC" w14:textId="77777777" w:rsidTr="004068EE">
        <w:trPr>
          <w:trHeight w:val="260"/>
          <w:tblHeader/>
        </w:trPr>
        <w:tc>
          <w:tcPr>
            <w:tcW w:w="4962" w:type="dxa"/>
          </w:tcPr>
          <w:p w14:paraId="052BEF0B" w14:textId="6D76AE9A" w:rsidR="004068EE" w:rsidRPr="003E2868" w:rsidRDefault="004068EE" w:rsidP="004068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 xml:space="preserve">    2 Нормативные ссылки (раздел 2)</w:t>
            </w:r>
          </w:p>
        </w:tc>
        <w:tc>
          <w:tcPr>
            <w:tcW w:w="5103" w:type="dxa"/>
          </w:tcPr>
          <w:p w14:paraId="017E2A9A" w14:textId="39D72064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1.3 Нормативные ссылки</w:t>
            </w:r>
          </w:p>
        </w:tc>
      </w:tr>
      <w:tr w:rsidR="004068EE" w:rsidRPr="004068EE" w14:paraId="4FBCBB18" w14:textId="77777777" w:rsidTr="004068EE">
        <w:trPr>
          <w:trHeight w:val="260"/>
          <w:tblHeader/>
        </w:trPr>
        <w:tc>
          <w:tcPr>
            <w:tcW w:w="4962" w:type="dxa"/>
          </w:tcPr>
          <w:p w14:paraId="1BDE1079" w14:textId="395F58A8" w:rsidR="004068EE" w:rsidRPr="003E2868" w:rsidRDefault="004068EE" w:rsidP="004068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 xml:space="preserve">    3 Термины и определения (раздел 3)</w:t>
            </w:r>
          </w:p>
        </w:tc>
        <w:tc>
          <w:tcPr>
            <w:tcW w:w="5103" w:type="dxa"/>
          </w:tcPr>
          <w:p w14:paraId="312ABDB6" w14:textId="0D027C2A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1.4 Определения</w:t>
            </w:r>
          </w:p>
        </w:tc>
      </w:tr>
      <w:tr w:rsidR="004068EE" w:rsidRPr="006101EE" w14:paraId="4C559221" w14:textId="77777777" w:rsidTr="004068EE">
        <w:trPr>
          <w:trHeight w:val="260"/>
          <w:tblHeader/>
        </w:trPr>
        <w:tc>
          <w:tcPr>
            <w:tcW w:w="4962" w:type="dxa"/>
          </w:tcPr>
          <w:p w14:paraId="4862FD86" w14:textId="34CD81A6" w:rsidR="004068EE" w:rsidRPr="006101EE" w:rsidRDefault="004068EE" w:rsidP="004068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4 Требования к лампе (раздел 4)</w:t>
            </w:r>
          </w:p>
          <w:p w14:paraId="062A0ED8" w14:textId="4AF39C1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Общие положения (4.1)</w:t>
            </w:r>
          </w:p>
          <w:p w14:paraId="16882A45" w14:textId="7EB7EF93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Цоколи (4.2)</w:t>
            </w:r>
          </w:p>
          <w:p w14:paraId="00CA5C95" w14:textId="716ED6B5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Размеры (4.3)</w:t>
            </w:r>
          </w:p>
          <w:p w14:paraId="6E4E667D" w14:textId="442FC4C8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Характеристики зажигания (4.4)</w:t>
            </w:r>
          </w:p>
          <w:p w14:paraId="50BEC99D" w14:textId="779CFD33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Электрические параметры и характеристики катодов (4.5)</w:t>
            </w:r>
          </w:p>
          <w:p w14:paraId="4249692C" w14:textId="5CAA97D8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Световые параметры (4.6)</w:t>
            </w:r>
          </w:p>
          <w:p w14:paraId="475ABA08" w14:textId="369B63A0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 xml:space="preserve">    Стабильность светового потока (4.7)</w:t>
            </w:r>
          </w:p>
          <w:p w14:paraId="76BBC6ED" w14:textId="77777777" w:rsidR="006101EE" w:rsidRPr="009A2E43" w:rsidRDefault="004068EE" w:rsidP="006101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Маркировка</w:t>
            </w:r>
            <w:r w:rsidRPr="009A2E43">
              <w:rPr>
                <w:rFonts w:ascii="Arial" w:hAnsi="Arial" w:cs="Arial"/>
                <w:sz w:val="20"/>
                <w:szCs w:val="20"/>
              </w:rPr>
              <w:t xml:space="preserve"> (4.8)</w:t>
            </w:r>
          </w:p>
          <w:p w14:paraId="6856709B" w14:textId="0C2ECFB4" w:rsidR="004068EE" w:rsidRPr="009A2E43" w:rsidRDefault="004068EE" w:rsidP="006101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 xml:space="preserve">   Стеклянные трубки (4.9)***</w:t>
            </w:r>
          </w:p>
          <w:p w14:paraId="1DA59AE0" w14:textId="7AE2DAEB" w:rsidR="006101EE" w:rsidRPr="006101EE" w:rsidRDefault="006101EE" w:rsidP="006101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Номинальный срок службы (4.10)***</w:t>
            </w:r>
          </w:p>
        </w:tc>
        <w:tc>
          <w:tcPr>
            <w:tcW w:w="5103" w:type="dxa"/>
          </w:tcPr>
          <w:p w14:paraId="1678E04A" w14:textId="3D4CA068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 Требования к лампе</w:t>
            </w:r>
          </w:p>
          <w:p w14:paraId="0150E51C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1.5.1 Общие положения</w:t>
            </w:r>
          </w:p>
          <w:p w14:paraId="18664385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1.5.2 Цоколи</w:t>
            </w:r>
          </w:p>
          <w:p w14:paraId="3FCBDF2C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1.5.3 Размеры</w:t>
            </w:r>
          </w:p>
          <w:p w14:paraId="47816E3E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1.5.4 Характеристики зажигания</w:t>
            </w:r>
          </w:p>
          <w:p w14:paraId="315DF817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1.5.5 Электрические параметры и характеристики катодов</w:t>
            </w:r>
          </w:p>
          <w:p w14:paraId="58DFB4CA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1.5.6 Световые параметры</w:t>
            </w:r>
          </w:p>
          <w:p w14:paraId="239CA7F9" w14:textId="77777777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1EE">
              <w:rPr>
                <w:rFonts w:ascii="Arial" w:hAnsi="Arial" w:cs="Arial"/>
                <w:sz w:val="20"/>
                <w:szCs w:val="20"/>
              </w:rPr>
              <w:t>1.5.7 Стабильность светового потока</w:t>
            </w:r>
          </w:p>
          <w:p w14:paraId="75334E73" w14:textId="57EE944A" w:rsidR="004068EE" w:rsidRPr="006101EE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>1.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5.</w:t>
            </w:r>
            <w:r w:rsidRPr="009A2E43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Маркировка</w:t>
            </w:r>
          </w:p>
        </w:tc>
      </w:tr>
      <w:tr w:rsidR="004068EE" w:rsidRPr="004068EE" w14:paraId="206811E8" w14:textId="77777777" w:rsidTr="004068EE">
        <w:trPr>
          <w:trHeight w:val="260"/>
          <w:tblHeader/>
        </w:trPr>
        <w:tc>
          <w:tcPr>
            <w:tcW w:w="4962" w:type="dxa"/>
          </w:tcPr>
          <w:p w14:paraId="08D8E65F" w14:textId="3C19F80E" w:rsidR="004068EE" w:rsidRPr="009A2E43" w:rsidRDefault="004068EE" w:rsidP="006101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5</w:t>
            </w:r>
            <w:r w:rsidRPr="009A2E43">
              <w:rPr>
                <w:rFonts w:ascii="Arial" w:hAnsi="Arial" w:cs="Arial"/>
                <w:sz w:val="20"/>
                <w:szCs w:val="20"/>
              </w:rPr>
              <w:t xml:space="preserve"> Информация для расчета пускорегулирующ</w:t>
            </w:r>
            <w:r w:rsidRPr="009A2E43">
              <w:rPr>
                <w:rFonts w:ascii="Arial" w:hAnsi="Arial" w:cs="Arial"/>
                <w:sz w:val="20"/>
                <w:szCs w:val="20"/>
              </w:rPr>
              <w:t>е</w:t>
            </w:r>
            <w:r w:rsidRPr="009A2E43">
              <w:rPr>
                <w:rFonts w:ascii="Arial" w:hAnsi="Arial" w:cs="Arial"/>
                <w:sz w:val="20"/>
                <w:szCs w:val="20"/>
              </w:rPr>
              <w:t>го аппарата и стартера (раздел 5)</w:t>
            </w:r>
          </w:p>
        </w:tc>
        <w:tc>
          <w:tcPr>
            <w:tcW w:w="5103" w:type="dxa"/>
          </w:tcPr>
          <w:p w14:paraId="040A7646" w14:textId="7E1F1186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1.6 Информация для расчета пускорегулирующего аппарата и стартера</w:t>
            </w:r>
          </w:p>
        </w:tc>
      </w:tr>
      <w:tr w:rsidR="004068EE" w:rsidRPr="004068EE" w14:paraId="6504F265" w14:textId="77777777" w:rsidTr="004068EE">
        <w:trPr>
          <w:trHeight w:val="260"/>
          <w:tblHeader/>
        </w:trPr>
        <w:tc>
          <w:tcPr>
            <w:tcW w:w="4962" w:type="dxa"/>
          </w:tcPr>
          <w:p w14:paraId="25FC9721" w14:textId="0C78F29A" w:rsidR="004068EE" w:rsidRPr="009A2E43" w:rsidRDefault="004068EE" w:rsidP="004068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6</w:t>
            </w:r>
            <w:r w:rsidRPr="009A2E43">
              <w:rPr>
                <w:rFonts w:ascii="Arial" w:hAnsi="Arial" w:cs="Arial"/>
                <w:sz w:val="20"/>
                <w:szCs w:val="20"/>
              </w:rPr>
              <w:t xml:space="preserve"> Информация для расчета светильника</w:t>
            </w:r>
          </w:p>
          <w:p w14:paraId="39A175C0" w14:textId="79A347CA" w:rsidR="004068EE" w:rsidRPr="009A2E43" w:rsidRDefault="004068EE" w:rsidP="004068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>(раздел 6)</w:t>
            </w:r>
          </w:p>
        </w:tc>
        <w:tc>
          <w:tcPr>
            <w:tcW w:w="5103" w:type="dxa"/>
          </w:tcPr>
          <w:p w14:paraId="022F20AB" w14:textId="61C3F36F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1.7 Информация для расчета светильника</w:t>
            </w:r>
          </w:p>
        </w:tc>
      </w:tr>
      <w:tr w:rsidR="004068EE" w:rsidRPr="004068EE" w14:paraId="6ACFCB8E" w14:textId="77777777" w:rsidTr="004068EE">
        <w:trPr>
          <w:trHeight w:val="260"/>
          <w:tblHeader/>
        </w:trPr>
        <w:tc>
          <w:tcPr>
            <w:tcW w:w="4962" w:type="dxa"/>
          </w:tcPr>
          <w:p w14:paraId="38A537CD" w14:textId="6BF561DA" w:rsidR="004068EE" w:rsidRPr="009A2E43" w:rsidRDefault="004068EE" w:rsidP="006101EE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7</w:t>
            </w:r>
            <w:r w:rsidRPr="009A2E43">
              <w:rPr>
                <w:rFonts w:ascii="Arial" w:hAnsi="Arial" w:cs="Arial"/>
                <w:sz w:val="20"/>
                <w:szCs w:val="20"/>
              </w:rPr>
              <w:t xml:space="preserve"> Упаковка, транспортирование и хранение (раздел 7)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5103" w:type="dxa"/>
          </w:tcPr>
          <w:p w14:paraId="355A788F" w14:textId="16FFA596" w:rsidR="004068EE" w:rsidRPr="0028287C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trike/>
                <w:sz w:val="20"/>
                <w:szCs w:val="20"/>
              </w:rPr>
            </w:pPr>
          </w:p>
        </w:tc>
      </w:tr>
      <w:tr w:rsidR="004068EE" w:rsidRPr="006F7758" w14:paraId="33547E80" w14:textId="77777777" w:rsidTr="004068EE">
        <w:trPr>
          <w:trHeight w:val="260"/>
          <w:tblHeader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B89A" w14:textId="33B1AF92" w:rsidR="004068EE" w:rsidRPr="009A2E43" w:rsidRDefault="004068EE" w:rsidP="002327FB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6101EE" w:rsidRPr="009A2E43">
              <w:rPr>
                <w:rFonts w:ascii="Arial" w:hAnsi="Arial" w:cs="Arial"/>
                <w:sz w:val="20"/>
                <w:szCs w:val="20"/>
              </w:rPr>
              <w:t>8</w:t>
            </w:r>
            <w:r w:rsidRPr="009A2E43">
              <w:rPr>
                <w:rFonts w:ascii="Arial" w:hAnsi="Arial" w:cs="Arial"/>
                <w:sz w:val="20"/>
                <w:szCs w:val="20"/>
              </w:rPr>
              <w:t xml:space="preserve"> Листы с параметрами (раздел 8)</w:t>
            </w:r>
          </w:p>
          <w:p w14:paraId="0533ACD6" w14:textId="77777777" w:rsidR="004068EE" w:rsidRPr="009A2E43" w:rsidRDefault="004068EE" w:rsidP="002327FB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Общие принципы нумерации листов с            параметрами (8.1)</w:t>
            </w:r>
          </w:p>
          <w:p w14:paraId="2A7A4CC2" w14:textId="77777777" w:rsidR="004068EE" w:rsidRPr="009A2E43" w:rsidRDefault="004068EE" w:rsidP="002327FB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Листы со схемами нанесения размеров ламп (8.2)</w:t>
            </w:r>
          </w:p>
          <w:p w14:paraId="30DF7F1A" w14:textId="77777777" w:rsidR="004068EE" w:rsidRPr="009A2E43" w:rsidRDefault="004068EE" w:rsidP="002327FB">
            <w:pPr>
              <w:spacing w:before="60" w:after="60" w:line="312" w:lineRule="auto"/>
              <w:rPr>
                <w:rFonts w:ascii="Arial" w:hAnsi="Arial" w:cs="Arial"/>
                <w:sz w:val="20"/>
                <w:szCs w:val="20"/>
              </w:rPr>
            </w:pPr>
            <w:r w:rsidRPr="009A2E43">
              <w:rPr>
                <w:rFonts w:ascii="Arial" w:hAnsi="Arial" w:cs="Arial"/>
                <w:sz w:val="20"/>
                <w:szCs w:val="20"/>
              </w:rPr>
              <w:t xml:space="preserve">    Листы с параметрами ламп (8.3)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CD02" w14:textId="77777777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2 Листы с параметрами</w:t>
            </w:r>
          </w:p>
          <w:p w14:paraId="0A9480EC" w14:textId="77777777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2.1 Общие принципы нумерации листов с              параметрами</w:t>
            </w:r>
          </w:p>
          <w:p w14:paraId="7E22A43D" w14:textId="77777777" w:rsidR="004068EE" w:rsidRPr="003E2868" w:rsidRDefault="004068EE" w:rsidP="004068EE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2.2 Листы со схемами нанесения размеров ламп</w:t>
            </w:r>
          </w:p>
          <w:p w14:paraId="34AC345A" w14:textId="77777777" w:rsidR="003E2868" w:rsidRDefault="003E2868" w:rsidP="002327FB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203B572" w14:textId="77777777" w:rsidR="004068EE" w:rsidRPr="003E2868" w:rsidRDefault="004068EE" w:rsidP="002327FB">
            <w:pPr>
              <w:pStyle w:val="31"/>
              <w:spacing w:before="60" w:after="60" w:line="312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E2868">
              <w:rPr>
                <w:rFonts w:ascii="Arial" w:hAnsi="Arial" w:cs="Arial"/>
                <w:sz w:val="20"/>
                <w:szCs w:val="20"/>
              </w:rPr>
              <w:t>2.3 Листы с параметрами ламп</w:t>
            </w:r>
          </w:p>
        </w:tc>
      </w:tr>
    </w:tbl>
    <w:p w14:paraId="0B8A7932" w14:textId="77777777" w:rsidR="004068EE" w:rsidRDefault="004068EE"/>
    <w:p w14:paraId="1F4D9C33" w14:textId="3E52916E" w:rsidR="004068EE" w:rsidRPr="003E2868" w:rsidRDefault="004068EE" w:rsidP="004068EE">
      <w:pPr>
        <w:spacing w:after="0" w:line="360" w:lineRule="auto"/>
        <w:ind w:left="142"/>
        <w:jc w:val="both"/>
        <w:rPr>
          <w:rFonts w:ascii="Arial" w:hAnsi="Arial" w:cs="Arial"/>
          <w:i/>
        </w:rPr>
      </w:pPr>
      <w:r w:rsidRPr="003E2868">
        <w:rPr>
          <w:rFonts w:ascii="Arial" w:hAnsi="Arial" w:cs="Arial"/>
          <w:i/>
        </w:rPr>
        <w:lastRenderedPageBreak/>
        <w:t>Окончание таблицы ДБ.1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103"/>
      </w:tblGrid>
      <w:tr w:rsidR="003E2868" w:rsidRPr="003E2868" w14:paraId="689D8F39" w14:textId="77777777" w:rsidTr="004068EE">
        <w:trPr>
          <w:trHeight w:val="875"/>
          <w:tblHeader/>
        </w:trPr>
        <w:tc>
          <w:tcPr>
            <w:tcW w:w="49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F6E0918" w14:textId="77777777" w:rsidR="004068EE" w:rsidRPr="003E2868" w:rsidRDefault="004068EE" w:rsidP="009B5666">
            <w:pPr>
              <w:spacing w:before="60" w:afterLines="60" w:after="144" w:line="26" w:lineRule="atLeast"/>
              <w:jc w:val="center"/>
              <w:rPr>
                <w:rFonts w:ascii="Arial" w:hAnsi="Arial" w:cs="Arial"/>
              </w:rPr>
            </w:pPr>
            <w:r w:rsidRPr="003E2868">
              <w:rPr>
                <w:rFonts w:ascii="Arial" w:hAnsi="Arial" w:cs="Arial"/>
              </w:rPr>
              <w:t>Структурный элемент настоящего                                     стандарта</w:t>
            </w:r>
          </w:p>
        </w:tc>
        <w:tc>
          <w:tcPr>
            <w:tcW w:w="5103" w:type="dxa"/>
            <w:tcBorders>
              <w:bottom w:val="double" w:sz="4" w:space="0" w:color="auto"/>
            </w:tcBorders>
            <w:vAlign w:val="center"/>
          </w:tcPr>
          <w:p w14:paraId="3B5FE33E" w14:textId="77777777" w:rsidR="004068EE" w:rsidRPr="003E2868" w:rsidRDefault="004068EE" w:rsidP="009B5666">
            <w:pPr>
              <w:tabs>
                <w:tab w:val="left" w:pos="1418"/>
                <w:tab w:val="left" w:pos="1985"/>
              </w:tabs>
              <w:spacing w:before="60" w:afterLines="60" w:after="144" w:line="26" w:lineRule="atLeast"/>
              <w:jc w:val="center"/>
              <w:rPr>
                <w:rFonts w:ascii="Arial" w:hAnsi="Arial" w:cs="Arial"/>
              </w:rPr>
            </w:pPr>
            <w:r w:rsidRPr="003E2868">
              <w:rPr>
                <w:rFonts w:ascii="Arial" w:hAnsi="Arial" w:cs="Arial"/>
              </w:rPr>
              <w:t>Структурный элемент примененного                                международного стандарта</w:t>
            </w:r>
          </w:p>
        </w:tc>
      </w:tr>
      <w:tr w:rsidR="006101EE" w:rsidRPr="003E2868" w14:paraId="6381464F" w14:textId="77777777" w:rsidTr="004068EE">
        <w:trPr>
          <w:trHeight w:val="260"/>
          <w:tblHeader/>
        </w:trPr>
        <w:tc>
          <w:tcPr>
            <w:tcW w:w="4962" w:type="dxa"/>
          </w:tcPr>
          <w:p w14:paraId="45BEC079" w14:textId="6D41D6AD" w:rsidR="006101EE" w:rsidRPr="00066695" w:rsidRDefault="006101EE" w:rsidP="004068EE">
            <w:pPr>
              <w:spacing w:before="60" w:after="60" w:line="26" w:lineRule="atLeas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 xml:space="preserve">9 Приложение </w:t>
            </w:r>
            <w:r w:rsidRPr="00066695">
              <w:rPr>
                <w:rFonts w:ascii="Arial" w:hAnsi="Arial" w:cs="Arial"/>
                <w:sz w:val="20"/>
                <w:szCs w:val="20"/>
                <w:lang w:val="en-US"/>
              </w:rPr>
              <w:t>G</w:t>
            </w:r>
            <w:r w:rsidRPr="00066695">
              <w:rPr>
                <w:rFonts w:ascii="Arial" w:hAnsi="Arial" w:cs="Arial"/>
                <w:sz w:val="20"/>
                <w:szCs w:val="20"/>
              </w:rPr>
              <w:t xml:space="preserve">  Упаковка, транспортирование и хранение*</w:t>
            </w:r>
          </w:p>
        </w:tc>
        <w:tc>
          <w:tcPr>
            <w:tcW w:w="5103" w:type="dxa"/>
          </w:tcPr>
          <w:p w14:paraId="41EAB07B" w14:textId="77777777" w:rsidR="006101EE" w:rsidRPr="00066695" w:rsidRDefault="006101EE" w:rsidP="004068EE">
            <w:pPr>
              <w:pStyle w:val="31"/>
              <w:spacing w:before="60" w:after="60" w:line="26" w:lineRule="atLeast"/>
              <w:ind w:firstLine="3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868" w:rsidRPr="003E2868" w14:paraId="2FBC988D" w14:textId="77777777" w:rsidTr="004068EE">
        <w:trPr>
          <w:trHeight w:val="260"/>
          <w:tblHeader/>
        </w:trPr>
        <w:tc>
          <w:tcPr>
            <w:tcW w:w="4962" w:type="dxa"/>
          </w:tcPr>
          <w:p w14:paraId="063C7C67" w14:textId="419C6834" w:rsidR="004068EE" w:rsidRPr="00066695" w:rsidRDefault="004068EE" w:rsidP="004068EE">
            <w:pPr>
              <w:spacing w:before="60" w:after="60" w:line="26" w:lineRule="atLeas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 xml:space="preserve">   Приложение ДА Сведения о соответствии сс</w:t>
            </w:r>
            <w:r w:rsidRPr="00066695">
              <w:rPr>
                <w:rFonts w:ascii="Arial" w:hAnsi="Arial" w:cs="Arial"/>
                <w:sz w:val="20"/>
                <w:szCs w:val="20"/>
              </w:rPr>
              <w:t>ы</w:t>
            </w:r>
            <w:r w:rsidRPr="00066695">
              <w:rPr>
                <w:rFonts w:ascii="Arial" w:hAnsi="Arial" w:cs="Arial"/>
                <w:sz w:val="20"/>
                <w:szCs w:val="20"/>
              </w:rPr>
              <w:t>лочных межгосударственных стандартов межд</w:t>
            </w:r>
            <w:r w:rsidRPr="00066695">
              <w:rPr>
                <w:rFonts w:ascii="Arial" w:hAnsi="Arial" w:cs="Arial"/>
                <w:sz w:val="20"/>
                <w:szCs w:val="20"/>
              </w:rPr>
              <w:t>у</w:t>
            </w:r>
            <w:r w:rsidRPr="00066695">
              <w:rPr>
                <w:rFonts w:ascii="Arial" w:hAnsi="Arial" w:cs="Arial"/>
                <w:sz w:val="20"/>
                <w:szCs w:val="20"/>
              </w:rPr>
              <w:t>народным стандартам, использованным в кач</w:t>
            </w:r>
            <w:r w:rsidRPr="00066695">
              <w:rPr>
                <w:rFonts w:ascii="Arial" w:hAnsi="Arial" w:cs="Arial"/>
                <w:sz w:val="20"/>
                <w:szCs w:val="20"/>
              </w:rPr>
              <w:t>е</w:t>
            </w:r>
            <w:r w:rsidRPr="00066695">
              <w:rPr>
                <w:rFonts w:ascii="Arial" w:hAnsi="Arial" w:cs="Arial"/>
                <w:sz w:val="20"/>
                <w:szCs w:val="20"/>
              </w:rPr>
              <w:t>стве ссылочных в примененном международном стандарте</w:t>
            </w:r>
          </w:p>
        </w:tc>
        <w:tc>
          <w:tcPr>
            <w:tcW w:w="5103" w:type="dxa"/>
          </w:tcPr>
          <w:p w14:paraId="597D1C89" w14:textId="77777777" w:rsidR="004068EE" w:rsidRPr="00066695" w:rsidRDefault="004068EE" w:rsidP="004068EE">
            <w:pPr>
              <w:pStyle w:val="31"/>
              <w:spacing w:before="60" w:after="60" w:line="26" w:lineRule="atLeast"/>
              <w:ind w:firstLine="3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868" w:rsidRPr="003E2868" w14:paraId="1B8A30A9" w14:textId="77777777" w:rsidTr="004068EE">
        <w:trPr>
          <w:trHeight w:val="260"/>
          <w:tblHeader/>
        </w:trPr>
        <w:tc>
          <w:tcPr>
            <w:tcW w:w="4962" w:type="dxa"/>
          </w:tcPr>
          <w:p w14:paraId="7C979D53" w14:textId="42046990" w:rsidR="004068EE" w:rsidRPr="00066695" w:rsidRDefault="004068EE" w:rsidP="004068EE">
            <w:pPr>
              <w:spacing w:before="60" w:after="60" w:line="26" w:lineRule="atLeas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 xml:space="preserve">   Приложение ДБ (справочное) Сопоставление структуры настоящего стандарта со структурой примененного международного стандарта</w:t>
            </w:r>
          </w:p>
        </w:tc>
        <w:tc>
          <w:tcPr>
            <w:tcW w:w="5103" w:type="dxa"/>
          </w:tcPr>
          <w:p w14:paraId="5F7B62CD" w14:textId="77777777" w:rsidR="004068EE" w:rsidRPr="00066695" w:rsidRDefault="004068EE" w:rsidP="004068EE">
            <w:pPr>
              <w:pStyle w:val="31"/>
              <w:spacing w:before="60" w:after="60" w:line="26" w:lineRule="atLeast"/>
              <w:ind w:firstLine="3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01EE" w:rsidRPr="003E2868" w14:paraId="6CE55637" w14:textId="77777777" w:rsidTr="005D6B96">
        <w:trPr>
          <w:trHeight w:val="260"/>
          <w:tblHeader/>
        </w:trPr>
        <w:tc>
          <w:tcPr>
            <w:tcW w:w="10065" w:type="dxa"/>
            <w:gridSpan w:val="2"/>
          </w:tcPr>
          <w:p w14:paraId="42E6BE40" w14:textId="1825B3FA" w:rsidR="006101EE" w:rsidRPr="00066695" w:rsidRDefault="006101EE" w:rsidP="004068EE">
            <w:pPr>
              <w:pStyle w:val="31"/>
              <w:spacing w:before="60" w:after="60" w:line="26" w:lineRule="atLeast"/>
              <w:ind w:firstLine="3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 xml:space="preserve">     * Данный подраздел исключен как не соответствующий требованиям ГОСТ 1.5.</w:t>
            </w:r>
          </w:p>
          <w:p w14:paraId="4C939C21" w14:textId="6E258B11" w:rsidR="006101EE" w:rsidRPr="00066695" w:rsidRDefault="006101EE" w:rsidP="004068EE">
            <w:pPr>
              <w:pStyle w:val="31"/>
              <w:spacing w:before="60" w:after="60" w:line="26" w:lineRule="atLeast"/>
              <w:ind w:firstLine="3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 xml:space="preserve">    ** Данный подраздел исключен, т.к. его положения включены в подраздел 4.1 настоящего стандарта.</w:t>
            </w:r>
          </w:p>
          <w:p w14:paraId="36EE3EA0" w14:textId="3FB7EB65" w:rsidR="006101EE" w:rsidRPr="00066695" w:rsidRDefault="006101EE" w:rsidP="004068EE">
            <w:pPr>
              <w:pStyle w:val="31"/>
              <w:spacing w:before="60" w:after="60" w:line="26" w:lineRule="atLeast"/>
              <w:ind w:firstLine="3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66695">
              <w:rPr>
                <w:rFonts w:ascii="Arial" w:hAnsi="Arial" w:cs="Arial"/>
                <w:sz w:val="20"/>
                <w:szCs w:val="20"/>
              </w:rPr>
              <w:t xml:space="preserve">   *** Включение в настоящий стандарт данного раздела, подразделов и приложения обусловлено нео</w:t>
            </w:r>
            <w:r w:rsidRPr="00066695">
              <w:rPr>
                <w:rFonts w:ascii="Arial" w:hAnsi="Arial" w:cs="Arial"/>
                <w:sz w:val="20"/>
                <w:szCs w:val="20"/>
              </w:rPr>
              <w:t>б</w:t>
            </w:r>
            <w:r w:rsidRPr="00066695">
              <w:rPr>
                <w:rFonts w:ascii="Arial" w:hAnsi="Arial" w:cs="Arial"/>
                <w:sz w:val="20"/>
                <w:szCs w:val="20"/>
              </w:rPr>
              <w:t>ходимостью приведения его в соответствие с требованиями ГОСТ 1.5 и специфики стандартизуемых изделий</w:t>
            </w:r>
          </w:p>
        </w:tc>
      </w:tr>
    </w:tbl>
    <w:p w14:paraId="555941B7" w14:textId="64E94F97" w:rsidR="00C32448" w:rsidRDefault="00C32448" w:rsidP="00D8732C">
      <w:pPr>
        <w:jc w:val="center"/>
        <w:rPr>
          <w:rFonts w:ascii="Arial" w:hAnsi="Arial" w:cs="Arial"/>
          <w:b/>
          <w:sz w:val="24"/>
          <w:szCs w:val="24"/>
        </w:rPr>
      </w:pPr>
    </w:p>
    <w:p w14:paraId="659F2D65" w14:textId="77777777" w:rsidR="00C32448" w:rsidRDefault="00C3244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1FB09C" w14:textId="77777777" w:rsidR="00681CA0" w:rsidRPr="00D07555" w:rsidRDefault="00681CA0" w:rsidP="00D8732C">
      <w:pPr>
        <w:jc w:val="center"/>
        <w:rPr>
          <w:rFonts w:ascii="Arial" w:hAnsi="Arial" w:cs="Arial"/>
          <w:b/>
          <w:sz w:val="24"/>
          <w:szCs w:val="24"/>
        </w:rPr>
      </w:pPr>
      <w:r w:rsidRPr="00D07555">
        <w:rPr>
          <w:rFonts w:ascii="Arial" w:hAnsi="Arial" w:cs="Arial"/>
          <w:b/>
          <w:sz w:val="24"/>
          <w:szCs w:val="24"/>
        </w:rPr>
        <w:lastRenderedPageBreak/>
        <w:t>Библиография</w:t>
      </w:r>
    </w:p>
    <w:tbl>
      <w:tblPr>
        <w:tblW w:w="10057" w:type="dxa"/>
        <w:tblLook w:val="00A0" w:firstRow="1" w:lastRow="0" w:firstColumn="1" w:lastColumn="0" w:noHBand="0" w:noVBand="0"/>
      </w:tblPr>
      <w:tblGrid>
        <w:gridCol w:w="2977"/>
        <w:gridCol w:w="7080"/>
      </w:tblGrid>
      <w:tr w:rsidR="00681CA0" w:rsidRPr="00A3515C" w14:paraId="17A82838" w14:textId="77777777" w:rsidTr="00AE0025">
        <w:tc>
          <w:tcPr>
            <w:tcW w:w="2977" w:type="dxa"/>
          </w:tcPr>
          <w:p w14:paraId="0CC72C3D" w14:textId="77777777" w:rsidR="00681CA0" w:rsidRPr="00A3515C" w:rsidRDefault="00681CA0" w:rsidP="00D20274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E0025">
              <w:rPr>
                <w:rFonts w:ascii="Arial" w:hAnsi="Arial" w:cs="Arial"/>
                <w:sz w:val="24"/>
                <w:szCs w:val="24"/>
                <w:lang w:val="en-US"/>
              </w:rPr>
              <w:t>[1] IEC 60921:</w:t>
            </w:r>
            <w:r w:rsidR="00A3515C">
              <w:rPr>
                <w:rFonts w:ascii="Arial" w:hAnsi="Arial" w:cs="Arial"/>
                <w:sz w:val="24"/>
                <w:szCs w:val="24"/>
              </w:rPr>
              <w:t>200</w:t>
            </w:r>
            <w:r w:rsidR="00D2027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80" w:type="dxa"/>
          </w:tcPr>
          <w:p w14:paraId="4FF8D249" w14:textId="1823534E" w:rsidR="00681CA0" w:rsidRPr="00182372" w:rsidRDefault="00681CA0" w:rsidP="004068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Ballasts</w:t>
            </w:r>
            <w:r w:rsidRPr="004068E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for</w:t>
            </w:r>
            <w:r w:rsidRPr="004068E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tubular</w:t>
            </w:r>
            <w:r w:rsidRPr="004068E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fluorescent</w:t>
            </w:r>
            <w:r w:rsidRPr="004068E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lamps</w:t>
            </w:r>
            <w:r w:rsidRPr="004068E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4068EE" w:rsidRPr="004068EE">
              <w:rPr>
                <w:rFonts w:ascii="Arial" w:hAnsi="Arial" w:cs="Arial"/>
                <w:sz w:val="24"/>
                <w:szCs w:val="28"/>
              </w:rPr>
              <w:t>–</w:t>
            </w:r>
            <w:r w:rsidRPr="004068E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Performance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requir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e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ments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(</w:t>
            </w:r>
            <w:r w:rsidRPr="00AE0025">
              <w:rPr>
                <w:rFonts w:ascii="Arial" w:hAnsi="Arial" w:cs="Arial"/>
                <w:sz w:val="24"/>
                <w:szCs w:val="28"/>
              </w:rPr>
              <w:t>Аппараты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пускорегулирующие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для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трубчатых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люм</w:t>
            </w:r>
            <w:r w:rsidRPr="00AE0025">
              <w:rPr>
                <w:rFonts w:ascii="Arial" w:hAnsi="Arial" w:cs="Arial"/>
                <w:sz w:val="24"/>
                <w:szCs w:val="28"/>
              </w:rPr>
              <w:t>и</w:t>
            </w:r>
            <w:r w:rsidRPr="00AE0025">
              <w:rPr>
                <w:rFonts w:ascii="Arial" w:hAnsi="Arial" w:cs="Arial"/>
                <w:sz w:val="24"/>
                <w:szCs w:val="28"/>
              </w:rPr>
              <w:t>несцентных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ламп</w:t>
            </w:r>
            <w:r w:rsidR="00701F0F">
              <w:rPr>
                <w:rFonts w:ascii="Arial" w:hAnsi="Arial" w:cs="Arial"/>
                <w:sz w:val="24"/>
                <w:szCs w:val="28"/>
              </w:rPr>
              <w:t>.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Требования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к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рабочим</w:t>
            </w:r>
            <w:r w:rsidRPr="00182372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характеристикам</w:t>
            </w:r>
            <w:r w:rsidRPr="00182372">
              <w:rPr>
                <w:rFonts w:ascii="Arial" w:hAnsi="Arial" w:cs="Arial"/>
                <w:sz w:val="24"/>
                <w:szCs w:val="28"/>
              </w:rPr>
              <w:t>)</w:t>
            </w:r>
          </w:p>
        </w:tc>
      </w:tr>
      <w:tr w:rsidR="00681CA0" w:rsidRPr="00701F0F" w14:paraId="1E308722" w14:textId="77777777" w:rsidTr="00AE0025">
        <w:tc>
          <w:tcPr>
            <w:tcW w:w="2977" w:type="dxa"/>
          </w:tcPr>
          <w:p w14:paraId="291B9CD3" w14:textId="77777777" w:rsidR="00681CA0" w:rsidRPr="00B30F81" w:rsidRDefault="00681CA0" w:rsidP="00AE002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30F81">
              <w:rPr>
                <w:rFonts w:ascii="Arial" w:hAnsi="Arial" w:cs="Arial"/>
                <w:sz w:val="24"/>
                <w:szCs w:val="28"/>
              </w:rPr>
              <w:t xml:space="preserve">[2] </w:t>
            </w:r>
            <w:r w:rsidRPr="00AE0025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AE0025">
              <w:rPr>
                <w:rFonts w:ascii="Arial" w:hAnsi="Arial" w:cs="Arial"/>
                <w:sz w:val="24"/>
                <w:szCs w:val="28"/>
              </w:rPr>
              <w:t xml:space="preserve"> 60929:</w:t>
            </w:r>
            <w:r w:rsidRPr="00B30F81">
              <w:rPr>
                <w:rFonts w:ascii="Arial" w:hAnsi="Arial" w:cs="Arial"/>
                <w:sz w:val="24"/>
                <w:szCs w:val="28"/>
              </w:rPr>
              <w:t>2011</w:t>
            </w:r>
          </w:p>
        </w:tc>
        <w:tc>
          <w:tcPr>
            <w:tcW w:w="7080" w:type="dxa"/>
          </w:tcPr>
          <w:p w14:paraId="235C1223" w14:textId="77777777" w:rsidR="00681CA0" w:rsidRPr="00B30F81" w:rsidRDefault="00681CA0" w:rsidP="00AE0025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A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.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C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.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supplied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electronic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ballasts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for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tubular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fluorescent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lamps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–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Performance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requirements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(</w:t>
            </w:r>
            <w:r w:rsidRPr="00AE0025">
              <w:rPr>
                <w:rFonts w:ascii="Arial" w:hAnsi="Arial" w:cs="Arial"/>
                <w:sz w:val="24"/>
                <w:szCs w:val="28"/>
              </w:rPr>
              <w:t>Аппараты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пускорегулирующие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электронные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переменного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тока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для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трубчатых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люмине</w:t>
            </w:r>
            <w:r w:rsidRPr="00AE0025">
              <w:rPr>
                <w:rFonts w:ascii="Arial" w:hAnsi="Arial" w:cs="Arial"/>
                <w:sz w:val="24"/>
                <w:szCs w:val="28"/>
              </w:rPr>
              <w:t>с</w:t>
            </w:r>
            <w:r w:rsidRPr="00AE0025">
              <w:rPr>
                <w:rFonts w:ascii="Arial" w:hAnsi="Arial" w:cs="Arial"/>
                <w:sz w:val="24"/>
                <w:szCs w:val="28"/>
              </w:rPr>
              <w:t>центных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ламп</w:t>
            </w:r>
            <w:r w:rsidR="00701F0F">
              <w:rPr>
                <w:rFonts w:ascii="Arial" w:hAnsi="Arial" w:cs="Arial"/>
                <w:sz w:val="24"/>
                <w:szCs w:val="28"/>
              </w:rPr>
              <w:t>.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Требования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к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рабочим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характеристикам</w:t>
            </w:r>
            <w:r w:rsidRPr="00B30F81">
              <w:rPr>
                <w:rFonts w:ascii="Arial" w:hAnsi="Arial" w:cs="Arial"/>
                <w:sz w:val="24"/>
                <w:szCs w:val="28"/>
              </w:rPr>
              <w:t>)</w:t>
            </w:r>
          </w:p>
        </w:tc>
      </w:tr>
      <w:tr w:rsidR="00681CA0" w:rsidRPr="00701F0F" w14:paraId="580EAE29" w14:textId="77777777" w:rsidTr="00AE0025">
        <w:tc>
          <w:tcPr>
            <w:tcW w:w="2977" w:type="dxa"/>
          </w:tcPr>
          <w:p w14:paraId="46BCE297" w14:textId="77777777" w:rsidR="00681CA0" w:rsidRPr="00AE0025" w:rsidRDefault="00681CA0" w:rsidP="00A3515C">
            <w:pPr>
              <w:spacing w:after="0" w:line="360" w:lineRule="auto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4"/>
                <w:lang w:val="en-US"/>
              </w:rPr>
              <w:t>[3] IEC</w:t>
            </w:r>
            <w:r w:rsidRPr="00AE0025">
              <w:rPr>
                <w:rFonts w:ascii="Arial" w:hAnsi="Arial" w:cs="Arial"/>
                <w:sz w:val="24"/>
                <w:szCs w:val="28"/>
              </w:rPr>
              <w:t xml:space="preserve"> 60927:</w:t>
            </w:r>
            <w:r w:rsidR="00A3515C">
              <w:rPr>
                <w:rFonts w:ascii="Arial" w:hAnsi="Arial" w:cs="Arial"/>
                <w:sz w:val="24"/>
                <w:szCs w:val="28"/>
              </w:rPr>
              <w:t>2013</w:t>
            </w:r>
          </w:p>
        </w:tc>
        <w:tc>
          <w:tcPr>
            <w:tcW w:w="7080" w:type="dxa"/>
          </w:tcPr>
          <w:p w14:paraId="574DA062" w14:textId="1FA0878B" w:rsidR="00681CA0" w:rsidRPr="00B30F81" w:rsidRDefault="00681CA0" w:rsidP="00AE0025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Auxiliaries for lamps - Starting devices (other than glow starters) </w:t>
            </w:r>
            <w:r w:rsidR="004068EE" w:rsidRPr="004068EE">
              <w:rPr>
                <w:rFonts w:ascii="Arial" w:hAnsi="Arial" w:cs="Arial"/>
                <w:sz w:val="24"/>
                <w:szCs w:val="28"/>
                <w:lang w:val="en-US"/>
              </w:rPr>
              <w:t>–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Performance requirements (</w:t>
            </w:r>
            <w:r w:rsidRPr="00AE0025">
              <w:rPr>
                <w:rFonts w:ascii="Arial" w:hAnsi="Arial" w:cs="Arial"/>
                <w:sz w:val="24"/>
                <w:szCs w:val="28"/>
              </w:rPr>
              <w:t>Устройства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вспомогательные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для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ламп</w:t>
            </w:r>
            <w:r w:rsidR="00701F0F" w:rsidRPr="00B30F81">
              <w:rPr>
                <w:rFonts w:ascii="Arial" w:hAnsi="Arial" w:cs="Arial"/>
                <w:sz w:val="24"/>
                <w:szCs w:val="28"/>
                <w:lang w:val="en-US"/>
              </w:rPr>
              <w:t>.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Зажигающие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устройства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,</w:t>
            </w:r>
            <w:r w:rsidRPr="00AE0025">
              <w:rPr>
                <w:rFonts w:ascii="Arial" w:hAnsi="Arial" w:cs="Arial"/>
                <w:sz w:val="24"/>
                <w:szCs w:val="28"/>
              </w:rPr>
              <w:t>кроме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стартеров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тле</w:t>
            </w:r>
            <w:r w:rsidRPr="00AE0025">
              <w:rPr>
                <w:rFonts w:ascii="Arial" w:hAnsi="Arial" w:cs="Arial"/>
                <w:sz w:val="24"/>
                <w:szCs w:val="28"/>
              </w:rPr>
              <w:t>ю</w:t>
            </w:r>
            <w:r w:rsidRPr="00AE0025">
              <w:rPr>
                <w:rFonts w:ascii="Arial" w:hAnsi="Arial" w:cs="Arial"/>
                <w:sz w:val="24"/>
                <w:szCs w:val="28"/>
              </w:rPr>
              <w:t>щего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разряда</w:t>
            </w:r>
            <w:r w:rsidR="00701F0F" w:rsidRPr="00F11C71">
              <w:rPr>
                <w:rFonts w:ascii="Arial" w:hAnsi="Arial" w:cs="Arial"/>
                <w:sz w:val="24"/>
                <w:szCs w:val="28"/>
              </w:rPr>
              <w:t>.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Требования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к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рабочим</w:t>
            </w:r>
            <w:r w:rsidRPr="00B30F81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характеристикам</w:t>
            </w:r>
            <w:r w:rsidRPr="00B30F81">
              <w:rPr>
                <w:rFonts w:ascii="Arial" w:hAnsi="Arial" w:cs="Arial"/>
                <w:sz w:val="24"/>
                <w:szCs w:val="28"/>
              </w:rPr>
              <w:t>)</w:t>
            </w:r>
          </w:p>
        </w:tc>
      </w:tr>
      <w:tr w:rsidR="00681CA0" w:rsidRPr="004068EE" w14:paraId="46C18F95" w14:textId="77777777" w:rsidTr="00AE0025">
        <w:tc>
          <w:tcPr>
            <w:tcW w:w="2977" w:type="dxa"/>
          </w:tcPr>
          <w:p w14:paraId="463C3D93" w14:textId="77777777" w:rsidR="00681CA0" w:rsidRPr="00AE0025" w:rsidRDefault="00681CA0" w:rsidP="00AE0025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4"/>
                <w:lang w:val="en-US"/>
              </w:rPr>
              <w:t>[4]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IEC</w:t>
            </w:r>
            <w:r w:rsidRPr="00B30F81">
              <w:rPr>
                <w:rFonts w:ascii="Arial" w:hAnsi="Arial" w:cs="Arial"/>
                <w:sz w:val="24"/>
                <w:szCs w:val="28"/>
                <w:lang w:val="en-US"/>
              </w:rPr>
              <w:t xml:space="preserve"> 60050(845):1987</w:t>
            </w:r>
          </w:p>
        </w:tc>
        <w:tc>
          <w:tcPr>
            <w:tcW w:w="7080" w:type="dxa"/>
          </w:tcPr>
          <w:p w14:paraId="101312B6" w14:textId="34ED4D6E" w:rsidR="00681CA0" w:rsidRPr="004068EE" w:rsidRDefault="00681CA0" w:rsidP="004068E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International Electrotechnical Vocabulary (IEV) – Chapter 845: Lighting </w:t>
            </w:r>
            <w:r w:rsidR="003F27B0" w:rsidRPr="004068EE">
              <w:rPr>
                <w:rFonts w:ascii="Arial" w:hAnsi="Arial" w:cs="Arial"/>
                <w:sz w:val="24"/>
                <w:szCs w:val="28"/>
                <w:lang w:val="en-US"/>
              </w:rPr>
              <w:t>(</w:t>
            </w:r>
            <w:r w:rsidRPr="00AE0025">
              <w:rPr>
                <w:rFonts w:ascii="Arial" w:hAnsi="Arial" w:cs="Arial"/>
                <w:sz w:val="24"/>
                <w:szCs w:val="28"/>
              </w:rPr>
              <w:t>Международный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электротехнический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словарь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(</w:t>
            </w:r>
            <w:r w:rsidRPr="00AE0025">
              <w:rPr>
                <w:rFonts w:ascii="Arial" w:hAnsi="Arial" w:cs="Arial"/>
                <w:sz w:val="24"/>
                <w:szCs w:val="28"/>
              </w:rPr>
              <w:t>МЭС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)</w:t>
            </w:r>
            <w:r w:rsidR="00701F0F" w:rsidRPr="00B30F81">
              <w:rPr>
                <w:rFonts w:ascii="Arial" w:hAnsi="Arial" w:cs="Arial"/>
                <w:sz w:val="24"/>
                <w:szCs w:val="28"/>
                <w:lang w:val="en-US"/>
              </w:rPr>
              <w:t xml:space="preserve">. </w:t>
            </w:r>
            <w:r w:rsidRPr="00AE0025">
              <w:rPr>
                <w:rFonts w:ascii="Arial" w:hAnsi="Arial" w:cs="Arial"/>
                <w:sz w:val="24"/>
                <w:szCs w:val="28"/>
              </w:rPr>
              <w:t>Глава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845</w:t>
            </w:r>
            <w:r w:rsidR="004068EE" w:rsidRPr="004068EE">
              <w:rPr>
                <w:rFonts w:ascii="Arial" w:hAnsi="Arial" w:cs="Arial"/>
                <w:sz w:val="24"/>
                <w:szCs w:val="28"/>
                <w:lang w:val="en-US"/>
              </w:rPr>
              <w:t>.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Освещение</w:t>
            </w:r>
            <w:r w:rsidR="003F27B0" w:rsidRPr="004068EE">
              <w:rPr>
                <w:rFonts w:ascii="Arial" w:hAnsi="Arial" w:cs="Arial"/>
                <w:sz w:val="24"/>
                <w:szCs w:val="28"/>
                <w:lang w:val="en-US"/>
              </w:rPr>
              <w:t>)</w:t>
            </w:r>
          </w:p>
        </w:tc>
      </w:tr>
      <w:tr w:rsidR="00681CA0" w:rsidRPr="00D07555" w14:paraId="0CBDAE04" w14:textId="77777777" w:rsidTr="00AE0025">
        <w:tc>
          <w:tcPr>
            <w:tcW w:w="2977" w:type="dxa"/>
          </w:tcPr>
          <w:p w14:paraId="0AAE1B34" w14:textId="77777777" w:rsidR="00681CA0" w:rsidRPr="004068EE" w:rsidRDefault="00681CA0" w:rsidP="00AE0025">
            <w:pPr>
              <w:spacing w:after="0" w:line="360" w:lineRule="auto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[5] </w:t>
            </w:r>
            <w:r w:rsidR="003E04E6" w:rsidRPr="004068EE">
              <w:rPr>
                <w:rFonts w:ascii="Arial" w:hAnsi="Arial" w:cs="Arial"/>
                <w:i/>
                <w:sz w:val="24"/>
                <w:szCs w:val="24"/>
              </w:rPr>
              <w:t>ISO 2859-1:1999</w:t>
            </w:r>
          </w:p>
        </w:tc>
        <w:tc>
          <w:tcPr>
            <w:tcW w:w="7080" w:type="dxa"/>
          </w:tcPr>
          <w:p w14:paraId="545645B9" w14:textId="77777777" w:rsidR="00681CA0" w:rsidRPr="004068EE" w:rsidRDefault="003E04E6" w:rsidP="00AE0025">
            <w:pPr>
              <w:tabs>
                <w:tab w:val="left" w:pos="8789"/>
              </w:tabs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068EE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en-US"/>
              </w:rPr>
              <w:t>Sampling procedures for inspection by attributes; part 1: sa</w:t>
            </w:r>
            <w:r w:rsidRPr="004068EE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en-US"/>
              </w:rPr>
              <w:t>m</w:t>
            </w:r>
            <w:r w:rsidRPr="004068EE">
              <w:rPr>
                <w:rFonts w:ascii="Arial" w:hAnsi="Arial" w:cs="Arial"/>
                <w:i/>
                <w:sz w:val="24"/>
                <w:szCs w:val="24"/>
                <w:shd w:val="clear" w:color="auto" w:fill="FFFFFF"/>
                <w:lang w:val="en-US"/>
              </w:rPr>
              <w:t>pling plans indexed by acceptable quality level (AQL) for lot-by-lot inspection</w:t>
            </w:r>
            <w:r w:rsidRPr="004068EE" w:rsidDel="003E04E6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="00681CA0"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>(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Процедуры</w:t>
            </w: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выборочного</w:t>
            </w: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контроля</w:t>
            </w: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по</w:t>
            </w: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кач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е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ственным</w:t>
            </w: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признакам</w:t>
            </w:r>
            <w:r w:rsidRPr="004068EE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. 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Часть 1. Планы выборочного ко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н</w:t>
            </w:r>
            <w:r w:rsidRPr="004068EE">
              <w:rPr>
                <w:rFonts w:ascii="Arial" w:hAnsi="Arial" w:cs="Arial"/>
                <w:i/>
                <w:sz w:val="24"/>
                <w:szCs w:val="24"/>
              </w:rPr>
              <w:t>троля с указанием приемлемого уровня качества (AQL) для последовательного контроля партий</w:t>
            </w:r>
            <w:r w:rsidR="00681CA0" w:rsidRPr="004068EE">
              <w:rPr>
                <w:rFonts w:ascii="Arial" w:hAnsi="Arial" w:cs="Arial"/>
                <w:i/>
                <w:sz w:val="24"/>
                <w:szCs w:val="24"/>
              </w:rPr>
              <w:t>)</w:t>
            </w:r>
          </w:p>
        </w:tc>
      </w:tr>
      <w:tr w:rsidR="00681CA0" w:rsidRPr="00BE0CCC" w14:paraId="3A947ACE" w14:textId="77777777" w:rsidTr="00AE0025">
        <w:tc>
          <w:tcPr>
            <w:tcW w:w="2977" w:type="dxa"/>
          </w:tcPr>
          <w:p w14:paraId="63C980D4" w14:textId="77777777" w:rsidR="00681CA0" w:rsidRPr="00AE0025" w:rsidRDefault="00681CA0" w:rsidP="00AE0025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4"/>
                <w:lang w:val="en-US"/>
              </w:rPr>
              <w:t>[6] IEC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/</w:t>
            </w:r>
            <w:r w:rsidRPr="00AE0025">
              <w:rPr>
                <w:rFonts w:ascii="Arial" w:hAnsi="Arial" w:cs="Arial"/>
                <w:sz w:val="24"/>
                <w:szCs w:val="28"/>
              </w:rPr>
              <w:t>Т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R 62750:2012</w:t>
            </w:r>
          </w:p>
        </w:tc>
        <w:tc>
          <w:tcPr>
            <w:tcW w:w="7080" w:type="dxa"/>
          </w:tcPr>
          <w:p w14:paraId="446039C1" w14:textId="77777777" w:rsidR="00681CA0" w:rsidRPr="00AE0025" w:rsidRDefault="00681CA0" w:rsidP="00AE0025">
            <w:pPr>
              <w:tabs>
                <w:tab w:val="left" w:pos="8789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Unified fluorescent lamp dimming standard calculations (</w:t>
            </w:r>
            <w:r w:rsidRPr="00AE0025">
              <w:rPr>
                <w:rFonts w:ascii="Arial" w:hAnsi="Arial" w:cs="Arial"/>
                <w:sz w:val="24"/>
                <w:szCs w:val="28"/>
              </w:rPr>
              <w:t>Ун</w:t>
            </w:r>
            <w:r w:rsidRPr="00AE0025">
              <w:rPr>
                <w:rFonts w:ascii="Arial" w:hAnsi="Arial" w:cs="Arial"/>
                <w:sz w:val="24"/>
                <w:szCs w:val="28"/>
              </w:rPr>
              <w:t>и</w:t>
            </w:r>
            <w:r w:rsidRPr="00AE0025">
              <w:rPr>
                <w:rFonts w:ascii="Arial" w:hAnsi="Arial" w:cs="Arial"/>
                <w:sz w:val="24"/>
                <w:szCs w:val="28"/>
              </w:rPr>
              <w:t>фицированные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стандартные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методы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расчетов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регулиров</w:t>
            </w:r>
            <w:r w:rsidRPr="00AE0025">
              <w:rPr>
                <w:rFonts w:ascii="Arial" w:hAnsi="Arial" w:cs="Arial"/>
                <w:sz w:val="24"/>
                <w:szCs w:val="28"/>
              </w:rPr>
              <w:t>а</w:t>
            </w:r>
            <w:r w:rsidRPr="00AE0025">
              <w:rPr>
                <w:rFonts w:ascii="Arial" w:hAnsi="Arial" w:cs="Arial"/>
                <w:sz w:val="24"/>
                <w:szCs w:val="28"/>
              </w:rPr>
              <w:t>ния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люминесцентных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ламп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)</w:t>
            </w:r>
          </w:p>
        </w:tc>
      </w:tr>
      <w:tr w:rsidR="00681CA0" w:rsidRPr="004068EE" w14:paraId="3BA5A209" w14:textId="77777777" w:rsidTr="00AE0025">
        <w:tc>
          <w:tcPr>
            <w:tcW w:w="2977" w:type="dxa"/>
          </w:tcPr>
          <w:p w14:paraId="6D37F492" w14:textId="77777777" w:rsidR="00681CA0" w:rsidRPr="00AE0025" w:rsidRDefault="00681CA0" w:rsidP="00AE0025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4"/>
                <w:lang w:val="en-US"/>
              </w:rPr>
              <w:t>[7] IEC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61049:1991</w:t>
            </w:r>
          </w:p>
        </w:tc>
        <w:tc>
          <w:tcPr>
            <w:tcW w:w="7080" w:type="dxa"/>
          </w:tcPr>
          <w:p w14:paraId="16AE66AC" w14:textId="284A8FAE" w:rsidR="00681CA0" w:rsidRPr="00AE0025" w:rsidRDefault="00681CA0" w:rsidP="004068EE">
            <w:pPr>
              <w:tabs>
                <w:tab w:val="left" w:pos="8789"/>
              </w:tabs>
              <w:spacing w:after="0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Capacitors for use in tubular fluorescent and other discharge lamp circuits </w:t>
            </w:r>
            <w:r w:rsidR="004068EE" w:rsidRPr="004068EE">
              <w:rPr>
                <w:rFonts w:ascii="Arial" w:hAnsi="Arial" w:cs="Arial"/>
                <w:sz w:val="24"/>
                <w:szCs w:val="28"/>
                <w:lang w:val="en-US"/>
              </w:rPr>
              <w:t>–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Performance requirements (</w:t>
            </w:r>
            <w:r w:rsidRPr="00AE0025">
              <w:rPr>
                <w:rFonts w:ascii="Arial" w:hAnsi="Arial" w:cs="Arial"/>
                <w:sz w:val="24"/>
                <w:szCs w:val="28"/>
              </w:rPr>
              <w:t>Конденсаторы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для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использования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в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схемах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трубчатых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люминесцентных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и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др</w:t>
            </w:r>
            <w:r w:rsidRPr="00AE0025">
              <w:rPr>
                <w:rFonts w:ascii="Arial" w:hAnsi="Arial" w:cs="Arial"/>
                <w:sz w:val="24"/>
                <w:szCs w:val="28"/>
              </w:rPr>
              <w:t>у</w:t>
            </w:r>
            <w:r w:rsidRPr="00AE0025">
              <w:rPr>
                <w:rFonts w:ascii="Arial" w:hAnsi="Arial" w:cs="Arial"/>
                <w:sz w:val="24"/>
                <w:szCs w:val="28"/>
              </w:rPr>
              <w:t>гих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разрядных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ламп</w:t>
            </w:r>
            <w:r w:rsidR="004068EE" w:rsidRPr="004068EE">
              <w:rPr>
                <w:rFonts w:ascii="Arial" w:hAnsi="Arial" w:cs="Arial"/>
                <w:sz w:val="24"/>
                <w:szCs w:val="28"/>
                <w:lang w:val="en-US"/>
              </w:rPr>
              <w:t>.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Требования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к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рабочим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r w:rsidRPr="00AE0025">
              <w:rPr>
                <w:rFonts w:ascii="Arial" w:hAnsi="Arial" w:cs="Arial"/>
                <w:sz w:val="24"/>
                <w:szCs w:val="28"/>
              </w:rPr>
              <w:t>характерист</w:t>
            </w:r>
            <w:r w:rsidRPr="00AE0025">
              <w:rPr>
                <w:rFonts w:ascii="Arial" w:hAnsi="Arial" w:cs="Arial"/>
                <w:sz w:val="24"/>
                <w:szCs w:val="28"/>
              </w:rPr>
              <w:t>и</w:t>
            </w:r>
            <w:r w:rsidRPr="00AE0025">
              <w:rPr>
                <w:rFonts w:ascii="Arial" w:hAnsi="Arial" w:cs="Arial"/>
                <w:sz w:val="24"/>
                <w:szCs w:val="28"/>
              </w:rPr>
              <w:t>кам</w:t>
            </w:r>
            <w:r w:rsidRPr="00AE0025">
              <w:rPr>
                <w:rFonts w:ascii="Arial" w:hAnsi="Arial" w:cs="Arial"/>
                <w:sz w:val="24"/>
                <w:szCs w:val="28"/>
                <w:lang w:val="en-US"/>
              </w:rPr>
              <w:t>)</w:t>
            </w:r>
          </w:p>
        </w:tc>
      </w:tr>
    </w:tbl>
    <w:p w14:paraId="5C460D08" w14:textId="77777777" w:rsidR="003E04E6" w:rsidRPr="004068EE" w:rsidRDefault="003E04E6" w:rsidP="003E04E6">
      <w:pPr>
        <w:spacing w:after="0" w:line="360" w:lineRule="auto"/>
        <w:ind w:firstLine="709"/>
        <w:jc w:val="both"/>
        <w:rPr>
          <w:rFonts w:ascii="Arial" w:hAnsi="Arial" w:cs="Arial"/>
          <w:color w:val="00B050"/>
          <w:sz w:val="24"/>
          <w:szCs w:val="24"/>
          <w:lang w:val="en-US"/>
        </w:rPr>
      </w:pPr>
      <w:r w:rsidRPr="004068EE">
        <w:rPr>
          <w:rFonts w:ascii="Arial" w:hAnsi="Arial" w:cs="Arial"/>
          <w:color w:val="00B050"/>
          <w:sz w:val="24"/>
          <w:szCs w:val="24"/>
          <w:lang w:val="en-US"/>
        </w:rPr>
        <w:t xml:space="preserve"> </w:t>
      </w:r>
    </w:p>
    <w:p w14:paraId="066EDCFA" w14:textId="77777777" w:rsidR="00681CA0" w:rsidRPr="006F7758" w:rsidRDefault="00681CA0">
      <w:pPr>
        <w:rPr>
          <w:rFonts w:ascii="Arial" w:hAnsi="Arial" w:cs="Arial"/>
        </w:rPr>
      </w:pPr>
      <w:r w:rsidRPr="004068EE">
        <w:rPr>
          <w:rFonts w:ascii="Arial" w:hAnsi="Arial" w:cs="Arial"/>
        </w:rPr>
        <w:br w:type="page"/>
      </w:r>
      <w:r w:rsidRPr="006F7758">
        <w:rPr>
          <w:rFonts w:ascii="Arial" w:hAnsi="Arial" w:cs="Arial"/>
        </w:rPr>
        <w:lastRenderedPageBreak/>
        <w:t>______________________________________________________________________________</w:t>
      </w:r>
      <w:r w:rsidRPr="004D77A6">
        <w:rPr>
          <w:rFonts w:ascii="Arial" w:hAnsi="Arial" w:cs="Arial"/>
        </w:rPr>
        <w:t>_</w:t>
      </w:r>
      <w:r w:rsidRPr="006F7758">
        <w:rPr>
          <w:rFonts w:ascii="Arial" w:hAnsi="Arial" w:cs="Arial"/>
        </w:rPr>
        <w:t>_</w:t>
      </w:r>
    </w:p>
    <w:p w14:paraId="662019F7" w14:textId="77777777" w:rsidR="00681CA0" w:rsidRPr="00C06410" w:rsidRDefault="00681CA0" w:rsidP="00CE7258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6410">
        <w:rPr>
          <w:rFonts w:ascii="Arial" w:hAnsi="Arial" w:cs="Arial"/>
          <w:sz w:val="24"/>
          <w:szCs w:val="24"/>
        </w:rPr>
        <w:t xml:space="preserve">УДК 621.326.75:006.354                          МКС 29.140.30                                                </w:t>
      </w:r>
      <w:r w:rsidRPr="00C06410">
        <w:rPr>
          <w:rFonts w:ascii="Arial" w:hAnsi="Arial" w:cs="Arial"/>
          <w:sz w:val="24"/>
          <w:szCs w:val="24"/>
          <w:lang w:val="en-US"/>
        </w:rPr>
        <w:t>MOD</w:t>
      </w:r>
    </w:p>
    <w:p w14:paraId="78910CF1" w14:textId="77777777" w:rsidR="00681CA0" w:rsidRPr="00C06410" w:rsidRDefault="00681CA0" w:rsidP="00CE7258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AA6F30" w14:textId="77777777" w:rsidR="00681CA0" w:rsidRDefault="00681CA0" w:rsidP="00B94D7C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06410">
        <w:rPr>
          <w:rFonts w:ascii="Arial" w:hAnsi="Arial" w:cs="Arial"/>
          <w:bCs/>
          <w:sz w:val="24"/>
          <w:szCs w:val="24"/>
        </w:rPr>
        <w:t>Ключевые слова: лампы люминесцентные двухцокольные, эксплуатационные требов</w:t>
      </w:r>
      <w:r w:rsidRPr="00C06410">
        <w:rPr>
          <w:rFonts w:ascii="Arial" w:hAnsi="Arial" w:cs="Arial"/>
          <w:bCs/>
          <w:sz w:val="24"/>
          <w:szCs w:val="24"/>
        </w:rPr>
        <w:t>а</w:t>
      </w:r>
      <w:r w:rsidRPr="00C06410">
        <w:rPr>
          <w:rFonts w:ascii="Arial" w:hAnsi="Arial" w:cs="Arial"/>
          <w:bCs/>
          <w:sz w:val="24"/>
          <w:szCs w:val="24"/>
        </w:rPr>
        <w:t>ния</w:t>
      </w:r>
    </w:p>
    <w:p w14:paraId="7878652B" w14:textId="77777777" w:rsidR="00681CA0" w:rsidRPr="006F7758" w:rsidRDefault="00681CA0" w:rsidP="00CE7258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F7758">
        <w:rPr>
          <w:rFonts w:ascii="Arial" w:hAnsi="Arial" w:cs="Arial"/>
          <w:bCs/>
          <w:sz w:val="24"/>
          <w:szCs w:val="24"/>
        </w:rPr>
        <w:t>______________________________________________________________________</w:t>
      </w:r>
      <w:r>
        <w:rPr>
          <w:rFonts w:ascii="Arial" w:hAnsi="Arial" w:cs="Arial"/>
          <w:bCs/>
          <w:sz w:val="24"/>
          <w:szCs w:val="24"/>
          <w:lang w:val="en-US"/>
        </w:rPr>
        <w:t>_</w:t>
      </w:r>
      <w:r>
        <w:rPr>
          <w:rFonts w:ascii="Arial" w:hAnsi="Arial" w:cs="Arial"/>
          <w:bCs/>
          <w:sz w:val="24"/>
          <w:szCs w:val="24"/>
        </w:rPr>
        <w:t>__</w:t>
      </w:r>
      <w:r w:rsidRPr="006F7758">
        <w:rPr>
          <w:rFonts w:ascii="Arial" w:hAnsi="Arial" w:cs="Arial"/>
          <w:bCs/>
          <w:sz w:val="24"/>
          <w:szCs w:val="24"/>
        </w:rPr>
        <w:t>_</w:t>
      </w:r>
    </w:p>
    <w:p w14:paraId="3DCE0FA4" w14:textId="77777777" w:rsidR="00EB4B96" w:rsidRDefault="00EB4B96"/>
    <w:p w14:paraId="253AEB82" w14:textId="77777777" w:rsidR="00392A7D" w:rsidRDefault="00392A7D"/>
    <w:tbl>
      <w:tblPr>
        <w:tblW w:w="10281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5353"/>
        <w:gridCol w:w="4928"/>
      </w:tblGrid>
      <w:tr w:rsidR="00681CA0" w:rsidRPr="006F7758" w14:paraId="187E87F7" w14:textId="77777777" w:rsidTr="00C06410">
        <w:tc>
          <w:tcPr>
            <w:tcW w:w="5353" w:type="dxa"/>
          </w:tcPr>
          <w:p w14:paraId="6069A767" w14:textId="77777777" w:rsidR="00681CA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47F7B4" w14:textId="77777777" w:rsidR="00681CA0" w:rsidRPr="00C06410" w:rsidRDefault="00AE4EA4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>енеральн</w:t>
            </w:r>
            <w:r>
              <w:rPr>
                <w:rFonts w:ascii="Arial" w:hAnsi="Arial" w:cs="Arial"/>
                <w:sz w:val="24"/>
                <w:szCs w:val="24"/>
              </w:rPr>
              <w:t>ый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 xml:space="preserve"> директор</w:t>
            </w:r>
          </w:p>
          <w:p w14:paraId="73F693B2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>ООО «НИИИС имени А.Н. Лодыгина»</w:t>
            </w:r>
          </w:p>
          <w:p w14:paraId="558D15AA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84FA4B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>Директор по научно-техническому развитию ООО «НИИИС имени А.Н. Лодыгина»</w:t>
            </w:r>
          </w:p>
          <w:p w14:paraId="2882D96D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EDBFDB2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>Руководитель разработки:</w:t>
            </w:r>
          </w:p>
          <w:p w14:paraId="18A05A00" w14:textId="77777777" w:rsidR="00681CA0" w:rsidRPr="00C06410" w:rsidRDefault="00AE4EA4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 о.</w:t>
            </w:r>
            <w:r w:rsidR="00EB4B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з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>аведующ</w:t>
            </w:r>
            <w:r>
              <w:rPr>
                <w:rFonts w:ascii="Arial" w:hAnsi="Arial" w:cs="Arial"/>
                <w:sz w:val="24"/>
                <w:szCs w:val="24"/>
              </w:rPr>
              <w:t>его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 xml:space="preserve"> лабораторией стандарт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>и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>зации и обеспечения нормативной докуме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>н</w:t>
            </w:r>
            <w:r w:rsidR="00681CA0" w:rsidRPr="00C06410">
              <w:rPr>
                <w:rFonts w:ascii="Arial" w:hAnsi="Arial" w:cs="Arial"/>
                <w:sz w:val="24"/>
                <w:szCs w:val="24"/>
              </w:rPr>
              <w:t>тацией ООО «НИИИС имени А.Н. Лодыгина»</w:t>
            </w:r>
          </w:p>
          <w:p w14:paraId="5AA97EA6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6C9F8A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>Исполнители:</w:t>
            </w:r>
          </w:p>
        </w:tc>
        <w:tc>
          <w:tcPr>
            <w:tcW w:w="4928" w:type="dxa"/>
          </w:tcPr>
          <w:p w14:paraId="693146EC" w14:textId="77777777" w:rsidR="00681CA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7ACB1D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CEE948" w14:textId="77777777" w:rsidR="00681CA0" w:rsidRPr="00C06410" w:rsidRDefault="00681CA0" w:rsidP="00CE7258">
            <w:pPr>
              <w:tabs>
                <w:tab w:val="left" w:pos="3775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AE4EA4">
              <w:rPr>
                <w:rFonts w:ascii="Arial" w:hAnsi="Arial" w:cs="Arial"/>
                <w:sz w:val="24"/>
                <w:szCs w:val="24"/>
              </w:rPr>
              <w:t xml:space="preserve">                            А. С. Винокуров</w:t>
            </w:r>
          </w:p>
          <w:p w14:paraId="2BD84F84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6F450F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B91C93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  <w:r w:rsidR="00AE4EA4">
              <w:rPr>
                <w:rFonts w:ascii="Arial" w:hAnsi="Arial" w:cs="Arial"/>
                <w:sz w:val="24"/>
                <w:szCs w:val="24"/>
              </w:rPr>
              <w:t>С. С. Капитонов</w:t>
            </w:r>
          </w:p>
          <w:p w14:paraId="678A2238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4FB0FC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4589F0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C9A696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A089FA3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06410">
              <w:rPr>
                <w:rFonts w:ascii="Arial" w:hAnsi="Arial" w:cs="Arial"/>
                <w:sz w:val="24"/>
                <w:szCs w:val="24"/>
              </w:rPr>
              <w:t xml:space="preserve">                                        </w:t>
            </w:r>
            <w:r w:rsidR="00AE4EA4">
              <w:rPr>
                <w:rFonts w:ascii="Arial" w:hAnsi="Arial" w:cs="Arial"/>
                <w:sz w:val="24"/>
                <w:szCs w:val="24"/>
              </w:rPr>
              <w:t>Н. В. Вишнякова</w:t>
            </w:r>
          </w:p>
          <w:p w14:paraId="07E0ED36" w14:textId="77777777" w:rsidR="00681CA0" w:rsidRPr="00C06410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F8DE8C" w14:textId="77777777" w:rsidR="00681CA0" w:rsidRPr="00C06410" w:rsidRDefault="00681CA0" w:rsidP="00CE7258">
            <w:pPr>
              <w:tabs>
                <w:tab w:val="left" w:pos="349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1CA0" w:rsidRPr="006F7758" w14:paraId="2EA3E63A" w14:textId="77777777" w:rsidTr="00C06410">
        <w:tc>
          <w:tcPr>
            <w:tcW w:w="5353" w:type="dxa"/>
          </w:tcPr>
          <w:p w14:paraId="4932BFCF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F7758">
              <w:rPr>
                <w:rFonts w:ascii="Arial" w:hAnsi="Arial" w:cs="Arial"/>
                <w:sz w:val="24"/>
                <w:szCs w:val="24"/>
              </w:rPr>
              <w:t>Инженер по стандартизации лаборатории стандартизации и обеспечения нормативной документацией</w:t>
            </w:r>
          </w:p>
          <w:p w14:paraId="3AF54111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F7758">
              <w:rPr>
                <w:rFonts w:ascii="Arial" w:hAnsi="Arial" w:cs="Arial"/>
                <w:sz w:val="24"/>
                <w:szCs w:val="24"/>
              </w:rPr>
              <w:t>ООО «НИИИС имени А.Н. Лодыгина»</w:t>
            </w:r>
          </w:p>
          <w:p w14:paraId="6DCDECFC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F775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928" w:type="dxa"/>
          </w:tcPr>
          <w:p w14:paraId="10096826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ED4329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364F10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F775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E840A7A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6F7758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Н. В. Сокова</w:t>
            </w:r>
          </w:p>
          <w:p w14:paraId="3A92D937" w14:textId="77777777" w:rsidR="00681CA0" w:rsidRPr="006F7758" w:rsidRDefault="00681CA0" w:rsidP="00CE7258">
            <w:pPr>
              <w:autoSpaceDE w:val="0"/>
              <w:autoSpaceDN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C41157" w14:textId="77777777" w:rsidR="00681CA0" w:rsidRPr="006F7758" w:rsidRDefault="00681CA0" w:rsidP="00CE7258">
      <w:pPr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CDA2160" w14:textId="77777777" w:rsidR="00681CA0" w:rsidRPr="006F7758" w:rsidRDefault="00681CA0" w:rsidP="00CE7258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373F59DC" w14:textId="77777777" w:rsidR="00681CA0" w:rsidRPr="006F7758" w:rsidRDefault="00681CA0">
      <w:pPr>
        <w:rPr>
          <w:rFonts w:ascii="Arial" w:hAnsi="Arial" w:cs="Arial"/>
        </w:rPr>
      </w:pPr>
    </w:p>
    <w:sectPr w:rsidR="00681CA0" w:rsidRPr="006F7758" w:rsidSect="00B0366D">
      <w:headerReference w:type="default" r:id="rId126"/>
      <w:footnotePr>
        <w:numRestart w:val="eachPage"/>
      </w:footnotePr>
      <w:type w:val="continuous"/>
      <w:pgSz w:w="11906" w:h="16838"/>
      <w:pgMar w:top="391" w:right="567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59842" w14:textId="77777777" w:rsidR="00C07B4A" w:rsidRDefault="00C07B4A" w:rsidP="00032F4F">
      <w:pPr>
        <w:spacing w:after="0" w:line="240" w:lineRule="auto"/>
      </w:pPr>
      <w:r>
        <w:separator/>
      </w:r>
    </w:p>
  </w:endnote>
  <w:endnote w:type="continuationSeparator" w:id="0">
    <w:p w14:paraId="04F545D2" w14:textId="77777777" w:rsidR="00C07B4A" w:rsidRDefault="00C07B4A" w:rsidP="0003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tka Subheading">
    <w:altName w:val="Arial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6C4E0" w14:textId="77777777" w:rsidR="005E325D" w:rsidRPr="00B80BD2" w:rsidRDefault="005E325D">
    <w:pPr>
      <w:pStyle w:val="a5"/>
      <w:rPr>
        <w:sz w:val="24"/>
        <w:szCs w:val="24"/>
      </w:rPr>
    </w:pPr>
    <w:r w:rsidRPr="00B80BD2">
      <w:rPr>
        <w:rFonts w:ascii="Arial" w:hAnsi="Arial" w:cs="Arial"/>
        <w:sz w:val="24"/>
        <w:szCs w:val="24"/>
      </w:rPr>
      <w:fldChar w:fldCharType="begin"/>
    </w:r>
    <w:r w:rsidRPr="00B80BD2">
      <w:rPr>
        <w:rFonts w:ascii="Arial" w:hAnsi="Arial" w:cs="Arial"/>
        <w:sz w:val="24"/>
        <w:szCs w:val="24"/>
      </w:rPr>
      <w:instrText>PAGE   \* MERGEFORMAT</w:instrText>
    </w:r>
    <w:r w:rsidRPr="00B80BD2">
      <w:rPr>
        <w:rFonts w:ascii="Arial" w:hAnsi="Arial" w:cs="Arial"/>
        <w:sz w:val="24"/>
        <w:szCs w:val="24"/>
      </w:rPr>
      <w:fldChar w:fldCharType="separate"/>
    </w:r>
    <w:r w:rsidR="00BE0CCC">
      <w:rPr>
        <w:rFonts w:ascii="Arial" w:hAnsi="Arial" w:cs="Arial"/>
        <w:noProof/>
        <w:sz w:val="24"/>
        <w:szCs w:val="24"/>
      </w:rPr>
      <w:t>222</w:t>
    </w:r>
    <w:r w:rsidRPr="00B80BD2">
      <w:rPr>
        <w:rFonts w:ascii="Arial" w:hAnsi="Arial" w:cs="Arial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9EFAD" w14:textId="77777777" w:rsidR="005E325D" w:rsidRDefault="005E325D">
    <w:pPr>
      <w:pStyle w:val="a5"/>
      <w:jc w:val="right"/>
      <w:rPr>
        <w:rFonts w:ascii="Arial" w:hAnsi="Arial" w:cs="Arial"/>
        <w:sz w:val="24"/>
        <w:szCs w:val="24"/>
      </w:rPr>
    </w:pPr>
    <w:r w:rsidRPr="00B80BD2">
      <w:rPr>
        <w:rFonts w:ascii="Arial" w:hAnsi="Arial" w:cs="Arial"/>
        <w:sz w:val="24"/>
        <w:szCs w:val="24"/>
      </w:rPr>
      <w:fldChar w:fldCharType="begin"/>
    </w:r>
    <w:r w:rsidRPr="00B80BD2">
      <w:rPr>
        <w:rFonts w:ascii="Arial" w:hAnsi="Arial" w:cs="Arial"/>
        <w:sz w:val="24"/>
        <w:szCs w:val="24"/>
      </w:rPr>
      <w:instrText>PAGE   \* MERGEFORMAT</w:instrText>
    </w:r>
    <w:r w:rsidRPr="00B80BD2">
      <w:rPr>
        <w:rFonts w:ascii="Arial" w:hAnsi="Arial" w:cs="Arial"/>
        <w:sz w:val="24"/>
        <w:szCs w:val="24"/>
      </w:rPr>
      <w:fldChar w:fldCharType="separate"/>
    </w:r>
    <w:r w:rsidR="00BE0CCC">
      <w:rPr>
        <w:rFonts w:ascii="Arial" w:hAnsi="Arial" w:cs="Arial"/>
        <w:noProof/>
        <w:sz w:val="24"/>
        <w:szCs w:val="24"/>
      </w:rPr>
      <w:t>223</w:t>
    </w:r>
    <w:r w:rsidRPr="00B80BD2">
      <w:rPr>
        <w:rFonts w:ascii="Arial" w:hAnsi="Arial" w:cs="Arial"/>
        <w:sz w:val="24"/>
        <w:szCs w:val="24"/>
      </w:rPr>
      <w:fldChar w:fldCharType="end"/>
    </w:r>
  </w:p>
  <w:p w14:paraId="0C4CAD8C" w14:textId="77777777" w:rsidR="005E325D" w:rsidRPr="00B80BD2" w:rsidRDefault="005E325D">
    <w:pPr>
      <w:pStyle w:val="a5"/>
      <w:jc w:val="right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17607" w14:textId="77777777" w:rsidR="00C07B4A" w:rsidRDefault="00C07B4A" w:rsidP="00032F4F">
      <w:pPr>
        <w:spacing w:after="0" w:line="240" w:lineRule="auto"/>
      </w:pPr>
      <w:r>
        <w:separator/>
      </w:r>
    </w:p>
  </w:footnote>
  <w:footnote w:type="continuationSeparator" w:id="0">
    <w:p w14:paraId="29A4E3D5" w14:textId="77777777" w:rsidR="00C07B4A" w:rsidRDefault="00C07B4A" w:rsidP="00032F4F">
      <w:pPr>
        <w:spacing w:after="0" w:line="240" w:lineRule="auto"/>
      </w:pPr>
      <w:r>
        <w:continuationSeparator/>
      </w:r>
    </w:p>
  </w:footnote>
  <w:footnote w:id="1">
    <w:p w14:paraId="4E0609E8" w14:textId="77777777" w:rsidR="005E325D" w:rsidRDefault="005E325D" w:rsidP="004A37C4">
      <w:pPr>
        <w:pStyle w:val="ad"/>
      </w:pPr>
      <w:r w:rsidRPr="00015616">
        <w:rPr>
          <w:rStyle w:val="af"/>
          <w:rFonts w:ascii="Arial" w:hAnsi="Arial" w:cs="Arial"/>
        </w:rPr>
        <w:t>1)</w:t>
      </w:r>
      <w:r w:rsidRPr="00015616">
        <w:rPr>
          <w:rFonts w:ascii="Arial" w:hAnsi="Arial" w:cs="Arial"/>
        </w:rPr>
        <w:t xml:space="preserve"> </w:t>
      </w:r>
      <w:r w:rsidRPr="00015616">
        <w:rPr>
          <w:rFonts w:ascii="Arial" w:hAnsi="Arial" w:cs="Arial"/>
          <w:lang w:val="ru-RU"/>
        </w:rPr>
        <w:t>МКО 15-2:1986, Колориметрия.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33711" w14:textId="77777777" w:rsidR="005E325D" w:rsidRDefault="005E325D" w:rsidP="00511D84">
    <w:pPr>
      <w:pStyle w:val="a3"/>
      <w:rPr>
        <w:rFonts w:ascii="Arial" w:hAnsi="Arial" w:cs="Arial"/>
        <w:b/>
        <w:sz w:val="24"/>
        <w:szCs w:val="24"/>
      </w:rPr>
    </w:pPr>
    <w:r w:rsidRPr="00511D84">
      <w:rPr>
        <w:rFonts w:ascii="Arial" w:hAnsi="Arial" w:cs="Arial"/>
        <w:b/>
        <w:sz w:val="24"/>
        <w:szCs w:val="24"/>
      </w:rPr>
      <w:t>ГОСТ 6825–2020</w:t>
    </w:r>
  </w:p>
  <w:p w14:paraId="36846284" w14:textId="77777777" w:rsidR="005E325D" w:rsidRPr="00511D84" w:rsidRDefault="005E325D" w:rsidP="00511D84">
    <w:pPr>
      <w:pStyle w:val="a3"/>
      <w:rPr>
        <w:rFonts w:ascii="Arial" w:hAnsi="Arial" w:cs="Arial"/>
        <w:i/>
        <w:sz w:val="24"/>
        <w:szCs w:val="24"/>
      </w:rPr>
    </w:pPr>
    <w:r w:rsidRPr="00511D84">
      <w:rPr>
        <w:rFonts w:ascii="Arial" w:hAnsi="Arial" w:cs="Arial"/>
        <w:i/>
        <w:sz w:val="24"/>
        <w:szCs w:val="24"/>
      </w:rPr>
      <w:t xml:space="preserve">Проект, </w:t>
    </w:r>
    <w:r w:rsidRPr="00511D84">
      <w:rPr>
        <w:rFonts w:ascii="Arial" w:hAnsi="Arial" w:cs="Arial"/>
        <w:i/>
        <w:sz w:val="24"/>
        <w:szCs w:val="24"/>
        <w:lang w:val="en-US"/>
      </w:rPr>
      <w:t>RU</w:t>
    </w:r>
    <w:r w:rsidRPr="00511D84">
      <w:rPr>
        <w:rFonts w:ascii="Arial" w:hAnsi="Arial" w:cs="Arial"/>
        <w:i/>
        <w:sz w:val="24"/>
        <w:szCs w:val="24"/>
      </w:rPr>
      <w:t>, окончательная редакция</w:t>
    </w:r>
  </w:p>
  <w:p w14:paraId="0FC4258B" w14:textId="77777777" w:rsidR="005E325D" w:rsidRPr="003303BF" w:rsidRDefault="005E325D" w:rsidP="00511D84">
    <w:pPr>
      <w:pStyle w:val="a3"/>
      <w:jc w:val="right"/>
      <w:rPr>
        <w:rFonts w:ascii="Arial" w:hAnsi="Arial" w:cs="Arial"/>
        <w:b/>
      </w:rPr>
    </w:pPr>
    <w:r>
      <w:rPr>
        <w:rFonts w:ascii="Arial" w:hAnsi="Arial" w:cs="Arial"/>
        <w:b/>
        <w:sz w:val="24"/>
        <w:szCs w:val="24"/>
      </w:rPr>
      <w:t xml:space="preserve"> </w:t>
    </w:r>
    <w:r w:rsidRPr="003B595F">
      <w:rPr>
        <w:rFonts w:ascii="Arial" w:hAnsi="Arial" w:cs="Arial"/>
        <w:b/>
        <w:sz w:val="24"/>
        <w:szCs w:val="24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084BC" w14:textId="77777777" w:rsidR="005E325D" w:rsidRDefault="005E325D" w:rsidP="00511D84">
    <w:pPr>
      <w:pStyle w:val="a3"/>
      <w:jc w:val="right"/>
      <w:rPr>
        <w:rFonts w:ascii="Arial" w:hAnsi="Arial" w:cs="Arial"/>
        <w:b/>
        <w:sz w:val="24"/>
        <w:szCs w:val="24"/>
      </w:rPr>
    </w:pPr>
    <w:r w:rsidRPr="002901D5">
      <w:rPr>
        <w:rFonts w:ascii="Arial" w:hAnsi="Arial" w:cs="Arial"/>
        <w:b/>
        <w:sz w:val="24"/>
        <w:szCs w:val="24"/>
      </w:rPr>
      <w:t>ГОСТ 6825–2020</w:t>
    </w:r>
    <w:r>
      <w:rPr>
        <w:rFonts w:ascii="Arial" w:hAnsi="Arial" w:cs="Arial"/>
        <w:b/>
        <w:sz w:val="24"/>
        <w:szCs w:val="24"/>
      </w:rPr>
      <w:t xml:space="preserve">                                                                                                                                 </w:t>
    </w:r>
    <w:r w:rsidRPr="00511D84">
      <w:rPr>
        <w:rFonts w:ascii="Arial" w:hAnsi="Arial" w:cs="Arial"/>
        <w:i/>
        <w:sz w:val="24"/>
        <w:szCs w:val="24"/>
      </w:rPr>
      <w:t xml:space="preserve">Проект, </w:t>
    </w:r>
    <w:r w:rsidRPr="00511D84">
      <w:rPr>
        <w:rFonts w:ascii="Arial" w:hAnsi="Arial" w:cs="Arial"/>
        <w:i/>
        <w:sz w:val="24"/>
        <w:szCs w:val="24"/>
        <w:lang w:val="en-US"/>
      </w:rPr>
      <w:t>RU</w:t>
    </w:r>
    <w:r w:rsidRPr="00511D84">
      <w:rPr>
        <w:rFonts w:ascii="Arial" w:hAnsi="Arial" w:cs="Arial"/>
        <w:i/>
        <w:sz w:val="24"/>
        <w:szCs w:val="24"/>
      </w:rPr>
      <w:t>, окончательная редакция</w:t>
    </w:r>
  </w:p>
  <w:p w14:paraId="6C80F257" w14:textId="77777777" w:rsidR="005E325D" w:rsidRPr="002901D5" w:rsidRDefault="005E325D" w:rsidP="00B30F81">
    <w:pPr>
      <w:pStyle w:val="a3"/>
      <w:spacing w:after="120"/>
      <w:jc w:val="right"/>
      <w:rPr>
        <w:rFonts w:ascii="Arial" w:hAnsi="Arial" w:cs="Arial"/>
        <w:b/>
        <w:sz w:val="24"/>
        <w:szCs w:val="24"/>
      </w:rPr>
    </w:pPr>
    <w:r w:rsidRPr="002901D5">
      <w:rPr>
        <w:rFonts w:ascii="Arial" w:hAnsi="Arial" w:cs="Arial"/>
        <w:b/>
        <w:sz w:val="24"/>
        <w:szCs w:val="24"/>
      </w:rP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3C516" w14:textId="77777777" w:rsidR="005E325D" w:rsidRPr="00B30F81" w:rsidRDefault="005E325D" w:rsidP="00B30F81">
    <w:pPr>
      <w:pStyle w:val="a3"/>
      <w:jc w:val="right"/>
      <w:rPr>
        <w:rFonts w:ascii="Arial" w:hAnsi="Arial" w:cs="Arial"/>
        <w:b/>
        <w:sz w:val="24"/>
        <w:szCs w:val="24"/>
      </w:rPr>
    </w:pPr>
    <w:r w:rsidRPr="00B30F81">
      <w:rPr>
        <w:rFonts w:ascii="Arial" w:hAnsi="Arial" w:cs="Arial"/>
        <w:b/>
        <w:sz w:val="24"/>
        <w:szCs w:val="24"/>
      </w:rPr>
      <w:t>ГОСТ 6825–2020</w:t>
    </w:r>
  </w:p>
  <w:p w14:paraId="41CCC1EC" w14:textId="77777777" w:rsidR="005E325D" w:rsidRPr="00B0366D" w:rsidRDefault="005E325D" w:rsidP="00B30F81">
    <w:pPr>
      <w:pStyle w:val="a3"/>
      <w:spacing w:after="120" w:line="360" w:lineRule="auto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(МЭК 60081:2002)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B92ED" w14:textId="77777777" w:rsidR="005E325D" w:rsidRDefault="005E325D" w:rsidP="002D11FB">
    <w:pPr>
      <w:pStyle w:val="a3"/>
      <w:jc w:val="right"/>
      <w:rPr>
        <w:rFonts w:ascii="Arial" w:hAnsi="Arial" w:cs="Arial"/>
        <w:b/>
        <w:sz w:val="24"/>
        <w:szCs w:val="24"/>
      </w:rPr>
    </w:pPr>
    <w:r w:rsidRPr="002901D5">
      <w:rPr>
        <w:rFonts w:ascii="Arial" w:hAnsi="Arial" w:cs="Arial"/>
        <w:b/>
        <w:sz w:val="24"/>
        <w:szCs w:val="24"/>
      </w:rPr>
      <w:t>ГОСТ 6825–2020</w:t>
    </w:r>
  </w:p>
  <w:p w14:paraId="23B093C6" w14:textId="77777777" w:rsidR="005E325D" w:rsidRPr="000A62EA" w:rsidRDefault="005E325D" w:rsidP="002D11FB">
    <w:pPr>
      <w:pStyle w:val="a3"/>
      <w:spacing w:after="120"/>
      <w:jc w:val="right"/>
      <w:rPr>
        <w:rFonts w:ascii="Arial" w:hAnsi="Arial" w:cs="Arial"/>
        <w:b/>
        <w:sz w:val="24"/>
        <w:szCs w:val="24"/>
        <w:lang w:val="en-US"/>
      </w:rPr>
    </w:pPr>
    <w:r w:rsidRPr="00511D84">
      <w:rPr>
        <w:rFonts w:ascii="Arial" w:hAnsi="Arial" w:cs="Arial"/>
        <w:i/>
        <w:sz w:val="24"/>
        <w:szCs w:val="24"/>
      </w:rPr>
      <w:t xml:space="preserve">Проект, </w:t>
    </w:r>
    <w:r w:rsidRPr="00511D84">
      <w:rPr>
        <w:rFonts w:ascii="Arial" w:hAnsi="Arial" w:cs="Arial"/>
        <w:i/>
        <w:sz w:val="24"/>
        <w:szCs w:val="24"/>
        <w:lang w:val="en-US"/>
      </w:rPr>
      <w:t>RU</w:t>
    </w:r>
    <w:r w:rsidRPr="00511D84">
      <w:rPr>
        <w:rFonts w:ascii="Arial" w:hAnsi="Arial" w:cs="Arial"/>
        <w:i/>
        <w:sz w:val="24"/>
        <w:szCs w:val="24"/>
      </w:rPr>
      <w:t>, окончательная редакция</w:t>
    </w:r>
    <w:r>
      <w:rPr>
        <w:rFonts w:ascii="Arial" w:hAnsi="Arial" w:cs="Arial"/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179E"/>
    <w:multiLevelType w:val="hybridMultilevel"/>
    <w:tmpl w:val="91AAB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A6042"/>
    <w:multiLevelType w:val="multilevel"/>
    <w:tmpl w:val="2794C11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1E3C2588"/>
    <w:multiLevelType w:val="singleLevel"/>
    <w:tmpl w:val="1B26CA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74768A9"/>
    <w:multiLevelType w:val="hybridMultilevel"/>
    <w:tmpl w:val="0A827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A13C9"/>
    <w:multiLevelType w:val="multilevel"/>
    <w:tmpl w:val="71A8D5D0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4E5979F3"/>
    <w:multiLevelType w:val="multilevel"/>
    <w:tmpl w:val="49387EB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55490BFF"/>
    <w:multiLevelType w:val="hybridMultilevel"/>
    <w:tmpl w:val="8F9E10FC"/>
    <w:lvl w:ilvl="0" w:tplc="2110BB3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D484D"/>
    <w:multiLevelType w:val="multilevel"/>
    <w:tmpl w:val="CC324338"/>
    <w:lvl w:ilvl="0">
      <w:start w:val="1"/>
      <w:numFmt w:val="decimal"/>
      <w:lvlText w:val="%1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09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8">
    <w:nsid w:val="60305E8B"/>
    <w:multiLevelType w:val="multilevel"/>
    <w:tmpl w:val="A97EC8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AF6384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ttachedTemplate r:id="rId1"/>
  <w:defaultTabStop w:val="708"/>
  <w:autoHyphenation/>
  <w:evenAndOddHeaders/>
  <w:drawingGridHorizontalSpacing w:val="1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C65"/>
    <w:rsid w:val="000004BE"/>
    <w:rsid w:val="0000066E"/>
    <w:rsid w:val="00004969"/>
    <w:rsid w:val="000074D7"/>
    <w:rsid w:val="0001143E"/>
    <w:rsid w:val="000119B7"/>
    <w:rsid w:val="000134B8"/>
    <w:rsid w:val="00015616"/>
    <w:rsid w:val="0001566D"/>
    <w:rsid w:val="00015D1F"/>
    <w:rsid w:val="00017E4F"/>
    <w:rsid w:val="00020BCD"/>
    <w:rsid w:val="00020D9B"/>
    <w:rsid w:val="00022ADE"/>
    <w:rsid w:val="0002502B"/>
    <w:rsid w:val="0002605C"/>
    <w:rsid w:val="00026937"/>
    <w:rsid w:val="000269D6"/>
    <w:rsid w:val="000311B3"/>
    <w:rsid w:val="000325F5"/>
    <w:rsid w:val="00032A36"/>
    <w:rsid w:val="00032F4F"/>
    <w:rsid w:val="00041641"/>
    <w:rsid w:val="00041754"/>
    <w:rsid w:val="000429B6"/>
    <w:rsid w:val="00043583"/>
    <w:rsid w:val="00043709"/>
    <w:rsid w:val="000458AC"/>
    <w:rsid w:val="0004787C"/>
    <w:rsid w:val="00050C93"/>
    <w:rsid w:val="00051672"/>
    <w:rsid w:val="00054B71"/>
    <w:rsid w:val="00063992"/>
    <w:rsid w:val="000640A1"/>
    <w:rsid w:val="000641BC"/>
    <w:rsid w:val="00065017"/>
    <w:rsid w:val="00065249"/>
    <w:rsid w:val="00066695"/>
    <w:rsid w:val="000761D9"/>
    <w:rsid w:val="00080EA8"/>
    <w:rsid w:val="0008330A"/>
    <w:rsid w:val="00091164"/>
    <w:rsid w:val="0009190D"/>
    <w:rsid w:val="00092954"/>
    <w:rsid w:val="000933F0"/>
    <w:rsid w:val="00095603"/>
    <w:rsid w:val="000A1884"/>
    <w:rsid w:val="000A2789"/>
    <w:rsid w:val="000A62EA"/>
    <w:rsid w:val="000B103C"/>
    <w:rsid w:val="000B1140"/>
    <w:rsid w:val="000B3B67"/>
    <w:rsid w:val="000B452C"/>
    <w:rsid w:val="000C0975"/>
    <w:rsid w:val="000C09FD"/>
    <w:rsid w:val="000C1162"/>
    <w:rsid w:val="000C3203"/>
    <w:rsid w:val="000C3AA0"/>
    <w:rsid w:val="000C434B"/>
    <w:rsid w:val="000C7823"/>
    <w:rsid w:val="000C7C28"/>
    <w:rsid w:val="000D1EB8"/>
    <w:rsid w:val="000D329A"/>
    <w:rsid w:val="000D55DF"/>
    <w:rsid w:val="000E44FE"/>
    <w:rsid w:val="000E498A"/>
    <w:rsid w:val="000E596B"/>
    <w:rsid w:val="000F073A"/>
    <w:rsid w:val="000F0B0A"/>
    <w:rsid w:val="000F1D57"/>
    <w:rsid w:val="000F38D6"/>
    <w:rsid w:val="000F77A2"/>
    <w:rsid w:val="00100A45"/>
    <w:rsid w:val="00102F21"/>
    <w:rsid w:val="001032FC"/>
    <w:rsid w:val="001120C8"/>
    <w:rsid w:val="00112E5D"/>
    <w:rsid w:val="001159BF"/>
    <w:rsid w:val="001242E6"/>
    <w:rsid w:val="001301D2"/>
    <w:rsid w:val="001357F9"/>
    <w:rsid w:val="00142E38"/>
    <w:rsid w:val="001466EF"/>
    <w:rsid w:val="0015012E"/>
    <w:rsid w:val="00150505"/>
    <w:rsid w:val="001566EB"/>
    <w:rsid w:val="00161089"/>
    <w:rsid w:val="00161499"/>
    <w:rsid w:val="00162A87"/>
    <w:rsid w:val="00163554"/>
    <w:rsid w:val="00164308"/>
    <w:rsid w:val="00166B97"/>
    <w:rsid w:val="001671DC"/>
    <w:rsid w:val="00170C0D"/>
    <w:rsid w:val="0017134C"/>
    <w:rsid w:val="00174BC6"/>
    <w:rsid w:val="00177DC2"/>
    <w:rsid w:val="00177FCE"/>
    <w:rsid w:val="00180845"/>
    <w:rsid w:val="00182372"/>
    <w:rsid w:val="0018627E"/>
    <w:rsid w:val="00192067"/>
    <w:rsid w:val="001925C3"/>
    <w:rsid w:val="00193978"/>
    <w:rsid w:val="00193D54"/>
    <w:rsid w:val="00195F47"/>
    <w:rsid w:val="00196CBC"/>
    <w:rsid w:val="001A02D1"/>
    <w:rsid w:val="001A49DB"/>
    <w:rsid w:val="001B22F3"/>
    <w:rsid w:val="001B32E8"/>
    <w:rsid w:val="001B5704"/>
    <w:rsid w:val="001B5E51"/>
    <w:rsid w:val="001C1163"/>
    <w:rsid w:val="001C2F5B"/>
    <w:rsid w:val="001C5397"/>
    <w:rsid w:val="001D2313"/>
    <w:rsid w:val="001E096C"/>
    <w:rsid w:val="001E1279"/>
    <w:rsid w:val="001E1D90"/>
    <w:rsid w:val="001E5AAD"/>
    <w:rsid w:val="001F007D"/>
    <w:rsid w:val="001F6780"/>
    <w:rsid w:val="00202942"/>
    <w:rsid w:val="00202985"/>
    <w:rsid w:val="00202D7D"/>
    <w:rsid w:val="002030C2"/>
    <w:rsid w:val="0020673F"/>
    <w:rsid w:val="002108DD"/>
    <w:rsid w:val="00211065"/>
    <w:rsid w:val="002114B0"/>
    <w:rsid w:val="002147F8"/>
    <w:rsid w:val="00215AA6"/>
    <w:rsid w:val="00215F5F"/>
    <w:rsid w:val="002201F2"/>
    <w:rsid w:val="002219FA"/>
    <w:rsid w:val="00221C94"/>
    <w:rsid w:val="002225D1"/>
    <w:rsid w:val="002228D0"/>
    <w:rsid w:val="00226243"/>
    <w:rsid w:val="0022628F"/>
    <w:rsid w:val="00227118"/>
    <w:rsid w:val="00230124"/>
    <w:rsid w:val="00230BF8"/>
    <w:rsid w:val="00231597"/>
    <w:rsid w:val="00231E18"/>
    <w:rsid w:val="002378EB"/>
    <w:rsid w:val="0023790B"/>
    <w:rsid w:val="00244E1F"/>
    <w:rsid w:val="00254D75"/>
    <w:rsid w:val="00256C57"/>
    <w:rsid w:val="00260094"/>
    <w:rsid w:val="00260A48"/>
    <w:rsid w:val="00262DE3"/>
    <w:rsid w:val="0026659B"/>
    <w:rsid w:val="00274CCD"/>
    <w:rsid w:val="00275BF2"/>
    <w:rsid w:val="0027653C"/>
    <w:rsid w:val="00277F0C"/>
    <w:rsid w:val="0028287C"/>
    <w:rsid w:val="00282C55"/>
    <w:rsid w:val="00283E6F"/>
    <w:rsid w:val="002858BF"/>
    <w:rsid w:val="00286074"/>
    <w:rsid w:val="002901D5"/>
    <w:rsid w:val="00291FDB"/>
    <w:rsid w:val="002920F3"/>
    <w:rsid w:val="00297F89"/>
    <w:rsid w:val="002A22C7"/>
    <w:rsid w:val="002A35C7"/>
    <w:rsid w:val="002B1680"/>
    <w:rsid w:val="002B16CC"/>
    <w:rsid w:val="002B43FB"/>
    <w:rsid w:val="002B453E"/>
    <w:rsid w:val="002B7C92"/>
    <w:rsid w:val="002C26CB"/>
    <w:rsid w:val="002C518E"/>
    <w:rsid w:val="002C62E7"/>
    <w:rsid w:val="002C74C9"/>
    <w:rsid w:val="002D0033"/>
    <w:rsid w:val="002D11FB"/>
    <w:rsid w:val="002D2475"/>
    <w:rsid w:val="002D2B12"/>
    <w:rsid w:val="002D4473"/>
    <w:rsid w:val="002E10DC"/>
    <w:rsid w:val="002E2B5C"/>
    <w:rsid w:val="002E4031"/>
    <w:rsid w:val="002E591F"/>
    <w:rsid w:val="002F1384"/>
    <w:rsid w:val="002F2321"/>
    <w:rsid w:val="002F247E"/>
    <w:rsid w:val="002F497E"/>
    <w:rsid w:val="002F71B9"/>
    <w:rsid w:val="00300089"/>
    <w:rsid w:val="00301BB1"/>
    <w:rsid w:val="00304AF7"/>
    <w:rsid w:val="00311729"/>
    <w:rsid w:val="003126AF"/>
    <w:rsid w:val="003135DF"/>
    <w:rsid w:val="0031379A"/>
    <w:rsid w:val="00314B1F"/>
    <w:rsid w:val="003166AF"/>
    <w:rsid w:val="00317441"/>
    <w:rsid w:val="003228E1"/>
    <w:rsid w:val="003248C6"/>
    <w:rsid w:val="003303BF"/>
    <w:rsid w:val="003304DF"/>
    <w:rsid w:val="0033077F"/>
    <w:rsid w:val="003323C6"/>
    <w:rsid w:val="003346DF"/>
    <w:rsid w:val="003353D5"/>
    <w:rsid w:val="00335899"/>
    <w:rsid w:val="00341290"/>
    <w:rsid w:val="00341F52"/>
    <w:rsid w:val="00342D29"/>
    <w:rsid w:val="0034389E"/>
    <w:rsid w:val="00343E0E"/>
    <w:rsid w:val="0034672D"/>
    <w:rsid w:val="00360785"/>
    <w:rsid w:val="00360C39"/>
    <w:rsid w:val="0036133E"/>
    <w:rsid w:val="00361D15"/>
    <w:rsid w:val="00362F82"/>
    <w:rsid w:val="00364175"/>
    <w:rsid w:val="00364318"/>
    <w:rsid w:val="003677C6"/>
    <w:rsid w:val="00375A37"/>
    <w:rsid w:val="003806CF"/>
    <w:rsid w:val="00386CB7"/>
    <w:rsid w:val="003917CC"/>
    <w:rsid w:val="00392A7D"/>
    <w:rsid w:val="0039472F"/>
    <w:rsid w:val="0039707F"/>
    <w:rsid w:val="003A0153"/>
    <w:rsid w:val="003A0170"/>
    <w:rsid w:val="003A0287"/>
    <w:rsid w:val="003A1896"/>
    <w:rsid w:val="003A3D5C"/>
    <w:rsid w:val="003A52C5"/>
    <w:rsid w:val="003B036C"/>
    <w:rsid w:val="003B26D8"/>
    <w:rsid w:val="003B4DE1"/>
    <w:rsid w:val="003B679C"/>
    <w:rsid w:val="003C0D55"/>
    <w:rsid w:val="003C1440"/>
    <w:rsid w:val="003C19AA"/>
    <w:rsid w:val="003C434D"/>
    <w:rsid w:val="003C6260"/>
    <w:rsid w:val="003C6721"/>
    <w:rsid w:val="003D271E"/>
    <w:rsid w:val="003D3C4E"/>
    <w:rsid w:val="003E02C4"/>
    <w:rsid w:val="003E04E6"/>
    <w:rsid w:val="003E1439"/>
    <w:rsid w:val="003E2868"/>
    <w:rsid w:val="003E2872"/>
    <w:rsid w:val="003E4B07"/>
    <w:rsid w:val="003E5AC1"/>
    <w:rsid w:val="003E5F25"/>
    <w:rsid w:val="003E7419"/>
    <w:rsid w:val="003F01A0"/>
    <w:rsid w:val="003F09E8"/>
    <w:rsid w:val="003F1A6B"/>
    <w:rsid w:val="003F27B0"/>
    <w:rsid w:val="003F46D5"/>
    <w:rsid w:val="003F4F2A"/>
    <w:rsid w:val="003F5875"/>
    <w:rsid w:val="003F6656"/>
    <w:rsid w:val="003F7B62"/>
    <w:rsid w:val="00401386"/>
    <w:rsid w:val="004025BF"/>
    <w:rsid w:val="00404875"/>
    <w:rsid w:val="004068EE"/>
    <w:rsid w:val="004071EC"/>
    <w:rsid w:val="00410A0D"/>
    <w:rsid w:val="00412DC1"/>
    <w:rsid w:val="0042020A"/>
    <w:rsid w:val="00421F82"/>
    <w:rsid w:val="00424349"/>
    <w:rsid w:val="004258AF"/>
    <w:rsid w:val="004274B1"/>
    <w:rsid w:val="00430353"/>
    <w:rsid w:val="00430F1F"/>
    <w:rsid w:val="004311D5"/>
    <w:rsid w:val="0043153F"/>
    <w:rsid w:val="00431B5C"/>
    <w:rsid w:val="00433A30"/>
    <w:rsid w:val="004371FA"/>
    <w:rsid w:val="004445BA"/>
    <w:rsid w:val="00446362"/>
    <w:rsid w:val="0044666D"/>
    <w:rsid w:val="004467E9"/>
    <w:rsid w:val="00447E52"/>
    <w:rsid w:val="00447ED8"/>
    <w:rsid w:val="00450113"/>
    <w:rsid w:val="00452C8B"/>
    <w:rsid w:val="00455CCD"/>
    <w:rsid w:val="004624C0"/>
    <w:rsid w:val="00464FE6"/>
    <w:rsid w:val="004664ED"/>
    <w:rsid w:val="00466C65"/>
    <w:rsid w:val="00472F10"/>
    <w:rsid w:val="00474B63"/>
    <w:rsid w:val="00475A94"/>
    <w:rsid w:val="00476A2A"/>
    <w:rsid w:val="00480297"/>
    <w:rsid w:val="00483378"/>
    <w:rsid w:val="0048653C"/>
    <w:rsid w:val="00486756"/>
    <w:rsid w:val="004903E3"/>
    <w:rsid w:val="00490546"/>
    <w:rsid w:val="00493FDB"/>
    <w:rsid w:val="00494F1D"/>
    <w:rsid w:val="00496450"/>
    <w:rsid w:val="004971CA"/>
    <w:rsid w:val="004A37C4"/>
    <w:rsid w:val="004A66DB"/>
    <w:rsid w:val="004B0AD8"/>
    <w:rsid w:val="004B296E"/>
    <w:rsid w:val="004B3C68"/>
    <w:rsid w:val="004B501C"/>
    <w:rsid w:val="004B67C8"/>
    <w:rsid w:val="004C0C6E"/>
    <w:rsid w:val="004C4754"/>
    <w:rsid w:val="004C6005"/>
    <w:rsid w:val="004C6742"/>
    <w:rsid w:val="004C68B7"/>
    <w:rsid w:val="004D10FE"/>
    <w:rsid w:val="004D22C5"/>
    <w:rsid w:val="004D4B24"/>
    <w:rsid w:val="004D69A4"/>
    <w:rsid w:val="004D77A6"/>
    <w:rsid w:val="004E28FC"/>
    <w:rsid w:val="004E40A4"/>
    <w:rsid w:val="004E63E0"/>
    <w:rsid w:val="004F423B"/>
    <w:rsid w:val="004F53BB"/>
    <w:rsid w:val="004F6868"/>
    <w:rsid w:val="004F772F"/>
    <w:rsid w:val="00502DCD"/>
    <w:rsid w:val="0050402F"/>
    <w:rsid w:val="005054EC"/>
    <w:rsid w:val="005118E3"/>
    <w:rsid w:val="00511D84"/>
    <w:rsid w:val="00513929"/>
    <w:rsid w:val="005254F1"/>
    <w:rsid w:val="00526C3D"/>
    <w:rsid w:val="005274DE"/>
    <w:rsid w:val="00527C4E"/>
    <w:rsid w:val="0053385A"/>
    <w:rsid w:val="005364C8"/>
    <w:rsid w:val="00537C5E"/>
    <w:rsid w:val="005406D0"/>
    <w:rsid w:val="00542830"/>
    <w:rsid w:val="00543226"/>
    <w:rsid w:val="00543C75"/>
    <w:rsid w:val="00544F3E"/>
    <w:rsid w:val="00546914"/>
    <w:rsid w:val="00547AC9"/>
    <w:rsid w:val="005501BC"/>
    <w:rsid w:val="00550465"/>
    <w:rsid w:val="00553F6F"/>
    <w:rsid w:val="0055771B"/>
    <w:rsid w:val="00557E8F"/>
    <w:rsid w:val="00560D29"/>
    <w:rsid w:val="00561D76"/>
    <w:rsid w:val="005631F7"/>
    <w:rsid w:val="0056342B"/>
    <w:rsid w:val="00564535"/>
    <w:rsid w:val="00566795"/>
    <w:rsid w:val="00567E60"/>
    <w:rsid w:val="005716B2"/>
    <w:rsid w:val="005844C3"/>
    <w:rsid w:val="00591FF6"/>
    <w:rsid w:val="005923BB"/>
    <w:rsid w:val="00594701"/>
    <w:rsid w:val="005A4E7C"/>
    <w:rsid w:val="005B2171"/>
    <w:rsid w:val="005C281B"/>
    <w:rsid w:val="005C500B"/>
    <w:rsid w:val="005C6878"/>
    <w:rsid w:val="005C6C5A"/>
    <w:rsid w:val="005C7B93"/>
    <w:rsid w:val="005D33D2"/>
    <w:rsid w:val="005E02DD"/>
    <w:rsid w:val="005E12C9"/>
    <w:rsid w:val="005E325D"/>
    <w:rsid w:val="005E6902"/>
    <w:rsid w:val="005F2FD3"/>
    <w:rsid w:val="0060044F"/>
    <w:rsid w:val="006037BC"/>
    <w:rsid w:val="00607644"/>
    <w:rsid w:val="006101EE"/>
    <w:rsid w:val="0061287E"/>
    <w:rsid w:val="006141F0"/>
    <w:rsid w:val="006166DC"/>
    <w:rsid w:val="00617C43"/>
    <w:rsid w:val="006235F4"/>
    <w:rsid w:val="006264B7"/>
    <w:rsid w:val="006323D4"/>
    <w:rsid w:val="00633271"/>
    <w:rsid w:val="00634A82"/>
    <w:rsid w:val="00635104"/>
    <w:rsid w:val="0063518A"/>
    <w:rsid w:val="0063539B"/>
    <w:rsid w:val="00637208"/>
    <w:rsid w:val="00640DF6"/>
    <w:rsid w:val="006425AA"/>
    <w:rsid w:val="00644699"/>
    <w:rsid w:val="006548BA"/>
    <w:rsid w:val="00656746"/>
    <w:rsid w:val="006606EC"/>
    <w:rsid w:val="00665A56"/>
    <w:rsid w:val="00667339"/>
    <w:rsid w:val="00667D65"/>
    <w:rsid w:val="00670358"/>
    <w:rsid w:val="006800E2"/>
    <w:rsid w:val="00680A06"/>
    <w:rsid w:val="00681CA0"/>
    <w:rsid w:val="00683FDA"/>
    <w:rsid w:val="0068555C"/>
    <w:rsid w:val="006933D5"/>
    <w:rsid w:val="00694388"/>
    <w:rsid w:val="00696E00"/>
    <w:rsid w:val="006A0106"/>
    <w:rsid w:val="006A343E"/>
    <w:rsid w:val="006A42DE"/>
    <w:rsid w:val="006A6EC4"/>
    <w:rsid w:val="006B2563"/>
    <w:rsid w:val="006B4AB8"/>
    <w:rsid w:val="006B76FB"/>
    <w:rsid w:val="006C271E"/>
    <w:rsid w:val="006D220E"/>
    <w:rsid w:val="006D7488"/>
    <w:rsid w:val="006D7BA7"/>
    <w:rsid w:val="006D7DC3"/>
    <w:rsid w:val="006E506E"/>
    <w:rsid w:val="006E526A"/>
    <w:rsid w:val="006E55E5"/>
    <w:rsid w:val="006F05AB"/>
    <w:rsid w:val="006F0C8E"/>
    <w:rsid w:val="006F0E3E"/>
    <w:rsid w:val="006F6A17"/>
    <w:rsid w:val="006F7225"/>
    <w:rsid w:val="006F7758"/>
    <w:rsid w:val="00701F0F"/>
    <w:rsid w:val="0070470D"/>
    <w:rsid w:val="00705A29"/>
    <w:rsid w:val="00707655"/>
    <w:rsid w:val="00713DAC"/>
    <w:rsid w:val="0071492A"/>
    <w:rsid w:val="007162CD"/>
    <w:rsid w:val="0071697F"/>
    <w:rsid w:val="00716FE3"/>
    <w:rsid w:val="00730AA4"/>
    <w:rsid w:val="00731032"/>
    <w:rsid w:val="007318AD"/>
    <w:rsid w:val="00732F0C"/>
    <w:rsid w:val="007360C9"/>
    <w:rsid w:val="00737296"/>
    <w:rsid w:val="00737E88"/>
    <w:rsid w:val="00743D81"/>
    <w:rsid w:val="00746482"/>
    <w:rsid w:val="00746E95"/>
    <w:rsid w:val="00747590"/>
    <w:rsid w:val="00755316"/>
    <w:rsid w:val="007554BC"/>
    <w:rsid w:val="00756016"/>
    <w:rsid w:val="00765686"/>
    <w:rsid w:val="00765957"/>
    <w:rsid w:val="00765B26"/>
    <w:rsid w:val="00771103"/>
    <w:rsid w:val="007712C8"/>
    <w:rsid w:val="00773F34"/>
    <w:rsid w:val="007742F9"/>
    <w:rsid w:val="00782BA8"/>
    <w:rsid w:val="00785728"/>
    <w:rsid w:val="00785B77"/>
    <w:rsid w:val="00786BB3"/>
    <w:rsid w:val="007876EA"/>
    <w:rsid w:val="00792578"/>
    <w:rsid w:val="00795D2A"/>
    <w:rsid w:val="007965EA"/>
    <w:rsid w:val="007A16F3"/>
    <w:rsid w:val="007A1B8A"/>
    <w:rsid w:val="007A1BDB"/>
    <w:rsid w:val="007A1D15"/>
    <w:rsid w:val="007A2A0F"/>
    <w:rsid w:val="007A53ED"/>
    <w:rsid w:val="007B0217"/>
    <w:rsid w:val="007B074F"/>
    <w:rsid w:val="007B07CB"/>
    <w:rsid w:val="007B4D11"/>
    <w:rsid w:val="007B75A2"/>
    <w:rsid w:val="007C0269"/>
    <w:rsid w:val="007C1337"/>
    <w:rsid w:val="007C1763"/>
    <w:rsid w:val="007C42FD"/>
    <w:rsid w:val="007C507D"/>
    <w:rsid w:val="007C6A51"/>
    <w:rsid w:val="007C6B4F"/>
    <w:rsid w:val="007C7335"/>
    <w:rsid w:val="007D4B51"/>
    <w:rsid w:val="007D683A"/>
    <w:rsid w:val="007E633F"/>
    <w:rsid w:val="007F0CAD"/>
    <w:rsid w:val="007F38F9"/>
    <w:rsid w:val="007F50BF"/>
    <w:rsid w:val="007F69D5"/>
    <w:rsid w:val="00801909"/>
    <w:rsid w:val="008022B1"/>
    <w:rsid w:val="00803C4A"/>
    <w:rsid w:val="00803FD2"/>
    <w:rsid w:val="00805B23"/>
    <w:rsid w:val="00810D73"/>
    <w:rsid w:val="00812AD6"/>
    <w:rsid w:val="0081350F"/>
    <w:rsid w:val="00815956"/>
    <w:rsid w:val="00816225"/>
    <w:rsid w:val="00820334"/>
    <w:rsid w:val="00826F4E"/>
    <w:rsid w:val="008303AA"/>
    <w:rsid w:val="008315E3"/>
    <w:rsid w:val="0083374E"/>
    <w:rsid w:val="00833E4B"/>
    <w:rsid w:val="00836167"/>
    <w:rsid w:val="00837D37"/>
    <w:rsid w:val="00842B0C"/>
    <w:rsid w:val="0084737F"/>
    <w:rsid w:val="00847AF5"/>
    <w:rsid w:val="00847DF1"/>
    <w:rsid w:val="008527BC"/>
    <w:rsid w:val="00852D01"/>
    <w:rsid w:val="00863229"/>
    <w:rsid w:val="00867088"/>
    <w:rsid w:val="00870FD4"/>
    <w:rsid w:val="00871F2C"/>
    <w:rsid w:val="00874050"/>
    <w:rsid w:val="00876B35"/>
    <w:rsid w:val="00881D15"/>
    <w:rsid w:val="00881E11"/>
    <w:rsid w:val="0088277A"/>
    <w:rsid w:val="008831D0"/>
    <w:rsid w:val="00883A65"/>
    <w:rsid w:val="00886B50"/>
    <w:rsid w:val="00890C16"/>
    <w:rsid w:val="00893807"/>
    <w:rsid w:val="00896760"/>
    <w:rsid w:val="00897BDE"/>
    <w:rsid w:val="008A0213"/>
    <w:rsid w:val="008A60E7"/>
    <w:rsid w:val="008A6D9F"/>
    <w:rsid w:val="008B0343"/>
    <w:rsid w:val="008B1090"/>
    <w:rsid w:val="008B1A3C"/>
    <w:rsid w:val="008B4BA4"/>
    <w:rsid w:val="008B5471"/>
    <w:rsid w:val="008B642B"/>
    <w:rsid w:val="008B6AC5"/>
    <w:rsid w:val="008C0A38"/>
    <w:rsid w:val="008C3D53"/>
    <w:rsid w:val="008D0850"/>
    <w:rsid w:val="008D0A27"/>
    <w:rsid w:val="008D5D84"/>
    <w:rsid w:val="008E07EC"/>
    <w:rsid w:val="008E28E1"/>
    <w:rsid w:val="008F1C9D"/>
    <w:rsid w:val="008F2CC6"/>
    <w:rsid w:val="008F530F"/>
    <w:rsid w:val="008F5374"/>
    <w:rsid w:val="008F6BC7"/>
    <w:rsid w:val="008F7834"/>
    <w:rsid w:val="008F7AE3"/>
    <w:rsid w:val="00901B01"/>
    <w:rsid w:val="00902D94"/>
    <w:rsid w:val="00903D01"/>
    <w:rsid w:val="00907B90"/>
    <w:rsid w:val="0091180A"/>
    <w:rsid w:val="009200ED"/>
    <w:rsid w:val="0092124A"/>
    <w:rsid w:val="0092154A"/>
    <w:rsid w:val="0092274A"/>
    <w:rsid w:val="00925D99"/>
    <w:rsid w:val="00927A9F"/>
    <w:rsid w:val="00927AAB"/>
    <w:rsid w:val="00927F82"/>
    <w:rsid w:val="009308C8"/>
    <w:rsid w:val="00933C58"/>
    <w:rsid w:val="00933E91"/>
    <w:rsid w:val="00934EE5"/>
    <w:rsid w:val="00942EEC"/>
    <w:rsid w:val="00950160"/>
    <w:rsid w:val="0095342D"/>
    <w:rsid w:val="00954965"/>
    <w:rsid w:val="00954E04"/>
    <w:rsid w:val="009552B3"/>
    <w:rsid w:val="0095704D"/>
    <w:rsid w:val="009610EF"/>
    <w:rsid w:val="009633C6"/>
    <w:rsid w:val="00973B2E"/>
    <w:rsid w:val="009741A4"/>
    <w:rsid w:val="00977D0A"/>
    <w:rsid w:val="009802FD"/>
    <w:rsid w:val="00992ED6"/>
    <w:rsid w:val="00993FE5"/>
    <w:rsid w:val="00997E1C"/>
    <w:rsid w:val="00997E7A"/>
    <w:rsid w:val="009A2E43"/>
    <w:rsid w:val="009B0F57"/>
    <w:rsid w:val="009B1CF5"/>
    <w:rsid w:val="009B360B"/>
    <w:rsid w:val="009B3680"/>
    <w:rsid w:val="009B3E15"/>
    <w:rsid w:val="009C099C"/>
    <w:rsid w:val="009C1A69"/>
    <w:rsid w:val="009C47C8"/>
    <w:rsid w:val="009C50D7"/>
    <w:rsid w:val="009C5331"/>
    <w:rsid w:val="009C6980"/>
    <w:rsid w:val="009C6EE0"/>
    <w:rsid w:val="009D1224"/>
    <w:rsid w:val="009D73E5"/>
    <w:rsid w:val="009D7E8A"/>
    <w:rsid w:val="009E3510"/>
    <w:rsid w:val="009E3BC9"/>
    <w:rsid w:val="009E49A3"/>
    <w:rsid w:val="009F2423"/>
    <w:rsid w:val="009F2475"/>
    <w:rsid w:val="009F319A"/>
    <w:rsid w:val="009F3210"/>
    <w:rsid w:val="009F37E8"/>
    <w:rsid w:val="009F653D"/>
    <w:rsid w:val="00A0559E"/>
    <w:rsid w:val="00A066FD"/>
    <w:rsid w:val="00A0708B"/>
    <w:rsid w:val="00A11557"/>
    <w:rsid w:val="00A12D57"/>
    <w:rsid w:val="00A16141"/>
    <w:rsid w:val="00A1752C"/>
    <w:rsid w:val="00A20C7A"/>
    <w:rsid w:val="00A2496E"/>
    <w:rsid w:val="00A254C3"/>
    <w:rsid w:val="00A2593C"/>
    <w:rsid w:val="00A26DC8"/>
    <w:rsid w:val="00A277BA"/>
    <w:rsid w:val="00A322B3"/>
    <w:rsid w:val="00A32520"/>
    <w:rsid w:val="00A32CBA"/>
    <w:rsid w:val="00A3515C"/>
    <w:rsid w:val="00A35DDA"/>
    <w:rsid w:val="00A4014D"/>
    <w:rsid w:val="00A432B5"/>
    <w:rsid w:val="00A443EC"/>
    <w:rsid w:val="00A4548B"/>
    <w:rsid w:val="00A50EEC"/>
    <w:rsid w:val="00A512DC"/>
    <w:rsid w:val="00A5314C"/>
    <w:rsid w:val="00A560AB"/>
    <w:rsid w:val="00A609ED"/>
    <w:rsid w:val="00A64716"/>
    <w:rsid w:val="00A828C0"/>
    <w:rsid w:val="00A82C9C"/>
    <w:rsid w:val="00A84867"/>
    <w:rsid w:val="00A91221"/>
    <w:rsid w:val="00A9706C"/>
    <w:rsid w:val="00A9749F"/>
    <w:rsid w:val="00AA3E61"/>
    <w:rsid w:val="00AA679B"/>
    <w:rsid w:val="00AA6928"/>
    <w:rsid w:val="00AB081A"/>
    <w:rsid w:val="00AB301D"/>
    <w:rsid w:val="00AB33A3"/>
    <w:rsid w:val="00AB486E"/>
    <w:rsid w:val="00AC31D6"/>
    <w:rsid w:val="00AC65DD"/>
    <w:rsid w:val="00AD3083"/>
    <w:rsid w:val="00AD476C"/>
    <w:rsid w:val="00AD68F3"/>
    <w:rsid w:val="00AD7C13"/>
    <w:rsid w:val="00AE0025"/>
    <w:rsid w:val="00AE1A45"/>
    <w:rsid w:val="00AE471B"/>
    <w:rsid w:val="00AE4EA4"/>
    <w:rsid w:val="00AF02C6"/>
    <w:rsid w:val="00AF4451"/>
    <w:rsid w:val="00AF4CD0"/>
    <w:rsid w:val="00AF5C63"/>
    <w:rsid w:val="00AF6651"/>
    <w:rsid w:val="00B02CB2"/>
    <w:rsid w:val="00B0366D"/>
    <w:rsid w:val="00B04998"/>
    <w:rsid w:val="00B0738E"/>
    <w:rsid w:val="00B1004A"/>
    <w:rsid w:val="00B103F6"/>
    <w:rsid w:val="00B11587"/>
    <w:rsid w:val="00B12ECD"/>
    <w:rsid w:val="00B139C9"/>
    <w:rsid w:val="00B1692D"/>
    <w:rsid w:val="00B17340"/>
    <w:rsid w:val="00B17342"/>
    <w:rsid w:val="00B17E1B"/>
    <w:rsid w:val="00B21670"/>
    <w:rsid w:val="00B27723"/>
    <w:rsid w:val="00B27B1B"/>
    <w:rsid w:val="00B30355"/>
    <w:rsid w:val="00B3058C"/>
    <w:rsid w:val="00B30F81"/>
    <w:rsid w:val="00B333B9"/>
    <w:rsid w:val="00B342F6"/>
    <w:rsid w:val="00B36A5E"/>
    <w:rsid w:val="00B36C09"/>
    <w:rsid w:val="00B51348"/>
    <w:rsid w:val="00B52D57"/>
    <w:rsid w:val="00B5412D"/>
    <w:rsid w:val="00B56160"/>
    <w:rsid w:val="00B56B18"/>
    <w:rsid w:val="00B57B82"/>
    <w:rsid w:val="00B60275"/>
    <w:rsid w:val="00B66898"/>
    <w:rsid w:val="00B669EA"/>
    <w:rsid w:val="00B707D6"/>
    <w:rsid w:val="00B73A73"/>
    <w:rsid w:val="00B75458"/>
    <w:rsid w:val="00B80880"/>
    <w:rsid w:val="00B80B28"/>
    <w:rsid w:val="00B80BD2"/>
    <w:rsid w:val="00B80D28"/>
    <w:rsid w:val="00B8115B"/>
    <w:rsid w:val="00B82135"/>
    <w:rsid w:val="00B828CF"/>
    <w:rsid w:val="00B828DB"/>
    <w:rsid w:val="00B85EE7"/>
    <w:rsid w:val="00B862E3"/>
    <w:rsid w:val="00B923F2"/>
    <w:rsid w:val="00B94D7C"/>
    <w:rsid w:val="00B964E3"/>
    <w:rsid w:val="00BA10C8"/>
    <w:rsid w:val="00BB3EF7"/>
    <w:rsid w:val="00BC1163"/>
    <w:rsid w:val="00BC3467"/>
    <w:rsid w:val="00BD5FCD"/>
    <w:rsid w:val="00BD62A4"/>
    <w:rsid w:val="00BD6F12"/>
    <w:rsid w:val="00BD757B"/>
    <w:rsid w:val="00BE03B9"/>
    <w:rsid w:val="00BE0CCC"/>
    <w:rsid w:val="00BE16D7"/>
    <w:rsid w:val="00BE1E29"/>
    <w:rsid w:val="00BE2E02"/>
    <w:rsid w:val="00BE426A"/>
    <w:rsid w:val="00BE7750"/>
    <w:rsid w:val="00BF0203"/>
    <w:rsid w:val="00BF0402"/>
    <w:rsid w:val="00BF5A0F"/>
    <w:rsid w:val="00C03D9D"/>
    <w:rsid w:val="00C06410"/>
    <w:rsid w:val="00C07B4A"/>
    <w:rsid w:val="00C1398A"/>
    <w:rsid w:val="00C1550E"/>
    <w:rsid w:val="00C2009C"/>
    <w:rsid w:val="00C27148"/>
    <w:rsid w:val="00C30AC7"/>
    <w:rsid w:val="00C311BC"/>
    <w:rsid w:val="00C317FD"/>
    <w:rsid w:val="00C32448"/>
    <w:rsid w:val="00C34AED"/>
    <w:rsid w:val="00C35203"/>
    <w:rsid w:val="00C37928"/>
    <w:rsid w:val="00C4034C"/>
    <w:rsid w:val="00C50FC5"/>
    <w:rsid w:val="00C63AE9"/>
    <w:rsid w:val="00C70658"/>
    <w:rsid w:val="00C7148A"/>
    <w:rsid w:val="00C72A0B"/>
    <w:rsid w:val="00C7577A"/>
    <w:rsid w:val="00C90DCD"/>
    <w:rsid w:val="00C91429"/>
    <w:rsid w:val="00C9743A"/>
    <w:rsid w:val="00C97D4C"/>
    <w:rsid w:val="00CA04C4"/>
    <w:rsid w:val="00CA2AD7"/>
    <w:rsid w:val="00CA2C73"/>
    <w:rsid w:val="00CA53E1"/>
    <w:rsid w:val="00CA5946"/>
    <w:rsid w:val="00CA5B5D"/>
    <w:rsid w:val="00CB07BD"/>
    <w:rsid w:val="00CB6385"/>
    <w:rsid w:val="00CC2572"/>
    <w:rsid w:val="00CC2665"/>
    <w:rsid w:val="00CC2C7A"/>
    <w:rsid w:val="00CC5C19"/>
    <w:rsid w:val="00CC6CD8"/>
    <w:rsid w:val="00CD07FF"/>
    <w:rsid w:val="00CD1958"/>
    <w:rsid w:val="00CD3905"/>
    <w:rsid w:val="00CD5A4C"/>
    <w:rsid w:val="00CD7025"/>
    <w:rsid w:val="00CE0BE4"/>
    <w:rsid w:val="00CE5EF5"/>
    <w:rsid w:val="00CE7258"/>
    <w:rsid w:val="00CF7B99"/>
    <w:rsid w:val="00D00AAF"/>
    <w:rsid w:val="00D01D84"/>
    <w:rsid w:val="00D026C7"/>
    <w:rsid w:val="00D074CC"/>
    <w:rsid w:val="00D07555"/>
    <w:rsid w:val="00D07712"/>
    <w:rsid w:val="00D10B76"/>
    <w:rsid w:val="00D116C3"/>
    <w:rsid w:val="00D15BAC"/>
    <w:rsid w:val="00D20274"/>
    <w:rsid w:val="00D24174"/>
    <w:rsid w:val="00D24837"/>
    <w:rsid w:val="00D24CE2"/>
    <w:rsid w:val="00D25D26"/>
    <w:rsid w:val="00D2729A"/>
    <w:rsid w:val="00D331A6"/>
    <w:rsid w:val="00D4227A"/>
    <w:rsid w:val="00D45060"/>
    <w:rsid w:val="00D46634"/>
    <w:rsid w:val="00D5119D"/>
    <w:rsid w:val="00D6073C"/>
    <w:rsid w:val="00D63041"/>
    <w:rsid w:val="00D64AFC"/>
    <w:rsid w:val="00D65781"/>
    <w:rsid w:val="00D66024"/>
    <w:rsid w:val="00D66321"/>
    <w:rsid w:val="00D66433"/>
    <w:rsid w:val="00D7006F"/>
    <w:rsid w:val="00D71D69"/>
    <w:rsid w:val="00D76063"/>
    <w:rsid w:val="00D81115"/>
    <w:rsid w:val="00D84C77"/>
    <w:rsid w:val="00D8732C"/>
    <w:rsid w:val="00D91956"/>
    <w:rsid w:val="00D966C6"/>
    <w:rsid w:val="00DA0052"/>
    <w:rsid w:val="00DA1537"/>
    <w:rsid w:val="00DA42E4"/>
    <w:rsid w:val="00DA5556"/>
    <w:rsid w:val="00DA5962"/>
    <w:rsid w:val="00DC00D4"/>
    <w:rsid w:val="00DC38F5"/>
    <w:rsid w:val="00DC5102"/>
    <w:rsid w:val="00DC608C"/>
    <w:rsid w:val="00DD0E6E"/>
    <w:rsid w:val="00DD1FE3"/>
    <w:rsid w:val="00DD45F5"/>
    <w:rsid w:val="00DD5538"/>
    <w:rsid w:val="00DE57E0"/>
    <w:rsid w:val="00DE646B"/>
    <w:rsid w:val="00DF0EBF"/>
    <w:rsid w:val="00E018CE"/>
    <w:rsid w:val="00E037BF"/>
    <w:rsid w:val="00E072A3"/>
    <w:rsid w:val="00E13FD4"/>
    <w:rsid w:val="00E141DF"/>
    <w:rsid w:val="00E16551"/>
    <w:rsid w:val="00E16C96"/>
    <w:rsid w:val="00E17ACB"/>
    <w:rsid w:val="00E2187B"/>
    <w:rsid w:val="00E22301"/>
    <w:rsid w:val="00E26673"/>
    <w:rsid w:val="00E27D08"/>
    <w:rsid w:val="00E349B4"/>
    <w:rsid w:val="00E358D3"/>
    <w:rsid w:val="00E4017D"/>
    <w:rsid w:val="00E42F46"/>
    <w:rsid w:val="00E45107"/>
    <w:rsid w:val="00E47D34"/>
    <w:rsid w:val="00E5032F"/>
    <w:rsid w:val="00E5502C"/>
    <w:rsid w:val="00E6256F"/>
    <w:rsid w:val="00E635F5"/>
    <w:rsid w:val="00E6580B"/>
    <w:rsid w:val="00E674B0"/>
    <w:rsid w:val="00E67557"/>
    <w:rsid w:val="00E705FE"/>
    <w:rsid w:val="00E75837"/>
    <w:rsid w:val="00E7676B"/>
    <w:rsid w:val="00E80C88"/>
    <w:rsid w:val="00E80E9E"/>
    <w:rsid w:val="00E82A1B"/>
    <w:rsid w:val="00E9047B"/>
    <w:rsid w:val="00E941AD"/>
    <w:rsid w:val="00E953A6"/>
    <w:rsid w:val="00EA2C7F"/>
    <w:rsid w:val="00EA3DF9"/>
    <w:rsid w:val="00EA51E0"/>
    <w:rsid w:val="00EB1EAE"/>
    <w:rsid w:val="00EB4B96"/>
    <w:rsid w:val="00EB5DC2"/>
    <w:rsid w:val="00EC04A9"/>
    <w:rsid w:val="00EC07A5"/>
    <w:rsid w:val="00EC2DDD"/>
    <w:rsid w:val="00EE05C8"/>
    <w:rsid w:val="00EE2D9D"/>
    <w:rsid w:val="00EE76E5"/>
    <w:rsid w:val="00EE7A7C"/>
    <w:rsid w:val="00EF2EB9"/>
    <w:rsid w:val="00EF5CB6"/>
    <w:rsid w:val="00EF780B"/>
    <w:rsid w:val="00EF7FE2"/>
    <w:rsid w:val="00F032CD"/>
    <w:rsid w:val="00F064B9"/>
    <w:rsid w:val="00F11C71"/>
    <w:rsid w:val="00F1381B"/>
    <w:rsid w:val="00F237E9"/>
    <w:rsid w:val="00F2620F"/>
    <w:rsid w:val="00F2756B"/>
    <w:rsid w:val="00F30513"/>
    <w:rsid w:val="00F33284"/>
    <w:rsid w:val="00F332DA"/>
    <w:rsid w:val="00F33B37"/>
    <w:rsid w:val="00F37417"/>
    <w:rsid w:val="00F46023"/>
    <w:rsid w:val="00F4685C"/>
    <w:rsid w:val="00F470C2"/>
    <w:rsid w:val="00F53F4A"/>
    <w:rsid w:val="00F56A5A"/>
    <w:rsid w:val="00F61EBA"/>
    <w:rsid w:val="00F6370D"/>
    <w:rsid w:val="00F64893"/>
    <w:rsid w:val="00F75530"/>
    <w:rsid w:val="00F75A76"/>
    <w:rsid w:val="00F82450"/>
    <w:rsid w:val="00F83756"/>
    <w:rsid w:val="00F84047"/>
    <w:rsid w:val="00F859DA"/>
    <w:rsid w:val="00F86CF3"/>
    <w:rsid w:val="00F87C1E"/>
    <w:rsid w:val="00F93042"/>
    <w:rsid w:val="00F93313"/>
    <w:rsid w:val="00F94339"/>
    <w:rsid w:val="00F94BA2"/>
    <w:rsid w:val="00F9556E"/>
    <w:rsid w:val="00F965F5"/>
    <w:rsid w:val="00F967DE"/>
    <w:rsid w:val="00FA385A"/>
    <w:rsid w:val="00FA479F"/>
    <w:rsid w:val="00FA62C7"/>
    <w:rsid w:val="00FB2C7D"/>
    <w:rsid w:val="00FB6895"/>
    <w:rsid w:val="00FB6903"/>
    <w:rsid w:val="00FB7784"/>
    <w:rsid w:val="00FC1A3E"/>
    <w:rsid w:val="00FD0C13"/>
    <w:rsid w:val="00FD3A7D"/>
    <w:rsid w:val="00FD7CE4"/>
    <w:rsid w:val="00FE4EF2"/>
    <w:rsid w:val="00FE7BC1"/>
    <w:rsid w:val="00FF016E"/>
    <w:rsid w:val="00FF029D"/>
    <w:rsid w:val="00FF03FC"/>
    <w:rsid w:val="00FF18F1"/>
    <w:rsid w:val="00FF2893"/>
    <w:rsid w:val="00FF5DCC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2A96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footnote reference" w:locked="1" w:uiPriority="0"/>
    <w:lsdException w:name="annotation reference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Indent 2" w:locked="1" w:uiPriority="0"/>
    <w:lsdException w:name="Body Text Indent 3" w:locked="1"/>
    <w:lsdException w:name="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8EE"/>
    <w:pPr>
      <w:spacing w:after="160" w:line="259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466EF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6EF"/>
    <w:pPr>
      <w:keepNext/>
      <w:spacing w:after="0" w:line="360" w:lineRule="auto"/>
      <w:jc w:val="right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466EF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466EF"/>
    <w:pPr>
      <w:keepNext/>
      <w:spacing w:after="0" w:line="240" w:lineRule="auto"/>
      <w:jc w:val="both"/>
      <w:outlineLvl w:val="3"/>
    </w:pPr>
    <w:rPr>
      <w:rFonts w:ascii="Times New Roman" w:hAnsi="Times New Roman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466EF"/>
    <w:pPr>
      <w:keepNext/>
      <w:spacing w:after="0" w:line="240" w:lineRule="auto"/>
      <w:jc w:val="center"/>
      <w:outlineLvl w:val="4"/>
    </w:pPr>
    <w:rPr>
      <w:rFonts w:ascii="Times New Roman" w:hAnsi="Times New Roman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466EF"/>
    <w:pPr>
      <w:keepNext/>
      <w:spacing w:after="120" w:line="240" w:lineRule="auto"/>
      <w:jc w:val="both"/>
      <w:outlineLvl w:val="5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6E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1466E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1466EF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FORMATTEXT">
    <w:name w:val=".FORMATTEXT"/>
    <w:uiPriority w:val="99"/>
    <w:rsid w:val="00032F4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header"/>
    <w:basedOn w:val="a"/>
    <w:link w:val="a4"/>
    <w:uiPriority w:val="99"/>
    <w:rsid w:val="0003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032F4F"/>
    <w:rPr>
      <w:rFonts w:ascii="Calibri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03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032F4F"/>
    <w:rPr>
      <w:rFonts w:ascii="Calibri" w:hAnsi="Calibri" w:cs="Times New Roman"/>
      <w:lang w:eastAsia="ru-RU"/>
    </w:rPr>
  </w:style>
  <w:style w:type="paragraph" w:styleId="a7">
    <w:name w:val="Body Text Indent"/>
    <w:basedOn w:val="a"/>
    <w:link w:val="a8"/>
    <w:uiPriority w:val="99"/>
    <w:rsid w:val="001466EF"/>
    <w:pPr>
      <w:spacing w:after="120" w:line="240" w:lineRule="auto"/>
      <w:ind w:left="425" w:hanging="425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Основной текст с отступом Знак"/>
    <w:link w:val="a7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rsid w:val="001466EF"/>
    <w:pPr>
      <w:spacing w:after="12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ой текст Знак"/>
    <w:link w:val="a9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1466EF"/>
    <w:pPr>
      <w:spacing w:after="120" w:line="240" w:lineRule="auto"/>
      <w:ind w:left="426" w:hanging="426"/>
      <w:jc w:val="both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link w:val="ac"/>
    <w:uiPriority w:val="99"/>
    <w:semiHidden/>
    <w:locked/>
    <w:rsid w:val="001466EF"/>
    <w:rPr>
      <w:rFonts w:ascii="Times New Roman" w:hAnsi="Times New Roman" w:cs="Times New Roman"/>
      <w:sz w:val="20"/>
      <w:szCs w:val="20"/>
      <w:lang w:val="de-DE" w:eastAsia="ru-RU"/>
    </w:rPr>
  </w:style>
  <w:style w:type="paragraph" w:styleId="ac">
    <w:name w:val="annotation text"/>
    <w:basedOn w:val="a"/>
    <w:link w:val="ab"/>
    <w:uiPriority w:val="99"/>
    <w:semiHidden/>
    <w:rsid w:val="001466EF"/>
    <w:pPr>
      <w:spacing w:after="0" w:line="240" w:lineRule="auto"/>
    </w:pPr>
    <w:rPr>
      <w:rFonts w:ascii="Times New Roman" w:hAnsi="Times New Roman"/>
      <w:sz w:val="20"/>
      <w:szCs w:val="20"/>
      <w:lang w:val="de-DE"/>
    </w:rPr>
  </w:style>
  <w:style w:type="character" w:customStyle="1" w:styleId="CommentTextChar1">
    <w:name w:val="Comment Text Char1"/>
    <w:uiPriority w:val="99"/>
    <w:semiHidden/>
    <w:rsid w:val="00C35133"/>
    <w:rPr>
      <w:rFonts w:eastAsia="Times New Roman"/>
      <w:sz w:val="20"/>
      <w:szCs w:val="20"/>
    </w:rPr>
  </w:style>
  <w:style w:type="paragraph" w:styleId="ad">
    <w:name w:val="footnote text"/>
    <w:basedOn w:val="a"/>
    <w:link w:val="ae"/>
    <w:uiPriority w:val="99"/>
    <w:rsid w:val="001466EF"/>
    <w:pPr>
      <w:spacing w:after="0" w:line="240" w:lineRule="auto"/>
    </w:pPr>
    <w:rPr>
      <w:rFonts w:ascii="Times New Roman" w:hAnsi="Times New Roman"/>
      <w:sz w:val="20"/>
      <w:szCs w:val="20"/>
      <w:lang w:val="de-DE"/>
    </w:rPr>
  </w:style>
  <w:style w:type="character" w:customStyle="1" w:styleId="ae">
    <w:name w:val="Текст сноски Знак"/>
    <w:link w:val="ad"/>
    <w:uiPriority w:val="99"/>
    <w:locked/>
    <w:rsid w:val="001466EF"/>
    <w:rPr>
      <w:rFonts w:ascii="Times New Roman" w:hAnsi="Times New Roman" w:cs="Times New Roman"/>
      <w:sz w:val="20"/>
      <w:szCs w:val="20"/>
      <w:lang w:val="de-DE" w:eastAsia="ru-RU"/>
    </w:rPr>
  </w:style>
  <w:style w:type="character" w:styleId="af">
    <w:name w:val="footnote reference"/>
    <w:uiPriority w:val="99"/>
    <w:semiHidden/>
    <w:rsid w:val="001466EF"/>
    <w:rPr>
      <w:rFonts w:cs="Times New Roman"/>
      <w:vertAlign w:val="superscript"/>
    </w:rPr>
  </w:style>
  <w:style w:type="character" w:styleId="af0">
    <w:name w:val="Hyperlink"/>
    <w:uiPriority w:val="99"/>
    <w:rsid w:val="001466EF"/>
    <w:rPr>
      <w:rFonts w:cs="Times New Roman"/>
      <w:color w:val="0000FF"/>
      <w:u w:val="single"/>
    </w:rPr>
  </w:style>
  <w:style w:type="character" w:customStyle="1" w:styleId="af1">
    <w:name w:val="Текст выноски Знак"/>
    <w:link w:val="af2"/>
    <w:uiPriority w:val="99"/>
    <w:locked/>
    <w:rsid w:val="001466EF"/>
    <w:rPr>
      <w:rFonts w:ascii="Tahoma" w:hAnsi="Tahoma" w:cs="Tahoma"/>
      <w:sz w:val="16"/>
      <w:szCs w:val="16"/>
      <w:lang w:val="de-DE" w:eastAsia="ru-RU"/>
    </w:rPr>
  </w:style>
  <w:style w:type="paragraph" w:styleId="af2">
    <w:name w:val="Balloon Text"/>
    <w:basedOn w:val="a"/>
    <w:link w:val="af1"/>
    <w:uiPriority w:val="99"/>
    <w:rsid w:val="001466EF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BalloonTextChar1">
    <w:name w:val="Balloon Text Char1"/>
    <w:uiPriority w:val="99"/>
    <w:semiHidden/>
    <w:rsid w:val="00C35133"/>
    <w:rPr>
      <w:rFonts w:ascii="Times New Roman" w:eastAsia="Times New Roman" w:hAnsi="Times New Roman"/>
      <w:sz w:val="0"/>
      <w:szCs w:val="0"/>
    </w:rPr>
  </w:style>
  <w:style w:type="table" w:styleId="af3">
    <w:name w:val="Table Grid"/>
    <w:basedOn w:val="a1"/>
    <w:uiPriority w:val="99"/>
    <w:rsid w:val="001466E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rsid w:val="00CE7258"/>
    <w:pPr>
      <w:widowControl w:val="0"/>
      <w:autoSpaceDE w:val="0"/>
      <w:autoSpaceDN w:val="0"/>
      <w:spacing w:after="0" w:line="360" w:lineRule="auto"/>
      <w:ind w:firstLine="720"/>
      <w:jc w:val="both"/>
    </w:pPr>
    <w:rPr>
      <w:rFonts w:ascii="Courier New" w:hAnsi="Courier New" w:cs="Courier New"/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locked/>
    <w:rsid w:val="00CE7258"/>
    <w:rPr>
      <w:rFonts w:ascii="Courier New" w:hAnsi="Courier New" w:cs="Courier New"/>
      <w:sz w:val="28"/>
      <w:szCs w:val="28"/>
      <w:lang w:eastAsia="ru-RU"/>
    </w:rPr>
  </w:style>
  <w:style w:type="table" w:customStyle="1" w:styleId="11">
    <w:name w:val="Сетка таблицы1"/>
    <w:uiPriority w:val="99"/>
    <w:rsid w:val="00A35DD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uiPriority w:val="99"/>
    <w:semiHidden/>
    <w:rsid w:val="00A35DDA"/>
    <w:rPr>
      <w:rFonts w:cs="Times New Roman"/>
      <w:color w:val="808080"/>
    </w:rPr>
  </w:style>
  <w:style w:type="table" w:customStyle="1" w:styleId="23">
    <w:name w:val="Сетка таблицы2"/>
    <w:uiPriority w:val="99"/>
    <w:rsid w:val="00A35DD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uiPriority w:val="99"/>
    <w:rsid w:val="00A35DD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uiPriority w:val="99"/>
    <w:qFormat/>
    <w:rsid w:val="00A35DDA"/>
    <w:rPr>
      <w:rFonts w:cs="Times New Roman"/>
      <w:i/>
    </w:rPr>
  </w:style>
  <w:style w:type="paragraph" w:styleId="af6">
    <w:name w:val="List Paragraph"/>
    <w:basedOn w:val="a"/>
    <w:uiPriority w:val="99"/>
    <w:qFormat/>
    <w:rsid w:val="00D66433"/>
    <w:pPr>
      <w:ind w:left="720"/>
      <w:contextualSpacing/>
    </w:pPr>
  </w:style>
  <w:style w:type="paragraph" w:customStyle="1" w:styleId="headertext">
    <w:name w:val="headertext"/>
    <w:basedOn w:val="a"/>
    <w:uiPriority w:val="99"/>
    <w:rsid w:val="006C2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uiPriority w:val="99"/>
    <w:rsid w:val="006C2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5D33D2"/>
    <w:pPr>
      <w:autoSpaceDE w:val="0"/>
      <w:autoSpaceDN w:val="0"/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5D33D2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endnote text"/>
    <w:basedOn w:val="a"/>
    <w:link w:val="af8"/>
    <w:uiPriority w:val="99"/>
    <w:semiHidden/>
    <w:rsid w:val="003C0D55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link w:val="af7"/>
    <w:uiPriority w:val="99"/>
    <w:semiHidden/>
    <w:locked/>
    <w:rsid w:val="003C0D55"/>
    <w:rPr>
      <w:rFonts w:ascii="Calibri" w:hAnsi="Calibri" w:cs="Times New Roman"/>
      <w:sz w:val="20"/>
      <w:szCs w:val="20"/>
      <w:lang w:eastAsia="ru-RU"/>
    </w:rPr>
  </w:style>
  <w:style w:type="character" w:styleId="af9">
    <w:name w:val="endnote reference"/>
    <w:uiPriority w:val="99"/>
    <w:semiHidden/>
    <w:rsid w:val="003C0D55"/>
    <w:rPr>
      <w:rFonts w:cs="Times New Roman"/>
      <w:vertAlign w:val="superscript"/>
    </w:rPr>
  </w:style>
  <w:style w:type="paragraph" w:styleId="afa">
    <w:name w:val="Revision"/>
    <w:hidden/>
    <w:uiPriority w:val="99"/>
    <w:semiHidden/>
    <w:rsid w:val="00AA6928"/>
    <w:rPr>
      <w:rFonts w:eastAsia="Times New Roman"/>
      <w:sz w:val="22"/>
      <w:szCs w:val="22"/>
    </w:rPr>
  </w:style>
  <w:style w:type="character" w:styleId="afb">
    <w:name w:val="annotation reference"/>
    <w:semiHidden/>
    <w:unhideWhenUsed/>
    <w:locked/>
    <w:rsid w:val="00032A36"/>
    <w:rPr>
      <w:sz w:val="16"/>
      <w:szCs w:val="16"/>
    </w:rPr>
  </w:style>
  <w:style w:type="paragraph" w:styleId="afc">
    <w:name w:val="annotation subject"/>
    <w:basedOn w:val="ac"/>
    <w:next w:val="ac"/>
    <w:link w:val="afd"/>
    <w:uiPriority w:val="99"/>
    <w:semiHidden/>
    <w:unhideWhenUsed/>
    <w:rsid w:val="00032A36"/>
    <w:pPr>
      <w:spacing w:after="160" w:line="259" w:lineRule="auto"/>
    </w:pPr>
    <w:rPr>
      <w:rFonts w:ascii="Calibri" w:hAnsi="Calibri"/>
      <w:b/>
      <w:bCs/>
      <w:lang w:val="ru-RU"/>
    </w:rPr>
  </w:style>
  <w:style w:type="character" w:customStyle="1" w:styleId="afd">
    <w:name w:val="Тема примечания Знак"/>
    <w:link w:val="afc"/>
    <w:uiPriority w:val="99"/>
    <w:semiHidden/>
    <w:rsid w:val="00032A36"/>
    <w:rPr>
      <w:rFonts w:ascii="Times New Roman" w:eastAsia="Times New Roman" w:hAnsi="Times New Roman" w:cs="Times New Roman"/>
      <w:b/>
      <w:bCs/>
      <w:sz w:val="20"/>
      <w:szCs w:val="20"/>
      <w:lang w:val="de-D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footnote reference" w:locked="1" w:uiPriority="0"/>
    <w:lsdException w:name="annotation reference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Indent 2" w:locked="1" w:uiPriority="0"/>
    <w:lsdException w:name="Body Text Indent 3" w:locked="1"/>
    <w:lsdException w:name="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8EE"/>
    <w:pPr>
      <w:spacing w:after="160" w:line="259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466EF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6EF"/>
    <w:pPr>
      <w:keepNext/>
      <w:spacing w:after="0" w:line="360" w:lineRule="auto"/>
      <w:jc w:val="right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466EF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466EF"/>
    <w:pPr>
      <w:keepNext/>
      <w:spacing w:after="0" w:line="240" w:lineRule="auto"/>
      <w:jc w:val="both"/>
      <w:outlineLvl w:val="3"/>
    </w:pPr>
    <w:rPr>
      <w:rFonts w:ascii="Times New Roman" w:hAnsi="Times New Roman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466EF"/>
    <w:pPr>
      <w:keepNext/>
      <w:spacing w:after="0" w:line="240" w:lineRule="auto"/>
      <w:jc w:val="center"/>
      <w:outlineLvl w:val="4"/>
    </w:pPr>
    <w:rPr>
      <w:rFonts w:ascii="Times New Roman" w:hAnsi="Times New Roman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466EF"/>
    <w:pPr>
      <w:keepNext/>
      <w:spacing w:after="120" w:line="240" w:lineRule="auto"/>
      <w:jc w:val="both"/>
      <w:outlineLvl w:val="5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6E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1466E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1466EF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FORMATTEXT">
    <w:name w:val=".FORMATTEXT"/>
    <w:uiPriority w:val="99"/>
    <w:rsid w:val="00032F4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header"/>
    <w:basedOn w:val="a"/>
    <w:link w:val="a4"/>
    <w:uiPriority w:val="99"/>
    <w:rsid w:val="0003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032F4F"/>
    <w:rPr>
      <w:rFonts w:ascii="Calibri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03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032F4F"/>
    <w:rPr>
      <w:rFonts w:ascii="Calibri" w:hAnsi="Calibri" w:cs="Times New Roman"/>
      <w:lang w:eastAsia="ru-RU"/>
    </w:rPr>
  </w:style>
  <w:style w:type="paragraph" w:styleId="a7">
    <w:name w:val="Body Text Indent"/>
    <w:basedOn w:val="a"/>
    <w:link w:val="a8"/>
    <w:uiPriority w:val="99"/>
    <w:rsid w:val="001466EF"/>
    <w:pPr>
      <w:spacing w:after="120" w:line="240" w:lineRule="auto"/>
      <w:ind w:left="425" w:hanging="425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Основной текст с отступом Знак"/>
    <w:link w:val="a7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rsid w:val="001466EF"/>
    <w:pPr>
      <w:spacing w:after="12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ой текст Знак"/>
    <w:link w:val="a9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1466EF"/>
    <w:pPr>
      <w:spacing w:after="120" w:line="240" w:lineRule="auto"/>
      <w:ind w:left="426" w:hanging="426"/>
      <w:jc w:val="both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466E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link w:val="ac"/>
    <w:uiPriority w:val="99"/>
    <w:semiHidden/>
    <w:locked/>
    <w:rsid w:val="001466EF"/>
    <w:rPr>
      <w:rFonts w:ascii="Times New Roman" w:hAnsi="Times New Roman" w:cs="Times New Roman"/>
      <w:sz w:val="20"/>
      <w:szCs w:val="20"/>
      <w:lang w:val="de-DE" w:eastAsia="ru-RU"/>
    </w:rPr>
  </w:style>
  <w:style w:type="paragraph" w:styleId="ac">
    <w:name w:val="annotation text"/>
    <w:basedOn w:val="a"/>
    <w:link w:val="ab"/>
    <w:uiPriority w:val="99"/>
    <w:semiHidden/>
    <w:rsid w:val="001466EF"/>
    <w:pPr>
      <w:spacing w:after="0" w:line="240" w:lineRule="auto"/>
    </w:pPr>
    <w:rPr>
      <w:rFonts w:ascii="Times New Roman" w:hAnsi="Times New Roman"/>
      <w:sz w:val="20"/>
      <w:szCs w:val="20"/>
      <w:lang w:val="de-DE"/>
    </w:rPr>
  </w:style>
  <w:style w:type="character" w:customStyle="1" w:styleId="CommentTextChar1">
    <w:name w:val="Comment Text Char1"/>
    <w:uiPriority w:val="99"/>
    <w:semiHidden/>
    <w:rsid w:val="00C35133"/>
    <w:rPr>
      <w:rFonts w:eastAsia="Times New Roman"/>
      <w:sz w:val="20"/>
      <w:szCs w:val="20"/>
    </w:rPr>
  </w:style>
  <w:style w:type="paragraph" w:styleId="ad">
    <w:name w:val="footnote text"/>
    <w:basedOn w:val="a"/>
    <w:link w:val="ae"/>
    <w:uiPriority w:val="99"/>
    <w:rsid w:val="001466EF"/>
    <w:pPr>
      <w:spacing w:after="0" w:line="240" w:lineRule="auto"/>
    </w:pPr>
    <w:rPr>
      <w:rFonts w:ascii="Times New Roman" w:hAnsi="Times New Roman"/>
      <w:sz w:val="20"/>
      <w:szCs w:val="20"/>
      <w:lang w:val="de-DE"/>
    </w:rPr>
  </w:style>
  <w:style w:type="character" w:customStyle="1" w:styleId="ae">
    <w:name w:val="Текст сноски Знак"/>
    <w:link w:val="ad"/>
    <w:uiPriority w:val="99"/>
    <w:locked/>
    <w:rsid w:val="001466EF"/>
    <w:rPr>
      <w:rFonts w:ascii="Times New Roman" w:hAnsi="Times New Roman" w:cs="Times New Roman"/>
      <w:sz w:val="20"/>
      <w:szCs w:val="20"/>
      <w:lang w:val="de-DE" w:eastAsia="ru-RU"/>
    </w:rPr>
  </w:style>
  <w:style w:type="character" w:styleId="af">
    <w:name w:val="footnote reference"/>
    <w:uiPriority w:val="99"/>
    <w:semiHidden/>
    <w:rsid w:val="001466EF"/>
    <w:rPr>
      <w:rFonts w:cs="Times New Roman"/>
      <w:vertAlign w:val="superscript"/>
    </w:rPr>
  </w:style>
  <w:style w:type="character" w:styleId="af0">
    <w:name w:val="Hyperlink"/>
    <w:uiPriority w:val="99"/>
    <w:rsid w:val="001466EF"/>
    <w:rPr>
      <w:rFonts w:cs="Times New Roman"/>
      <w:color w:val="0000FF"/>
      <w:u w:val="single"/>
    </w:rPr>
  </w:style>
  <w:style w:type="character" w:customStyle="1" w:styleId="af1">
    <w:name w:val="Текст выноски Знак"/>
    <w:link w:val="af2"/>
    <w:uiPriority w:val="99"/>
    <w:locked/>
    <w:rsid w:val="001466EF"/>
    <w:rPr>
      <w:rFonts w:ascii="Tahoma" w:hAnsi="Tahoma" w:cs="Tahoma"/>
      <w:sz w:val="16"/>
      <w:szCs w:val="16"/>
      <w:lang w:val="de-DE" w:eastAsia="ru-RU"/>
    </w:rPr>
  </w:style>
  <w:style w:type="paragraph" w:styleId="af2">
    <w:name w:val="Balloon Text"/>
    <w:basedOn w:val="a"/>
    <w:link w:val="af1"/>
    <w:uiPriority w:val="99"/>
    <w:rsid w:val="001466EF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BalloonTextChar1">
    <w:name w:val="Balloon Text Char1"/>
    <w:uiPriority w:val="99"/>
    <w:semiHidden/>
    <w:rsid w:val="00C35133"/>
    <w:rPr>
      <w:rFonts w:ascii="Times New Roman" w:eastAsia="Times New Roman" w:hAnsi="Times New Roman"/>
      <w:sz w:val="0"/>
      <w:szCs w:val="0"/>
    </w:rPr>
  </w:style>
  <w:style w:type="table" w:styleId="af3">
    <w:name w:val="Table Grid"/>
    <w:basedOn w:val="a1"/>
    <w:uiPriority w:val="99"/>
    <w:rsid w:val="001466E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rsid w:val="00CE7258"/>
    <w:pPr>
      <w:widowControl w:val="0"/>
      <w:autoSpaceDE w:val="0"/>
      <w:autoSpaceDN w:val="0"/>
      <w:spacing w:after="0" w:line="360" w:lineRule="auto"/>
      <w:ind w:firstLine="720"/>
      <w:jc w:val="both"/>
    </w:pPr>
    <w:rPr>
      <w:rFonts w:ascii="Courier New" w:hAnsi="Courier New" w:cs="Courier New"/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locked/>
    <w:rsid w:val="00CE7258"/>
    <w:rPr>
      <w:rFonts w:ascii="Courier New" w:hAnsi="Courier New" w:cs="Courier New"/>
      <w:sz w:val="28"/>
      <w:szCs w:val="28"/>
      <w:lang w:eastAsia="ru-RU"/>
    </w:rPr>
  </w:style>
  <w:style w:type="table" w:customStyle="1" w:styleId="11">
    <w:name w:val="Сетка таблицы1"/>
    <w:uiPriority w:val="99"/>
    <w:rsid w:val="00A35DD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uiPriority w:val="99"/>
    <w:semiHidden/>
    <w:rsid w:val="00A35DDA"/>
    <w:rPr>
      <w:rFonts w:cs="Times New Roman"/>
      <w:color w:val="808080"/>
    </w:rPr>
  </w:style>
  <w:style w:type="table" w:customStyle="1" w:styleId="23">
    <w:name w:val="Сетка таблицы2"/>
    <w:uiPriority w:val="99"/>
    <w:rsid w:val="00A35DD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uiPriority w:val="99"/>
    <w:rsid w:val="00A35DD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uiPriority w:val="99"/>
    <w:qFormat/>
    <w:rsid w:val="00A35DDA"/>
    <w:rPr>
      <w:rFonts w:cs="Times New Roman"/>
      <w:i/>
    </w:rPr>
  </w:style>
  <w:style w:type="paragraph" w:styleId="af6">
    <w:name w:val="List Paragraph"/>
    <w:basedOn w:val="a"/>
    <w:uiPriority w:val="99"/>
    <w:qFormat/>
    <w:rsid w:val="00D66433"/>
    <w:pPr>
      <w:ind w:left="720"/>
      <w:contextualSpacing/>
    </w:pPr>
  </w:style>
  <w:style w:type="paragraph" w:customStyle="1" w:styleId="headertext">
    <w:name w:val="headertext"/>
    <w:basedOn w:val="a"/>
    <w:uiPriority w:val="99"/>
    <w:rsid w:val="006C2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uiPriority w:val="99"/>
    <w:rsid w:val="006C2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5D33D2"/>
    <w:pPr>
      <w:autoSpaceDE w:val="0"/>
      <w:autoSpaceDN w:val="0"/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5D33D2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endnote text"/>
    <w:basedOn w:val="a"/>
    <w:link w:val="af8"/>
    <w:uiPriority w:val="99"/>
    <w:semiHidden/>
    <w:rsid w:val="003C0D55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link w:val="af7"/>
    <w:uiPriority w:val="99"/>
    <w:semiHidden/>
    <w:locked/>
    <w:rsid w:val="003C0D55"/>
    <w:rPr>
      <w:rFonts w:ascii="Calibri" w:hAnsi="Calibri" w:cs="Times New Roman"/>
      <w:sz w:val="20"/>
      <w:szCs w:val="20"/>
      <w:lang w:eastAsia="ru-RU"/>
    </w:rPr>
  </w:style>
  <w:style w:type="character" w:styleId="af9">
    <w:name w:val="endnote reference"/>
    <w:uiPriority w:val="99"/>
    <w:semiHidden/>
    <w:rsid w:val="003C0D55"/>
    <w:rPr>
      <w:rFonts w:cs="Times New Roman"/>
      <w:vertAlign w:val="superscript"/>
    </w:rPr>
  </w:style>
  <w:style w:type="paragraph" w:styleId="afa">
    <w:name w:val="Revision"/>
    <w:hidden/>
    <w:uiPriority w:val="99"/>
    <w:semiHidden/>
    <w:rsid w:val="00AA6928"/>
    <w:rPr>
      <w:rFonts w:eastAsia="Times New Roman"/>
      <w:sz w:val="22"/>
      <w:szCs w:val="22"/>
    </w:rPr>
  </w:style>
  <w:style w:type="character" w:styleId="afb">
    <w:name w:val="annotation reference"/>
    <w:semiHidden/>
    <w:unhideWhenUsed/>
    <w:locked/>
    <w:rsid w:val="00032A36"/>
    <w:rPr>
      <w:sz w:val="16"/>
      <w:szCs w:val="16"/>
    </w:rPr>
  </w:style>
  <w:style w:type="paragraph" w:styleId="afc">
    <w:name w:val="annotation subject"/>
    <w:basedOn w:val="ac"/>
    <w:next w:val="ac"/>
    <w:link w:val="afd"/>
    <w:uiPriority w:val="99"/>
    <w:semiHidden/>
    <w:unhideWhenUsed/>
    <w:rsid w:val="00032A36"/>
    <w:pPr>
      <w:spacing w:after="160" w:line="259" w:lineRule="auto"/>
    </w:pPr>
    <w:rPr>
      <w:rFonts w:ascii="Calibri" w:hAnsi="Calibri"/>
      <w:b/>
      <w:bCs/>
      <w:lang w:val="ru-RU"/>
    </w:rPr>
  </w:style>
  <w:style w:type="character" w:customStyle="1" w:styleId="afd">
    <w:name w:val="Тема примечания Знак"/>
    <w:link w:val="afc"/>
    <w:uiPriority w:val="99"/>
    <w:semiHidden/>
    <w:rsid w:val="00032A36"/>
    <w:rPr>
      <w:rFonts w:ascii="Times New Roman" w:eastAsia="Times New Roman" w:hAnsi="Times New Roman" w:cs="Times New Roman"/>
      <w:b/>
      <w:bCs/>
      <w:sz w:val="20"/>
      <w:szCs w:val="20"/>
      <w:lang w:val="de-D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30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0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0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image" Target="media/image28.png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3.bin"/><Relationship Id="rId68" Type="http://schemas.openxmlformats.org/officeDocument/2006/relationships/oleObject" Target="embeddings/oleObject38.bin"/><Relationship Id="rId84" Type="http://schemas.openxmlformats.org/officeDocument/2006/relationships/oleObject" Target="embeddings/oleObject52.bin"/><Relationship Id="rId89" Type="http://schemas.openxmlformats.org/officeDocument/2006/relationships/oleObject" Target="embeddings/oleObject57.bin"/><Relationship Id="rId112" Type="http://schemas.openxmlformats.org/officeDocument/2006/relationships/image" Target="media/image23.png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75.bin"/><Relationship Id="rId11" Type="http://schemas.openxmlformats.org/officeDocument/2006/relationships/header" Target="head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0.wmf"/><Relationship Id="rId53" Type="http://schemas.openxmlformats.org/officeDocument/2006/relationships/image" Target="media/image14.wmf"/><Relationship Id="rId58" Type="http://schemas.openxmlformats.org/officeDocument/2006/relationships/image" Target="media/image16.wmf"/><Relationship Id="rId74" Type="http://schemas.openxmlformats.org/officeDocument/2006/relationships/image" Target="media/image19.wmf"/><Relationship Id="rId79" Type="http://schemas.openxmlformats.org/officeDocument/2006/relationships/oleObject" Target="embeddings/oleObject47.bin"/><Relationship Id="rId102" Type="http://schemas.openxmlformats.org/officeDocument/2006/relationships/oleObject" Target="embeddings/oleObject70.bin"/><Relationship Id="rId123" Type="http://schemas.openxmlformats.org/officeDocument/2006/relationships/image" Target="media/image34.pn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58.bin"/><Relationship Id="rId95" Type="http://schemas.openxmlformats.org/officeDocument/2006/relationships/oleObject" Target="embeddings/oleObject63.bin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3.bin"/><Relationship Id="rId43" Type="http://schemas.openxmlformats.org/officeDocument/2006/relationships/image" Target="media/image12.wmf"/><Relationship Id="rId48" Type="http://schemas.openxmlformats.org/officeDocument/2006/relationships/oleObject" Target="embeddings/oleObject23.bin"/><Relationship Id="rId56" Type="http://schemas.openxmlformats.org/officeDocument/2006/relationships/image" Target="media/image15.wmf"/><Relationship Id="rId64" Type="http://schemas.openxmlformats.org/officeDocument/2006/relationships/oleObject" Target="embeddings/oleObject34.bin"/><Relationship Id="rId69" Type="http://schemas.openxmlformats.org/officeDocument/2006/relationships/oleObject" Target="embeddings/oleObject39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68.bin"/><Relationship Id="rId105" Type="http://schemas.openxmlformats.org/officeDocument/2006/relationships/oleObject" Target="embeddings/oleObject73.bin"/><Relationship Id="rId113" Type="http://schemas.openxmlformats.org/officeDocument/2006/relationships/image" Target="media/image24.png"/><Relationship Id="rId118" Type="http://schemas.openxmlformats.org/officeDocument/2006/relationships/image" Target="media/image29.png"/><Relationship Id="rId126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13.wmf"/><Relationship Id="rId72" Type="http://schemas.openxmlformats.org/officeDocument/2006/relationships/oleObject" Target="embeddings/oleObject41.bin"/><Relationship Id="rId80" Type="http://schemas.openxmlformats.org/officeDocument/2006/relationships/oleObject" Target="embeddings/oleObject48.bin"/><Relationship Id="rId85" Type="http://schemas.openxmlformats.org/officeDocument/2006/relationships/oleObject" Target="embeddings/oleObject53.bin"/><Relationship Id="rId93" Type="http://schemas.openxmlformats.org/officeDocument/2006/relationships/oleObject" Target="embeddings/oleObject61.bin"/><Relationship Id="rId98" Type="http://schemas.openxmlformats.org/officeDocument/2006/relationships/oleObject" Target="embeddings/oleObject66.bin"/><Relationship Id="rId12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30.bin"/><Relationship Id="rId67" Type="http://schemas.openxmlformats.org/officeDocument/2006/relationships/oleObject" Target="embeddings/oleObject37.bin"/><Relationship Id="rId103" Type="http://schemas.openxmlformats.org/officeDocument/2006/relationships/oleObject" Target="embeddings/oleObject71.bin"/><Relationship Id="rId108" Type="http://schemas.openxmlformats.org/officeDocument/2006/relationships/oleObject" Target="embeddings/oleObject76.bin"/><Relationship Id="rId116" Type="http://schemas.openxmlformats.org/officeDocument/2006/relationships/image" Target="media/image27.png"/><Relationship Id="rId124" Type="http://schemas.openxmlformats.org/officeDocument/2006/relationships/image" Target="media/image35.png"/><Relationship Id="rId20" Type="http://schemas.openxmlformats.org/officeDocument/2006/relationships/image" Target="media/image5.png"/><Relationship Id="rId41" Type="http://schemas.openxmlformats.org/officeDocument/2006/relationships/image" Target="media/image11.wmf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2.bin"/><Relationship Id="rId70" Type="http://schemas.openxmlformats.org/officeDocument/2006/relationships/oleObject" Target="embeddings/oleObject40.bin"/><Relationship Id="rId75" Type="http://schemas.openxmlformats.org/officeDocument/2006/relationships/oleObject" Target="embeddings/oleObject43.bin"/><Relationship Id="rId83" Type="http://schemas.openxmlformats.org/officeDocument/2006/relationships/oleObject" Target="embeddings/oleObject51.bin"/><Relationship Id="rId88" Type="http://schemas.openxmlformats.org/officeDocument/2006/relationships/oleObject" Target="embeddings/oleObject56.bin"/><Relationship Id="rId91" Type="http://schemas.openxmlformats.org/officeDocument/2006/relationships/oleObject" Target="embeddings/oleObject59.bin"/><Relationship Id="rId96" Type="http://schemas.openxmlformats.org/officeDocument/2006/relationships/oleObject" Target="embeddings/oleObject64.bin"/><Relationship Id="rId11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4.bin"/><Relationship Id="rId28" Type="http://schemas.openxmlformats.org/officeDocument/2006/relationships/image" Target="media/image9.wmf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9.bin"/><Relationship Id="rId106" Type="http://schemas.openxmlformats.org/officeDocument/2006/relationships/oleObject" Target="embeddings/oleObject74.bin"/><Relationship Id="rId114" Type="http://schemas.openxmlformats.org/officeDocument/2006/relationships/image" Target="media/image25.png"/><Relationship Id="rId119" Type="http://schemas.openxmlformats.org/officeDocument/2006/relationships/image" Target="media/image30.png"/><Relationship Id="rId12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6.bin"/><Relationship Id="rId60" Type="http://schemas.openxmlformats.org/officeDocument/2006/relationships/image" Target="media/image17.wmf"/><Relationship Id="rId65" Type="http://schemas.openxmlformats.org/officeDocument/2006/relationships/oleObject" Target="embeddings/oleObject35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81" Type="http://schemas.openxmlformats.org/officeDocument/2006/relationships/oleObject" Target="embeddings/oleObject49.bin"/><Relationship Id="rId86" Type="http://schemas.openxmlformats.org/officeDocument/2006/relationships/oleObject" Target="embeddings/oleObject54.bin"/><Relationship Id="rId94" Type="http://schemas.openxmlformats.org/officeDocument/2006/relationships/oleObject" Target="embeddings/oleObject62.bin"/><Relationship Id="rId99" Type="http://schemas.openxmlformats.org/officeDocument/2006/relationships/oleObject" Target="embeddings/oleObject67.bin"/><Relationship Id="rId101" Type="http://schemas.openxmlformats.org/officeDocument/2006/relationships/oleObject" Target="embeddings/oleObject69.bin"/><Relationship Id="rId122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20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5.bin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44.bin"/><Relationship Id="rId97" Type="http://schemas.openxmlformats.org/officeDocument/2006/relationships/oleObject" Target="embeddings/oleObject65.bin"/><Relationship Id="rId104" Type="http://schemas.openxmlformats.org/officeDocument/2006/relationships/oleObject" Target="embeddings/oleObject72.bin"/><Relationship Id="rId120" Type="http://schemas.openxmlformats.org/officeDocument/2006/relationships/image" Target="media/image31.png"/><Relationship Id="rId125" Type="http://schemas.openxmlformats.org/officeDocument/2006/relationships/image" Target="media/image36.png"/><Relationship Id="rId7" Type="http://schemas.openxmlformats.org/officeDocument/2006/relationships/footnotes" Target="footnotes.xml"/><Relationship Id="rId71" Type="http://schemas.openxmlformats.org/officeDocument/2006/relationships/image" Target="media/image18.wmf"/><Relationship Id="rId92" Type="http://schemas.openxmlformats.org/officeDocument/2006/relationships/oleObject" Target="embeddings/oleObject60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7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55.bin"/><Relationship Id="rId110" Type="http://schemas.openxmlformats.org/officeDocument/2006/relationships/image" Target="media/image21.png"/><Relationship Id="rId115" Type="http://schemas.openxmlformats.org/officeDocument/2006/relationships/image" Target="media/image26.png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5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2020\&#1043;&#1054;&#1057;&#1058;\&#1058;&#1050;%20332\&#1043;&#1054;&#1057;&#1058;%20&#1085;&#1072;%20&#1088;&#1077;&#1076;&#1072;&#1082;&#1090;&#1080;&#1088;&#1086;&#1074;&#1072;&#1085;&#1080;&#1077;\&#1042;&#1053;&#1048;&#1048;&#1048;&#1057;\&#1043;&#1054;&#1057;&#1058;%20%20%20%20-%20%20IEC%2060081\&#1044;&#1083;&#1103;%20&#1058;&#1050;%20332%20-%20&#1042;&#1080;&#1096;&#1085;&#1103;&#1082;&#1086;&#1074;&#1086;&#1081;\1.15.332-2.013.19%2017-03-20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17324-AEF5-435D-8AD3-42429981A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1.15.332-2.013.19 17-03-2020</Template>
  <TotalTime>33</TotalTime>
  <Pages>227</Pages>
  <Words>40968</Words>
  <Characters>233523</Characters>
  <Application>Microsoft Office Word</Application>
  <DocSecurity>0</DocSecurity>
  <Lines>1946</Lines>
  <Paragraphs>547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Кудрявцева</dc:creator>
  <cp:lastModifiedBy>Мариничева</cp:lastModifiedBy>
  <cp:revision>6</cp:revision>
  <cp:lastPrinted>2020-05-19T06:54:00Z</cp:lastPrinted>
  <dcterms:created xsi:type="dcterms:W3CDTF">2020-05-15T13:11:00Z</dcterms:created>
  <dcterms:modified xsi:type="dcterms:W3CDTF">2020-05-19T10:12:00Z</dcterms:modified>
</cp:coreProperties>
</file>